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footer161.xml" ContentType="application/vnd.openxmlformats-officedocument.wordprocessingml.footer+xml"/>
  <Override PartName="/word/header160.xml" ContentType="application/vnd.openxmlformats-officedocument.wordprocessingml.head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header162.xml" ContentType="application/vnd.openxmlformats-officedocument.wordprocessingml.header+xml"/>
  <Override PartName="/word/footer164.xml" ContentType="application/vnd.openxmlformats-officedocument.wordprocessingml.footer+xml"/>
  <Override PartName="/word/header163.xml" ContentType="application/vnd.openxmlformats-officedocument.wordprocessingml.header+xml"/>
  <Override PartName="/word/footer165.xml" ContentType="application/vnd.openxmlformats-officedocument.wordprocessingml.footer+xml"/>
  <Override PartName="/word/header164.xml" ContentType="application/vnd.openxmlformats-officedocument.wordprocessingml.header+xml"/>
  <Override PartName="/word/footer166.xml" ContentType="application/vnd.openxmlformats-officedocument.wordprocessingml.footer+xml"/>
  <Override PartName="/word/header165.xml" ContentType="application/vnd.openxmlformats-officedocument.wordprocessingml.header+xml"/>
  <Override PartName="/word/footer167.xml" ContentType="application/vnd.openxmlformats-officedocument.wordprocessingml.footer+xml"/>
  <Override PartName="/word/header166.xml" ContentType="application/vnd.openxmlformats-officedocument.wordprocessingml.header+xml"/>
  <Override PartName="/word/footer168.xml" ContentType="application/vnd.openxmlformats-officedocument.wordprocessingml.footer+xml"/>
  <Override PartName="/word/header167.xml" ContentType="application/vnd.openxmlformats-officedocument.wordprocessingml.header+xml"/>
  <Override PartName="/word/footer169.xml" ContentType="application/vnd.openxmlformats-officedocument.wordprocessingml.footer+xml"/>
  <Override PartName="/word/header168.xml" ContentType="application/vnd.openxmlformats-officedocument.wordprocessingml.header+xml"/>
  <Override PartName="/word/footer170.xml" ContentType="application/vnd.openxmlformats-officedocument.wordprocessingml.footer+xml"/>
  <Override PartName="/word/header169.xml" ContentType="application/vnd.openxmlformats-officedocument.wordprocessingml.header+xml"/>
  <Override PartName="/word/footer171.xml" ContentType="application/vnd.openxmlformats-officedocument.wordprocessingml.footer+xml"/>
  <Override PartName="/word/header170.xml" ContentType="application/vnd.openxmlformats-officedocument.wordprocessingml.header+xml"/>
  <Override PartName="/word/footer172.xml" ContentType="application/vnd.openxmlformats-officedocument.wordprocessingml.footer+xml"/>
  <Override PartName="/word/header171.xml" ContentType="application/vnd.openxmlformats-officedocument.wordprocessingml.header+xml"/>
  <Override PartName="/word/footer173.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3.xml" ContentType="application/vnd.openxmlformats-officedocument.wordprocessingml.header+xml"/>
  <Override PartName="/word/footer175.xml" ContentType="application/vnd.openxmlformats-officedocument.wordprocessingml.footer+xml"/>
  <Override PartName="/word/header174.xml" ContentType="application/vnd.openxmlformats-officedocument.wordprocessingml.header+xml"/>
  <Override PartName="/word/footer176.xml" ContentType="application/vnd.openxmlformats-officedocument.wordprocessingml.footer+xml"/>
  <Override PartName="/word/header175.xml" ContentType="application/vnd.openxmlformats-officedocument.wordprocessingml.header+xml"/>
  <Override PartName="/word/footer177.xml" ContentType="application/vnd.openxmlformats-officedocument.wordprocessingml.footer+xml"/>
  <Override PartName="/word/header176.xml" ContentType="application/vnd.openxmlformats-officedocument.wordprocessingml.header+xml"/>
  <Override PartName="/word/footer178.xml" ContentType="application/vnd.openxmlformats-officedocument.wordprocessingml.footer+xml"/>
  <Override PartName="/word/header177.xml" ContentType="application/vnd.openxmlformats-officedocument.wordprocessingml.header+xml"/>
  <Override PartName="/word/footer179.xml" ContentType="application/vnd.openxmlformats-officedocument.wordprocessingml.footer+xml"/>
  <Override PartName="/word/header178.xml" ContentType="application/vnd.openxmlformats-officedocument.wordprocessingml.header+xml"/>
  <Override PartName="/word/footer180.xml" ContentType="application/vnd.openxmlformats-officedocument.wordprocessingml.footer+xml"/>
  <Override PartName="/word/header179.xml" ContentType="application/vnd.openxmlformats-officedocument.wordprocessingml.header+xml"/>
  <Override PartName="/word/footer181.xml" ContentType="application/vnd.openxmlformats-officedocument.wordprocessingml.footer+xml"/>
  <Override PartName="/word/header180.xml" ContentType="application/vnd.openxmlformats-officedocument.wordprocessingml.header+xml"/>
  <Override PartName="/word/footer182.xml" ContentType="application/vnd.openxmlformats-officedocument.wordprocessingml.footer+xml"/>
  <Override PartName="/word/header181.xml" ContentType="application/vnd.openxmlformats-officedocument.wordprocessingml.header+xml"/>
  <Override PartName="/word/footer183.xml" ContentType="application/vnd.openxmlformats-officedocument.wordprocessingml.footer+xml"/>
  <Override PartName="/word/header182.xml" ContentType="application/vnd.openxmlformats-officedocument.wordprocessingml.header+xml"/>
  <Override PartName="/word/footer184.xml" ContentType="application/vnd.openxmlformats-officedocument.wordprocessingml.footer+xml"/>
  <Override PartName="/word/header183.xml" ContentType="application/vnd.openxmlformats-officedocument.wordprocessingml.header+xml"/>
  <Override PartName="/word/footer185.xml" ContentType="application/vnd.openxmlformats-officedocument.wordprocessingml.footer+xml"/>
  <Override PartName="/word/header184.xml" ContentType="application/vnd.openxmlformats-officedocument.wordprocessingml.header+xml"/>
  <Override PartName="/word/footer186.xml" ContentType="application/vnd.openxmlformats-officedocument.wordprocessingml.footer+xml"/>
  <Override PartName="/word/header185.xml" ContentType="application/vnd.openxmlformats-officedocument.wordprocessingml.header+xml"/>
  <Override PartName="/word/footer187.xml" ContentType="application/vnd.openxmlformats-officedocument.wordprocessingml.footer+xml"/>
  <Override PartName="/word/header186.xml" ContentType="application/vnd.openxmlformats-officedocument.wordprocessingml.header+xml"/>
  <Override PartName="/word/footer188.xml" ContentType="application/vnd.openxmlformats-officedocument.wordprocessingml.footer+xml"/>
  <Override PartName="/word/header187.xml" ContentType="application/vnd.openxmlformats-officedocument.wordprocessingml.header+xml"/>
  <Override PartName="/word/footer189.xml" ContentType="application/vnd.openxmlformats-officedocument.wordprocessingml.footer+xml"/>
  <Override PartName="/word/header188.xml" ContentType="application/vnd.openxmlformats-officedocument.wordprocessingml.header+xml"/>
  <Override PartName="/word/footer190.xml" ContentType="application/vnd.openxmlformats-officedocument.wordprocessingml.footer+xml"/>
  <Override PartName="/word/header189.xml" ContentType="application/vnd.openxmlformats-officedocument.wordprocessingml.header+xml"/>
  <Override PartName="/word/footer191.xml" ContentType="application/vnd.openxmlformats-officedocument.wordprocessingml.footer+xml"/>
  <Override PartName="/word/header190.xml" ContentType="application/vnd.openxmlformats-officedocument.wordprocessingml.header+xml"/>
  <Override PartName="/word/footer192.xml" ContentType="application/vnd.openxmlformats-officedocument.wordprocessingml.footer+xml"/>
  <Override PartName="/word/header191.xml" ContentType="application/vnd.openxmlformats-officedocument.wordprocessingml.header+xml"/>
  <Override PartName="/word/footer193.xml" ContentType="application/vnd.openxmlformats-officedocument.wordprocessingml.footer+xml"/>
  <Override PartName="/word/header192.xml" ContentType="application/vnd.openxmlformats-officedocument.wordprocessingml.header+xml"/>
  <Override PartName="/word/footer194.xml" ContentType="application/vnd.openxmlformats-officedocument.wordprocessingml.footer+xml"/>
  <Override PartName="/word/header193.xml" ContentType="application/vnd.openxmlformats-officedocument.wordprocessingml.header+xml"/>
  <Override PartName="/word/footer195.xml" ContentType="application/vnd.openxmlformats-officedocument.wordprocessingml.footer+xml"/>
  <Override PartName="/word/header194.xml" ContentType="application/vnd.openxmlformats-officedocument.wordprocessingml.header+xml"/>
  <Override PartName="/word/footer196.xml" ContentType="application/vnd.openxmlformats-officedocument.wordprocessingml.footer+xml"/>
  <Override PartName="/word/header195.xml" ContentType="application/vnd.openxmlformats-officedocument.wordprocessingml.header+xml"/>
  <Override PartName="/word/footer197.xml" ContentType="application/vnd.openxmlformats-officedocument.wordprocessingml.footer+xml"/>
  <Override PartName="/word/header196.xml" ContentType="application/vnd.openxmlformats-officedocument.wordprocessingml.header+xml"/>
  <Override PartName="/word/footer198.xml" ContentType="application/vnd.openxmlformats-officedocument.wordprocessingml.footer+xml"/>
  <Override PartName="/word/header197.xml" ContentType="application/vnd.openxmlformats-officedocument.wordprocessingml.header+xml"/>
  <Override PartName="/word/footer1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B3BA2" w14:textId="77777777" w:rsidR="00830A8D" w:rsidRDefault="00830A8D" w:rsidP="00830A8D">
      <w:pPr>
        <w:autoSpaceDE/>
        <w:spacing w:after="840"/>
        <w:ind w:left="1701" w:hanging="1701"/>
      </w:pPr>
      <w:r>
        <w:rPr>
          <w:noProof/>
        </w:rPr>
        <w:drawing>
          <wp:anchor distT="0" distB="0" distL="114300" distR="114300" simplePos="0" relativeHeight="251661312" behindDoc="0" locked="0" layoutInCell="1" allowOverlap="1" wp14:anchorId="0E1265B0" wp14:editId="41767C68">
            <wp:simplePos x="0" y="0"/>
            <wp:positionH relativeFrom="column">
              <wp:posOffset>4203700</wp:posOffset>
            </wp:positionH>
            <wp:positionV relativeFrom="paragraph">
              <wp:posOffset>-220980</wp:posOffset>
            </wp:positionV>
            <wp:extent cx="1780540" cy="629920"/>
            <wp:effectExtent l="0" t="0" r="0" b="0"/>
            <wp:wrapNone/>
            <wp:docPr id="12" name="Picture 9"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0540" cy="6299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296497508"/>
      <w:bookmarkStart w:id="1" w:name="_Toc296423677"/>
      <w:r>
        <w:rPr>
          <w:rFonts w:ascii="Tahoma" w:hAnsi="Tahoma" w:cs="Tahoma"/>
          <w:noProof/>
          <w:color w:val="000000"/>
          <w:kern w:val="28"/>
          <w:sz w:val="56"/>
          <w:szCs w:val="56"/>
        </w:rPr>
        <w:drawing>
          <wp:inline distT="0" distB="0" distL="0" distR="0" wp14:anchorId="42A416DA" wp14:editId="798F862F">
            <wp:extent cx="2161540" cy="4572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1540" cy="457200"/>
                    </a:xfrm>
                    <a:prstGeom prst="rect">
                      <a:avLst/>
                    </a:prstGeom>
                    <a:noFill/>
                    <a:ln>
                      <a:noFill/>
                    </a:ln>
                  </pic:spPr>
                </pic:pic>
              </a:graphicData>
            </a:graphic>
          </wp:inline>
        </w:drawing>
      </w:r>
    </w:p>
    <w:p w14:paraId="787B74CA" w14:textId="77777777" w:rsidR="00830A8D" w:rsidRDefault="00830A8D" w:rsidP="00B728CD">
      <w:pPr>
        <w:autoSpaceDE/>
        <w:spacing w:after="840"/>
        <w:ind w:left="1701" w:hanging="1701"/>
        <w:jc w:val="center"/>
      </w:pPr>
    </w:p>
    <w:p w14:paraId="333C5967" w14:textId="77777777" w:rsidR="00830A8D" w:rsidRPr="00982F22" w:rsidRDefault="00830A8D" w:rsidP="00830A8D">
      <w:pPr>
        <w:autoSpaceDE/>
        <w:spacing w:after="840"/>
        <w:ind w:left="1701" w:hanging="1701"/>
      </w:pPr>
    </w:p>
    <w:p w14:paraId="2D3E98B7" w14:textId="77777777" w:rsidR="00830A8D" w:rsidRDefault="00830A8D" w:rsidP="00830A8D">
      <w:pPr>
        <w:autoSpaceDE/>
        <w:spacing w:after="840"/>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Longitudinal Surveys of Australian Youth (LSAY)</w:t>
      </w:r>
    </w:p>
    <w:p w14:paraId="55756538" w14:textId="77777777" w:rsidR="00830A8D" w:rsidRDefault="00830A8D" w:rsidP="00830A8D">
      <w:pPr>
        <w:autoSpaceDE/>
        <w:spacing w:after="840"/>
        <w:ind w:left="1701"/>
        <w:rPr>
          <w:rFonts w:ascii="Tahoma" w:hAnsi="Tahoma" w:cs="Tahoma"/>
          <w:color w:val="000000"/>
          <w:kern w:val="28"/>
          <w:sz w:val="56"/>
          <w:szCs w:val="56"/>
          <w:lang w:eastAsia="en-US"/>
        </w:rPr>
      </w:pPr>
      <w:r>
        <w:rPr>
          <w:rFonts w:ascii="Tahoma" w:hAnsi="Tahoma" w:cs="Tahoma"/>
          <w:color w:val="000000"/>
          <w:kern w:val="28"/>
          <w:sz w:val="56"/>
          <w:szCs w:val="56"/>
          <w:lang w:eastAsia="en-US"/>
        </w:rPr>
        <w:t>20</w:t>
      </w:r>
      <w:r w:rsidR="000C0FBA">
        <w:rPr>
          <w:rFonts w:ascii="Tahoma" w:hAnsi="Tahoma" w:cs="Tahoma"/>
          <w:color w:val="000000"/>
          <w:kern w:val="28"/>
          <w:sz w:val="56"/>
          <w:szCs w:val="56"/>
          <w:lang w:eastAsia="en-US"/>
        </w:rPr>
        <w:t>15</w:t>
      </w:r>
      <w:r>
        <w:rPr>
          <w:rFonts w:ascii="Tahoma" w:hAnsi="Tahoma" w:cs="Tahoma"/>
          <w:color w:val="000000"/>
          <w:kern w:val="28"/>
          <w:sz w:val="56"/>
          <w:szCs w:val="56"/>
          <w:lang w:eastAsia="en-US"/>
        </w:rPr>
        <w:t xml:space="preserve"> cohort derived variables</w:t>
      </w:r>
    </w:p>
    <w:bookmarkEnd w:id="0"/>
    <w:bookmarkEnd w:id="1"/>
    <w:p w14:paraId="13B8ECCA" w14:textId="77777777" w:rsidR="00830A8D" w:rsidRDefault="00830A8D" w:rsidP="00830A8D">
      <w:pPr>
        <w:autoSpaceDE/>
        <w:spacing w:before="120"/>
        <w:ind w:left="1701"/>
        <w:rPr>
          <w:rFonts w:ascii="Tahoma" w:hAnsi="Tahoma" w:cs="Tahoma"/>
          <w:sz w:val="24"/>
          <w:lang w:eastAsia="en-US"/>
        </w:rPr>
      </w:pPr>
      <w:r>
        <w:rPr>
          <w:rFonts w:ascii="Tahoma" w:hAnsi="Tahoma" w:cs="Tahoma"/>
          <w:sz w:val="24"/>
          <w:lang w:eastAsia="en-US"/>
        </w:rPr>
        <w:t>National Centre for Vocational Education Research</w:t>
      </w:r>
    </w:p>
    <w:p w14:paraId="3860B3E3" w14:textId="77777777" w:rsidR="00830A8D" w:rsidRDefault="00830A8D" w:rsidP="00830A8D">
      <w:pPr>
        <w:autoSpaceDE/>
        <w:spacing w:before="160" w:line="300" w:lineRule="exact"/>
        <w:rPr>
          <w:rFonts w:ascii="Trebuchet MS" w:hAnsi="Trebuchet MS"/>
          <w:sz w:val="19"/>
          <w:lang w:eastAsia="en-US"/>
        </w:rPr>
      </w:pPr>
    </w:p>
    <w:p w14:paraId="70E1CF46" w14:textId="77777777" w:rsidR="00830A8D" w:rsidRDefault="00830A8D" w:rsidP="00830A8D">
      <w:pPr>
        <w:autoSpaceDE/>
        <w:spacing w:before="160" w:line="300" w:lineRule="exact"/>
        <w:rPr>
          <w:rFonts w:ascii="Trebuchet MS" w:hAnsi="Trebuchet MS"/>
          <w:sz w:val="19"/>
          <w:lang w:eastAsia="en-US"/>
        </w:rPr>
      </w:pPr>
    </w:p>
    <w:p w14:paraId="21D99908" w14:textId="77777777" w:rsidR="00830A8D" w:rsidRDefault="00830A8D" w:rsidP="00830A8D">
      <w:pPr>
        <w:autoSpaceDE/>
        <w:spacing w:before="160" w:line="300" w:lineRule="exact"/>
        <w:rPr>
          <w:rFonts w:ascii="Trebuchet MS" w:hAnsi="Trebuchet MS"/>
          <w:sz w:val="19"/>
          <w:lang w:eastAsia="en-US"/>
        </w:rPr>
      </w:pPr>
    </w:p>
    <w:p w14:paraId="33D09143" w14:textId="77777777" w:rsidR="00830A8D" w:rsidRDefault="00830A8D" w:rsidP="00830A8D">
      <w:pPr>
        <w:autoSpaceDE/>
        <w:spacing w:before="160" w:line="300" w:lineRule="exact"/>
        <w:rPr>
          <w:rFonts w:ascii="Trebuchet MS" w:hAnsi="Trebuchet MS"/>
          <w:sz w:val="19"/>
          <w:lang w:eastAsia="en-US"/>
        </w:rPr>
      </w:pPr>
      <w:r>
        <w:rPr>
          <w:noProof/>
        </w:rPr>
        <mc:AlternateContent>
          <mc:Choice Requires="wps">
            <w:drawing>
              <wp:anchor distT="0" distB="0" distL="114300" distR="114300" simplePos="0" relativeHeight="251658240" behindDoc="0" locked="0" layoutInCell="1" allowOverlap="1" wp14:anchorId="1B12DCD8" wp14:editId="121BA234">
                <wp:simplePos x="0" y="0"/>
                <wp:positionH relativeFrom="column">
                  <wp:posOffset>1015365</wp:posOffset>
                </wp:positionH>
                <wp:positionV relativeFrom="margin">
                  <wp:posOffset>6323965</wp:posOffset>
                </wp:positionV>
                <wp:extent cx="3362960" cy="1622425"/>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D539" w14:textId="77777777" w:rsidR="009946F7" w:rsidRDefault="009946F7" w:rsidP="00830A8D">
                            <w:pPr>
                              <w:pStyle w:val="Heading3"/>
                              <w:rPr>
                                <w:rFonts w:ascii="Tahoma" w:hAnsi="Tahoma" w:cs="Tahoma"/>
                                <w:b w:val="0"/>
                                <w:color w:val="auto"/>
                                <w:sz w:val="24"/>
                                <w:szCs w:val="24"/>
                              </w:rPr>
                            </w:pPr>
                            <w:r>
                              <w:rPr>
                                <w:rFonts w:ascii="Tahoma" w:hAnsi="Tahoma" w:cs="Tahoma"/>
                                <w:b w:val="0"/>
                                <w:color w:val="auto"/>
                                <w:sz w:val="24"/>
                                <w:szCs w:val="24"/>
                              </w:rPr>
                              <w:t xml:space="preserve">LONGITUDINAL SURVEYS OF </w:t>
                            </w:r>
                            <w:r>
                              <w:rPr>
                                <w:rFonts w:ascii="Tahoma" w:hAnsi="Tahoma" w:cs="Tahoma"/>
                                <w:b w:val="0"/>
                                <w:color w:val="auto"/>
                                <w:sz w:val="24"/>
                                <w:szCs w:val="24"/>
                              </w:rPr>
                              <w:br/>
                              <w:t>AUSTRALIAN YOUTH</w:t>
                            </w:r>
                          </w:p>
                          <w:p w14:paraId="546AD116" w14:textId="77777777" w:rsidR="009946F7" w:rsidRPr="00EE4ED8" w:rsidRDefault="009946F7" w:rsidP="00830A8D"/>
                          <w:p w14:paraId="20E4099E" w14:textId="77777777" w:rsidR="009946F7" w:rsidRPr="002C4ABE" w:rsidRDefault="009946F7" w:rsidP="00830A8D">
                            <w:pPr>
                              <w:pStyle w:val="Heading3"/>
                              <w:spacing w:before="80"/>
                              <w:rPr>
                                <w:rFonts w:ascii="Tahoma" w:hAnsi="Tahoma" w:cs="Tahoma"/>
                                <w:color w:val="auto"/>
                              </w:rPr>
                            </w:pPr>
                            <w:r w:rsidRPr="002C4ABE">
                              <w:rPr>
                                <w:rFonts w:ascii="Tahoma" w:hAnsi="Tahoma" w:cs="Tahoma"/>
                                <w:color w:val="auto"/>
                              </w:rPr>
                              <w:t>TECHNICAL REPORT 94</w:t>
                            </w:r>
                          </w:p>
                          <w:p w14:paraId="6751B6F5" w14:textId="77777777" w:rsidR="009946F7" w:rsidRPr="002C4ABE" w:rsidRDefault="009946F7" w:rsidP="00830A8D">
                            <w:pPr>
                              <w:pStyle w:val="Imprint"/>
                              <w:spacing w:before="0" w:line="260" w:lineRule="exact"/>
                              <w:ind w:right="10"/>
                              <w:rPr>
                                <w:b/>
                              </w:rPr>
                            </w:pPr>
                          </w:p>
                          <w:p w14:paraId="44E4B690" w14:textId="6E08B73C" w:rsidR="009946F7" w:rsidRPr="002C4ABE" w:rsidRDefault="009946F7" w:rsidP="00830A8D">
                            <w:pPr>
                              <w:pStyle w:val="Imprint"/>
                              <w:spacing w:before="0" w:line="260" w:lineRule="exact"/>
                              <w:ind w:right="10"/>
                            </w:pPr>
                            <w:r w:rsidRPr="002C4ABE">
                              <w:rPr>
                                <w:b/>
                              </w:rPr>
                              <w:t>Date created:</w:t>
                            </w:r>
                            <w:r w:rsidRPr="002C4ABE">
                              <w:t xml:space="preserve"> December 2017</w:t>
                            </w:r>
                          </w:p>
                          <w:p w14:paraId="5F6A66A4" w14:textId="36987442" w:rsidR="009946F7" w:rsidRPr="002C4ABE" w:rsidRDefault="009946F7" w:rsidP="00830A8D">
                            <w:pPr>
                              <w:pStyle w:val="Imprint"/>
                              <w:spacing w:before="0" w:line="260" w:lineRule="exact"/>
                              <w:ind w:right="10"/>
                            </w:pPr>
                            <w:r w:rsidRPr="002C4ABE">
                              <w:rPr>
                                <w:b/>
                              </w:rPr>
                              <w:t>Last updated:</w:t>
                            </w:r>
                            <w:r w:rsidRPr="002C4ABE">
                              <w:t xml:space="preserve"> </w:t>
                            </w:r>
                            <w:r w:rsidR="00666864" w:rsidRPr="002C4ABE">
                              <w:t>September</w:t>
                            </w:r>
                            <w:r w:rsidR="002A76ED" w:rsidRPr="002C4ABE">
                              <w:t xml:space="preserve"> </w:t>
                            </w:r>
                            <w:r w:rsidRPr="002C4ABE">
                              <w:t>202</w:t>
                            </w:r>
                            <w:r w:rsidR="00077867" w:rsidRPr="002C4ABE">
                              <w:t>3</w:t>
                            </w:r>
                          </w:p>
                          <w:p w14:paraId="153C78D3" w14:textId="610622D6" w:rsidR="009946F7" w:rsidRPr="002C4ABE" w:rsidRDefault="009946F7" w:rsidP="00830A8D">
                            <w:pPr>
                              <w:pStyle w:val="Heading3"/>
                              <w:spacing w:before="80"/>
                              <w:rPr>
                                <w:rFonts w:ascii="Trebuchet MS" w:hAnsi="Trebuchet MS"/>
                                <w:color w:val="auto"/>
                                <w:sz w:val="16"/>
                                <w:szCs w:val="16"/>
                              </w:rPr>
                            </w:pPr>
                            <w:r w:rsidRPr="002C4ABE">
                              <w:rPr>
                                <w:rFonts w:ascii="Trebuchet MS" w:hAnsi="Trebuchet MS"/>
                                <w:color w:val="auto"/>
                                <w:sz w:val="16"/>
                                <w:szCs w:val="16"/>
                              </w:rPr>
                              <w:t xml:space="preserve">Version: </w:t>
                            </w:r>
                            <w:r w:rsidR="002C4ABE" w:rsidRPr="002C4ABE">
                              <w:rPr>
                                <w:rFonts w:ascii="Trebuchet MS" w:hAnsi="Trebuchet MS"/>
                                <w:b w:val="0"/>
                                <w:color w:val="auto"/>
                                <w:sz w:val="16"/>
                                <w:szCs w:val="16"/>
                              </w:rPr>
                              <w:t>7</w:t>
                            </w:r>
                            <w:r w:rsidRPr="002C4ABE">
                              <w:rPr>
                                <w:rFonts w:ascii="Trebuchet MS" w:hAnsi="Trebuchet MS"/>
                                <w:color w:val="auto"/>
                                <w:sz w:val="16"/>
                                <w:szCs w:val="16"/>
                              </w:rPr>
                              <w:t>.</w:t>
                            </w:r>
                            <w:r w:rsidRPr="002C4ABE">
                              <w:rPr>
                                <w:rFonts w:ascii="Trebuchet MS" w:hAnsi="Trebuchet MS"/>
                                <w:b w:val="0"/>
                                <w:color w:val="auto"/>
                                <w:sz w:val="16"/>
                                <w:szCs w:val="16"/>
                              </w:rPr>
                              <w:t>0</w:t>
                            </w:r>
                            <w:r w:rsidRPr="002C4ABE">
                              <w:rPr>
                                <w:rFonts w:ascii="Trebuchet MS" w:hAnsi="Trebuchet MS"/>
                                <w:color w:val="auto"/>
                                <w:sz w:val="16"/>
                                <w:szCs w:val="16"/>
                              </w:rPr>
                              <w:t xml:space="preserve"> </w:t>
                            </w:r>
                          </w:p>
                          <w:p w14:paraId="4BF3E735" w14:textId="77777777" w:rsidR="009946F7" w:rsidRPr="00BC3F17" w:rsidRDefault="009946F7" w:rsidP="00830A8D">
                            <w:pPr>
                              <w:pStyle w:val="Heading3"/>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2DCD8" id="_x0000_t202" coordsize="21600,21600" o:spt="202" path="m,l,21600r21600,l21600,xe">
                <v:stroke joinstyle="miter"/>
                <v:path gradientshapeok="t" o:connecttype="rect"/>
              </v:shapetype>
              <v:shape id="Text Box 4" o:spid="_x0000_s1026" type="#_x0000_t202" style="position:absolute;margin-left:79.95pt;margin-top:497.95pt;width:264.8pt;height:1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" filled="f" stroked="f">
                <v:textbox>
                  <w:txbxContent>
                    <w:p w14:paraId="5472D539" w14:textId="77777777" w:rsidR="009946F7" w:rsidRDefault="009946F7" w:rsidP="00830A8D">
                      <w:pPr>
                        <w:pStyle w:val="Heading3"/>
                        <w:rPr>
                          <w:rFonts w:ascii="Tahoma" w:hAnsi="Tahoma" w:cs="Tahoma"/>
                          <w:b w:val="0"/>
                          <w:color w:val="auto"/>
                          <w:sz w:val="24"/>
                          <w:szCs w:val="24"/>
                        </w:rPr>
                      </w:pPr>
                      <w:r>
                        <w:rPr>
                          <w:rFonts w:ascii="Tahoma" w:hAnsi="Tahoma" w:cs="Tahoma"/>
                          <w:b w:val="0"/>
                          <w:color w:val="auto"/>
                          <w:sz w:val="24"/>
                          <w:szCs w:val="24"/>
                        </w:rPr>
                        <w:t xml:space="preserve">LONGITUDINAL SURVEYS OF </w:t>
                      </w:r>
                      <w:r>
                        <w:rPr>
                          <w:rFonts w:ascii="Tahoma" w:hAnsi="Tahoma" w:cs="Tahoma"/>
                          <w:b w:val="0"/>
                          <w:color w:val="auto"/>
                          <w:sz w:val="24"/>
                          <w:szCs w:val="24"/>
                        </w:rPr>
                        <w:br/>
                        <w:t>AUSTRALIAN YOUTH</w:t>
                      </w:r>
                    </w:p>
                    <w:p w14:paraId="546AD116" w14:textId="77777777" w:rsidR="009946F7" w:rsidRPr="00EE4ED8" w:rsidRDefault="009946F7" w:rsidP="00830A8D"/>
                    <w:p w14:paraId="20E4099E" w14:textId="77777777" w:rsidR="009946F7" w:rsidRPr="002C4ABE" w:rsidRDefault="009946F7" w:rsidP="00830A8D">
                      <w:pPr>
                        <w:pStyle w:val="Heading3"/>
                        <w:spacing w:before="80"/>
                        <w:rPr>
                          <w:rFonts w:ascii="Tahoma" w:hAnsi="Tahoma" w:cs="Tahoma"/>
                          <w:color w:val="auto"/>
                        </w:rPr>
                      </w:pPr>
                      <w:r w:rsidRPr="002C4ABE">
                        <w:rPr>
                          <w:rFonts w:ascii="Tahoma" w:hAnsi="Tahoma" w:cs="Tahoma"/>
                          <w:color w:val="auto"/>
                        </w:rPr>
                        <w:t>TECHNICAL REPORT 94</w:t>
                      </w:r>
                    </w:p>
                    <w:p w14:paraId="6751B6F5" w14:textId="77777777" w:rsidR="009946F7" w:rsidRPr="002C4ABE" w:rsidRDefault="009946F7" w:rsidP="00830A8D">
                      <w:pPr>
                        <w:pStyle w:val="Imprint"/>
                        <w:spacing w:before="0" w:line="260" w:lineRule="exact"/>
                        <w:ind w:right="10"/>
                        <w:rPr>
                          <w:b/>
                        </w:rPr>
                      </w:pPr>
                    </w:p>
                    <w:p w14:paraId="44E4B690" w14:textId="6E08B73C" w:rsidR="009946F7" w:rsidRPr="002C4ABE" w:rsidRDefault="009946F7" w:rsidP="00830A8D">
                      <w:pPr>
                        <w:pStyle w:val="Imprint"/>
                        <w:spacing w:before="0" w:line="260" w:lineRule="exact"/>
                        <w:ind w:right="10"/>
                      </w:pPr>
                      <w:r w:rsidRPr="002C4ABE">
                        <w:rPr>
                          <w:b/>
                        </w:rPr>
                        <w:t>Date created:</w:t>
                      </w:r>
                      <w:r w:rsidRPr="002C4ABE">
                        <w:t xml:space="preserve"> December 2017</w:t>
                      </w:r>
                    </w:p>
                    <w:p w14:paraId="5F6A66A4" w14:textId="36987442" w:rsidR="009946F7" w:rsidRPr="002C4ABE" w:rsidRDefault="009946F7" w:rsidP="00830A8D">
                      <w:pPr>
                        <w:pStyle w:val="Imprint"/>
                        <w:spacing w:before="0" w:line="260" w:lineRule="exact"/>
                        <w:ind w:right="10"/>
                      </w:pPr>
                      <w:r w:rsidRPr="002C4ABE">
                        <w:rPr>
                          <w:b/>
                        </w:rPr>
                        <w:t>Last updated:</w:t>
                      </w:r>
                      <w:r w:rsidRPr="002C4ABE">
                        <w:t xml:space="preserve"> </w:t>
                      </w:r>
                      <w:r w:rsidR="00666864" w:rsidRPr="002C4ABE">
                        <w:t>September</w:t>
                      </w:r>
                      <w:r w:rsidR="002A76ED" w:rsidRPr="002C4ABE">
                        <w:t xml:space="preserve"> </w:t>
                      </w:r>
                      <w:r w:rsidRPr="002C4ABE">
                        <w:t>202</w:t>
                      </w:r>
                      <w:r w:rsidR="00077867" w:rsidRPr="002C4ABE">
                        <w:t>3</w:t>
                      </w:r>
                    </w:p>
                    <w:p w14:paraId="153C78D3" w14:textId="610622D6" w:rsidR="009946F7" w:rsidRPr="002C4ABE" w:rsidRDefault="009946F7" w:rsidP="00830A8D">
                      <w:pPr>
                        <w:pStyle w:val="Heading3"/>
                        <w:spacing w:before="80"/>
                        <w:rPr>
                          <w:rFonts w:ascii="Trebuchet MS" w:hAnsi="Trebuchet MS"/>
                          <w:color w:val="auto"/>
                          <w:sz w:val="16"/>
                          <w:szCs w:val="16"/>
                        </w:rPr>
                      </w:pPr>
                      <w:r w:rsidRPr="002C4ABE">
                        <w:rPr>
                          <w:rFonts w:ascii="Trebuchet MS" w:hAnsi="Trebuchet MS"/>
                          <w:color w:val="auto"/>
                          <w:sz w:val="16"/>
                          <w:szCs w:val="16"/>
                        </w:rPr>
                        <w:t xml:space="preserve">Version: </w:t>
                      </w:r>
                      <w:r w:rsidR="002C4ABE" w:rsidRPr="002C4ABE">
                        <w:rPr>
                          <w:rFonts w:ascii="Trebuchet MS" w:hAnsi="Trebuchet MS"/>
                          <w:b w:val="0"/>
                          <w:color w:val="auto"/>
                          <w:sz w:val="16"/>
                          <w:szCs w:val="16"/>
                        </w:rPr>
                        <w:t>7</w:t>
                      </w:r>
                      <w:r w:rsidRPr="002C4ABE">
                        <w:rPr>
                          <w:rFonts w:ascii="Trebuchet MS" w:hAnsi="Trebuchet MS"/>
                          <w:color w:val="auto"/>
                          <w:sz w:val="16"/>
                          <w:szCs w:val="16"/>
                        </w:rPr>
                        <w:t>.</w:t>
                      </w:r>
                      <w:r w:rsidRPr="002C4ABE">
                        <w:rPr>
                          <w:rFonts w:ascii="Trebuchet MS" w:hAnsi="Trebuchet MS"/>
                          <w:b w:val="0"/>
                          <w:color w:val="auto"/>
                          <w:sz w:val="16"/>
                          <w:szCs w:val="16"/>
                        </w:rPr>
                        <w:t>0</w:t>
                      </w:r>
                      <w:r w:rsidRPr="002C4ABE">
                        <w:rPr>
                          <w:rFonts w:ascii="Trebuchet MS" w:hAnsi="Trebuchet MS"/>
                          <w:color w:val="auto"/>
                          <w:sz w:val="16"/>
                          <w:szCs w:val="16"/>
                        </w:rPr>
                        <w:t xml:space="preserve"> </w:t>
                      </w:r>
                    </w:p>
                    <w:p w14:paraId="4BF3E735" w14:textId="77777777" w:rsidR="009946F7" w:rsidRPr="00BC3F17" w:rsidRDefault="009946F7" w:rsidP="00830A8D">
                      <w:pPr>
                        <w:pStyle w:val="Heading3"/>
                        <w:rPr>
                          <w:color w:val="000000"/>
                        </w:rPr>
                      </w:pPr>
                    </w:p>
                  </w:txbxContent>
                </v:textbox>
                <w10:wrap anchory="margin"/>
              </v:shape>
            </w:pict>
          </mc:Fallback>
        </mc:AlternateContent>
      </w:r>
    </w:p>
    <w:p w14:paraId="63618A82" w14:textId="77777777" w:rsidR="00830A8D" w:rsidRDefault="00830A8D" w:rsidP="00830A8D">
      <w:pPr>
        <w:autoSpaceDE/>
        <w:spacing w:before="160" w:line="300" w:lineRule="exact"/>
        <w:rPr>
          <w:rFonts w:ascii="Trebuchet MS" w:hAnsi="Trebuchet MS"/>
          <w:sz w:val="19"/>
          <w:lang w:eastAsia="en-US"/>
        </w:rPr>
      </w:pPr>
    </w:p>
    <w:p w14:paraId="300B8EE5" w14:textId="77777777" w:rsidR="00830A8D" w:rsidRDefault="00830A8D" w:rsidP="00830A8D">
      <w:pPr>
        <w:autoSpaceDE/>
        <w:spacing w:before="160" w:line="300" w:lineRule="exact"/>
        <w:rPr>
          <w:rFonts w:ascii="Trebuchet MS" w:hAnsi="Trebuchet MS"/>
          <w:sz w:val="19"/>
          <w:lang w:eastAsia="en-US"/>
        </w:rPr>
      </w:pPr>
    </w:p>
    <w:p w14:paraId="4675AFB9" w14:textId="77777777" w:rsidR="00830A8D" w:rsidRDefault="00830A8D" w:rsidP="00830A8D">
      <w:pPr>
        <w:autoSpaceDE/>
        <w:spacing w:before="160" w:line="300" w:lineRule="exact"/>
        <w:rPr>
          <w:rFonts w:ascii="Trebuchet MS" w:hAnsi="Trebuchet MS"/>
          <w:sz w:val="19"/>
          <w:lang w:eastAsia="en-US"/>
        </w:rPr>
      </w:pPr>
    </w:p>
    <w:p w14:paraId="2BE31F74" w14:textId="77777777" w:rsidR="00830A8D" w:rsidRDefault="00830A8D" w:rsidP="00830A8D">
      <w:pPr>
        <w:autoSpaceDE/>
        <w:spacing w:before="160" w:line="300" w:lineRule="exact"/>
        <w:rPr>
          <w:rFonts w:ascii="Trebuchet MS" w:hAnsi="Trebuchet MS"/>
          <w:sz w:val="19"/>
          <w:lang w:eastAsia="en-US"/>
        </w:rPr>
      </w:pPr>
    </w:p>
    <w:p w14:paraId="433A7769" w14:textId="77777777" w:rsidR="00830A8D" w:rsidRDefault="00830A8D" w:rsidP="009A16C2">
      <w:pPr>
        <w:rPr>
          <w:lang w:eastAsia="en-US"/>
        </w:rPr>
      </w:pPr>
      <w:bookmarkStart w:id="2" w:name="_Toc303778829"/>
      <w:bookmarkStart w:id="3" w:name="_Toc302058746"/>
      <w:bookmarkStart w:id="4" w:name="_Toc302058684"/>
      <w:bookmarkStart w:id="5" w:name="_Toc302058621"/>
      <w:bookmarkStart w:id="6" w:name="_Toc302058559"/>
      <w:bookmarkStart w:id="7" w:name="_Toc302058456"/>
      <w:r>
        <w:rPr>
          <w:lang w:eastAsia="en-US"/>
        </w:rPr>
        <w:softHyphen/>
      </w:r>
      <w:bookmarkEnd w:id="2"/>
      <w:bookmarkEnd w:id="3"/>
      <w:bookmarkEnd w:id="4"/>
      <w:bookmarkEnd w:id="5"/>
      <w:bookmarkEnd w:id="6"/>
      <w:bookmarkEnd w:id="7"/>
    </w:p>
    <w:p w14:paraId="3503E1EB" w14:textId="4B2D6ACF" w:rsidR="00830A8D" w:rsidRDefault="00830A8D" w:rsidP="00830A8D">
      <w:pPr>
        <w:autoSpaceDE/>
        <w:spacing w:before="160" w:line="260" w:lineRule="exact"/>
        <w:rPr>
          <w:rFonts w:ascii="Tahoma" w:hAnsi="Tahoma" w:cs="Tahoma"/>
          <w:sz w:val="24"/>
          <w:szCs w:val="24"/>
          <w:lang w:eastAsia="en-US"/>
        </w:rPr>
      </w:pPr>
      <w:r>
        <w:rPr>
          <w:noProof/>
        </w:rPr>
        <mc:AlternateContent>
          <mc:Choice Requires="wps">
            <w:drawing>
              <wp:anchor distT="0" distB="0" distL="114300" distR="114300" simplePos="0" relativeHeight="251659264" behindDoc="0" locked="0" layoutInCell="1" allowOverlap="1" wp14:anchorId="7F39A899" wp14:editId="492A525F">
                <wp:simplePos x="0" y="0"/>
                <wp:positionH relativeFrom="column">
                  <wp:posOffset>928370</wp:posOffset>
                </wp:positionH>
                <wp:positionV relativeFrom="margin">
                  <wp:posOffset>8238490</wp:posOffset>
                </wp:positionV>
                <wp:extent cx="4533900" cy="7861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69C0D" w14:textId="77777777" w:rsidR="009946F7" w:rsidRDefault="009946F7" w:rsidP="00830A8D">
                            <w:pPr>
                              <w:pStyle w:val="Imprint"/>
                              <w:spacing w:before="0" w:line="260" w:lineRule="exact"/>
                              <w:ind w:left="142" w:right="10"/>
                              <w:rPr>
                                <w:color w:val="000000"/>
                              </w:rPr>
                            </w:pPr>
                            <w:r>
                              <w:rPr>
                                <w:color w:val="000000"/>
                              </w:rPr>
                              <w:t>The views and opinions expressed in this document are those of the author/</w:t>
                            </w:r>
                            <w:r>
                              <w:rPr>
                                <w:color w:val="000000"/>
                              </w:rPr>
                              <w:br/>
                              <w:t xml:space="preserve">project team and do not necessarily reflect the views of the Australian Government </w:t>
                            </w:r>
                            <w:r>
                              <w:rPr>
                                <w:color w:val="000000"/>
                              </w:rPr>
                              <w:br/>
                              <w:t>or state and territory governments.</w:t>
                            </w:r>
                          </w:p>
                          <w:p w14:paraId="656D5E56" w14:textId="77777777" w:rsidR="009946F7" w:rsidRDefault="009946F7" w:rsidP="00830A8D">
                            <w:pPr>
                              <w:pStyle w:val="Imprint"/>
                              <w:spacing w:before="0" w:line="260" w:lineRule="exact"/>
                              <w:ind w:left="142" w:right="10"/>
                              <w:rPr>
                                <w:color w:val="000000"/>
                              </w:rPr>
                            </w:pPr>
                          </w:p>
                          <w:p w14:paraId="2FC8EB40" w14:textId="77777777" w:rsidR="009946F7" w:rsidRDefault="009946F7" w:rsidP="00830A8D">
                            <w:pPr>
                              <w:pStyle w:val="Imprint"/>
                              <w:spacing w:before="0" w:line="260" w:lineRule="exact"/>
                              <w:ind w:left="142" w:right="10"/>
                              <w:rPr>
                                <w:color w:val="000000"/>
                              </w:rPr>
                            </w:pPr>
                          </w:p>
                          <w:p w14:paraId="49F5C034" w14:textId="77777777" w:rsidR="009946F7" w:rsidRDefault="009946F7" w:rsidP="00830A8D">
                            <w:pPr>
                              <w:ind w:left="284" w:right="294"/>
                            </w:pPr>
                          </w:p>
                          <w:p w14:paraId="73DB6F71" w14:textId="77777777" w:rsidR="009946F7" w:rsidRDefault="009946F7" w:rsidP="00830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9A899" id="Text Box 5" o:spid="_x0000_s1027" type="#_x0000_t202" style="position:absolute;margin-left:73.1pt;margin-top:648.7pt;width:357pt;height: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" filled="f" stroked="f">
                <v:textbox>
                  <w:txbxContent>
                    <w:p w14:paraId="13169C0D" w14:textId="77777777" w:rsidR="009946F7" w:rsidRDefault="009946F7" w:rsidP="00830A8D">
                      <w:pPr>
                        <w:pStyle w:val="Imprint"/>
                        <w:spacing w:before="0" w:line="260" w:lineRule="exact"/>
                        <w:ind w:left="142" w:right="10"/>
                        <w:rPr>
                          <w:color w:val="000000"/>
                        </w:rPr>
                      </w:pPr>
                      <w:r>
                        <w:rPr>
                          <w:color w:val="000000"/>
                        </w:rPr>
                        <w:t>The views and opinions expressed in this document are those of the author/</w:t>
                      </w:r>
                      <w:r>
                        <w:rPr>
                          <w:color w:val="000000"/>
                        </w:rPr>
                        <w:br/>
                        <w:t xml:space="preserve">project team and do not necessarily reflect the views of the Australian Government </w:t>
                      </w:r>
                      <w:r>
                        <w:rPr>
                          <w:color w:val="000000"/>
                        </w:rPr>
                        <w:br/>
                        <w:t>or state and territory governments.</w:t>
                      </w:r>
                    </w:p>
                    <w:p w14:paraId="656D5E56" w14:textId="77777777" w:rsidR="009946F7" w:rsidRDefault="009946F7" w:rsidP="00830A8D">
                      <w:pPr>
                        <w:pStyle w:val="Imprint"/>
                        <w:spacing w:before="0" w:line="260" w:lineRule="exact"/>
                        <w:ind w:left="142" w:right="10"/>
                        <w:rPr>
                          <w:color w:val="000000"/>
                        </w:rPr>
                      </w:pPr>
                    </w:p>
                    <w:p w14:paraId="2FC8EB40" w14:textId="77777777" w:rsidR="009946F7" w:rsidRDefault="009946F7" w:rsidP="00830A8D">
                      <w:pPr>
                        <w:pStyle w:val="Imprint"/>
                        <w:spacing w:before="0" w:line="260" w:lineRule="exact"/>
                        <w:ind w:left="142" w:right="10"/>
                        <w:rPr>
                          <w:color w:val="000000"/>
                        </w:rPr>
                      </w:pPr>
                    </w:p>
                    <w:p w14:paraId="49F5C034" w14:textId="77777777" w:rsidR="009946F7" w:rsidRDefault="009946F7" w:rsidP="00830A8D">
                      <w:pPr>
                        <w:ind w:left="284" w:right="294"/>
                      </w:pPr>
                    </w:p>
                    <w:p w14:paraId="73DB6F71" w14:textId="77777777" w:rsidR="009946F7" w:rsidRDefault="009946F7" w:rsidP="00830A8D"/>
                  </w:txbxContent>
                </v:textbox>
                <w10:wrap anchory="margin"/>
              </v:shape>
            </w:pict>
          </mc:Fallback>
        </mc:AlternateContent>
      </w:r>
      <w:r>
        <w:rPr>
          <w:rFonts w:ascii="Trebuchet MS" w:hAnsi="Trebuchet MS"/>
          <w:sz w:val="19"/>
          <w:lang w:eastAsia="en-US"/>
        </w:rPr>
        <w:br w:type="page"/>
      </w:r>
      <w:r>
        <w:rPr>
          <w:rFonts w:ascii="Tahoma" w:hAnsi="Tahoma" w:cs="Tahoma"/>
          <w:sz w:val="24"/>
          <w:szCs w:val="24"/>
          <w:lang w:eastAsia="en-US"/>
        </w:rPr>
        <w:lastRenderedPageBreak/>
        <w:t>Publisher’s note</w:t>
      </w:r>
    </w:p>
    <w:p w14:paraId="776F4C73" w14:textId="59230E74" w:rsidR="002C4ABE" w:rsidRPr="002C4ABE" w:rsidRDefault="002C4ABE" w:rsidP="00830A8D">
      <w:pPr>
        <w:autoSpaceDE/>
        <w:spacing w:before="160" w:line="260" w:lineRule="exact"/>
        <w:rPr>
          <w:rFonts w:ascii="Trebuchet MS" w:eastAsia="Times New Roman" w:hAnsi="Trebuchet MS"/>
          <w:color w:val="000000"/>
          <w:sz w:val="16"/>
          <w:lang w:eastAsia="en-US"/>
        </w:rPr>
      </w:pPr>
      <w:r w:rsidRPr="002C4ABE">
        <w:rPr>
          <w:rFonts w:ascii="Trebuchet MS" w:eastAsia="Times New Roman" w:hAnsi="Trebuchet MS"/>
          <w:color w:val="000000"/>
          <w:sz w:val="16"/>
          <w:lang w:eastAsia="en-US"/>
        </w:rPr>
        <w:t xml:space="preserve">Modifications made to the derived variables are documented in the appendix of the LSAY Y15 user guide </w:t>
      </w:r>
      <w:r>
        <w:rPr>
          <w:rFonts w:ascii="Trebuchet MS" w:eastAsia="Times New Roman" w:hAnsi="Trebuchet MS"/>
          <w:color w:val="000000"/>
          <w:sz w:val="16"/>
          <w:lang w:eastAsia="en-US"/>
        </w:rPr>
        <w:t xml:space="preserve">which can be accessed at: </w:t>
      </w:r>
      <w:r w:rsidRPr="002C4ABE">
        <w:rPr>
          <w:rFonts w:ascii="Trebuchet MS" w:eastAsia="Times New Roman" w:hAnsi="Trebuchet MS"/>
          <w:color w:val="000000"/>
          <w:sz w:val="16"/>
          <w:lang w:eastAsia="en-US"/>
        </w:rPr>
        <w:t>&lt;www.lsay.edu.au/publications/search-for-lsay-publications/lsay-2015-cohort-user-guide&gt;.</w:t>
      </w:r>
    </w:p>
    <w:p w14:paraId="70FEC7FD" w14:textId="1E30C17A" w:rsidR="00830A8D" w:rsidRPr="008327B4" w:rsidRDefault="000057D0" w:rsidP="009C1E94">
      <w:pPr>
        <w:autoSpaceDE/>
        <w:spacing w:line="300" w:lineRule="exact"/>
        <w:rPr>
          <w:rFonts w:ascii="Calibri Light" w:hAnsi="Calibri Light" w:cs="Calibri Light"/>
          <w:sz w:val="19"/>
          <w:lang w:eastAsia="en-US"/>
        </w:rPr>
      </w:pPr>
      <w:r>
        <w:rPr>
          <w:noProof/>
        </w:rPr>
        <mc:AlternateContent>
          <mc:Choice Requires="wpg">
            <w:drawing>
              <wp:anchor distT="0" distB="0" distL="114300" distR="114300" simplePos="0" relativeHeight="251665408" behindDoc="1" locked="0" layoutInCell="1" allowOverlap="1" wp14:anchorId="4E4987B7" wp14:editId="07844793">
                <wp:simplePos x="0" y="0"/>
                <wp:positionH relativeFrom="column">
                  <wp:posOffset>-254971</wp:posOffset>
                </wp:positionH>
                <wp:positionV relativeFrom="paragraph">
                  <wp:posOffset>4504316</wp:posOffset>
                </wp:positionV>
                <wp:extent cx="6257925" cy="4672511"/>
                <wp:effectExtent l="0" t="0" r="9525" b="0"/>
                <wp:wrapNone/>
                <wp:docPr id="5" name="Group 5"/>
                <wp:cNvGraphicFramePr/>
                <a:graphic xmlns:a="http://schemas.openxmlformats.org/drawingml/2006/main">
                  <a:graphicData uri="http://schemas.microsoft.com/office/word/2010/wordprocessingGroup">
                    <wpg:wgp>
                      <wpg:cNvGrpSpPr/>
                      <wpg:grpSpPr>
                        <a:xfrm>
                          <a:off x="0" y="0"/>
                          <a:ext cx="6257925" cy="4672511"/>
                          <a:chOff x="47624" y="624484"/>
                          <a:chExt cx="6257925" cy="4828386"/>
                        </a:xfrm>
                      </wpg:grpSpPr>
                      <wps:wsp>
                        <wps:cNvPr id="9" name="Text Box 6"/>
                        <wps:cNvSpPr txBox="1">
                          <a:spLocks noChangeArrowheads="1"/>
                        </wps:cNvSpPr>
                        <wps:spPr bwMode="auto">
                          <a:xfrm>
                            <a:off x="47624" y="624484"/>
                            <a:ext cx="6257925" cy="4828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D924" w14:textId="4924887C" w:rsidR="009946F7" w:rsidRDefault="009946F7" w:rsidP="00830A8D">
                              <w:pPr>
                                <w:pStyle w:val="Imprint"/>
                                <w:rPr>
                                  <w:b/>
                                  <w:color w:val="000000"/>
                                </w:rPr>
                              </w:pPr>
                              <w:r>
                                <w:rPr>
                                  <w:b/>
                                  <w:color w:val="000000"/>
                                </w:rPr>
                                <w:t>© Commonwealth of Australia, 202</w:t>
                              </w:r>
                              <w:r w:rsidR="00077867">
                                <w:rPr>
                                  <w:b/>
                                  <w:color w:val="000000"/>
                                </w:rPr>
                                <w:t>3</w:t>
                              </w:r>
                            </w:p>
                            <w:p w14:paraId="21ECF81F" w14:textId="77777777" w:rsidR="009946F7" w:rsidRDefault="009946F7" w:rsidP="00830A8D">
                              <w:pPr>
                                <w:pStyle w:val="Imprint"/>
                                <w:rPr>
                                  <w:color w:val="000000"/>
                                </w:rPr>
                              </w:pPr>
                              <w:r>
                                <w:rPr>
                                  <w:rFonts w:ascii="Calibri" w:hAnsi="Calibri"/>
                                  <w:noProof/>
                                  <w:lang w:eastAsia="en-AU"/>
                                </w:rPr>
                                <w:drawing>
                                  <wp:inline distT="0" distB="0" distL="0" distR="0" wp14:anchorId="648CF8E0" wp14:editId="0F349965">
                                    <wp:extent cx="845185" cy="290830"/>
                                    <wp:effectExtent l="0" t="0" r="0" b="0"/>
                                    <wp:docPr id="43"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290830"/>
                                            </a:xfrm>
                                            <a:prstGeom prst="rect">
                                              <a:avLst/>
                                            </a:prstGeom>
                                            <a:noFill/>
                                            <a:ln>
                                              <a:noFill/>
                                            </a:ln>
                                          </pic:spPr>
                                        </pic:pic>
                                      </a:graphicData>
                                    </a:graphic>
                                  </wp:inline>
                                </w:drawing>
                              </w:r>
                            </w:p>
                            <w:p w14:paraId="1AF78007" w14:textId="402F2289" w:rsidR="009946F7" w:rsidRDefault="009946F7" w:rsidP="00830A8D">
                              <w:pPr>
                                <w:pStyle w:val="Imprint"/>
                                <w:rPr>
                                  <w:color w:val="000000"/>
                                </w:rPr>
                              </w:pPr>
                              <w:r>
                                <w:rPr>
                                  <w:color w:val="000000"/>
                                </w:rPr>
                                <w:t xml:space="preserve">With the exception of the Commonwealth Coat of Arms, the Department’s logo, any material protected by a </w:t>
                              </w:r>
                              <w:r w:rsidR="00C4070F">
                                <w:rPr>
                                  <w:color w:val="000000"/>
                                </w:rPr>
                                <w:t>trademark</w:t>
                              </w:r>
                              <w:r>
                                <w:rPr>
                                  <w:color w:val="000000"/>
                                </w:rPr>
                                <w:t xml:space="preserve"> and where otherwise noted all material presented in this document is provided under a Creative Commons Attribution 3.0 Australia &lt;http://creativecommons.org/licenses/by/3.0/au&gt; licence. </w:t>
                              </w:r>
                            </w:p>
                            <w:p w14:paraId="23F739F4" w14:textId="77777777" w:rsidR="009946F7" w:rsidRDefault="009946F7" w:rsidP="00830A8D">
                              <w:pPr>
                                <w:pStyle w:val="Imprint"/>
                                <w:rPr>
                                  <w:color w:val="000000"/>
                                </w:rPr>
                              </w:pPr>
                              <w:r>
                                <w:rPr>
                                  <w:color w:val="000000"/>
                                </w:rPr>
                                <w:t>The details of the relevant licence conditions are available on the Creative Commons website (accessible using the links provided) as is the full legal code for the CC BY 3.0 AU licence &lt;http://creativecommons.org/licenses/by/3.0/legalcode&gt;.</w:t>
                              </w:r>
                            </w:p>
                            <w:p w14:paraId="5E76FBF6" w14:textId="77777777" w:rsidR="009946F7" w:rsidRDefault="009946F7" w:rsidP="00830A8D">
                              <w:pPr>
                                <w:pStyle w:val="Imprint"/>
                                <w:rPr>
                                  <w:color w:val="000000"/>
                                </w:rPr>
                              </w:pPr>
                              <w:r>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5AD00A9" w14:textId="0120D051" w:rsidR="009946F7" w:rsidRDefault="009946F7" w:rsidP="00830A8D">
                              <w:pPr>
                                <w:pStyle w:val="Imprint"/>
                                <w:rPr>
                                  <w:color w:val="000000"/>
                                </w:rPr>
                              </w:pPr>
                              <w:r>
                                <w:rPr>
                                  <w:color w:val="000000"/>
                                </w:rPr>
                                <w:t>This document should be attributed as NCVER 202</w:t>
                              </w:r>
                              <w:r w:rsidR="00077867">
                                <w:rPr>
                                  <w:color w:val="000000"/>
                                </w:rPr>
                                <w:t>3</w:t>
                              </w:r>
                              <w:r>
                                <w:rPr>
                                  <w:color w:val="000000"/>
                                </w:rPr>
                                <w:t xml:space="preserve">, </w:t>
                              </w:r>
                              <w:r>
                                <w:rPr>
                                  <w:i/>
                                  <w:color w:val="000000"/>
                                </w:rPr>
                                <w:t xml:space="preserve">Longitudinal Surveys of Australian Youth (LSAY) </w:t>
                              </w:r>
                              <w:r>
                                <w:rPr>
                                  <w:i/>
                                  <w:color w:val="000000"/>
                                </w:rPr>
                                <w:br/>
                                <w:t>2015 cohort derived variables</w:t>
                              </w:r>
                              <w:r>
                                <w:rPr>
                                  <w:color w:val="000000"/>
                                </w:rPr>
                                <w:t>, NCVER, Adelaide.</w:t>
                              </w:r>
                            </w:p>
                            <w:p w14:paraId="28FF0347" w14:textId="3187347F" w:rsidR="009946F7" w:rsidRDefault="009946F7" w:rsidP="00830A8D">
                              <w:pPr>
                                <w:pStyle w:val="Imprint"/>
                                <w:rPr>
                                  <w:color w:val="000000"/>
                                </w:rPr>
                              </w:pPr>
                              <w:r>
                                <w:rPr>
                                  <w:color w:val="000000"/>
                                </w:rPr>
                                <w:t xml:space="preserve">This work has been produced by NCVER through the Longitudinal Surveys of Australian Youth (LSAY) Program, on behalf of the Australian Government and state and territory governments, with funding provided through the </w:t>
                              </w:r>
                              <w:r w:rsidRPr="00710127">
                                <w:rPr>
                                  <w:color w:val="000000"/>
                                </w:rPr>
                                <w:t xml:space="preserve">Australian </w:t>
                              </w:r>
                              <w:r w:rsidRPr="009946F7">
                                <w:rPr>
                                  <w:color w:val="000000"/>
                                </w:rPr>
                                <w:t>Department of Education</w:t>
                              </w:r>
                              <w:r>
                                <w:rPr>
                                  <w:color w:val="000000"/>
                                </w:rPr>
                                <w:t>.</w:t>
                              </w:r>
                            </w:p>
                            <w:p w14:paraId="5A2D70E4" w14:textId="77777777" w:rsidR="009946F7" w:rsidRDefault="009946F7" w:rsidP="00830A8D">
                              <w:pPr>
                                <w:pStyle w:val="Imprint"/>
                                <w:rPr>
                                  <w:color w:val="000000"/>
                                </w:rPr>
                              </w:pPr>
                              <w:r w:rsidRPr="002E0C54">
                                <w:rPr>
                                  <w:color w:val="000000"/>
                                </w:rPr>
                                <w:t>TD/TNC</w:t>
                              </w:r>
                              <w:r w:rsidRPr="002E0C54">
                                <w:rPr>
                                  <w:color w:val="000000"/>
                                </w:rPr>
                                <w:tab/>
                              </w:r>
                              <w:r w:rsidRPr="0072547D">
                                <w:rPr>
                                  <w:color w:val="000000"/>
                                </w:rPr>
                                <w:t>130.13</w:t>
                              </w:r>
                            </w:p>
                            <w:p w14:paraId="1C50BA37" w14:textId="77777777" w:rsidR="009946F7" w:rsidRDefault="009946F7" w:rsidP="00830A8D">
                              <w:pPr>
                                <w:pStyle w:val="Imprint"/>
                                <w:ind w:right="1700"/>
                                <w:rPr>
                                  <w:smallCaps/>
                                  <w:color w:val="000000"/>
                                </w:rPr>
                              </w:pPr>
                              <w:r>
                                <w:rPr>
                                  <w:smallCaps/>
                                  <w:color w:val="000000"/>
                                </w:rPr>
                                <w:t>COVER IMAGE: GETTY IMAGES/THINKSTOCK</w:t>
                              </w:r>
                            </w:p>
                            <w:p w14:paraId="60048C39" w14:textId="77777777" w:rsidR="009946F7" w:rsidRPr="005C2FCF" w:rsidRDefault="009946F7" w:rsidP="004B7538">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2984420C" w14:textId="2F16D65F" w:rsidR="009946F7" w:rsidRDefault="009946F7" w:rsidP="00D73AA6">
                              <w:pPr>
                                <w:pStyle w:val="Imprint"/>
                                <w:tabs>
                                  <w:tab w:val="left" w:pos="2127"/>
                                </w:tabs>
                              </w:pPr>
                              <w:r w:rsidRPr="00D212FA">
                                <w:rPr>
                                  <w:b/>
                                </w:rPr>
                                <w:t>P</w:t>
                              </w:r>
                              <w:r>
                                <w:rPr>
                                  <w:b/>
                                </w:rPr>
                                <w:t>hone</w:t>
                              </w:r>
                              <w:r w:rsidRPr="00D212FA">
                                <w:t xml:space="preserve"> +61 8 8230 8400 </w:t>
                              </w:r>
                              <w:r>
                                <w:tab/>
                              </w:r>
                              <w:r w:rsidRPr="002C3573">
                                <w:rPr>
                                  <w:b/>
                                </w:rPr>
                                <w:t>Email</w:t>
                              </w:r>
                              <w:r w:rsidRPr="002C3573">
                                <w:t xml:space="preserve"> </w:t>
                              </w:r>
                              <w:r w:rsidRPr="002E0C54">
                                <w:rPr>
                                  <w:szCs w:val="16"/>
                                </w:rPr>
                                <w:t>ncver@ncver.edu.au</w:t>
                              </w:r>
                              <w:r w:rsidRPr="002C3573">
                                <w:t xml:space="preserve">    </w:t>
                              </w:r>
                              <w:r>
                                <w:t xml:space="preserve"> </w:t>
                              </w:r>
                              <w:r w:rsidRPr="00D212FA">
                                <w:t xml:space="preserve"> </w:t>
                              </w:r>
                              <w:r>
                                <w:t xml:space="preserve">  </w:t>
                              </w:r>
                            </w:p>
                            <w:p w14:paraId="51E689F2" w14:textId="066E3F6C" w:rsidR="009946F7" w:rsidRPr="002C3573" w:rsidRDefault="009946F7" w:rsidP="004B7538">
                              <w:pPr>
                                <w:pStyle w:val="Imprint"/>
                                <w:tabs>
                                  <w:tab w:val="left" w:pos="2127"/>
                                </w:tabs>
                                <w:spacing w:before="0"/>
                              </w:pPr>
                              <w:r w:rsidRPr="002C3573">
                                <w:rPr>
                                  <w:b/>
                                </w:rPr>
                                <w:t>Web</w:t>
                              </w:r>
                              <w:r w:rsidRPr="002C3573">
                                <w:t xml:space="preserve"> &lt;http</w:t>
                              </w:r>
                              <w:r>
                                <w:t>s</w:t>
                              </w:r>
                              <w:r w:rsidRPr="002C3573">
                                <w:t>://www.ncver.edu.au&gt;  &lt;</w:t>
                              </w:r>
                              <w:r w:rsidRPr="002E0C54">
                                <w:rPr>
                                  <w:szCs w:val="16"/>
                                </w:rPr>
                                <w:t>http://www.lsay.edu.au</w:t>
                              </w:r>
                              <w:r w:rsidRPr="002C3573">
                                <w:t>&gt;</w:t>
                              </w:r>
                            </w:p>
                            <w:p w14:paraId="1446DC9D" w14:textId="77777777" w:rsidR="009946F7" w:rsidRPr="00D212FA" w:rsidRDefault="009946F7" w:rsidP="004B7538">
                              <w:pPr>
                                <w:pStyle w:val="Imprint"/>
                                <w:tabs>
                                  <w:tab w:val="left" w:pos="993"/>
                                  <w:tab w:val="left" w:pos="3686"/>
                                </w:tabs>
                                <w:spacing w:before="0"/>
                              </w:pPr>
                              <w:r w:rsidRPr="00E65C3B">
                                <w:rPr>
                                  <w:b/>
                                </w:rPr>
                                <w:t>Follow us:</w:t>
                              </w:r>
                              <w:r>
                                <w:t xml:space="preserve">       &lt;https://twitter.com/ncver&gt;      &lt;https://www.linkedin.com/company/ncver&gt;</w:t>
                              </w:r>
                            </w:p>
                            <w:p w14:paraId="7D8A2263" w14:textId="77777777" w:rsidR="009946F7" w:rsidRDefault="009946F7" w:rsidP="00830A8D">
                              <w:pPr>
                                <w:pStyle w:val="Imprint"/>
                                <w:rPr>
                                  <w:color w:val="000000"/>
                                </w:rPr>
                              </w:pPr>
                              <w:r>
                                <w:rPr>
                                  <w:color w:val="000000"/>
                                </w:rPr>
                                <w:br/>
                              </w:r>
                            </w:p>
                          </w:txbxContent>
                        </wps:txbx>
                        <wps:bodyPr rot="0" vert="horz" wrap="square" lIns="0" tIns="45720" rIns="0" bIns="45720" anchor="b" anchorCtr="0" upright="1">
                          <a:noAutofit/>
                        </wps:bodyPr>
                      </wps:wsp>
                      <pic:pic xmlns:pic="http://schemas.openxmlformats.org/drawingml/2006/picture">
                        <pic:nvPicPr>
                          <pic:cNvPr id="98" name="Picture 1" descr="P:\PublicationComponents\logos\Social Media\Twitter_blackbox.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28650" y="5226972"/>
                            <a:ext cx="141605" cy="152400"/>
                          </a:xfrm>
                          <a:prstGeom prst="rect">
                            <a:avLst/>
                          </a:prstGeom>
                          <a:noFill/>
                          <a:ln w="9525">
                            <a:noFill/>
                            <a:miter lim="800000"/>
                            <a:headEnd/>
                            <a:tailEnd/>
                          </a:ln>
                        </pic:spPr>
                      </pic:pic>
                      <pic:pic xmlns:pic="http://schemas.openxmlformats.org/drawingml/2006/picture">
                        <pic:nvPicPr>
                          <pic:cNvPr id="99" name="Picture 99" descr="P:\PublicationComponents\logos\Social Media\InBug-16px_0.png"/>
                          <pic:cNvPicPr>
                            <a:picLocks noChangeAspect="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2266950" y="5226972"/>
                            <a:ext cx="139065" cy="152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E4987B7" id="Group 5" o:spid="_x0000_s1028" style="position:absolute;margin-left:-20.1pt;margin-top:354.65pt;width:492.75pt;height:367.9pt;z-index:-251651072;mso-width-relative:margin;mso-height-relative:margin" coordorigin="476,6244" coordsize="62579,48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">
                <v:shape id="Text Box 6" o:spid="_x0000_s1029" type="#_x0000_t202" style="position:absolute;left:476;top:6244;width:62579;height:482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" filled="f" stroked="f">
                  <v:textbox inset="0,,0">
                    <w:txbxContent>
                      <w:p w14:paraId="2E4ED924" w14:textId="4924887C" w:rsidR="009946F7" w:rsidRDefault="009946F7" w:rsidP="00830A8D">
                        <w:pPr>
                          <w:pStyle w:val="Imprint"/>
                          <w:rPr>
                            <w:b/>
                            <w:color w:val="000000"/>
                          </w:rPr>
                        </w:pPr>
                        <w:r>
                          <w:rPr>
                            <w:b/>
                            <w:color w:val="000000"/>
                          </w:rPr>
                          <w:t>© Commonwealth of Australia, 202</w:t>
                        </w:r>
                        <w:r w:rsidR="00077867">
                          <w:rPr>
                            <w:b/>
                            <w:color w:val="000000"/>
                          </w:rPr>
                          <w:t>3</w:t>
                        </w:r>
                      </w:p>
                      <w:p w14:paraId="21ECF81F" w14:textId="77777777" w:rsidR="009946F7" w:rsidRDefault="009946F7" w:rsidP="00830A8D">
                        <w:pPr>
                          <w:pStyle w:val="Imprint"/>
                          <w:rPr>
                            <w:color w:val="000000"/>
                          </w:rPr>
                        </w:pPr>
                        <w:r>
                          <w:rPr>
                            <w:rFonts w:ascii="Calibri" w:hAnsi="Calibri"/>
                            <w:noProof/>
                            <w:lang w:eastAsia="en-AU"/>
                          </w:rPr>
                          <w:drawing>
                            <wp:inline distT="0" distB="0" distL="0" distR="0" wp14:anchorId="648CF8E0" wp14:editId="0F349965">
                              <wp:extent cx="845185" cy="290830"/>
                              <wp:effectExtent l="0" t="0" r="0" b="0"/>
                              <wp:docPr id="43" name="licensebutton"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290830"/>
                                      </a:xfrm>
                                      <a:prstGeom prst="rect">
                                        <a:avLst/>
                                      </a:prstGeom>
                                      <a:noFill/>
                                      <a:ln>
                                        <a:noFill/>
                                      </a:ln>
                                    </pic:spPr>
                                  </pic:pic>
                                </a:graphicData>
                              </a:graphic>
                            </wp:inline>
                          </w:drawing>
                        </w:r>
                      </w:p>
                      <w:p w14:paraId="1AF78007" w14:textId="402F2289" w:rsidR="009946F7" w:rsidRDefault="009946F7" w:rsidP="00830A8D">
                        <w:pPr>
                          <w:pStyle w:val="Imprint"/>
                          <w:rPr>
                            <w:color w:val="000000"/>
                          </w:rPr>
                        </w:pPr>
                        <w:r>
                          <w:rPr>
                            <w:color w:val="000000"/>
                          </w:rPr>
                          <w:t xml:space="preserve">With the exception of the Commonwealth Coat of Arms, the Department’s logo, any material protected by a </w:t>
                        </w:r>
                        <w:r w:rsidR="00C4070F">
                          <w:rPr>
                            <w:color w:val="000000"/>
                          </w:rPr>
                          <w:t>trademark</w:t>
                        </w:r>
                        <w:r>
                          <w:rPr>
                            <w:color w:val="000000"/>
                          </w:rPr>
                          <w:t xml:space="preserve"> and where otherwise noted all material presented in this document is provided under a Creative Commons Attribution 3.0 Australia &lt;http://creativecommons.org/licenses/by/3.0/au&gt; licence. </w:t>
                        </w:r>
                      </w:p>
                      <w:p w14:paraId="23F739F4" w14:textId="77777777" w:rsidR="009946F7" w:rsidRDefault="009946F7" w:rsidP="00830A8D">
                        <w:pPr>
                          <w:pStyle w:val="Imprint"/>
                          <w:rPr>
                            <w:color w:val="000000"/>
                          </w:rPr>
                        </w:pPr>
                        <w:r>
                          <w:rPr>
                            <w:color w:val="000000"/>
                          </w:rPr>
                          <w:t>The details of the relevant licence conditions are available on the Creative Commons website (accessible using the links provided) as is the full legal code for the CC BY 3.0 AU licence &lt;http://creativecommons.org/licenses/by/3.0/legalcode&gt;.</w:t>
                        </w:r>
                      </w:p>
                      <w:p w14:paraId="5E76FBF6" w14:textId="77777777" w:rsidR="009946F7" w:rsidRDefault="009946F7" w:rsidP="00830A8D">
                        <w:pPr>
                          <w:pStyle w:val="Imprint"/>
                          <w:rPr>
                            <w:color w:val="000000"/>
                          </w:rPr>
                        </w:pPr>
                        <w:r>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5AD00A9" w14:textId="0120D051" w:rsidR="009946F7" w:rsidRDefault="009946F7" w:rsidP="00830A8D">
                        <w:pPr>
                          <w:pStyle w:val="Imprint"/>
                          <w:rPr>
                            <w:color w:val="000000"/>
                          </w:rPr>
                        </w:pPr>
                        <w:r>
                          <w:rPr>
                            <w:color w:val="000000"/>
                          </w:rPr>
                          <w:t>This document should be attributed as NCVER 202</w:t>
                        </w:r>
                        <w:r w:rsidR="00077867">
                          <w:rPr>
                            <w:color w:val="000000"/>
                          </w:rPr>
                          <w:t>3</w:t>
                        </w:r>
                        <w:r>
                          <w:rPr>
                            <w:color w:val="000000"/>
                          </w:rPr>
                          <w:t xml:space="preserve">, </w:t>
                        </w:r>
                        <w:r>
                          <w:rPr>
                            <w:i/>
                            <w:color w:val="000000"/>
                          </w:rPr>
                          <w:t xml:space="preserve">Longitudinal Surveys of Australian Youth (LSAY) </w:t>
                        </w:r>
                        <w:r>
                          <w:rPr>
                            <w:i/>
                            <w:color w:val="000000"/>
                          </w:rPr>
                          <w:br/>
                          <w:t>2015 cohort derived variables</w:t>
                        </w:r>
                        <w:r>
                          <w:rPr>
                            <w:color w:val="000000"/>
                          </w:rPr>
                          <w:t>, NCVER, Adelaide.</w:t>
                        </w:r>
                      </w:p>
                      <w:p w14:paraId="28FF0347" w14:textId="3187347F" w:rsidR="009946F7" w:rsidRDefault="009946F7" w:rsidP="00830A8D">
                        <w:pPr>
                          <w:pStyle w:val="Imprint"/>
                          <w:rPr>
                            <w:color w:val="000000"/>
                          </w:rPr>
                        </w:pPr>
                        <w:r>
                          <w:rPr>
                            <w:color w:val="000000"/>
                          </w:rPr>
                          <w:t xml:space="preserve">This work has been produced by NCVER through the Longitudinal Surveys of Australian Youth (LSAY) Program, on behalf of the Australian Government and state and territory governments, with funding provided through the </w:t>
                        </w:r>
                        <w:r w:rsidRPr="00710127">
                          <w:rPr>
                            <w:color w:val="000000"/>
                          </w:rPr>
                          <w:t xml:space="preserve">Australian </w:t>
                        </w:r>
                        <w:r w:rsidRPr="009946F7">
                          <w:rPr>
                            <w:color w:val="000000"/>
                          </w:rPr>
                          <w:t>Department of Education</w:t>
                        </w:r>
                        <w:r>
                          <w:rPr>
                            <w:color w:val="000000"/>
                          </w:rPr>
                          <w:t>.</w:t>
                        </w:r>
                      </w:p>
                      <w:p w14:paraId="5A2D70E4" w14:textId="77777777" w:rsidR="009946F7" w:rsidRDefault="009946F7" w:rsidP="00830A8D">
                        <w:pPr>
                          <w:pStyle w:val="Imprint"/>
                          <w:rPr>
                            <w:color w:val="000000"/>
                          </w:rPr>
                        </w:pPr>
                        <w:r w:rsidRPr="002E0C54">
                          <w:rPr>
                            <w:color w:val="000000"/>
                          </w:rPr>
                          <w:t>TD/TNC</w:t>
                        </w:r>
                        <w:r w:rsidRPr="002E0C54">
                          <w:rPr>
                            <w:color w:val="000000"/>
                          </w:rPr>
                          <w:tab/>
                        </w:r>
                        <w:r w:rsidRPr="0072547D">
                          <w:rPr>
                            <w:color w:val="000000"/>
                          </w:rPr>
                          <w:t>130.13</w:t>
                        </w:r>
                      </w:p>
                      <w:p w14:paraId="1C50BA37" w14:textId="77777777" w:rsidR="009946F7" w:rsidRDefault="009946F7" w:rsidP="00830A8D">
                        <w:pPr>
                          <w:pStyle w:val="Imprint"/>
                          <w:ind w:right="1700"/>
                          <w:rPr>
                            <w:smallCaps/>
                            <w:color w:val="000000"/>
                          </w:rPr>
                        </w:pPr>
                        <w:r>
                          <w:rPr>
                            <w:smallCaps/>
                            <w:color w:val="000000"/>
                          </w:rPr>
                          <w:t>COVER IMAGE: GETTY IMAGES/THINKSTOCK</w:t>
                        </w:r>
                      </w:p>
                      <w:p w14:paraId="60048C39" w14:textId="77777777" w:rsidR="009946F7" w:rsidRPr="005C2FCF" w:rsidRDefault="009946F7" w:rsidP="004B7538">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2984420C" w14:textId="2F16D65F" w:rsidR="009946F7" w:rsidRDefault="009946F7" w:rsidP="00D73AA6">
                        <w:pPr>
                          <w:pStyle w:val="Imprint"/>
                          <w:tabs>
                            <w:tab w:val="left" w:pos="2127"/>
                          </w:tabs>
                        </w:pPr>
                        <w:r w:rsidRPr="00D212FA">
                          <w:rPr>
                            <w:b/>
                          </w:rPr>
                          <w:t>P</w:t>
                        </w:r>
                        <w:r>
                          <w:rPr>
                            <w:b/>
                          </w:rPr>
                          <w:t>hone</w:t>
                        </w:r>
                        <w:r w:rsidRPr="00D212FA">
                          <w:t xml:space="preserve"> +61 8 8230 8400 </w:t>
                        </w:r>
                        <w:r>
                          <w:tab/>
                        </w:r>
                        <w:r w:rsidRPr="002C3573">
                          <w:rPr>
                            <w:b/>
                          </w:rPr>
                          <w:t>Email</w:t>
                        </w:r>
                        <w:r w:rsidRPr="002C3573">
                          <w:t xml:space="preserve"> </w:t>
                        </w:r>
                        <w:r w:rsidRPr="002E0C54">
                          <w:rPr>
                            <w:szCs w:val="16"/>
                          </w:rPr>
                          <w:t>ncver@ncver.edu.au</w:t>
                        </w:r>
                        <w:r w:rsidRPr="002C3573">
                          <w:t xml:space="preserve">    </w:t>
                        </w:r>
                        <w:r>
                          <w:t xml:space="preserve"> </w:t>
                        </w:r>
                        <w:r w:rsidRPr="00D212FA">
                          <w:t xml:space="preserve"> </w:t>
                        </w:r>
                        <w:r>
                          <w:t xml:space="preserve">  </w:t>
                        </w:r>
                      </w:p>
                      <w:p w14:paraId="51E689F2" w14:textId="066E3F6C" w:rsidR="009946F7" w:rsidRPr="002C3573" w:rsidRDefault="009946F7" w:rsidP="004B7538">
                        <w:pPr>
                          <w:pStyle w:val="Imprint"/>
                          <w:tabs>
                            <w:tab w:val="left" w:pos="2127"/>
                          </w:tabs>
                          <w:spacing w:before="0"/>
                        </w:pPr>
                        <w:r w:rsidRPr="002C3573">
                          <w:rPr>
                            <w:b/>
                          </w:rPr>
                          <w:t>Web</w:t>
                        </w:r>
                        <w:r w:rsidRPr="002C3573">
                          <w:t xml:space="preserve"> &lt;http</w:t>
                        </w:r>
                        <w:r>
                          <w:t>s</w:t>
                        </w:r>
                        <w:r w:rsidRPr="002C3573">
                          <w:t>://www.ncver.edu.au&gt;  &lt;</w:t>
                        </w:r>
                        <w:r w:rsidRPr="002E0C54">
                          <w:rPr>
                            <w:szCs w:val="16"/>
                          </w:rPr>
                          <w:t>http://www.lsay.edu.au</w:t>
                        </w:r>
                        <w:r w:rsidRPr="002C3573">
                          <w:t>&gt;</w:t>
                        </w:r>
                      </w:p>
                      <w:p w14:paraId="1446DC9D" w14:textId="77777777" w:rsidR="009946F7" w:rsidRPr="00D212FA" w:rsidRDefault="009946F7" w:rsidP="004B7538">
                        <w:pPr>
                          <w:pStyle w:val="Imprint"/>
                          <w:tabs>
                            <w:tab w:val="left" w:pos="993"/>
                            <w:tab w:val="left" w:pos="3686"/>
                          </w:tabs>
                          <w:spacing w:before="0"/>
                        </w:pPr>
                        <w:r w:rsidRPr="00E65C3B">
                          <w:rPr>
                            <w:b/>
                          </w:rPr>
                          <w:t>Follow us:</w:t>
                        </w:r>
                        <w:r>
                          <w:t xml:space="preserve">       &lt;https://twitter.com/ncver&gt;      &lt;https://www.linkedin.com/company/ncver&gt;</w:t>
                        </w:r>
                      </w:p>
                      <w:p w14:paraId="7D8A2263" w14:textId="77777777" w:rsidR="009946F7" w:rsidRDefault="009946F7" w:rsidP="00830A8D">
                        <w:pPr>
                          <w:pStyle w:val="Imprint"/>
                          <w:rPr>
                            <w:color w:val="000000"/>
                          </w:rPr>
                        </w:pPr>
                        <w:r>
                          <w:rPr>
                            <w:color w:val="000000"/>
                          </w:rPr>
                          <w:b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6286;top:52269;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">
                  <v:imagedata r:id="rId13" o:title="Twitter_blackbox"/>
                </v:shape>
                <v:shape id="Picture 99" o:spid="_x0000_s1031" type="#_x0000_t75" style="position:absolute;left:22669;top:52269;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">
                  <v:imagedata r:id="rId14" o:title="InBug-16px_0" grayscale="t" bilevel="t"/>
                </v:shape>
              </v:group>
            </w:pict>
          </mc:Fallback>
        </mc:AlternateContent>
      </w:r>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830A8D" w:rsidRPr="00785A93" w14:paraId="1F35D8EC" w14:textId="77777777" w:rsidTr="00830A8D">
        <w:trPr>
          <w:cantSplit/>
          <w:tblHeader/>
        </w:trPr>
        <w:tc>
          <w:tcPr>
            <w:tcW w:w="1418" w:type="dxa"/>
            <w:tcBorders>
              <w:left w:val="nil"/>
              <w:right w:val="nil"/>
            </w:tcBorders>
            <w:hideMark/>
          </w:tcPr>
          <w:p w14:paraId="794B2A05"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Date</w:t>
            </w:r>
          </w:p>
        </w:tc>
        <w:tc>
          <w:tcPr>
            <w:tcW w:w="850" w:type="dxa"/>
            <w:tcBorders>
              <w:left w:val="nil"/>
              <w:right w:val="nil"/>
            </w:tcBorders>
            <w:hideMark/>
          </w:tcPr>
          <w:p w14:paraId="5397FE6C"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Version</w:t>
            </w:r>
          </w:p>
        </w:tc>
        <w:tc>
          <w:tcPr>
            <w:tcW w:w="5670" w:type="dxa"/>
            <w:tcBorders>
              <w:left w:val="nil"/>
              <w:right w:val="nil"/>
            </w:tcBorders>
            <w:hideMark/>
          </w:tcPr>
          <w:p w14:paraId="090851C6" w14:textId="77777777" w:rsidR="00830A8D" w:rsidRPr="00785A93" w:rsidRDefault="00830A8D" w:rsidP="00830A8D">
            <w:pPr>
              <w:autoSpaceDE/>
              <w:spacing w:before="80" w:after="80" w:line="276" w:lineRule="auto"/>
              <w:rPr>
                <w:rFonts w:ascii="Arial" w:hAnsi="Arial"/>
                <w:b/>
                <w:sz w:val="17"/>
                <w:lang w:eastAsia="en-US"/>
              </w:rPr>
            </w:pPr>
            <w:r w:rsidRPr="00785A93">
              <w:rPr>
                <w:rFonts w:ascii="Arial" w:hAnsi="Arial"/>
                <w:b/>
                <w:sz w:val="17"/>
                <w:lang w:eastAsia="en-US"/>
              </w:rPr>
              <w:t>Update</w:t>
            </w:r>
          </w:p>
        </w:tc>
      </w:tr>
      <w:tr w:rsidR="002C4ABE" w:rsidRPr="00785A93" w14:paraId="4025C3C7" w14:textId="77777777" w:rsidTr="00830A8D">
        <w:trPr>
          <w:cantSplit/>
          <w:tblHeader/>
        </w:trPr>
        <w:tc>
          <w:tcPr>
            <w:tcW w:w="1418" w:type="dxa"/>
            <w:tcBorders>
              <w:left w:val="nil"/>
              <w:right w:val="nil"/>
            </w:tcBorders>
          </w:tcPr>
          <w:p w14:paraId="4FC38352" w14:textId="7BFEFE87"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September 2023</w:t>
            </w:r>
          </w:p>
        </w:tc>
        <w:tc>
          <w:tcPr>
            <w:tcW w:w="850" w:type="dxa"/>
            <w:tcBorders>
              <w:left w:val="nil"/>
              <w:right w:val="nil"/>
            </w:tcBorders>
          </w:tcPr>
          <w:p w14:paraId="1A91AEA4" w14:textId="0460F728"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7.0</w:t>
            </w:r>
          </w:p>
        </w:tc>
        <w:tc>
          <w:tcPr>
            <w:tcW w:w="5670" w:type="dxa"/>
            <w:tcBorders>
              <w:left w:val="nil"/>
              <w:right w:val="nil"/>
            </w:tcBorders>
          </w:tcPr>
          <w:p w14:paraId="61E598DA" w14:textId="54833CF3" w:rsidR="002C4ABE" w:rsidRPr="002C4ABE" w:rsidRDefault="002C4ABE" w:rsidP="002C4ABE">
            <w:pPr>
              <w:autoSpaceDE/>
              <w:spacing w:before="80" w:after="80" w:line="276" w:lineRule="auto"/>
              <w:rPr>
                <w:rFonts w:ascii="Arial" w:hAnsi="Arial"/>
                <w:sz w:val="16"/>
                <w:lang w:eastAsia="en-US"/>
              </w:rPr>
            </w:pPr>
            <w:r w:rsidRPr="002C4ABE">
              <w:rPr>
                <w:rFonts w:ascii="Arial" w:hAnsi="Arial"/>
                <w:sz w:val="16"/>
                <w:lang w:eastAsia="en-US"/>
              </w:rPr>
              <w:t xml:space="preserve">Version </w:t>
            </w:r>
            <w:r>
              <w:rPr>
                <w:rFonts w:ascii="Arial" w:hAnsi="Arial"/>
                <w:sz w:val="16"/>
                <w:lang w:eastAsia="en-US"/>
              </w:rPr>
              <w:t>7</w:t>
            </w:r>
            <w:r w:rsidRPr="002C4ABE">
              <w:rPr>
                <w:rFonts w:ascii="Arial" w:hAnsi="Arial"/>
                <w:sz w:val="16"/>
                <w:lang w:eastAsia="en-US"/>
              </w:rPr>
              <w:t xml:space="preserve">.0 of this document corresponds to version </w:t>
            </w:r>
            <w:r>
              <w:rPr>
                <w:rFonts w:ascii="Arial" w:hAnsi="Arial"/>
                <w:sz w:val="16"/>
                <w:lang w:eastAsia="en-US"/>
              </w:rPr>
              <w:t>7</w:t>
            </w:r>
            <w:r w:rsidRPr="002C4ABE">
              <w:rPr>
                <w:rFonts w:ascii="Arial" w:hAnsi="Arial"/>
                <w:sz w:val="16"/>
                <w:lang w:eastAsia="en-US"/>
              </w:rPr>
              <w:t xml:space="preserve">.0 of the LSAY 2015 cohort data file deposited with the Australian Data Archive. </w:t>
            </w:r>
          </w:p>
        </w:tc>
      </w:tr>
      <w:tr w:rsidR="001E15B9" w:rsidRPr="00785A93" w14:paraId="159184EA" w14:textId="77777777" w:rsidTr="00830A8D">
        <w:trPr>
          <w:cantSplit/>
          <w:tblHeader/>
        </w:trPr>
        <w:tc>
          <w:tcPr>
            <w:tcW w:w="1418" w:type="dxa"/>
            <w:tcBorders>
              <w:left w:val="nil"/>
              <w:right w:val="nil"/>
            </w:tcBorders>
          </w:tcPr>
          <w:p w14:paraId="2088D515" w14:textId="3E9AF5B8" w:rsidR="001E15B9" w:rsidRPr="002C4ABE" w:rsidRDefault="00666864" w:rsidP="001E15B9">
            <w:pPr>
              <w:autoSpaceDE/>
              <w:spacing w:before="80" w:after="80" w:line="276" w:lineRule="auto"/>
              <w:rPr>
                <w:rFonts w:ascii="Arial" w:hAnsi="Arial"/>
                <w:sz w:val="16"/>
                <w:lang w:eastAsia="en-US"/>
              </w:rPr>
            </w:pPr>
            <w:r w:rsidRPr="002C4ABE">
              <w:rPr>
                <w:rFonts w:ascii="Arial" w:hAnsi="Arial"/>
                <w:sz w:val="16"/>
                <w:lang w:eastAsia="en-US"/>
              </w:rPr>
              <w:t>September</w:t>
            </w:r>
            <w:r w:rsidR="001E15B9" w:rsidRPr="002C4ABE">
              <w:rPr>
                <w:rFonts w:ascii="Arial" w:hAnsi="Arial"/>
                <w:sz w:val="16"/>
                <w:lang w:eastAsia="en-US"/>
              </w:rPr>
              <w:t xml:space="preserve"> 2022</w:t>
            </w:r>
          </w:p>
        </w:tc>
        <w:tc>
          <w:tcPr>
            <w:tcW w:w="850" w:type="dxa"/>
            <w:tcBorders>
              <w:left w:val="nil"/>
              <w:right w:val="nil"/>
            </w:tcBorders>
          </w:tcPr>
          <w:p w14:paraId="3C634AAA" w14:textId="7DEB0F3E" w:rsidR="001E15B9" w:rsidRPr="002C4ABE" w:rsidRDefault="001E15B9" w:rsidP="001E15B9">
            <w:pPr>
              <w:autoSpaceDE/>
              <w:spacing w:before="80" w:after="80" w:line="276" w:lineRule="auto"/>
              <w:rPr>
                <w:rFonts w:ascii="Arial" w:hAnsi="Arial"/>
                <w:sz w:val="16"/>
                <w:lang w:eastAsia="en-US"/>
              </w:rPr>
            </w:pPr>
            <w:r w:rsidRPr="002C4ABE">
              <w:rPr>
                <w:rFonts w:ascii="Arial" w:hAnsi="Arial"/>
                <w:sz w:val="16"/>
                <w:lang w:eastAsia="en-US"/>
              </w:rPr>
              <w:t>6.0</w:t>
            </w:r>
          </w:p>
        </w:tc>
        <w:tc>
          <w:tcPr>
            <w:tcW w:w="5670" w:type="dxa"/>
            <w:tcBorders>
              <w:left w:val="nil"/>
              <w:right w:val="nil"/>
            </w:tcBorders>
          </w:tcPr>
          <w:p w14:paraId="483432E6" w14:textId="1CCA59B0" w:rsidR="001E15B9" w:rsidRPr="002C4ABE" w:rsidRDefault="001E15B9" w:rsidP="001E15B9">
            <w:pPr>
              <w:autoSpaceDE/>
              <w:spacing w:before="80" w:after="80" w:line="276" w:lineRule="auto"/>
              <w:rPr>
                <w:rFonts w:ascii="Arial" w:hAnsi="Arial"/>
                <w:sz w:val="16"/>
                <w:lang w:eastAsia="en-US"/>
              </w:rPr>
            </w:pPr>
            <w:r w:rsidRPr="002C4ABE">
              <w:rPr>
                <w:rFonts w:ascii="Arial" w:hAnsi="Arial"/>
                <w:sz w:val="16"/>
                <w:lang w:eastAsia="en-US"/>
              </w:rPr>
              <w:t>Version 6.0 of this document corresponds to version 6.0 of the LSAY 2015 cohort data file deposited with the Australian Data Archive</w:t>
            </w:r>
            <w:r w:rsidR="002C4ABE">
              <w:rPr>
                <w:rFonts w:ascii="Arial" w:hAnsi="Arial"/>
                <w:sz w:val="16"/>
                <w:lang w:eastAsia="en-US"/>
              </w:rPr>
              <w:t>.</w:t>
            </w:r>
          </w:p>
        </w:tc>
      </w:tr>
      <w:tr w:rsidR="001E15B9" w:rsidRPr="00785A93" w14:paraId="1DD7305F" w14:textId="77777777" w:rsidTr="00830A8D">
        <w:trPr>
          <w:cantSplit/>
          <w:tblHeader/>
        </w:trPr>
        <w:tc>
          <w:tcPr>
            <w:tcW w:w="1418" w:type="dxa"/>
            <w:tcBorders>
              <w:left w:val="nil"/>
              <w:right w:val="nil"/>
            </w:tcBorders>
          </w:tcPr>
          <w:p w14:paraId="2F75587F" w14:textId="7ED148AE" w:rsidR="001E15B9" w:rsidRPr="002A76ED" w:rsidRDefault="001E15B9" w:rsidP="001E15B9">
            <w:pPr>
              <w:autoSpaceDE/>
              <w:spacing w:before="80" w:after="80" w:line="276" w:lineRule="auto"/>
              <w:rPr>
                <w:rFonts w:ascii="Arial" w:hAnsi="Arial"/>
                <w:sz w:val="16"/>
                <w:lang w:eastAsia="en-US"/>
              </w:rPr>
            </w:pPr>
            <w:r>
              <w:rPr>
                <w:rFonts w:ascii="Arial" w:hAnsi="Arial"/>
                <w:sz w:val="16"/>
                <w:lang w:eastAsia="en-US"/>
              </w:rPr>
              <w:t xml:space="preserve">August </w:t>
            </w:r>
            <w:r w:rsidRPr="002A76ED">
              <w:rPr>
                <w:rFonts w:ascii="Arial" w:hAnsi="Arial"/>
                <w:sz w:val="16"/>
                <w:lang w:eastAsia="en-US"/>
              </w:rPr>
              <w:t>2021</w:t>
            </w:r>
          </w:p>
        </w:tc>
        <w:tc>
          <w:tcPr>
            <w:tcW w:w="850" w:type="dxa"/>
            <w:tcBorders>
              <w:left w:val="nil"/>
              <w:right w:val="nil"/>
            </w:tcBorders>
          </w:tcPr>
          <w:p w14:paraId="43D0DDF2" w14:textId="3EA158C8" w:rsidR="001E15B9" w:rsidRPr="002A76ED" w:rsidRDefault="001E15B9" w:rsidP="001E15B9">
            <w:pPr>
              <w:autoSpaceDE/>
              <w:spacing w:before="80" w:after="80" w:line="276" w:lineRule="auto"/>
              <w:rPr>
                <w:rFonts w:ascii="Arial" w:hAnsi="Arial"/>
                <w:sz w:val="16"/>
                <w:lang w:eastAsia="en-US"/>
              </w:rPr>
            </w:pPr>
            <w:r w:rsidRPr="002A76ED">
              <w:rPr>
                <w:rFonts w:ascii="Arial" w:hAnsi="Arial"/>
                <w:sz w:val="16"/>
                <w:lang w:eastAsia="en-US"/>
              </w:rPr>
              <w:t>5.0</w:t>
            </w:r>
          </w:p>
        </w:tc>
        <w:tc>
          <w:tcPr>
            <w:tcW w:w="5670" w:type="dxa"/>
            <w:tcBorders>
              <w:left w:val="nil"/>
              <w:right w:val="nil"/>
            </w:tcBorders>
          </w:tcPr>
          <w:p w14:paraId="3EDF76A3" w14:textId="2CF74230" w:rsidR="001E15B9" w:rsidRPr="002A76ED" w:rsidRDefault="001E15B9" w:rsidP="001E15B9">
            <w:pPr>
              <w:autoSpaceDE/>
              <w:spacing w:before="80" w:after="80" w:line="276" w:lineRule="auto"/>
              <w:rPr>
                <w:rFonts w:ascii="Arial" w:hAnsi="Arial"/>
                <w:sz w:val="16"/>
                <w:lang w:eastAsia="en-US"/>
              </w:rPr>
            </w:pPr>
            <w:r w:rsidRPr="002A76ED">
              <w:rPr>
                <w:rFonts w:ascii="Arial" w:hAnsi="Arial"/>
                <w:sz w:val="16"/>
                <w:lang w:eastAsia="en-US"/>
              </w:rPr>
              <w:t>Version 5.0 of this document corresponds to version 5.0 of the LSAY 2015 cohort data file deposited with the Australian Data Archive.</w:t>
            </w:r>
          </w:p>
        </w:tc>
      </w:tr>
      <w:tr w:rsidR="001E15B9" w:rsidRPr="00785A93" w14:paraId="7A702337" w14:textId="77777777" w:rsidTr="00830A8D">
        <w:trPr>
          <w:cantSplit/>
          <w:tblHeader/>
        </w:trPr>
        <w:tc>
          <w:tcPr>
            <w:tcW w:w="1418" w:type="dxa"/>
            <w:tcBorders>
              <w:left w:val="nil"/>
              <w:right w:val="nil"/>
            </w:tcBorders>
          </w:tcPr>
          <w:p w14:paraId="1872A02A" w14:textId="2D90F132"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December 2020</w:t>
            </w:r>
          </w:p>
        </w:tc>
        <w:tc>
          <w:tcPr>
            <w:tcW w:w="850" w:type="dxa"/>
            <w:tcBorders>
              <w:left w:val="nil"/>
              <w:right w:val="nil"/>
            </w:tcBorders>
          </w:tcPr>
          <w:p w14:paraId="00771CDD" w14:textId="0B1EECDD"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4.0</w:t>
            </w:r>
          </w:p>
        </w:tc>
        <w:tc>
          <w:tcPr>
            <w:tcW w:w="5670" w:type="dxa"/>
            <w:tcBorders>
              <w:left w:val="nil"/>
              <w:right w:val="nil"/>
            </w:tcBorders>
          </w:tcPr>
          <w:p w14:paraId="749B0733" w14:textId="7F660E6C" w:rsidR="001E15B9" w:rsidRPr="00C4070F" w:rsidRDefault="001E15B9" w:rsidP="001E15B9">
            <w:pPr>
              <w:autoSpaceDE/>
              <w:spacing w:before="80" w:after="80" w:line="276" w:lineRule="auto"/>
              <w:rPr>
                <w:rFonts w:ascii="Arial" w:hAnsi="Arial"/>
                <w:b/>
                <w:sz w:val="17"/>
                <w:lang w:eastAsia="en-US"/>
              </w:rPr>
            </w:pPr>
            <w:r w:rsidRPr="00C4070F">
              <w:rPr>
                <w:rFonts w:ascii="Arial" w:hAnsi="Arial"/>
                <w:sz w:val="16"/>
                <w:lang w:eastAsia="en-US"/>
              </w:rPr>
              <w:t>Version 4.0 of this document corresponds to version 4.0 of the LSAY 2015 cohort data file deposited with the Australian Data Archive.</w:t>
            </w:r>
          </w:p>
        </w:tc>
      </w:tr>
      <w:tr w:rsidR="001E15B9" w:rsidRPr="00785A93" w14:paraId="39EB2950" w14:textId="77777777" w:rsidTr="00830A8D">
        <w:trPr>
          <w:cantSplit/>
        </w:trPr>
        <w:tc>
          <w:tcPr>
            <w:tcW w:w="1418" w:type="dxa"/>
            <w:tcBorders>
              <w:left w:val="nil"/>
              <w:right w:val="nil"/>
            </w:tcBorders>
          </w:tcPr>
          <w:p w14:paraId="64F9238B" w14:textId="4B8B4487" w:rsidR="001E15B9" w:rsidRDefault="001E15B9" w:rsidP="001E15B9">
            <w:pPr>
              <w:autoSpaceDE/>
              <w:spacing w:before="40" w:after="40" w:line="276" w:lineRule="auto"/>
              <w:rPr>
                <w:rFonts w:ascii="Arial" w:hAnsi="Arial"/>
                <w:sz w:val="16"/>
                <w:lang w:eastAsia="en-US"/>
              </w:rPr>
            </w:pPr>
            <w:r w:rsidRPr="00130C91">
              <w:rPr>
                <w:rFonts w:ascii="Arial" w:hAnsi="Arial"/>
                <w:sz w:val="16"/>
                <w:lang w:eastAsia="en-US"/>
              </w:rPr>
              <w:t>February 2020</w:t>
            </w:r>
          </w:p>
        </w:tc>
        <w:tc>
          <w:tcPr>
            <w:tcW w:w="850" w:type="dxa"/>
            <w:tcBorders>
              <w:left w:val="nil"/>
              <w:right w:val="nil"/>
            </w:tcBorders>
          </w:tcPr>
          <w:p w14:paraId="44D57478" w14:textId="5A6AE711" w:rsidR="001E15B9" w:rsidRDefault="001E15B9" w:rsidP="001E15B9">
            <w:pPr>
              <w:autoSpaceDE/>
              <w:spacing w:before="40" w:after="40" w:line="276" w:lineRule="auto"/>
              <w:rPr>
                <w:rFonts w:ascii="Arial" w:hAnsi="Arial"/>
                <w:sz w:val="16"/>
                <w:lang w:eastAsia="en-US"/>
              </w:rPr>
            </w:pPr>
            <w:r>
              <w:rPr>
                <w:rFonts w:ascii="Arial" w:hAnsi="Arial"/>
                <w:sz w:val="16"/>
                <w:lang w:eastAsia="en-US"/>
              </w:rPr>
              <w:t>3.0</w:t>
            </w:r>
          </w:p>
        </w:tc>
        <w:tc>
          <w:tcPr>
            <w:tcW w:w="5670" w:type="dxa"/>
            <w:tcBorders>
              <w:left w:val="nil"/>
              <w:right w:val="nil"/>
            </w:tcBorders>
          </w:tcPr>
          <w:p w14:paraId="4BE20BCA" w14:textId="09444C69"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 xml:space="preserve">Version </w:t>
            </w:r>
            <w:r>
              <w:rPr>
                <w:rFonts w:ascii="Arial" w:hAnsi="Arial"/>
                <w:sz w:val="16"/>
                <w:lang w:eastAsia="en-US"/>
              </w:rPr>
              <w:t>3</w:t>
            </w:r>
            <w:r w:rsidRPr="00785A93">
              <w:rPr>
                <w:rFonts w:ascii="Arial" w:hAnsi="Arial"/>
                <w:sz w:val="16"/>
                <w:lang w:eastAsia="en-US"/>
              </w:rPr>
              <w:t xml:space="preserve">.0 of this document corresponds to version </w:t>
            </w:r>
            <w:r>
              <w:rPr>
                <w:rFonts w:ascii="Arial" w:hAnsi="Arial"/>
                <w:sz w:val="16"/>
                <w:lang w:eastAsia="en-US"/>
              </w:rPr>
              <w:t>3</w:t>
            </w:r>
            <w:r w:rsidRPr="00785A93">
              <w:rPr>
                <w:rFonts w:ascii="Arial" w:hAnsi="Arial"/>
                <w:sz w:val="16"/>
                <w:lang w:eastAsia="en-US"/>
              </w:rPr>
              <w:t>.0 of the LSAY 20</w:t>
            </w:r>
            <w:r>
              <w:rPr>
                <w:rFonts w:ascii="Arial" w:hAnsi="Arial"/>
                <w:sz w:val="16"/>
                <w:lang w:eastAsia="en-US"/>
              </w:rPr>
              <w:t>15</w:t>
            </w:r>
            <w:r w:rsidRPr="00785A93">
              <w:rPr>
                <w:rFonts w:ascii="Arial" w:hAnsi="Arial"/>
                <w:sz w:val="16"/>
                <w:lang w:eastAsia="en-US"/>
              </w:rPr>
              <w:t xml:space="preserve"> cohort data file deposited with the Australian Data Archiv</w:t>
            </w:r>
            <w:r>
              <w:rPr>
                <w:rFonts w:ascii="Arial" w:hAnsi="Arial"/>
                <w:sz w:val="16"/>
                <w:lang w:eastAsia="en-US"/>
              </w:rPr>
              <w:t xml:space="preserve">e. </w:t>
            </w:r>
          </w:p>
        </w:tc>
      </w:tr>
      <w:tr w:rsidR="001E15B9" w:rsidRPr="00785A93" w14:paraId="146A863B" w14:textId="77777777" w:rsidTr="00830A8D">
        <w:trPr>
          <w:cantSplit/>
        </w:trPr>
        <w:tc>
          <w:tcPr>
            <w:tcW w:w="1418" w:type="dxa"/>
            <w:tcBorders>
              <w:left w:val="nil"/>
              <w:right w:val="nil"/>
            </w:tcBorders>
          </w:tcPr>
          <w:p w14:paraId="6FCF8DDA"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 xml:space="preserve">March </w:t>
            </w:r>
            <w:r w:rsidRPr="00785A93">
              <w:rPr>
                <w:rFonts w:ascii="Arial" w:hAnsi="Arial"/>
                <w:sz w:val="16"/>
                <w:lang w:eastAsia="en-US"/>
              </w:rPr>
              <w:t>201</w:t>
            </w:r>
            <w:r>
              <w:rPr>
                <w:rFonts w:ascii="Arial" w:hAnsi="Arial"/>
                <w:sz w:val="16"/>
                <w:lang w:eastAsia="en-US"/>
              </w:rPr>
              <w:t>9</w:t>
            </w:r>
          </w:p>
        </w:tc>
        <w:tc>
          <w:tcPr>
            <w:tcW w:w="850" w:type="dxa"/>
            <w:tcBorders>
              <w:left w:val="nil"/>
              <w:right w:val="nil"/>
            </w:tcBorders>
          </w:tcPr>
          <w:p w14:paraId="0881E646"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2</w:t>
            </w:r>
            <w:r w:rsidRPr="00785A93">
              <w:rPr>
                <w:rFonts w:ascii="Arial" w:hAnsi="Arial"/>
                <w:sz w:val="16"/>
                <w:lang w:eastAsia="en-US"/>
              </w:rPr>
              <w:t>.0</w:t>
            </w:r>
          </w:p>
        </w:tc>
        <w:tc>
          <w:tcPr>
            <w:tcW w:w="5670" w:type="dxa"/>
            <w:tcBorders>
              <w:left w:val="nil"/>
              <w:right w:val="nil"/>
            </w:tcBorders>
          </w:tcPr>
          <w:p w14:paraId="7A6BCB7D" w14:textId="11D739A5"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 xml:space="preserve">Version </w:t>
            </w:r>
            <w:r>
              <w:rPr>
                <w:rFonts w:ascii="Arial" w:hAnsi="Arial"/>
                <w:sz w:val="16"/>
                <w:lang w:eastAsia="en-US"/>
              </w:rPr>
              <w:t>2</w:t>
            </w:r>
            <w:r w:rsidRPr="00785A93">
              <w:rPr>
                <w:rFonts w:ascii="Arial" w:hAnsi="Arial"/>
                <w:sz w:val="16"/>
                <w:lang w:eastAsia="en-US"/>
              </w:rPr>
              <w:t xml:space="preserve">.0 of this document corresponds to version </w:t>
            </w:r>
            <w:r>
              <w:rPr>
                <w:rFonts w:ascii="Arial" w:hAnsi="Arial"/>
                <w:sz w:val="16"/>
                <w:lang w:eastAsia="en-US"/>
              </w:rPr>
              <w:t>2</w:t>
            </w:r>
            <w:r w:rsidRPr="00785A93">
              <w:rPr>
                <w:rFonts w:ascii="Arial" w:hAnsi="Arial"/>
                <w:sz w:val="16"/>
                <w:lang w:eastAsia="en-US"/>
              </w:rPr>
              <w:t>.0 of the LSAY 20</w:t>
            </w:r>
            <w:r>
              <w:rPr>
                <w:rFonts w:ascii="Arial" w:hAnsi="Arial"/>
                <w:sz w:val="16"/>
                <w:lang w:eastAsia="en-US"/>
              </w:rPr>
              <w:t>15</w:t>
            </w:r>
            <w:r w:rsidRPr="00785A93">
              <w:rPr>
                <w:rFonts w:ascii="Arial" w:hAnsi="Arial"/>
                <w:sz w:val="16"/>
                <w:lang w:eastAsia="en-US"/>
              </w:rPr>
              <w:t xml:space="preserve"> cohort data file deposited with the Australian Data Archive. </w:t>
            </w:r>
          </w:p>
        </w:tc>
      </w:tr>
      <w:tr w:rsidR="001E15B9" w:rsidRPr="00785A93" w14:paraId="06B29A7A" w14:textId="77777777" w:rsidTr="00830A8D">
        <w:trPr>
          <w:cantSplit/>
        </w:trPr>
        <w:tc>
          <w:tcPr>
            <w:tcW w:w="1418" w:type="dxa"/>
            <w:tcBorders>
              <w:left w:val="nil"/>
              <w:right w:val="nil"/>
            </w:tcBorders>
            <w:hideMark/>
          </w:tcPr>
          <w:p w14:paraId="55AC36CF" w14:textId="77777777" w:rsidR="001E15B9" w:rsidRPr="00785A93" w:rsidRDefault="001E15B9" w:rsidP="001E15B9">
            <w:pPr>
              <w:autoSpaceDE/>
              <w:spacing w:before="40" w:after="40" w:line="276" w:lineRule="auto"/>
              <w:rPr>
                <w:rFonts w:ascii="Arial" w:hAnsi="Arial"/>
                <w:sz w:val="16"/>
                <w:lang w:eastAsia="en-US"/>
              </w:rPr>
            </w:pPr>
            <w:r>
              <w:rPr>
                <w:rFonts w:ascii="Arial" w:hAnsi="Arial"/>
                <w:sz w:val="16"/>
                <w:lang w:eastAsia="en-US"/>
              </w:rPr>
              <w:t xml:space="preserve">December </w:t>
            </w:r>
            <w:r w:rsidRPr="00785A93">
              <w:rPr>
                <w:rFonts w:ascii="Arial" w:hAnsi="Arial"/>
                <w:sz w:val="16"/>
                <w:lang w:eastAsia="en-US"/>
              </w:rPr>
              <w:t>201</w:t>
            </w:r>
            <w:r>
              <w:rPr>
                <w:rFonts w:ascii="Arial" w:hAnsi="Arial"/>
                <w:sz w:val="16"/>
                <w:lang w:eastAsia="en-US"/>
              </w:rPr>
              <w:t>7</w:t>
            </w:r>
          </w:p>
        </w:tc>
        <w:tc>
          <w:tcPr>
            <w:tcW w:w="850" w:type="dxa"/>
            <w:tcBorders>
              <w:left w:val="nil"/>
              <w:right w:val="nil"/>
            </w:tcBorders>
            <w:hideMark/>
          </w:tcPr>
          <w:p w14:paraId="4ABF97F0" w14:textId="26FAF973"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1.0</w:t>
            </w:r>
          </w:p>
        </w:tc>
        <w:tc>
          <w:tcPr>
            <w:tcW w:w="5670" w:type="dxa"/>
            <w:tcBorders>
              <w:left w:val="nil"/>
              <w:right w:val="nil"/>
            </w:tcBorders>
            <w:hideMark/>
          </w:tcPr>
          <w:p w14:paraId="3334ABE1" w14:textId="0BE2FDD6" w:rsidR="001E15B9" w:rsidRPr="00785A93" w:rsidRDefault="001E15B9" w:rsidP="001E15B9">
            <w:pPr>
              <w:autoSpaceDE/>
              <w:spacing w:before="40" w:after="40" w:line="276" w:lineRule="auto"/>
              <w:rPr>
                <w:rFonts w:ascii="Arial" w:hAnsi="Arial"/>
                <w:sz w:val="16"/>
                <w:lang w:eastAsia="en-US"/>
              </w:rPr>
            </w:pPr>
            <w:r w:rsidRPr="00785A93">
              <w:rPr>
                <w:rFonts w:ascii="Arial" w:hAnsi="Arial"/>
                <w:sz w:val="16"/>
                <w:lang w:eastAsia="en-US"/>
              </w:rPr>
              <w:t>Version 1.0 of this document corresponds to version 1.0 of the LSAY 20</w:t>
            </w:r>
            <w:r>
              <w:rPr>
                <w:rFonts w:ascii="Arial" w:hAnsi="Arial"/>
                <w:sz w:val="16"/>
                <w:lang w:eastAsia="en-US"/>
              </w:rPr>
              <w:t>15</w:t>
            </w:r>
            <w:r w:rsidRPr="00785A93">
              <w:rPr>
                <w:rFonts w:ascii="Arial" w:hAnsi="Arial"/>
                <w:sz w:val="16"/>
                <w:lang w:eastAsia="en-US"/>
              </w:rPr>
              <w:t xml:space="preserve"> cohort data file deposited with the Australian Data Archive. </w:t>
            </w:r>
          </w:p>
        </w:tc>
      </w:tr>
    </w:tbl>
    <w:p w14:paraId="3EA9E2AD" w14:textId="1FFAAA25" w:rsidR="00830A8D" w:rsidRDefault="00830A8D" w:rsidP="00830A8D">
      <w:pPr>
        <w:sectPr w:rsidR="00830A8D" w:rsidSect="00830A8D">
          <w:footerReference w:type="even" r:id="rId15"/>
          <w:footerReference w:type="default" r:id="rId16"/>
          <w:pgSz w:w="11905" w:h="16837"/>
          <w:pgMar w:top="1276" w:right="1701" w:bottom="1276" w:left="1418" w:header="720" w:footer="720" w:gutter="0"/>
          <w:cols w:space="720"/>
          <w:noEndnote/>
          <w:titlePg/>
          <w:docGrid w:linePitch="272"/>
        </w:sectPr>
      </w:pPr>
    </w:p>
    <w:p w14:paraId="1669D5AD" w14:textId="6DD01A19" w:rsidR="00830A8D" w:rsidRPr="00A11016" w:rsidRDefault="00830A8D" w:rsidP="00830A8D">
      <w:pPr>
        <w:pStyle w:val="Heading1"/>
        <w:spacing w:before="0"/>
        <w:rPr>
          <w:rFonts w:ascii="Tahoma" w:hAnsi="Tahoma" w:cs="Tahoma"/>
          <w:b w:val="0"/>
          <w:bCs w:val="0"/>
          <w:color w:val="000000"/>
          <w:kern w:val="28"/>
          <w:sz w:val="56"/>
          <w:szCs w:val="56"/>
          <w:lang w:eastAsia="en-US"/>
        </w:rPr>
      </w:pPr>
      <w:r w:rsidRPr="002E0C54">
        <w:rPr>
          <w:rFonts w:ascii="Tahoma" w:hAnsi="Tahoma" w:cs="Tahoma"/>
          <w:b w:val="0"/>
          <w:bCs w:val="0"/>
          <w:color w:val="000000"/>
          <w:kern w:val="28"/>
          <w:sz w:val="56"/>
          <w:szCs w:val="56"/>
          <w:lang w:eastAsia="en-US"/>
        </w:rPr>
        <w:lastRenderedPageBreak/>
        <w:t>Purpose</w:t>
      </w:r>
      <w:r>
        <w:rPr>
          <w:rFonts w:ascii="Tahoma" w:hAnsi="Tahoma" w:cs="Tahoma"/>
          <w:b w:val="0"/>
          <w:bCs w:val="0"/>
          <w:color w:val="000000"/>
          <w:kern w:val="28"/>
          <w:sz w:val="56"/>
          <w:szCs w:val="56"/>
          <w:lang w:eastAsia="en-US"/>
        </w:rPr>
        <w:t xml:space="preserve"> </w:t>
      </w:r>
    </w:p>
    <w:p w14:paraId="7537049E" w14:textId="77777777" w:rsidR="00830A8D" w:rsidRDefault="00830A8D" w:rsidP="00830A8D">
      <w:pPr>
        <w:spacing w:before="160" w:line="300" w:lineRule="exact"/>
        <w:rPr>
          <w:rFonts w:ascii="Trebuchet MS" w:hAnsi="Trebuchet MS"/>
          <w:sz w:val="19"/>
          <w:szCs w:val="19"/>
        </w:rPr>
      </w:pPr>
      <w:r w:rsidRPr="00954358">
        <w:rPr>
          <w:rFonts w:ascii="Trebuchet MS" w:hAnsi="Trebuchet MS"/>
          <w:sz w:val="19"/>
          <w:szCs w:val="19"/>
        </w:rPr>
        <w:t xml:space="preserve">This </w:t>
      </w:r>
      <w:r>
        <w:rPr>
          <w:rFonts w:ascii="Trebuchet MS" w:hAnsi="Trebuchet MS"/>
          <w:sz w:val="19"/>
          <w:szCs w:val="19"/>
        </w:rPr>
        <w:t>technical report details the derived variables developed for users of the Longitudinal Surveys of Australian Youth (LSAY) data. The derived variables fall into the categories education, employment and social, and help to simplify the complexity of the LSAY data by providing useful indicators for analysis.</w:t>
      </w:r>
    </w:p>
    <w:p w14:paraId="5AB91922" w14:textId="77777777" w:rsidR="00421D4C" w:rsidRDefault="00421D4C" w:rsidP="00421D4C">
      <w:pPr>
        <w:spacing w:before="160" w:line="300" w:lineRule="exact"/>
        <w:rPr>
          <w:rFonts w:ascii="Trebuchet MS" w:hAnsi="Trebuchet MS"/>
          <w:sz w:val="19"/>
          <w:szCs w:val="19"/>
        </w:rPr>
      </w:pPr>
      <w:r w:rsidRPr="00421D4C">
        <w:rPr>
          <w:rFonts w:ascii="Trebuchet MS" w:hAnsi="Trebuchet MS"/>
          <w:sz w:val="19"/>
          <w:szCs w:val="19"/>
        </w:rPr>
        <w:t>Derived variables are created to simplify a complex combination of data items, or when information from previous waves is required to ascertain a certain status in a current wave (for example, highest qualification level). Derived variables contain data gathered from across successive waves and are updated each year. For respondents who missed an interview but re-joined the survey in a subsequent wave, information from the previous survey wave is used to determine the derivation for the current wave.</w:t>
      </w:r>
    </w:p>
    <w:p w14:paraId="0A061162" w14:textId="77777777" w:rsidR="00830A8D" w:rsidRDefault="00830A8D" w:rsidP="00830A8D">
      <w:pPr>
        <w:spacing w:before="160" w:line="300" w:lineRule="exact"/>
        <w:rPr>
          <w:rFonts w:ascii="Trebuchet MS" w:hAnsi="Trebuchet MS"/>
          <w:sz w:val="19"/>
          <w:szCs w:val="19"/>
        </w:rPr>
      </w:pPr>
      <w:r>
        <w:rPr>
          <w:rFonts w:ascii="Trebuchet MS" w:hAnsi="Trebuchet MS"/>
          <w:sz w:val="19"/>
          <w:szCs w:val="19"/>
        </w:rPr>
        <w:t>To help LSAY data users understand and make effective use of these variables, this report provides descriptions, formats, and additional notes for each variable, as well as the SAS syntax used to derive the variables for the 20</w:t>
      </w:r>
      <w:r w:rsidR="00080824">
        <w:rPr>
          <w:rFonts w:ascii="Trebuchet MS" w:hAnsi="Trebuchet MS"/>
          <w:sz w:val="19"/>
          <w:szCs w:val="19"/>
        </w:rPr>
        <w:t>15</w:t>
      </w:r>
      <w:r>
        <w:rPr>
          <w:rFonts w:ascii="Trebuchet MS" w:hAnsi="Trebuchet MS"/>
          <w:sz w:val="19"/>
          <w:szCs w:val="19"/>
        </w:rPr>
        <w:t xml:space="preserve"> commencing cohort. </w:t>
      </w:r>
    </w:p>
    <w:p w14:paraId="25D5A2E3" w14:textId="7A5E4A19" w:rsidR="00830A8D" w:rsidRDefault="00830A8D" w:rsidP="00830A8D">
      <w:pPr>
        <w:spacing w:before="160" w:line="300" w:lineRule="exact"/>
        <w:rPr>
          <w:rFonts w:ascii="Trebuchet MS" w:hAnsi="Trebuchet MS"/>
          <w:sz w:val="19"/>
          <w:szCs w:val="19"/>
        </w:rPr>
      </w:pPr>
      <w:r>
        <w:rPr>
          <w:rFonts w:ascii="Trebuchet MS" w:hAnsi="Trebuchet MS"/>
          <w:sz w:val="19"/>
          <w:szCs w:val="19"/>
        </w:rPr>
        <w:t>This report should be considered in conjunction with the LSAY 20</w:t>
      </w:r>
      <w:r w:rsidR="00080824">
        <w:rPr>
          <w:rFonts w:ascii="Trebuchet MS" w:hAnsi="Trebuchet MS"/>
          <w:sz w:val="19"/>
          <w:szCs w:val="19"/>
        </w:rPr>
        <w:t>15</w:t>
      </w:r>
      <w:r>
        <w:rPr>
          <w:rFonts w:ascii="Trebuchet MS" w:hAnsi="Trebuchet MS"/>
          <w:sz w:val="19"/>
          <w:szCs w:val="19"/>
        </w:rPr>
        <w:t xml:space="preserve"> cohort user guide which is available at:</w:t>
      </w:r>
      <w:r w:rsidRPr="00FE4D84">
        <w:t xml:space="preserve"> </w:t>
      </w:r>
      <w:r w:rsidRPr="002E0C54">
        <w:t>&lt;</w:t>
      </w:r>
      <w:r w:rsidRPr="002E0C54">
        <w:rPr>
          <w:rFonts w:ascii="Trebuchet MS" w:hAnsi="Trebuchet MS"/>
          <w:sz w:val="19"/>
          <w:szCs w:val="19"/>
        </w:rPr>
        <w:t>https://www.lsay.edu.au/publications/search-for-lsay-publications/</w:t>
      </w:r>
      <w:r w:rsidR="00080824" w:rsidRPr="002E0C54">
        <w:rPr>
          <w:rFonts w:ascii="Trebuchet MS" w:hAnsi="Trebuchet MS"/>
          <w:sz w:val="19"/>
          <w:szCs w:val="19"/>
        </w:rPr>
        <w:t>lsay-2015-cohort-derived-variables</w:t>
      </w:r>
      <w:r w:rsidRPr="002E0C54">
        <w:rPr>
          <w:rFonts w:ascii="Trebuchet MS" w:hAnsi="Trebuchet MS"/>
          <w:sz w:val="19"/>
          <w:szCs w:val="19"/>
        </w:rPr>
        <w:t>&gt;.</w:t>
      </w:r>
      <w:r>
        <w:rPr>
          <w:rFonts w:ascii="Trebuchet MS" w:hAnsi="Trebuchet MS"/>
          <w:sz w:val="19"/>
          <w:szCs w:val="19"/>
        </w:rPr>
        <w:t xml:space="preserve"> D</w:t>
      </w:r>
      <w:r w:rsidRPr="00692293">
        <w:rPr>
          <w:rFonts w:ascii="Trebuchet MS" w:hAnsi="Trebuchet MS"/>
          <w:sz w:val="19"/>
          <w:szCs w:val="19"/>
        </w:rPr>
        <w:t>etails abo</w:t>
      </w:r>
      <w:r>
        <w:rPr>
          <w:rFonts w:ascii="Trebuchet MS" w:hAnsi="Trebuchet MS"/>
          <w:sz w:val="19"/>
          <w:szCs w:val="19"/>
        </w:rPr>
        <w:t xml:space="preserve">ut updates made to the </w:t>
      </w:r>
      <w:r w:rsidRPr="003E08B0">
        <w:rPr>
          <w:rFonts w:ascii="Trebuchet MS" w:hAnsi="Trebuchet MS"/>
          <w:sz w:val="19"/>
          <w:szCs w:val="19"/>
        </w:rPr>
        <w:t>LSAY</w:t>
      </w:r>
      <w:r w:rsidRPr="004B00C2">
        <w:rPr>
          <w:rFonts w:ascii="Trebuchet MS" w:hAnsi="Trebuchet MS"/>
          <w:sz w:val="19"/>
          <w:szCs w:val="19"/>
        </w:rPr>
        <w:t xml:space="preserve"> 20</w:t>
      </w:r>
      <w:r w:rsidR="00D631E4">
        <w:rPr>
          <w:rFonts w:ascii="Trebuchet MS" w:hAnsi="Trebuchet MS"/>
          <w:sz w:val="19"/>
          <w:szCs w:val="19"/>
        </w:rPr>
        <w:t>15</w:t>
      </w:r>
      <w:r w:rsidRPr="00692293">
        <w:rPr>
          <w:rFonts w:ascii="Trebuchet MS" w:hAnsi="Trebuchet MS"/>
          <w:sz w:val="19"/>
          <w:szCs w:val="19"/>
        </w:rPr>
        <w:t xml:space="preserve"> data file and derived variables</w:t>
      </w:r>
      <w:r>
        <w:rPr>
          <w:rFonts w:ascii="Trebuchet MS" w:hAnsi="Trebuchet MS"/>
          <w:sz w:val="19"/>
          <w:szCs w:val="19"/>
        </w:rPr>
        <w:t xml:space="preserve"> are also contained within the appendix of the user guide.</w:t>
      </w:r>
    </w:p>
    <w:p w14:paraId="0FD6A07B" w14:textId="77777777" w:rsidR="00830A8D" w:rsidRPr="00082110" w:rsidRDefault="00830A8D" w:rsidP="00830A8D">
      <w:pPr>
        <w:spacing w:before="160" w:line="300" w:lineRule="exact"/>
        <w:rPr>
          <w:rFonts w:ascii="Trebuchet MS" w:hAnsi="Trebuchet MS"/>
          <w:sz w:val="19"/>
          <w:szCs w:val="19"/>
        </w:rPr>
      </w:pPr>
      <w:r>
        <w:rPr>
          <w:rFonts w:ascii="Trebuchet MS" w:hAnsi="Trebuchet MS"/>
          <w:sz w:val="19"/>
          <w:szCs w:val="19"/>
        </w:rPr>
        <w:t xml:space="preserve">If </w:t>
      </w:r>
      <w:r w:rsidRPr="00082110">
        <w:rPr>
          <w:rFonts w:ascii="Trebuchet MS" w:hAnsi="Trebuchet MS"/>
          <w:sz w:val="19"/>
          <w:szCs w:val="19"/>
        </w:rPr>
        <w:t xml:space="preserve">you have any feedback or </w:t>
      </w:r>
      <w:r>
        <w:rPr>
          <w:rFonts w:ascii="Trebuchet MS" w:hAnsi="Trebuchet MS"/>
          <w:sz w:val="19"/>
          <w:szCs w:val="19"/>
        </w:rPr>
        <w:t xml:space="preserve">questions about the derived variables, </w:t>
      </w:r>
      <w:r w:rsidRPr="00082110">
        <w:rPr>
          <w:rFonts w:ascii="Trebuchet MS" w:hAnsi="Trebuchet MS"/>
          <w:sz w:val="19"/>
          <w:szCs w:val="19"/>
        </w:rPr>
        <w:t>please do</w:t>
      </w:r>
      <w:r>
        <w:rPr>
          <w:rFonts w:ascii="Trebuchet MS" w:hAnsi="Trebuchet MS"/>
          <w:sz w:val="19"/>
          <w:szCs w:val="19"/>
        </w:rPr>
        <w:t xml:space="preserve"> </w:t>
      </w:r>
      <w:r w:rsidRPr="00082110">
        <w:rPr>
          <w:rFonts w:ascii="Trebuchet MS" w:hAnsi="Trebuchet MS"/>
          <w:sz w:val="19"/>
          <w:szCs w:val="19"/>
        </w:rPr>
        <w:t>not hes</w:t>
      </w:r>
      <w:r>
        <w:rPr>
          <w:rFonts w:ascii="Trebuchet MS" w:hAnsi="Trebuchet MS"/>
          <w:sz w:val="19"/>
          <w:szCs w:val="19"/>
        </w:rPr>
        <w:t>itate to contact the LSAY team</w:t>
      </w:r>
      <w:r w:rsidRPr="00082110">
        <w:rPr>
          <w:rFonts w:ascii="Trebuchet MS" w:hAnsi="Trebuchet MS"/>
          <w:sz w:val="19"/>
          <w:szCs w:val="19"/>
        </w:rPr>
        <w:t xml:space="preserve"> at NCVER:</w:t>
      </w:r>
    </w:p>
    <w:p w14:paraId="37D74322" w14:textId="77777777" w:rsidR="00830A8D" w:rsidRPr="00082110"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Telephone: +61 8 8230 8400</w:t>
      </w:r>
    </w:p>
    <w:p w14:paraId="58374EE2" w14:textId="77777777" w:rsidR="00830A8D" w:rsidRPr="00082110"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Email: &lt;lsay@ncver.edu.au&gt;</w:t>
      </w:r>
    </w:p>
    <w:p w14:paraId="5CDA24A4" w14:textId="77777777" w:rsidR="00830A8D" w:rsidRDefault="00830A8D" w:rsidP="00830A8D">
      <w:pPr>
        <w:spacing w:before="160" w:line="300" w:lineRule="exact"/>
        <w:ind w:left="720"/>
        <w:rPr>
          <w:rFonts w:ascii="Trebuchet MS" w:hAnsi="Trebuchet MS"/>
          <w:sz w:val="19"/>
          <w:szCs w:val="19"/>
        </w:rPr>
      </w:pPr>
      <w:r w:rsidRPr="00082110">
        <w:rPr>
          <w:rFonts w:ascii="Trebuchet MS" w:hAnsi="Trebuchet MS"/>
          <w:sz w:val="19"/>
          <w:szCs w:val="19"/>
        </w:rPr>
        <w:t>Website: &lt;www.lsay.edu.au&gt;</w:t>
      </w:r>
    </w:p>
    <w:p w14:paraId="37BCA10A" w14:textId="77777777" w:rsidR="00830A8D" w:rsidRPr="000B38CE" w:rsidRDefault="00830A8D" w:rsidP="00830A8D">
      <w:pPr>
        <w:autoSpaceDE/>
        <w:autoSpaceDN/>
        <w:spacing w:before="200" w:after="200" w:line="276" w:lineRule="auto"/>
        <w:rPr>
          <w:rFonts w:ascii="Tahoma" w:hAnsi="Tahoma" w:cs="Tahoma"/>
          <w:bCs/>
          <w:color w:val="000000"/>
          <w:kern w:val="28"/>
          <w:sz w:val="56"/>
          <w:szCs w:val="56"/>
          <w:lang w:eastAsia="en-US"/>
        </w:rPr>
      </w:pPr>
      <w:r>
        <w:rPr>
          <w:rFonts w:ascii="Tahoma" w:hAnsi="Tahoma" w:cs="Tahoma"/>
          <w:b/>
          <w:bCs/>
          <w:color w:val="000000"/>
          <w:kern w:val="28"/>
          <w:sz w:val="56"/>
          <w:szCs w:val="56"/>
          <w:lang w:eastAsia="en-US"/>
        </w:rPr>
        <w:br w:type="page"/>
      </w:r>
      <w:r w:rsidRPr="000B38CE">
        <w:rPr>
          <w:rFonts w:ascii="Tahoma" w:hAnsi="Tahoma" w:cs="Tahoma"/>
          <w:bCs/>
          <w:color w:val="000000"/>
          <w:kern w:val="28"/>
          <w:sz w:val="56"/>
          <w:szCs w:val="56"/>
          <w:lang w:eastAsia="en-US"/>
        </w:rPr>
        <w:lastRenderedPageBreak/>
        <w:t>Derived variable naming conventions</w:t>
      </w:r>
    </w:p>
    <w:p w14:paraId="5A7AC0F7" w14:textId="77777777" w:rsidR="00830A8D" w:rsidRDefault="00830A8D" w:rsidP="00830A8D">
      <w:pPr>
        <w:spacing w:before="160" w:line="300" w:lineRule="exact"/>
        <w:rPr>
          <w:rFonts w:ascii="Trebuchet MS" w:hAnsi="Trebuchet MS"/>
          <w:sz w:val="19"/>
          <w:szCs w:val="19"/>
        </w:rPr>
      </w:pPr>
      <w:r w:rsidRPr="00692293">
        <w:rPr>
          <w:rFonts w:ascii="Trebuchet MS" w:hAnsi="Trebuchet MS"/>
          <w:sz w:val="19"/>
          <w:szCs w:val="19"/>
        </w:rPr>
        <w:t>Derived variables are denoted by the character X, followed by several characters uniquely identifying</w:t>
      </w:r>
      <w:r>
        <w:rPr>
          <w:rFonts w:ascii="Trebuchet MS" w:hAnsi="Trebuchet MS"/>
          <w:sz w:val="19"/>
          <w:szCs w:val="19"/>
        </w:rPr>
        <w:t xml:space="preserve"> </w:t>
      </w:r>
      <w:r w:rsidRPr="00692293">
        <w:rPr>
          <w:rFonts w:ascii="Trebuchet MS" w:hAnsi="Trebuchet MS"/>
          <w:sz w:val="19"/>
          <w:szCs w:val="19"/>
        </w:rPr>
        <w:t>the derived variable; this is then followed by four digits for the survey year.</w:t>
      </w:r>
      <w:r>
        <w:rPr>
          <w:rFonts w:ascii="Trebuchet MS" w:hAnsi="Trebuchet MS"/>
          <w:sz w:val="19"/>
          <w:szCs w:val="19"/>
        </w:rPr>
        <w:t xml:space="preserve"> </w:t>
      </w:r>
    </w:p>
    <w:p w14:paraId="3249B6BF" w14:textId="446FE701" w:rsidR="00830A8D" w:rsidRDefault="00830A8D" w:rsidP="00830A8D">
      <w:pPr>
        <w:spacing w:before="160" w:line="300" w:lineRule="exact"/>
        <w:rPr>
          <w:rFonts w:ascii="Trebuchet MS" w:hAnsi="Trebuchet MS"/>
          <w:sz w:val="19"/>
          <w:szCs w:val="19"/>
        </w:rPr>
      </w:pPr>
      <w:r w:rsidRPr="00692293">
        <w:rPr>
          <w:rFonts w:ascii="Trebuchet MS" w:hAnsi="Trebuchet MS"/>
          <w:sz w:val="19"/>
          <w:szCs w:val="19"/>
        </w:rPr>
        <w:t xml:space="preserve">The table </w:t>
      </w:r>
      <w:r>
        <w:rPr>
          <w:rFonts w:ascii="Trebuchet MS" w:hAnsi="Trebuchet MS"/>
          <w:sz w:val="19"/>
          <w:szCs w:val="19"/>
        </w:rPr>
        <w:t xml:space="preserve">below </w:t>
      </w:r>
      <w:r w:rsidRPr="00692293">
        <w:rPr>
          <w:rFonts w:ascii="Trebuchet MS" w:hAnsi="Trebuchet MS"/>
          <w:sz w:val="19"/>
          <w:szCs w:val="19"/>
        </w:rPr>
        <w:t xml:space="preserve">summarises the series of derived variables available on the </w:t>
      </w:r>
      <w:r>
        <w:rPr>
          <w:rFonts w:ascii="Trebuchet MS" w:hAnsi="Trebuchet MS"/>
          <w:sz w:val="19"/>
          <w:szCs w:val="19"/>
        </w:rPr>
        <w:t>LSAY 20</w:t>
      </w:r>
      <w:r w:rsidR="003E08B0">
        <w:rPr>
          <w:rFonts w:ascii="Trebuchet MS" w:hAnsi="Trebuchet MS"/>
          <w:sz w:val="19"/>
          <w:szCs w:val="19"/>
        </w:rPr>
        <w:t>15</w:t>
      </w:r>
      <w:r w:rsidRPr="00692293">
        <w:rPr>
          <w:rFonts w:ascii="Trebuchet MS" w:hAnsi="Trebuchet MS"/>
          <w:sz w:val="19"/>
          <w:szCs w:val="19"/>
        </w:rPr>
        <w:t xml:space="preserve"> </w:t>
      </w:r>
      <w:r>
        <w:rPr>
          <w:rFonts w:ascii="Trebuchet MS" w:hAnsi="Trebuchet MS"/>
          <w:sz w:val="19"/>
          <w:szCs w:val="19"/>
        </w:rPr>
        <w:t>cohort data file</w:t>
      </w:r>
      <w:r w:rsidRPr="00692293">
        <w:rPr>
          <w:rFonts w:ascii="Trebuchet MS" w:hAnsi="Trebuchet MS"/>
          <w:sz w:val="19"/>
          <w:szCs w:val="19"/>
        </w:rPr>
        <w:t>.</w:t>
      </w:r>
    </w:p>
    <w:p w14:paraId="50F49042" w14:textId="77777777" w:rsidR="00830A8D" w:rsidRDefault="00830A8D" w:rsidP="00830A8D">
      <w:pPr>
        <w:spacing w:before="160" w:line="300" w:lineRule="exact"/>
        <w:rPr>
          <w:rFonts w:ascii="Trebuchet MS" w:hAnsi="Trebuchet MS"/>
          <w:sz w:val="19"/>
          <w:szCs w:val="19"/>
        </w:rPr>
      </w:pPr>
    </w:p>
    <w:tbl>
      <w:tblPr>
        <w:tblW w:w="7938" w:type="dxa"/>
        <w:tblInd w:w="108" w:type="dxa"/>
        <w:tblBorders>
          <w:top w:val="single" w:sz="4" w:space="0" w:color="auto"/>
          <w:bottom w:val="single" w:sz="4" w:space="0" w:color="auto"/>
        </w:tblBorders>
        <w:tblLayout w:type="fixed"/>
        <w:tblLook w:val="01E0" w:firstRow="1" w:lastRow="1" w:firstColumn="1" w:lastColumn="1" w:noHBand="0" w:noVBand="0"/>
      </w:tblPr>
      <w:tblGrid>
        <w:gridCol w:w="1719"/>
        <w:gridCol w:w="4093"/>
        <w:gridCol w:w="2126"/>
      </w:tblGrid>
      <w:tr w:rsidR="00830A8D" w:rsidRPr="00785A93" w14:paraId="2CADDDBC" w14:textId="77777777" w:rsidTr="00830A8D">
        <w:trPr>
          <w:cantSplit/>
          <w:tblHeader/>
        </w:trPr>
        <w:tc>
          <w:tcPr>
            <w:tcW w:w="1719" w:type="dxa"/>
            <w:tcBorders>
              <w:top w:val="single" w:sz="4" w:space="0" w:color="auto"/>
              <w:bottom w:val="single" w:sz="4" w:space="0" w:color="auto"/>
            </w:tcBorders>
          </w:tcPr>
          <w:p w14:paraId="514F09C5"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Indicators</w:t>
            </w:r>
          </w:p>
        </w:tc>
        <w:tc>
          <w:tcPr>
            <w:tcW w:w="4093" w:type="dxa"/>
            <w:tcBorders>
              <w:top w:val="single" w:sz="4" w:space="0" w:color="auto"/>
              <w:bottom w:val="single" w:sz="4" w:space="0" w:color="auto"/>
            </w:tcBorders>
          </w:tcPr>
          <w:p w14:paraId="6036A394"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Derived variable</w:t>
            </w:r>
          </w:p>
        </w:tc>
        <w:tc>
          <w:tcPr>
            <w:tcW w:w="2126" w:type="dxa"/>
            <w:tcBorders>
              <w:top w:val="single" w:sz="4" w:space="0" w:color="auto"/>
              <w:bottom w:val="single" w:sz="4" w:space="0" w:color="auto"/>
            </w:tcBorders>
          </w:tcPr>
          <w:p w14:paraId="2B2E5CE1" w14:textId="77777777" w:rsidR="00830A8D" w:rsidRPr="00785A93" w:rsidRDefault="00830A8D" w:rsidP="00830A8D">
            <w:pPr>
              <w:autoSpaceDE/>
              <w:autoSpaceDN/>
              <w:spacing w:before="80" w:after="80"/>
              <w:rPr>
                <w:rFonts w:ascii="Arial" w:hAnsi="Arial"/>
                <w:b/>
                <w:sz w:val="17"/>
                <w:lang w:eastAsia="en-US"/>
              </w:rPr>
            </w:pPr>
            <w:r w:rsidRPr="00785A93">
              <w:rPr>
                <w:rFonts w:ascii="Arial" w:hAnsi="Arial"/>
                <w:b/>
                <w:sz w:val="17"/>
                <w:lang w:eastAsia="en-US"/>
              </w:rPr>
              <w:t>Variable name</w:t>
            </w:r>
          </w:p>
        </w:tc>
      </w:tr>
      <w:tr w:rsidR="00830A8D" w:rsidRPr="00785A93" w14:paraId="76E154B3" w14:textId="77777777" w:rsidTr="00830A8D">
        <w:trPr>
          <w:cantSplit/>
        </w:trPr>
        <w:tc>
          <w:tcPr>
            <w:tcW w:w="1719" w:type="dxa"/>
            <w:tcBorders>
              <w:top w:val="single" w:sz="4" w:space="0" w:color="auto"/>
              <w:bottom w:val="nil"/>
            </w:tcBorders>
          </w:tcPr>
          <w:p w14:paraId="25203F6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Education </w:t>
            </w:r>
          </w:p>
        </w:tc>
        <w:tc>
          <w:tcPr>
            <w:tcW w:w="4093" w:type="dxa"/>
            <w:tcBorders>
              <w:top w:val="single" w:sz="4" w:space="0" w:color="auto"/>
              <w:bottom w:val="nil"/>
            </w:tcBorders>
          </w:tcPr>
          <w:p w14:paraId="612D1E8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Current school level</w:t>
            </w:r>
          </w:p>
        </w:tc>
        <w:tc>
          <w:tcPr>
            <w:tcW w:w="2126" w:type="dxa"/>
            <w:tcBorders>
              <w:top w:val="single" w:sz="4" w:space="0" w:color="auto"/>
              <w:bottom w:val="nil"/>
            </w:tcBorders>
          </w:tcPr>
          <w:p w14:paraId="1AF9A95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XCSL</w:t>
            </w:r>
            <w:r w:rsidRPr="00785A93">
              <w:rPr>
                <w:rFonts w:ascii="Arial" w:hAnsi="Arial"/>
                <w:i/>
                <w:iCs/>
                <w:sz w:val="16"/>
                <w:lang w:eastAsia="en-US"/>
              </w:rPr>
              <w:t>YYYY</w:t>
            </w:r>
          </w:p>
        </w:tc>
      </w:tr>
      <w:tr w:rsidR="00830A8D" w:rsidRPr="00785A93" w14:paraId="65ED0850" w14:textId="77777777" w:rsidTr="00830A8D">
        <w:trPr>
          <w:cantSplit/>
        </w:trPr>
        <w:tc>
          <w:tcPr>
            <w:tcW w:w="1719" w:type="dxa"/>
            <w:tcBorders>
              <w:top w:val="nil"/>
              <w:bottom w:val="nil"/>
            </w:tcBorders>
          </w:tcPr>
          <w:p w14:paraId="3D7B53C9"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3F4A0A2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Highest school level completed</w:t>
            </w:r>
          </w:p>
        </w:tc>
        <w:tc>
          <w:tcPr>
            <w:tcW w:w="2126" w:type="dxa"/>
            <w:tcBorders>
              <w:top w:val="nil"/>
              <w:bottom w:val="nil"/>
            </w:tcBorders>
          </w:tcPr>
          <w:p w14:paraId="1673721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XHSL</w:t>
            </w:r>
            <w:r w:rsidRPr="00785A93">
              <w:rPr>
                <w:rFonts w:ascii="Arial" w:hAnsi="Arial"/>
                <w:i/>
                <w:iCs/>
                <w:sz w:val="16"/>
                <w:lang w:eastAsia="en-US"/>
              </w:rPr>
              <w:t>YYYY</w:t>
            </w:r>
          </w:p>
        </w:tc>
      </w:tr>
      <w:tr w:rsidR="00830A8D" w:rsidRPr="00785A93" w14:paraId="03BD37F1" w14:textId="77777777" w:rsidTr="00830A8D">
        <w:trPr>
          <w:cantSplit/>
        </w:trPr>
        <w:tc>
          <w:tcPr>
            <w:tcW w:w="1719" w:type="dxa"/>
            <w:tcBorders>
              <w:top w:val="nil"/>
              <w:bottom w:val="nil"/>
            </w:tcBorders>
          </w:tcPr>
          <w:p w14:paraId="5164E018"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25F5DC4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Current qualification level</w:t>
            </w:r>
          </w:p>
        </w:tc>
        <w:tc>
          <w:tcPr>
            <w:tcW w:w="2126" w:type="dxa"/>
            <w:tcBorders>
              <w:top w:val="nil"/>
              <w:bottom w:val="nil"/>
            </w:tcBorders>
          </w:tcPr>
          <w:p w14:paraId="641138C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XCEL</w:t>
            </w:r>
            <w:r w:rsidRPr="00785A93">
              <w:rPr>
                <w:rFonts w:ascii="Arial" w:hAnsi="Arial"/>
                <w:i/>
                <w:iCs/>
                <w:sz w:val="16"/>
                <w:lang w:eastAsia="en-US"/>
              </w:rPr>
              <w:t>YYYY</w:t>
            </w:r>
          </w:p>
        </w:tc>
      </w:tr>
      <w:tr w:rsidR="00830A8D" w:rsidRPr="00785A93" w14:paraId="74BD5C49" w14:textId="77777777" w:rsidTr="00830A8D">
        <w:trPr>
          <w:cantSplit/>
        </w:trPr>
        <w:tc>
          <w:tcPr>
            <w:tcW w:w="1719" w:type="dxa"/>
            <w:tcBorders>
              <w:top w:val="nil"/>
              <w:bottom w:val="nil"/>
            </w:tcBorders>
          </w:tcPr>
          <w:p w14:paraId="0D17CAC2"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64CA1C69"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Highest qualification level completed</w:t>
            </w:r>
          </w:p>
        </w:tc>
        <w:tc>
          <w:tcPr>
            <w:tcW w:w="2126" w:type="dxa"/>
            <w:tcBorders>
              <w:top w:val="nil"/>
              <w:bottom w:val="nil"/>
            </w:tcBorders>
          </w:tcPr>
          <w:p w14:paraId="38B0E13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XHEL</w:t>
            </w:r>
            <w:r w:rsidRPr="00785A93">
              <w:rPr>
                <w:rFonts w:ascii="Arial" w:hAnsi="Arial"/>
                <w:i/>
                <w:iCs/>
                <w:sz w:val="16"/>
                <w:lang w:eastAsia="en-US"/>
              </w:rPr>
              <w:t>YYYY</w:t>
            </w:r>
          </w:p>
        </w:tc>
      </w:tr>
      <w:tr w:rsidR="00830A8D" w:rsidRPr="00785A93" w14:paraId="47DC6B12" w14:textId="77777777" w:rsidTr="00830A8D">
        <w:trPr>
          <w:cantSplit/>
        </w:trPr>
        <w:tc>
          <w:tcPr>
            <w:tcW w:w="1719" w:type="dxa"/>
            <w:tcBorders>
              <w:top w:val="nil"/>
              <w:bottom w:val="nil"/>
            </w:tcBorders>
          </w:tcPr>
          <w:p w14:paraId="1F8A6424"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1B308A3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Full-time or part-time study status</w:t>
            </w:r>
          </w:p>
        </w:tc>
        <w:tc>
          <w:tcPr>
            <w:tcW w:w="2126" w:type="dxa"/>
            <w:tcBorders>
              <w:top w:val="nil"/>
              <w:bottom w:val="nil"/>
            </w:tcBorders>
          </w:tcPr>
          <w:p w14:paraId="3033A20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XFTS</w:t>
            </w:r>
            <w:r w:rsidRPr="00785A93">
              <w:rPr>
                <w:rFonts w:ascii="Arial" w:hAnsi="Arial"/>
                <w:i/>
                <w:iCs/>
                <w:sz w:val="16"/>
                <w:lang w:eastAsia="en-US"/>
              </w:rPr>
              <w:t>YYYY</w:t>
            </w:r>
          </w:p>
        </w:tc>
      </w:tr>
      <w:tr w:rsidR="00830A8D" w:rsidRPr="00785A93" w14:paraId="1DA31F27" w14:textId="77777777" w:rsidTr="00830A8D">
        <w:trPr>
          <w:cantSplit/>
        </w:trPr>
        <w:tc>
          <w:tcPr>
            <w:tcW w:w="1719" w:type="dxa"/>
            <w:tcBorders>
              <w:top w:val="nil"/>
              <w:bottom w:val="nil"/>
            </w:tcBorders>
          </w:tcPr>
          <w:p w14:paraId="6E045AA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381736C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Study status in bachelor degree or higher</w:t>
            </w:r>
          </w:p>
        </w:tc>
        <w:tc>
          <w:tcPr>
            <w:tcW w:w="2126" w:type="dxa"/>
            <w:tcBorders>
              <w:top w:val="nil"/>
              <w:bottom w:val="nil"/>
            </w:tcBorders>
          </w:tcPr>
          <w:p w14:paraId="6D9C3B7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XBAC</w:t>
            </w:r>
            <w:r w:rsidRPr="00785A93">
              <w:rPr>
                <w:rFonts w:ascii="Arial" w:hAnsi="Arial"/>
                <w:i/>
                <w:iCs/>
                <w:sz w:val="16"/>
                <w:lang w:eastAsia="en-US"/>
              </w:rPr>
              <w:t>YYYY</w:t>
            </w:r>
          </w:p>
        </w:tc>
      </w:tr>
      <w:tr w:rsidR="00830A8D" w:rsidRPr="00785A93" w14:paraId="63472CD2" w14:textId="77777777" w:rsidTr="00830A8D">
        <w:trPr>
          <w:cantSplit/>
        </w:trPr>
        <w:tc>
          <w:tcPr>
            <w:tcW w:w="1719" w:type="dxa"/>
            <w:tcBorders>
              <w:top w:val="nil"/>
              <w:bottom w:val="nil"/>
            </w:tcBorders>
          </w:tcPr>
          <w:p w14:paraId="15EECEA6"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057A619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Study status in VET </w:t>
            </w:r>
          </w:p>
        </w:tc>
        <w:tc>
          <w:tcPr>
            <w:tcW w:w="2126" w:type="dxa"/>
            <w:tcBorders>
              <w:top w:val="nil"/>
              <w:bottom w:val="nil"/>
            </w:tcBorders>
          </w:tcPr>
          <w:p w14:paraId="42FF9D6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XVET</w:t>
            </w:r>
            <w:r w:rsidRPr="00785A93">
              <w:rPr>
                <w:rFonts w:ascii="Arial" w:hAnsi="Arial"/>
                <w:i/>
                <w:iCs/>
                <w:sz w:val="16"/>
                <w:lang w:eastAsia="en-US"/>
              </w:rPr>
              <w:t>YYYY</w:t>
            </w:r>
          </w:p>
        </w:tc>
      </w:tr>
      <w:tr w:rsidR="00830A8D" w:rsidRPr="00785A93" w14:paraId="17CC0BF2" w14:textId="77777777" w:rsidTr="00830A8D">
        <w:trPr>
          <w:cantSplit/>
        </w:trPr>
        <w:tc>
          <w:tcPr>
            <w:tcW w:w="1719" w:type="dxa"/>
            <w:tcBorders>
              <w:top w:val="nil"/>
              <w:bottom w:val="nil"/>
            </w:tcBorders>
          </w:tcPr>
          <w:p w14:paraId="3C8F6668"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64586FC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Completed Year 12 or certificate II or higher</w:t>
            </w:r>
          </w:p>
        </w:tc>
        <w:tc>
          <w:tcPr>
            <w:tcW w:w="2126" w:type="dxa"/>
            <w:tcBorders>
              <w:top w:val="nil"/>
              <w:bottom w:val="nil"/>
            </w:tcBorders>
          </w:tcPr>
          <w:p w14:paraId="2FC4465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X122</w:t>
            </w:r>
            <w:r w:rsidRPr="00785A93">
              <w:rPr>
                <w:rFonts w:ascii="Arial" w:hAnsi="Arial"/>
                <w:i/>
                <w:iCs/>
                <w:sz w:val="16"/>
                <w:lang w:eastAsia="en-US"/>
              </w:rPr>
              <w:t>YYYY</w:t>
            </w:r>
          </w:p>
        </w:tc>
      </w:tr>
      <w:tr w:rsidR="00830A8D" w:rsidRPr="00785A93" w14:paraId="6424A032" w14:textId="77777777" w:rsidTr="00830A8D">
        <w:trPr>
          <w:cantSplit/>
        </w:trPr>
        <w:tc>
          <w:tcPr>
            <w:tcW w:w="1719" w:type="dxa"/>
            <w:tcBorders>
              <w:top w:val="nil"/>
              <w:bottom w:val="single" w:sz="4" w:space="0" w:color="auto"/>
            </w:tcBorders>
          </w:tcPr>
          <w:p w14:paraId="09F2F233"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single" w:sz="4" w:space="0" w:color="auto"/>
            </w:tcBorders>
          </w:tcPr>
          <w:p w14:paraId="4842333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Completed Year 12 or certificate III or higher</w:t>
            </w:r>
          </w:p>
        </w:tc>
        <w:tc>
          <w:tcPr>
            <w:tcW w:w="2126" w:type="dxa"/>
            <w:tcBorders>
              <w:top w:val="nil"/>
              <w:bottom w:val="single" w:sz="4" w:space="0" w:color="auto"/>
            </w:tcBorders>
          </w:tcPr>
          <w:p w14:paraId="2EB4AB84"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X123</w:t>
            </w:r>
            <w:r w:rsidRPr="00785A93">
              <w:rPr>
                <w:rFonts w:ascii="Arial" w:hAnsi="Arial"/>
                <w:i/>
                <w:iCs/>
                <w:sz w:val="16"/>
                <w:lang w:eastAsia="en-US"/>
              </w:rPr>
              <w:t>YYYY</w:t>
            </w:r>
          </w:p>
        </w:tc>
      </w:tr>
      <w:tr w:rsidR="00830A8D" w:rsidRPr="00785A93" w14:paraId="6F7F2BA7" w14:textId="77777777" w:rsidTr="00830A8D">
        <w:trPr>
          <w:cantSplit/>
        </w:trPr>
        <w:tc>
          <w:tcPr>
            <w:tcW w:w="1719" w:type="dxa"/>
            <w:tcBorders>
              <w:top w:val="single" w:sz="4" w:space="0" w:color="auto"/>
            </w:tcBorders>
          </w:tcPr>
          <w:p w14:paraId="6C2295AC"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Employment </w:t>
            </w:r>
          </w:p>
        </w:tc>
        <w:tc>
          <w:tcPr>
            <w:tcW w:w="4093" w:type="dxa"/>
            <w:tcBorders>
              <w:top w:val="single" w:sz="4" w:space="0" w:color="auto"/>
            </w:tcBorders>
          </w:tcPr>
          <w:p w14:paraId="05D4DCD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Labour force status </w:t>
            </w:r>
          </w:p>
        </w:tc>
        <w:tc>
          <w:tcPr>
            <w:tcW w:w="2126" w:type="dxa"/>
            <w:tcBorders>
              <w:top w:val="single" w:sz="4" w:space="0" w:color="auto"/>
            </w:tcBorders>
          </w:tcPr>
          <w:p w14:paraId="52284F8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XLFS</w:t>
            </w:r>
            <w:r w:rsidRPr="00785A93">
              <w:rPr>
                <w:rFonts w:ascii="Arial" w:hAnsi="Arial"/>
                <w:i/>
                <w:iCs/>
                <w:sz w:val="16"/>
                <w:lang w:eastAsia="en-US"/>
              </w:rPr>
              <w:t>YYYY</w:t>
            </w:r>
          </w:p>
        </w:tc>
      </w:tr>
      <w:tr w:rsidR="00830A8D" w:rsidRPr="00785A93" w14:paraId="20A1A19D" w14:textId="77777777" w:rsidTr="00830A8D">
        <w:trPr>
          <w:cantSplit/>
        </w:trPr>
        <w:tc>
          <w:tcPr>
            <w:tcW w:w="1719" w:type="dxa"/>
          </w:tcPr>
          <w:p w14:paraId="7CBAA86A"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1FDBE95D"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Average weekly hours worked</w:t>
            </w:r>
          </w:p>
        </w:tc>
        <w:tc>
          <w:tcPr>
            <w:tcW w:w="2126" w:type="dxa"/>
          </w:tcPr>
          <w:p w14:paraId="52945C3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XHRS</w:t>
            </w:r>
            <w:r w:rsidRPr="00785A93">
              <w:rPr>
                <w:rFonts w:ascii="Arial" w:hAnsi="Arial"/>
                <w:i/>
                <w:iCs/>
                <w:sz w:val="16"/>
                <w:lang w:eastAsia="en-US"/>
              </w:rPr>
              <w:t>YYYY</w:t>
            </w:r>
          </w:p>
        </w:tc>
      </w:tr>
      <w:tr w:rsidR="00830A8D" w:rsidRPr="00785A93" w14:paraId="108553F7" w14:textId="77777777" w:rsidTr="00830A8D">
        <w:trPr>
          <w:cantSplit/>
        </w:trPr>
        <w:tc>
          <w:tcPr>
            <w:tcW w:w="1719" w:type="dxa"/>
          </w:tcPr>
          <w:p w14:paraId="73C1C765"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6C0B52D8"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Full-time or part-time employment status</w:t>
            </w:r>
          </w:p>
        </w:tc>
        <w:tc>
          <w:tcPr>
            <w:tcW w:w="2126" w:type="dxa"/>
          </w:tcPr>
          <w:p w14:paraId="09760AB4"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XFTP</w:t>
            </w:r>
            <w:r w:rsidRPr="00785A93">
              <w:rPr>
                <w:rFonts w:ascii="Arial" w:hAnsi="Arial"/>
                <w:i/>
                <w:iCs/>
                <w:sz w:val="16"/>
                <w:lang w:eastAsia="en-US"/>
              </w:rPr>
              <w:t>YYYY</w:t>
            </w:r>
          </w:p>
        </w:tc>
      </w:tr>
      <w:tr w:rsidR="00830A8D" w:rsidRPr="00785A93" w14:paraId="1D5E3909" w14:textId="77777777" w:rsidTr="00830A8D">
        <w:trPr>
          <w:cantSplit/>
        </w:trPr>
        <w:tc>
          <w:tcPr>
            <w:tcW w:w="1719" w:type="dxa"/>
          </w:tcPr>
          <w:p w14:paraId="65F2E386"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320F7FB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Permanent or casual employment </w:t>
            </w:r>
          </w:p>
        </w:tc>
        <w:tc>
          <w:tcPr>
            <w:tcW w:w="2126" w:type="dxa"/>
          </w:tcPr>
          <w:p w14:paraId="17A483B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XEMP</w:t>
            </w:r>
            <w:r w:rsidRPr="00785A93">
              <w:rPr>
                <w:rFonts w:ascii="Arial" w:hAnsi="Arial"/>
                <w:i/>
                <w:iCs/>
                <w:sz w:val="16"/>
                <w:lang w:eastAsia="en-US"/>
              </w:rPr>
              <w:t>YYYY</w:t>
            </w:r>
          </w:p>
        </w:tc>
      </w:tr>
      <w:tr w:rsidR="00830A8D" w:rsidRPr="00785A93" w14:paraId="1247B84C" w14:textId="77777777" w:rsidTr="00830A8D">
        <w:trPr>
          <w:cantSplit/>
        </w:trPr>
        <w:tc>
          <w:tcPr>
            <w:tcW w:w="1719" w:type="dxa"/>
          </w:tcPr>
          <w:p w14:paraId="42BEC62B"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2BC5266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Status in apprenticeship/traineeship</w:t>
            </w:r>
          </w:p>
        </w:tc>
        <w:tc>
          <w:tcPr>
            <w:tcW w:w="2126" w:type="dxa"/>
          </w:tcPr>
          <w:p w14:paraId="4560166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XATR</w:t>
            </w:r>
            <w:r w:rsidRPr="00785A93">
              <w:rPr>
                <w:rFonts w:ascii="Arial" w:hAnsi="Arial"/>
                <w:i/>
                <w:iCs/>
                <w:sz w:val="16"/>
                <w:lang w:eastAsia="en-US"/>
              </w:rPr>
              <w:t>YYYY</w:t>
            </w:r>
          </w:p>
        </w:tc>
      </w:tr>
      <w:tr w:rsidR="00830A8D" w:rsidRPr="00785A93" w14:paraId="747CDD89" w14:textId="77777777" w:rsidTr="00830A8D">
        <w:trPr>
          <w:cantSplit/>
        </w:trPr>
        <w:tc>
          <w:tcPr>
            <w:tcW w:w="1719" w:type="dxa"/>
          </w:tcPr>
          <w:p w14:paraId="6475F766"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1CA1025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Job mobility during last year</w:t>
            </w:r>
          </w:p>
        </w:tc>
        <w:tc>
          <w:tcPr>
            <w:tcW w:w="2126" w:type="dxa"/>
          </w:tcPr>
          <w:p w14:paraId="67E26D0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XMOB</w:t>
            </w:r>
            <w:r w:rsidRPr="00785A93">
              <w:rPr>
                <w:rFonts w:ascii="Arial" w:hAnsi="Arial"/>
                <w:i/>
                <w:iCs/>
                <w:sz w:val="16"/>
                <w:lang w:eastAsia="en-US"/>
              </w:rPr>
              <w:t>YYYY</w:t>
            </w:r>
          </w:p>
        </w:tc>
      </w:tr>
      <w:tr w:rsidR="00830A8D" w:rsidRPr="00785A93" w14:paraId="75C04266" w14:textId="77777777" w:rsidTr="00830A8D">
        <w:trPr>
          <w:cantSplit/>
        </w:trPr>
        <w:tc>
          <w:tcPr>
            <w:tcW w:w="1719" w:type="dxa"/>
          </w:tcPr>
          <w:p w14:paraId="754BBB9D"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7569772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Average weekly pay </w:t>
            </w:r>
          </w:p>
        </w:tc>
        <w:tc>
          <w:tcPr>
            <w:tcW w:w="2126" w:type="dxa"/>
          </w:tcPr>
          <w:p w14:paraId="6A0C525A"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XWKPY</w:t>
            </w:r>
            <w:r w:rsidRPr="00785A93">
              <w:rPr>
                <w:rFonts w:ascii="Arial" w:hAnsi="Arial"/>
                <w:i/>
                <w:iCs/>
                <w:sz w:val="16"/>
                <w:lang w:eastAsia="en-US"/>
              </w:rPr>
              <w:t>YYY</w:t>
            </w:r>
          </w:p>
        </w:tc>
      </w:tr>
      <w:tr w:rsidR="00830A8D" w:rsidRPr="00785A93" w14:paraId="4D71F3FC" w14:textId="77777777" w:rsidTr="00830A8D">
        <w:trPr>
          <w:cantSplit/>
        </w:trPr>
        <w:tc>
          <w:tcPr>
            <w:tcW w:w="1719" w:type="dxa"/>
          </w:tcPr>
          <w:p w14:paraId="6BC03EFC"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493D342B"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Average hourly pay</w:t>
            </w:r>
          </w:p>
        </w:tc>
        <w:tc>
          <w:tcPr>
            <w:tcW w:w="2126" w:type="dxa"/>
          </w:tcPr>
          <w:p w14:paraId="4C0741B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XHRP</w:t>
            </w:r>
            <w:r w:rsidRPr="00785A93">
              <w:rPr>
                <w:rFonts w:ascii="Arial" w:hAnsi="Arial"/>
                <w:i/>
                <w:iCs/>
                <w:sz w:val="16"/>
                <w:lang w:eastAsia="en-US"/>
              </w:rPr>
              <w:t>YYYY</w:t>
            </w:r>
          </w:p>
        </w:tc>
      </w:tr>
      <w:tr w:rsidR="00830A8D" w:rsidRPr="00785A93" w14:paraId="4089526B" w14:textId="77777777" w:rsidTr="00830A8D">
        <w:trPr>
          <w:cantSplit/>
        </w:trPr>
        <w:tc>
          <w:tcPr>
            <w:tcW w:w="1719" w:type="dxa"/>
          </w:tcPr>
          <w:p w14:paraId="27A9DBD9"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3A63CA61"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Occupation (1 digit ANZSCO First Edition)</w:t>
            </w:r>
          </w:p>
        </w:tc>
        <w:tc>
          <w:tcPr>
            <w:tcW w:w="2126" w:type="dxa"/>
          </w:tcPr>
          <w:p w14:paraId="2157CE1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XOCC</w:t>
            </w:r>
            <w:r w:rsidRPr="00785A93">
              <w:rPr>
                <w:rFonts w:ascii="Arial" w:hAnsi="Arial"/>
                <w:i/>
                <w:iCs/>
                <w:sz w:val="16"/>
                <w:lang w:eastAsia="en-US"/>
              </w:rPr>
              <w:t>YYYY</w:t>
            </w:r>
          </w:p>
        </w:tc>
      </w:tr>
      <w:tr w:rsidR="00830A8D" w:rsidRPr="00785A93" w14:paraId="27DF755F" w14:textId="77777777" w:rsidTr="00830A8D">
        <w:trPr>
          <w:cantSplit/>
        </w:trPr>
        <w:tc>
          <w:tcPr>
            <w:tcW w:w="1719" w:type="dxa"/>
          </w:tcPr>
          <w:p w14:paraId="6F2BB074" w14:textId="77777777" w:rsidR="00830A8D" w:rsidRPr="00785A93" w:rsidRDefault="00830A8D" w:rsidP="00830A8D">
            <w:pPr>
              <w:autoSpaceDE/>
              <w:autoSpaceDN/>
              <w:spacing w:before="40" w:after="40"/>
              <w:rPr>
                <w:rFonts w:ascii="Arial" w:hAnsi="Arial"/>
                <w:sz w:val="16"/>
                <w:lang w:eastAsia="en-US"/>
              </w:rPr>
            </w:pPr>
          </w:p>
        </w:tc>
        <w:tc>
          <w:tcPr>
            <w:tcW w:w="4093" w:type="dxa"/>
          </w:tcPr>
          <w:p w14:paraId="7A1D4D5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In full-time employment or full-time education</w:t>
            </w:r>
          </w:p>
        </w:tc>
        <w:tc>
          <w:tcPr>
            <w:tcW w:w="2126" w:type="dxa"/>
          </w:tcPr>
          <w:p w14:paraId="512C344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XFTE</w:t>
            </w:r>
            <w:r w:rsidRPr="00785A93">
              <w:rPr>
                <w:rFonts w:ascii="Arial" w:hAnsi="Arial"/>
                <w:i/>
                <w:iCs/>
                <w:sz w:val="16"/>
                <w:lang w:eastAsia="en-US"/>
              </w:rPr>
              <w:t>YYYY</w:t>
            </w:r>
          </w:p>
        </w:tc>
      </w:tr>
      <w:tr w:rsidR="00830A8D" w:rsidRPr="00785A93" w14:paraId="23821FDD" w14:textId="77777777" w:rsidTr="00830A8D">
        <w:trPr>
          <w:cantSplit/>
        </w:trPr>
        <w:tc>
          <w:tcPr>
            <w:tcW w:w="1719" w:type="dxa"/>
            <w:tcBorders>
              <w:top w:val="nil"/>
              <w:bottom w:val="nil"/>
            </w:tcBorders>
          </w:tcPr>
          <w:p w14:paraId="42A6799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0793FCB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Any spell of unemployment during the year</w:t>
            </w:r>
          </w:p>
        </w:tc>
        <w:tc>
          <w:tcPr>
            <w:tcW w:w="2126" w:type="dxa"/>
            <w:tcBorders>
              <w:top w:val="nil"/>
              <w:bottom w:val="nil"/>
            </w:tcBorders>
          </w:tcPr>
          <w:p w14:paraId="53529DF2"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XUNE</w:t>
            </w:r>
            <w:r w:rsidRPr="00785A93">
              <w:rPr>
                <w:rFonts w:ascii="Arial" w:hAnsi="Arial"/>
                <w:i/>
                <w:iCs/>
                <w:sz w:val="16"/>
                <w:lang w:eastAsia="en-US"/>
              </w:rPr>
              <w:t>YYYY</w:t>
            </w:r>
          </w:p>
        </w:tc>
      </w:tr>
      <w:tr w:rsidR="00830A8D" w:rsidRPr="00785A93" w14:paraId="6A003350" w14:textId="77777777" w:rsidTr="00830A8D">
        <w:trPr>
          <w:cantSplit/>
        </w:trPr>
        <w:tc>
          <w:tcPr>
            <w:tcW w:w="1719" w:type="dxa"/>
            <w:tcBorders>
              <w:top w:val="single" w:sz="4" w:space="0" w:color="auto"/>
            </w:tcBorders>
          </w:tcPr>
          <w:p w14:paraId="520D17A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 xml:space="preserve">Social </w:t>
            </w:r>
          </w:p>
        </w:tc>
        <w:tc>
          <w:tcPr>
            <w:tcW w:w="4093" w:type="dxa"/>
            <w:tcBorders>
              <w:top w:val="single" w:sz="4" w:space="0" w:color="auto"/>
            </w:tcBorders>
          </w:tcPr>
          <w:p w14:paraId="5B526977"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Marital status</w:t>
            </w:r>
          </w:p>
        </w:tc>
        <w:tc>
          <w:tcPr>
            <w:tcW w:w="2126" w:type="dxa"/>
            <w:tcBorders>
              <w:top w:val="single" w:sz="4" w:space="0" w:color="auto"/>
            </w:tcBorders>
          </w:tcPr>
          <w:p w14:paraId="03A4F2B8"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XMAR</w:t>
            </w:r>
            <w:r w:rsidRPr="00785A93">
              <w:rPr>
                <w:rFonts w:ascii="Arial" w:hAnsi="Arial"/>
                <w:i/>
                <w:iCs/>
                <w:sz w:val="16"/>
                <w:lang w:eastAsia="en-US"/>
              </w:rPr>
              <w:t>YYYY</w:t>
            </w:r>
          </w:p>
        </w:tc>
      </w:tr>
      <w:tr w:rsidR="00830A8D" w:rsidRPr="00785A93" w14:paraId="2A4E6668" w14:textId="77777777" w:rsidTr="00830A8D">
        <w:trPr>
          <w:cantSplit/>
        </w:trPr>
        <w:tc>
          <w:tcPr>
            <w:tcW w:w="1719" w:type="dxa"/>
            <w:tcBorders>
              <w:bottom w:val="nil"/>
            </w:tcBorders>
          </w:tcPr>
          <w:p w14:paraId="24BD864A" w14:textId="77777777" w:rsidR="00830A8D" w:rsidRPr="00785A93" w:rsidRDefault="00830A8D" w:rsidP="00830A8D">
            <w:pPr>
              <w:autoSpaceDE/>
              <w:autoSpaceDN/>
              <w:spacing w:before="40" w:after="40"/>
              <w:rPr>
                <w:rFonts w:ascii="Arial" w:hAnsi="Arial"/>
                <w:sz w:val="16"/>
                <w:lang w:eastAsia="en-US"/>
              </w:rPr>
            </w:pPr>
          </w:p>
        </w:tc>
        <w:tc>
          <w:tcPr>
            <w:tcW w:w="4093" w:type="dxa"/>
            <w:tcBorders>
              <w:bottom w:val="nil"/>
            </w:tcBorders>
          </w:tcPr>
          <w:p w14:paraId="15D592E3"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Living with parent(s)</w:t>
            </w:r>
          </w:p>
        </w:tc>
        <w:tc>
          <w:tcPr>
            <w:tcW w:w="2126" w:type="dxa"/>
            <w:tcBorders>
              <w:bottom w:val="nil"/>
            </w:tcBorders>
          </w:tcPr>
          <w:p w14:paraId="3D70C550"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XATH</w:t>
            </w:r>
            <w:r w:rsidRPr="00785A93">
              <w:rPr>
                <w:rFonts w:ascii="Arial" w:hAnsi="Arial"/>
                <w:i/>
                <w:iCs/>
                <w:sz w:val="16"/>
                <w:lang w:eastAsia="en-US"/>
              </w:rPr>
              <w:t>YYYY</w:t>
            </w:r>
          </w:p>
        </w:tc>
      </w:tr>
      <w:tr w:rsidR="00830A8D" w:rsidRPr="00785A93" w14:paraId="49F43FE8" w14:textId="77777777" w:rsidTr="00830A8D">
        <w:trPr>
          <w:cantSplit/>
        </w:trPr>
        <w:tc>
          <w:tcPr>
            <w:tcW w:w="1719" w:type="dxa"/>
            <w:tcBorders>
              <w:top w:val="nil"/>
              <w:bottom w:val="nil"/>
            </w:tcBorders>
          </w:tcPr>
          <w:p w14:paraId="1CBB5D2E"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nil"/>
            </w:tcBorders>
          </w:tcPr>
          <w:p w14:paraId="5AF2666E"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Living in own home</w:t>
            </w:r>
          </w:p>
        </w:tc>
        <w:tc>
          <w:tcPr>
            <w:tcW w:w="2126" w:type="dxa"/>
            <w:tcBorders>
              <w:top w:val="nil"/>
              <w:bottom w:val="nil"/>
            </w:tcBorders>
          </w:tcPr>
          <w:p w14:paraId="2050770F"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XOWN</w:t>
            </w:r>
            <w:r w:rsidRPr="00785A93">
              <w:rPr>
                <w:rFonts w:ascii="Arial" w:hAnsi="Arial"/>
                <w:i/>
                <w:iCs/>
                <w:sz w:val="16"/>
                <w:lang w:eastAsia="en-US"/>
              </w:rPr>
              <w:t>YYYY</w:t>
            </w:r>
          </w:p>
        </w:tc>
      </w:tr>
      <w:tr w:rsidR="00830A8D" w:rsidRPr="00785A93" w14:paraId="621210BE" w14:textId="77777777" w:rsidTr="00830A8D">
        <w:trPr>
          <w:cantSplit/>
        </w:trPr>
        <w:tc>
          <w:tcPr>
            <w:tcW w:w="1719" w:type="dxa"/>
            <w:tcBorders>
              <w:top w:val="nil"/>
              <w:bottom w:val="single" w:sz="4" w:space="0" w:color="auto"/>
            </w:tcBorders>
          </w:tcPr>
          <w:p w14:paraId="3A448FBB" w14:textId="77777777" w:rsidR="00830A8D" w:rsidRPr="00785A93" w:rsidRDefault="00830A8D" w:rsidP="00830A8D">
            <w:pPr>
              <w:autoSpaceDE/>
              <w:autoSpaceDN/>
              <w:spacing w:before="40" w:after="40"/>
              <w:rPr>
                <w:rFonts w:ascii="Arial" w:hAnsi="Arial"/>
                <w:sz w:val="16"/>
                <w:lang w:eastAsia="en-US"/>
              </w:rPr>
            </w:pPr>
          </w:p>
        </w:tc>
        <w:tc>
          <w:tcPr>
            <w:tcW w:w="4093" w:type="dxa"/>
            <w:tcBorders>
              <w:top w:val="nil"/>
              <w:bottom w:val="single" w:sz="4" w:space="0" w:color="auto"/>
            </w:tcBorders>
          </w:tcPr>
          <w:p w14:paraId="734ADAB6"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Number of dependent children</w:t>
            </w:r>
          </w:p>
        </w:tc>
        <w:tc>
          <w:tcPr>
            <w:tcW w:w="2126" w:type="dxa"/>
            <w:tcBorders>
              <w:top w:val="nil"/>
              <w:bottom w:val="single" w:sz="4" w:space="0" w:color="auto"/>
            </w:tcBorders>
          </w:tcPr>
          <w:p w14:paraId="19B579E5" w14:textId="77777777" w:rsidR="00830A8D" w:rsidRPr="00785A93" w:rsidRDefault="00830A8D" w:rsidP="00830A8D">
            <w:pPr>
              <w:autoSpaceDE/>
              <w:autoSpaceDN/>
              <w:spacing w:before="40" w:after="40"/>
              <w:rPr>
                <w:rFonts w:ascii="Arial" w:hAnsi="Arial"/>
                <w:sz w:val="16"/>
                <w:lang w:eastAsia="en-US"/>
              </w:rPr>
            </w:pPr>
            <w:r w:rsidRPr="00785A93">
              <w:rPr>
                <w:rFonts w:ascii="Arial" w:hAnsi="Arial"/>
                <w:sz w:val="16"/>
                <w:lang w:eastAsia="en-US"/>
              </w:rPr>
              <w:t>XCHI</w:t>
            </w:r>
            <w:r w:rsidRPr="00785A93">
              <w:rPr>
                <w:rFonts w:ascii="Arial" w:hAnsi="Arial"/>
                <w:i/>
                <w:iCs/>
                <w:sz w:val="16"/>
                <w:lang w:eastAsia="en-US"/>
              </w:rPr>
              <w:t>YYYY</w:t>
            </w:r>
          </w:p>
        </w:tc>
      </w:tr>
    </w:tbl>
    <w:p w14:paraId="6A193EF5" w14:textId="77777777" w:rsidR="00830A8D" w:rsidRDefault="00830A8D" w:rsidP="00830A8D"/>
    <w:p w14:paraId="65913975" w14:textId="77777777" w:rsidR="00AC4907" w:rsidRDefault="00830A8D" w:rsidP="00830A8D">
      <w:r>
        <w:br w:type="page"/>
      </w:r>
    </w:p>
    <w:tbl>
      <w:tblPr>
        <w:tblW w:w="0" w:type="auto"/>
        <w:jc w:val="center"/>
        <w:tblLayout w:type="fixed"/>
        <w:tblCellMar>
          <w:left w:w="0" w:type="dxa"/>
          <w:right w:w="0" w:type="dxa"/>
        </w:tblCellMar>
        <w:tblLook w:val="0000" w:firstRow="0" w:lastRow="0" w:firstColumn="0" w:lastColumn="0" w:noHBand="0" w:noVBand="0"/>
      </w:tblPr>
      <w:tblGrid>
        <w:gridCol w:w="9524"/>
      </w:tblGrid>
      <w:tr w:rsidR="00AC4907" w14:paraId="693D89AA" w14:textId="77777777" w:rsidTr="00AC4907">
        <w:trPr>
          <w:cantSplit/>
          <w:jc w:val="center"/>
        </w:trPr>
        <w:tc>
          <w:tcPr>
            <w:tcW w:w="9524" w:type="dxa"/>
            <w:tcBorders>
              <w:top w:val="nil"/>
              <w:left w:val="nil"/>
              <w:bottom w:val="nil"/>
              <w:right w:val="nil"/>
            </w:tcBorders>
            <w:shd w:val="clear" w:color="auto" w:fill="FFFFFF"/>
          </w:tcPr>
          <w:tbl>
            <w:tblPr>
              <w:tblW w:w="10224" w:type="dxa"/>
              <w:tblLayout w:type="fixed"/>
              <w:tblCellMar>
                <w:left w:w="0" w:type="dxa"/>
                <w:right w:w="0" w:type="dxa"/>
              </w:tblCellMar>
              <w:tblLook w:val="0000" w:firstRow="0" w:lastRow="0" w:firstColumn="0" w:lastColumn="0" w:noHBand="0" w:noVBand="0"/>
            </w:tblPr>
            <w:tblGrid>
              <w:gridCol w:w="10224"/>
            </w:tblGrid>
            <w:tr w:rsidR="00AC4907" w:rsidRPr="006F67B3" w14:paraId="78D80DF3" w14:textId="77777777" w:rsidTr="00AC4907">
              <w:trPr>
                <w:cantSplit/>
              </w:trPr>
              <w:tc>
                <w:tcPr>
                  <w:tcW w:w="10224" w:type="dxa"/>
                  <w:shd w:val="clear" w:color="auto" w:fill="FFFFFF"/>
                </w:tcPr>
                <w:p w14:paraId="0F563265" w14:textId="77777777" w:rsidR="00AC4907" w:rsidRPr="006F67B3" w:rsidRDefault="00AC4907" w:rsidP="00AC4907">
                  <w:pPr>
                    <w:adjustRightInd w:val="0"/>
                    <w:spacing w:before="402" w:after="536"/>
                    <w:ind w:left="96" w:right="96"/>
                    <w:rPr>
                      <w:rFonts w:ascii="Tahoma" w:hAnsi="Tahoma" w:cs="Tahoma"/>
                      <w:bCs/>
                      <w:iCs/>
                      <w:color w:val="000000"/>
                      <w:sz w:val="56"/>
                      <w:szCs w:val="56"/>
                    </w:rPr>
                  </w:pPr>
                  <w:r w:rsidRPr="006F67B3">
                    <w:rPr>
                      <w:rFonts w:ascii="Tahoma" w:hAnsi="Tahoma" w:cs="Tahoma"/>
                      <w:bCs/>
                      <w:iCs/>
                      <w:color w:val="000000"/>
                      <w:sz w:val="56"/>
                      <w:szCs w:val="56"/>
                    </w:rPr>
                    <w:lastRenderedPageBreak/>
                    <w:t>Contents</w:t>
                  </w:r>
                </w:p>
              </w:tc>
            </w:tr>
          </w:tbl>
          <w:p w14:paraId="139C2B80" w14:textId="77777777" w:rsidR="00AC4907" w:rsidRDefault="00AC4907" w:rsidP="00AC4907">
            <w:pPr>
              <w:adjustRightInd w:val="0"/>
              <w:spacing w:before="399" w:after="532"/>
              <w:ind w:left="96" w:right="96"/>
              <w:jc w:val="center"/>
              <w:rPr>
                <w:b/>
                <w:bCs/>
                <w:i/>
                <w:iCs/>
                <w:color w:val="000000"/>
                <w:sz w:val="26"/>
                <w:szCs w:val="26"/>
              </w:rPr>
            </w:pPr>
          </w:p>
        </w:tc>
      </w:tr>
    </w:tbl>
    <w:p w14:paraId="78D7397D" w14:textId="77777777" w:rsidR="00AC4907" w:rsidRDefault="00AC4907" w:rsidP="007670D8">
      <w:pPr>
        <w:pStyle w:val="TOC1"/>
      </w:pPr>
    </w:p>
    <w:p w14:paraId="2DB12904" w14:textId="13452977" w:rsidR="00077867" w:rsidRDefault="00AC4907">
      <w:pPr>
        <w:pStyle w:val="TOC1"/>
        <w:rPr>
          <w:rFonts w:asciiTheme="minorHAnsi" w:hAnsiTheme="minorHAnsi" w:cstheme="minorBidi"/>
          <w:kern w:val="2"/>
          <w:sz w:val="22"/>
          <w:szCs w:val="22"/>
          <w14:ligatures w14:val="standardContextual"/>
        </w:rPr>
      </w:pPr>
      <w:r w:rsidRPr="00E930FE">
        <w:fldChar w:fldCharType="begin"/>
      </w:r>
      <w:r w:rsidRPr="00E930FE">
        <w:instrText xml:space="preserve"> TOC \f \h \z </w:instrText>
      </w:r>
      <w:r w:rsidRPr="00E930FE">
        <w:fldChar w:fldCharType="separate"/>
      </w:r>
      <w:hyperlink w:anchor="_Toc144389071" w:history="1">
        <w:r w:rsidR="00077867" w:rsidRPr="0035639D">
          <w:rPr>
            <w:rStyle w:val="Hyperlink"/>
          </w:rPr>
          <w:t>Education</w:t>
        </w:r>
        <w:r w:rsidR="00077867">
          <w:rPr>
            <w:webHidden/>
          </w:rPr>
          <w:tab/>
        </w:r>
        <w:r w:rsidR="00077867">
          <w:rPr>
            <w:webHidden/>
          </w:rPr>
          <w:fldChar w:fldCharType="begin"/>
        </w:r>
        <w:r w:rsidR="00077867">
          <w:rPr>
            <w:webHidden/>
          </w:rPr>
          <w:instrText xml:space="preserve"> PAGEREF _Toc144389071 \h </w:instrText>
        </w:r>
        <w:r w:rsidR="00077867">
          <w:rPr>
            <w:webHidden/>
          </w:rPr>
        </w:r>
        <w:r w:rsidR="00077867">
          <w:rPr>
            <w:webHidden/>
          </w:rPr>
          <w:fldChar w:fldCharType="separate"/>
        </w:r>
        <w:r w:rsidR="00D0119B">
          <w:rPr>
            <w:webHidden/>
          </w:rPr>
          <w:t>1</w:t>
        </w:r>
        <w:r w:rsidR="00077867">
          <w:rPr>
            <w:webHidden/>
          </w:rPr>
          <w:fldChar w:fldCharType="end"/>
        </w:r>
      </w:hyperlink>
    </w:p>
    <w:p w14:paraId="007F3EE5" w14:textId="607F84E8" w:rsidR="00077867" w:rsidRDefault="003140E5">
      <w:pPr>
        <w:pStyle w:val="TOC1"/>
        <w:rPr>
          <w:rFonts w:asciiTheme="minorHAnsi" w:hAnsiTheme="minorHAnsi" w:cstheme="minorBidi"/>
          <w:kern w:val="2"/>
          <w:sz w:val="22"/>
          <w:szCs w:val="22"/>
          <w14:ligatures w14:val="standardContextual"/>
        </w:rPr>
      </w:pPr>
      <w:r>
        <w:tab/>
      </w:r>
      <w:hyperlink w:anchor="_Toc144389072" w:history="1">
        <w:r w:rsidR="00077867" w:rsidRPr="0035639D">
          <w:rPr>
            <w:rStyle w:val="Hyperlink"/>
          </w:rPr>
          <w:t>Current school level</w:t>
        </w:r>
        <w:r w:rsidR="00077867">
          <w:rPr>
            <w:webHidden/>
          </w:rPr>
          <w:tab/>
        </w:r>
        <w:r w:rsidR="00077867">
          <w:rPr>
            <w:webHidden/>
          </w:rPr>
          <w:fldChar w:fldCharType="begin"/>
        </w:r>
        <w:r w:rsidR="00077867">
          <w:rPr>
            <w:webHidden/>
          </w:rPr>
          <w:instrText xml:space="preserve"> PAGEREF _Toc144389072 \h </w:instrText>
        </w:r>
        <w:r w:rsidR="00077867">
          <w:rPr>
            <w:webHidden/>
          </w:rPr>
        </w:r>
        <w:r w:rsidR="00077867">
          <w:rPr>
            <w:webHidden/>
          </w:rPr>
          <w:fldChar w:fldCharType="separate"/>
        </w:r>
        <w:r w:rsidR="00D0119B">
          <w:rPr>
            <w:webHidden/>
          </w:rPr>
          <w:t>1</w:t>
        </w:r>
        <w:r w:rsidR="00077867">
          <w:rPr>
            <w:webHidden/>
          </w:rPr>
          <w:fldChar w:fldCharType="end"/>
        </w:r>
      </w:hyperlink>
    </w:p>
    <w:p w14:paraId="2C9C92C3" w14:textId="0A13966A" w:rsidR="00077867" w:rsidRDefault="00EB5629" w:rsidP="007932C0">
      <w:pPr>
        <w:pStyle w:val="TOC1"/>
        <w:ind w:hanging="131"/>
        <w:rPr>
          <w:rFonts w:asciiTheme="minorHAnsi" w:hAnsiTheme="minorHAnsi" w:cstheme="minorBidi"/>
          <w:kern w:val="2"/>
          <w:sz w:val="22"/>
          <w:szCs w:val="22"/>
          <w14:ligatures w14:val="standardContextual"/>
        </w:rPr>
      </w:pPr>
      <w:hyperlink w:anchor="_Toc144389073" w:history="1">
        <w:r w:rsidR="00077867" w:rsidRPr="0035639D">
          <w:rPr>
            <w:rStyle w:val="Hyperlink"/>
          </w:rPr>
          <w:t>XCSL2015</w:t>
        </w:r>
        <w:r w:rsidR="00077867">
          <w:rPr>
            <w:webHidden/>
          </w:rPr>
          <w:tab/>
        </w:r>
        <w:r w:rsidR="00077867">
          <w:rPr>
            <w:webHidden/>
          </w:rPr>
          <w:fldChar w:fldCharType="begin"/>
        </w:r>
        <w:r w:rsidR="00077867">
          <w:rPr>
            <w:webHidden/>
          </w:rPr>
          <w:instrText xml:space="preserve"> PAGEREF _Toc144389073 \h </w:instrText>
        </w:r>
        <w:r w:rsidR="00077867">
          <w:rPr>
            <w:webHidden/>
          </w:rPr>
        </w:r>
        <w:r w:rsidR="00077867">
          <w:rPr>
            <w:webHidden/>
          </w:rPr>
          <w:fldChar w:fldCharType="separate"/>
        </w:r>
        <w:r w:rsidR="00D0119B">
          <w:rPr>
            <w:webHidden/>
          </w:rPr>
          <w:t>1</w:t>
        </w:r>
        <w:r w:rsidR="00077867">
          <w:rPr>
            <w:webHidden/>
          </w:rPr>
          <w:fldChar w:fldCharType="end"/>
        </w:r>
      </w:hyperlink>
    </w:p>
    <w:p w14:paraId="416763D4" w14:textId="04589081" w:rsidR="00077867" w:rsidRDefault="00EB5629" w:rsidP="007932C0">
      <w:pPr>
        <w:pStyle w:val="TOC1"/>
        <w:ind w:left="436" w:firstLine="284"/>
        <w:rPr>
          <w:rFonts w:asciiTheme="minorHAnsi" w:hAnsiTheme="minorHAnsi" w:cstheme="minorBidi"/>
          <w:kern w:val="2"/>
          <w:sz w:val="22"/>
          <w:szCs w:val="22"/>
          <w14:ligatures w14:val="standardContextual"/>
        </w:rPr>
      </w:pPr>
      <w:hyperlink w:anchor="_Toc144389075" w:history="1">
        <w:r w:rsidR="00077867" w:rsidRPr="0035639D">
          <w:rPr>
            <w:rStyle w:val="Hyperlink"/>
          </w:rPr>
          <w:t>XCSL2016</w:t>
        </w:r>
        <w:r w:rsidR="00077867">
          <w:rPr>
            <w:webHidden/>
          </w:rPr>
          <w:tab/>
        </w:r>
        <w:r w:rsidR="00077867">
          <w:rPr>
            <w:webHidden/>
          </w:rPr>
          <w:fldChar w:fldCharType="begin"/>
        </w:r>
        <w:r w:rsidR="00077867">
          <w:rPr>
            <w:webHidden/>
          </w:rPr>
          <w:instrText xml:space="preserve"> PAGEREF _Toc144389075 \h </w:instrText>
        </w:r>
        <w:r w:rsidR="00077867">
          <w:rPr>
            <w:webHidden/>
          </w:rPr>
        </w:r>
        <w:r w:rsidR="00077867">
          <w:rPr>
            <w:webHidden/>
          </w:rPr>
          <w:fldChar w:fldCharType="separate"/>
        </w:r>
        <w:r w:rsidR="00D0119B">
          <w:rPr>
            <w:webHidden/>
          </w:rPr>
          <w:t>3</w:t>
        </w:r>
        <w:r w:rsidR="00077867">
          <w:rPr>
            <w:webHidden/>
          </w:rPr>
          <w:fldChar w:fldCharType="end"/>
        </w:r>
      </w:hyperlink>
    </w:p>
    <w:p w14:paraId="25DFAB56" w14:textId="66143BD7" w:rsidR="00077867" w:rsidRDefault="00EB5629" w:rsidP="007932C0">
      <w:pPr>
        <w:pStyle w:val="TOC1"/>
        <w:ind w:left="1287"/>
        <w:rPr>
          <w:rFonts w:asciiTheme="minorHAnsi" w:hAnsiTheme="minorHAnsi" w:cstheme="minorBidi"/>
          <w:kern w:val="2"/>
          <w:sz w:val="22"/>
          <w:szCs w:val="22"/>
          <w14:ligatures w14:val="standardContextual"/>
        </w:rPr>
      </w:pPr>
      <w:hyperlink w:anchor="_Toc144389077" w:history="1">
        <w:r w:rsidR="00077867" w:rsidRPr="0035639D">
          <w:rPr>
            <w:rStyle w:val="Hyperlink"/>
          </w:rPr>
          <w:t>XCSL2017</w:t>
        </w:r>
        <w:r w:rsidR="00077867">
          <w:rPr>
            <w:webHidden/>
          </w:rPr>
          <w:tab/>
        </w:r>
        <w:r w:rsidR="00077867">
          <w:rPr>
            <w:webHidden/>
          </w:rPr>
          <w:fldChar w:fldCharType="begin"/>
        </w:r>
        <w:r w:rsidR="00077867">
          <w:rPr>
            <w:webHidden/>
          </w:rPr>
          <w:instrText xml:space="preserve"> PAGEREF _Toc144389077 \h </w:instrText>
        </w:r>
        <w:r w:rsidR="00077867">
          <w:rPr>
            <w:webHidden/>
          </w:rPr>
        </w:r>
        <w:r w:rsidR="00077867">
          <w:rPr>
            <w:webHidden/>
          </w:rPr>
          <w:fldChar w:fldCharType="separate"/>
        </w:r>
        <w:r w:rsidR="00D0119B">
          <w:rPr>
            <w:webHidden/>
          </w:rPr>
          <w:t>5</w:t>
        </w:r>
        <w:r w:rsidR="00077867">
          <w:rPr>
            <w:webHidden/>
          </w:rPr>
          <w:fldChar w:fldCharType="end"/>
        </w:r>
      </w:hyperlink>
    </w:p>
    <w:p w14:paraId="35AD81D3" w14:textId="34BBD13B" w:rsidR="00077867" w:rsidRDefault="00EB5629" w:rsidP="007932C0">
      <w:pPr>
        <w:pStyle w:val="TOC1"/>
        <w:ind w:left="1287"/>
        <w:rPr>
          <w:rFonts w:asciiTheme="minorHAnsi" w:hAnsiTheme="minorHAnsi" w:cstheme="minorBidi"/>
          <w:kern w:val="2"/>
          <w:sz w:val="22"/>
          <w:szCs w:val="22"/>
          <w14:ligatures w14:val="standardContextual"/>
        </w:rPr>
      </w:pPr>
      <w:hyperlink w:anchor="_Toc144389079" w:history="1">
        <w:r w:rsidR="00077867" w:rsidRPr="0035639D">
          <w:rPr>
            <w:rStyle w:val="Hyperlink"/>
          </w:rPr>
          <w:t>XCSL2018</w:t>
        </w:r>
        <w:r w:rsidR="00077867">
          <w:rPr>
            <w:webHidden/>
          </w:rPr>
          <w:tab/>
        </w:r>
        <w:r w:rsidR="00077867">
          <w:rPr>
            <w:webHidden/>
          </w:rPr>
          <w:fldChar w:fldCharType="begin"/>
        </w:r>
        <w:r w:rsidR="00077867">
          <w:rPr>
            <w:webHidden/>
          </w:rPr>
          <w:instrText xml:space="preserve"> PAGEREF _Toc144389079 \h </w:instrText>
        </w:r>
        <w:r w:rsidR="00077867">
          <w:rPr>
            <w:webHidden/>
          </w:rPr>
        </w:r>
        <w:r w:rsidR="00077867">
          <w:rPr>
            <w:webHidden/>
          </w:rPr>
          <w:fldChar w:fldCharType="separate"/>
        </w:r>
        <w:r w:rsidR="00D0119B">
          <w:rPr>
            <w:webHidden/>
          </w:rPr>
          <w:t>7</w:t>
        </w:r>
        <w:r w:rsidR="00077867">
          <w:rPr>
            <w:webHidden/>
          </w:rPr>
          <w:fldChar w:fldCharType="end"/>
        </w:r>
      </w:hyperlink>
    </w:p>
    <w:p w14:paraId="0CC30029" w14:textId="7D1BF392" w:rsidR="00077867" w:rsidRDefault="00EB5629" w:rsidP="007932C0">
      <w:pPr>
        <w:pStyle w:val="TOC1"/>
        <w:ind w:left="1287"/>
        <w:rPr>
          <w:rFonts w:asciiTheme="minorHAnsi" w:hAnsiTheme="minorHAnsi" w:cstheme="minorBidi"/>
          <w:kern w:val="2"/>
          <w:sz w:val="22"/>
          <w:szCs w:val="22"/>
          <w14:ligatures w14:val="standardContextual"/>
        </w:rPr>
      </w:pPr>
      <w:hyperlink w:anchor="_Toc144389081" w:history="1">
        <w:r w:rsidR="00077867" w:rsidRPr="0035639D">
          <w:rPr>
            <w:rStyle w:val="Hyperlink"/>
          </w:rPr>
          <w:t>XCSL2019</w:t>
        </w:r>
        <w:r w:rsidR="00077867">
          <w:rPr>
            <w:webHidden/>
          </w:rPr>
          <w:tab/>
        </w:r>
        <w:r w:rsidR="00077867">
          <w:rPr>
            <w:webHidden/>
          </w:rPr>
          <w:fldChar w:fldCharType="begin"/>
        </w:r>
        <w:r w:rsidR="00077867">
          <w:rPr>
            <w:webHidden/>
          </w:rPr>
          <w:instrText xml:space="preserve"> PAGEREF _Toc144389081 \h </w:instrText>
        </w:r>
        <w:r w:rsidR="00077867">
          <w:rPr>
            <w:webHidden/>
          </w:rPr>
        </w:r>
        <w:r w:rsidR="00077867">
          <w:rPr>
            <w:webHidden/>
          </w:rPr>
          <w:fldChar w:fldCharType="separate"/>
        </w:r>
        <w:r w:rsidR="00D0119B">
          <w:rPr>
            <w:webHidden/>
          </w:rPr>
          <w:t>9</w:t>
        </w:r>
        <w:r w:rsidR="00077867">
          <w:rPr>
            <w:webHidden/>
          </w:rPr>
          <w:fldChar w:fldCharType="end"/>
        </w:r>
      </w:hyperlink>
    </w:p>
    <w:p w14:paraId="3AD37287" w14:textId="269E9DB3" w:rsidR="00077867" w:rsidRDefault="00EB5629" w:rsidP="007932C0">
      <w:pPr>
        <w:pStyle w:val="TOC1"/>
        <w:ind w:left="1287"/>
        <w:rPr>
          <w:rFonts w:asciiTheme="minorHAnsi" w:hAnsiTheme="minorHAnsi" w:cstheme="minorBidi"/>
          <w:kern w:val="2"/>
          <w:sz w:val="22"/>
          <w:szCs w:val="22"/>
          <w14:ligatures w14:val="standardContextual"/>
        </w:rPr>
      </w:pPr>
      <w:hyperlink w:anchor="_Toc144389083" w:history="1">
        <w:r w:rsidR="00077867" w:rsidRPr="0035639D">
          <w:rPr>
            <w:rStyle w:val="Hyperlink"/>
          </w:rPr>
          <w:t>XCSL2020</w:t>
        </w:r>
        <w:r w:rsidR="00077867">
          <w:rPr>
            <w:webHidden/>
          </w:rPr>
          <w:tab/>
        </w:r>
        <w:r w:rsidR="00077867">
          <w:rPr>
            <w:webHidden/>
          </w:rPr>
          <w:fldChar w:fldCharType="begin"/>
        </w:r>
        <w:r w:rsidR="00077867">
          <w:rPr>
            <w:webHidden/>
          </w:rPr>
          <w:instrText xml:space="preserve"> PAGEREF _Toc144389083 \h </w:instrText>
        </w:r>
        <w:r w:rsidR="00077867">
          <w:rPr>
            <w:webHidden/>
          </w:rPr>
        </w:r>
        <w:r w:rsidR="00077867">
          <w:rPr>
            <w:webHidden/>
          </w:rPr>
          <w:fldChar w:fldCharType="separate"/>
        </w:r>
        <w:r w:rsidR="00D0119B">
          <w:rPr>
            <w:webHidden/>
          </w:rPr>
          <w:t>11</w:t>
        </w:r>
        <w:r w:rsidR="00077867">
          <w:rPr>
            <w:webHidden/>
          </w:rPr>
          <w:fldChar w:fldCharType="end"/>
        </w:r>
      </w:hyperlink>
    </w:p>
    <w:p w14:paraId="36654C47" w14:textId="4148B9BB" w:rsidR="00077867" w:rsidRDefault="00EB5629" w:rsidP="007932C0">
      <w:pPr>
        <w:pStyle w:val="TOC1"/>
        <w:ind w:left="1287"/>
        <w:rPr>
          <w:rFonts w:asciiTheme="minorHAnsi" w:hAnsiTheme="minorHAnsi" w:cstheme="minorBidi"/>
          <w:kern w:val="2"/>
          <w:sz w:val="22"/>
          <w:szCs w:val="22"/>
          <w14:ligatures w14:val="standardContextual"/>
        </w:rPr>
      </w:pPr>
      <w:hyperlink w:anchor="_Toc144389085" w:history="1">
        <w:r w:rsidR="00077867" w:rsidRPr="0035639D">
          <w:rPr>
            <w:rStyle w:val="Hyperlink"/>
          </w:rPr>
          <w:t>XCSL2021</w:t>
        </w:r>
        <w:r w:rsidR="00077867">
          <w:rPr>
            <w:webHidden/>
          </w:rPr>
          <w:tab/>
        </w:r>
        <w:r w:rsidR="00077867">
          <w:rPr>
            <w:webHidden/>
          </w:rPr>
          <w:fldChar w:fldCharType="begin"/>
        </w:r>
        <w:r w:rsidR="00077867">
          <w:rPr>
            <w:webHidden/>
          </w:rPr>
          <w:instrText xml:space="preserve"> PAGEREF _Toc144389085 \h </w:instrText>
        </w:r>
        <w:r w:rsidR="00077867">
          <w:rPr>
            <w:webHidden/>
          </w:rPr>
        </w:r>
        <w:r w:rsidR="00077867">
          <w:rPr>
            <w:webHidden/>
          </w:rPr>
          <w:fldChar w:fldCharType="separate"/>
        </w:r>
        <w:r w:rsidR="00D0119B">
          <w:rPr>
            <w:webHidden/>
          </w:rPr>
          <w:t>13</w:t>
        </w:r>
        <w:r w:rsidR="00077867">
          <w:rPr>
            <w:webHidden/>
          </w:rPr>
          <w:fldChar w:fldCharType="end"/>
        </w:r>
      </w:hyperlink>
    </w:p>
    <w:p w14:paraId="2008C2BC" w14:textId="052AF164" w:rsidR="00077867" w:rsidRDefault="00EB5629" w:rsidP="007932C0">
      <w:pPr>
        <w:pStyle w:val="TOC1"/>
        <w:ind w:left="1287"/>
        <w:rPr>
          <w:rFonts w:asciiTheme="minorHAnsi" w:hAnsiTheme="minorHAnsi" w:cstheme="minorBidi"/>
          <w:kern w:val="2"/>
          <w:sz w:val="22"/>
          <w:szCs w:val="22"/>
          <w14:ligatures w14:val="standardContextual"/>
        </w:rPr>
      </w:pPr>
      <w:hyperlink w:anchor="_Toc144389087" w:history="1">
        <w:r w:rsidR="00077867" w:rsidRPr="0035639D">
          <w:rPr>
            <w:rStyle w:val="Hyperlink"/>
          </w:rPr>
          <w:t>XCSL2022</w:t>
        </w:r>
        <w:r w:rsidR="00077867">
          <w:rPr>
            <w:webHidden/>
          </w:rPr>
          <w:tab/>
        </w:r>
        <w:r w:rsidR="00077867">
          <w:rPr>
            <w:webHidden/>
          </w:rPr>
          <w:fldChar w:fldCharType="begin"/>
        </w:r>
        <w:r w:rsidR="00077867">
          <w:rPr>
            <w:webHidden/>
          </w:rPr>
          <w:instrText xml:space="preserve"> PAGEREF _Toc144389087 \h </w:instrText>
        </w:r>
        <w:r w:rsidR="00077867">
          <w:rPr>
            <w:webHidden/>
          </w:rPr>
        </w:r>
        <w:r w:rsidR="00077867">
          <w:rPr>
            <w:webHidden/>
          </w:rPr>
          <w:fldChar w:fldCharType="separate"/>
        </w:r>
        <w:r w:rsidR="00D0119B">
          <w:rPr>
            <w:webHidden/>
          </w:rPr>
          <w:t>14</w:t>
        </w:r>
        <w:r w:rsidR="00077867">
          <w:rPr>
            <w:webHidden/>
          </w:rPr>
          <w:fldChar w:fldCharType="end"/>
        </w:r>
      </w:hyperlink>
    </w:p>
    <w:p w14:paraId="0B237101" w14:textId="12A912AB" w:rsidR="00077867" w:rsidRDefault="003140E5">
      <w:pPr>
        <w:pStyle w:val="TOC1"/>
        <w:rPr>
          <w:rFonts w:asciiTheme="minorHAnsi" w:hAnsiTheme="minorHAnsi" w:cstheme="minorBidi"/>
          <w:kern w:val="2"/>
          <w:sz w:val="22"/>
          <w:szCs w:val="22"/>
          <w14:ligatures w14:val="standardContextual"/>
        </w:rPr>
      </w:pPr>
      <w:r>
        <w:tab/>
      </w:r>
      <w:hyperlink w:anchor="_Toc144389088" w:history="1">
        <w:r w:rsidR="00077867" w:rsidRPr="0035639D">
          <w:rPr>
            <w:rStyle w:val="Hyperlink"/>
          </w:rPr>
          <w:t>Highest school level completed</w:t>
        </w:r>
        <w:r w:rsidR="00077867">
          <w:rPr>
            <w:webHidden/>
          </w:rPr>
          <w:tab/>
        </w:r>
        <w:r w:rsidR="00077867">
          <w:rPr>
            <w:webHidden/>
          </w:rPr>
          <w:fldChar w:fldCharType="begin"/>
        </w:r>
        <w:r w:rsidR="00077867">
          <w:rPr>
            <w:webHidden/>
          </w:rPr>
          <w:instrText xml:space="preserve"> PAGEREF _Toc144389088 \h </w:instrText>
        </w:r>
        <w:r w:rsidR="00077867">
          <w:rPr>
            <w:webHidden/>
          </w:rPr>
        </w:r>
        <w:r w:rsidR="00077867">
          <w:rPr>
            <w:webHidden/>
          </w:rPr>
          <w:fldChar w:fldCharType="separate"/>
        </w:r>
        <w:r w:rsidR="00D0119B">
          <w:rPr>
            <w:webHidden/>
          </w:rPr>
          <w:t>15</w:t>
        </w:r>
        <w:r w:rsidR="00077867">
          <w:rPr>
            <w:webHidden/>
          </w:rPr>
          <w:fldChar w:fldCharType="end"/>
        </w:r>
      </w:hyperlink>
    </w:p>
    <w:p w14:paraId="69B2EA82" w14:textId="0D7149D7" w:rsidR="00077867" w:rsidRDefault="00EB5629" w:rsidP="003140E5">
      <w:pPr>
        <w:pStyle w:val="TOC1"/>
        <w:ind w:left="1287"/>
        <w:rPr>
          <w:rFonts w:asciiTheme="minorHAnsi" w:hAnsiTheme="minorHAnsi" w:cstheme="minorBidi"/>
          <w:kern w:val="2"/>
          <w:sz w:val="22"/>
          <w:szCs w:val="22"/>
          <w14:ligatures w14:val="standardContextual"/>
        </w:rPr>
      </w:pPr>
      <w:hyperlink w:anchor="_Toc144389089" w:history="1">
        <w:r w:rsidR="00077867" w:rsidRPr="0035639D">
          <w:rPr>
            <w:rStyle w:val="Hyperlink"/>
          </w:rPr>
          <w:t>XHSL2015</w:t>
        </w:r>
        <w:r w:rsidR="00077867">
          <w:rPr>
            <w:webHidden/>
          </w:rPr>
          <w:tab/>
        </w:r>
        <w:r w:rsidR="00077867">
          <w:rPr>
            <w:webHidden/>
          </w:rPr>
          <w:fldChar w:fldCharType="begin"/>
        </w:r>
        <w:r w:rsidR="00077867">
          <w:rPr>
            <w:webHidden/>
          </w:rPr>
          <w:instrText xml:space="preserve"> PAGEREF _Toc144389089 \h </w:instrText>
        </w:r>
        <w:r w:rsidR="00077867">
          <w:rPr>
            <w:webHidden/>
          </w:rPr>
        </w:r>
        <w:r w:rsidR="00077867">
          <w:rPr>
            <w:webHidden/>
          </w:rPr>
          <w:fldChar w:fldCharType="separate"/>
        </w:r>
        <w:r w:rsidR="00D0119B">
          <w:rPr>
            <w:webHidden/>
          </w:rPr>
          <w:t>15</w:t>
        </w:r>
        <w:r w:rsidR="00077867">
          <w:rPr>
            <w:webHidden/>
          </w:rPr>
          <w:fldChar w:fldCharType="end"/>
        </w:r>
      </w:hyperlink>
    </w:p>
    <w:p w14:paraId="709BCB53" w14:textId="3E685D09" w:rsidR="00077867" w:rsidRDefault="00EB5629" w:rsidP="003140E5">
      <w:pPr>
        <w:pStyle w:val="TOC1"/>
        <w:ind w:left="1287"/>
        <w:rPr>
          <w:rFonts w:asciiTheme="minorHAnsi" w:hAnsiTheme="minorHAnsi" w:cstheme="minorBidi"/>
          <w:kern w:val="2"/>
          <w:sz w:val="22"/>
          <w:szCs w:val="22"/>
          <w14:ligatures w14:val="standardContextual"/>
        </w:rPr>
      </w:pPr>
      <w:hyperlink w:anchor="_Toc144389091" w:history="1">
        <w:r w:rsidR="00077867" w:rsidRPr="0035639D">
          <w:rPr>
            <w:rStyle w:val="Hyperlink"/>
          </w:rPr>
          <w:t>XHSL2016</w:t>
        </w:r>
        <w:r w:rsidR="00077867">
          <w:rPr>
            <w:webHidden/>
          </w:rPr>
          <w:tab/>
        </w:r>
        <w:r w:rsidR="00077867">
          <w:rPr>
            <w:webHidden/>
          </w:rPr>
          <w:fldChar w:fldCharType="begin"/>
        </w:r>
        <w:r w:rsidR="00077867">
          <w:rPr>
            <w:webHidden/>
          </w:rPr>
          <w:instrText xml:space="preserve"> PAGEREF _Toc144389091 \h </w:instrText>
        </w:r>
        <w:r w:rsidR="00077867">
          <w:rPr>
            <w:webHidden/>
          </w:rPr>
        </w:r>
        <w:r w:rsidR="00077867">
          <w:rPr>
            <w:webHidden/>
          </w:rPr>
          <w:fldChar w:fldCharType="separate"/>
        </w:r>
        <w:r w:rsidR="00D0119B">
          <w:rPr>
            <w:webHidden/>
          </w:rPr>
          <w:t>16</w:t>
        </w:r>
        <w:r w:rsidR="00077867">
          <w:rPr>
            <w:webHidden/>
          </w:rPr>
          <w:fldChar w:fldCharType="end"/>
        </w:r>
      </w:hyperlink>
    </w:p>
    <w:p w14:paraId="196C7E62" w14:textId="394BBC18" w:rsidR="00077867" w:rsidRDefault="00EB5629" w:rsidP="003140E5">
      <w:pPr>
        <w:pStyle w:val="TOC1"/>
        <w:ind w:left="1287"/>
        <w:rPr>
          <w:rFonts w:asciiTheme="minorHAnsi" w:hAnsiTheme="minorHAnsi" w:cstheme="minorBidi"/>
          <w:kern w:val="2"/>
          <w:sz w:val="22"/>
          <w:szCs w:val="22"/>
          <w14:ligatures w14:val="standardContextual"/>
        </w:rPr>
      </w:pPr>
      <w:hyperlink w:anchor="_Toc144389093" w:history="1">
        <w:r w:rsidR="00077867" w:rsidRPr="0035639D">
          <w:rPr>
            <w:rStyle w:val="Hyperlink"/>
          </w:rPr>
          <w:t>XHSL2017</w:t>
        </w:r>
        <w:r w:rsidR="00077867">
          <w:rPr>
            <w:webHidden/>
          </w:rPr>
          <w:tab/>
        </w:r>
        <w:r w:rsidR="00077867">
          <w:rPr>
            <w:webHidden/>
          </w:rPr>
          <w:fldChar w:fldCharType="begin"/>
        </w:r>
        <w:r w:rsidR="00077867">
          <w:rPr>
            <w:webHidden/>
          </w:rPr>
          <w:instrText xml:space="preserve"> PAGEREF _Toc144389093 \h </w:instrText>
        </w:r>
        <w:r w:rsidR="00077867">
          <w:rPr>
            <w:webHidden/>
          </w:rPr>
        </w:r>
        <w:r w:rsidR="00077867">
          <w:rPr>
            <w:webHidden/>
          </w:rPr>
          <w:fldChar w:fldCharType="separate"/>
        </w:r>
        <w:r w:rsidR="00D0119B">
          <w:rPr>
            <w:webHidden/>
          </w:rPr>
          <w:t>18</w:t>
        </w:r>
        <w:r w:rsidR="00077867">
          <w:rPr>
            <w:webHidden/>
          </w:rPr>
          <w:fldChar w:fldCharType="end"/>
        </w:r>
      </w:hyperlink>
    </w:p>
    <w:p w14:paraId="18CC74B4" w14:textId="639B8989" w:rsidR="00077867" w:rsidRDefault="00EB5629" w:rsidP="003140E5">
      <w:pPr>
        <w:pStyle w:val="TOC1"/>
        <w:ind w:left="1287"/>
        <w:rPr>
          <w:rFonts w:asciiTheme="minorHAnsi" w:hAnsiTheme="minorHAnsi" w:cstheme="minorBidi"/>
          <w:kern w:val="2"/>
          <w:sz w:val="22"/>
          <w:szCs w:val="22"/>
          <w14:ligatures w14:val="standardContextual"/>
        </w:rPr>
      </w:pPr>
      <w:hyperlink w:anchor="_Toc144389095" w:history="1">
        <w:r w:rsidR="00077867" w:rsidRPr="0035639D">
          <w:rPr>
            <w:rStyle w:val="Hyperlink"/>
          </w:rPr>
          <w:t>XHSL2018</w:t>
        </w:r>
        <w:r w:rsidR="00077867">
          <w:rPr>
            <w:webHidden/>
          </w:rPr>
          <w:tab/>
        </w:r>
        <w:r w:rsidR="00077867">
          <w:rPr>
            <w:webHidden/>
          </w:rPr>
          <w:fldChar w:fldCharType="begin"/>
        </w:r>
        <w:r w:rsidR="00077867">
          <w:rPr>
            <w:webHidden/>
          </w:rPr>
          <w:instrText xml:space="preserve"> PAGEREF _Toc144389095 \h </w:instrText>
        </w:r>
        <w:r w:rsidR="00077867">
          <w:rPr>
            <w:webHidden/>
          </w:rPr>
        </w:r>
        <w:r w:rsidR="00077867">
          <w:rPr>
            <w:webHidden/>
          </w:rPr>
          <w:fldChar w:fldCharType="separate"/>
        </w:r>
        <w:r w:rsidR="00D0119B">
          <w:rPr>
            <w:webHidden/>
          </w:rPr>
          <w:t>20</w:t>
        </w:r>
        <w:r w:rsidR="00077867">
          <w:rPr>
            <w:webHidden/>
          </w:rPr>
          <w:fldChar w:fldCharType="end"/>
        </w:r>
      </w:hyperlink>
    </w:p>
    <w:p w14:paraId="547E0CF9" w14:textId="5AB31E49" w:rsidR="00077867" w:rsidRDefault="00EB5629" w:rsidP="003140E5">
      <w:pPr>
        <w:pStyle w:val="TOC1"/>
        <w:ind w:left="1287"/>
        <w:rPr>
          <w:rFonts w:asciiTheme="minorHAnsi" w:hAnsiTheme="minorHAnsi" w:cstheme="minorBidi"/>
          <w:kern w:val="2"/>
          <w:sz w:val="22"/>
          <w:szCs w:val="22"/>
          <w14:ligatures w14:val="standardContextual"/>
        </w:rPr>
      </w:pPr>
      <w:hyperlink w:anchor="_Toc144389097" w:history="1">
        <w:r w:rsidR="00077867" w:rsidRPr="0035639D">
          <w:rPr>
            <w:rStyle w:val="Hyperlink"/>
          </w:rPr>
          <w:t>XHSL2019</w:t>
        </w:r>
        <w:r w:rsidR="00077867">
          <w:rPr>
            <w:webHidden/>
          </w:rPr>
          <w:tab/>
        </w:r>
        <w:r w:rsidR="00077867">
          <w:rPr>
            <w:webHidden/>
          </w:rPr>
          <w:fldChar w:fldCharType="begin"/>
        </w:r>
        <w:r w:rsidR="00077867">
          <w:rPr>
            <w:webHidden/>
          </w:rPr>
          <w:instrText xml:space="preserve"> PAGEREF _Toc144389097 \h </w:instrText>
        </w:r>
        <w:r w:rsidR="00077867">
          <w:rPr>
            <w:webHidden/>
          </w:rPr>
        </w:r>
        <w:r w:rsidR="00077867">
          <w:rPr>
            <w:webHidden/>
          </w:rPr>
          <w:fldChar w:fldCharType="separate"/>
        </w:r>
        <w:r w:rsidR="00D0119B">
          <w:rPr>
            <w:webHidden/>
          </w:rPr>
          <w:t>22</w:t>
        </w:r>
        <w:r w:rsidR="00077867">
          <w:rPr>
            <w:webHidden/>
          </w:rPr>
          <w:fldChar w:fldCharType="end"/>
        </w:r>
      </w:hyperlink>
    </w:p>
    <w:p w14:paraId="4804E76B" w14:textId="169E89C9" w:rsidR="00077867" w:rsidRDefault="00EB5629" w:rsidP="003140E5">
      <w:pPr>
        <w:pStyle w:val="TOC1"/>
        <w:ind w:left="1287"/>
        <w:rPr>
          <w:rFonts w:asciiTheme="minorHAnsi" w:hAnsiTheme="minorHAnsi" w:cstheme="minorBidi"/>
          <w:kern w:val="2"/>
          <w:sz w:val="22"/>
          <w:szCs w:val="22"/>
          <w14:ligatures w14:val="standardContextual"/>
        </w:rPr>
      </w:pPr>
      <w:hyperlink w:anchor="_Toc144389099" w:history="1">
        <w:r w:rsidR="00077867" w:rsidRPr="0035639D">
          <w:rPr>
            <w:rStyle w:val="Hyperlink"/>
          </w:rPr>
          <w:t>XHSL2020</w:t>
        </w:r>
        <w:r w:rsidR="00077867">
          <w:rPr>
            <w:webHidden/>
          </w:rPr>
          <w:tab/>
        </w:r>
        <w:r w:rsidR="00077867">
          <w:rPr>
            <w:webHidden/>
          </w:rPr>
          <w:fldChar w:fldCharType="begin"/>
        </w:r>
        <w:r w:rsidR="00077867">
          <w:rPr>
            <w:webHidden/>
          </w:rPr>
          <w:instrText xml:space="preserve"> PAGEREF _Toc144389099 \h </w:instrText>
        </w:r>
        <w:r w:rsidR="00077867">
          <w:rPr>
            <w:webHidden/>
          </w:rPr>
        </w:r>
        <w:r w:rsidR="00077867">
          <w:rPr>
            <w:webHidden/>
          </w:rPr>
          <w:fldChar w:fldCharType="separate"/>
        </w:r>
        <w:r w:rsidR="00D0119B">
          <w:rPr>
            <w:webHidden/>
          </w:rPr>
          <w:t>24</w:t>
        </w:r>
        <w:r w:rsidR="00077867">
          <w:rPr>
            <w:webHidden/>
          </w:rPr>
          <w:fldChar w:fldCharType="end"/>
        </w:r>
      </w:hyperlink>
    </w:p>
    <w:p w14:paraId="44094B99" w14:textId="0AF77623" w:rsidR="00077867" w:rsidRDefault="00EB5629" w:rsidP="003140E5">
      <w:pPr>
        <w:pStyle w:val="TOC1"/>
        <w:ind w:left="1287"/>
        <w:rPr>
          <w:rFonts w:asciiTheme="minorHAnsi" w:hAnsiTheme="minorHAnsi" w:cstheme="minorBidi"/>
          <w:kern w:val="2"/>
          <w:sz w:val="22"/>
          <w:szCs w:val="22"/>
          <w14:ligatures w14:val="standardContextual"/>
        </w:rPr>
      </w:pPr>
      <w:hyperlink w:anchor="_Toc144389101" w:history="1">
        <w:r w:rsidR="00077867" w:rsidRPr="0035639D">
          <w:rPr>
            <w:rStyle w:val="Hyperlink"/>
          </w:rPr>
          <w:t>XHSL2021</w:t>
        </w:r>
        <w:r w:rsidR="00077867">
          <w:rPr>
            <w:webHidden/>
          </w:rPr>
          <w:tab/>
        </w:r>
        <w:r w:rsidR="00077867">
          <w:rPr>
            <w:webHidden/>
          </w:rPr>
          <w:fldChar w:fldCharType="begin"/>
        </w:r>
        <w:r w:rsidR="00077867">
          <w:rPr>
            <w:webHidden/>
          </w:rPr>
          <w:instrText xml:space="preserve"> PAGEREF _Toc144389101 \h </w:instrText>
        </w:r>
        <w:r w:rsidR="00077867">
          <w:rPr>
            <w:webHidden/>
          </w:rPr>
        </w:r>
        <w:r w:rsidR="00077867">
          <w:rPr>
            <w:webHidden/>
          </w:rPr>
          <w:fldChar w:fldCharType="separate"/>
        </w:r>
        <w:r w:rsidR="00D0119B">
          <w:rPr>
            <w:webHidden/>
          </w:rPr>
          <w:t>26</w:t>
        </w:r>
        <w:r w:rsidR="00077867">
          <w:rPr>
            <w:webHidden/>
          </w:rPr>
          <w:fldChar w:fldCharType="end"/>
        </w:r>
      </w:hyperlink>
    </w:p>
    <w:p w14:paraId="053F98AB" w14:textId="6B797AAD" w:rsidR="00077867" w:rsidRDefault="00EB5629" w:rsidP="003140E5">
      <w:pPr>
        <w:pStyle w:val="TOC1"/>
        <w:ind w:left="1287"/>
        <w:rPr>
          <w:rFonts w:asciiTheme="minorHAnsi" w:hAnsiTheme="minorHAnsi" w:cstheme="minorBidi"/>
          <w:kern w:val="2"/>
          <w:sz w:val="22"/>
          <w:szCs w:val="22"/>
          <w14:ligatures w14:val="standardContextual"/>
        </w:rPr>
      </w:pPr>
      <w:hyperlink w:anchor="_Toc144389103" w:history="1">
        <w:r w:rsidR="00077867" w:rsidRPr="0035639D">
          <w:rPr>
            <w:rStyle w:val="Hyperlink"/>
          </w:rPr>
          <w:t>XHSL2022</w:t>
        </w:r>
        <w:r w:rsidR="00077867">
          <w:rPr>
            <w:webHidden/>
          </w:rPr>
          <w:tab/>
        </w:r>
        <w:r w:rsidR="00077867">
          <w:rPr>
            <w:webHidden/>
          </w:rPr>
          <w:fldChar w:fldCharType="begin"/>
        </w:r>
        <w:r w:rsidR="00077867">
          <w:rPr>
            <w:webHidden/>
          </w:rPr>
          <w:instrText xml:space="preserve"> PAGEREF _Toc144389103 \h </w:instrText>
        </w:r>
        <w:r w:rsidR="00077867">
          <w:rPr>
            <w:webHidden/>
          </w:rPr>
        </w:r>
        <w:r w:rsidR="00077867">
          <w:rPr>
            <w:webHidden/>
          </w:rPr>
          <w:fldChar w:fldCharType="separate"/>
        </w:r>
        <w:r w:rsidR="00D0119B">
          <w:rPr>
            <w:webHidden/>
          </w:rPr>
          <w:t>27</w:t>
        </w:r>
        <w:r w:rsidR="00077867">
          <w:rPr>
            <w:webHidden/>
          </w:rPr>
          <w:fldChar w:fldCharType="end"/>
        </w:r>
      </w:hyperlink>
    </w:p>
    <w:p w14:paraId="73D078DD" w14:textId="43A1C1A3" w:rsidR="00077867" w:rsidRDefault="003140E5">
      <w:pPr>
        <w:pStyle w:val="TOC1"/>
        <w:rPr>
          <w:rFonts w:asciiTheme="minorHAnsi" w:hAnsiTheme="minorHAnsi" w:cstheme="minorBidi"/>
          <w:kern w:val="2"/>
          <w:sz w:val="22"/>
          <w:szCs w:val="22"/>
          <w14:ligatures w14:val="standardContextual"/>
        </w:rPr>
      </w:pPr>
      <w:r>
        <w:tab/>
      </w:r>
      <w:hyperlink w:anchor="_Toc144389104" w:history="1">
        <w:r w:rsidR="00077867" w:rsidRPr="0035639D">
          <w:rPr>
            <w:rStyle w:val="Hyperlink"/>
          </w:rPr>
          <w:t>Current qualification level</w:t>
        </w:r>
        <w:r w:rsidR="00077867">
          <w:rPr>
            <w:webHidden/>
          </w:rPr>
          <w:tab/>
        </w:r>
        <w:r w:rsidR="00077867">
          <w:rPr>
            <w:webHidden/>
          </w:rPr>
          <w:fldChar w:fldCharType="begin"/>
        </w:r>
        <w:r w:rsidR="00077867">
          <w:rPr>
            <w:webHidden/>
          </w:rPr>
          <w:instrText xml:space="preserve"> PAGEREF _Toc144389104 \h </w:instrText>
        </w:r>
        <w:r w:rsidR="00077867">
          <w:rPr>
            <w:webHidden/>
          </w:rPr>
        </w:r>
        <w:r w:rsidR="00077867">
          <w:rPr>
            <w:webHidden/>
          </w:rPr>
          <w:fldChar w:fldCharType="separate"/>
        </w:r>
        <w:r w:rsidR="00D0119B">
          <w:rPr>
            <w:webHidden/>
          </w:rPr>
          <w:t>28</w:t>
        </w:r>
        <w:r w:rsidR="00077867">
          <w:rPr>
            <w:webHidden/>
          </w:rPr>
          <w:fldChar w:fldCharType="end"/>
        </w:r>
      </w:hyperlink>
    </w:p>
    <w:p w14:paraId="1FB99E96" w14:textId="388C03E4" w:rsidR="00077867" w:rsidRDefault="00EB5629" w:rsidP="003140E5">
      <w:pPr>
        <w:pStyle w:val="TOC1"/>
        <w:ind w:left="1287"/>
        <w:rPr>
          <w:rFonts w:asciiTheme="minorHAnsi" w:hAnsiTheme="minorHAnsi" w:cstheme="minorBidi"/>
          <w:kern w:val="2"/>
          <w:sz w:val="22"/>
          <w:szCs w:val="22"/>
          <w14:ligatures w14:val="standardContextual"/>
        </w:rPr>
      </w:pPr>
      <w:hyperlink w:anchor="_Toc144389105" w:history="1">
        <w:r w:rsidR="00077867" w:rsidRPr="0035639D">
          <w:rPr>
            <w:rStyle w:val="Hyperlink"/>
          </w:rPr>
          <w:t>XCEL2015</w:t>
        </w:r>
        <w:r w:rsidR="00077867">
          <w:rPr>
            <w:webHidden/>
          </w:rPr>
          <w:tab/>
        </w:r>
        <w:r w:rsidR="00077867">
          <w:rPr>
            <w:webHidden/>
          </w:rPr>
          <w:fldChar w:fldCharType="begin"/>
        </w:r>
        <w:r w:rsidR="00077867">
          <w:rPr>
            <w:webHidden/>
          </w:rPr>
          <w:instrText xml:space="preserve"> PAGEREF _Toc144389105 \h </w:instrText>
        </w:r>
        <w:r w:rsidR="00077867">
          <w:rPr>
            <w:webHidden/>
          </w:rPr>
        </w:r>
        <w:r w:rsidR="00077867">
          <w:rPr>
            <w:webHidden/>
          </w:rPr>
          <w:fldChar w:fldCharType="separate"/>
        </w:r>
        <w:r w:rsidR="00D0119B">
          <w:rPr>
            <w:webHidden/>
          </w:rPr>
          <w:t>28</w:t>
        </w:r>
        <w:r w:rsidR="00077867">
          <w:rPr>
            <w:webHidden/>
          </w:rPr>
          <w:fldChar w:fldCharType="end"/>
        </w:r>
      </w:hyperlink>
    </w:p>
    <w:p w14:paraId="08E42AE7" w14:textId="10245930" w:rsidR="00077867" w:rsidRDefault="00EB5629" w:rsidP="003140E5">
      <w:pPr>
        <w:pStyle w:val="TOC1"/>
        <w:ind w:left="1287"/>
        <w:rPr>
          <w:rFonts w:asciiTheme="minorHAnsi" w:hAnsiTheme="minorHAnsi" w:cstheme="minorBidi"/>
          <w:kern w:val="2"/>
          <w:sz w:val="22"/>
          <w:szCs w:val="22"/>
          <w14:ligatures w14:val="standardContextual"/>
        </w:rPr>
      </w:pPr>
      <w:hyperlink w:anchor="_Toc144389107" w:history="1">
        <w:r w:rsidR="00077867" w:rsidRPr="0035639D">
          <w:rPr>
            <w:rStyle w:val="Hyperlink"/>
          </w:rPr>
          <w:t>XCEL2016</w:t>
        </w:r>
        <w:r w:rsidR="00077867">
          <w:rPr>
            <w:webHidden/>
          </w:rPr>
          <w:tab/>
        </w:r>
        <w:r w:rsidR="00077867">
          <w:rPr>
            <w:webHidden/>
          </w:rPr>
          <w:fldChar w:fldCharType="begin"/>
        </w:r>
        <w:r w:rsidR="00077867">
          <w:rPr>
            <w:webHidden/>
          </w:rPr>
          <w:instrText xml:space="preserve"> PAGEREF _Toc144389107 \h </w:instrText>
        </w:r>
        <w:r w:rsidR="00077867">
          <w:rPr>
            <w:webHidden/>
          </w:rPr>
        </w:r>
        <w:r w:rsidR="00077867">
          <w:rPr>
            <w:webHidden/>
          </w:rPr>
          <w:fldChar w:fldCharType="separate"/>
        </w:r>
        <w:r w:rsidR="00D0119B">
          <w:rPr>
            <w:webHidden/>
          </w:rPr>
          <w:t>29</w:t>
        </w:r>
        <w:r w:rsidR="00077867">
          <w:rPr>
            <w:webHidden/>
          </w:rPr>
          <w:fldChar w:fldCharType="end"/>
        </w:r>
      </w:hyperlink>
    </w:p>
    <w:p w14:paraId="4312370A" w14:textId="5E27927F" w:rsidR="00077867" w:rsidRDefault="00EB5629" w:rsidP="003140E5">
      <w:pPr>
        <w:pStyle w:val="TOC1"/>
        <w:ind w:left="1287"/>
        <w:rPr>
          <w:rFonts w:asciiTheme="minorHAnsi" w:hAnsiTheme="minorHAnsi" w:cstheme="minorBidi"/>
          <w:kern w:val="2"/>
          <w:sz w:val="22"/>
          <w:szCs w:val="22"/>
          <w14:ligatures w14:val="standardContextual"/>
        </w:rPr>
      </w:pPr>
      <w:hyperlink w:anchor="_Toc144389109" w:history="1">
        <w:r w:rsidR="00077867" w:rsidRPr="0035639D">
          <w:rPr>
            <w:rStyle w:val="Hyperlink"/>
          </w:rPr>
          <w:t>XCEL2017</w:t>
        </w:r>
        <w:r w:rsidR="00077867">
          <w:rPr>
            <w:webHidden/>
          </w:rPr>
          <w:tab/>
        </w:r>
        <w:r w:rsidR="00077867">
          <w:rPr>
            <w:webHidden/>
          </w:rPr>
          <w:fldChar w:fldCharType="begin"/>
        </w:r>
        <w:r w:rsidR="00077867">
          <w:rPr>
            <w:webHidden/>
          </w:rPr>
          <w:instrText xml:space="preserve"> PAGEREF _Toc144389109 \h </w:instrText>
        </w:r>
        <w:r w:rsidR="00077867">
          <w:rPr>
            <w:webHidden/>
          </w:rPr>
        </w:r>
        <w:r w:rsidR="00077867">
          <w:rPr>
            <w:webHidden/>
          </w:rPr>
          <w:fldChar w:fldCharType="separate"/>
        </w:r>
        <w:r w:rsidR="00D0119B">
          <w:rPr>
            <w:webHidden/>
          </w:rPr>
          <w:t>33</w:t>
        </w:r>
        <w:r w:rsidR="00077867">
          <w:rPr>
            <w:webHidden/>
          </w:rPr>
          <w:fldChar w:fldCharType="end"/>
        </w:r>
      </w:hyperlink>
    </w:p>
    <w:p w14:paraId="3550F92F" w14:textId="6D5A13A5" w:rsidR="00077867" w:rsidRDefault="00EB5629" w:rsidP="003140E5">
      <w:pPr>
        <w:pStyle w:val="TOC1"/>
        <w:ind w:left="1287"/>
        <w:rPr>
          <w:rFonts w:asciiTheme="minorHAnsi" w:hAnsiTheme="minorHAnsi" w:cstheme="minorBidi"/>
          <w:kern w:val="2"/>
          <w:sz w:val="22"/>
          <w:szCs w:val="22"/>
          <w14:ligatures w14:val="standardContextual"/>
        </w:rPr>
      </w:pPr>
      <w:hyperlink w:anchor="_Toc144389111" w:history="1">
        <w:r w:rsidR="00077867" w:rsidRPr="0035639D">
          <w:rPr>
            <w:rStyle w:val="Hyperlink"/>
          </w:rPr>
          <w:t>XCEL2018</w:t>
        </w:r>
        <w:r w:rsidR="00077867">
          <w:rPr>
            <w:webHidden/>
          </w:rPr>
          <w:tab/>
        </w:r>
        <w:r w:rsidR="00077867">
          <w:rPr>
            <w:webHidden/>
          </w:rPr>
          <w:fldChar w:fldCharType="begin"/>
        </w:r>
        <w:r w:rsidR="00077867">
          <w:rPr>
            <w:webHidden/>
          </w:rPr>
          <w:instrText xml:space="preserve"> PAGEREF _Toc144389111 \h </w:instrText>
        </w:r>
        <w:r w:rsidR="00077867">
          <w:rPr>
            <w:webHidden/>
          </w:rPr>
        </w:r>
        <w:r w:rsidR="00077867">
          <w:rPr>
            <w:webHidden/>
          </w:rPr>
          <w:fldChar w:fldCharType="separate"/>
        </w:r>
        <w:r w:rsidR="00D0119B">
          <w:rPr>
            <w:webHidden/>
          </w:rPr>
          <w:t>37</w:t>
        </w:r>
        <w:r w:rsidR="00077867">
          <w:rPr>
            <w:webHidden/>
          </w:rPr>
          <w:fldChar w:fldCharType="end"/>
        </w:r>
      </w:hyperlink>
    </w:p>
    <w:p w14:paraId="4C82A788" w14:textId="63687C22" w:rsidR="00077867" w:rsidRDefault="00EB5629" w:rsidP="003140E5">
      <w:pPr>
        <w:pStyle w:val="TOC1"/>
        <w:ind w:left="1287"/>
        <w:rPr>
          <w:rFonts w:asciiTheme="minorHAnsi" w:hAnsiTheme="minorHAnsi" w:cstheme="minorBidi"/>
          <w:kern w:val="2"/>
          <w:sz w:val="22"/>
          <w:szCs w:val="22"/>
          <w14:ligatures w14:val="standardContextual"/>
        </w:rPr>
      </w:pPr>
      <w:hyperlink w:anchor="_Toc144389113" w:history="1">
        <w:r w:rsidR="00077867" w:rsidRPr="0035639D">
          <w:rPr>
            <w:rStyle w:val="Hyperlink"/>
          </w:rPr>
          <w:t>XCEL2019</w:t>
        </w:r>
        <w:r w:rsidR="00077867">
          <w:rPr>
            <w:webHidden/>
          </w:rPr>
          <w:tab/>
        </w:r>
        <w:r w:rsidR="00077867">
          <w:rPr>
            <w:webHidden/>
          </w:rPr>
          <w:fldChar w:fldCharType="begin"/>
        </w:r>
        <w:r w:rsidR="00077867">
          <w:rPr>
            <w:webHidden/>
          </w:rPr>
          <w:instrText xml:space="preserve"> PAGEREF _Toc144389113 \h </w:instrText>
        </w:r>
        <w:r w:rsidR="00077867">
          <w:rPr>
            <w:webHidden/>
          </w:rPr>
        </w:r>
        <w:r w:rsidR="00077867">
          <w:rPr>
            <w:webHidden/>
          </w:rPr>
          <w:fldChar w:fldCharType="separate"/>
        </w:r>
        <w:r w:rsidR="00D0119B">
          <w:rPr>
            <w:webHidden/>
          </w:rPr>
          <w:t>40</w:t>
        </w:r>
        <w:r w:rsidR="00077867">
          <w:rPr>
            <w:webHidden/>
          </w:rPr>
          <w:fldChar w:fldCharType="end"/>
        </w:r>
      </w:hyperlink>
    </w:p>
    <w:p w14:paraId="0443E227" w14:textId="7A6E4935" w:rsidR="00077867" w:rsidRDefault="00EB5629" w:rsidP="003140E5">
      <w:pPr>
        <w:pStyle w:val="TOC1"/>
        <w:ind w:left="1287"/>
        <w:rPr>
          <w:rFonts w:asciiTheme="minorHAnsi" w:hAnsiTheme="minorHAnsi" w:cstheme="minorBidi"/>
          <w:kern w:val="2"/>
          <w:sz w:val="22"/>
          <w:szCs w:val="22"/>
          <w14:ligatures w14:val="standardContextual"/>
        </w:rPr>
      </w:pPr>
      <w:hyperlink w:anchor="_Toc144389115" w:history="1">
        <w:r w:rsidR="00077867" w:rsidRPr="0035639D">
          <w:rPr>
            <w:rStyle w:val="Hyperlink"/>
          </w:rPr>
          <w:t>XCEL2020</w:t>
        </w:r>
        <w:r w:rsidR="00077867">
          <w:rPr>
            <w:webHidden/>
          </w:rPr>
          <w:tab/>
        </w:r>
        <w:r w:rsidR="00077867">
          <w:rPr>
            <w:webHidden/>
          </w:rPr>
          <w:fldChar w:fldCharType="begin"/>
        </w:r>
        <w:r w:rsidR="00077867">
          <w:rPr>
            <w:webHidden/>
          </w:rPr>
          <w:instrText xml:space="preserve"> PAGEREF _Toc144389115 \h </w:instrText>
        </w:r>
        <w:r w:rsidR="00077867">
          <w:rPr>
            <w:webHidden/>
          </w:rPr>
        </w:r>
        <w:r w:rsidR="00077867">
          <w:rPr>
            <w:webHidden/>
          </w:rPr>
          <w:fldChar w:fldCharType="separate"/>
        </w:r>
        <w:r w:rsidR="00D0119B">
          <w:rPr>
            <w:webHidden/>
          </w:rPr>
          <w:t>43</w:t>
        </w:r>
        <w:r w:rsidR="00077867">
          <w:rPr>
            <w:webHidden/>
          </w:rPr>
          <w:fldChar w:fldCharType="end"/>
        </w:r>
      </w:hyperlink>
    </w:p>
    <w:p w14:paraId="445A5741" w14:textId="70EABF88" w:rsidR="00077867" w:rsidRDefault="00EB5629" w:rsidP="003140E5">
      <w:pPr>
        <w:pStyle w:val="TOC1"/>
        <w:ind w:left="1287"/>
        <w:rPr>
          <w:rFonts w:asciiTheme="minorHAnsi" w:hAnsiTheme="minorHAnsi" w:cstheme="minorBidi"/>
          <w:kern w:val="2"/>
          <w:sz w:val="22"/>
          <w:szCs w:val="22"/>
          <w14:ligatures w14:val="standardContextual"/>
        </w:rPr>
      </w:pPr>
      <w:hyperlink w:anchor="_Toc144389117" w:history="1">
        <w:r w:rsidR="00077867" w:rsidRPr="0035639D">
          <w:rPr>
            <w:rStyle w:val="Hyperlink"/>
          </w:rPr>
          <w:t>XCEL2021</w:t>
        </w:r>
        <w:r w:rsidR="00077867">
          <w:rPr>
            <w:webHidden/>
          </w:rPr>
          <w:tab/>
        </w:r>
        <w:r w:rsidR="00077867">
          <w:rPr>
            <w:webHidden/>
          </w:rPr>
          <w:fldChar w:fldCharType="begin"/>
        </w:r>
        <w:r w:rsidR="00077867">
          <w:rPr>
            <w:webHidden/>
          </w:rPr>
          <w:instrText xml:space="preserve"> PAGEREF _Toc144389117 \h </w:instrText>
        </w:r>
        <w:r w:rsidR="00077867">
          <w:rPr>
            <w:webHidden/>
          </w:rPr>
        </w:r>
        <w:r w:rsidR="00077867">
          <w:rPr>
            <w:webHidden/>
          </w:rPr>
          <w:fldChar w:fldCharType="separate"/>
        </w:r>
        <w:r w:rsidR="00D0119B">
          <w:rPr>
            <w:webHidden/>
          </w:rPr>
          <w:t>46</w:t>
        </w:r>
        <w:r w:rsidR="00077867">
          <w:rPr>
            <w:webHidden/>
          </w:rPr>
          <w:fldChar w:fldCharType="end"/>
        </w:r>
      </w:hyperlink>
    </w:p>
    <w:p w14:paraId="1392D60E" w14:textId="50B21723" w:rsidR="00077867" w:rsidRDefault="00EB5629" w:rsidP="003140E5">
      <w:pPr>
        <w:pStyle w:val="TOC1"/>
        <w:ind w:left="1287"/>
        <w:rPr>
          <w:rFonts w:asciiTheme="minorHAnsi" w:hAnsiTheme="minorHAnsi" w:cstheme="minorBidi"/>
          <w:kern w:val="2"/>
          <w:sz w:val="22"/>
          <w:szCs w:val="22"/>
          <w14:ligatures w14:val="standardContextual"/>
        </w:rPr>
      </w:pPr>
      <w:hyperlink w:anchor="_Toc144389119" w:history="1">
        <w:r w:rsidR="00077867" w:rsidRPr="0035639D">
          <w:rPr>
            <w:rStyle w:val="Hyperlink"/>
          </w:rPr>
          <w:t>XCEL2022</w:t>
        </w:r>
        <w:r w:rsidR="00077867">
          <w:rPr>
            <w:webHidden/>
          </w:rPr>
          <w:tab/>
        </w:r>
        <w:r w:rsidR="00077867">
          <w:rPr>
            <w:webHidden/>
          </w:rPr>
          <w:fldChar w:fldCharType="begin"/>
        </w:r>
        <w:r w:rsidR="00077867">
          <w:rPr>
            <w:webHidden/>
          </w:rPr>
          <w:instrText xml:space="preserve"> PAGEREF _Toc144389119 \h </w:instrText>
        </w:r>
        <w:r w:rsidR="00077867">
          <w:rPr>
            <w:webHidden/>
          </w:rPr>
        </w:r>
        <w:r w:rsidR="00077867">
          <w:rPr>
            <w:webHidden/>
          </w:rPr>
          <w:fldChar w:fldCharType="separate"/>
        </w:r>
        <w:r w:rsidR="00D0119B">
          <w:rPr>
            <w:webHidden/>
          </w:rPr>
          <w:t>50</w:t>
        </w:r>
        <w:r w:rsidR="00077867">
          <w:rPr>
            <w:webHidden/>
          </w:rPr>
          <w:fldChar w:fldCharType="end"/>
        </w:r>
      </w:hyperlink>
    </w:p>
    <w:p w14:paraId="032A9F65" w14:textId="4A79E543" w:rsidR="00077867" w:rsidRDefault="003140E5">
      <w:pPr>
        <w:pStyle w:val="TOC1"/>
        <w:rPr>
          <w:rFonts w:asciiTheme="minorHAnsi" w:hAnsiTheme="minorHAnsi" w:cstheme="minorBidi"/>
          <w:kern w:val="2"/>
          <w:sz w:val="22"/>
          <w:szCs w:val="22"/>
          <w14:ligatures w14:val="standardContextual"/>
        </w:rPr>
      </w:pPr>
      <w:r>
        <w:tab/>
      </w:r>
      <w:hyperlink w:anchor="_Toc144389120" w:history="1">
        <w:r w:rsidR="00077867" w:rsidRPr="0035639D">
          <w:rPr>
            <w:rStyle w:val="Hyperlink"/>
          </w:rPr>
          <w:t>Highest qualification level completed</w:t>
        </w:r>
        <w:r w:rsidR="00077867">
          <w:rPr>
            <w:webHidden/>
          </w:rPr>
          <w:tab/>
        </w:r>
        <w:r w:rsidR="00077867">
          <w:rPr>
            <w:webHidden/>
          </w:rPr>
          <w:fldChar w:fldCharType="begin"/>
        </w:r>
        <w:r w:rsidR="00077867">
          <w:rPr>
            <w:webHidden/>
          </w:rPr>
          <w:instrText xml:space="preserve"> PAGEREF _Toc144389120 \h </w:instrText>
        </w:r>
        <w:r w:rsidR="00077867">
          <w:rPr>
            <w:webHidden/>
          </w:rPr>
        </w:r>
        <w:r w:rsidR="00077867">
          <w:rPr>
            <w:webHidden/>
          </w:rPr>
          <w:fldChar w:fldCharType="separate"/>
        </w:r>
        <w:r w:rsidR="00D0119B">
          <w:rPr>
            <w:webHidden/>
          </w:rPr>
          <w:t>54</w:t>
        </w:r>
        <w:r w:rsidR="00077867">
          <w:rPr>
            <w:webHidden/>
          </w:rPr>
          <w:fldChar w:fldCharType="end"/>
        </w:r>
      </w:hyperlink>
    </w:p>
    <w:p w14:paraId="1531A409" w14:textId="74F57521" w:rsidR="00077867" w:rsidRDefault="00EB5629" w:rsidP="003140E5">
      <w:pPr>
        <w:pStyle w:val="TOC1"/>
        <w:ind w:left="1287"/>
        <w:rPr>
          <w:rFonts w:asciiTheme="minorHAnsi" w:hAnsiTheme="minorHAnsi" w:cstheme="minorBidi"/>
          <w:kern w:val="2"/>
          <w:sz w:val="22"/>
          <w:szCs w:val="22"/>
          <w14:ligatures w14:val="standardContextual"/>
        </w:rPr>
      </w:pPr>
      <w:hyperlink w:anchor="_Toc144389121" w:history="1">
        <w:r w:rsidR="00077867" w:rsidRPr="0035639D">
          <w:rPr>
            <w:rStyle w:val="Hyperlink"/>
          </w:rPr>
          <w:t>XHEL2015</w:t>
        </w:r>
        <w:r w:rsidR="00077867">
          <w:rPr>
            <w:webHidden/>
          </w:rPr>
          <w:tab/>
        </w:r>
        <w:r w:rsidR="00077867">
          <w:rPr>
            <w:webHidden/>
          </w:rPr>
          <w:fldChar w:fldCharType="begin"/>
        </w:r>
        <w:r w:rsidR="00077867">
          <w:rPr>
            <w:webHidden/>
          </w:rPr>
          <w:instrText xml:space="preserve"> PAGEREF _Toc144389121 \h </w:instrText>
        </w:r>
        <w:r w:rsidR="00077867">
          <w:rPr>
            <w:webHidden/>
          </w:rPr>
        </w:r>
        <w:r w:rsidR="00077867">
          <w:rPr>
            <w:webHidden/>
          </w:rPr>
          <w:fldChar w:fldCharType="separate"/>
        </w:r>
        <w:r w:rsidR="00D0119B">
          <w:rPr>
            <w:webHidden/>
          </w:rPr>
          <w:t>54</w:t>
        </w:r>
        <w:r w:rsidR="00077867">
          <w:rPr>
            <w:webHidden/>
          </w:rPr>
          <w:fldChar w:fldCharType="end"/>
        </w:r>
      </w:hyperlink>
    </w:p>
    <w:p w14:paraId="2BD19FC9" w14:textId="10EFE63A" w:rsidR="00077867" w:rsidRDefault="00EB5629" w:rsidP="003140E5">
      <w:pPr>
        <w:pStyle w:val="TOC1"/>
        <w:ind w:left="1287"/>
        <w:rPr>
          <w:rFonts w:asciiTheme="minorHAnsi" w:hAnsiTheme="minorHAnsi" w:cstheme="minorBidi"/>
          <w:kern w:val="2"/>
          <w:sz w:val="22"/>
          <w:szCs w:val="22"/>
          <w14:ligatures w14:val="standardContextual"/>
        </w:rPr>
      </w:pPr>
      <w:hyperlink w:anchor="_Toc144389123" w:history="1">
        <w:r w:rsidR="00077867" w:rsidRPr="0035639D">
          <w:rPr>
            <w:rStyle w:val="Hyperlink"/>
          </w:rPr>
          <w:t>XHEL2016</w:t>
        </w:r>
        <w:r w:rsidR="00077867">
          <w:rPr>
            <w:webHidden/>
          </w:rPr>
          <w:tab/>
        </w:r>
        <w:r w:rsidR="00077867">
          <w:rPr>
            <w:webHidden/>
          </w:rPr>
          <w:fldChar w:fldCharType="begin"/>
        </w:r>
        <w:r w:rsidR="00077867">
          <w:rPr>
            <w:webHidden/>
          </w:rPr>
          <w:instrText xml:space="preserve"> PAGEREF _Toc144389123 \h </w:instrText>
        </w:r>
        <w:r w:rsidR="00077867">
          <w:rPr>
            <w:webHidden/>
          </w:rPr>
        </w:r>
        <w:r w:rsidR="00077867">
          <w:rPr>
            <w:webHidden/>
          </w:rPr>
          <w:fldChar w:fldCharType="separate"/>
        </w:r>
        <w:r w:rsidR="00D0119B">
          <w:rPr>
            <w:webHidden/>
          </w:rPr>
          <w:t>55</w:t>
        </w:r>
        <w:r w:rsidR="00077867">
          <w:rPr>
            <w:webHidden/>
          </w:rPr>
          <w:fldChar w:fldCharType="end"/>
        </w:r>
      </w:hyperlink>
    </w:p>
    <w:p w14:paraId="24DDA0BE" w14:textId="36856963" w:rsidR="00077867" w:rsidRDefault="00EB5629" w:rsidP="003140E5">
      <w:pPr>
        <w:pStyle w:val="TOC1"/>
        <w:ind w:left="1287"/>
        <w:rPr>
          <w:rFonts w:asciiTheme="minorHAnsi" w:hAnsiTheme="minorHAnsi" w:cstheme="minorBidi"/>
          <w:kern w:val="2"/>
          <w:sz w:val="22"/>
          <w:szCs w:val="22"/>
          <w14:ligatures w14:val="standardContextual"/>
        </w:rPr>
      </w:pPr>
      <w:hyperlink w:anchor="_Toc144389125" w:history="1">
        <w:r w:rsidR="00077867" w:rsidRPr="0035639D">
          <w:rPr>
            <w:rStyle w:val="Hyperlink"/>
          </w:rPr>
          <w:t>XHEL2017</w:t>
        </w:r>
        <w:r w:rsidR="00077867">
          <w:rPr>
            <w:webHidden/>
          </w:rPr>
          <w:tab/>
        </w:r>
        <w:r w:rsidR="00077867">
          <w:rPr>
            <w:webHidden/>
          </w:rPr>
          <w:fldChar w:fldCharType="begin"/>
        </w:r>
        <w:r w:rsidR="00077867">
          <w:rPr>
            <w:webHidden/>
          </w:rPr>
          <w:instrText xml:space="preserve"> PAGEREF _Toc144389125 \h </w:instrText>
        </w:r>
        <w:r w:rsidR="00077867">
          <w:rPr>
            <w:webHidden/>
          </w:rPr>
        </w:r>
        <w:r w:rsidR="00077867">
          <w:rPr>
            <w:webHidden/>
          </w:rPr>
          <w:fldChar w:fldCharType="separate"/>
        </w:r>
        <w:r w:rsidR="00D0119B">
          <w:rPr>
            <w:webHidden/>
          </w:rPr>
          <w:t>59</w:t>
        </w:r>
        <w:r w:rsidR="00077867">
          <w:rPr>
            <w:webHidden/>
          </w:rPr>
          <w:fldChar w:fldCharType="end"/>
        </w:r>
      </w:hyperlink>
    </w:p>
    <w:p w14:paraId="0B180A20" w14:textId="30A3615B" w:rsidR="00077867" w:rsidRDefault="00EB5629" w:rsidP="003140E5">
      <w:pPr>
        <w:pStyle w:val="TOC1"/>
        <w:ind w:left="1287"/>
        <w:rPr>
          <w:rFonts w:asciiTheme="minorHAnsi" w:hAnsiTheme="minorHAnsi" w:cstheme="minorBidi"/>
          <w:kern w:val="2"/>
          <w:sz w:val="22"/>
          <w:szCs w:val="22"/>
          <w14:ligatures w14:val="standardContextual"/>
        </w:rPr>
      </w:pPr>
      <w:hyperlink w:anchor="_Toc144389127" w:history="1">
        <w:r w:rsidR="00077867" w:rsidRPr="0035639D">
          <w:rPr>
            <w:rStyle w:val="Hyperlink"/>
          </w:rPr>
          <w:t>XHEL2018</w:t>
        </w:r>
        <w:r w:rsidR="00077867">
          <w:rPr>
            <w:webHidden/>
          </w:rPr>
          <w:tab/>
        </w:r>
        <w:r w:rsidR="00077867">
          <w:rPr>
            <w:webHidden/>
          </w:rPr>
          <w:fldChar w:fldCharType="begin"/>
        </w:r>
        <w:r w:rsidR="00077867">
          <w:rPr>
            <w:webHidden/>
          </w:rPr>
          <w:instrText xml:space="preserve"> PAGEREF _Toc144389127 \h </w:instrText>
        </w:r>
        <w:r w:rsidR="00077867">
          <w:rPr>
            <w:webHidden/>
          </w:rPr>
        </w:r>
        <w:r w:rsidR="00077867">
          <w:rPr>
            <w:webHidden/>
          </w:rPr>
          <w:fldChar w:fldCharType="separate"/>
        </w:r>
        <w:r w:rsidR="00D0119B">
          <w:rPr>
            <w:webHidden/>
          </w:rPr>
          <w:t>63</w:t>
        </w:r>
        <w:r w:rsidR="00077867">
          <w:rPr>
            <w:webHidden/>
          </w:rPr>
          <w:fldChar w:fldCharType="end"/>
        </w:r>
      </w:hyperlink>
    </w:p>
    <w:p w14:paraId="76EBF891" w14:textId="519C0C4D" w:rsidR="00077867" w:rsidRDefault="00EB5629" w:rsidP="003140E5">
      <w:pPr>
        <w:pStyle w:val="TOC1"/>
        <w:ind w:left="1287"/>
        <w:rPr>
          <w:rFonts w:asciiTheme="minorHAnsi" w:hAnsiTheme="minorHAnsi" w:cstheme="minorBidi"/>
          <w:kern w:val="2"/>
          <w:sz w:val="22"/>
          <w:szCs w:val="22"/>
          <w14:ligatures w14:val="standardContextual"/>
        </w:rPr>
      </w:pPr>
      <w:hyperlink w:anchor="_Toc144389129" w:history="1">
        <w:r w:rsidR="00077867" w:rsidRPr="0035639D">
          <w:rPr>
            <w:rStyle w:val="Hyperlink"/>
          </w:rPr>
          <w:t>XHEL2019</w:t>
        </w:r>
        <w:r w:rsidR="00077867">
          <w:rPr>
            <w:webHidden/>
          </w:rPr>
          <w:tab/>
        </w:r>
        <w:r w:rsidR="00077867">
          <w:rPr>
            <w:webHidden/>
          </w:rPr>
          <w:fldChar w:fldCharType="begin"/>
        </w:r>
        <w:r w:rsidR="00077867">
          <w:rPr>
            <w:webHidden/>
          </w:rPr>
          <w:instrText xml:space="preserve"> PAGEREF _Toc144389129 \h </w:instrText>
        </w:r>
        <w:r w:rsidR="00077867">
          <w:rPr>
            <w:webHidden/>
          </w:rPr>
        </w:r>
        <w:r w:rsidR="00077867">
          <w:rPr>
            <w:webHidden/>
          </w:rPr>
          <w:fldChar w:fldCharType="separate"/>
        </w:r>
        <w:r w:rsidR="00D0119B">
          <w:rPr>
            <w:webHidden/>
          </w:rPr>
          <w:t>67</w:t>
        </w:r>
        <w:r w:rsidR="00077867">
          <w:rPr>
            <w:webHidden/>
          </w:rPr>
          <w:fldChar w:fldCharType="end"/>
        </w:r>
      </w:hyperlink>
    </w:p>
    <w:p w14:paraId="3C63EC73" w14:textId="2FD71082" w:rsidR="00077867" w:rsidRDefault="00EB5629" w:rsidP="003140E5">
      <w:pPr>
        <w:pStyle w:val="TOC1"/>
        <w:ind w:left="1287"/>
        <w:rPr>
          <w:rFonts w:asciiTheme="minorHAnsi" w:hAnsiTheme="minorHAnsi" w:cstheme="minorBidi"/>
          <w:kern w:val="2"/>
          <w:sz w:val="22"/>
          <w:szCs w:val="22"/>
          <w14:ligatures w14:val="standardContextual"/>
        </w:rPr>
      </w:pPr>
      <w:hyperlink w:anchor="_Toc144389131" w:history="1">
        <w:r w:rsidR="00077867" w:rsidRPr="0035639D">
          <w:rPr>
            <w:rStyle w:val="Hyperlink"/>
          </w:rPr>
          <w:t>XHEL2020</w:t>
        </w:r>
        <w:r w:rsidR="00077867">
          <w:rPr>
            <w:webHidden/>
          </w:rPr>
          <w:tab/>
        </w:r>
        <w:r w:rsidR="00077867">
          <w:rPr>
            <w:webHidden/>
          </w:rPr>
          <w:fldChar w:fldCharType="begin"/>
        </w:r>
        <w:r w:rsidR="00077867">
          <w:rPr>
            <w:webHidden/>
          </w:rPr>
          <w:instrText xml:space="preserve"> PAGEREF _Toc144389131 \h </w:instrText>
        </w:r>
        <w:r w:rsidR="00077867">
          <w:rPr>
            <w:webHidden/>
          </w:rPr>
        </w:r>
        <w:r w:rsidR="00077867">
          <w:rPr>
            <w:webHidden/>
          </w:rPr>
          <w:fldChar w:fldCharType="separate"/>
        </w:r>
        <w:r w:rsidR="00D0119B">
          <w:rPr>
            <w:webHidden/>
          </w:rPr>
          <w:t>71</w:t>
        </w:r>
        <w:r w:rsidR="00077867">
          <w:rPr>
            <w:webHidden/>
          </w:rPr>
          <w:fldChar w:fldCharType="end"/>
        </w:r>
      </w:hyperlink>
    </w:p>
    <w:p w14:paraId="2CAD30EE" w14:textId="2B674698" w:rsidR="00077867" w:rsidRDefault="00EB5629" w:rsidP="003140E5">
      <w:pPr>
        <w:pStyle w:val="TOC1"/>
        <w:ind w:left="1287"/>
        <w:rPr>
          <w:rFonts w:asciiTheme="minorHAnsi" w:hAnsiTheme="minorHAnsi" w:cstheme="minorBidi"/>
          <w:kern w:val="2"/>
          <w:sz w:val="22"/>
          <w:szCs w:val="22"/>
          <w14:ligatures w14:val="standardContextual"/>
        </w:rPr>
      </w:pPr>
      <w:hyperlink w:anchor="_Toc144389133" w:history="1">
        <w:r w:rsidR="00077867" w:rsidRPr="0035639D">
          <w:rPr>
            <w:rStyle w:val="Hyperlink"/>
          </w:rPr>
          <w:t>XHEL2021</w:t>
        </w:r>
        <w:r w:rsidR="00077867">
          <w:rPr>
            <w:webHidden/>
          </w:rPr>
          <w:tab/>
        </w:r>
        <w:r w:rsidR="00077867">
          <w:rPr>
            <w:webHidden/>
          </w:rPr>
          <w:fldChar w:fldCharType="begin"/>
        </w:r>
        <w:r w:rsidR="00077867">
          <w:rPr>
            <w:webHidden/>
          </w:rPr>
          <w:instrText xml:space="preserve"> PAGEREF _Toc144389133 \h </w:instrText>
        </w:r>
        <w:r w:rsidR="00077867">
          <w:rPr>
            <w:webHidden/>
          </w:rPr>
        </w:r>
        <w:r w:rsidR="00077867">
          <w:rPr>
            <w:webHidden/>
          </w:rPr>
          <w:fldChar w:fldCharType="separate"/>
        </w:r>
        <w:r w:rsidR="00D0119B">
          <w:rPr>
            <w:webHidden/>
          </w:rPr>
          <w:t>75</w:t>
        </w:r>
        <w:r w:rsidR="00077867">
          <w:rPr>
            <w:webHidden/>
          </w:rPr>
          <w:fldChar w:fldCharType="end"/>
        </w:r>
      </w:hyperlink>
    </w:p>
    <w:p w14:paraId="6D7379E5" w14:textId="56AF6F68" w:rsidR="00077867" w:rsidRDefault="00EB5629" w:rsidP="003140E5">
      <w:pPr>
        <w:pStyle w:val="TOC1"/>
        <w:ind w:left="1287"/>
        <w:rPr>
          <w:rFonts w:asciiTheme="minorHAnsi" w:hAnsiTheme="minorHAnsi" w:cstheme="minorBidi"/>
          <w:kern w:val="2"/>
          <w:sz w:val="22"/>
          <w:szCs w:val="22"/>
          <w14:ligatures w14:val="standardContextual"/>
        </w:rPr>
      </w:pPr>
      <w:hyperlink w:anchor="_Toc144389135" w:history="1">
        <w:r w:rsidR="00077867" w:rsidRPr="0035639D">
          <w:rPr>
            <w:rStyle w:val="Hyperlink"/>
          </w:rPr>
          <w:t>XHEL2022</w:t>
        </w:r>
        <w:r w:rsidR="00077867">
          <w:rPr>
            <w:webHidden/>
          </w:rPr>
          <w:tab/>
        </w:r>
        <w:r w:rsidR="00077867">
          <w:rPr>
            <w:webHidden/>
          </w:rPr>
          <w:fldChar w:fldCharType="begin"/>
        </w:r>
        <w:r w:rsidR="00077867">
          <w:rPr>
            <w:webHidden/>
          </w:rPr>
          <w:instrText xml:space="preserve"> PAGEREF _Toc144389135 \h </w:instrText>
        </w:r>
        <w:r w:rsidR="00077867">
          <w:rPr>
            <w:webHidden/>
          </w:rPr>
        </w:r>
        <w:r w:rsidR="00077867">
          <w:rPr>
            <w:webHidden/>
          </w:rPr>
          <w:fldChar w:fldCharType="separate"/>
        </w:r>
        <w:r w:rsidR="00D0119B">
          <w:rPr>
            <w:webHidden/>
          </w:rPr>
          <w:t>79</w:t>
        </w:r>
        <w:r w:rsidR="00077867">
          <w:rPr>
            <w:webHidden/>
          </w:rPr>
          <w:fldChar w:fldCharType="end"/>
        </w:r>
      </w:hyperlink>
    </w:p>
    <w:p w14:paraId="02183E88" w14:textId="561240C7" w:rsidR="00077867" w:rsidRDefault="003140E5">
      <w:pPr>
        <w:pStyle w:val="TOC1"/>
        <w:rPr>
          <w:rFonts w:asciiTheme="minorHAnsi" w:hAnsiTheme="minorHAnsi" w:cstheme="minorBidi"/>
          <w:kern w:val="2"/>
          <w:sz w:val="22"/>
          <w:szCs w:val="22"/>
          <w14:ligatures w14:val="standardContextual"/>
        </w:rPr>
      </w:pPr>
      <w:r>
        <w:tab/>
      </w:r>
      <w:hyperlink w:anchor="_Toc144389136" w:history="1">
        <w:r w:rsidR="00077867" w:rsidRPr="0035639D">
          <w:rPr>
            <w:rStyle w:val="Hyperlink"/>
          </w:rPr>
          <w:t>Full-time or part-time study status</w:t>
        </w:r>
        <w:r w:rsidR="00077867">
          <w:rPr>
            <w:webHidden/>
          </w:rPr>
          <w:tab/>
        </w:r>
        <w:r w:rsidR="00077867">
          <w:rPr>
            <w:webHidden/>
          </w:rPr>
          <w:fldChar w:fldCharType="begin"/>
        </w:r>
        <w:r w:rsidR="00077867">
          <w:rPr>
            <w:webHidden/>
          </w:rPr>
          <w:instrText xml:space="preserve"> PAGEREF _Toc144389136 \h </w:instrText>
        </w:r>
        <w:r w:rsidR="00077867">
          <w:rPr>
            <w:webHidden/>
          </w:rPr>
        </w:r>
        <w:r w:rsidR="00077867">
          <w:rPr>
            <w:webHidden/>
          </w:rPr>
          <w:fldChar w:fldCharType="separate"/>
        </w:r>
        <w:r w:rsidR="00D0119B">
          <w:rPr>
            <w:webHidden/>
          </w:rPr>
          <w:t>83</w:t>
        </w:r>
        <w:r w:rsidR="00077867">
          <w:rPr>
            <w:webHidden/>
          </w:rPr>
          <w:fldChar w:fldCharType="end"/>
        </w:r>
      </w:hyperlink>
    </w:p>
    <w:p w14:paraId="77239017" w14:textId="688DA926" w:rsidR="00077867" w:rsidRDefault="00EB5629" w:rsidP="003140E5">
      <w:pPr>
        <w:pStyle w:val="TOC1"/>
        <w:ind w:left="1287"/>
        <w:rPr>
          <w:rFonts w:asciiTheme="minorHAnsi" w:hAnsiTheme="minorHAnsi" w:cstheme="minorBidi"/>
          <w:kern w:val="2"/>
          <w:sz w:val="22"/>
          <w:szCs w:val="22"/>
          <w14:ligatures w14:val="standardContextual"/>
        </w:rPr>
      </w:pPr>
      <w:hyperlink w:anchor="_Toc144389137" w:history="1">
        <w:r w:rsidR="00077867" w:rsidRPr="0035639D">
          <w:rPr>
            <w:rStyle w:val="Hyperlink"/>
          </w:rPr>
          <w:t>XFTS2015</w:t>
        </w:r>
        <w:r w:rsidR="00077867">
          <w:rPr>
            <w:webHidden/>
          </w:rPr>
          <w:tab/>
        </w:r>
        <w:r w:rsidR="00077867">
          <w:rPr>
            <w:webHidden/>
          </w:rPr>
          <w:fldChar w:fldCharType="begin"/>
        </w:r>
        <w:r w:rsidR="00077867">
          <w:rPr>
            <w:webHidden/>
          </w:rPr>
          <w:instrText xml:space="preserve"> PAGEREF _Toc144389137 \h </w:instrText>
        </w:r>
        <w:r w:rsidR="00077867">
          <w:rPr>
            <w:webHidden/>
          </w:rPr>
        </w:r>
        <w:r w:rsidR="00077867">
          <w:rPr>
            <w:webHidden/>
          </w:rPr>
          <w:fldChar w:fldCharType="separate"/>
        </w:r>
        <w:r w:rsidR="00D0119B">
          <w:rPr>
            <w:webHidden/>
          </w:rPr>
          <w:t>83</w:t>
        </w:r>
        <w:r w:rsidR="00077867">
          <w:rPr>
            <w:webHidden/>
          </w:rPr>
          <w:fldChar w:fldCharType="end"/>
        </w:r>
      </w:hyperlink>
    </w:p>
    <w:p w14:paraId="1B248925" w14:textId="5DA131A9" w:rsidR="00077867" w:rsidRDefault="00EB5629" w:rsidP="003140E5">
      <w:pPr>
        <w:pStyle w:val="TOC1"/>
        <w:ind w:left="1287"/>
        <w:rPr>
          <w:rFonts w:asciiTheme="minorHAnsi" w:hAnsiTheme="minorHAnsi" w:cstheme="minorBidi"/>
          <w:kern w:val="2"/>
          <w:sz w:val="22"/>
          <w:szCs w:val="22"/>
          <w14:ligatures w14:val="standardContextual"/>
        </w:rPr>
      </w:pPr>
      <w:hyperlink w:anchor="_Toc144389139" w:history="1">
        <w:r w:rsidR="00077867" w:rsidRPr="0035639D">
          <w:rPr>
            <w:rStyle w:val="Hyperlink"/>
          </w:rPr>
          <w:t>XFTS2016</w:t>
        </w:r>
        <w:r w:rsidR="00077867">
          <w:rPr>
            <w:webHidden/>
          </w:rPr>
          <w:tab/>
        </w:r>
        <w:r w:rsidR="00077867">
          <w:rPr>
            <w:webHidden/>
          </w:rPr>
          <w:fldChar w:fldCharType="begin"/>
        </w:r>
        <w:r w:rsidR="00077867">
          <w:rPr>
            <w:webHidden/>
          </w:rPr>
          <w:instrText xml:space="preserve"> PAGEREF _Toc144389139 \h </w:instrText>
        </w:r>
        <w:r w:rsidR="00077867">
          <w:rPr>
            <w:webHidden/>
          </w:rPr>
        </w:r>
        <w:r w:rsidR="00077867">
          <w:rPr>
            <w:webHidden/>
          </w:rPr>
          <w:fldChar w:fldCharType="separate"/>
        </w:r>
        <w:r w:rsidR="00D0119B">
          <w:rPr>
            <w:webHidden/>
          </w:rPr>
          <w:t>84</w:t>
        </w:r>
        <w:r w:rsidR="00077867">
          <w:rPr>
            <w:webHidden/>
          </w:rPr>
          <w:fldChar w:fldCharType="end"/>
        </w:r>
      </w:hyperlink>
    </w:p>
    <w:p w14:paraId="2734F065" w14:textId="4E72D729" w:rsidR="00077867" w:rsidRDefault="00EB5629" w:rsidP="003140E5">
      <w:pPr>
        <w:pStyle w:val="TOC1"/>
        <w:ind w:left="1287"/>
        <w:rPr>
          <w:rFonts w:asciiTheme="minorHAnsi" w:hAnsiTheme="minorHAnsi" w:cstheme="minorBidi"/>
          <w:kern w:val="2"/>
          <w:sz w:val="22"/>
          <w:szCs w:val="22"/>
          <w14:ligatures w14:val="standardContextual"/>
        </w:rPr>
      </w:pPr>
      <w:hyperlink w:anchor="_Toc144389141" w:history="1">
        <w:r w:rsidR="00077867" w:rsidRPr="0035639D">
          <w:rPr>
            <w:rStyle w:val="Hyperlink"/>
          </w:rPr>
          <w:t>XFTS2017</w:t>
        </w:r>
        <w:r w:rsidR="00077867">
          <w:rPr>
            <w:webHidden/>
          </w:rPr>
          <w:tab/>
        </w:r>
        <w:r w:rsidR="00077867">
          <w:rPr>
            <w:webHidden/>
          </w:rPr>
          <w:fldChar w:fldCharType="begin"/>
        </w:r>
        <w:r w:rsidR="00077867">
          <w:rPr>
            <w:webHidden/>
          </w:rPr>
          <w:instrText xml:space="preserve"> PAGEREF _Toc144389141 \h </w:instrText>
        </w:r>
        <w:r w:rsidR="00077867">
          <w:rPr>
            <w:webHidden/>
          </w:rPr>
        </w:r>
        <w:r w:rsidR="00077867">
          <w:rPr>
            <w:webHidden/>
          </w:rPr>
          <w:fldChar w:fldCharType="separate"/>
        </w:r>
        <w:r w:rsidR="00D0119B">
          <w:rPr>
            <w:webHidden/>
          </w:rPr>
          <w:t>86</w:t>
        </w:r>
        <w:r w:rsidR="00077867">
          <w:rPr>
            <w:webHidden/>
          </w:rPr>
          <w:fldChar w:fldCharType="end"/>
        </w:r>
      </w:hyperlink>
    </w:p>
    <w:p w14:paraId="0965CFBA" w14:textId="2F9B5DE0" w:rsidR="00077867" w:rsidRDefault="00EB5629" w:rsidP="003140E5">
      <w:pPr>
        <w:pStyle w:val="TOC1"/>
        <w:ind w:left="1287"/>
        <w:rPr>
          <w:rFonts w:asciiTheme="minorHAnsi" w:hAnsiTheme="minorHAnsi" w:cstheme="minorBidi"/>
          <w:kern w:val="2"/>
          <w:sz w:val="22"/>
          <w:szCs w:val="22"/>
          <w14:ligatures w14:val="standardContextual"/>
        </w:rPr>
      </w:pPr>
      <w:hyperlink w:anchor="_Toc144389143" w:history="1">
        <w:r w:rsidR="00077867" w:rsidRPr="0035639D">
          <w:rPr>
            <w:rStyle w:val="Hyperlink"/>
          </w:rPr>
          <w:t>XFTS2018</w:t>
        </w:r>
        <w:r w:rsidR="00077867">
          <w:rPr>
            <w:webHidden/>
          </w:rPr>
          <w:tab/>
        </w:r>
        <w:r w:rsidR="00077867">
          <w:rPr>
            <w:webHidden/>
          </w:rPr>
          <w:fldChar w:fldCharType="begin"/>
        </w:r>
        <w:r w:rsidR="00077867">
          <w:rPr>
            <w:webHidden/>
          </w:rPr>
          <w:instrText xml:space="preserve"> PAGEREF _Toc144389143 \h </w:instrText>
        </w:r>
        <w:r w:rsidR="00077867">
          <w:rPr>
            <w:webHidden/>
          </w:rPr>
        </w:r>
        <w:r w:rsidR="00077867">
          <w:rPr>
            <w:webHidden/>
          </w:rPr>
          <w:fldChar w:fldCharType="separate"/>
        </w:r>
        <w:r w:rsidR="00D0119B">
          <w:rPr>
            <w:webHidden/>
          </w:rPr>
          <w:t>88</w:t>
        </w:r>
        <w:r w:rsidR="00077867">
          <w:rPr>
            <w:webHidden/>
          </w:rPr>
          <w:fldChar w:fldCharType="end"/>
        </w:r>
      </w:hyperlink>
    </w:p>
    <w:p w14:paraId="7D65C93D" w14:textId="12663829" w:rsidR="00077867" w:rsidRDefault="00EB5629" w:rsidP="003140E5">
      <w:pPr>
        <w:pStyle w:val="TOC1"/>
        <w:ind w:left="1287"/>
        <w:rPr>
          <w:rFonts w:asciiTheme="minorHAnsi" w:hAnsiTheme="minorHAnsi" w:cstheme="minorBidi"/>
          <w:kern w:val="2"/>
          <w:sz w:val="22"/>
          <w:szCs w:val="22"/>
          <w14:ligatures w14:val="standardContextual"/>
        </w:rPr>
      </w:pPr>
      <w:hyperlink w:anchor="_Toc144389145" w:history="1">
        <w:r w:rsidR="00077867" w:rsidRPr="0035639D">
          <w:rPr>
            <w:rStyle w:val="Hyperlink"/>
          </w:rPr>
          <w:t>XFTS2019</w:t>
        </w:r>
        <w:r w:rsidR="00077867">
          <w:rPr>
            <w:webHidden/>
          </w:rPr>
          <w:tab/>
        </w:r>
        <w:r w:rsidR="00077867">
          <w:rPr>
            <w:webHidden/>
          </w:rPr>
          <w:fldChar w:fldCharType="begin"/>
        </w:r>
        <w:r w:rsidR="00077867">
          <w:rPr>
            <w:webHidden/>
          </w:rPr>
          <w:instrText xml:space="preserve"> PAGEREF _Toc144389145 \h </w:instrText>
        </w:r>
        <w:r w:rsidR="00077867">
          <w:rPr>
            <w:webHidden/>
          </w:rPr>
        </w:r>
        <w:r w:rsidR="00077867">
          <w:rPr>
            <w:webHidden/>
          </w:rPr>
          <w:fldChar w:fldCharType="separate"/>
        </w:r>
        <w:r w:rsidR="00D0119B">
          <w:rPr>
            <w:webHidden/>
          </w:rPr>
          <w:t>90</w:t>
        </w:r>
        <w:r w:rsidR="00077867">
          <w:rPr>
            <w:webHidden/>
          </w:rPr>
          <w:fldChar w:fldCharType="end"/>
        </w:r>
      </w:hyperlink>
    </w:p>
    <w:p w14:paraId="4D54C087" w14:textId="0A9FB4FB" w:rsidR="00077867" w:rsidRDefault="00EB5629" w:rsidP="003140E5">
      <w:pPr>
        <w:pStyle w:val="TOC1"/>
        <w:ind w:left="1287"/>
        <w:rPr>
          <w:rFonts w:asciiTheme="minorHAnsi" w:hAnsiTheme="minorHAnsi" w:cstheme="minorBidi"/>
          <w:kern w:val="2"/>
          <w:sz w:val="22"/>
          <w:szCs w:val="22"/>
          <w14:ligatures w14:val="standardContextual"/>
        </w:rPr>
      </w:pPr>
      <w:hyperlink w:anchor="_Toc144389147" w:history="1">
        <w:r w:rsidR="00077867" w:rsidRPr="0035639D">
          <w:rPr>
            <w:rStyle w:val="Hyperlink"/>
          </w:rPr>
          <w:t>XFTS2020</w:t>
        </w:r>
        <w:r w:rsidR="00077867">
          <w:rPr>
            <w:webHidden/>
          </w:rPr>
          <w:tab/>
        </w:r>
        <w:r w:rsidR="00077867">
          <w:rPr>
            <w:webHidden/>
          </w:rPr>
          <w:fldChar w:fldCharType="begin"/>
        </w:r>
        <w:r w:rsidR="00077867">
          <w:rPr>
            <w:webHidden/>
          </w:rPr>
          <w:instrText xml:space="preserve"> PAGEREF _Toc144389147 \h </w:instrText>
        </w:r>
        <w:r w:rsidR="00077867">
          <w:rPr>
            <w:webHidden/>
          </w:rPr>
        </w:r>
        <w:r w:rsidR="00077867">
          <w:rPr>
            <w:webHidden/>
          </w:rPr>
          <w:fldChar w:fldCharType="separate"/>
        </w:r>
        <w:r w:rsidR="00D0119B">
          <w:rPr>
            <w:webHidden/>
          </w:rPr>
          <w:t>92</w:t>
        </w:r>
        <w:r w:rsidR="00077867">
          <w:rPr>
            <w:webHidden/>
          </w:rPr>
          <w:fldChar w:fldCharType="end"/>
        </w:r>
      </w:hyperlink>
    </w:p>
    <w:p w14:paraId="6A333FBA" w14:textId="398BADC7" w:rsidR="00077867" w:rsidRDefault="00EB5629" w:rsidP="003140E5">
      <w:pPr>
        <w:pStyle w:val="TOC1"/>
        <w:ind w:left="1287"/>
        <w:rPr>
          <w:rFonts w:asciiTheme="minorHAnsi" w:hAnsiTheme="minorHAnsi" w:cstheme="minorBidi"/>
          <w:kern w:val="2"/>
          <w:sz w:val="22"/>
          <w:szCs w:val="22"/>
          <w14:ligatures w14:val="standardContextual"/>
        </w:rPr>
      </w:pPr>
      <w:hyperlink w:anchor="_Toc144389149" w:history="1">
        <w:r w:rsidR="00077867" w:rsidRPr="0035639D">
          <w:rPr>
            <w:rStyle w:val="Hyperlink"/>
          </w:rPr>
          <w:t>XFTS2021</w:t>
        </w:r>
        <w:r w:rsidR="00077867">
          <w:rPr>
            <w:webHidden/>
          </w:rPr>
          <w:tab/>
        </w:r>
        <w:r w:rsidR="00077867">
          <w:rPr>
            <w:webHidden/>
          </w:rPr>
          <w:fldChar w:fldCharType="begin"/>
        </w:r>
        <w:r w:rsidR="00077867">
          <w:rPr>
            <w:webHidden/>
          </w:rPr>
          <w:instrText xml:space="preserve"> PAGEREF _Toc144389149 \h </w:instrText>
        </w:r>
        <w:r w:rsidR="00077867">
          <w:rPr>
            <w:webHidden/>
          </w:rPr>
        </w:r>
        <w:r w:rsidR="00077867">
          <w:rPr>
            <w:webHidden/>
          </w:rPr>
          <w:fldChar w:fldCharType="separate"/>
        </w:r>
        <w:r w:rsidR="00D0119B">
          <w:rPr>
            <w:webHidden/>
          </w:rPr>
          <w:t>94</w:t>
        </w:r>
        <w:r w:rsidR="00077867">
          <w:rPr>
            <w:webHidden/>
          </w:rPr>
          <w:fldChar w:fldCharType="end"/>
        </w:r>
      </w:hyperlink>
    </w:p>
    <w:p w14:paraId="3F0E8372" w14:textId="6AE94410" w:rsidR="00077867" w:rsidRDefault="00EB5629" w:rsidP="003140E5">
      <w:pPr>
        <w:pStyle w:val="TOC1"/>
        <w:ind w:left="1287"/>
        <w:rPr>
          <w:rFonts w:asciiTheme="minorHAnsi" w:hAnsiTheme="minorHAnsi" w:cstheme="minorBidi"/>
          <w:kern w:val="2"/>
          <w:sz w:val="22"/>
          <w:szCs w:val="22"/>
          <w14:ligatures w14:val="standardContextual"/>
        </w:rPr>
      </w:pPr>
      <w:hyperlink w:anchor="_Toc144389151" w:history="1">
        <w:r w:rsidR="00077867" w:rsidRPr="0035639D">
          <w:rPr>
            <w:rStyle w:val="Hyperlink"/>
          </w:rPr>
          <w:t>XFTS2022</w:t>
        </w:r>
        <w:r w:rsidR="00077867">
          <w:rPr>
            <w:webHidden/>
          </w:rPr>
          <w:tab/>
        </w:r>
        <w:r w:rsidR="00077867">
          <w:rPr>
            <w:webHidden/>
          </w:rPr>
          <w:fldChar w:fldCharType="begin"/>
        </w:r>
        <w:r w:rsidR="00077867">
          <w:rPr>
            <w:webHidden/>
          </w:rPr>
          <w:instrText xml:space="preserve"> PAGEREF _Toc144389151 \h </w:instrText>
        </w:r>
        <w:r w:rsidR="00077867">
          <w:rPr>
            <w:webHidden/>
          </w:rPr>
        </w:r>
        <w:r w:rsidR="00077867">
          <w:rPr>
            <w:webHidden/>
          </w:rPr>
          <w:fldChar w:fldCharType="separate"/>
        </w:r>
        <w:r w:rsidR="00D0119B">
          <w:rPr>
            <w:webHidden/>
          </w:rPr>
          <w:t>96</w:t>
        </w:r>
        <w:r w:rsidR="00077867">
          <w:rPr>
            <w:webHidden/>
          </w:rPr>
          <w:fldChar w:fldCharType="end"/>
        </w:r>
      </w:hyperlink>
    </w:p>
    <w:p w14:paraId="2AD56F67" w14:textId="59D6E695" w:rsidR="00077867" w:rsidRDefault="003140E5">
      <w:pPr>
        <w:pStyle w:val="TOC1"/>
        <w:rPr>
          <w:rFonts w:asciiTheme="minorHAnsi" w:hAnsiTheme="minorHAnsi" w:cstheme="minorBidi"/>
          <w:kern w:val="2"/>
          <w:sz w:val="22"/>
          <w:szCs w:val="22"/>
          <w14:ligatures w14:val="standardContextual"/>
        </w:rPr>
      </w:pPr>
      <w:r>
        <w:tab/>
      </w:r>
      <w:hyperlink w:anchor="_Toc144389152" w:history="1">
        <w:r w:rsidR="00077867" w:rsidRPr="0035639D">
          <w:rPr>
            <w:rStyle w:val="Hyperlink"/>
          </w:rPr>
          <w:t>Study status in bachelor degree or higher</w:t>
        </w:r>
        <w:r w:rsidR="00077867">
          <w:rPr>
            <w:webHidden/>
          </w:rPr>
          <w:tab/>
        </w:r>
        <w:r w:rsidR="00077867">
          <w:rPr>
            <w:webHidden/>
          </w:rPr>
          <w:fldChar w:fldCharType="begin"/>
        </w:r>
        <w:r w:rsidR="00077867">
          <w:rPr>
            <w:webHidden/>
          </w:rPr>
          <w:instrText xml:space="preserve"> PAGEREF _Toc144389152 \h </w:instrText>
        </w:r>
        <w:r w:rsidR="00077867">
          <w:rPr>
            <w:webHidden/>
          </w:rPr>
        </w:r>
        <w:r w:rsidR="00077867">
          <w:rPr>
            <w:webHidden/>
          </w:rPr>
          <w:fldChar w:fldCharType="separate"/>
        </w:r>
        <w:r w:rsidR="00D0119B">
          <w:rPr>
            <w:webHidden/>
          </w:rPr>
          <w:t>98</w:t>
        </w:r>
        <w:r w:rsidR="00077867">
          <w:rPr>
            <w:webHidden/>
          </w:rPr>
          <w:fldChar w:fldCharType="end"/>
        </w:r>
      </w:hyperlink>
    </w:p>
    <w:p w14:paraId="591F84BA" w14:textId="6AEA37B3" w:rsidR="00077867" w:rsidRDefault="00EB5629" w:rsidP="003140E5">
      <w:pPr>
        <w:pStyle w:val="TOC1"/>
        <w:ind w:left="1287"/>
        <w:rPr>
          <w:rFonts w:asciiTheme="minorHAnsi" w:hAnsiTheme="minorHAnsi" w:cstheme="minorBidi"/>
          <w:kern w:val="2"/>
          <w:sz w:val="22"/>
          <w:szCs w:val="22"/>
          <w14:ligatures w14:val="standardContextual"/>
        </w:rPr>
      </w:pPr>
      <w:hyperlink w:anchor="_Toc144389153" w:history="1">
        <w:r w:rsidR="00077867" w:rsidRPr="0035639D">
          <w:rPr>
            <w:rStyle w:val="Hyperlink"/>
          </w:rPr>
          <w:t>XBAC2015</w:t>
        </w:r>
        <w:r w:rsidR="00077867">
          <w:rPr>
            <w:webHidden/>
          </w:rPr>
          <w:tab/>
        </w:r>
        <w:r w:rsidR="00077867">
          <w:rPr>
            <w:webHidden/>
          </w:rPr>
          <w:fldChar w:fldCharType="begin"/>
        </w:r>
        <w:r w:rsidR="00077867">
          <w:rPr>
            <w:webHidden/>
          </w:rPr>
          <w:instrText xml:space="preserve"> PAGEREF _Toc144389153 \h </w:instrText>
        </w:r>
        <w:r w:rsidR="00077867">
          <w:rPr>
            <w:webHidden/>
          </w:rPr>
        </w:r>
        <w:r w:rsidR="00077867">
          <w:rPr>
            <w:webHidden/>
          </w:rPr>
          <w:fldChar w:fldCharType="separate"/>
        </w:r>
        <w:r w:rsidR="00D0119B">
          <w:rPr>
            <w:webHidden/>
          </w:rPr>
          <w:t>98</w:t>
        </w:r>
        <w:r w:rsidR="00077867">
          <w:rPr>
            <w:webHidden/>
          </w:rPr>
          <w:fldChar w:fldCharType="end"/>
        </w:r>
      </w:hyperlink>
    </w:p>
    <w:p w14:paraId="42E31507" w14:textId="6FA01BE5" w:rsidR="00077867" w:rsidRDefault="00EB5629" w:rsidP="003140E5">
      <w:pPr>
        <w:pStyle w:val="TOC1"/>
        <w:ind w:left="1287"/>
        <w:rPr>
          <w:rFonts w:asciiTheme="minorHAnsi" w:hAnsiTheme="minorHAnsi" w:cstheme="minorBidi"/>
          <w:kern w:val="2"/>
          <w:sz w:val="22"/>
          <w:szCs w:val="22"/>
          <w14:ligatures w14:val="standardContextual"/>
        </w:rPr>
      </w:pPr>
      <w:hyperlink w:anchor="_Toc144389155" w:history="1">
        <w:r w:rsidR="00077867" w:rsidRPr="0035639D">
          <w:rPr>
            <w:rStyle w:val="Hyperlink"/>
          </w:rPr>
          <w:t>XBAC2016</w:t>
        </w:r>
        <w:r w:rsidR="00077867">
          <w:rPr>
            <w:webHidden/>
          </w:rPr>
          <w:tab/>
        </w:r>
        <w:r w:rsidR="00077867">
          <w:rPr>
            <w:webHidden/>
          </w:rPr>
          <w:fldChar w:fldCharType="begin"/>
        </w:r>
        <w:r w:rsidR="00077867">
          <w:rPr>
            <w:webHidden/>
          </w:rPr>
          <w:instrText xml:space="preserve"> PAGEREF _Toc144389155 \h </w:instrText>
        </w:r>
        <w:r w:rsidR="00077867">
          <w:rPr>
            <w:webHidden/>
          </w:rPr>
        </w:r>
        <w:r w:rsidR="00077867">
          <w:rPr>
            <w:webHidden/>
          </w:rPr>
          <w:fldChar w:fldCharType="separate"/>
        </w:r>
        <w:r w:rsidR="00D0119B">
          <w:rPr>
            <w:webHidden/>
          </w:rPr>
          <w:t>99</w:t>
        </w:r>
        <w:r w:rsidR="00077867">
          <w:rPr>
            <w:webHidden/>
          </w:rPr>
          <w:fldChar w:fldCharType="end"/>
        </w:r>
      </w:hyperlink>
    </w:p>
    <w:p w14:paraId="52F944B7" w14:textId="0FF8E581" w:rsidR="00077867" w:rsidRDefault="00EB5629" w:rsidP="003140E5">
      <w:pPr>
        <w:pStyle w:val="TOC1"/>
        <w:ind w:left="1287"/>
        <w:rPr>
          <w:rFonts w:asciiTheme="minorHAnsi" w:hAnsiTheme="minorHAnsi" w:cstheme="minorBidi"/>
          <w:kern w:val="2"/>
          <w:sz w:val="22"/>
          <w:szCs w:val="22"/>
          <w14:ligatures w14:val="standardContextual"/>
        </w:rPr>
      </w:pPr>
      <w:hyperlink w:anchor="_Toc144389157" w:history="1">
        <w:r w:rsidR="00077867" w:rsidRPr="0035639D">
          <w:rPr>
            <w:rStyle w:val="Hyperlink"/>
          </w:rPr>
          <w:t>XBAC2017</w:t>
        </w:r>
        <w:r w:rsidR="00077867">
          <w:rPr>
            <w:webHidden/>
          </w:rPr>
          <w:tab/>
        </w:r>
        <w:r w:rsidR="00077867">
          <w:rPr>
            <w:webHidden/>
          </w:rPr>
          <w:fldChar w:fldCharType="begin"/>
        </w:r>
        <w:r w:rsidR="00077867">
          <w:rPr>
            <w:webHidden/>
          </w:rPr>
          <w:instrText xml:space="preserve"> PAGEREF _Toc144389157 \h </w:instrText>
        </w:r>
        <w:r w:rsidR="00077867">
          <w:rPr>
            <w:webHidden/>
          </w:rPr>
        </w:r>
        <w:r w:rsidR="00077867">
          <w:rPr>
            <w:webHidden/>
          </w:rPr>
          <w:fldChar w:fldCharType="separate"/>
        </w:r>
        <w:r w:rsidR="00D0119B">
          <w:rPr>
            <w:webHidden/>
          </w:rPr>
          <w:t>101</w:t>
        </w:r>
        <w:r w:rsidR="00077867">
          <w:rPr>
            <w:webHidden/>
          </w:rPr>
          <w:fldChar w:fldCharType="end"/>
        </w:r>
      </w:hyperlink>
    </w:p>
    <w:p w14:paraId="5DB53A31" w14:textId="6119BE0A" w:rsidR="00077867" w:rsidRDefault="00EB5629" w:rsidP="003140E5">
      <w:pPr>
        <w:pStyle w:val="TOC1"/>
        <w:ind w:left="1287"/>
        <w:rPr>
          <w:rFonts w:asciiTheme="minorHAnsi" w:hAnsiTheme="minorHAnsi" w:cstheme="minorBidi"/>
          <w:kern w:val="2"/>
          <w:sz w:val="22"/>
          <w:szCs w:val="22"/>
          <w14:ligatures w14:val="standardContextual"/>
        </w:rPr>
      </w:pPr>
      <w:hyperlink w:anchor="_Toc144389159" w:history="1">
        <w:r w:rsidR="00077867" w:rsidRPr="0035639D">
          <w:rPr>
            <w:rStyle w:val="Hyperlink"/>
          </w:rPr>
          <w:t>XBAC2018</w:t>
        </w:r>
        <w:r w:rsidR="00077867">
          <w:rPr>
            <w:webHidden/>
          </w:rPr>
          <w:tab/>
        </w:r>
        <w:r w:rsidR="00077867">
          <w:rPr>
            <w:webHidden/>
          </w:rPr>
          <w:fldChar w:fldCharType="begin"/>
        </w:r>
        <w:r w:rsidR="00077867">
          <w:rPr>
            <w:webHidden/>
          </w:rPr>
          <w:instrText xml:space="preserve"> PAGEREF _Toc144389159 \h </w:instrText>
        </w:r>
        <w:r w:rsidR="00077867">
          <w:rPr>
            <w:webHidden/>
          </w:rPr>
        </w:r>
        <w:r w:rsidR="00077867">
          <w:rPr>
            <w:webHidden/>
          </w:rPr>
          <w:fldChar w:fldCharType="separate"/>
        </w:r>
        <w:r w:rsidR="00D0119B">
          <w:rPr>
            <w:webHidden/>
          </w:rPr>
          <w:t>103</w:t>
        </w:r>
        <w:r w:rsidR="00077867">
          <w:rPr>
            <w:webHidden/>
          </w:rPr>
          <w:fldChar w:fldCharType="end"/>
        </w:r>
      </w:hyperlink>
    </w:p>
    <w:p w14:paraId="15C3DD6B" w14:textId="121A8B29" w:rsidR="00077867" w:rsidRDefault="00EB5629" w:rsidP="003140E5">
      <w:pPr>
        <w:pStyle w:val="TOC1"/>
        <w:ind w:left="1287"/>
        <w:rPr>
          <w:rFonts w:asciiTheme="minorHAnsi" w:hAnsiTheme="minorHAnsi" w:cstheme="minorBidi"/>
          <w:kern w:val="2"/>
          <w:sz w:val="22"/>
          <w:szCs w:val="22"/>
          <w14:ligatures w14:val="standardContextual"/>
        </w:rPr>
      </w:pPr>
      <w:hyperlink w:anchor="_Toc144389161" w:history="1">
        <w:r w:rsidR="00077867" w:rsidRPr="0035639D">
          <w:rPr>
            <w:rStyle w:val="Hyperlink"/>
          </w:rPr>
          <w:t>XBAC2019</w:t>
        </w:r>
        <w:r w:rsidR="00077867">
          <w:rPr>
            <w:webHidden/>
          </w:rPr>
          <w:tab/>
        </w:r>
        <w:r w:rsidR="00077867">
          <w:rPr>
            <w:webHidden/>
          </w:rPr>
          <w:fldChar w:fldCharType="begin"/>
        </w:r>
        <w:r w:rsidR="00077867">
          <w:rPr>
            <w:webHidden/>
          </w:rPr>
          <w:instrText xml:space="preserve"> PAGEREF _Toc144389161 \h </w:instrText>
        </w:r>
        <w:r w:rsidR="00077867">
          <w:rPr>
            <w:webHidden/>
          </w:rPr>
        </w:r>
        <w:r w:rsidR="00077867">
          <w:rPr>
            <w:webHidden/>
          </w:rPr>
          <w:fldChar w:fldCharType="separate"/>
        </w:r>
        <w:r w:rsidR="00D0119B">
          <w:rPr>
            <w:webHidden/>
          </w:rPr>
          <w:t>105</w:t>
        </w:r>
        <w:r w:rsidR="00077867">
          <w:rPr>
            <w:webHidden/>
          </w:rPr>
          <w:fldChar w:fldCharType="end"/>
        </w:r>
      </w:hyperlink>
    </w:p>
    <w:p w14:paraId="4C21DBFA" w14:textId="1B4D3644" w:rsidR="00077867" w:rsidRDefault="00EB5629" w:rsidP="003140E5">
      <w:pPr>
        <w:pStyle w:val="TOC1"/>
        <w:ind w:left="1287"/>
        <w:rPr>
          <w:rFonts w:asciiTheme="minorHAnsi" w:hAnsiTheme="minorHAnsi" w:cstheme="minorBidi"/>
          <w:kern w:val="2"/>
          <w:sz w:val="22"/>
          <w:szCs w:val="22"/>
          <w14:ligatures w14:val="standardContextual"/>
        </w:rPr>
      </w:pPr>
      <w:hyperlink w:anchor="_Toc144389163" w:history="1">
        <w:r w:rsidR="00077867" w:rsidRPr="0035639D">
          <w:rPr>
            <w:rStyle w:val="Hyperlink"/>
          </w:rPr>
          <w:t>XBAC2020</w:t>
        </w:r>
        <w:r w:rsidR="00077867">
          <w:rPr>
            <w:webHidden/>
          </w:rPr>
          <w:tab/>
        </w:r>
        <w:r w:rsidR="00077867">
          <w:rPr>
            <w:webHidden/>
          </w:rPr>
          <w:fldChar w:fldCharType="begin"/>
        </w:r>
        <w:r w:rsidR="00077867">
          <w:rPr>
            <w:webHidden/>
          </w:rPr>
          <w:instrText xml:space="preserve"> PAGEREF _Toc144389163 \h </w:instrText>
        </w:r>
        <w:r w:rsidR="00077867">
          <w:rPr>
            <w:webHidden/>
          </w:rPr>
        </w:r>
        <w:r w:rsidR="00077867">
          <w:rPr>
            <w:webHidden/>
          </w:rPr>
          <w:fldChar w:fldCharType="separate"/>
        </w:r>
        <w:r w:rsidR="00D0119B">
          <w:rPr>
            <w:webHidden/>
          </w:rPr>
          <w:t>107</w:t>
        </w:r>
        <w:r w:rsidR="00077867">
          <w:rPr>
            <w:webHidden/>
          </w:rPr>
          <w:fldChar w:fldCharType="end"/>
        </w:r>
      </w:hyperlink>
    </w:p>
    <w:p w14:paraId="2134A9AD" w14:textId="7EBDD4C3" w:rsidR="00077867" w:rsidRDefault="00EB5629" w:rsidP="003140E5">
      <w:pPr>
        <w:pStyle w:val="TOC1"/>
        <w:ind w:left="1287"/>
        <w:rPr>
          <w:rFonts w:asciiTheme="minorHAnsi" w:hAnsiTheme="minorHAnsi" w:cstheme="minorBidi"/>
          <w:kern w:val="2"/>
          <w:sz w:val="22"/>
          <w:szCs w:val="22"/>
          <w14:ligatures w14:val="standardContextual"/>
        </w:rPr>
      </w:pPr>
      <w:hyperlink w:anchor="_Toc144389165" w:history="1">
        <w:r w:rsidR="00077867" w:rsidRPr="0035639D">
          <w:rPr>
            <w:rStyle w:val="Hyperlink"/>
          </w:rPr>
          <w:t>XBAC2021</w:t>
        </w:r>
        <w:r w:rsidR="00077867">
          <w:rPr>
            <w:webHidden/>
          </w:rPr>
          <w:tab/>
        </w:r>
        <w:r w:rsidR="00077867">
          <w:rPr>
            <w:webHidden/>
          </w:rPr>
          <w:fldChar w:fldCharType="begin"/>
        </w:r>
        <w:r w:rsidR="00077867">
          <w:rPr>
            <w:webHidden/>
          </w:rPr>
          <w:instrText xml:space="preserve"> PAGEREF _Toc144389165 \h </w:instrText>
        </w:r>
        <w:r w:rsidR="00077867">
          <w:rPr>
            <w:webHidden/>
          </w:rPr>
        </w:r>
        <w:r w:rsidR="00077867">
          <w:rPr>
            <w:webHidden/>
          </w:rPr>
          <w:fldChar w:fldCharType="separate"/>
        </w:r>
        <w:r w:rsidR="00D0119B">
          <w:rPr>
            <w:webHidden/>
          </w:rPr>
          <w:t>109</w:t>
        </w:r>
        <w:r w:rsidR="00077867">
          <w:rPr>
            <w:webHidden/>
          </w:rPr>
          <w:fldChar w:fldCharType="end"/>
        </w:r>
      </w:hyperlink>
    </w:p>
    <w:p w14:paraId="4246418D" w14:textId="375FAF84" w:rsidR="00077867" w:rsidRDefault="00EB5629" w:rsidP="003140E5">
      <w:pPr>
        <w:pStyle w:val="TOC1"/>
        <w:ind w:left="1287"/>
        <w:rPr>
          <w:rFonts w:asciiTheme="minorHAnsi" w:hAnsiTheme="minorHAnsi" w:cstheme="minorBidi"/>
          <w:kern w:val="2"/>
          <w:sz w:val="22"/>
          <w:szCs w:val="22"/>
          <w14:ligatures w14:val="standardContextual"/>
        </w:rPr>
      </w:pPr>
      <w:hyperlink w:anchor="_Toc144389167" w:history="1">
        <w:r w:rsidR="00077867" w:rsidRPr="0035639D">
          <w:rPr>
            <w:rStyle w:val="Hyperlink"/>
          </w:rPr>
          <w:t>XBAC2022</w:t>
        </w:r>
        <w:r w:rsidR="00077867">
          <w:rPr>
            <w:webHidden/>
          </w:rPr>
          <w:tab/>
        </w:r>
        <w:r w:rsidR="00077867">
          <w:rPr>
            <w:webHidden/>
          </w:rPr>
          <w:fldChar w:fldCharType="begin"/>
        </w:r>
        <w:r w:rsidR="00077867">
          <w:rPr>
            <w:webHidden/>
          </w:rPr>
          <w:instrText xml:space="preserve"> PAGEREF _Toc144389167 \h </w:instrText>
        </w:r>
        <w:r w:rsidR="00077867">
          <w:rPr>
            <w:webHidden/>
          </w:rPr>
        </w:r>
        <w:r w:rsidR="00077867">
          <w:rPr>
            <w:webHidden/>
          </w:rPr>
          <w:fldChar w:fldCharType="separate"/>
        </w:r>
        <w:r w:rsidR="00D0119B">
          <w:rPr>
            <w:webHidden/>
          </w:rPr>
          <w:t>111</w:t>
        </w:r>
        <w:r w:rsidR="00077867">
          <w:rPr>
            <w:webHidden/>
          </w:rPr>
          <w:fldChar w:fldCharType="end"/>
        </w:r>
      </w:hyperlink>
    </w:p>
    <w:p w14:paraId="1C4D9A76" w14:textId="2019E81A" w:rsidR="00077867" w:rsidRDefault="003140E5">
      <w:pPr>
        <w:pStyle w:val="TOC1"/>
        <w:rPr>
          <w:rFonts w:asciiTheme="minorHAnsi" w:hAnsiTheme="minorHAnsi" w:cstheme="minorBidi"/>
          <w:kern w:val="2"/>
          <w:sz w:val="22"/>
          <w:szCs w:val="22"/>
          <w14:ligatures w14:val="standardContextual"/>
        </w:rPr>
      </w:pPr>
      <w:r>
        <w:tab/>
      </w:r>
      <w:hyperlink w:anchor="_Toc144389168" w:history="1">
        <w:r w:rsidR="00077867" w:rsidRPr="0035639D">
          <w:rPr>
            <w:rStyle w:val="Hyperlink"/>
          </w:rPr>
          <w:t>Study status in VET</w:t>
        </w:r>
        <w:r w:rsidR="00077867">
          <w:rPr>
            <w:webHidden/>
          </w:rPr>
          <w:tab/>
        </w:r>
        <w:r w:rsidR="00077867">
          <w:rPr>
            <w:webHidden/>
          </w:rPr>
          <w:fldChar w:fldCharType="begin"/>
        </w:r>
        <w:r w:rsidR="00077867">
          <w:rPr>
            <w:webHidden/>
          </w:rPr>
          <w:instrText xml:space="preserve"> PAGEREF _Toc144389168 \h </w:instrText>
        </w:r>
        <w:r w:rsidR="00077867">
          <w:rPr>
            <w:webHidden/>
          </w:rPr>
        </w:r>
        <w:r w:rsidR="00077867">
          <w:rPr>
            <w:webHidden/>
          </w:rPr>
          <w:fldChar w:fldCharType="separate"/>
        </w:r>
        <w:r w:rsidR="00D0119B">
          <w:rPr>
            <w:webHidden/>
          </w:rPr>
          <w:t>114</w:t>
        </w:r>
        <w:r w:rsidR="00077867">
          <w:rPr>
            <w:webHidden/>
          </w:rPr>
          <w:fldChar w:fldCharType="end"/>
        </w:r>
      </w:hyperlink>
    </w:p>
    <w:p w14:paraId="682B6B58" w14:textId="1A897F7E" w:rsidR="00077867" w:rsidRDefault="00EB5629" w:rsidP="003140E5">
      <w:pPr>
        <w:pStyle w:val="TOC1"/>
        <w:ind w:left="1287"/>
        <w:rPr>
          <w:rFonts w:asciiTheme="minorHAnsi" w:hAnsiTheme="minorHAnsi" w:cstheme="minorBidi"/>
          <w:kern w:val="2"/>
          <w:sz w:val="22"/>
          <w:szCs w:val="22"/>
          <w14:ligatures w14:val="standardContextual"/>
        </w:rPr>
      </w:pPr>
      <w:hyperlink w:anchor="_Toc144389169" w:history="1">
        <w:r w:rsidR="00077867" w:rsidRPr="0035639D">
          <w:rPr>
            <w:rStyle w:val="Hyperlink"/>
          </w:rPr>
          <w:t>XVET2015</w:t>
        </w:r>
        <w:r w:rsidR="00077867">
          <w:rPr>
            <w:webHidden/>
          </w:rPr>
          <w:tab/>
        </w:r>
        <w:r w:rsidR="00077867">
          <w:rPr>
            <w:webHidden/>
          </w:rPr>
          <w:fldChar w:fldCharType="begin"/>
        </w:r>
        <w:r w:rsidR="00077867">
          <w:rPr>
            <w:webHidden/>
          </w:rPr>
          <w:instrText xml:space="preserve"> PAGEREF _Toc144389169 \h </w:instrText>
        </w:r>
        <w:r w:rsidR="00077867">
          <w:rPr>
            <w:webHidden/>
          </w:rPr>
        </w:r>
        <w:r w:rsidR="00077867">
          <w:rPr>
            <w:webHidden/>
          </w:rPr>
          <w:fldChar w:fldCharType="separate"/>
        </w:r>
        <w:r w:rsidR="00D0119B">
          <w:rPr>
            <w:webHidden/>
          </w:rPr>
          <w:t>114</w:t>
        </w:r>
        <w:r w:rsidR="00077867">
          <w:rPr>
            <w:webHidden/>
          </w:rPr>
          <w:fldChar w:fldCharType="end"/>
        </w:r>
      </w:hyperlink>
    </w:p>
    <w:p w14:paraId="0137BA68" w14:textId="4C7991B3" w:rsidR="00077867" w:rsidRDefault="00EB5629" w:rsidP="003140E5">
      <w:pPr>
        <w:pStyle w:val="TOC1"/>
        <w:ind w:left="1287"/>
        <w:rPr>
          <w:rFonts w:asciiTheme="minorHAnsi" w:hAnsiTheme="minorHAnsi" w:cstheme="minorBidi"/>
          <w:kern w:val="2"/>
          <w:sz w:val="22"/>
          <w:szCs w:val="22"/>
          <w14:ligatures w14:val="standardContextual"/>
        </w:rPr>
      </w:pPr>
      <w:hyperlink w:anchor="_Toc144389171" w:history="1">
        <w:r w:rsidR="00077867" w:rsidRPr="0035639D">
          <w:rPr>
            <w:rStyle w:val="Hyperlink"/>
          </w:rPr>
          <w:t>XVET2016</w:t>
        </w:r>
        <w:r w:rsidR="00077867">
          <w:rPr>
            <w:webHidden/>
          </w:rPr>
          <w:tab/>
        </w:r>
        <w:r w:rsidR="00077867">
          <w:rPr>
            <w:webHidden/>
          </w:rPr>
          <w:fldChar w:fldCharType="begin"/>
        </w:r>
        <w:r w:rsidR="00077867">
          <w:rPr>
            <w:webHidden/>
          </w:rPr>
          <w:instrText xml:space="preserve"> PAGEREF _Toc144389171 \h </w:instrText>
        </w:r>
        <w:r w:rsidR="00077867">
          <w:rPr>
            <w:webHidden/>
          </w:rPr>
        </w:r>
        <w:r w:rsidR="00077867">
          <w:rPr>
            <w:webHidden/>
          </w:rPr>
          <w:fldChar w:fldCharType="separate"/>
        </w:r>
        <w:r w:rsidR="00D0119B">
          <w:rPr>
            <w:webHidden/>
          </w:rPr>
          <w:t>115</w:t>
        </w:r>
        <w:r w:rsidR="00077867">
          <w:rPr>
            <w:webHidden/>
          </w:rPr>
          <w:fldChar w:fldCharType="end"/>
        </w:r>
      </w:hyperlink>
    </w:p>
    <w:p w14:paraId="0485D8D4" w14:textId="30BE1C75" w:rsidR="00077867" w:rsidRDefault="00EB5629" w:rsidP="003140E5">
      <w:pPr>
        <w:pStyle w:val="TOC1"/>
        <w:ind w:left="1287"/>
        <w:rPr>
          <w:rFonts w:asciiTheme="minorHAnsi" w:hAnsiTheme="minorHAnsi" w:cstheme="minorBidi"/>
          <w:kern w:val="2"/>
          <w:sz w:val="22"/>
          <w:szCs w:val="22"/>
          <w14:ligatures w14:val="standardContextual"/>
        </w:rPr>
      </w:pPr>
      <w:hyperlink w:anchor="_Toc144389173" w:history="1">
        <w:r w:rsidR="00077867" w:rsidRPr="0035639D">
          <w:rPr>
            <w:rStyle w:val="Hyperlink"/>
          </w:rPr>
          <w:t>XVET2017</w:t>
        </w:r>
        <w:r w:rsidR="00077867">
          <w:rPr>
            <w:webHidden/>
          </w:rPr>
          <w:tab/>
        </w:r>
        <w:r w:rsidR="00077867">
          <w:rPr>
            <w:webHidden/>
          </w:rPr>
          <w:fldChar w:fldCharType="begin"/>
        </w:r>
        <w:r w:rsidR="00077867">
          <w:rPr>
            <w:webHidden/>
          </w:rPr>
          <w:instrText xml:space="preserve"> PAGEREF _Toc144389173 \h </w:instrText>
        </w:r>
        <w:r w:rsidR="00077867">
          <w:rPr>
            <w:webHidden/>
          </w:rPr>
        </w:r>
        <w:r w:rsidR="00077867">
          <w:rPr>
            <w:webHidden/>
          </w:rPr>
          <w:fldChar w:fldCharType="separate"/>
        </w:r>
        <w:r w:rsidR="00D0119B">
          <w:rPr>
            <w:webHidden/>
          </w:rPr>
          <w:t>118</w:t>
        </w:r>
        <w:r w:rsidR="00077867">
          <w:rPr>
            <w:webHidden/>
          </w:rPr>
          <w:fldChar w:fldCharType="end"/>
        </w:r>
      </w:hyperlink>
    </w:p>
    <w:p w14:paraId="19E80079" w14:textId="7F3C8AA7" w:rsidR="00077867" w:rsidRDefault="00EB5629" w:rsidP="003140E5">
      <w:pPr>
        <w:pStyle w:val="TOC1"/>
        <w:ind w:left="1287"/>
        <w:rPr>
          <w:rFonts w:asciiTheme="minorHAnsi" w:hAnsiTheme="minorHAnsi" w:cstheme="minorBidi"/>
          <w:kern w:val="2"/>
          <w:sz w:val="22"/>
          <w:szCs w:val="22"/>
          <w14:ligatures w14:val="standardContextual"/>
        </w:rPr>
      </w:pPr>
      <w:hyperlink w:anchor="_Toc144389175" w:history="1">
        <w:r w:rsidR="00077867" w:rsidRPr="0035639D">
          <w:rPr>
            <w:rStyle w:val="Hyperlink"/>
          </w:rPr>
          <w:t>XVET2018</w:t>
        </w:r>
        <w:r w:rsidR="00077867">
          <w:rPr>
            <w:webHidden/>
          </w:rPr>
          <w:tab/>
        </w:r>
        <w:r w:rsidR="00077867">
          <w:rPr>
            <w:webHidden/>
          </w:rPr>
          <w:fldChar w:fldCharType="begin"/>
        </w:r>
        <w:r w:rsidR="00077867">
          <w:rPr>
            <w:webHidden/>
          </w:rPr>
          <w:instrText xml:space="preserve"> PAGEREF _Toc144389175 \h </w:instrText>
        </w:r>
        <w:r w:rsidR="00077867">
          <w:rPr>
            <w:webHidden/>
          </w:rPr>
        </w:r>
        <w:r w:rsidR="00077867">
          <w:rPr>
            <w:webHidden/>
          </w:rPr>
          <w:fldChar w:fldCharType="separate"/>
        </w:r>
        <w:r w:rsidR="00D0119B">
          <w:rPr>
            <w:webHidden/>
          </w:rPr>
          <w:t>123</w:t>
        </w:r>
        <w:r w:rsidR="00077867">
          <w:rPr>
            <w:webHidden/>
          </w:rPr>
          <w:fldChar w:fldCharType="end"/>
        </w:r>
      </w:hyperlink>
    </w:p>
    <w:p w14:paraId="2B1092BA" w14:textId="20AC4529" w:rsidR="00077867" w:rsidRDefault="00EB5629" w:rsidP="003140E5">
      <w:pPr>
        <w:pStyle w:val="TOC1"/>
        <w:ind w:left="1287"/>
        <w:rPr>
          <w:rFonts w:asciiTheme="minorHAnsi" w:hAnsiTheme="minorHAnsi" w:cstheme="minorBidi"/>
          <w:kern w:val="2"/>
          <w:sz w:val="22"/>
          <w:szCs w:val="22"/>
          <w14:ligatures w14:val="standardContextual"/>
        </w:rPr>
      </w:pPr>
      <w:hyperlink w:anchor="_Toc144389177" w:history="1">
        <w:r w:rsidR="00077867" w:rsidRPr="0035639D">
          <w:rPr>
            <w:rStyle w:val="Hyperlink"/>
          </w:rPr>
          <w:t>XVET2019</w:t>
        </w:r>
        <w:r w:rsidR="00077867">
          <w:rPr>
            <w:webHidden/>
          </w:rPr>
          <w:tab/>
        </w:r>
        <w:r w:rsidR="00077867">
          <w:rPr>
            <w:webHidden/>
          </w:rPr>
          <w:fldChar w:fldCharType="begin"/>
        </w:r>
        <w:r w:rsidR="00077867">
          <w:rPr>
            <w:webHidden/>
          </w:rPr>
          <w:instrText xml:space="preserve"> PAGEREF _Toc144389177 \h </w:instrText>
        </w:r>
        <w:r w:rsidR="00077867">
          <w:rPr>
            <w:webHidden/>
          </w:rPr>
        </w:r>
        <w:r w:rsidR="00077867">
          <w:rPr>
            <w:webHidden/>
          </w:rPr>
          <w:fldChar w:fldCharType="separate"/>
        </w:r>
        <w:r w:rsidR="00D0119B">
          <w:rPr>
            <w:webHidden/>
          </w:rPr>
          <w:t>126</w:t>
        </w:r>
        <w:r w:rsidR="00077867">
          <w:rPr>
            <w:webHidden/>
          </w:rPr>
          <w:fldChar w:fldCharType="end"/>
        </w:r>
      </w:hyperlink>
    </w:p>
    <w:p w14:paraId="7B6D045E" w14:textId="0DC79379" w:rsidR="00077867" w:rsidRDefault="00EB5629" w:rsidP="003140E5">
      <w:pPr>
        <w:pStyle w:val="TOC1"/>
        <w:ind w:left="1287"/>
        <w:rPr>
          <w:rFonts w:asciiTheme="minorHAnsi" w:hAnsiTheme="minorHAnsi" w:cstheme="minorBidi"/>
          <w:kern w:val="2"/>
          <w:sz w:val="22"/>
          <w:szCs w:val="22"/>
          <w14:ligatures w14:val="standardContextual"/>
        </w:rPr>
      </w:pPr>
      <w:hyperlink w:anchor="_Toc144389179" w:history="1">
        <w:r w:rsidR="00077867" w:rsidRPr="0035639D">
          <w:rPr>
            <w:rStyle w:val="Hyperlink"/>
          </w:rPr>
          <w:t>XVET2020</w:t>
        </w:r>
        <w:r w:rsidR="00077867">
          <w:rPr>
            <w:webHidden/>
          </w:rPr>
          <w:tab/>
        </w:r>
        <w:r w:rsidR="00077867">
          <w:rPr>
            <w:webHidden/>
          </w:rPr>
          <w:fldChar w:fldCharType="begin"/>
        </w:r>
        <w:r w:rsidR="00077867">
          <w:rPr>
            <w:webHidden/>
          </w:rPr>
          <w:instrText xml:space="preserve"> PAGEREF _Toc144389179 \h </w:instrText>
        </w:r>
        <w:r w:rsidR="00077867">
          <w:rPr>
            <w:webHidden/>
          </w:rPr>
        </w:r>
        <w:r w:rsidR="00077867">
          <w:rPr>
            <w:webHidden/>
          </w:rPr>
          <w:fldChar w:fldCharType="separate"/>
        </w:r>
        <w:r w:rsidR="00D0119B">
          <w:rPr>
            <w:webHidden/>
          </w:rPr>
          <w:t>129</w:t>
        </w:r>
        <w:r w:rsidR="00077867">
          <w:rPr>
            <w:webHidden/>
          </w:rPr>
          <w:fldChar w:fldCharType="end"/>
        </w:r>
      </w:hyperlink>
    </w:p>
    <w:p w14:paraId="5AE6A340" w14:textId="249F03D1" w:rsidR="00077867" w:rsidRDefault="00EB5629" w:rsidP="003140E5">
      <w:pPr>
        <w:pStyle w:val="TOC1"/>
        <w:ind w:left="1287"/>
        <w:rPr>
          <w:rFonts w:asciiTheme="minorHAnsi" w:hAnsiTheme="minorHAnsi" w:cstheme="minorBidi"/>
          <w:kern w:val="2"/>
          <w:sz w:val="22"/>
          <w:szCs w:val="22"/>
          <w14:ligatures w14:val="standardContextual"/>
        </w:rPr>
      </w:pPr>
      <w:hyperlink w:anchor="_Toc144389181" w:history="1">
        <w:r w:rsidR="00077867" w:rsidRPr="0035639D">
          <w:rPr>
            <w:rStyle w:val="Hyperlink"/>
          </w:rPr>
          <w:t>XVET2021</w:t>
        </w:r>
        <w:r w:rsidR="00077867">
          <w:rPr>
            <w:webHidden/>
          </w:rPr>
          <w:tab/>
        </w:r>
        <w:r w:rsidR="00077867">
          <w:rPr>
            <w:webHidden/>
          </w:rPr>
          <w:fldChar w:fldCharType="begin"/>
        </w:r>
        <w:r w:rsidR="00077867">
          <w:rPr>
            <w:webHidden/>
          </w:rPr>
          <w:instrText xml:space="preserve"> PAGEREF _Toc144389181 \h </w:instrText>
        </w:r>
        <w:r w:rsidR="00077867">
          <w:rPr>
            <w:webHidden/>
          </w:rPr>
        </w:r>
        <w:r w:rsidR="00077867">
          <w:rPr>
            <w:webHidden/>
          </w:rPr>
          <w:fldChar w:fldCharType="separate"/>
        </w:r>
        <w:r w:rsidR="00D0119B">
          <w:rPr>
            <w:webHidden/>
          </w:rPr>
          <w:t>132</w:t>
        </w:r>
        <w:r w:rsidR="00077867">
          <w:rPr>
            <w:webHidden/>
          </w:rPr>
          <w:fldChar w:fldCharType="end"/>
        </w:r>
      </w:hyperlink>
    </w:p>
    <w:p w14:paraId="0AA39DEF" w14:textId="5B1FD1DE" w:rsidR="00077867" w:rsidRDefault="00EB5629" w:rsidP="003140E5">
      <w:pPr>
        <w:pStyle w:val="TOC1"/>
        <w:ind w:left="1287"/>
        <w:rPr>
          <w:rFonts w:asciiTheme="minorHAnsi" w:hAnsiTheme="minorHAnsi" w:cstheme="minorBidi"/>
          <w:kern w:val="2"/>
          <w:sz w:val="22"/>
          <w:szCs w:val="22"/>
          <w14:ligatures w14:val="standardContextual"/>
        </w:rPr>
      </w:pPr>
      <w:hyperlink w:anchor="_Toc144389183" w:history="1">
        <w:r w:rsidR="00077867" w:rsidRPr="0035639D">
          <w:rPr>
            <w:rStyle w:val="Hyperlink"/>
          </w:rPr>
          <w:t>XVET2022</w:t>
        </w:r>
        <w:r w:rsidR="00077867">
          <w:rPr>
            <w:webHidden/>
          </w:rPr>
          <w:tab/>
        </w:r>
        <w:r w:rsidR="00077867">
          <w:rPr>
            <w:webHidden/>
          </w:rPr>
          <w:fldChar w:fldCharType="begin"/>
        </w:r>
        <w:r w:rsidR="00077867">
          <w:rPr>
            <w:webHidden/>
          </w:rPr>
          <w:instrText xml:space="preserve"> PAGEREF _Toc144389183 \h </w:instrText>
        </w:r>
        <w:r w:rsidR="00077867">
          <w:rPr>
            <w:webHidden/>
          </w:rPr>
        </w:r>
        <w:r w:rsidR="00077867">
          <w:rPr>
            <w:webHidden/>
          </w:rPr>
          <w:fldChar w:fldCharType="separate"/>
        </w:r>
        <w:r w:rsidR="00D0119B">
          <w:rPr>
            <w:webHidden/>
          </w:rPr>
          <w:t>135</w:t>
        </w:r>
        <w:r w:rsidR="00077867">
          <w:rPr>
            <w:webHidden/>
          </w:rPr>
          <w:fldChar w:fldCharType="end"/>
        </w:r>
      </w:hyperlink>
    </w:p>
    <w:p w14:paraId="41EE9804" w14:textId="62D30E8D" w:rsidR="00077867" w:rsidRDefault="003140E5">
      <w:pPr>
        <w:pStyle w:val="TOC1"/>
        <w:rPr>
          <w:rFonts w:asciiTheme="minorHAnsi" w:hAnsiTheme="minorHAnsi" w:cstheme="minorBidi"/>
          <w:kern w:val="2"/>
          <w:sz w:val="22"/>
          <w:szCs w:val="22"/>
          <w14:ligatures w14:val="standardContextual"/>
        </w:rPr>
      </w:pPr>
      <w:r>
        <w:tab/>
      </w:r>
      <w:hyperlink w:anchor="_Toc144389184" w:history="1">
        <w:r w:rsidR="00077867" w:rsidRPr="0035639D">
          <w:rPr>
            <w:rStyle w:val="Hyperlink"/>
          </w:rPr>
          <w:t>Completed Year 12 or certificate II or higher</w:t>
        </w:r>
        <w:r w:rsidR="00077867">
          <w:rPr>
            <w:webHidden/>
          </w:rPr>
          <w:tab/>
        </w:r>
        <w:r w:rsidR="00077867">
          <w:rPr>
            <w:webHidden/>
          </w:rPr>
          <w:fldChar w:fldCharType="begin"/>
        </w:r>
        <w:r w:rsidR="00077867">
          <w:rPr>
            <w:webHidden/>
          </w:rPr>
          <w:instrText xml:space="preserve"> PAGEREF _Toc144389184 \h </w:instrText>
        </w:r>
        <w:r w:rsidR="00077867">
          <w:rPr>
            <w:webHidden/>
          </w:rPr>
        </w:r>
        <w:r w:rsidR="00077867">
          <w:rPr>
            <w:webHidden/>
          </w:rPr>
          <w:fldChar w:fldCharType="separate"/>
        </w:r>
        <w:r w:rsidR="00D0119B">
          <w:rPr>
            <w:webHidden/>
          </w:rPr>
          <w:t>138</w:t>
        </w:r>
        <w:r w:rsidR="00077867">
          <w:rPr>
            <w:webHidden/>
          </w:rPr>
          <w:fldChar w:fldCharType="end"/>
        </w:r>
      </w:hyperlink>
    </w:p>
    <w:p w14:paraId="794AA226" w14:textId="4931DD27" w:rsidR="00077867" w:rsidRDefault="00EB5629" w:rsidP="003140E5">
      <w:pPr>
        <w:pStyle w:val="TOC1"/>
        <w:ind w:left="1287"/>
        <w:rPr>
          <w:rFonts w:asciiTheme="minorHAnsi" w:hAnsiTheme="minorHAnsi" w:cstheme="minorBidi"/>
          <w:kern w:val="2"/>
          <w:sz w:val="22"/>
          <w:szCs w:val="22"/>
          <w14:ligatures w14:val="standardContextual"/>
        </w:rPr>
      </w:pPr>
      <w:hyperlink w:anchor="_Toc144389185" w:history="1">
        <w:r w:rsidR="00077867" w:rsidRPr="0035639D">
          <w:rPr>
            <w:rStyle w:val="Hyperlink"/>
          </w:rPr>
          <w:t>X1222015</w:t>
        </w:r>
        <w:r w:rsidR="00077867">
          <w:rPr>
            <w:webHidden/>
          </w:rPr>
          <w:tab/>
        </w:r>
        <w:r w:rsidR="00077867">
          <w:rPr>
            <w:webHidden/>
          </w:rPr>
          <w:fldChar w:fldCharType="begin"/>
        </w:r>
        <w:r w:rsidR="00077867">
          <w:rPr>
            <w:webHidden/>
          </w:rPr>
          <w:instrText xml:space="preserve"> PAGEREF _Toc144389185 \h </w:instrText>
        </w:r>
        <w:r w:rsidR="00077867">
          <w:rPr>
            <w:webHidden/>
          </w:rPr>
        </w:r>
        <w:r w:rsidR="00077867">
          <w:rPr>
            <w:webHidden/>
          </w:rPr>
          <w:fldChar w:fldCharType="separate"/>
        </w:r>
        <w:r w:rsidR="00D0119B">
          <w:rPr>
            <w:webHidden/>
          </w:rPr>
          <w:t>138</w:t>
        </w:r>
        <w:r w:rsidR="00077867">
          <w:rPr>
            <w:webHidden/>
          </w:rPr>
          <w:fldChar w:fldCharType="end"/>
        </w:r>
      </w:hyperlink>
    </w:p>
    <w:p w14:paraId="6851F319" w14:textId="7FC57ECD" w:rsidR="00077867" w:rsidRDefault="00EB5629" w:rsidP="003140E5">
      <w:pPr>
        <w:pStyle w:val="TOC1"/>
        <w:ind w:left="1287"/>
        <w:rPr>
          <w:rFonts w:asciiTheme="minorHAnsi" w:hAnsiTheme="minorHAnsi" w:cstheme="minorBidi"/>
          <w:kern w:val="2"/>
          <w:sz w:val="22"/>
          <w:szCs w:val="22"/>
          <w14:ligatures w14:val="standardContextual"/>
        </w:rPr>
      </w:pPr>
      <w:hyperlink w:anchor="_Toc144389187" w:history="1">
        <w:r w:rsidR="00077867" w:rsidRPr="0035639D">
          <w:rPr>
            <w:rStyle w:val="Hyperlink"/>
          </w:rPr>
          <w:t>X1222016</w:t>
        </w:r>
        <w:r w:rsidR="00077867">
          <w:rPr>
            <w:webHidden/>
          </w:rPr>
          <w:tab/>
        </w:r>
        <w:r w:rsidR="00077867">
          <w:rPr>
            <w:webHidden/>
          </w:rPr>
          <w:fldChar w:fldCharType="begin"/>
        </w:r>
        <w:r w:rsidR="00077867">
          <w:rPr>
            <w:webHidden/>
          </w:rPr>
          <w:instrText xml:space="preserve"> PAGEREF _Toc144389187 \h </w:instrText>
        </w:r>
        <w:r w:rsidR="00077867">
          <w:rPr>
            <w:webHidden/>
          </w:rPr>
        </w:r>
        <w:r w:rsidR="00077867">
          <w:rPr>
            <w:webHidden/>
          </w:rPr>
          <w:fldChar w:fldCharType="separate"/>
        </w:r>
        <w:r w:rsidR="00D0119B">
          <w:rPr>
            <w:webHidden/>
          </w:rPr>
          <w:t>139</w:t>
        </w:r>
        <w:r w:rsidR="00077867">
          <w:rPr>
            <w:webHidden/>
          </w:rPr>
          <w:fldChar w:fldCharType="end"/>
        </w:r>
      </w:hyperlink>
    </w:p>
    <w:p w14:paraId="1F6EB0EA" w14:textId="202E53D9" w:rsidR="00077867" w:rsidRDefault="00EB5629" w:rsidP="003140E5">
      <w:pPr>
        <w:pStyle w:val="TOC1"/>
        <w:ind w:left="1287"/>
        <w:rPr>
          <w:rFonts w:asciiTheme="minorHAnsi" w:hAnsiTheme="minorHAnsi" w:cstheme="minorBidi"/>
          <w:kern w:val="2"/>
          <w:sz w:val="22"/>
          <w:szCs w:val="22"/>
          <w14:ligatures w14:val="standardContextual"/>
        </w:rPr>
      </w:pPr>
      <w:hyperlink w:anchor="_Toc144389189" w:history="1">
        <w:r w:rsidR="00077867" w:rsidRPr="0035639D">
          <w:rPr>
            <w:rStyle w:val="Hyperlink"/>
          </w:rPr>
          <w:t>X1222017</w:t>
        </w:r>
        <w:r w:rsidR="00077867">
          <w:rPr>
            <w:webHidden/>
          </w:rPr>
          <w:tab/>
        </w:r>
        <w:r w:rsidR="00077867">
          <w:rPr>
            <w:webHidden/>
          </w:rPr>
          <w:fldChar w:fldCharType="begin"/>
        </w:r>
        <w:r w:rsidR="00077867">
          <w:rPr>
            <w:webHidden/>
          </w:rPr>
          <w:instrText xml:space="preserve"> PAGEREF _Toc144389189 \h </w:instrText>
        </w:r>
        <w:r w:rsidR="00077867">
          <w:rPr>
            <w:webHidden/>
          </w:rPr>
        </w:r>
        <w:r w:rsidR="00077867">
          <w:rPr>
            <w:webHidden/>
          </w:rPr>
          <w:fldChar w:fldCharType="separate"/>
        </w:r>
        <w:r w:rsidR="00D0119B">
          <w:rPr>
            <w:webHidden/>
          </w:rPr>
          <w:t>140</w:t>
        </w:r>
        <w:r w:rsidR="00077867">
          <w:rPr>
            <w:webHidden/>
          </w:rPr>
          <w:fldChar w:fldCharType="end"/>
        </w:r>
      </w:hyperlink>
    </w:p>
    <w:p w14:paraId="495E1FBA" w14:textId="2887EFD5" w:rsidR="00077867" w:rsidRDefault="00EB5629" w:rsidP="003140E5">
      <w:pPr>
        <w:pStyle w:val="TOC1"/>
        <w:ind w:left="1287"/>
        <w:rPr>
          <w:rFonts w:asciiTheme="minorHAnsi" w:hAnsiTheme="minorHAnsi" w:cstheme="minorBidi"/>
          <w:kern w:val="2"/>
          <w:sz w:val="22"/>
          <w:szCs w:val="22"/>
          <w14:ligatures w14:val="standardContextual"/>
        </w:rPr>
      </w:pPr>
      <w:hyperlink w:anchor="_Toc144389191" w:history="1">
        <w:r w:rsidR="00077867" w:rsidRPr="0035639D">
          <w:rPr>
            <w:rStyle w:val="Hyperlink"/>
          </w:rPr>
          <w:t>X1222018</w:t>
        </w:r>
        <w:r w:rsidR="00077867">
          <w:rPr>
            <w:webHidden/>
          </w:rPr>
          <w:tab/>
        </w:r>
        <w:r w:rsidR="00077867">
          <w:rPr>
            <w:webHidden/>
          </w:rPr>
          <w:fldChar w:fldCharType="begin"/>
        </w:r>
        <w:r w:rsidR="00077867">
          <w:rPr>
            <w:webHidden/>
          </w:rPr>
          <w:instrText xml:space="preserve"> PAGEREF _Toc144389191 \h </w:instrText>
        </w:r>
        <w:r w:rsidR="00077867">
          <w:rPr>
            <w:webHidden/>
          </w:rPr>
        </w:r>
        <w:r w:rsidR="00077867">
          <w:rPr>
            <w:webHidden/>
          </w:rPr>
          <w:fldChar w:fldCharType="separate"/>
        </w:r>
        <w:r w:rsidR="00D0119B">
          <w:rPr>
            <w:webHidden/>
          </w:rPr>
          <w:t>141</w:t>
        </w:r>
        <w:r w:rsidR="00077867">
          <w:rPr>
            <w:webHidden/>
          </w:rPr>
          <w:fldChar w:fldCharType="end"/>
        </w:r>
      </w:hyperlink>
    </w:p>
    <w:p w14:paraId="3C582321" w14:textId="40C0EDAB" w:rsidR="00077867" w:rsidRDefault="00EB5629" w:rsidP="003140E5">
      <w:pPr>
        <w:pStyle w:val="TOC1"/>
        <w:ind w:left="1287"/>
        <w:rPr>
          <w:rFonts w:asciiTheme="minorHAnsi" w:hAnsiTheme="minorHAnsi" w:cstheme="minorBidi"/>
          <w:kern w:val="2"/>
          <w:sz w:val="22"/>
          <w:szCs w:val="22"/>
          <w14:ligatures w14:val="standardContextual"/>
        </w:rPr>
      </w:pPr>
      <w:hyperlink w:anchor="_Toc144389193" w:history="1">
        <w:r w:rsidR="00077867" w:rsidRPr="0035639D">
          <w:rPr>
            <w:rStyle w:val="Hyperlink"/>
          </w:rPr>
          <w:t>X1222019</w:t>
        </w:r>
        <w:r w:rsidR="00077867">
          <w:rPr>
            <w:webHidden/>
          </w:rPr>
          <w:tab/>
        </w:r>
        <w:r w:rsidR="00077867">
          <w:rPr>
            <w:webHidden/>
          </w:rPr>
          <w:fldChar w:fldCharType="begin"/>
        </w:r>
        <w:r w:rsidR="00077867">
          <w:rPr>
            <w:webHidden/>
          </w:rPr>
          <w:instrText xml:space="preserve"> PAGEREF _Toc144389193 \h </w:instrText>
        </w:r>
        <w:r w:rsidR="00077867">
          <w:rPr>
            <w:webHidden/>
          </w:rPr>
        </w:r>
        <w:r w:rsidR="00077867">
          <w:rPr>
            <w:webHidden/>
          </w:rPr>
          <w:fldChar w:fldCharType="separate"/>
        </w:r>
        <w:r w:rsidR="00D0119B">
          <w:rPr>
            <w:webHidden/>
          </w:rPr>
          <w:t>142</w:t>
        </w:r>
        <w:r w:rsidR="00077867">
          <w:rPr>
            <w:webHidden/>
          </w:rPr>
          <w:fldChar w:fldCharType="end"/>
        </w:r>
      </w:hyperlink>
    </w:p>
    <w:p w14:paraId="2337A30E" w14:textId="2399E2BD" w:rsidR="00077867" w:rsidRDefault="00EB5629" w:rsidP="003140E5">
      <w:pPr>
        <w:pStyle w:val="TOC1"/>
        <w:ind w:left="1287"/>
        <w:rPr>
          <w:rFonts w:asciiTheme="minorHAnsi" w:hAnsiTheme="minorHAnsi" w:cstheme="minorBidi"/>
          <w:kern w:val="2"/>
          <w:sz w:val="22"/>
          <w:szCs w:val="22"/>
          <w14:ligatures w14:val="standardContextual"/>
        </w:rPr>
      </w:pPr>
      <w:hyperlink w:anchor="_Toc144389195" w:history="1">
        <w:r w:rsidR="00077867" w:rsidRPr="0035639D">
          <w:rPr>
            <w:rStyle w:val="Hyperlink"/>
          </w:rPr>
          <w:t>X1222020</w:t>
        </w:r>
        <w:r w:rsidR="00077867">
          <w:rPr>
            <w:webHidden/>
          </w:rPr>
          <w:tab/>
        </w:r>
        <w:r w:rsidR="00077867">
          <w:rPr>
            <w:webHidden/>
          </w:rPr>
          <w:fldChar w:fldCharType="begin"/>
        </w:r>
        <w:r w:rsidR="00077867">
          <w:rPr>
            <w:webHidden/>
          </w:rPr>
          <w:instrText xml:space="preserve"> PAGEREF _Toc144389195 \h </w:instrText>
        </w:r>
        <w:r w:rsidR="00077867">
          <w:rPr>
            <w:webHidden/>
          </w:rPr>
        </w:r>
        <w:r w:rsidR="00077867">
          <w:rPr>
            <w:webHidden/>
          </w:rPr>
          <w:fldChar w:fldCharType="separate"/>
        </w:r>
        <w:r w:rsidR="00D0119B">
          <w:rPr>
            <w:webHidden/>
          </w:rPr>
          <w:t>143</w:t>
        </w:r>
        <w:r w:rsidR="00077867">
          <w:rPr>
            <w:webHidden/>
          </w:rPr>
          <w:fldChar w:fldCharType="end"/>
        </w:r>
      </w:hyperlink>
    </w:p>
    <w:p w14:paraId="7A34ECF2" w14:textId="6A61345B" w:rsidR="00077867" w:rsidRDefault="00EB5629" w:rsidP="003140E5">
      <w:pPr>
        <w:pStyle w:val="TOC1"/>
        <w:ind w:left="1287"/>
        <w:rPr>
          <w:rFonts w:asciiTheme="minorHAnsi" w:hAnsiTheme="minorHAnsi" w:cstheme="minorBidi"/>
          <w:kern w:val="2"/>
          <w:sz w:val="22"/>
          <w:szCs w:val="22"/>
          <w14:ligatures w14:val="standardContextual"/>
        </w:rPr>
      </w:pPr>
      <w:hyperlink w:anchor="_Toc144389197" w:history="1">
        <w:r w:rsidR="00077867" w:rsidRPr="0035639D">
          <w:rPr>
            <w:rStyle w:val="Hyperlink"/>
          </w:rPr>
          <w:t>X1222021</w:t>
        </w:r>
        <w:r w:rsidR="00077867">
          <w:rPr>
            <w:webHidden/>
          </w:rPr>
          <w:tab/>
        </w:r>
        <w:r w:rsidR="00077867">
          <w:rPr>
            <w:webHidden/>
          </w:rPr>
          <w:fldChar w:fldCharType="begin"/>
        </w:r>
        <w:r w:rsidR="00077867">
          <w:rPr>
            <w:webHidden/>
          </w:rPr>
          <w:instrText xml:space="preserve"> PAGEREF _Toc144389197 \h </w:instrText>
        </w:r>
        <w:r w:rsidR="00077867">
          <w:rPr>
            <w:webHidden/>
          </w:rPr>
        </w:r>
        <w:r w:rsidR="00077867">
          <w:rPr>
            <w:webHidden/>
          </w:rPr>
          <w:fldChar w:fldCharType="separate"/>
        </w:r>
        <w:r w:rsidR="00D0119B">
          <w:rPr>
            <w:webHidden/>
          </w:rPr>
          <w:t>144</w:t>
        </w:r>
        <w:r w:rsidR="00077867">
          <w:rPr>
            <w:webHidden/>
          </w:rPr>
          <w:fldChar w:fldCharType="end"/>
        </w:r>
      </w:hyperlink>
    </w:p>
    <w:p w14:paraId="63EFA6A1" w14:textId="5D83110D" w:rsidR="00077867" w:rsidRDefault="00EB5629" w:rsidP="003140E5">
      <w:pPr>
        <w:pStyle w:val="TOC1"/>
        <w:ind w:left="1287"/>
        <w:rPr>
          <w:rFonts w:asciiTheme="minorHAnsi" w:hAnsiTheme="minorHAnsi" w:cstheme="minorBidi"/>
          <w:kern w:val="2"/>
          <w:sz w:val="22"/>
          <w:szCs w:val="22"/>
          <w14:ligatures w14:val="standardContextual"/>
        </w:rPr>
      </w:pPr>
      <w:hyperlink w:anchor="_Toc144389199" w:history="1">
        <w:r w:rsidR="00077867" w:rsidRPr="0035639D">
          <w:rPr>
            <w:rStyle w:val="Hyperlink"/>
          </w:rPr>
          <w:t>X1222022</w:t>
        </w:r>
        <w:r w:rsidR="00077867">
          <w:rPr>
            <w:webHidden/>
          </w:rPr>
          <w:tab/>
        </w:r>
        <w:r w:rsidR="00077867">
          <w:rPr>
            <w:webHidden/>
          </w:rPr>
          <w:fldChar w:fldCharType="begin"/>
        </w:r>
        <w:r w:rsidR="00077867">
          <w:rPr>
            <w:webHidden/>
          </w:rPr>
          <w:instrText xml:space="preserve"> PAGEREF _Toc144389199 \h </w:instrText>
        </w:r>
        <w:r w:rsidR="00077867">
          <w:rPr>
            <w:webHidden/>
          </w:rPr>
        </w:r>
        <w:r w:rsidR="00077867">
          <w:rPr>
            <w:webHidden/>
          </w:rPr>
          <w:fldChar w:fldCharType="separate"/>
        </w:r>
        <w:r w:rsidR="00D0119B">
          <w:rPr>
            <w:webHidden/>
          </w:rPr>
          <w:t>145</w:t>
        </w:r>
        <w:r w:rsidR="00077867">
          <w:rPr>
            <w:webHidden/>
          </w:rPr>
          <w:fldChar w:fldCharType="end"/>
        </w:r>
      </w:hyperlink>
    </w:p>
    <w:p w14:paraId="7BD858E2" w14:textId="61E21909" w:rsidR="00077867" w:rsidRDefault="003140E5">
      <w:pPr>
        <w:pStyle w:val="TOC1"/>
        <w:rPr>
          <w:rFonts w:asciiTheme="minorHAnsi" w:hAnsiTheme="minorHAnsi" w:cstheme="minorBidi"/>
          <w:kern w:val="2"/>
          <w:sz w:val="22"/>
          <w:szCs w:val="22"/>
          <w14:ligatures w14:val="standardContextual"/>
        </w:rPr>
      </w:pPr>
      <w:r>
        <w:tab/>
      </w:r>
      <w:hyperlink w:anchor="_Toc144389200" w:history="1">
        <w:r w:rsidR="00077867" w:rsidRPr="0035639D">
          <w:rPr>
            <w:rStyle w:val="Hyperlink"/>
          </w:rPr>
          <w:t>Completed Year 12 or certificate III or higher</w:t>
        </w:r>
        <w:r w:rsidR="00077867">
          <w:rPr>
            <w:webHidden/>
          </w:rPr>
          <w:tab/>
        </w:r>
        <w:r w:rsidR="00077867">
          <w:rPr>
            <w:webHidden/>
          </w:rPr>
          <w:fldChar w:fldCharType="begin"/>
        </w:r>
        <w:r w:rsidR="00077867">
          <w:rPr>
            <w:webHidden/>
          </w:rPr>
          <w:instrText xml:space="preserve"> PAGEREF _Toc144389200 \h </w:instrText>
        </w:r>
        <w:r w:rsidR="00077867">
          <w:rPr>
            <w:webHidden/>
          </w:rPr>
        </w:r>
        <w:r w:rsidR="00077867">
          <w:rPr>
            <w:webHidden/>
          </w:rPr>
          <w:fldChar w:fldCharType="separate"/>
        </w:r>
        <w:r w:rsidR="00D0119B">
          <w:rPr>
            <w:webHidden/>
          </w:rPr>
          <w:t>146</w:t>
        </w:r>
        <w:r w:rsidR="00077867">
          <w:rPr>
            <w:webHidden/>
          </w:rPr>
          <w:fldChar w:fldCharType="end"/>
        </w:r>
      </w:hyperlink>
    </w:p>
    <w:p w14:paraId="35D6D39B" w14:textId="3758403E" w:rsidR="00077867" w:rsidRDefault="00EB5629" w:rsidP="003140E5">
      <w:pPr>
        <w:pStyle w:val="TOC1"/>
        <w:ind w:left="1287"/>
        <w:rPr>
          <w:rFonts w:asciiTheme="minorHAnsi" w:hAnsiTheme="minorHAnsi" w:cstheme="minorBidi"/>
          <w:kern w:val="2"/>
          <w:sz w:val="22"/>
          <w:szCs w:val="22"/>
          <w14:ligatures w14:val="standardContextual"/>
        </w:rPr>
      </w:pPr>
      <w:hyperlink w:anchor="_Toc144389201" w:history="1">
        <w:r w:rsidR="00077867" w:rsidRPr="0035639D">
          <w:rPr>
            <w:rStyle w:val="Hyperlink"/>
          </w:rPr>
          <w:t>X1232015</w:t>
        </w:r>
        <w:r w:rsidR="00077867">
          <w:rPr>
            <w:webHidden/>
          </w:rPr>
          <w:tab/>
        </w:r>
        <w:r w:rsidR="00077867">
          <w:rPr>
            <w:webHidden/>
          </w:rPr>
          <w:fldChar w:fldCharType="begin"/>
        </w:r>
        <w:r w:rsidR="00077867">
          <w:rPr>
            <w:webHidden/>
          </w:rPr>
          <w:instrText xml:space="preserve"> PAGEREF _Toc144389201 \h </w:instrText>
        </w:r>
        <w:r w:rsidR="00077867">
          <w:rPr>
            <w:webHidden/>
          </w:rPr>
        </w:r>
        <w:r w:rsidR="00077867">
          <w:rPr>
            <w:webHidden/>
          </w:rPr>
          <w:fldChar w:fldCharType="separate"/>
        </w:r>
        <w:r w:rsidR="00D0119B">
          <w:rPr>
            <w:webHidden/>
          </w:rPr>
          <w:t>146</w:t>
        </w:r>
        <w:r w:rsidR="00077867">
          <w:rPr>
            <w:webHidden/>
          </w:rPr>
          <w:fldChar w:fldCharType="end"/>
        </w:r>
      </w:hyperlink>
    </w:p>
    <w:p w14:paraId="200861ED" w14:textId="53EA844F" w:rsidR="00077867" w:rsidRDefault="00EB5629" w:rsidP="003140E5">
      <w:pPr>
        <w:pStyle w:val="TOC1"/>
        <w:ind w:left="1287"/>
        <w:rPr>
          <w:rFonts w:asciiTheme="minorHAnsi" w:hAnsiTheme="minorHAnsi" w:cstheme="minorBidi"/>
          <w:kern w:val="2"/>
          <w:sz w:val="22"/>
          <w:szCs w:val="22"/>
          <w14:ligatures w14:val="standardContextual"/>
        </w:rPr>
      </w:pPr>
      <w:hyperlink w:anchor="_Toc144389203" w:history="1">
        <w:r w:rsidR="00077867" w:rsidRPr="0035639D">
          <w:rPr>
            <w:rStyle w:val="Hyperlink"/>
          </w:rPr>
          <w:t>X1232016</w:t>
        </w:r>
        <w:r w:rsidR="00077867">
          <w:rPr>
            <w:webHidden/>
          </w:rPr>
          <w:tab/>
        </w:r>
        <w:r w:rsidR="00077867">
          <w:rPr>
            <w:webHidden/>
          </w:rPr>
          <w:fldChar w:fldCharType="begin"/>
        </w:r>
        <w:r w:rsidR="00077867">
          <w:rPr>
            <w:webHidden/>
          </w:rPr>
          <w:instrText xml:space="preserve"> PAGEREF _Toc144389203 \h </w:instrText>
        </w:r>
        <w:r w:rsidR="00077867">
          <w:rPr>
            <w:webHidden/>
          </w:rPr>
        </w:r>
        <w:r w:rsidR="00077867">
          <w:rPr>
            <w:webHidden/>
          </w:rPr>
          <w:fldChar w:fldCharType="separate"/>
        </w:r>
        <w:r w:rsidR="00D0119B">
          <w:rPr>
            <w:webHidden/>
          </w:rPr>
          <w:t>147</w:t>
        </w:r>
        <w:r w:rsidR="00077867">
          <w:rPr>
            <w:webHidden/>
          </w:rPr>
          <w:fldChar w:fldCharType="end"/>
        </w:r>
      </w:hyperlink>
    </w:p>
    <w:p w14:paraId="5A60AD4C" w14:textId="57C57F1B" w:rsidR="00077867" w:rsidRDefault="00EB5629" w:rsidP="003140E5">
      <w:pPr>
        <w:pStyle w:val="TOC1"/>
        <w:ind w:left="1287"/>
        <w:rPr>
          <w:rFonts w:asciiTheme="minorHAnsi" w:hAnsiTheme="minorHAnsi" w:cstheme="minorBidi"/>
          <w:kern w:val="2"/>
          <w:sz w:val="22"/>
          <w:szCs w:val="22"/>
          <w14:ligatures w14:val="standardContextual"/>
        </w:rPr>
      </w:pPr>
      <w:hyperlink w:anchor="_Toc144389205" w:history="1">
        <w:r w:rsidR="00077867" w:rsidRPr="0035639D">
          <w:rPr>
            <w:rStyle w:val="Hyperlink"/>
          </w:rPr>
          <w:t>X1232017</w:t>
        </w:r>
        <w:r w:rsidR="00077867">
          <w:rPr>
            <w:webHidden/>
          </w:rPr>
          <w:tab/>
        </w:r>
        <w:r w:rsidR="00077867">
          <w:rPr>
            <w:webHidden/>
          </w:rPr>
          <w:fldChar w:fldCharType="begin"/>
        </w:r>
        <w:r w:rsidR="00077867">
          <w:rPr>
            <w:webHidden/>
          </w:rPr>
          <w:instrText xml:space="preserve"> PAGEREF _Toc144389205 \h </w:instrText>
        </w:r>
        <w:r w:rsidR="00077867">
          <w:rPr>
            <w:webHidden/>
          </w:rPr>
        </w:r>
        <w:r w:rsidR="00077867">
          <w:rPr>
            <w:webHidden/>
          </w:rPr>
          <w:fldChar w:fldCharType="separate"/>
        </w:r>
        <w:r w:rsidR="00D0119B">
          <w:rPr>
            <w:webHidden/>
          </w:rPr>
          <w:t>148</w:t>
        </w:r>
        <w:r w:rsidR="00077867">
          <w:rPr>
            <w:webHidden/>
          </w:rPr>
          <w:fldChar w:fldCharType="end"/>
        </w:r>
      </w:hyperlink>
    </w:p>
    <w:p w14:paraId="73EE9335" w14:textId="66D68AE1" w:rsidR="00077867" w:rsidRDefault="00EB5629" w:rsidP="003140E5">
      <w:pPr>
        <w:pStyle w:val="TOC1"/>
        <w:ind w:left="1287"/>
        <w:rPr>
          <w:rFonts w:asciiTheme="minorHAnsi" w:hAnsiTheme="minorHAnsi" w:cstheme="minorBidi"/>
          <w:kern w:val="2"/>
          <w:sz w:val="22"/>
          <w:szCs w:val="22"/>
          <w14:ligatures w14:val="standardContextual"/>
        </w:rPr>
      </w:pPr>
      <w:hyperlink w:anchor="_Toc144389207" w:history="1">
        <w:r w:rsidR="00077867" w:rsidRPr="0035639D">
          <w:rPr>
            <w:rStyle w:val="Hyperlink"/>
          </w:rPr>
          <w:t>X1232018</w:t>
        </w:r>
        <w:r w:rsidR="00077867">
          <w:rPr>
            <w:webHidden/>
          </w:rPr>
          <w:tab/>
        </w:r>
        <w:r w:rsidR="00077867">
          <w:rPr>
            <w:webHidden/>
          </w:rPr>
          <w:fldChar w:fldCharType="begin"/>
        </w:r>
        <w:r w:rsidR="00077867">
          <w:rPr>
            <w:webHidden/>
          </w:rPr>
          <w:instrText xml:space="preserve"> PAGEREF _Toc144389207 \h </w:instrText>
        </w:r>
        <w:r w:rsidR="00077867">
          <w:rPr>
            <w:webHidden/>
          </w:rPr>
        </w:r>
        <w:r w:rsidR="00077867">
          <w:rPr>
            <w:webHidden/>
          </w:rPr>
          <w:fldChar w:fldCharType="separate"/>
        </w:r>
        <w:r w:rsidR="00D0119B">
          <w:rPr>
            <w:webHidden/>
          </w:rPr>
          <w:t>149</w:t>
        </w:r>
        <w:r w:rsidR="00077867">
          <w:rPr>
            <w:webHidden/>
          </w:rPr>
          <w:fldChar w:fldCharType="end"/>
        </w:r>
      </w:hyperlink>
    </w:p>
    <w:p w14:paraId="6016B7C1" w14:textId="22A65B27" w:rsidR="00077867" w:rsidRDefault="00EB5629" w:rsidP="003140E5">
      <w:pPr>
        <w:pStyle w:val="TOC1"/>
        <w:ind w:left="1287"/>
        <w:rPr>
          <w:rFonts w:asciiTheme="minorHAnsi" w:hAnsiTheme="minorHAnsi" w:cstheme="minorBidi"/>
          <w:kern w:val="2"/>
          <w:sz w:val="22"/>
          <w:szCs w:val="22"/>
          <w14:ligatures w14:val="standardContextual"/>
        </w:rPr>
      </w:pPr>
      <w:hyperlink w:anchor="_Toc144389209" w:history="1">
        <w:r w:rsidR="00077867" w:rsidRPr="0035639D">
          <w:rPr>
            <w:rStyle w:val="Hyperlink"/>
          </w:rPr>
          <w:t>X1232019</w:t>
        </w:r>
        <w:r w:rsidR="00077867">
          <w:rPr>
            <w:webHidden/>
          </w:rPr>
          <w:tab/>
        </w:r>
        <w:r w:rsidR="00077867">
          <w:rPr>
            <w:webHidden/>
          </w:rPr>
          <w:fldChar w:fldCharType="begin"/>
        </w:r>
        <w:r w:rsidR="00077867">
          <w:rPr>
            <w:webHidden/>
          </w:rPr>
          <w:instrText xml:space="preserve"> PAGEREF _Toc144389209 \h </w:instrText>
        </w:r>
        <w:r w:rsidR="00077867">
          <w:rPr>
            <w:webHidden/>
          </w:rPr>
        </w:r>
        <w:r w:rsidR="00077867">
          <w:rPr>
            <w:webHidden/>
          </w:rPr>
          <w:fldChar w:fldCharType="separate"/>
        </w:r>
        <w:r w:rsidR="00D0119B">
          <w:rPr>
            <w:webHidden/>
          </w:rPr>
          <w:t>150</w:t>
        </w:r>
        <w:r w:rsidR="00077867">
          <w:rPr>
            <w:webHidden/>
          </w:rPr>
          <w:fldChar w:fldCharType="end"/>
        </w:r>
      </w:hyperlink>
    </w:p>
    <w:p w14:paraId="6E66ECF9" w14:textId="621B391E" w:rsidR="00077867" w:rsidRDefault="00EB5629" w:rsidP="003140E5">
      <w:pPr>
        <w:pStyle w:val="TOC1"/>
        <w:ind w:left="1287"/>
        <w:rPr>
          <w:rFonts w:asciiTheme="minorHAnsi" w:hAnsiTheme="minorHAnsi" w:cstheme="minorBidi"/>
          <w:kern w:val="2"/>
          <w:sz w:val="22"/>
          <w:szCs w:val="22"/>
          <w14:ligatures w14:val="standardContextual"/>
        </w:rPr>
      </w:pPr>
      <w:hyperlink w:anchor="_Toc144389211" w:history="1">
        <w:r w:rsidR="00077867" w:rsidRPr="0035639D">
          <w:rPr>
            <w:rStyle w:val="Hyperlink"/>
          </w:rPr>
          <w:t>X1232020</w:t>
        </w:r>
        <w:r w:rsidR="00077867">
          <w:rPr>
            <w:webHidden/>
          </w:rPr>
          <w:tab/>
        </w:r>
        <w:r w:rsidR="00077867">
          <w:rPr>
            <w:webHidden/>
          </w:rPr>
          <w:fldChar w:fldCharType="begin"/>
        </w:r>
        <w:r w:rsidR="00077867">
          <w:rPr>
            <w:webHidden/>
          </w:rPr>
          <w:instrText xml:space="preserve"> PAGEREF _Toc144389211 \h </w:instrText>
        </w:r>
        <w:r w:rsidR="00077867">
          <w:rPr>
            <w:webHidden/>
          </w:rPr>
        </w:r>
        <w:r w:rsidR="00077867">
          <w:rPr>
            <w:webHidden/>
          </w:rPr>
          <w:fldChar w:fldCharType="separate"/>
        </w:r>
        <w:r w:rsidR="00D0119B">
          <w:rPr>
            <w:webHidden/>
          </w:rPr>
          <w:t>151</w:t>
        </w:r>
        <w:r w:rsidR="00077867">
          <w:rPr>
            <w:webHidden/>
          </w:rPr>
          <w:fldChar w:fldCharType="end"/>
        </w:r>
      </w:hyperlink>
    </w:p>
    <w:p w14:paraId="2F1CD1F9" w14:textId="71B4457D" w:rsidR="00077867" w:rsidRDefault="00EB5629" w:rsidP="003140E5">
      <w:pPr>
        <w:pStyle w:val="TOC1"/>
        <w:ind w:left="1287"/>
        <w:rPr>
          <w:rFonts w:asciiTheme="minorHAnsi" w:hAnsiTheme="minorHAnsi" w:cstheme="minorBidi"/>
          <w:kern w:val="2"/>
          <w:sz w:val="22"/>
          <w:szCs w:val="22"/>
          <w14:ligatures w14:val="standardContextual"/>
        </w:rPr>
      </w:pPr>
      <w:hyperlink w:anchor="_Toc144389213" w:history="1">
        <w:r w:rsidR="00077867" w:rsidRPr="0035639D">
          <w:rPr>
            <w:rStyle w:val="Hyperlink"/>
          </w:rPr>
          <w:t>X1232021</w:t>
        </w:r>
        <w:r w:rsidR="00077867">
          <w:rPr>
            <w:webHidden/>
          </w:rPr>
          <w:tab/>
        </w:r>
        <w:r w:rsidR="00077867">
          <w:rPr>
            <w:webHidden/>
          </w:rPr>
          <w:fldChar w:fldCharType="begin"/>
        </w:r>
        <w:r w:rsidR="00077867">
          <w:rPr>
            <w:webHidden/>
          </w:rPr>
          <w:instrText xml:space="preserve"> PAGEREF _Toc144389213 \h </w:instrText>
        </w:r>
        <w:r w:rsidR="00077867">
          <w:rPr>
            <w:webHidden/>
          </w:rPr>
        </w:r>
        <w:r w:rsidR="00077867">
          <w:rPr>
            <w:webHidden/>
          </w:rPr>
          <w:fldChar w:fldCharType="separate"/>
        </w:r>
        <w:r w:rsidR="00D0119B">
          <w:rPr>
            <w:webHidden/>
          </w:rPr>
          <w:t>152</w:t>
        </w:r>
        <w:r w:rsidR="00077867">
          <w:rPr>
            <w:webHidden/>
          </w:rPr>
          <w:fldChar w:fldCharType="end"/>
        </w:r>
      </w:hyperlink>
    </w:p>
    <w:p w14:paraId="20A01A1D" w14:textId="338D4FBB" w:rsidR="00077867" w:rsidRDefault="00EB5629" w:rsidP="003140E5">
      <w:pPr>
        <w:pStyle w:val="TOC1"/>
        <w:ind w:left="1287"/>
        <w:rPr>
          <w:rFonts w:asciiTheme="minorHAnsi" w:hAnsiTheme="minorHAnsi" w:cstheme="minorBidi"/>
          <w:kern w:val="2"/>
          <w:sz w:val="22"/>
          <w:szCs w:val="22"/>
          <w14:ligatures w14:val="standardContextual"/>
        </w:rPr>
      </w:pPr>
      <w:hyperlink w:anchor="_Toc144389215" w:history="1">
        <w:r w:rsidR="00077867" w:rsidRPr="0035639D">
          <w:rPr>
            <w:rStyle w:val="Hyperlink"/>
          </w:rPr>
          <w:t>X1232022</w:t>
        </w:r>
        <w:r w:rsidR="00077867">
          <w:rPr>
            <w:webHidden/>
          </w:rPr>
          <w:tab/>
        </w:r>
        <w:r w:rsidR="00077867">
          <w:rPr>
            <w:webHidden/>
          </w:rPr>
          <w:fldChar w:fldCharType="begin"/>
        </w:r>
        <w:r w:rsidR="00077867">
          <w:rPr>
            <w:webHidden/>
          </w:rPr>
          <w:instrText xml:space="preserve"> PAGEREF _Toc144389215 \h </w:instrText>
        </w:r>
        <w:r w:rsidR="00077867">
          <w:rPr>
            <w:webHidden/>
          </w:rPr>
        </w:r>
        <w:r w:rsidR="00077867">
          <w:rPr>
            <w:webHidden/>
          </w:rPr>
          <w:fldChar w:fldCharType="separate"/>
        </w:r>
        <w:r w:rsidR="00D0119B">
          <w:rPr>
            <w:webHidden/>
          </w:rPr>
          <w:t>153</w:t>
        </w:r>
        <w:r w:rsidR="00077867">
          <w:rPr>
            <w:webHidden/>
          </w:rPr>
          <w:fldChar w:fldCharType="end"/>
        </w:r>
      </w:hyperlink>
    </w:p>
    <w:p w14:paraId="39168402" w14:textId="68D97387" w:rsidR="00077867" w:rsidRDefault="00EB5629">
      <w:pPr>
        <w:pStyle w:val="TOC1"/>
        <w:rPr>
          <w:rFonts w:asciiTheme="minorHAnsi" w:hAnsiTheme="minorHAnsi" w:cstheme="minorBidi"/>
          <w:kern w:val="2"/>
          <w:sz w:val="22"/>
          <w:szCs w:val="22"/>
          <w14:ligatures w14:val="standardContextual"/>
        </w:rPr>
      </w:pPr>
      <w:hyperlink w:anchor="_Toc144389216" w:history="1">
        <w:r w:rsidR="00077867" w:rsidRPr="0035639D">
          <w:rPr>
            <w:rStyle w:val="Hyperlink"/>
          </w:rPr>
          <w:t>Employment</w:t>
        </w:r>
        <w:r w:rsidR="00077867">
          <w:rPr>
            <w:webHidden/>
          </w:rPr>
          <w:tab/>
        </w:r>
        <w:r w:rsidR="00077867">
          <w:rPr>
            <w:webHidden/>
          </w:rPr>
          <w:fldChar w:fldCharType="begin"/>
        </w:r>
        <w:r w:rsidR="00077867">
          <w:rPr>
            <w:webHidden/>
          </w:rPr>
          <w:instrText xml:space="preserve"> PAGEREF _Toc144389216 \h </w:instrText>
        </w:r>
        <w:r w:rsidR="00077867">
          <w:rPr>
            <w:webHidden/>
          </w:rPr>
        </w:r>
        <w:r w:rsidR="00077867">
          <w:rPr>
            <w:webHidden/>
          </w:rPr>
          <w:fldChar w:fldCharType="separate"/>
        </w:r>
        <w:r w:rsidR="00D0119B">
          <w:rPr>
            <w:webHidden/>
          </w:rPr>
          <w:t>154</w:t>
        </w:r>
        <w:r w:rsidR="00077867">
          <w:rPr>
            <w:webHidden/>
          </w:rPr>
          <w:fldChar w:fldCharType="end"/>
        </w:r>
      </w:hyperlink>
    </w:p>
    <w:p w14:paraId="2FD3006B" w14:textId="6995A41A" w:rsidR="00077867" w:rsidRDefault="003140E5">
      <w:pPr>
        <w:pStyle w:val="TOC1"/>
        <w:rPr>
          <w:rFonts w:asciiTheme="minorHAnsi" w:hAnsiTheme="minorHAnsi" w:cstheme="minorBidi"/>
          <w:kern w:val="2"/>
          <w:sz w:val="22"/>
          <w:szCs w:val="22"/>
          <w14:ligatures w14:val="standardContextual"/>
        </w:rPr>
      </w:pPr>
      <w:r>
        <w:tab/>
      </w:r>
      <w:hyperlink w:anchor="_Toc144389217" w:history="1">
        <w:r w:rsidR="00077867" w:rsidRPr="0035639D">
          <w:rPr>
            <w:rStyle w:val="Hyperlink"/>
          </w:rPr>
          <w:t>Labour force status</w:t>
        </w:r>
        <w:r w:rsidR="00077867">
          <w:rPr>
            <w:webHidden/>
          </w:rPr>
          <w:tab/>
        </w:r>
        <w:r w:rsidR="00077867">
          <w:rPr>
            <w:webHidden/>
          </w:rPr>
          <w:fldChar w:fldCharType="begin"/>
        </w:r>
        <w:r w:rsidR="00077867">
          <w:rPr>
            <w:webHidden/>
          </w:rPr>
          <w:instrText xml:space="preserve"> PAGEREF _Toc144389217 \h </w:instrText>
        </w:r>
        <w:r w:rsidR="00077867">
          <w:rPr>
            <w:webHidden/>
          </w:rPr>
        </w:r>
        <w:r w:rsidR="00077867">
          <w:rPr>
            <w:webHidden/>
          </w:rPr>
          <w:fldChar w:fldCharType="separate"/>
        </w:r>
        <w:r w:rsidR="00D0119B">
          <w:rPr>
            <w:webHidden/>
          </w:rPr>
          <w:t>154</w:t>
        </w:r>
        <w:r w:rsidR="00077867">
          <w:rPr>
            <w:webHidden/>
          </w:rPr>
          <w:fldChar w:fldCharType="end"/>
        </w:r>
      </w:hyperlink>
    </w:p>
    <w:p w14:paraId="4CC3CB7B" w14:textId="0FD35D94" w:rsidR="00077867" w:rsidRDefault="00EB5629" w:rsidP="003140E5">
      <w:pPr>
        <w:pStyle w:val="TOC1"/>
        <w:ind w:left="1287"/>
        <w:rPr>
          <w:rFonts w:asciiTheme="minorHAnsi" w:hAnsiTheme="minorHAnsi" w:cstheme="minorBidi"/>
          <w:kern w:val="2"/>
          <w:sz w:val="22"/>
          <w:szCs w:val="22"/>
          <w14:ligatures w14:val="standardContextual"/>
        </w:rPr>
      </w:pPr>
      <w:hyperlink w:anchor="_Toc144389218" w:history="1">
        <w:r w:rsidR="00077867" w:rsidRPr="0035639D">
          <w:rPr>
            <w:rStyle w:val="Hyperlink"/>
          </w:rPr>
          <w:t>XLFS2015</w:t>
        </w:r>
        <w:r w:rsidR="00077867">
          <w:rPr>
            <w:webHidden/>
          </w:rPr>
          <w:tab/>
        </w:r>
        <w:r w:rsidR="00077867">
          <w:rPr>
            <w:webHidden/>
          </w:rPr>
          <w:fldChar w:fldCharType="begin"/>
        </w:r>
        <w:r w:rsidR="00077867">
          <w:rPr>
            <w:webHidden/>
          </w:rPr>
          <w:instrText xml:space="preserve"> PAGEREF _Toc144389218 \h </w:instrText>
        </w:r>
        <w:r w:rsidR="00077867">
          <w:rPr>
            <w:webHidden/>
          </w:rPr>
        </w:r>
        <w:r w:rsidR="00077867">
          <w:rPr>
            <w:webHidden/>
          </w:rPr>
          <w:fldChar w:fldCharType="separate"/>
        </w:r>
        <w:r w:rsidR="00D0119B">
          <w:rPr>
            <w:webHidden/>
          </w:rPr>
          <w:t>154</w:t>
        </w:r>
        <w:r w:rsidR="00077867">
          <w:rPr>
            <w:webHidden/>
          </w:rPr>
          <w:fldChar w:fldCharType="end"/>
        </w:r>
      </w:hyperlink>
    </w:p>
    <w:p w14:paraId="6487B1AA" w14:textId="707BA223" w:rsidR="00077867" w:rsidRDefault="00EB5629" w:rsidP="003140E5">
      <w:pPr>
        <w:pStyle w:val="TOC1"/>
        <w:ind w:left="1287"/>
        <w:rPr>
          <w:rFonts w:asciiTheme="minorHAnsi" w:hAnsiTheme="minorHAnsi" w:cstheme="minorBidi"/>
          <w:kern w:val="2"/>
          <w:sz w:val="22"/>
          <w:szCs w:val="22"/>
          <w14:ligatures w14:val="standardContextual"/>
        </w:rPr>
      </w:pPr>
      <w:hyperlink w:anchor="_Toc144389220" w:history="1">
        <w:r w:rsidR="00077867" w:rsidRPr="0035639D">
          <w:rPr>
            <w:rStyle w:val="Hyperlink"/>
          </w:rPr>
          <w:t>XLFS2016</w:t>
        </w:r>
        <w:r w:rsidR="00077867">
          <w:rPr>
            <w:webHidden/>
          </w:rPr>
          <w:tab/>
        </w:r>
        <w:r w:rsidR="00077867">
          <w:rPr>
            <w:webHidden/>
          </w:rPr>
          <w:fldChar w:fldCharType="begin"/>
        </w:r>
        <w:r w:rsidR="00077867">
          <w:rPr>
            <w:webHidden/>
          </w:rPr>
          <w:instrText xml:space="preserve"> PAGEREF _Toc144389220 \h </w:instrText>
        </w:r>
        <w:r w:rsidR="00077867">
          <w:rPr>
            <w:webHidden/>
          </w:rPr>
        </w:r>
        <w:r w:rsidR="00077867">
          <w:rPr>
            <w:webHidden/>
          </w:rPr>
          <w:fldChar w:fldCharType="separate"/>
        </w:r>
        <w:r w:rsidR="00D0119B">
          <w:rPr>
            <w:webHidden/>
          </w:rPr>
          <w:t>155</w:t>
        </w:r>
        <w:r w:rsidR="00077867">
          <w:rPr>
            <w:webHidden/>
          </w:rPr>
          <w:fldChar w:fldCharType="end"/>
        </w:r>
      </w:hyperlink>
    </w:p>
    <w:p w14:paraId="5772D2E5" w14:textId="0EE7D43B" w:rsidR="00077867" w:rsidRDefault="00EB5629" w:rsidP="003140E5">
      <w:pPr>
        <w:pStyle w:val="TOC1"/>
        <w:ind w:left="1287"/>
        <w:rPr>
          <w:rFonts w:asciiTheme="minorHAnsi" w:hAnsiTheme="minorHAnsi" w:cstheme="minorBidi"/>
          <w:kern w:val="2"/>
          <w:sz w:val="22"/>
          <w:szCs w:val="22"/>
          <w14:ligatures w14:val="standardContextual"/>
        </w:rPr>
      </w:pPr>
      <w:hyperlink w:anchor="_Toc144389222" w:history="1">
        <w:r w:rsidR="00077867" w:rsidRPr="0035639D">
          <w:rPr>
            <w:rStyle w:val="Hyperlink"/>
          </w:rPr>
          <w:t>XLFS2017</w:t>
        </w:r>
        <w:r w:rsidR="00077867">
          <w:rPr>
            <w:webHidden/>
          </w:rPr>
          <w:tab/>
        </w:r>
        <w:r w:rsidR="00077867">
          <w:rPr>
            <w:webHidden/>
          </w:rPr>
          <w:fldChar w:fldCharType="begin"/>
        </w:r>
        <w:r w:rsidR="00077867">
          <w:rPr>
            <w:webHidden/>
          </w:rPr>
          <w:instrText xml:space="preserve"> PAGEREF _Toc144389222 \h </w:instrText>
        </w:r>
        <w:r w:rsidR="00077867">
          <w:rPr>
            <w:webHidden/>
          </w:rPr>
        </w:r>
        <w:r w:rsidR="00077867">
          <w:rPr>
            <w:webHidden/>
          </w:rPr>
          <w:fldChar w:fldCharType="separate"/>
        </w:r>
        <w:r w:rsidR="00D0119B">
          <w:rPr>
            <w:webHidden/>
          </w:rPr>
          <w:t>159</w:t>
        </w:r>
        <w:r w:rsidR="00077867">
          <w:rPr>
            <w:webHidden/>
          </w:rPr>
          <w:fldChar w:fldCharType="end"/>
        </w:r>
      </w:hyperlink>
    </w:p>
    <w:p w14:paraId="18955C24" w14:textId="637A336C" w:rsidR="00077867" w:rsidRDefault="00EB5629" w:rsidP="003140E5">
      <w:pPr>
        <w:pStyle w:val="TOC1"/>
        <w:ind w:left="1287"/>
        <w:rPr>
          <w:rFonts w:asciiTheme="minorHAnsi" w:hAnsiTheme="minorHAnsi" w:cstheme="minorBidi"/>
          <w:kern w:val="2"/>
          <w:sz w:val="22"/>
          <w:szCs w:val="22"/>
          <w14:ligatures w14:val="standardContextual"/>
        </w:rPr>
      </w:pPr>
      <w:hyperlink w:anchor="_Toc144389224" w:history="1">
        <w:r w:rsidR="00077867" w:rsidRPr="0035639D">
          <w:rPr>
            <w:rStyle w:val="Hyperlink"/>
          </w:rPr>
          <w:t>XLFS2018</w:t>
        </w:r>
        <w:r w:rsidR="00077867">
          <w:rPr>
            <w:webHidden/>
          </w:rPr>
          <w:tab/>
        </w:r>
        <w:r w:rsidR="00077867">
          <w:rPr>
            <w:webHidden/>
          </w:rPr>
          <w:fldChar w:fldCharType="begin"/>
        </w:r>
        <w:r w:rsidR="00077867">
          <w:rPr>
            <w:webHidden/>
          </w:rPr>
          <w:instrText xml:space="preserve"> PAGEREF _Toc144389224 \h </w:instrText>
        </w:r>
        <w:r w:rsidR="00077867">
          <w:rPr>
            <w:webHidden/>
          </w:rPr>
        </w:r>
        <w:r w:rsidR="00077867">
          <w:rPr>
            <w:webHidden/>
          </w:rPr>
          <w:fldChar w:fldCharType="separate"/>
        </w:r>
        <w:r w:rsidR="00D0119B">
          <w:rPr>
            <w:webHidden/>
          </w:rPr>
          <w:t>161</w:t>
        </w:r>
        <w:r w:rsidR="00077867">
          <w:rPr>
            <w:webHidden/>
          </w:rPr>
          <w:fldChar w:fldCharType="end"/>
        </w:r>
      </w:hyperlink>
    </w:p>
    <w:p w14:paraId="5750836E" w14:textId="4C565D85" w:rsidR="00077867" w:rsidRDefault="00EB5629" w:rsidP="003140E5">
      <w:pPr>
        <w:pStyle w:val="TOC1"/>
        <w:ind w:left="1287"/>
        <w:rPr>
          <w:rFonts w:asciiTheme="minorHAnsi" w:hAnsiTheme="minorHAnsi" w:cstheme="minorBidi"/>
          <w:kern w:val="2"/>
          <w:sz w:val="22"/>
          <w:szCs w:val="22"/>
          <w14:ligatures w14:val="standardContextual"/>
        </w:rPr>
      </w:pPr>
      <w:hyperlink w:anchor="_Toc144389226" w:history="1">
        <w:r w:rsidR="00077867" w:rsidRPr="0035639D">
          <w:rPr>
            <w:rStyle w:val="Hyperlink"/>
          </w:rPr>
          <w:t>XLFS2019</w:t>
        </w:r>
        <w:r w:rsidR="00077867">
          <w:rPr>
            <w:webHidden/>
          </w:rPr>
          <w:tab/>
        </w:r>
        <w:r w:rsidR="00077867">
          <w:rPr>
            <w:webHidden/>
          </w:rPr>
          <w:fldChar w:fldCharType="begin"/>
        </w:r>
        <w:r w:rsidR="00077867">
          <w:rPr>
            <w:webHidden/>
          </w:rPr>
          <w:instrText xml:space="preserve"> PAGEREF _Toc144389226 \h </w:instrText>
        </w:r>
        <w:r w:rsidR="00077867">
          <w:rPr>
            <w:webHidden/>
          </w:rPr>
        </w:r>
        <w:r w:rsidR="00077867">
          <w:rPr>
            <w:webHidden/>
          </w:rPr>
          <w:fldChar w:fldCharType="separate"/>
        </w:r>
        <w:r w:rsidR="00D0119B">
          <w:rPr>
            <w:webHidden/>
          </w:rPr>
          <w:t>163</w:t>
        </w:r>
        <w:r w:rsidR="00077867">
          <w:rPr>
            <w:webHidden/>
          </w:rPr>
          <w:fldChar w:fldCharType="end"/>
        </w:r>
      </w:hyperlink>
    </w:p>
    <w:p w14:paraId="0A5C91CA" w14:textId="7BD098AD" w:rsidR="00077867" w:rsidRDefault="00EB5629" w:rsidP="003140E5">
      <w:pPr>
        <w:pStyle w:val="TOC1"/>
        <w:ind w:left="1287"/>
        <w:rPr>
          <w:rFonts w:asciiTheme="minorHAnsi" w:hAnsiTheme="minorHAnsi" w:cstheme="minorBidi"/>
          <w:kern w:val="2"/>
          <w:sz w:val="22"/>
          <w:szCs w:val="22"/>
          <w14:ligatures w14:val="standardContextual"/>
        </w:rPr>
      </w:pPr>
      <w:hyperlink w:anchor="_Toc144389228" w:history="1">
        <w:r w:rsidR="00077867" w:rsidRPr="0035639D">
          <w:rPr>
            <w:rStyle w:val="Hyperlink"/>
          </w:rPr>
          <w:t>XLFS2020</w:t>
        </w:r>
        <w:r w:rsidR="00077867">
          <w:rPr>
            <w:webHidden/>
          </w:rPr>
          <w:tab/>
        </w:r>
        <w:r w:rsidR="00077867">
          <w:rPr>
            <w:webHidden/>
          </w:rPr>
          <w:fldChar w:fldCharType="begin"/>
        </w:r>
        <w:r w:rsidR="00077867">
          <w:rPr>
            <w:webHidden/>
          </w:rPr>
          <w:instrText xml:space="preserve"> PAGEREF _Toc144389228 \h </w:instrText>
        </w:r>
        <w:r w:rsidR="00077867">
          <w:rPr>
            <w:webHidden/>
          </w:rPr>
        </w:r>
        <w:r w:rsidR="00077867">
          <w:rPr>
            <w:webHidden/>
          </w:rPr>
          <w:fldChar w:fldCharType="separate"/>
        </w:r>
        <w:r w:rsidR="00D0119B">
          <w:rPr>
            <w:webHidden/>
          </w:rPr>
          <w:t>165</w:t>
        </w:r>
        <w:r w:rsidR="00077867">
          <w:rPr>
            <w:webHidden/>
          </w:rPr>
          <w:fldChar w:fldCharType="end"/>
        </w:r>
      </w:hyperlink>
    </w:p>
    <w:p w14:paraId="141E65DB" w14:textId="5FA828CF" w:rsidR="00077867" w:rsidRDefault="00EB5629" w:rsidP="003140E5">
      <w:pPr>
        <w:pStyle w:val="TOC1"/>
        <w:ind w:left="1287"/>
        <w:rPr>
          <w:rFonts w:asciiTheme="minorHAnsi" w:hAnsiTheme="minorHAnsi" w:cstheme="minorBidi"/>
          <w:kern w:val="2"/>
          <w:sz w:val="22"/>
          <w:szCs w:val="22"/>
          <w14:ligatures w14:val="standardContextual"/>
        </w:rPr>
      </w:pPr>
      <w:hyperlink w:anchor="_Toc144389230" w:history="1">
        <w:r w:rsidR="00077867" w:rsidRPr="0035639D">
          <w:rPr>
            <w:rStyle w:val="Hyperlink"/>
          </w:rPr>
          <w:t>XLFS2021</w:t>
        </w:r>
        <w:r w:rsidR="00077867">
          <w:rPr>
            <w:webHidden/>
          </w:rPr>
          <w:tab/>
        </w:r>
        <w:r w:rsidR="00077867">
          <w:rPr>
            <w:webHidden/>
          </w:rPr>
          <w:fldChar w:fldCharType="begin"/>
        </w:r>
        <w:r w:rsidR="00077867">
          <w:rPr>
            <w:webHidden/>
          </w:rPr>
          <w:instrText xml:space="preserve"> PAGEREF _Toc144389230 \h </w:instrText>
        </w:r>
        <w:r w:rsidR="00077867">
          <w:rPr>
            <w:webHidden/>
          </w:rPr>
        </w:r>
        <w:r w:rsidR="00077867">
          <w:rPr>
            <w:webHidden/>
          </w:rPr>
          <w:fldChar w:fldCharType="separate"/>
        </w:r>
        <w:r w:rsidR="00D0119B">
          <w:rPr>
            <w:webHidden/>
          </w:rPr>
          <w:t>167</w:t>
        </w:r>
        <w:r w:rsidR="00077867">
          <w:rPr>
            <w:webHidden/>
          </w:rPr>
          <w:fldChar w:fldCharType="end"/>
        </w:r>
      </w:hyperlink>
    </w:p>
    <w:p w14:paraId="6D363535" w14:textId="269675B6" w:rsidR="00077867" w:rsidRDefault="00EB5629" w:rsidP="003140E5">
      <w:pPr>
        <w:pStyle w:val="TOC1"/>
        <w:ind w:left="1287"/>
        <w:rPr>
          <w:rFonts w:asciiTheme="minorHAnsi" w:hAnsiTheme="minorHAnsi" w:cstheme="minorBidi"/>
          <w:kern w:val="2"/>
          <w:sz w:val="22"/>
          <w:szCs w:val="22"/>
          <w14:ligatures w14:val="standardContextual"/>
        </w:rPr>
      </w:pPr>
      <w:hyperlink w:anchor="_Toc144389232" w:history="1">
        <w:r w:rsidR="00077867" w:rsidRPr="0035639D">
          <w:rPr>
            <w:rStyle w:val="Hyperlink"/>
          </w:rPr>
          <w:t>XLFS2022</w:t>
        </w:r>
        <w:r w:rsidR="00077867">
          <w:rPr>
            <w:webHidden/>
          </w:rPr>
          <w:tab/>
        </w:r>
        <w:r w:rsidR="00077867">
          <w:rPr>
            <w:webHidden/>
          </w:rPr>
          <w:fldChar w:fldCharType="begin"/>
        </w:r>
        <w:r w:rsidR="00077867">
          <w:rPr>
            <w:webHidden/>
          </w:rPr>
          <w:instrText xml:space="preserve"> PAGEREF _Toc144389232 \h </w:instrText>
        </w:r>
        <w:r w:rsidR="00077867">
          <w:rPr>
            <w:webHidden/>
          </w:rPr>
        </w:r>
        <w:r w:rsidR="00077867">
          <w:rPr>
            <w:webHidden/>
          </w:rPr>
          <w:fldChar w:fldCharType="separate"/>
        </w:r>
        <w:r w:rsidR="00D0119B">
          <w:rPr>
            <w:webHidden/>
          </w:rPr>
          <w:t>169</w:t>
        </w:r>
        <w:r w:rsidR="00077867">
          <w:rPr>
            <w:webHidden/>
          </w:rPr>
          <w:fldChar w:fldCharType="end"/>
        </w:r>
      </w:hyperlink>
    </w:p>
    <w:p w14:paraId="53A435DD" w14:textId="51CCEB68" w:rsidR="00077867" w:rsidRDefault="003140E5">
      <w:pPr>
        <w:pStyle w:val="TOC1"/>
        <w:rPr>
          <w:rFonts w:asciiTheme="minorHAnsi" w:hAnsiTheme="minorHAnsi" w:cstheme="minorBidi"/>
          <w:kern w:val="2"/>
          <w:sz w:val="22"/>
          <w:szCs w:val="22"/>
          <w14:ligatures w14:val="standardContextual"/>
        </w:rPr>
      </w:pPr>
      <w:r>
        <w:tab/>
      </w:r>
      <w:hyperlink w:anchor="_Toc144389233" w:history="1">
        <w:r w:rsidR="00077867" w:rsidRPr="0035639D">
          <w:rPr>
            <w:rStyle w:val="Hyperlink"/>
          </w:rPr>
          <w:t>Average weekly hours worked</w:t>
        </w:r>
        <w:r w:rsidR="00077867">
          <w:rPr>
            <w:webHidden/>
          </w:rPr>
          <w:tab/>
        </w:r>
        <w:r w:rsidR="00077867">
          <w:rPr>
            <w:webHidden/>
          </w:rPr>
          <w:fldChar w:fldCharType="begin"/>
        </w:r>
        <w:r w:rsidR="00077867">
          <w:rPr>
            <w:webHidden/>
          </w:rPr>
          <w:instrText xml:space="preserve"> PAGEREF _Toc144389233 \h </w:instrText>
        </w:r>
        <w:r w:rsidR="00077867">
          <w:rPr>
            <w:webHidden/>
          </w:rPr>
        </w:r>
        <w:r w:rsidR="00077867">
          <w:rPr>
            <w:webHidden/>
          </w:rPr>
          <w:fldChar w:fldCharType="separate"/>
        </w:r>
        <w:r w:rsidR="00D0119B">
          <w:rPr>
            <w:webHidden/>
          </w:rPr>
          <w:t>171</w:t>
        </w:r>
        <w:r w:rsidR="00077867">
          <w:rPr>
            <w:webHidden/>
          </w:rPr>
          <w:fldChar w:fldCharType="end"/>
        </w:r>
      </w:hyperlink>
    </w:p>
    <w:p w14:paraId="5DB34E67" w14:textId="3A203D8E" w:rsidR="00077867" w:rsidRDefault="00EB5629" w:rsidP="003140E5">
      <w:pPr>
        <w:pStyle w:val="TOC1"/>
        <w:ind w:left="1287"/>
        <w:rPr>
          <w:rFonts w:asciiTheme="minorHAnsi" w:hAnsiTheme="minorHAnsi" w:cstheme="minorBidi"/>
          <w:kern w:val="2"/>
          <w:sz w:val="22"/>
          <w:szCs w:val="22"/>
          <w14:ligatures w14:val="standardContextual"/>
        </w:rPr>
      </w:pPr>
      <w:hyperlink w:anchor="_Toc144389234" w:history="1">
        <w:r w:rsidR="00077867" w:rsidRPr="0035639D">
          <w:rPr>
            <w:rStyle w:val="Hyperlink"/>
          </w:rPr>
          <w:t>XHRS2015</w:t>
        </w:r>
        <w:r w:rsidR="00077867">
          <w:rPr>
            <w:webHidden/>
          </w:rPr>
          <w:tab/>
        </w:r>
        <w:r w:rsidR="00077867">
          <w:rPr>
            <w:webHidden/>
          </w:rPr>
          <w:fldChar w:fldCharType="begin"/>
        </w:r>
        <w:r w:rsidR="00077867">
          <w:rPr>
            <w:webHidden/>
          </w:rPr>
          <w:instrText xml:space="preserve"> PAGEREF _Toc144389234 \h </w:instrText>
        </w:r>
        <w:r w:rsidR="00077867">
          <w:rPr>
            <w:webHidden/>
          </w:rPr>
        </w:r>
        <w:r w:rsidR="00077867">
          <w:rPr>
            <w:webHidden/>
          </w:rPr>
          <w:fldChar w:fldCharType="separate"/>
        </w:r>
        <w:r w:rsidR="00D0119B">
          <w:rPr>
            <w:webHidden/>
          </w:rPr>
          <w:t>171</w:t>
        </w:r>
        <w:r w:rsidR="00077867">
          <w:rPr>
            <w:webHidden/>
          </w:rPr>
          <w:fldChar w:fldCharType="end"/>
        </w:r>
      </w:hyperlink>
    </w:p>
    <w:p w14:paraId="4DB67FF2" w14:textId="2B4AB5FF" w:rsidR="00077867" w:rsidRDefault="00EB5629" w:rsidP="003140E5">
      <w:pPr>
        <w:pStyle w:val="TOC1"/>
        <w:ind w:left="1287"/>
        <w:rPr>
          <w:rFonts w:asciiTheme="minorHAnsi" w:hAnsiTheme="minorHAnsi" w:cstheme="minorBidi"/>
          <w:kern w:val="2"/>
          <w:sz w:val="22"/>
          <w:szCs w:val="22"/>
          <w14:ligatures w14:val="standardContextual"/>
        </w:rPr>
      </w:pPr>
      <w:hyperlink w:anchor="_Toc144389236" w:history="1">
        <w:r w:rsidR="00077867" w:rsidRPr="0035639D">
          <w:rPr>
            <w:rStyle w:val="Hyperlink"/>
          </w:rPr>
          <w:t>XHRS2016</w:t>
        </w:r>
        <w:r w:rsidR="00077867">
          <w:rPr>
            <w:webHidden/>
          </w:rPr>
          <w:tab/>
        </w:r>
        <w:r w:rsidR="00077867">
          <w:rPr>
            <w:webHidden/>
          </w:rPr>
          <w:fldChar w:fldCharType="begin"/>
        </w:r>
        <w:r w:rsidR="00077867">
          <w:rPr>
            <w:webHidden/>
          </w:rPr>
          <w:instrText xml:space="preserve"> PAGEREF _Toc144389236 \h </w:instrText>
        </w:r>
        <w:r w:rsidR="00077867">
          <w:rPr>
            <w:webHidden/>
          </w:rPr>
        </w:r>
        <w:r w:rsidR="00077867">
          <w:rPr>
            <w:webHidden/>
          </w:rPr>
          <w:fldChar w:fldCharType="separate"/>
        </w:r>
        <w:r w:rsidR="00D0119B">
          <w:rPr>
            <w:webHidden/>
          </w:rPr>
          <w:t>172</w:t>
        </w:r>
        <w:r w:rsidR="00077867">
          <w:rPr>
            <w:webHidden/>
          </w:rPr>
          <w:fldChar w:fldCharType="end"/>
        </w:r>
      </w:hyperlink>
    </w:p>
    <w:p w14:paraId="4A10BE9E" w14:textId="6F021936" w:rsidR="00077867" w:rsidRDefault="00EB5629" w:rsidP="003140E5">
      <w:pPr>
        <w:pStyle w:val="TOC1"/>
        <w:ind w:left="1287"/>
        <w:rPr>
          <w:rFonts w:asciiTheme="minorHAnsi" w:hAnsiTheme="minorHAnsi" w:cstheme="minorBidi"/>
          <w:kern w:val="2"/>
          <w:sz w:val="22"/>
          <w:szCs w:val="22"/>
          <w14:ligatures w14:val="standardContextual"/>
        </w:rPr>
      </w:pPr>
      <w:hyperlink w:anchor="_Toc144389238" w:history="1">
        <w:r w:rsidR="00077867" w:rsidRPr="0035639D">
          <w:rPr>
            <w:rStyle w:val="Hyperlink"/>
          </w:rPr>
          <w:t>XHRS2017</w:t>
        </w:r>
        <w:r w:rsidR="00077867">
          <w:rPr>
            <w:webHidden/>
          </w:rPr>
          <w:tab/>
        </w:r>
        <w:r w:rsidR="00077867">
          <w:rPr>
            <w:webHidden/>
          </w:rPr>
          <w:fldChar w:fldCharType="begin"/>
        </w:r>
        <w:r w:rsidR="00077867">
          <w:rPr>
            <w:webHidden/>
          </w:rPr>
          <w:instrText xml:space="preserve"> PAGEREF _Toc144389238 \h </w:instrText>
        </w:r>
        <w:r w:rsidR="00077867">
          <w:rPr>
            <w:webHidden/>
          </w:rPr>
        </w:r>
        <w:r w:rsidR="00077867">
          <w:rPr>
            <w:webHidden/>
          </w:rPr>
          <w:fldChar w:fldCharType="separate"/>
        </w:r>
        <w:r w:rsidR="00D0119B">
          <w:rPr>
            <w:webHidden/>
          </w:rPr>
          <w:t>173</w:t>
        </w:r>
        <w:r w:rsidR="00077867">
          <w:rPr>
            <w:webHidden/>
          </w:rPr>
          <w:fldChar w:fldCharType="end"/>
        </w:r>
      </w:hyperlink>
    </w:p>
    <w:p w14:paraId="2965A81C" w14:textId="55934625" w:rsidR="00077867" w:rsidRDefault="00EB5629" w:rsidP="003140E5">
      <w:pPr>
        <w:pStyle w:val="TOC1"/>
        <w:ind w:left="1287"/>
        <w:rPr>
          <w:rFonts w:asciiTheme="minorHAnsi" w:hAnsiTheme="minorHAnsi" w:cstheme="minorBidi"/>
          <w:kern w:val="2"/>
          <w:sz w:val="22"/>
          <w:szCs w:val="22"/>
          <w14:ligatures w14:val="standardContextual"/>
        </w:rPr>
      </w:pPr>
      <w:hyperlink w:anchor="_Toc144389240" w:history="1">
        <w:r w:rsidR="00077867" w:rsidRPr="0035639D">
          <w:rPr>
            <w:rStyle w:val="Hyperlink"/>
          </w:rPr>
          <w:t>XHRS2018</w:t>
        </w:r>
        <w:r w:rsidR="00077867">
          <w:rPr>
            <w:webHidden/>
          </w:rPr>
          <w:tab/>
        </w:r>
        <w:r w:rsidR="00077867">
          <w:rPr>
            <w:webHidden/>
          </w:rPr>
          <w:fldChar w:fldCharType="begin"/>
        </w:r>
        <w:r w:rsidR="00077867">
          <w:rPr>
            <w:webHidden/>
          </w:rPr>
          <w:instrText xml:space="preserve"> PAGEREF _Toc144389240 \h </w:instrText>
        </w:r>
        <w:r w:rsidR="00077867">
          <w:rPr>
            <w:webHidden/>
          </w:rPr>
        </w:r>
        <w:r w:rsidR="00077867">
          <w:rPr>
            <w:webHidden/>
          </w:rPr>
          <w:fldChar w:fldCharType="separate"/>
        </w:r>
        <w:r w:rsidR="00D0119B">
          <w:rPr>
            <w:webHidden/>
          </w:rPr>
          <w:t>174</w:t>
        </w:r>
        <w:r w:rsidR="00077867">
          <w:rPr>
            <w:webHidden/>
          </w:rPr>
          <w:fldChar w:fldCharType="end"/>
        </w:r>
      </w:hyperlink>
    </w:p>
    <w:p w14:paraId="5A75B013" w14:textId="452F58C8" w:rsidR="00077867" w:rsidRDefault="00EB5629" w:rsidP="003140E5">
      <w:pPr>
        <w:pStyle w:val="TOC1"/>
        <w:ind w:left="1287"/>
        <w:rPr>
          <w:rFonts w:asciiTheme="minorHAnsi" w:hAnsiTheme="minorHAnsi" w:cstheme="minorBidi"/>
          <w:kern w:val="2"/>
          <w:sz w:val="22"/>
          <w:szCs w:val="22"/>
          <w14:ligatures w14:val="standardContextual"/>
        </w:rPr>
      </w:pPr>
      <w:hyperlink w:anchor="_Toc144389242" w:history="1">
        <w:r w:rsidR="00077867" w:rsidRPr="0035639D">
          <w:rPr>
            <w:rStyle w:val="Hyperlink"/>
          </w:rPr>
          <w:t>XHRS2019</w:t>
        </w:r>
        <w:r w:rsidR="00077867">
          <w:rPr>
            <w:webHidden/>
          </w:rPr>
          <w:tab/>
        </w:r>
        <w:r w:rsidR="00077867">
          <w:rPr>
            <w:webHidden/>
          </w:rPr>
          <w:fldChar w:fldCharType="begin"/>
        </w:r>
        <w:r w:rsidR="00077867">
          <w:rPr>
            <w:webHidden/>
          </w:rPr>
          <w:instrText xml:space="preserve"> PAGEREF _Toc144389242 \h </w:instrText>
        </w:r>
        <w:r w:rsidR="00077867">
          <w:rPr>
            <w:webHidden/>
          </w:rPr>
        </w:r>
        <w:r w:rsidR="00077867">
          <w:rPr>
            <w:webHidden/>
          </w:rPr>
          <w:fldChar w:fldCharType="separate"/>
        </w:r>
        <w:r w:rsidR="00D0119B">
          <w:rPr>
            <w:webHidden/>
          </w:rPr>
          <w:t>175</w:t>
        </w:r>
        <w:r w:rsidR="00077867">
          <w:rPr>
            <w:webHidden/>
          </w:rPr>
          <w:fldChar w:fldCharType="end"/>
        </w:r>
      </w:hyperlink>
    </w:p>
    <w:p w14:paraId="0154BA06" w14:textId="4F3E4878" w:rsidR="00077867" w:rsidRDefault="00EB5629" w:rsidP="003140E5">
      <w:pPr>
        <w:pStyle w:val="TOC1"/>
        <w:ind w:left="1287"/>
        <w:rPr>
          <w:rFonts w:asciiTheme="minorHAnsi" w:hAnsiTheme="minorHAnsi" w:cstheme="minorBidi"/>
          <w:kern w:val="2"/>
          <w:sz w:val="22"/>
          <w:szCs w:val="22"/>
          <w14:ligatures w14:val="standardContextual"/>
        </w:rPr>
      </w:pPr>
      <w:hyperlink w:anchor="_Toc144389244" w:history="1">
        <w:r w:rsidR="00077867" w:rsidRPr="0035639D">
          <w:rPr>
            <w:rStyle w:val="Hyperlink"/>
          </w:rPr>
          <w:t>XHRS2020</w:t>
        </w:r>
        <w:r w:rsidR="00077867">
          <w:rPr>
            <w:webHidden/>
          </w:rPr>
          <w:tab/>
        </w:r>
        <w:r w:rsidR="00077867">
          <w:rPr>
            <w:webHidden/>
          </w:rPr>
          <w:fldChar w:fldCharType="begin"/>
        </w:r>
        <w:r w:rsidR="00077867">
          <w:rPr>
            <w:webHidden/>
          </w:rPr>
          <w:instrText xml:space="preserve"> PAGEREF _Toc144389244 \h </w:instrText>
        </w:r>
        <w:r w:rsidR="00077867">
          <w:rPr>
            <w:webHidden/>
          </w:rPr>
        </w:r>
        <w:r w:rsidR="00077867">
          <w:rPr>
            <w:webHidden/>
          </w:rPr>
          <w:fldChar w:fldCharType="separate"/>
        </w:r>
        <w:r w:rsidR="00D0119B">
          <w:rPr>
            <w:webHidden/>
          </w:rPr>
          <w:t>176</w:t>
        </w:r>
        <w:r w:rsidR="00077867">
          <w:rPr>
            <w:webHidden/>
          </w:rPr>
          <w:fldChar w:fldCharType="end"/>
        </w:r>
      </w:hyperlink>
    </w:p>
    <w:p w14:paraId="4FFE3C39" w14:textId="19A8F442" w:rsidR="00077867" w:rsidRDefault="00EB5629" w:rsidP="003140E5">
      <w:pPr>
        <w:pStyle w:val="TOC1"/>
        <w:ind w:left="1287"/>
        <w:rPr>
          <w:rFonts w:asciiTheme="minorHAnsi" w:hAnsiTheme="minorHAnsi" w:cstheme="minorBidi"/>
          <w:kern w:val="2"/>
          <w:sz w:val="22"/>
          <w:szCs w:val="22"/>
          <w14:ligatures w14:val="standardContextual"/>
        </w:rPr>
      </w:pPr>
      <w:hyperlink w:anchor="_Toc144389246" w:history="1">
        <w:r w:rsidR="00077867" w:rsidRPr="0035639D">
          <w:rPr>
            <w:rStyle w:val="Hyperlink"/>
          </w:rPr>
          <w:t>XHRS2021</w:t>
        </w:r>
        <w:r w:rsidR="00077867">
          <w:rPr>
            <w:webHidden/>
          </w:rPr>
          <w:tab/>
        </w:r>
        <w:r w:rsidR="00077867">
          <w:rPr>
            <w:webHidden/>
          </w:rPr>
          <w:fldChar w:fldCharType="begin"/>
        </w:r>
        <w:r w:rsidR="00077867">
          <w:rPr>
            <w:webHidden/>
          </w:rPr>
          <w:instrText xml:space="preserve"> PAGEREF _Toc144389246 \h </w:instrText>
        </w:r>
        <w:r w:rsidR="00077867">
          <w:rPr>
            <w:webHidden/>
          </w:rPr>
        </w:r>
        <w:r w:rsidR="00077867">
          <w:rPr>
            <w:webHidden/>
          </w:rPr>
          <w:fldChar w:fldCharType="separate"/>
        </w:r>
        <w:r w:rsidR="00D0119B">
          <w:rPr>
            <w:webHidden/>
          </w:rPr>
          <w:t>177</w:t>
        </w:r>
        <w:r w:rsidR="00077867">
          <w:rPr>
            <w:webHidden/>
          </w:rPr>
          <w:fldChar w:fldCharType="end"/>
        </w:r>
      </w:hyperlink>
    </w:p>
    <w:p w14:paraId="6755A236" w14:textId="48318D45" w:rsidR="00077867" w:rsidRDefault="00EB5629" w:rsidP="003140E5">
      <w:pPr>
        <w:pStyle w:val="TOC1"/>
        <w:ind w:left="1287"/>
        <w:rPr>
          <w:rFonts w:asciiTheme="minorHAnsi" w:hAnsiTheme="minorHAnsi" w:cstheme="minorBidi"/>
          <w:kern w:val="2"/>
          <w:sz w:val="22"/>
          <w:szCs w:val="22"/>
          <w14:ligatures w14:val="standardContextual"/>
        </w:rPr>
      </w:pPr>
      <w:hyperlink w:anchor="_Toc144389248" w:history="1">
        <w:r w:rsidR="00077867" w:rsidRPr="0035639D">
          <w:rPr>
            <w:rStyle w:val="Hyperlink"/>
          </w:rPr>
          <w:t>XHRS2022</w:t>
        </w:r>
        <w:r w:rsidR="00077867">
          <w:rPr>
            <w:webHidden/>
          </w:rPr>
          <w:tab/>
        </w:r>
        <w:r w:rsidR="00077867">
          <w:rPr>
            <w:webHidden/>
          </w:rPr>
          <w:fldChar w:fldCharType="begin"/>
        </w:r>
        <w:r w:rsidR="00077867">
          <w:rPr>
            <w:webHidden/>
          </w:rPr>
          <w:instrText xml:space="preserve"> PAGEREF _Toc144389248 \h </w:instrText>
        </w:r>
        <w:r w:rsidR="00077867">
          <w:rPr>
            <w:webHidden/>
          </w:rPr>
        </w:r>
        <w:r w:rsidR="00077867">
          <w:rPr>
            <w:webHidden/>
          </w:rPr>
          <w:fldChar w:fldCharType="separate"/>
        </w:r>
        <w:r w:rsidR="00D0119B">
          <w:rPr>
            <w:webHidden/>
          </w:rPr>
          <w:t>178</w:t>
        </w:r>
        <w:r w:rsidR="00077867">
          <w:rPr>
            <w:webHidden/>
          </w:rPr>
          <w:fldChar w:fldCharType="end"/>
        </w:r>
      </w:hyperlink>
    </w:p>
    <w:p w14:paraId="5B3CEDEC" w14:textId="35227DBE" w:rsidR="00077867" w:rsidRDefault="003140E5">
      <w:pPr>
        <w:pStyle w:val="TOC1"/>
        <w:rPr>
          <w:rFonts w:asciiTheme="minorHAnsi" w:hAnsiTheme="minorHAnsi" w:cstheme="minorBidi"/>
          <w:kern w:val="2"/>
          <w:sz w:val="22"/>
          <w:szCs w:val="22"/>
          <w14:ligatures w14:val="standardContextual"/>
        </w:rPr>
      </w:pPr>
      <w:r>
        <w:tab/>
      </w:r>
      <w:hyperlink w:anchor="_Toc144389249" w:history="1">
        <w:r w:rsidR="00077867" w:rsidRPr="0035639D">
          <w:rPr>
            <w:rStyle w:val="Hyperlink"/>
          </w:rPr>
          <w:t>Full-time or part-time employment status</w:t>
        </w:r>
        <w:r w:rsidR="00077867">
          <w:rPr>
            <w:webHidden/>
          </w:rPr>
          <w:tab/>
        </w:r>
        <w:r w:rsidR="00077867">
          <w:rPr>
            <w:webHidden/>
          </w:rPr>
          <w:fldChar w:fldCharType="begin"/>
        </w:r>
        <w:r w:rsidR="00077867">
          <w:rPr>
            <w:webHidden/>
          </w:rPr>
          <w:instrText xml:space="preserve"> PAGEREF _Toc144389249 \h </w:instrText>
        </w:r>
        <w:r w:rsidR="00077867">
          <w:rPr>
            <w:webHidden/>
          </w:rPr>
        </w:r>
        <w:r w:rsidR="00077867">
          <w:rPr>
            <w:webHidden/>
          </w:rPr>
          <w:fldChar w:fldCharType="separate"/>
        </w:r>
        <w:r w:rsidR="00D0119B">
          <w:rPr>
            <w:webHidden/>
          </w:rPr>
          <w:t>180</w:t>
        </w:r>
        <w:r w:rsidR="00077867">
          <w:rPr>
            <w:webHidden/>
          </w:rPr>
          <w:fldChar w:fldCharType="end"/>
        </w:r>
      </w:hyperlink>
    </w:p>
    <w:p w14:paraId="4B805DAF" w14:textId="733F7C34" w:rsidR="00077867" w:rsidRDefault="00EB5629" w:rsidP="003140E5">
      <w:pPr>
        <w:pStyle w:val="TOC1"/>
        <w:ind w:left="1287"/>
        <w:rPr>
          <w:rFonts w:asciiTheme="minorHAnsi" w:hAnsiTheme="minorHAnsi" w:cstheme="minorBidi"/>
          <w:kern w:val="2"/>
          <w:sz w:val="22"/>
          <w:szCs w:val="22"/>
          <w14:ligatures w14:val="standardContextual"/>
        </w:rPr>
      </w:pPr>
      <w:hyperlink w:anchor="_Toc144389250" w:history="1">
        <w:r w:rsidR="00077867" w:rsidRPr="0035639D">
          <w:rPr>
            <w:rStyle w:val="Hyperlink"/>
          </w:rPr>
          <w:t>XFTP2015</w:t>
        </w:r>
        <w:r w:rsidR="00077867">
          <w:rPr>
            <w:webHidden/>
          </w:rPr>
          <w:tab/>
        </w:r>
        <w:r w:rsidR="00077867">
          <w:rPr>
            <w:webHidden/>
          </w:rPr>
          <w:fldChar w:fldCharType="begin"/>
        </w:r>
        <w:r w:rsidR="00077867">
          <w:rPr>
            <w:webHidden/>
          </w:rPr>
          <w:instrText xml:space="preserve"> PAGEREF _Toc144389250 \h </w:instrText>
        </w:r>
        <w:r w:rsidR="00077867">
          <w:rPr>
            <w:webHidden/>
          </w:rPr>
        </w:r>
        <w:r w:rsidR="00077867">
          <w:rPr>
            <w:webHidden/>
          </w:rPr>
          <w:fldChar w:fldCharType="separate"/>
        </w:r>
        <w:r w:rsidR="00D0119B">
          <w:rPr>
            <w:webHidden/>
          </w:rPr>
          <w:t>180</w:t>
        </w:r>
        <w:r w:rsidR="00077867">
          <w:rPr>
            <w:webHidden/>
          </w:rPr>
          <w:fldChar w:fldCharType="end"/>
        </w:r>
      </w:hyperlink>
    </w:p>
    <w:p w14:paraId="37DFBA29" w14:textId="06F6619E" w:rsidR="00077867" w:rsidRDefault="00EB5629" w:rsidP="003140E5">
      <w:pPr>
        <w:pStyle w:val="TOC1"/>
        <w:ind w:left="1287"/>
        <w:rPr>
          <w:rFonts w:asciiTheme="minorHAnsi" w:hAnsiTheme="minorHAnsi" w:cstheme="minorBidi"/>
          <w:kern w:val="2"/>
          <w:sz w:val="22"/>
          <w:szCs w:val="22"/>
          <w14:ligatures w14:val="standardContextual"/>
        </w:rPr>
      </w:pPr>
      <w:hyperlink w:anchor="_Toc144389252" w:history="1">
        <w:r w:rsidR="00077867" w:rsidRPr="0035639D">
          <w:rPr>
            <w:rStyle w:val="Hyperlink"/>
          </w:rPr>
          <w:t>XFTP2016</w:t>
        </w:r>
        <w:r w:rsidR="00077867">
          <w:rPr>
            <w:webHidden/>
          </w:rPr>
          <w:tab/>
        </w:r>
        <w:r w:rsidR="00077867">
          <w:rPr>
            <w:webHidden/>
          </w:rPr>
          <w:fldChar w:fldCharType="begin"/>
        </w:r>
        <w:r w:rsidR="00077867">
          <w:rPr>
            <w:webHidden/>
          </w:rPr>
          <w:instrText xml:space="preserve"> PAGEREF _Toc144389252 \h </w:instrText>
        </w:r>
        <w:r w:rsidR="00077867">
          <w:rPr>
            <w:webHidden/>
          </w:rPr>
        </w:r>
        <w:r w:rsidR="00077867">
          <w:rPr>
            <w:webHidden/>
          </w:rPr>
          <w:fldChar w:fldCharType="separate"/>
        </w:r>
        <w:r w:rsidR="00D0119B">
          <w:rPr>
            <w:webHidden/>
          </w:rPr>
          <w:t>181</w:t>
        </w:r>
        <w:r w:rsidR="00077867">
          <w:rPr>
            <w:webHidden/>
          </w:rPr>
          <w:fldChar w:fldCharType="end"/>
        </w:r>
      </w:hyperlink>
    </w:p>
    <w:p w14:paraId="10547549" w14:textId="12D35039" w:rsidR="00077867" w:rsidRDefault="00EB5629" w:rsidP="003140E5">
      <w:pPr>
        <w:pStyle w:val="TOC1"/>
        <w:ind w:left="1287"/>
        <w:rPr>
          <w:rFonts w:asciiTheme="minorHAnsi" w:hAnsiTheme="minorHAnsi" w:cstheme="minorBidi"/>
          <w:kern w:val="2"/>
          <w:sz w:val="22"/>
          <w:szCs w:val="22"/>
          <w14:ligatures w14:val="standardContextual"/>
        </w:rPr>
      </w:pPr>
      <w:hyperlink w:anchor="_Toc144389254" w:history="1">
        <w:r w:rsidR="00077867" w:rsidRPr="0035639D">
          <w:rPr>
            <w:rStyle w:val="Hyperlink"/>
          </w:rPr>
          <w:t>XFTP2017</w:t>
        </w:r>
        <w:r w:rsidR="00077867">
          <w:rPr>
            <w:webHidden/>
          </w:rPr>
          <w:tab/>
        </w:r>
        <w:r w:rsidR="00077867">
          <w:rPr>
            <w:webHidden/>
          </w:rPr>
          <w:fldChar w:fldCharType="begin"/>
        </w:r>
        <w:r w:rsidR="00077867">
          <w:rPr>
            <w:webHidden/>
          </w:rPr>
          <w:instrText xml:space="preserve"> PAGEREF _Toc144389254 \h </w:instrText>
        </w:r>
        <w:r w:rsidR="00077867">
          <w:rPr>
            <w:webHidden/>
          </w:rPr>
        </w:r>
        <w:r w:rsidR="00077867">
          <w:rPr>
            <w:webHidden/>
          </w:rPr>
          <w:fldChar w:fldCharType="separate"/>
        </w:r>
        <w:r w:rsidR="00D0119B">
          <w:rPr>
            <w:webHidden/>
          </w:rPr>
          <w:t>182</w:t>
        </w:r>
        <w:r w:rsidR="00077867">
          <w:rPr>
            <w:webHidden/>
          </w:rPr>
          <w:fldChar w:fldCharType="end"/>
        </w:r>
      </w:hyperlink>
    </w:p>
    <w:p w14:paraId="7060B1A1" w14:textId="6AE0A3DD" w:rsidR="00077867" w:rsidRDefault="00EB5629" w:rsidP="003140E5">
      <w:pPr>
        <w:pStyle w:val="TOC1"/>
        <w:ind w:left="1287"/>
        <w:rPr>
          <w:rFonts w:asciiTheme="minorHAnsi" w:hAnsiTheme="minorHAnsi" w:cstheme="minorBidi"/>
          <w:kern w:val="2"/>
          <w:sz w:val="22"/>
          <w:szCs w:val="22"/>
          <w14:ligatures w14:val="standardContextual"/>
        </w:rPr>
      </w:pPr>
      <w:hyperlink w:anchor="_Toc144389256" w:history="1">
        <w:r w:rsidR="00077867" w:rsidRPr="0035639D">
          <w:rPr>
            <w:rStyle w:val="Hyperlink"/>
          </w:rPr>
          <w:t>XFTP2018</w:t>
        </w:r>
        <w:r w:rsidR="00077867">
          <w:rPr>
            <w:webHidden/>
          </w:rPr>
          <w:tab/>
        </w:r>
        <w:r w:rsidR="00077867">
          <w:rPr>
            <w:webHidden/>
          </w:rPr>
          <w:fldChar w:fldCharType="begin"/>
        </w:r>
        <w:r w:rsidR="00077867">
          <w:rPr>
            <w:webHidden/>
          </w:rPr>
          <w:instrText xml:space="preserve"> PAGEREF _Toc144389256 \h </w:instrText>
        </w:r>
        <w:r w:rsidR="00077867">
          <w:rPr>
            <w:webHidden/>
          </w:rPr>
        </w:r>
        <w:r w:rsidR="00077867">
          <w:rPr>
            <w:webHidden/>
          </w:rPr>
          <w:fldChar w:fldCharType="separate"/>
        </w:r>
        <w:r w:rsidR="00D0119B">
          <w:rPr>
            <w:webHidden/>
          </w:rPr>
          <w:t>183</w:t>
        </w:r>
        <w:r w:rsidR="00077867">
          <w:rPr>
            <w:webHidden/>
          </w:rPr>
          <w:fldChar w:fldCharType="end"/>
        </w:r>
      </w:hyperlink>
    </w:p>
    <w:p w14:paraId="25558F92" w14:textId="586B87A6" w:rsidR="00077867" w:rsidRDefault="00EB5629" w:rsidP="003140E5">
      <w:pPr>
        <w:pStyle w:val="TOC1"/>
        <w:ind w:left="1287"/>
        <w:rPr>
          <w:rFonts w:asciiTheme="minorHAnsi" w:hAnsiTheme="minorHAnsi" w:cstheme="minorBidi"/>
          <w:kern w:val="2"/>
          <w:sz w:val="22"/>
          <w:szCs w:val="22"/>
          <w14:ligatures w14:val="standardContextual"/>
        </w:rPr>
      </w:pPr>
      <w:hyperlink w:anchor="_Toc144389258" w:history="1">
        <w:r w:rsidR="00077867" w:rsidRPr="0035639D">
          <w:rPr>
            <w:rStyle w:val="Hyperlink"/>
          </w:rPr>
          <w:t>XFTP2019</w:t>
        </w:r>
        <w:r w:rsidR="00077867">
          <w:rPr>
            <w:webHidden/>
          </w:rPr>
          <w:tab/>
        </w:r>
        <w:r w:rsidR="00077867">
          <w:rPr>
            <w:webHidden/>
          </w:rPr>
          <w:fldChar w:fldCharType="begin"/>
        </w:r>
        <w:r w:rsidR="00077867">
          <w:rPr>
            <w:webHidden/>
          </w:rPr>
          <w:instrText xml:space="preserve"> PAGEREF _Toc144389258 \h </w:instrText>
        </w:r>
        <w:r w:rsidR="00077867">
          <w:rPr>
            <w:webHidden/>
          </w:rPr>
        </w:r>
        <w:r w:rsidR="00077867">
          <w:rPr>
            <w:webHidden/>
          </w:rPr>
          <w:fldChar w:fldCharType="separate"/>
        </w:r>
        <w:r w:rsidR="00D0119B">
          <w:rPr>
            <w:webHidden/>
          </w:rPr>
          <w:t>184</w:t>
        </w:r>
        <w:r w:rsidR="00077867">
          <w:rPr>
            <w:webHidden/>
          </w:rPr>
          <w:fldChar w:fldCharType="end"/>
        </w:r>
      </w:hyperlink>
    </w:p>
    <w:p w14:paraId="47682218" w14:textId="200BA1CE" w:rsidR="00077867" w:rsidRDefault="00EB5629" w:rsidP="003140E5">
      <w:pPr>
        <w:pStyle w:val="TOC1"/>
        <w:ind w:left="1287"/>
        <w:rPr>
          <w:rFonts w:asciiTheme="minorHAnsi" w:hAnsiTheme="minorHAnsi" w:cstheme="minorBidi"/>
          <w:kern w:val="2"/>
          <w:sz w:val="22"/>
          <w:szCs w:val="22"/>
          <w14:ligatures w14:val="standardContextual"/>
        </w:rPr>
      </w:pPr>
      <w:hyperlink w:anchor="_Toc144389260" w:history="1">
        <w:r w:rsidR="00077867" w:rsidRPr="0035639D">
          <w:rPr>
            <w:rStyle w:val="Hyperlink"/>
          </w:rPr>
          <w:t>XFTP2020</w:t>
        </w:r>
        <w:r w:rsidR="00077867">
          <w:rPr>
            <w:webHidden/>
          </w:rPr>
          <w:tab/>
        </w:r>
        <w:r w:rsidR="00077867">
          <w:rPr>
            <w:webHidden/>
          </w:rPr>
          <w:fldChar w:fldCharType="begin"/>
        </w:r>
        <w:r w:rsidR="00077867">
          <w:rPr>
            <w:webHidden/>
          </w:rPr>
          <w:instrText xml:space="preserve"> PAGEREF _Toc144389260 \h </w:instrText>
        </w:r>
        <w:r w:rsidR="00077867">
          <w:rPr>
            <w:webHidden/>
          </w:rPr>
        </w:r>
        <w:r w:rsidR="00077867">
          <w:rPr>
            <w:webHidden/>
          </w:rPr>
          <w:fldChar w:fldCharType="separate"/>
        </w:r>
        <w:r w:rsidR="00D0119B">
          <w:rPr>
            <w:webHidden/>
          </w:rPr>
          <w:t>185</w:t>
        </w:r>
        <w:r w:rsidR="00077867">
          <w:rPr>
            <w:webHidden/>
          </w:rPr>
          <w:fldChar w:fldCharType="end"/>
        </w:r>
      </w:hyperlink>
    </w:p>
    <w:p w14:paraId="32A7A751" w14:textId="19B3DD8C" w:rsidR="00077867" w:rsidRDefault="00EB5629" w:rsidP="003140E5">
      <w:pPr>
        <w:pStyle w:val="TOC1"/>
        <w:ind w:left="1287"/>
        <w:rPr>
          <w:rFonts w:asciiTheme="minorHAnsi" w:hAnsiTheme="minorHAnsi" w:cstheme="minorBidi"/>
          <w:kern w:val="2"/>
          <w:sz w:val="22"/>
          <w:szCs w:val="22"/>
          <w14:ligatures w14:val="standardContextual"/>
        </w:rPr>
      </w:pPr>
      <w:hyperlink w:anchor="_Toc144389262" w:history="1">
        <w:r w:rsidR="00077867" w:rsidRPr="0035639D">
          <w:rPr>
            <w:rStyle w:val="Hyperlink"/>
          </w:rPr>
          <w:t>XFTP2021</w:t>
        </w:r>
        <w:r w:rsidR="00077867">
          <w:rPr>
            <w:webHidden/>
          </w:rPr>
          <w:tab/>
        </w:r>
        <w:r w:rsidR="00077867">
          <w:rPr>
            <w:webHidden/>
          </w:rPr>
          <w:fldChar w:fldCharType="begin"/>
        </w:r>
        <w:r w:rsidR="00077867">
          <w:rPr>
            <w:webHidden/>
          </w:rPr>
          <w:instrText xml:space="preserve"> PAGEREF _Toc144389262 \h </w:instrText>
        </w:r>
        <w:r w:rsidR="00077867">
          <w:rPr>
            <w:webHidden/>
          </w:rPr>
        </w:r>
        <w:r w:rsidR="00077867">
          <w:rPr>
            <w:webHidden/>
          </w:rPr>
          <w:fldChar w:fldCharType="separate"/>
        </w:r>
        <w:r w:rsidR="00D0119B">
          <w:rPr>
            <w:webHidden/>
          </w:rPr>
          <w:t>186</w:t>
        </w:r>
        <w:r w:rsidR="00077867">
          <w:rPr>
            <w:webHidden/>
          </w:rPr>
          <w:fldChar w:fldCharType="end"/>
        </w:r>
      </w:hyperlink>
    </w:p>
    <w:p w14:paraId="4E5B2DBA" w14:textId="758C58A5" w:rsidR="00077867" w:rsidRDefault="00EB5629" w:rsidP="003140E5">
      <w:pPr>
        <w:pStyle w:val="TOC1"/>
        <w:ind w:left="1287"/>
        <w:rPr>
          <w:rFonts w:asciiTheme="minorHAnsi" w:hAnsiTheme="minorHAnsi" w:cstheme="minorBidi"/>
          <w:kern w:val="2"/>
          <w:sz w:val="22"/>
          <w:szCs w:val="22"/>
          <w14:ligatures w14:val="standardContextual"/>
        </w:rPr>
      </w:pPr>
      <w:hyperlink w:anchor="_Toc144389264" w:history="1">
        <w:r w:rsidR="00077867" w:rsidRPr="0035639D">
          <w:rPr>
            <w:rStyle w:val="Hyperlink"/>
          </w:rPr>
          <w:t>XFTP2022</w:t>
        </w:r>
        <w:r w:rsidR="00077867">
          <w:rPr>
            <w:webHidden/>
          </w:rPr>
          <w:tab/>
        </w:r>
        <w:r w:rsidR="00077867">
          <w:rPr>
            <w:webHidden/>
          </w:rPr>
          <w:fldChar w:fldCharType="begin"/>
        </w:r>
        <w:r w:rsidR="00077867">
          <w:rPr>
            <w:webHidden/>
          </w:rPr>
          <w:instrText xml:space="preserve"> PAGEREF _Toc144389264 \h </w:instrText>
        </w:r>
        <w:r w:rsidR="00077867">
          <w:rPr>
            <w:webHidden/>
          </w:rPr>
        </w:r>
        <w:r w:rsidR="00077867">
          <w:rPr>
            <w:webHidden/>
          </w:rPr>
          <w:fldChar w:fldCharType="separate"/>
        </w:r>
        <w:r w:rsidR="00D0119B">
          <w:rPr>
            <w:webHidden/>
          </w:rPr>
          <w:t>187</w:t>
        </w:r>
        <w:r w:rsidR="00077867">
          <w:rPr>
            <w:webHidden/>
          </w:rPr>
          <w:fldChar w:fldCharType="end"/>
        </w:r>
      </w:hyperlink>
    </w:p>
    <w:p w14:paraId="1AF62991" w14:textId="1C6233FA" w:rsidR="00077867" w:rsidRDefault="003140E5">
      <w:pPr>
        <w:pStyle w:val="TOC1"/>
        <w:rPr>
          <w:rFonts w:asciiTheme="minorHAnsi" w:hAnsiTheme="minorHAnsi" w:cstheme="minorBidi"/>
          <w:kern w:val="2"/>
          <w:sz w:val="22"/>
          <w:szCs w:val="22"/>
          <w14:ligatures w14:val="standardContextual"/>
        </w:rPr>
      </w:pPr>
      <w:r>
        <w:tab/>
      </w:r>
      <w:hyperlink w:anchor="_Toc144389265" w:history="1">
        <w:r w:rsidR="00077867" w:rsidRPr="0035639D">
          <w:rPr>
            <w:rStyle w:val="Hyperlink"/>
          </w:rPr>
          <w:t>Permanent or casual employment</w:t>
        </w:r>
        <w:r w:rsidR="00077867">
          <w:rPr>
            <w:webHidden/>
          </w:rPr>
          <w:tab/>
        </w:r>
        <w:r w:rsidR="00077867">
          <w:rPr>
            <w:webHidden/>
          </w:rPr>
          <w:fldChar w:fldCharType="begin"/>
        </w:r>
        <w:r w:rsidR="00077867">
          <w:rPr>
            <w:webHidden/>
          </w:rPr>
          <w:instrText xml:space="preserve"> PAGEREF _Toc144389265 \h </w:instrText>
        </w:r>
        <w:r w:rsidR="00077867">
          <w:rPr>
            <w:webHidden/>
          </w:rPr>
        </w:r>
        <w:r w:rsidR="00077867">
          <w:rPr>
            <w:webHidden/>
          </w:rPr>
          <w:fldChar w:fldCharType="separate"/>
        </w:r>
        <w:r w:rsidR="00D0119B">
          <w:rPr>
            <w:webHidden/>
          </w:rPr>
          <w:t>189</w:t>
        </w:r>
        <w:r w:rsidR="00077867">
          <w:rPr>
            <w:webHidden/>
          </w:rPr>
          <w:fldChar w:fldCharType="end"/>
        </w:r>
      </w:hyperlink>
    </w:p>
    <w:p w14:paraId="70A54FDA" w14:textId="24220302" w:rsidR="00077867" w:rsidRDefault="00EB5629" w:rsidP="003140E5">
      <w:pPr>
        <w:pStyle w:val="TOC1"/>
        <w:ind w:left="1287"/>
        <w:rPr>
          <w:rFonts w:asciiTheme="minorHAnsi" w:hAnsiTheme="minorHAnsi" w:cstheme="minorBidi"/>
          <w:kern w:val="2"/>
          <w:sz w:val="22"/>
          <w:szCs w:val="22"/>
          <w14:ligatures w14:val="standardContextual"/>
        </w:rPr>
      </w:pPr>
      <w:hyperlink w:anchor="_Toc144389266" w:history="1">
        <w:r w:rsidR="00077867" w:rsidRPr="0035639D">
          <w:rPr>
            <w:rStyle w:val="Hyperlink"/>
          </w:rPr>
          <w:t>XEMP2015</w:t>
        </w:r>
        <w:r w:rsidR="00077867">
          <w:rPr>
            <w:webHidden/>
          </w:rPr>
          <w:tab/>
        </w:r>
        <w:r w:rsidR="00077867">
          <w:rPr>
            <w:webHidden/>
          </w:rPr>
          <w:fldChar w:fldCharType="begin"/>
        </w:r>
        <w:r w:rsidR="00077867">
          <w:rPr>
            <w:webHidden/>
          </w:rPr>
          <w:instrText xml:space="preserve"> PAGEREF _Toc144389266 \h </w:instrText>
        </w:r>
        <w:r w:rsidR="00077867">
          <w:rPr>
            <w:webHidden/>
          </w:rPr>
        </w:r>
        <w:r w:rsidR="00077867">
          <w:rPr>
            <w:webHidden/>
          </w:rPr>
          <w:fldChar w:fldCharType="separate"/>
        </w:r>
        <w:r w:rsidR="00D0119B">
          <w:rPr>
            <w:webHidden/>
          </w:rPr>
          <w:t>189</w:t>
        </w:r>
        <w:r w:rsidR="00077867">
          <w:rPr>
            <w:webHidden/>
          </w:rPr>
          <w:fldChar w:fldCharType="end"/>
        </w:r>
      </w:hyperlink>
    </w:p>
    <w:p w14:paraId="2F056E75" w14:textId="65468A03" w:rsidR="00077867" w:rsidRDefault="00EB5629" w:rsidP="003140E5">
      <w:pPr>
        <w:pStyle w:val="TOC1"/>
        <w:ind w:left="1287"/>
        <w:rPr>
          <w:rFonts w:asciiTheme="minorHAnsi" w:hAnsiTheme="minorHAnsi" w:cstheme="minorBidi"/>
          <w:kern w:val="2"/>
          <w:sz w:val="22"/>
          <w:szCs w:val="22"/>
          <w14:ligatures w14:val="standardContextual"/>
        </w:rPr>
      </w:pPr>
      <w:hyperlink w:anchor="_Toc144389268" w:history="1">
        <w:r w:rsidR="00077867" w:rsidRPr="0035639D">
          <w:rPr>
            <w:rStyle w:val="Hyperlink"/>
          </w:rPr>
          <w:t>XEMP2016</w:t>
        </w:r>
        <w:r w:rsidR="00077867">
          <w:rPr>
            <w:webHidden/>
          </w:rPr>
          <w:tab/>
        </w:r>
        <w:r w:rsidR="00077867">
          <w:rPr>
            <w:webHidden/>
          </w:rPr>
          <w:fldChar w:fldCharType="begin"/>
        </w:r>
        <w:r w:rsidR="00077867">
          <w:rPr>
            <w:webHidden/>
          </w:rPr>
          <w:instrText xml:space="preserve"> PAGEREF _Toc144389268 \h </w:instrText>
        </w:r>
        <w:r w:rsidR="00077867">
          <w:rPr>
            <w:webHidden/>
          </w:rPr>
        </w:r>
        <w:r w:rsidR="00077867">
          <w:rPr>
            <w:webHidden/>
          </w:rPr>
          <w:fldChar w:fldCharType="separate"/>
        </w:r>
        <w:r w:rsidR="00D0119B">
          <w:rPr>
            <w:webHidden/>
          </w:rPr>
          <w:t>190</w:t>
        </w:r>
        <w:r w:rsidR="00077867">
          <w:rPr>
            <w:webHidden/>
          </w:rPr>
          <w:fldChar w:fldCharType="end"/>
        </w:r>
      </w:hyperlink>
    </w:p>
    <w:p w14:paraId="7509B215" w14:textId="6B9FAA99" w:rsidR="00077867" w:rsidRDefault="00EB5629" w:rsidP="003140E5">
      <w:pPr>
        <w:pStyle w:val="TOC1"/>
        <w:ind w:left="1287"/>
        <w:rPr>
          <w:rFonts w:asciiTheme="minorHAnsi" w:hAnsiTheme="minorHAnsi" w:cstheme="minorBidi"/>
          <w:kern w:val="2"/>
          <w:sz w:val="22"/>
          <w:szCs w:val="22"/>
          <w14:ligatures w14:val="standardContextual"/>
        </w:rPr>
      </w:pPr>
      <w:hyperlink w:anchor="_Toc144389270" w:history="1">
        <w:r w:rsidR="00077867" w:rsidRPr="0035639D">
          <w:rPr>
            <w:rStyle w:val="Hyperlink"/>
          </w:rPr>
          <w:t>XEMP2017</w:t>
        </w:r>
        <w:r w:rsidR="00077867">
          <w:rPr>
            <w:webHidden/>
          </w:rPr>
          <w:tab/>
        </w:r>
        <w:r w:rsidR="00077867">
          <w:rPr>
            <w:webHidden/>
          </w:rPr>
          <w:fldChar w:fldCharType="begin"/>
        </w:r>
        <w:r w:rsidR="00077867">
          <w:rPr>
            <w:webHidden/>
          </w:rPr>
          <w:instrText xml:space="preserve"> PAGEREF _Toc144389270 \h </w:instrText>
        </w:r>
        <w:r w:rsidR="00077867">
          <w:rPr>
            <w:webHidden/>
          </w:rPr>
        </w:r>
        <w:r w:rsidR="00077867">
          <w:rPr>
            <w:webHidden/>
          </w:rPr>
          <w:fldChar w:fldCharType="separate"/>
        </w:r>
        <w:r w:rsidR="00D0119B">
          <w:rPr>
            <w:webHidden/>
          </w:rPr>
          <w:t>192</w:t>
        </w:r>
        <w:r w:rsidR="00077867">
          <w:rPr>
            <w:webHidden/>
          </w:rPr>
          <w:fldChar w:fldCharType="end"/>
        </w:r>
      </w:hyperlink>
    </w:p>
    <w:p w14:paraId="2C7E5EF1" w14:textId="4A521C9C" w:rsidR="00077867" w:rsidRDefault="00EB5629" w:rsidP="003140E5">
      <w:pPr>
        <w:pStyle w:val="TOC1"/>
        <w:ind w:left="1287"/>
        <w:rPr>
          <w:rFonts w:asciiTheme="minorHAnsi" w:hAnsiTheme="minorHAnsi" w:cstheme="minorBidi"/>
          <w:kern w:val="2"/>
          <w:sz w:val="22"/>
          <w:szCs w:val="22"/>
          <w14:ligatures w14:val="standardContextual"/>
        </w:rPr>
      </w:pPr>
      <w:hyperlink w:anchor="_Toc144389272" w:history="1">
        <w:r w:rsidR="00077867" w:rsidRPr="0035639D">
          <w:rPr>
            <w:rStyle w:val="Hyperlink"/>
          </w:rPr>
          <w:t>XEMP2018</w:t>
        </w:r>
        <w:r w:rsidR="00077867">
          <w:rPr>
            <w:webHidden/>
          </w:rPr>
          <w:tab/>
        </w:r>
        <w:r w:rsidR="00077867">
          <w:rPr>
            <w:webHidden/>
          </w:rPr>
          <w:fldChar w:fldCharType="begin"/>
        </w:r>
        <w:r w:rsidR="00077867">
          <w:rPr>
            <w:webHidden/>
          </w:rPr>
          <w:instrText xml:space="preserve"> PAGEREF _Toc144389272 \h </w:instrText>
        </w:r>
        <w:r w:rsidR="00077867">
          <w:rPr>
            <w:webHidden/>
          </w:rPr>
        </w:r>
        <w:r w:rsidR="00077867">
          <w:rPr>
            <w:webHidden/>
          </w:rPr>
          <w:fldChar w:fldCharType="separate"/>
        </w:r>
        <w:r w:rsidR="00D0119B">
          <w:rPr>
            <w:webHidden/>
          </w:rPr>
          <w:t>194</w:t>
        </w:r>
        <w:r w:rsidR="00077867">
          <w:rPr>
            <w:webHidden/>
          </w:rPr>
          <w:fldChar w:fldCharType="end"/>
        </w:r>
      </w:hyperlink>
    </w:p>
    <w:p w14:paraId="1D80B340" w14:textId="64C63E4C" w:rsidR="00077867" w:rsidRDefault="00EB5629" w:rsidP="003140E5">
      <w:pPr>
        <w:pStyle w:val="TOC1"/>
        <w:ind w:left="1287"/>
        <w:rPr>
          <w:rFonts w:asciiTheme="minorHAnsi" w:hAnsiTheme="minorHAnsi" w:cstheme="minorBidi"/>
          <w:kern w:val="2"/>
          <w:sz w:val="22"/>
          <w:szCs w:val="22"/>
          <w14:ligatures w14:val="standardContextual"/>
        </w:rPr>
      </w:pPr>
      <w:hyperlink w:anchor="_Toc144389274" w:history="1">
        <w:r w:rsidR="00077867" w:rsidRPr="0035639D">
          <w:rPr>
            <w:rStyle w:val="Hyperlink"/>
          </w:rPr>
          <w:t>XEMP2019</w:t>
        </w:r>
        <w:r w:rsidR="00077867">
          <w:rPr>
            <w:webHidden/>
          </w:rPr>
          <w:tab/>
        </w:r>
        <w:r w:rsidR="00077867">
          <w:rPr>
            <w:webHidden/>
          </w:rPr>
          <w:fldChar w:fldCharType="begin"/>
        </w:r>
        <w:r w:rsidR="00077867">
          <w:rPr>
            <w:webHidden/>
          </w:rPr>
          <w:instrText xml:space="preserve"> PAGEREF _Toc144389274 \h </w:instrText>
        </w:r>
        <w:r w:rsidR="00077867">
          <w:rPr>
            <w:webHidden/>
          </w:rPr>
        </w:r>
        <w:r w:rsidR="00077867">
          <w:rPr>
            <w:webHidden/>
          </w:rPr>
          <w:fldChar w:fldCharType="separate"/>
        </w:r>
        <w:r w:rsidR="00D0119B">
          <w:rPr>
            <w:webHidden/>
          </w:rPr>
          <w:t>196</w:t>
        </w:r>
        <w:r w:rsidR="00077867">
          <w:rPr>
            <w:webHidden/>
          </w:rPr>
          <w:fldChar w:fldCharType="end"/>
        </w:r>
      </w:hyperlink>
    </w:p>
    <w:p w14:paraId="01760470" w14:textId="68CAC94E" w:rsidR="00077867" w:rsidRDefault="00EB5629" w:rsidP="003140E5">
      <w:pPr>
        <w:pStyle w:val="TOC1"/>
        <w:ind w:left="1287"/>
        <w:rPr>
          <w:rFonts w:asciiTheme="minorHAnsi" w:hAnsiTheme="minorHAnsi" w:cstheme="minorBidi"/>
          <w:kern w:val="2"/>
          <w:sz w:val="22"/>
          <w:szCs w:val="22"/>
          <w14:ligatures w14:val="standardContextual"/>
        </w:rPr>
      </w:pPr>
      <w:hyperlink w:anchor="_Toc144389276" w:history="1">
        <w:r w:rsidR="00077867" w:rsidRPr="0035639D">
          <w:rPr>
            <w:rStyle w:val="Hyperlink"/>
          </w:rPr>
          <w:t>XEMP2020</w:t>
        </w:r>
        <w:r w:rsidR="00077867">
          <w:rPr>
            <w:webHidden/>
          </w:rPr>
          <w:tab/>
        </w:r>
        <w:r w:rsidR="00077867">
          <w:rPr>
            <w:webHidden/>
          </w:rPr>
          <w:fldChar w:fldCharType="begin"/>
        </w:r>
        <w:r w:rsidR="00077867">
          <w:rPr>
            <w:webHidden/>
          </w:rPr>
          <w:instrText xml:space="preserve"> PAGEREF _Toc144389276 \h </w:instrText>
        </w:r>
        <w:r w:rsidR="00077867">
          <w:rPr>
            <w:webHidden/>
          </w:rPr>
        </w:r>
        <w:r w:rsidR="00077867">
          <w:rPr>
            <w:webHidden/>
          </w:rPr>
          <w:fldChar w:fldCharType="separate"/>
        </w:r>
        <w:r w:rsidR="00D0119B">
          <w:rPr>
            <w:webHidden/>
          </w:rPr>
          <w:t>198</w:t>
        </w:r>
        <w:r w:rsidR="00077867">
          <w:rPr>
            <w:webHidden/>
          </w:rPr>
          <w:fldChar w:fldCharType="end"/>
        </w:r>
      </w:hyperlink>
    </w:p>
    <w:p w14:paraId="17A60EBF" w14:textId="58B98F26" w:rsidR="00077867" w:rsidRDefault="00EB5629" w:rsidP="003140E5">
      <w:pPr>
        <w:pStyle w:val="TOC1"/>
        <w:ind w:left="1287"/>
        <w:rPr>
          <w:rFonts w:asciiTheme="minorHAnsi" w:hAnsiTheme="minorHAnsi" w:cstheme="minorBidi"/>
          <w:kern w:val="2"/>
          <w:sz w:val="22"/>
          <w:szCs w:val="22"/>
          <w14:ligatures w14:val="standardContextual"/>
        </w:rPr>
      </w:pPr>
      <w:hyperlink w:anchor="_Toc144389278" w:history="1">
        <w:r w:rsidR="00077867" w:rsidRPr="0035639D">
          <w:rPr>
            <w:rStyle w:val="Hyperlink"/>
          </w:rPr>
          <w:t>XEMP2021</w:t>
        </w:r>
        <w:r w:rsidR="00077867">
          <w:rPr>
            <w:webHidden/>
          </w:rPr>
          <w:tab/>
        </w:r>
        <w:r w:rsidR="00077867">
          <w:rPr>
            <w:webHidden/>
          </w:rPr>
          <w:fldChar w:fldCharType="begin"/>
        </w:r>
        <w:r w:rsidR="00077867">
          <w:rPr>
            <w:webHidden/>
          </w:rPr>
          <w:instrText xml:space="preserve"> PAGEREF _Toc144389278 \h </w:instrText>
        </w:r>
        <w:r w:rsidR="00077867">
          <w:rPr>
            <w:webHidden/>
          </w:rPr>
        </w:r>
        <w:r w:rsidR="00077867">
          <w:rPr>
            <w:webHidden/>
          </w:rPr>
          <w:fldChar w:fldCharType="separate"/>
        </w:r>
        <w:r w:rsidR="00D0119B">
          <w:rPr>
            <w:webHidden/>
          </w:rPr>
          <w:t>200</w:t>
        </w:r>
        <w:r w:rsidR="00077867">
          <w:rPr>
            <w:webHidden/>
          </w:rPr>
          <w:fldChar w:fldCharType="end"/>
        </w:r>
      </w:hyperlink>
    </w:p>
    <w:p w14:paraId="35E195BB" w14:textId="6471E8F3" w:rsidR="00077867" w:rsidRDefault="00EB5629" w:rsidP="003140E5">
      <w:pPr>
        <w:pStyle w:val="TOC1"/>
        <w:ind w:left="1287"/>
        <w:rPr>
          <w:rFonts w:asciiTheme="minorHAnsi" w:hAnsiTheme="minorHAnsi" w:cstheme="minorBidi"/>
          <w:kern w:val="2"/>
          <w:sz w:val="22"/>
          <w:szCs w:val="22"/>
          <w14:ligatures w14:val="standardContextual"/>
        </w:rPr>
      </w:pPr>
      <w:hyperlink w:anchor="_Toc144389280" w:history="1">
        <w:r w:rsidR="00077867" w:rsidRPr="0035639D">
          <w:rPr>
            <w:rStyle w:val="Hyperlink"/>
          </w:rPr>
          <w:t>XEMP2022</w:t>
        </w:r>
        <w:r w:rsidR="00077867">
          <w:rPr>
            <w:webHidden/>
          </w:rPr>
          <w:tab/>
        </w:r>
        <w:r w:rsidR="00077867">
          <w:rPr>
            <w:webHidden/>
          </w:rPr>
          <w:fldChar w:fldCharType="begin"/>
        </w:r>
        <w:r w:rsidR="00077867">
          <w:rPr>
            <w:webHidden/>
          </w:rPr>
          <w:instrText xml:space="preserve"> PAGEREF _Toc144389280 \h </w:instrText>
        </w:r>
        <w:r w:rsidR="00077867">
          <w:rPr>
            <w:webHidden/>
          </w:rPr>
        </w:r>
        <w:r w:rsidR="00077867">
          <w:rPr>
            <w:webHidden/>
          </w:rPr>
          <w:fldChar w:fldCharType="separate"/>
        </w:r>
        <w:r w:rsidR="00D0119B">
          <w:rPr>
            <w:webHidden/>
          </w:rPr>
          <w:t>202</w:t>
        </w:r>
        <w:r w:rsidR="00077867">
          <w:rPr>
            <w:webHidden/>
          </w:rPr>
          <w:fldChar w:fldCharType="end"/>
        </w:r>
      </w:hyperlink>
    </w:p>
    <w:p w14:paraId="2A39FE00" w14:textId="636854F0" w:rsidR="00077867" w:rsidRDefault="003140E5">
      <w:pPr>
        <w:pStyle w:val="TOC1"/>
        <w:rPr>
          <w:rFonts w:asciiTheme="minorHAnsi" w:hAnsiTheme="minorHAnsi" w:cstheme="minorBidi"/>
          <w:kern w:val="2"/>
          <w:sz w:val="22"/>
          <w:szCs w:val="22"/>
          <w14:ligatures w14:val="standardContextual"/>
        </w:rPr>
      </w:pPr>
      <w:r>
        <w:tab/>
      </w:r>
      <w:hyperlink w:anchor="_Toc144389281" w:history="1">
        <w:r w:rsidR="00077867" w:rsidRPr="0035639D">
          <w:rPr>
            <w:rStyle w:val="Hyperlink"/>
          </w:rPr>
          <w:t>Status in apprenticeship/traineeship</w:t>
        </w:r>
        <w:r w:rsidR="00077867">
          <w:rPr>
            <w:webHidden/>
          </w:rPr>
          <w:tab/>
        </w:r>
        <w:r w:rsidR="00077867">
          <w:rPr>
            <w:webHidden/>
          </w:rPr>
          <w:fldChar w:fldCharType="begin"/>
        </w:r>
        <w:r w:rsidR="00077867">
          <w:rPr>
            <w:webHidden/>
          </w:rPr>
          <w:instrText xml:space="preserve"> PAGEREF _Toc144389281 \h </w:instrText>
        </w:r>
        <w:r w:rsidR="00077867">
          <w:rPr>
            <w:webHidden/>
          </w:rPr>
        </w:r>
        <w:r w:rsidR="00077867">
          <w:rPr>
            <w:webHidden/>
          </w:rPr>
          <w:fldChar w:fldCharType="separate"/>
        </w:r>
        <w:r w:rsidR="00D0119B">
          <w:rPr>
            <w:webHidden/>
          </w:rPr>
          <w:t>204</w:t>
        </w:r>
        <w:r w:rsidR="00077867">
          <w:rPr>
            <w:webHidden/>
          </w:rPr>
          <w:fldChar w:fldCharType="end"/>
        </w:r>
      </w:hyperlink>
    </w:p>
    <w:p w14:paraId="0DD22264" w14:textId="753B268F" w:rsidR="00077867" w:rsidRDefault="00EB5629" w:rsidP="003140E5">
      <w:pPr>
        <w:pStyle w:val="TOC1"/>
        <w:ind w:left="1287"/>
        <w:rPr>
          <w:rFonts w:asciiTheme="minorHAnsi" w:hAnsiTheme="minorHAnsi" w:cstheme="minorBidi"/>
          <w:kern w:val="2"/>
          <w:sz w:val="22"/>
          <w:szCs w:val="22"/>
          <w14:ligatures w14:val="standardContextual"/>
        </w:rPr>
      </w:pPr>
      <w:hyperlink w:anchor="_Toc144389282" w:history="1">
        <w:r w:rsidR="00077867" w:rsidRPr="0035639D">
          <w:rPr>
            <w:rStyle w:val="Hyperlink"/>
          </w:rPr>
          <w:t>XATR2015</w:t>
        </w:r>
        <w:r w:rsidR="00077867">
          <w:rPr>
            <w:webHidden/>
          </w:rPr>
          <w:tab/>
        </w:r>
        <w:r w:rsidR="00077867">
          <w:rPr>
            <w:webHidden/>
          </w:rPr>
          <w:fldChar w:fldCharType="begin"/>
        </w:r>
        <w:r w:rsidR="00077867">
          <w:rPr>
            <w:webHidden/>
          </w:rPr>
          <w:instrText xml:space="preserve"> PAGEREF _Toc144389282 \h </w:instrText>
        </w:r>
        <w:r w:rsidR="00077867">
          <w:rPr>
            <w:webHidden/>
          </w:rPr>
        </w:r>
        <w:r w:rsidR="00077867">
          <w:rPr>
            <w:webHidden/>
          </w:rPr>
          <w:fldChar w:fldCharType="separate"/>
        </w:r>
        <w:r w:rsidR="00D0119B">
          <w:rPr>
            <w:webHidden/>
          </w:rPr>
          <w:t>204</w:t>
        </w:r>
        <w:r w:rsidR="00077867">
          <w:rPr>
            <w:webHidden/>
          </w:rPr>
          <w:fldChar w:fldCharType="end"/>
        </w:r>
      </w:hyperlink>
    </w:p>
    <w:p w14:paraId="6B1457F6" w14:textId="481F4091" w:rsidR="00077867" w:rsidRDefault="00EB5629" w:rsidP="003140E5">
      <w:pPr>
        <w:pStyle w:val="TOC1"/>
        <w:ind w:left="1287"/>
        <w:rPr>
          <w:rFonts w:asciiTheme="minorHAnsi" w:hAnsiTheme="minorHAnsi" w:cstheme="minorBidi"/>
          <w:kern w:val="2"/>
          <w:sz w:val="22"/>
          <w:szCs w:val="22"/>
          <w14:ligatures w14:val="standardContextual"/>
        </w:rPr>
      </w:pPr>
      <w:hyperlink w:anchor="_Toc144389284" w:history="1">
        <w:r w:rsidR="00077867" w:rsidRPr="0035639D">
          <w:rPr>
            <w:rStyle w:val="Hyperlink"/>
          </w:rPr>
          <w:t>XATR2016</w:t>
        </w:r>
        <w:r w:rsidR="00077867">
          <w:rPr>
            <w:webHidden/>
          </w:rPr>
          <w:tab/>
        </w:r>
        <w:r w:rsidR="00077867">
          <w:rPr>
            <w:webHidden/>
          </w:rPr>
          <w:fldChar w:fldCharType="begin"/>
        </w:r>
        <w:r w:rsidR="00077867">
          <w:rPr>
            <w:webHidden/>
          </w:rPr>
          <w:instrText xml:space="preserve"> PAGEREF _Toc144389284 \h </w:instrText>
        </w:r>
        <w:r w:rsidR="00077867">
          <w:rPr>
            <w:webHidden/>
          </w:rPr>
        </w:r>
        <w:r w:rsidR="00077867">
          <w:rPr>
            <w:webHidden/>
          </w:rPr>
          <w:fldChar w:fldCharType="separate"/>
        </w:r>
        <w:r w:rsidR="00D0119B">
          <w:rPr>
            <w:webHidden/>
          </w:rPr>
          <w:t>205</w:t>
        </w:r>
        <w:r w:rsidR="00077867">
          <w:rPr>
            <w:webHidden/>
          </w:rPr>
          <w:fldChar w:fldCharType="end"/>
        </w:r>
      </w:hyperlink>
    </w:p>
    <w:p w14:paraId="636C68EB" w14:textId="09219646" w:rsidR="00077867" w:rsidRDefault="00EB5629" w:rsidP="003140E5">
      <w:pPr>
        <w:pStyle w:val="TOC1"/>
        <w:ind w:left="1287"/>
        <w:rPr>
          <w:rFonts w:asciiTheme="minorHAnsi" w:hAnsiTheme="minorHAnsi" w:cstheme="minorBidi"/>
          <w:kern w:val="2"/>
          <w:sz w:val="22"/>
          <w:szCs w:val="22"/>
          <w14:ligatures w14:val="standardContextual"/>
        </w:rPr>
      </w:pPr>
      <w:hyperlink w:anchor="_Toc144389286" w:history="1">
        <w:r w:rsidR="00077867" w:rsidRPr="0035639D">
          <w:rPr>
            <w:rStyle w:val="Hyperlink"/>
          </w:rPr>
          <w:t>XATR2017</w:t>
        </w:r>
        <w:r w:rsidR="00077867">
          <w:rPr>
            <w:webHidden/>
          </w:rPr>
          <w:tab/>
        </w:r>
        <w:r w:rsidR="00077867">
          <w:rPr>
            <w:webHidden/>
          </w:rPr>
          <w:fldChar w:fldCharType="begin"/>
        </w:r>
        <w:r w:rsidR="00077867">
          <w:rPr>
            <w:webHidden/>
          </w:rPr>
          <w:instrText xml:space="preserve"> PAGEREF _Toc144389286 \h </w:instrText>
        </w:r>
        <w:r w:rsidR="00077867">
          <w:rPr>
            <w:webHidden/>
          </w:rPr>
        </w:r>
        <w:r w:rsidR="00077867">
          <w:rPr>
            <w:webHidden/>
          </w:rPr>
          <w:fldChar w:fldCharType="separate"/>
        </w:r>
        <w:r w:rsidR="00D0119B">
          <w:rPr>
            <w:webHidden/>
          </w:rPr>
          <w:t>207</w:t>
        </w:r>
        <w:r w:rsidR="00077867">
          <w:rPr>
            <w:webHidden/>
          </w:rPr>
          <w:fldChar w:fldCharType="end"/>
        </w:r>
      </w:hyperlink>
    </w:p>
    <w:p w14:paraId="53382D46" w14:textId="4C5DEC9F" w:rsidR="00077867" w:rsidRDefault="00EB5629" w:rsidP="003140E5">
      <w:pPr>
        <w:pStyle w:val="TOC1"/>
        <w:ind w:left="1287"/>
        <w:rPr>
          <w:rFonts w:asciiTheme="minorHAnsi" w:hAnsiTheme="minorHAnsi" w:cstheme="minorBidi"/>
          <w:kern w:val="2"/>
          <w:sz w:val="22"/>
          <w:szCs w:val="22"/>
          <w14:ligatures w14:val="standardContextual"/>
        </w:rPr>
      </w:pPr>
      <w:hyperlink w:anchor="_Toc144389288" w:history="1">
        <w:r w:rsidR="00077867" w:rsidRPr="0035639D">
          <w:rPr>
            <w:rStyle w:val="Hyperlink"/>
          </w:rPr>
          <w:t>XATR2018</w:t>
        </w:r>
        <w:r w:rsidR="00077867">
          <w:rPr>
            <w:webHidden/>
          </w:rPr>
          <w:tab/>
        </w:r>
        <w:r w:rsidR="00077867">
          <w:rPr>
            <w:webHidden/>
          </w:rPr>
          <w:fldChar w:fldCharType="begin"/>
        </w:r>
        <w:r w:rsidR="00077867">
          <w:rPr>
            <w:webHidden/>
          </w:rPr>
          <w:instrText xml:space="preserve"> PAGEREF _Toc144389288 \h </w:instrText>
        </w:r>
        <w:r w:rsidR="00077867">
          <w:rPr>
            <w:webHidden/>
          </w:rPr>
        </w:r>
        <w:r w:rsidR="00077867">
          <w:rPr>
            <w:webHidden/>
          </w:rPr>
          <w:fldChar w:fldCharType="separate"/>
        </w:r>
        <w:r w:rsidR="00D0119B">
          <w:rPr>
            <w:webHidden/>
          </w:rPr>
          <w:t>211</w:t>
        </w:r>
        <w:r w:rsidR="00077867">
          <w:rPr>
            <w:webHidden/>
          </w:rPr>
          <w:fldChar w:fldCharType="end"/>
        </w:r>
      </w:hyperlink>
    </w:p>
    <w:p w14:paraId="4E656681" w14:textId="7393BBF9" w:rsidR="00077867" w:rsidRDefault="00EB5629" w:rsidP="003140E5">
      <w:pPr>
        <w:pStyle w:val="TOC1"/>
        <w:ind w:left="1287"/>
        <w:rPr>
          <w:rFonts w:asciiTheme="minorHAnsi" w:hAnsiTheme="minorHAnsi" w:cstheme="minorBidi"/>
          <w:kern w:val="2"/>
          <w:sz w:val="22"/>
          <w:szCs w:val="22"/>
          <w14:ligatures w14:val="standardContextual"/>
        </w:rPr>
      </w:pPr>
      <w:hyperlink w:anchor="_Toc144389290" w:history="1">
        <w:r w:rsidR="00077867" w:rsidRPr="0035639D">
          <w:rPr>
            <w:rStyle w:val="Hyperlink"/>
          </w:rPr>
          <w:t>XATR2019</w:t>
        </w:r>
        <w:r w:rsidR="00077867">
          <w:rPr>
            <w:webHidden/>
          </w:rPr>
          <w:tab/>
        </w:r>
        <w:r w:rsidR="00077867">
          <w:rPr>
            <w:webHidden/>
          </w:rPr>
          <w:fldChar w:fldCharType="begin"/>
        </w:r>
        <w:r w:rsidR="00077867">
          <w:rPr>
            <w:webHidden/>
          </w:rPr>
          <w:instrText xml:space="preserve"> PAGEREF _Toc144389290 \h </w:instrText>
        </w:r>
        <w:r w:rsidR="00077867">
          <w:rPr>
            <w:webHidden/>
          </w:rPr>
        </w:r>
        <w:r w:rsidR="00077867">
          <w:rPr>
            <w:webHidden/>
          </w:rPr>
          <w:fldChar w:fldCharType="separate"/>
        </w:r>
        <w:r w:rsidR="00D0119B">
          <w:rPr>
            <w:webHidden/>
          </w:rPr>
          <w:t>214</w:t>
        </w:r>
        <w:r w:rsidR="00077867">
          <w:rPr>
            <w:webHidden/>
          </w:rPr>
          <w:fldChar w:fldCharType="end"/>
        </w:r>
      </w:hyperlink>
    </w:p>
    <w:p w14:paraId="3FAEC18A" w14:textId="5F6F66EC" w:rsidR="00077867" w:rsidRDefault="00EB5629" w:rsidP="003140E5">
      <w:pPr>
        <w:pStyle w:val="TOC1"/>
        <w:ind w:left="1287"/>
        <w:rPr>
          <w:rFonts w:asciiTheme="minorHAnsi" w:hAnsiTheme="minorHAnsi" w:cstheme="minorBidi"/>
          <w:kern w:val="2"/>
          <w:sz w:val="22"/>
          <w:szCs w:val="22"/>
          <w14:ligatures w14:val="standardContextual"/>
        </w:rPr>
      </w:pPr>
      <w:hyperlink w:anchor="_Toc144389292" w:history="1">
        <w:r w:rsidR="00077867" w:rsidRPr="0035639D">
          <w:rPr>
            <w:rStyle w:val="Hyperlink"/>
          </w:rPr>
          <w:t>XATR2020</w:t>
        </w:r>
        <w:r w:rsidR="00077867">
          <w:rPr>
            <w:webHidden/>
          </w:rPr>
          <w:tab/>
        </w:r>
        <w:r w:rsidR="00077867">
          <w:rPr>
            <w:webHidden/>
          </w:rPr>
          <w:fldChar w:fldCharType="begin"/>
        </w:r>
        <w:r w:rsidR="00077867">
          <w:rPr>
            <w:webHidden/>
          </w:rPr>
          <w:instrText xml:space="preserve"> PAGEREF _Toc144389292 \h </w:instrText>
        </w:r>
        <w:r w:rsidR="00077867">
          <w:rPr>
            <w:webHidden/>
          </w:rPr>
        </w:r>
        <w:r w:rsidR="00077867">
          <w:rPr>
            <w:webHidden/>
          </w:rPr>
          <w:fldChar w:fldCharType="separate"/>
        </w:r>
        <w:r w:rsidR="00D0119B">
          <w:rPr>
            <w:webHidden/>
          </w:rPr>
          <w:t>217</w:t>
        </w:r>
        <w:r w:rsidR="00077867">
          <w:rPr>
            <w:webHidden/>
          </w:rPr>
          <w:fldChar w:fldCharType="end"/>
        </w:r>
      </w:hyperlink>
    </w:p>
    <w:p w14:paraId="7253AAB0" w14:textId="4BC2176B" w:rsidR="00077867" w:rsidRDefault="00EB5629" w:rsidP="003140E5">
      <w:pPr>
        <w:pStyle w:val="TOC1"/>
        <w:ind w:left="1287"/>
        <w:rPr>
          <w:rFonts w:asciiTheme="minorHAnsi" w:hAnsiTheme="minorHAnsi" w:cstheme="minorBidi"/>
          <w:kern w:val="2"/>
          <w:sz w:val="22"/>
          <w:szCs w:val="22"/>
          <w14:ligatures w14:val="standardContextual"/>
        </w:rPr>
      </w:pPr>
      <w:hyperlink w:anchor="_Toc144389294" w:history="1">
        <w:r w:rsidR="00077867" w:rsidRPr="0035639D">
          <w:rPr>
            <w:rStyle w:val="Hyperlink"/>
          </w:rPr>
          <w:t>XATR2021</w:t>
        </w:r>
        <w:r w:rsidR="00077867">
          <w:rPr>
            <w:webHidden/>
          </w:rPr>
          <w:tab/>
        </w:r>
        <w:r w:rsidR="00077867">
          <w:rPr>
            <w:webHidden/>
          </w:rPr>
          <w:fldChar w:fldCharType="begin"/>
        </w:r>
        <w:r w:rsidR="00077867">
          <w:rPr>
            <w:webHidden/>
          </w:rPr>
          <w:instrText xml:space="preserve"> PAGEREF _Toc144389294 \h </w:instrText>
        </w:r>
        <w:r w:rsidR="00077867">
          <w:rPr>
            <w:webHidden/>
          </w:rPr>
        </w:r>
        <w:r w:rsidR="00077867">
          <w:rPr>
            <w:webHidden/>
          </w:rPr>
          <w:fldChar w:fldCharType="separate"/>
        </w:r>
        <w:r w:rsidR="00D0119B">
          <w:rPr>
            <w:webHidden/>
          </w:rPr>
          <w:t>220</w:t>
        </w:r>
        <w:r w:rsidR="00077867">
          <w:rPr>
            <w:webHidden/>
          </w:rPr>
          <w:fldChar w:fldCharType="end"/>
        </w:r>
      </w:hyperlink>
    </w:p>
    <w:p w14:paraId="2F372C60" w14:textId="467249C7" w:rsidR="00077867" w:rsidRDefault="00EB5629" w:rsidP="003140E5">
      <w:pPr>
        <w:pStyle w:val="TOC1"/>
        <w:ind w:left="1287"/>
        <w:rPr>
          <w:rFonts w:asciiTheme="minorHAnsi" w:hAnsiTheme="minorHAnsi" w:cstheme="minorBidi"/>
          <w:kern w:val="2"/>
          <w:sz w:val="22"/>
          <w:szCs w:val="22"/>
          <w14:ligatures w14:val="standardContextual"/>
        </w:rPr>
      </w:pPr>
      <w:hyperlink w:anchor="_Toc144389296" w:history="1">
        <w:r w:rsidR="00077867" w:rsidRPr="0035639D">
          <w:rPr>
            <w:rStyle w:val="Hyperlink"/>
          </w:rPr>
          <w:t>XATR2022</w:t>
        </w:r>
        <w:r w:rsidR="00077867">
          <w:rPr>
            <w:webHidden/>
          </w:rPr>
          <w:tab/>
        </w:r>
        <w:r w:rsidR="00077867">
          <w:rPr>
            <w:webHidden/>
          </w:rPr>
          <w:fldChar w:fldCharType="begin"/>
        </w:r>
        <w:r w:rsidR="00077867">
          <w:rPr>
            <w:webHidden/>
          </w:rPr>
          <w:instrText xml:space="preserve"> PAGEREF _Toc144389296 \h </w:instrText>
        </w:r>
        <w:r w:rsidR="00077867">
          <w:rPr>
            <w:webHidden/>
          </w:rPr>
        </w:r>
        <w:r w:rsidR="00077867">
          <w:rPr>
            <w:webHidden/>
          </w:rPr>
          <w:fldChar w:fldCharType="separate"/>
        </w:r>
        <w:r w:rsidR="00D0119B">
          <w:rPr>
            <w:webHidden/>
          </w:rPr>
          <w:t>223</w:t>
        </w:r>
        <w:r w:rsidR="00077867">
          <w:rPr>
            <w:webHidden/>
          </w:rPr>
          <w:fldChar w:fldCharType="end"/>
        </w:r>
      </w:hyperlink>
    </w:p>
    <w:p w14:paraId="72AE290D" w14:textId="6AEA738C" w:rsidR="00077867" w:rsidRDefault="003140E5">
      <w:pPr>
        <w:pStyle w:val="TOC1"/>
        <w:rPr>
          <w:rFonts w:asciiTheme="minorHAnsi" w:hAnsiTheme="minorHAnsi" w:cstheme="minorBidi"/>
          <w:kern w:val="2"/>
          <w:sz w:val="22"/>
          <w:szCs w:val="22"/>
          <w14:ligatures w14:val="standardContextual"/>
        </w:rPr>
      </w:pPr>
      <w:r>
        <w:tab/>
      </w:r>
      <w:hyperlink w:anchor="_Toc144389297" w:history="1">
        <w:r w:rsidR="00077867" w:rsidRPr="0035639D">
          <w:rPr>
            <w:rStyle w:val="Hyperlink"/>
          </w:rPr>
          <w:t>Job mobility during last year</w:t>
        </w:r>
        <w:r w:rsidR="00077867">
          <w:rPr>
            <w:webHidden/>
          </w:rPr>
          <w:tab/>
        </w:r>
        <w:r w:rsidR="00077867">
          <w:rPr>
            <w:webHidden/>
          </w:rPr>
          <w:fldChar w:fldCharType="begin"/>
        </w:r>
        <w:r w:rsidR="00077867">
          <w:rPr>
            <w:webHidden/>
          </w:rPr>
          <w:instrText xml:space="preserve"> PAGEREF _Toc144389297 \h </w:instrText>
        </w:r>
        <w:r w:rsidR="00077867">
          <w:rPr>
            <w:webHidden/>
          </w:rPr>
        </w:r>
        <w:r w:rsidR="00077867">
          <w:rPr>
            <w:webHidden/>
          </w:rPr>
          <w:fldChar w:fldCharType="separate"/>
        </w:r>
        <w:r w:rsidR="00D0119B">
          <w:rPr>
            <w:webHidden/>
          </w:rPr>
          <w:t>226</w:t>
        </w:r>
        <w:r w:rsidR="00077867">
          <w:rPr>
            <w:webHidden/>
          </w:rPr>
          <w:fldChar w:fldCharType="end"/>
        </w:r>
      </w:hyperlink>
    </w:p>
    <w:p w14:paraId="1E69D12F" w14:textId="757D9BCA" w:rsidR="00077867" w:rsidRDefault="00EB5629" w:rsidP="003140E5">
      <w:pPr>
        <w:pStyle w:val="TOC1"/>
        <w:ind w:left="1287"/>
        <w:rPr>
          <w:rFonts w:asciiTheme="minorHAnsi" w:hAnsiTheme="minorHAnsi" w:cstheme="minorBidi"/>
          <w:kern w:val="2"/>
          <w:sz w:val="22"/>
          <w:szCs w:val="22"/>
          <w14:ligatures w14:val="standardContextual"/>
        </w:rPr>
      </w:pPr>
      <w:hyperlink w:anchor="_Toc144389298" w:history="1">
        <w:r w:rsidR="00077867" w:rsidRPr="0035639D">
          <w:rPr>
            <w:rStyle w:val="Hyperlink"/>
          </w:rPr>
          <w:t>XMOB2015</w:t>
        </w:r>
        <w:r w:rsidR="00077867">
          <w:rPr>
            <w:webHidden/>
          </w:rPr>
          <w:tab/>
        </w:r>
        <w:r w:rsidR="00077867">
          <w:rPr>
            <w:webHidden/>
          </w:rPr>
          <w:fldChar w:fldCharType="begin"/>
        </w:r>
        <w:r w:rsidR="00077867">
          <w:rPr>
            <w:webHidden/>
          </w:rPr>
          <w:instrText xml:space="preserve"> PAGEREF _Toc144389298 \h </w:instrText>
        </w:r>
        <w:r w:rsidR="00077867">
          <w:rPr>
            <w:webHidden/>
          </w:rPr>
        </w:r>
        <w:r w:rsidR="00077867">
          <w:rPr>
            <w:webHidden/>
          </w:rPr>
          <w:fldChar w:fldCharType="separate"/>
        </w:r>
        <w:r w:rsidR="00D0119B">
          <w:rPr>
            <w:webHidden/>
          </w:rPr>
          <w:t>226</w:t>
        </w:r>
        <w:r w:rsidR="00077867">
          <w:rPr>
            <w:webHidden/>
          </w:rPr>
          <w:fldChar w:fldCharType="end"/>
        </w:r>
      </w:hyperlink>
    </w:p>
    <w:p w14:paraId="516DB4AB" w14:textId="32777F5C" w:rsidR="00077867" w:rsidRDefault="00EB5629" w:rsidP="003140E5">
      <w:pPr>
        <w:pStyle w:val="TOC1"/>
        <w:ind w:left="1287"/>
        <w:rPr>
          <w:rFonts w:asciiTheme="minorHAnsi" w:hAnsiTheme="minorHAnsi" w:cstheme="minorBidi"/>
          <w:kern w:val="2"/>
          <w:sz w:val="22"/>
          <w:szCs w:val="22"/>
          <w14:ligatures w14:val="standardContextual"/>
        </w:rPr>
      </w:pPr>
      <w:hyperlink w:anchor="_Toc144389300" w:history="1">
        <w:r w:rsidR="00077867" w:rsidRPr="0035639D">
          <w:rPr>
            <w:rStyle w:val="Hyperlink"/>
          </w:rPr>
          <w:t>XMOB2016</w:t>
        </w:r>
        <w:r w:rsidR="00077867">
          <w:rPr>
            <w:webHidden/>
          </w:rPr>
          <w:tab/>
        </w:r>
        <w:r w:rsidR="00077867">
          <w:rPr>
            <w:webHidden/>
          </w:rPr>
          <w:fldChar w:fldCharType="begin"/>
        </w:r>
        <w:r w:rsidR="00077867">
          <w:rPr>
            <w:webHidden/>
          </w:rPr>
          <w:instrText xml:space="preserve"> PAGEREF _Toc144389300 \h </w:instrText>
        </w:r>
        <w:r w:rsidR="00077867">
          <w:rPr>
            <w:webHidden/>
          </w:rPr>
        </w:r>
        <w:r w:rsidR="00077867">
          <w:rPr>
            <w:webHidden/>
          </w:rPr>
          <w:fldChar w:fldCharType="separate"/>
        </w:r>
        <w:r w:rsidR="00D0119B">
          <w:rPr>
            <w:webHidden/>
          </w:rPr>
          <w:t>227</w:t>
        </w:r>
        <w:r w:rsidR="00077867">
          <w:rPr>
            <w:webHidden/>
          </w:rPr>
          <w:fldChar w:fldCharType="end"/>
        </w:r>
      </w:hyperlink>
    </w:p>
    <w:p w14:paraId="657E8B2D" w14:textId="6437C8C5" w:rsidR="00077867" w:rsidRDefault="00EB5629" w:rsidP="003140E5">
      <w:pPr>
        <w:pStyle w:val="TOC1"/>
        <w:ind w:left="1287"/>
        <w:rPr>
          <w:rFonts w:asciiTheme="minorHAnsi" w:hAnsiTheme="minorHAnsi" w:cstheme="minorBidi"/>
          <w:kern w:val="2"/>
          <w:sz w:val="22"/>
          <w:szCs w:val="22"/>
          <w14:ligatures w14:val="standardContextual"/>
        </w:rPr>
      </w:pPr>
      <w:hyperlink w:anchor="_Toc144389302" w:history="1">
        <w:r w:rsidR="00077867" w:rsidRPr="0035639D">
          <w:rPr>
            <w:rStyle w:val="Hyperlink"/>
          </w:rPr>
          <w:t>XMOB2017</w:t>
        </w:r>
        <w:r w:rsidR="00077867">
          <w:rPr>
            <w:webHidden/>
          </w:rPr>
          <w:tab/>
        </w:r>
        <w:r w:rsidR="00077867">
          <w:rPr>
            <w:webHidden/>
          </w:rPr>
          <w:fldChar w:fldCharType="begin"/>
        </w:r>
        <w:r w:rsidR="00077867">
          <w:rPr>
            <w:webHidden/>
          </w:rPr>
          <w:instrText xml:space="preserve"> PAGEREF _Toc144389302 \h </w:instrText>
        </w:r>
        <w:r w:rsidR="00077867">
          <w:rPr>
            <w:webHidden/>
          </w:rPr>
        </w:r>
        <w:r w:rsidR="00077867">
          <w:rPr>
            <w:webHidden/>
          </w:rPr>
          <w:fldChar w:fldCharType="separate"/>
        </w:r>
        <w:r w:rsidR="00D0119B">
          <w:rPr>
            <w:webHidden/>
          </w:rPr>
          <w:t>228</w:t>
        </w:r>
        <w:r w:rsidR="00077867">
          <w:rPr>
            <w:webHidden/>
          </w:rPr>
          <w:fldChar w:fldCharType="end"/>
        </w:r>
      </w:hyperlink>
    </w:p>
    <w:p w14:paraId="30DB2323" w14:textId="2EDC46C5" w:rsidR="00077867" w:rsidRDefault="00EB5629" w:rsidP="003140E5">
      <w:pPr>
        <w:pStyle w:val="TOC1"/>
        <w:ind w:left="1287"/>
        <w:rPr>
          <w:rFonts w:asciiTheme="minorHAnsi" w:hAnsiTheme="minorHAnsi" w:cstheme="minorBidi"/>
          <w:kern w:val="2"/>
          <w:sz w:val="22"/>
          <w:szCs w:val="22"/>
          <w14:ligatures w14:val="standardContextual"/>
        </w:rPr>
      </w:pPr>
      <w:hyperlink w:anchor="_Toc144389304" w:history="1">
        <w:r w:rsidR="00077867" w:rsidRPr="0035639D">
          <w:rPr>
            <w:rStyle w:val="Hyperlink"/>
          </w:rPr>
          <w:t>XMOB2018</w:t>
        </w:r>
        <w:r w:rsidR="00077867">
          <w:rPr>
            <w:webHidden/>
          </w:rPr>
          <w:tab/>
        </w:r>
        <w:r w:rsidR="00077867">
          <w:rPr>
            <w:webHidden/>
          </w:rPr>
          <w:fldChar w:fldCharType="begin"/>
        </w:r>
        <w:r w:rsidR="00077867">
          <w:rPr>
            <w:webHidden/>
          </w:rPr>
          <w:instrText xml:space="preserve"> PAGEREF _Toc144389304 \h </w:instrText>
        </w:r>
        <w:r w:rsidR="00077867">
          <w:rPr>
            <w:webHidden/>
          </w:rPr>
        </w:r>
        <w:r w:rsidR="00077867">
          <w:rPr>
            <w:webHidden/>
          </w:rPr>
          <w:fldChar w:fldCharType="separate"/>
        </w:r>
        <w:r w:rsidR="00D0119B">
          <w:rPr>
            <w:webHidden/>
          </w:rPr>
          <w:t>230</w:t>
        </w:r>
        <w:r w:rsidR="00077867">
          <w:rPr>
            <w:webHidden/>
          </w:rPr>
          <w:fldChar w:fldCharType="end"/>
        </w:r>
      </w:hyperlink>
    </w:p>
    <w:p w14:paraId="62300BFF" w14:textId="6D093B67" w:rsidR="00077867" w:rsidRDefault="00EB5629" w:rsidP="003140E5">
      <w:pPr>
        <w:pStyle w:val="TOC1"/>
        <w:ind w:left="1287"/>
        <w:rPr>
          <w:rFonts w:asciiTheme="minorHAnsi" w:hAnsiTheme="minorHAnsi" w:cstheme="minorBidi"/>
          <w:kern w:val="2"/>
          <w:sz w:val="22"/>
          <w:szCs w:val="22"/>
          <w14:ligatures w14:val="standardContextual"/>
        </w:rPr>
      </w:pPr>
      <w:hyperlink w:anchor="_Toc144389306" w:history="1">
        <w:r w:rsidR="00077867" w:rsidRPr="0035639D">
          <w:rPr>
            <w:rStyle w:val="Hyperlink"/>
          </w:rPr>
          <w:t>XMOB2019</w:t>
        </w:r>
        <w:r w:rsidR="00077867">
          <w:rPr>
            <w:webHidden/>
          </w:rPr>
          <w:tab/>
        </w:r>
        <w:r w:rsidR="00077867">
          <w:rPr>
            <w:webHidden/>
          </w:rPr>
          <w:fldChar w:fldCharType="begin"/>
        </w:r>
        <w:r w:rsidR="00077867">
          <w:rPr>
            <w:webHidden/>
          </w:rPr>
          <w:instrText xml:space="preserve"> PAGEREF _Toc144389306 \h </w:instrText>
        </w:r>
        <w:r w:rsidR="00077867">
          <w:rPr>
            <w:webHidden/>
          </w:rPr>
        </w:r>
        <w:r w:rsidR="00077867">
          <w:rPr>
            <w:webHidden/>
          </w:rPr>
          <w:fldChar w:fldCharType="separate"/>
        </w:r>
        <w:r w:rsidR="00D0119B">
          <w:rPr>
            <w:webHidden/>
          </w:rPr>
          <w:t>232</w:t>
        </w:r>
        <w:r w:rsidR="00077867">
          <w:rPr>
            <w:webHidden/>
          </w:rPr>
          <w:fldChar w:fldCharType="end"/>
        </w:r>
      </w:hyperlink>
    </w:p>
    <w:p w14:paraId="5A55D9C7" w14:textId="17E16730" w:rsidR="00077867" w:rsidRDefault="00EB5629" w:rsidP="003140E5">
      <w:pPr>
        <w:pStyle w:val="TOC1"/>
        <w:ind w:left="1287"/>
        <w:rPr>
          <w:rFonts w:asciiTheme="minorHAnsi" w:hAnsiTheme="minorHAnsi" w:cstheme="minorBidi"/>
          <w:kern w:val="2"/>
          <w:sz w:val="22"/>
          <w:szCs w:val="22"/>
          <w14:ligatures w14:val="standardContextual"/>
        </w:rPr>
      </w:pPr>
      <w:hyperlink w:anchor="_Toc144389308" w:history="1">
        <w:r w:rsidR="00077867" w:rsidRPr="0035639D">
          <w:rPr>
            <w:rStyle w:val="Hyperlink"/>
          </w:rPr>
          <w:t>XMOB2020</w:t>
        </w:r>
        <w:r w:rsidR="00077867">
          <w:rPr>
            <w:webHidden/>
          </w:rPr>
          <w:tab/>
        </w:r>
        <w:r w:rsidR="00077867">
          <w:rPr>
            <w:webHidden/>
          </w:rPr>
          <w:fldChar w:fldCharType="begin"/>
        </w:r>
        <w:r w:rsidR="00077867">
          <w:rPr>
            <w:webHidden/>
          </w:rPr>
          <w:instrText xml:space="preserve"> PAGEREF _Toc144389308 \h </w:instrText>
        </w:r>
        <w:r w:rsidR="00077867">
          <w:rPr>
            <w:webHidden/>
          </w:rPr>
        </w:r>
        <w:r w:rsidR="00077867">
          <w:rPr>
            <w:webHidden/>
          </w:rPr>
          <w:fldChar w:fldCharType="separate"/>
        </w:r>
        <w:r w:rsidR="00D0119B">
          <w:rPr>
            <w:webHidden/>
          </w:rPr>
          <w:t>234</w:t>
        </w:r>
        <w:r w:rsidR="00077867">
          <w:rPr>
            <w:webHidden/>
          </w:rPr>
          <w:fldChar w:fldCharType="end"/>
        </w:r>
      </w:hyperlink>
    </w:p>
    <w:p w14:paraId="074BE948" w14:textId="323AEB99" w:rsidR="00077867" w:rsidRDefault="00EB5629" w:rsidP="003140E5">
      <w:pPr>
        <w:pStyle w:val="TOC1"/>
        <w:ind w:left="1287"/>
        <w:rPr>
          <w:rFonts w:asciiTheme="minorHAnsi" w:hAnsiTheme="minorHAnsi" w:cstheme="minorBidi"/>
          <w:kern w:val="2"/>
          <w:sz w:val="22"/>
          <w:szCs w:val="22"/>
          <w14:ligatures w14:val="standardContextual"/>
        </w:rPr>
      </w:pPr>
      <w:hyperlink w:anchor="_Toc144389310" w:history="1">
        <w:r w:rsidR="00077867" w:rsidRPr="0035639D">
          <w:rPr>
            <w:rStyle w:val="Hyperlink"/>
          </w:rPr>
          <w:t>XMOB2021</w:t>
        </w:r>
        <w:r w:rsidR="00077867">
          <w:rPr>
            <w:webHidden/>
          </w:rPr>
          <w:tab/>
        </w:r>
        <w:r w:rsidR="00077867">
          <w:rPr>
            <w:webHidden/>
          </w:rPr>
          <w:fldChar w:fldCharType="begin"/>
        </w:r>
        <w:r w:rsidR="00077867">
          <w:rPr>
            <w:webHidden/>
          </w:rPr>
          <w:instrText xml:space="preserve"> PAGEREF _Toc144389310 \h </w:instrText>
        </w:r>
        <w:r w:rsidR="00077867">
          <w:rPr>
            <w:webHidden/>
          </w:rPr>
        </w:r>
        <w:r w:rsidR="00077867">
          <w:rPr>
            <w:webHidden/>
          </w:rPr>
          <w:fldChar w:fldCharType="separate"/>
        </w:r>
        <w:r w:rsidR="00D0119B">
          <w:rPr>
            <w:webHidden/>
          </w:rPr>
          <w:t>236</w:t>
        </w:r>
        <w:r w:rsidR="00077867">
          <w:rPr>
            <w:webHidden/>
          </w:rPr>
          <w:fldChar w:fldCharType="end"/>
        </w:r>
      </w:hyperlink>
    </w:p>
    <w:p w14:paraId="0D785FE7" w14:textId="278AC0F7" w:rsidR="00077867" w:rsidRDefault="00EB5629" w:rsidP="003140E5">
      <w:pPr>
        <w:pStyle w:val="TOC1"/>
        <w:ind w:left="1287"/>
        <w:rPr>
          <w:rFonts w:asciiTheme="minorHAnsi" w:hAnsiTheme="minorHAnsi" w:cstheme="minorBidi"/>
          <w:kern w:val="2"/>
          <w:sz w:val="22"/>
          <w:szCs w:val="22"/>
          <w14:ligatures w14:val="standardContextual"/>
        </w:rPr>
      </w:pPr>
      <w:hyperlink w:anchor="_Toc144389312" w:history="1">
        <w:r w:rsidR="00077867" w:rsidRPr="0035639D">
          <w:rPr>
            <w:rStyle w:val="Hyperlink"/>
          </w:rPr>
          <w:t>XMOB2022</w:t>
        </w:r>
        <w:r w:rsidR="00077867">
          <w:rPr>
            <w:webHidden/>
          </w:rPr>
          <w:tab/>
        </w:r>
        <w:r w:rsidR="00077867">
          <w:rPr>
            <w:webHidden/>
          </w:rPr>
          <w:fldChar w:fldCharType="begin"/>
        </w:r>
        <w:r w:rsidR="00077867">
          <w:rPr>
            <w:webHidden/>
          </w:rPr>
          <w:instrText xml:space="preserve"> PAGEREF _Toc144389312 \h </w:instrText>
        </w:r>
        <w:r w:rsidR="00077867">
          <w:rPr>
            <w:webHidden/>
          </w:rPr>
        </w:r>
        <w:r w:rsidR="00077867">
          <w:rPr>
            <w:webHidden/>
          </w:rPr>
          <w:fldChar w:fldCharType="separate"/>
        </w:r>
        <w:r w:rsidR="00D0119B">
          <w:rPr>
            <w:webHidden/>
          </w:rPr>
          <w:t>238</w:t>
        </w:r>
        <w:r w:rsidR="00077867">
          <w:rPr>
            <w:webHidden/>
          </w:rPr>
          <w:fldChar w:fldCharType="end"/>
        </w:r>
      </w:hyperlink>
    </w:p>
    <w:p w14:paraId="5E03E853" w14:textId="1680DB58" w:rsidR="00077867" w:rsidRDefault="003140E5">
      <w:pPr>
        <w:pStyle w:val="TOC1"/>
        <w:rPr>
          <w:rFonts w:asciiTheme="minorHAnsi" w:hAnsiTheme="minorHAnsi" w:cstheme="minorBidi"/>
          <w:kern w:val="2"/>
          <w:sz w:val="22"/>
          <w:szCs w:val="22"/>
          <w14:ligatures w14:val="standardContextual"/>
        </w:rPr>
      </w:pPr>
      <w:r>
        <w:tab/>
      </w:r>
      <w:hyperlink w:anchor="_Toc144389313" w:history="1">
        <w:r w:rsidR="00077867" w:rsidRPr="0035639D">
          <w:rPr>
            <w:rStyle w:val="Hyperlink"/>
          </w:rPr>
          <w:t>Average weekly pay</w:t>
        </w:r>
        <w:r w:rsidR="00077867">
          <w:rPr>
            <w:webHidden/>
          </w:rPr>
          <w:tab/>
        </w:r>
        <w:r w:rsidR="00077867">
          <w:rPr>
            <w:webHidden/>
          </w:rPr>
          <w:fldChar w:fldCharType="begin"/>
        </w:r>
        <w:r w:rsidR="00077867">
          <w:rPr>
            <w:webHidden/>
          </w:rPr>
          <w:instrText xml:space="preserve"> PAGEREF _Toc144389313 \h </w:instrText>
        </w:r>
        <w:r w:rsidR="00077867">
          <w:rPr>
            <w:webHidden/>
          </w:rPr>
        </w:r>
        <w:r w:rsidR="00077867">
          <w:rPr>
            <w:webHidden/>
          </w:rPr>
          <w:fldChar w:fldCharType="separate"/>
        </w:r>
        <w:r w:rsidR="00D0119B">
          <w:rPr>
            <w:webHidden/>
          </w:rPr>
          <w:t>240</w:t>
        </w:r>
        <w:r w:rsidR="00077867">
          <w:rPr>
            <w:webHidden/>
          </w:rPr>
          <w:fldChar w:fldCharType="end"/>
        </w:r>
      </w:hyperlink>
    </w:p>
    <w:p w14:paraId="56F495F6" w14:textId="78ED8F24" w:rsidR="00077867" w:rsidRDefault="00EB5629" w:rsidP="003140E5">
      <w:pPr>
        <w:pStyle w:val="TOC1"/>
        <w:ind w:left="1287"/>
        <w:rPr>
          <w:rFonts w:asciiTheme="minorHAnsi" w:hAnsiTheme="minorHAnsi" w:cstheme="minorBidi"/>
          <w:kern w:val="2"/>
          <w:sz w:val="22"/>
          <w:szCs w:val="22"/>
          <w14:ligatures w14:val="standardContextual"/>
        </w:rPr>
      </w:pPr>
      <w:hyperlink w:anchor="_Toc144389314" w:history="1">
        <w:r w:rsidR="00077867" w:rsidRPr="0035639D">
          <w:rPr>
            <w:rStyle w:val="Hyperlink"/>
          </w:rPr>
          <w:t>XWKP2015</w:t>
        </w:r>
        <w:r w:rsidR="00077867">
          <w:rPr>
            <w:webHidden/>
          </w:rPr>
          <w:tab/>
        </w:r>
        <w:r w:rsidR="00077867">
          <w:rPr>
            <w:webHidden/>
          </w:rPr>
          <w:fldChar w:fldCharType="begin"/>
        </w:r>
        <w:r w:rsidR="00077867">
          <w:rPr>
            <w:webHidden/>
          </w:rPr>
          <w:instrText xml:space="preserve"> PAGEREF _Toc144389314 \h </w:instrText>
        </w:r>
        <w:r w:rsidR="00077867">
          <w:rPr>
            <w:webHidden/>
          </w:rPr>
        </w:r>
        <w:r w:rsidR="00077867">
          <w:rPr>
            <w:webHidden/>
          </w:rPr>
          <w:fldChar w:fldCharType="separate"/>
        </w:r>
        <w:r w:rsidR="00D0119B">
          <w:rPr>
            <w:webHidden/>
          </w:rPr>
          <w:t>240</w:t>
        </w:r>
        <w:r w:rsidR="00077867">
          <w:rPr>
            <w:webHidden/>
          </w:rPr>
          <w:fldChar w:fldCharType="end"/>
        </w:r>
      </w:hyperlink>
    </w:p>
    <w:p w14:paraId="62B99F82" w14:textId="22A940B3" w:rsidR="00077867" w:rsidRDefault="00EB5629" w:rsidP="003140E5">
      <w:pPr>
        <w:pStyle w:val="TOC1"/>
        <w:ind w:left="1287"/>
        <w:rPr>
          <w:rFonts w:asciiTheme="minorHAnsi" w:hAnsiTheme="minorHAnsi" w:cstheme="minorBidi"/>
          <w:kern w:val="2"/>
          <w:sz w:val="22"/>
          <w:szCs w:val="22"/>
          <w14:ligatures w14:val="standardContextual"/>
        </w:rPr>
      </w:pPr>
      <w:hyperlink w:anchor="_Toc144389316" w:history="1">
        <w:r w:rsidR="00077867" w:rsidRPr="0035639D">
          <w:rPr>
            <w:rStyle w:val="Hyperlink"/>
          </w:rPr>
          <w:t>XWKP2016</w:t>
        </w:r>
        <w:r w:rsidR="00077867">
          <w:rPr>
            <w:webHidden/>
          </w:rPr>
          <w:tab/>
        </w:r>
        <w:r w:rsidR="00077867">
          <w:rPr>
            <w:webHidden/>
          </w:rPr>
          <w:fldChar w:fldCharType="begin"/>
        </w:r>
        <w:r w:rsidR="00077867">
          <w:rPr>
            <w:webHidden/>
          </w:rPr>
          <w:instrText xml:space="preserve"> PAGEREF _Toc144389316 \h </w:instrText>
        </w:r>
        <w:r w:rsidR="00077867">
          <w:rPr>
            <w:webHidden/>
          </w:rPr>
        </w:r>
        <w:r w:rsidR="00077867">
          <w:rPr>
            <w:webHidden/>
          </w:rPr>
          <w:fldChar w:fldCharType="separate"/>
        </w:r>
        <w:r w:rsidR="00D0119B">
          <w:rPr>
            <w:webHidden/>
          </w:rPr>
          <w:t>241</w:t>
        </w:r>
        <w:r w:rsidR="00077867">
          <w:rPr>
            <w:webHidden/>
          </w:rPr>
          <w:fldChar w:fldCharType="end"/>
        </w:r>
      </w:hyperlink>
    </w:p>
    <w:p w14:paraId="72C95601" w14:textId="064F7BA0" w:rsidR="00077867" w:rsidRDefault="00EB5629" w:rsidP="003140E5">
      <w:pPr>
        <w:pStyle w:val="TOC1"/>
        <w:ind w:left="1287"/>
        <w:rPr>
          <w:rFonts w:asciiTheme="minorHAnsi" w:hAnsiTheme="minorHAnsi" w:cstheme="minorBidi"/>
          <w:kern w:val="2"/>
          <w:sz w:val="22"/>
          <w:szCs w:val="22"/>
          <w14:ligatures w14:val="standardContextual"/>
        </w:rPr>
      </w:pPr>
      <w:hyperlink w:anchor="_Toc144389318" w:history="1">
        <w:r w:rsidR="00077867" w:rsidRPr="0035639D">
          <w:rPr>
            <w:rStyle w:val="Hyperlink"/>
          </w:rPr>
          <w:t>XWKP2017</w:t>
        </w:r>
        <w:r w:rsidR="00077867">
          <w:rPr>
            <w:webHidden/>
          </w:rPr>
          <w:tab/>
        </w:r>
        <w:r w:rsidR="00077867">
          <w:rPr>
            <w:webHidden/>
          </w:rPr>
          <w:fldChar w:fldCharType="begin"/>
        </w:r>
        <w:r w:rsidR="00077867">
          <w:rPr>
            <w:webHidden/>
          </w:rPr>
          <w:instrText xml:space="preserve"> PAGEREF _Toc144389318 \h </w:instrText>
        </w:r>
        <w:r w:rsidR="00077867">
          <w:rPr>
            <w:webHidden/>
          </w:rPr>
        </w:r>
        <w:r w:rsidR="00077867">
          <w:rPr>
            <w:webHidden/>
          </w:rPr>
          <w:fldChar w:fldCharType="separate"/>
        </w:r>
        <w:r w:rsidR="00D0119B">
          <w:rPr>
            <w:webHidden/>
          </w:rPr>
          <w:t>243</w:t>
        </w:r>
        <w:r w:rsidR="00077867">
          <w:rPr>
            <w:webHidden/>
          </w:rPr>
          <w:fldChar w:fldCharType="end"/>
        </w:r>
      </w:hyperlink>
    </w:p>
    <w:p w14:paraId="5164DD51" w14:textId="63E54324" w:rsidR="00077867" w:rsidRDefault="00EB5629" w:rsidP="003140E5">
      <w:pPr>
        <w:pStyle w:val="TOC1"/>
        <w:ind w:left="1287"/>
        <w:rPr>
          <w:rFonts w:asciiTheme="minorHAnsi" w:hAnsiTheme="minorHAnsi" w:cstheme="minorBidi"/>
          <w:kern w:val="2"/>
          <w:sz w:val="22"/>
          <w:szCs w:val="22"/>
          <w14:ligatures w14:val="standardContextual"/>
        </w:rPr>
      </w:pPr>
      <w:hyperlink w:anchor="_Toc144389320" w:history="1">
        <w:r w:rsidR="00077867" w:rsidRPr="0035639D">
          <w:rPr>
            <w:rStyle w:val="Hyperlink"/>
          </w:rPr>
          <w:t>XWKP2018</w:t>
        </w:r>
        <w:r w:rsidR="00077867">
          <w:rPr>
            <w:webHidden/>
          </w:rPr>
          <w:tab/>
        </w:r>
        <w:r w:rsidR="00077867">
          <w:rPr>
            <w:webHidden/>
          </w:rPr>
          <w:fldChar w:fldCharType="begin"/>
        </w:r>
        <w:r w:rsidR="00077867">
          <w:rPr>
            <w:webHidden/>
          </w:rPr>
          <w:instrText xml:space="preserve"> PAGEREF _Toc144389320 \h </w:instrText>
        </w:r>
        <w:r w:rsidR="00077867">
          <w:rPr>
            <w:webHidden/>
          </w:rPr>
        </w:r>
        <w:r w:rsidR="00077867">
          <w:rPr>
            <w:webHidden/>
          </w:rPr>
          <w:fldChar w:fldCharType="separate"/>
        </w:r>
        <w:r w:rsidR="00D0119B">
          <w:rPr>
            <w:webHidden/>
          </w:rPr>
          <w:t>245</w:t>
        </w:r>
        <w:r w:rsidR="00077867">
          <w:rPr>
            <w:webHidden/>
          </w:rPr>
          <w:fldChar w:fldCharType="end"/>
        </w:r>
      </w:hyperlink>
    </w:p>
    <w:p w14:paraId="6E7A6930" w14:textId="24FE57F0" w:rsidR="00077867" w:rsidRDefault="00EB5629" w:rsidP="003140E5">
      <w:pPr>
        <w:pStyle w:val="TOC1"/>
        <w:ind w:left="1287"/>
        <w:rPr>
          <w:rFonts w:asciiTheme="minorHAnsi" w:hAnsiTheme="minorHAnsi" w:cstheme="minorBidi"/>
          <w:kern w:val="2"/>
          <w:sz w:val="22"/>
          <w:szCs w:val="22"/>
          <w14:ligatures w14:val="standardContextual"/>
        </w:rPr>
      </w:pPr>
      <w:hyperlink w:anchor="_Toc144389322" w:history="1">
        <w:r w:rsidR="00077867" w:rsidRPr="0035639D">
          <w:rPr>
            <w:rStyle w:val="Hyperlink"/>
          </w:rPr>
          <w:t>XWKP2019</w:t>
        </w:r>
        <w:r w:rsidR="00077867">
          <w:rPr>
            <w:webHidden/>
          </w:rPr>
          <w:tab/>
        </w:r>
        <w:r w:rsidR="00077867">
          <w:rPr>
            <w:webHidden/>
          </w:rPr>
          <w:fldChar w:fldCharType="begin"/>
        </w:r>
        <w:r w:rsidR="00077867">
          <w:rPr>
            <w:webHidden/>
          </w:rPr>
          <w:instrText xml:space="preserve"> PAGEREF _Toc144389322 \h </w:instrText>
        </w:r>
        <w:r w:rsidR="00077867">
          <w:rPr>
            <w:webHidden/>
          </w:rPr>
        </w:r>
        <w:r w:rsidR="00077867">
          <w:rPr>
            <w:webHidden/>
          </w:rPr>
          <w:fldChar w:fldCharType="separate"/>
        </w:r>
        <w:r w:rsidR="00D0119B">
          <w:rPr>
            <w:webHidden/>
          </w:rPr>
          <w:t>247</w:t>
        </w:r>
        <w:r w:rsidR="00077867">
          <w:rPr>
            <w:webHidden/>
          </w:rPr>
          <w:fldChar w:fldCharType="end"/>
        </w:r>
      </w:hyperlink>
    </w:p>
    <w:p w14:paraId="6229A85D" w14:textId="05996000" w:rsidR="00077867" w:rsidRDefault="00EB5629" w:rsidP="003140E5">
      <w:pPr>
        <w:pStyle w:val="TOC1"/>
        <w:ind w:left="1287"/>
        <w:rPr>
          <w:rFonts w:asciiTheme="minorHAnsi" w:hAnsiTheme="minorHAnsi" w:cstheme="minorBidi"/>
          <w:kern w:val="2"/>
          <w:sz w:val="22"/>
          <w:szCs w:val="22"/>
          <w14:ligatures w14:val="standardContextual"/>
        </w:rPr>
      </w:pPr>
      <w:hyperlink w:anchor="_Toc144389324" w:history="1">
        <w:r w:rsidR="00077867" w:rsidRPr="0035639D">
          <w:rPr>
            <w:rStyle w:val="Hyperlink"/>
          </w:rPr>
          <w:t>XWKP2020</w:t>
        </w:r>
        <w:r w:rsidR="00077867">
          <w:rPr>
            <w:webHidden/>
          </w:rPr>
          <w:tab/>
        </w:r>
        <w:r w:rsidR="00077867">
          <w:rPr>
            <w:webHidden/>
          </w:rPr>
          <w:fldChar w:fldCharType="begin"/>
        </w:r>
        <w:r w:rsidR="00077867">
          <w:rPr>
            <w:webHidden/>
          </w:rPr>
          <w:instrText xml:space="preserve"> PAGEREF _Toc144389324 \h </w:instrText>
        </w:r>
        <w:r w:rsidR="00077867">
          <w:rPr>
            <w:webHidden/>
          </w:rPr>
        </w:r>
        <w:r w:rsidR="00077867">
          <w:rPr>
            <w:webHidden/>
          </w:rPr>
          <w:fldChar w:fldCharType="separate"/>
        </w:r>
        <w:r w:rsidR="00D0119B">
          <w:rPr>
            <w:webHidden/>
          </w:rPr>
          <w:t>249</w:t>
        </w:r>
        <w:r w:rsidR="00077867">
          <w:rPr>
            <w:webHidden/>
          </w:rPr>
          <w:fldChar w:fldCharType="end"/>
        </w:r>
      </w:hyperlink>
    </w:p>
    <w:p w14:paraId="1E27229D" w14:textId="0C295A5A" w:rsidR="00077867" w:rsidRDefault="00EB5629" w:rsidP="003140E5">
      <w:pPr>
        <w:pStyle w:val="TOC1"/>
        <w:ind w:left="1287"/>
        <w:rPr>
          <w:rFonts w:asciiTheme="minorHAnsi" w:hAnsiTheme="minorHAnsi" w:cstheme="minorBidi"/>
          <w:kern w:val="2"/>
          <w:sz w:val="22"/>
          <w:szCs w:val="22"/>
          <w14:ligatures w14:val="standardContextual"/>
        </w:rPr>
      </w:pPr>
      <w:hyperlink w:anchor="_Toc144389326" w:history="1">
        <w:r w:rsidR="00077867" w:rsidRPr="0035639D">
          <w:rPr>
            <w:rStyle w:val="Hyperlink"/>
          </w:rPr>
          <w:t>XWKP2021</w:t>
        </w:r>
        <w:r w:rsidR="00077867">
          <w:rPr>
            <w:webHidden/>
          </w:rPr>
          <w:tab/>
        </w:r>
        <w:r w:rsidR="00077867">
          <w:rPr>
            <w:webHidden/>
          </w:rPr>
          <w:fldChar w:fldCharType="begin"/>
        </w:r>
        <w:r w:rsidR="00077867">
          <w:rPr>
            <w:webHidden/>
          </w:rPr>
          <w:instrText xml:space="preserve"> PAGEREF _Toc144389326 \h </w:instrText>
        </w:r>
        <w:r w:rsidR="00077867">
          <w:rPr>
            <w:webHidden/>
          </w:rPr>
        </w:r>
        <w:r w:rsidR="00077867">
          <w:rPr>
            <w:webHidden/>
          </w:rPr>
          <w:fldChar w:fldCharType="separate"/>
        </w:r>
        <w:r w:rsidR="00D0119B">
          <w:rPr>
            <w:webHidden/>
          </w:rPr>
          <w:t>254</w:t>
        </w:r>
        <w:r w:rsidR="00077867">
          <w:rPr>
            <w:webHidden/>
          </w:rPr>
          <w:fldChar w:fldCharType="end"/>
        </w:r>
      </w:hyperlink>
    </w:p>
    <w:p w14:paraId="469C788E" w14:textId="4307246A" w:rsidR="00077867" w:rsidRDefault="00EB5629" w:rsidP="003140E5">
      <w:pPr>
        <w:pStyle w:val="TOC1"/>
        <w:ind w:left="1287"/>
        <w:rPr>
          <w:rFonts w:asciiTheme="minorHAnsi" w:hAnsiTheme="minorHAnsi" w:cstheme="minorBidi"/>
          <w:kern w:val="2"/>
          <w:sz w:val="22"/>
          <w:szCs w:val="22"/>
          <w14:ligatures w14:val="standardContextual"/>
        </w:rPr>
      </w:pPr>
      <w:hyperlink w:anchor="_Toc144389328" w:history="1">
        <w:r w:rsidR="00077867" w:rsidRPr="0035639D">
          <w:rPr>
            <w:rStyle w:val="Hyperlink"/>
          </w:rPr>
          <w:t>XWKP2022</w:t>
        </w:r>
        <w:r w:rsidR="00077867">
          <w:rPr>
            <w:webHidden/>
          </w:rPr>
          <w:tab/>
        </w:r>
        <w:r w:rsidR="00077867">
          <w:rPr>
            <w:webHidden/>
          </w:rPr>
          <w:fldChar w:fldCharType="begin"/>
        </w:r>
        <w:r w:rsidR="00077867">
          <w:rPr>
            <w:webHidden/>
          </w:rPr>
          <w:instrText xml:space="preserve"> PAGEREF _Toc144389328 \h </w:instrText>
        </w:r>
        <w:r w:rsidR="00077867">
          <w:rPr>
            <w:webHidden/>
          </w:rPr>
        </w:r>
        <w:r w:rsidR="00077867">
          <w:rPr>
            <w:webHidden/>
          </w:rPr>
          <w:fldChar w:fldCharType="separate"/>
        </w:r>
        <w:r w:rsidR="00D0119B">
          <w:rPr>
            <w:webHidden/>
          </w:rPr>
          <w:t>256</w:t>
        </w:r>
        <w:r w:rsidR="00077867">
          <w:rPr>
            <w:webHidden/>
          </w:rPr>
          <w:fldChar w:fldCharType="end"/>
        </w:r>
      </w:hyperlink>
    </w:p>
    <w:p w14:paraId="7BC9BBD2" w14:textId="057230DD" w:rsidR="00077867" w:rsidRDefault="003140E5">
      <w:pPr>
        <w:pStyle w:val="TOC1"/>
        <w:rPr>
          <w:rFonts w:asciiTheme="minorHAnsi" w:hAnsiTheme="minorHAnsi" w:cstheme="minorBidi"/>
          <w:kern w:val="2"/>
          <w:sz w:val="22"/>
          <w:szCs w:val="22"/>
          <w14:ligatures w14:val="standardContextual"/>
        </w:rPr>
      </w:pPr>
      <w:r>
        <w:tab/>
      </w:r>
      <w:hyperlink w:anchor="_Toc144389329" w:history="1">
        <w:r w:rsidR="00077867" w:rsidRPr="0035639D">
          <w:rPr>
            <w:rStyle w:val="Hyperlink"/>
          </w:rPr>
          <w:t>Average hourly pay</w:t>
        </w:r>
        <w:r w:rsidR="00077867">
          <w:rPr>
            <w:webHidden/>
          </w:rPr>
          <w:tab/>
        </w:r>
        <w:r w:rsidR="00077867">
          <w:rPr>
            <w:webHidden/>
          </w:rPr>
          <w:fldChar w:fldCharType="begin"/>
        </w:r>
        <w:r w:rsidR="00077867">
          <w:rPr>
            <w:webHidden/>
          </w:rPr>
          <w:instrText xml:space="preserve"> PAGEREF _Toc144389329 \h </w:instrText>
        </w:r>
        <w:r w:rsidR="00077867">
          <w:rPr>
            <w:webHidden/>
          </w:rPr>
        </w:r>
        <w:r w:rsidR="00077867">
          <w:rPr>
            <w:webHidden/>
          </w:rPr>
          <w:fldChar w:fldCharType="separate"/>
        </w:r>
        <w:r w:rsidR="00D0119B">
          <w:rPr>
            <w:webHidden/>
          </w:rPr>
          <w:t>258</w:t>
        </w:r>
        <w:r w:rsidR="00077867">
          <w:rPr>
            <w:webHidden/>
          </w:rPr>
          <w:fldChar w:fldCharType="end"/>
        </w:r>
      </w:hyperlink>
    </w:p>
    <w:p w14:paraId="05375823" w14:textId="73998278" w:rsidR="00077867" w:rsidRDefault="00EB5629" w:rsidP="003140E5">
      <w:pPr>
        <w:pStyle w:val="TOC1"/>
        <w:ind w:left="1287"/>
        <w:rPr>
          <w:rFonts w:asciiTheme="minorHAnsi" w:hAnsiTheme="minorHAnsi" w:cstheme="minorBidi"/>
          <w:kern w:val="2"/>
          <w:sz w:val="22"/>
          <w:szCs w:val="22"/>
          <w14:ligatures w14:val="standardContextual"/>
        </w:rPr>
      </w:pPr>
      <w:hyperlink w:anchor="_Toc144389330" w:history="1">
        <w:r w:rsidR="00077867" w:rsidRPr="0035639D">
          <w:rPr>
            <w:rStyle w:val="Hyperlink"/>
          </w:rPr>
          <w:t>XHRP2015</w:t>
        </w:r>
        <w:r w:rsidR="00077867">
          <w:rPr>
            <w:webHidden/>
          </w:rPr>
          <w:tab/>
        </w:r>
        <w:r w:rsidR="00077867">
          <w:rPr>
            <w:webHidden/>
          </w:rPr>
          <w:fldChar w:fldCharType="begin"/>
        </w:r>
        <w:r w:rsidR="00077867">
          <w:rPr>
            <w:webHidden/>
          </w:rPr>
          <w:instrText xml:space="preserve"> PAGEREF _Toc144389330 \h </w:instrText>
        </w:r>
        <w:r w:rsidR="00077867">
          <w:rPr>
            <w:webHidden/>
          </w:rPr>
        </w:r>
        <w:r w:rsidR="00077867">
          <w:rPr>
            <w:webHidden/>
          </w:rPr>
          <w:fldChar w:fldCharType="separate"/>
        </w:r>
        <w:r w:rsidR="00D0119B">
          <w:rPr>
            <w:webHidden/>
          </w:rPr>
          <w:t>258</w:t>
        </w:r>
        <w:r w:rsidR="00077867">
          <w:rPr>
            <w:webHidden/>
          </w:rPr>
          <w:fldChar w:fldCharType="end"/>
        </w:r>
      </w:hyperlink>
    </w:p>
    <w:p w14:paraId="3461C8F6" w14:textId="48CA79F3" w:rsidR="00077867" w:rsidRDefault="00EB5629" w:rsidP="003140E5">
      <w:pPr>
        <w:pStyle w:val="TOC1"/>
        <w:ind w:left="1287"/>
        <w:rPr>
          <w:rFonts w:asciiTheme="minorHAnsi" w:hAnsiTheme="minorHAnsi" w:cstheme="minorBidi"/>
          <w:kern w:val="2"/>
          <w:sz w:val="22"/>
          <w:szCs w:val="22"/>
          <w14:ligatures w14:val="standardContextual"/>
        </w:rPr>
      </w:pPr>
      <w:hyperlink w:anchor="_Toc144389332" w:history="1">
        <w:r w:rsidR="00077867" w:rsidRPr="0035639D">
          <w:rPr>
            <w:rStyle w:val="Hyperlink"/>
          </w:rPr>
          <w:t>XHRP2016</w:t>
        </w:r>
        <w:r w:rsidR="00077867">
          <w:rPr>
            <w:webHidden/>
          </w:rPr>
          <w:tab/>
        </w:r>
        <w:r w:rsidR="00077867">
          <w:rPr>
            <w:webHidden/>
          </w:rPr>
          <w:fldChar w:fldCharType="begin"/>
        </w:r>
        <w:r w:rsidR="00077867">
          <w:rPr>
            <w:webHidden/>
          </w:rPr>
          <w:instrText xml:space="preserve"> PAGEREF _Toc144389332 \h </w:instrText>
        </w:r>
        <w:r w:rsidR="00077867">
          <w:rPr>
            <w:webHidden/>
          </w:rPr>
        </w:r>
        <w:r w:rsidR="00077867">
          <w:rPr>
            <w:webHidden/>
          </w:rPr>
          <w:fldChar w:fldCharType="separate"/>
        </w:r>
        <w:r w:rsidR="00D0119B">
          <w:rPr>
            <w:webHidden/>
          </w:rPr>
          <w:t>259</w:t>
        </w:r>
        <w:r w:rsidR="00077867">
          <w:rPr>
            <w:webHidden/>
          </w:rPr>
          <w:fldChar w:fldCharType="end"/>
        </w:r>
      </w:hyperlink>
    </w:p>
    <w:p w14:paraId="63BFA853" w14:textId="3BAD4D4C" w:rsidR="00077867" w:rsidRDefault="00EB5629" w:rsidP="003140E5">
      <w:pPr>
        <w:pStyle w:val="TOC1"/>
        <w:ind w:left="1287"/>
        <w:rPr>
          <w:rFonts w:asciiTheme="minorHAnsi" w:hAnsiTheme="minorHAnsi" w:cstheme="minorBidi"/>
          <w:kern w:val="2"/>
          <w:sz w:val="22"/>
          <w:szCs w:val="22"/>
          <w14:ligatures w14:val="standardContextual"/>
        </w:rPr>
      </w:pPr>
      <w:hyperlink w:anchor="_Toc144389334" w:history="1">
        <w:r w:rsidR="00077867" w:rsidRPr="0035639D">
          <w:rPr>
            <w:rStyle w:val="Hyperlink"/>
          </w:rPr>
          <w:t>XHRP2017</w:t>
        </w:r>
        <w:r w:rsidR="00077867">
          <w:rPr>
            <w:webHidden/>
          </w:rPr>
          <w:tab/>
        </w:r>
        <w:r w:rsidR="00077867">
          <w:rPr>
            <w:webHidden/>
          </w:rPr>
          <w:fldChar w:fldCharType="begin"/>
        </w:r>
        <w:r w:rsidR="00077867">
          <w:rPr>
            <w:webHidden/>
          </w:rPr>
          <w:instrText xml:space="preserve"> PAGEREF _Toc144389334 \h </w:instrText>
        </w:r>
        <w:r w:rsidR="00077867">
          <w:rPr>
            <w:webHidden/>
          </w:rPr>
        </w:r>
        <w:r w:rsidR="00077867">
          <w:rPr>
            <w:webHidden/>
          </w:rPr>
          <w:fldChar w:fldCharType="separate"/>
        </w:r>
        <w:r w:rsidR="00D0119B">
          <w:rPr>
            <w:webHidden/>
          </w:rPr>
          <w:t>261</w:t>
        </w:r>
        <w:r w:rsidR="00077867">
          <w:rPr>
            <w:webHidden/>
          </w:rPr>
          <w:fldChar w:fldCharType="end"/>
        </w:r>
      </w:hyperlink>
    </w:p>
    <w:p w14:paraId="5FF729B3" w14:textId="17401862" w:rsidR="00077867" w:rsidRDefault="00EB5629" w:rsidP="003140E5">
      <w:pPr>
        <w:pStyle w:val="TOC1"/>
        <w:ind w:left="1287"/>
        <w:rPr>
          <w:rFonts w:asciiTheme="minorHAnsi" w:hAnsiTheme="minorHAnsi" w:cstheme="minorBidi"/>
          <w:kern w:val="2"/>
          <w:sz w:val="22"/>
          <w:szCs w:val="22"/>
          <w14:ligatures w14:val="standardContextual"/>
        </w:rPr>
      </w:pPr>
      <w:hyperlink w:anchor="_Toc144389336" w:history="1">
        <w:r w:rsidR="00077867" w:rsidRPr="0035639D">
          <w:rPr>
            <w:rStyle w:val="Hyperlink"/>
          </w:rPr>
          <w:t>XHRP2018</w:t>
        </w:r>
        <w:r w:rsidR="00077867">
          <w:rPr>
            <w:webHidden/>
          </w:rPr>
          <w:tab/>
        </w:r>
        <w:r w:rsidR="00077867">
          <w:rPr>
            <w:webHidden/>
          </w:rPr>
          <w:fldChar w:fldCharType="begin"/>
        </w:r>
        <w:r w:rsidR="00077867">
          <w:rPr>
            <w:webHidden/>
          </w:rPr>
          <w:instrText xml:space="preserve"> PAGEREF _Toc144389336 \h </w:instrText>
        </w:r>
        <w:r w:rsidR="00077867">
          <w:rPr>
            <w:webHidden/>
          </w:rPr>
        </w:r>
        <w:r w:rsidR="00077867">
          <w:rPr>
            <w:webHidden/>
          </w:rPr>
          <w:fldChar w:fldCharType="separate"/>
        </w:r>
        <w:r w:rsidR="00D0119B">
          <w:rPr>
            <w:webHidden/>
          </w:rPr>
          <w:t>263</w:t>
        </w:r>
        <w:r w:rsidR="00077867">
          <w:rPr>
            <w:webHidden/>
          </w:rPr>
          <w:fldChar w:fldCharType="end"/>
        </w:r>
      </w:hyperlink>
    </w:p>
    <w:p w14:paraId="45BE7FF5" w14:textId="62EB6F49" w:rsidR="00077867" w:rsidRDefault="00EB5629" w:rsidP="003140E5">
      <w:pPr>
        <w:pStyle w:val="TOC1"/>
        <w:ind w:left="1287"/>
        <w:rPr>
          <w:rFonts w:asciiTheme="minorHAnsi" w:hAnsiTheme="minorHAnsi" w:cstheme="minorBidi"/>
          <w:kern w:val="2"/>
          <w:sz w:val="22"/>
          <w:szCs w:val="22"/>
          <w14:ligatures w14:val="standardContextual"/>
        </w:rPr>
      </w:pPr>
      <w:hyperlink w:anchor="_Toc144389338" w:history="1">
        <w:r w:rsidR="00077867" w:rsidRPr="0035639D">
          <w:rPr>
            <w:rStyle w:val="Hyperlink"/>
          </w:rPr>
          <w:t>XHRP2019</w:t>
        </w:r>
        <w:r w:rsidR="00077867">
          <w:rPr>
            <w:webHidden/>
          </w:rPr>
          <w:tab/>
        </w:r>
        <w:r w:rsidR="00077867">
          <w:rPr>
            <w:webHidden/>
          </w:rPr>
          <w:fldChar w:fldCharType="begin"/>
        </w:r>
        <w:r w:rsidR="00077867">
          <w:rPr>
            <w:webHidden/>
          </w:rPr>
          <w:instrText xml:space="preserve"> PAGEREF _Toc144389338 \h </w:instrText>
        </w:r>
        <w:r w:rsidR="00077867">
          <w:rPr>
            <w:webHidden/>
          </w:rPr>
        </w:r>
        <w:r w:rsidR="00077867">
          <w:rPr>
            <w:webHidden/>
          </w:rPr>
          <w:fldChar w:fldCharType="separate"/>
        </w:r>
        <w:r w:rsidR="00D0119B">
          <w:rPr>
            <w:webHidden/>
          </w:rPr>
          <w:t>265</w:t>
        </w:r>
        <w:r w:rsidR="00077867">
          <w:rPr>
            <w:webHidden/>
          </w:rPr>
          <w:fldChar w:fldCharType="end"/>
        </w:r>
      </w:hyperlink>
    </w:p>
    <w:p w14:paraId="0002AA36" w14:textId="4B6C4B1E" w:rsidR="00077867" w:rsidRDefault="00EB5629" w:rsidP="003140E5">
      <w:pPr>
        <w:pStyle w:val="TOC1"/>
        <w:ind w:left="1287"/>
        <w:rPr>
          <w:rFonts w:asciiTheme="minorHAnsi" w:hAnsiTheme="minorHAnsi" w:cstheme="minorBidi"/>
          <w:kern w:val="2"/>
          <w:sz w:val="22"/>
          <w:szCs w:val="22"/>
          <w14:ligatures w14:val="standardContextual"/>
        </w:rPr>
      </w:pPr>
      <w:hyperlink w:anchor="_Toc144389340" w:history="1">
        <w:r w:rsidR="00077867" w:rsidRPr="0035639D">
          <w:rPr>
            <w:rStyle w:val="Hyperlink"/>
          </w:rPr>
          <w:t>XHRP2020</w:t>
        </w:r>
        <w:r w:rsidR="00077867">
          <w:rPr>
            <w:webHidden/>
          </w:rPr>
          <w:tab/>
        </w:r>
        <w:r w:rsidR="00077867">
          <w:rPr>
            <w:webHidden/>
          </w:rPr>
          <w:fldChar w:fldCharType="begin"/>
        </w:r>
        <w:r w:rsidR="00077867">
          <w:rPr>
            <w:webHidden/>
          </w:rPr>
          <w:instrText xml:space="preserve"> PAGEREF _Toc144389340 \h </w:instrText>
        </w:r>
        <w:r w:rsidR="00077867">
          <w:rPr>
            <w:webHidden/>
          </w:rPr>
        </w:r>
        <w:r w:rsidR="00077867">
          <w:rPr>
            <w:webHidden/>
          </w:rPr>
          <w:fldChar w:fldCharType="separate"/>
        </w:r>
        <w:r w:rsidR="00D0119B">
          <w:rPr>
            <w:webHidden/>
          </w:rPr>
          <w:t>267</w:t>
        </w:r>
        <w:r w:rsidR="00077867">
          <w:rPr>
            <w:webHidden/>
          </w:rPr>
          <w:fldChar w:fldCharType="end"/>
        </w:r>
      </w:hyperlink>
    </w:p>
    <w:p w14:paraId="58C3D319" w14:textId="2FAA3EB7" w:rsidR="00077867" w:rsidRDefault="00EB5629" w:rsidP="003140E5">
      <w:pPr>
        <w:pStyle w:val="TOC1"/>
        <w:ind w:left="1287"/>
        <w:rPr>
          <w:rFonts w:asciiTheme="minorHAnsi" w:hAnsiTheme="minorHAnsi" w:cstheme="minorBidi"/>
          <w:kern w:val="2"/>
          <w:sz w:val="22"/>
          <w:szCs w:val="22"/>
          <w14:ligatures w14:val="standardContextual"/>
        </w:rPr>
      </w:pPr>
      <w:hyperlink w:anchor="_Toc144389342" w:history="1">
        <w:r w:rsidR="00077867" w:rsidRPr="0035639D">
          <w:rPr>
            <w:rStyle w:val="Hyperlink"/>
          </w:rPr>
          <w:t>XHRP2021</w:t>
        </w:r>
        <w:r w:rsidR="00077867">
          <w:rPr>
            <w:webHidden/>
          </w:rPr>
          <w:tab/>
        </w:r>
        <w:r w:rsidR="00077867">
          <w:rPr>
            <w:webHidden/>
          </w:rPr>
          <w:fldChar w:fldCharType="begin"/>
        </w:r>
        <w:r w:rsidR="00077867">
          <w:rPr>
            <w:webHidden/>
          </w:rPr>
          <w:instrText xml:space="preserve"> PAGEREF _Toc144389342 \h </w:instrText>
        </w:r>
        <w:r w:rsidR="00077867">
          <w:rPr>
            <w:webHidden/>
          </w:rPr>
        </w:r>
        <w:r w:rsidR="00077867">
          <w:rPr>
            <w:webHidden/>
          </w:rPr>
          <w:fldChar w:fldCharType="separate"/>
        </w:r>
        <w:r w:rsidR="00D0119B">
          <w:rPr>
            <w:webHidden/>
          </w:rPr>
          <w:t>272</w:t>
        </w:r>
        <w:r w:rsidR="00077867">
          <w:rPr>
            <w:webHidden/>
          </w:rPr>
          <w:fldChar w:fldCharType="end"/>
        </w:r>
      </w:hyperlink>
    </w:p>
    <w:p w14:paraId="173CF646" w14:textId="114E155F" w:rsidR="00077867" w:rsidRDefault="00EB5629" w:rsidP="003140E5">
      <w:pPr>
        <w:pStyle w:val="TOC1"/>
        <w:ind w:left="1287"/>
        <w:rPr>
          <w:rFonts w:asciiTheme="minorHAnsi" w:hAnsiTheme="minorHAnsi" w:cstheme="minorBidi"/>
          <w:kern w:val="2"/>
          <w:sz w:val="22"/>
          <w:szCs w:val="22"/>
          <w14:ligatures w14:val="standardContextual"/>
        </w:rPr>
      </w:pPr>
      <w:hyperlink w:anchor="_Toc144389344" w:history="1">
        <w:r w:rsidR="00077867" w:rsidRPr="0035639D">
          <w:rPr>
            <w:rStyle w:val="Hyperlink"/>
          </w:rPr>
          <w:t>XHRP2022</w:t>
        </w:r>
        <w:r w:rsidR="00077867">
          <w:rPr>
            <w:webHidden/>
          </w:rPr>
          <w:tab/>
        </w:r>
        <w:r w:rsidR="00077867">
          <w:rPr>
            <w:webHidden/>
          </w:rPr>
          <w:fldChar w:fldCharType="begin"/>
        </w:r>
        <w:r w:rsidR="00077867">
          <w:rPr>
            <w:webHidden/>
          </w:rPr>
          <w:instrText xml:space="preserve"> PAGEREF _Toc144389344 \h </w:instrText>
        </w:r>
        <w:r w:rsidR="00077867">
          <w:rPr>
            <w:webHidden/>
          </w:rPr>
        </w:r>
        <w:r w:rsidR="00077867">
          <w:rPr>
            <w:webHidden/>
          </w:rPr>
          <w:fldChar w:fldCharType="separate"/>
        </w:r>
        <w:r w:rsidR="00D0119B">
          <w:rPr>
            <w:webHidden/>
          </w:rPr>
          <w:t>274</w:t>
        </w:r>
        <w:r w:rsidR="00077867">
          <w:rPr>
            <w:webHidden/>
          </w:rPr>
          <w:fldChar w:fldCharType="end"/>
        </w:r>
      </w:hyperlink>
    </w:p>
    <w:p w14:paraId="18C0961A" w14:textId="11048543" w:rsidR="00077867" w:rsidRDefault="003140E5">
      <w:pPr>
        <w:pStyle w:val="TOC1"/>
        <w:rPr>
          <w:rFonts w:asciiTheme="minorHAnsi" w:hAnsiTheme="minorHAnsi" w:cstheme="minorBidi"/>
          <w:kern w:val="2"/>
          <w:sz w:val="22"/>
          <w:szCs w:val="22"/>
          <w14:ligatures w14:val="standardContextual"/>
        </w:rPr>
      </w:pPr>
      <w:r>
        <w:tab/>
      </w:r>
      <w:hyperlink w:anchor="_Toc144389345" w:history="1">
        <w:r w:rsidR="00077867" w:rsidRPr="0035639D">
          <w:rPr>
            <w:rStyle w:val="Hyperlink"/>
          </w:rPr>
          <w:t>Occupation (1 digit ANZSCO First Edition)</w:t>
        </w:r>
        <w:r w:rsidR="00077867">
          <w:rPr>
            <w:webHidden/>
          </w:rPr>
          <w:tab/>
        </w:r>
        <w:r w:rsidR="00077867">
          <w:rPr>
            <w:webHidden/>
          </w:rPr>
          <w:fldChar w:fldCharType="begin"/>
        </w:r>
        <w:r w:rsidR="00077867">
          <w:rPr>
            <w:webHidden/>
          </w:rPr>
          <w:instrText xml:space="preserve"> PAGEREF _Toc144389345 \h </w:instrText>
        </w:r>
        <w:r w:rsidR="00077867">
          <w:rPr>
            <w:webHidden/>
          </w:rPr>
        </w:r>
        <w:r w:rsidR="00077867">
          <w:rPr>
            <w:webHidden/>
          </w:rPr>
          <w:fldChar w:fldCharType="separate"/>
        </w:r>
        <w:r w:rsidR="00D0119B">
          <w:rPr>
            <w:webHidden/>
          </w:rPr>
          <w:t>276</w:t>
        </w:r>
        <w:r w:rsidR="00077867">
          <w:rPr>
            <w:webHidden/>
          </w:rPr>
          <w:fldChar w:fldCharType="end"/>
        </w:r>
      </w:hyperlink>
    </w:p>
    <w:p w14:paraId="2F4B1F8A" w14:textId="4C3FE60D" w:rsidR="00077867" w:rsidRDefault="00EB5629" w:rsidP="003140E5">
      <w:pPr>
        <w:pStyle w:val="TOC1"/>
        <w:ind w:left="1287"/>
        <w:rPr>
          <w:rFonts w:asciiTheme="minorHAnsi" w:hAnsiTheme="minorHAnsi" w:cstheme="minorBidi"/>
          <w:kern w:val="2"/>
          <w:sz w:val="22"/>
          <w:szCs w:val="22"/>
          <w14:ligatures w14:val="standardContextual"/>
        </w:rPr>
      </w:pPr>
      <w:hyperlink w:anchor="_Toc144389346" w:history="1">
        <w:r w:rsidR="00077867" w:rsidRPr="0035639D">
          <w:rPr>
            <w:rStyle w:val="Hyperlink"/>
          </w:rPr>
          <w:t>XOCC2015</w:t>
        </w:r>
        <w:r w:rsidR="00077867">
          <w:rPr>
            <w:webHidden/>
          </w:rPr>
          <w:tab/>
        </w:r>
        <w:r w:rsidR="00077867">
          <w:rPr>
            <w:webHidden/>
          </w:rPr>
          <w:fldChar w:fldCharType="begin"/>
        </w:r>
        <w:r w:rsidR="00077867">
          <w:rPr>
            <w:webHidden/>
          </w:rPr>
          <w:instrText xml:space="preserve"> PAGEREF _Toc144389346 \h </w:instrText>
        </w:r>
        <w:r w:rsidR="00077867">
          <w:rPr>
            <w:webHidden/>
          </w:rPr>
        </w:r>
        <w:r w:rsidR="00077867">
          <w:rPr>
            <w:webHidden/>
          </w:rPr>
          <w:fldChar w:fldCharType="separate"/>
        </w:r>
        <w:r w:rsidR="00D0119B">
          <w:rPr>
            <w:webHidden/>
          </w:rPr>
          <w:t>276</w:t>
        </w:r>
        <w:r w:rsidR="00077867">
          <w:rPr>
            <w:webHidden/>
          </w:rPr>
          <w:fldChar w:fldCharType="end"/>
        </w:r>
      </w:hyperlink>
    </w:p>
    <w:p w14:paraId="276B5999" w14:textId="3CF6AC2C" w:rsidR="00077867" w:rsidRDefault="00EB5629" w:rsidP="003140E5">
      <w:pPr>
        <w:pStyle w:val="TOC1"/>
        <w:ind w:left="1287"/>
        <w:rPr>
          <w:rFonts w:asciiTheme="minorHAnsi" w:hAnsiTheme="minorHAnsi" w:cstheme="minorBidi"/>
          <w:kern w:val="2"/>
          <w:sz w:val="22"/>
          <w:szCs w:val="22"/>
          <w14:ligatures w14:val="standardContextual"/>
        </w:rPr>
      </w:pPr>
      <w:hyperlink w:anchor="_Toc144389348" w:history="1">
        <w:r w:rsidR="00077867" w:rsidRPr="0035639D">
          <w:rPr>
            <w:rStyle w:val="Hyperlink"/>
          </w:rPr>
          <w:t>XOCC2016</w:t>
        </w:r>
        <w:r w:rsidR="00077867">
          <w:rPr>
            <w:webHidden/>
          </w:rPr>
          <w:tab/>
        </w:r>
        <w:r w:rsidR="00077867">
          <w:rPr>
            <w:webHidden/>
          </w:rPr>
          <w:fldChar w:fldCharType="begin"/>
        </w:r>
        <w:r w:rsidR="00077867">
          <w:rPr>
            <w:webHidden/>
          </w:rPr>
          <w:instrText xml:space="preserve"> PAGEREF _Toc144389348 \h </w:instrText>
        </w:r>
        <w:r w:rsidR="00077867">
          <w:rPr>
            <w:webHidden/>
          </w:rPr>
        </w:r>
        <w:r w:rsidR="00077867">
          <w:rPr>
            <w:webHidden/>
          </w:rPr>
          <w:fldChar w:fldCharType="separate"/>
        </w:r>
        <w:r w:rsidR="00D0119B">
          <w:rPr>
            <w:webHidden/>
          </w:rPr>
          <w:t>277</w:t>
        </w:r>
        <w:r w:rsidR="00077867">
          <w:rPr>
            <w:webHidden/>
          </w:rPr>
          <w:fldChar w:fldCharType="end"/>
        </w:r>
      </w:hyperlink>
    </w:p>
    <w:p w14:paraId="609BB8CD" w14:textId="511438C2" w:rsidR="00077867" w:rsidRDefault="00EB5629" w:rsidP="003140E5">
      <w:pPr>
        <w:pStyle w:val="TOC1"/>
        <w:ind w:left="1287"/>
        <w:rPr>
          <w:rFonts w:asciiTheme="minorHAnsi" w:hAnsiTheme="minorHAnsi" w:cstheme="minorBidi"/>
          <w:kern w:val="2"/>
          <w:sz w:val="22"/>
          <w:szCs w:val="22"/>
          <w14:ligatures w14:val="standardContextual"/>
        </w:rPr>
      </w:pPr>
      <w:hyperlink w:anchor="_Toc144389350" w:history="1">
        <w:r w:rsidR="00077867" w:rsidRPr="0035639D">
          <w:rPr>
            <w:rStyle w:val="Hyperlink"/>
          </w:rPr>
          <w:t>XOCC2017</w:t>
        </w:r>
        <w:r w:rsidR="00077867">
          <w:rPr>
            <w:webHidden/>
          </w:rPr>
          <w:tab/>
        </w:r>
        <w:r w:rsidR="00077867">
          <w:rPr>
            <w:webHidden/>
          </w:rPr>
          <w:fldChar w:fldCharType="begin"/>
        </w:r>
        <w:r w:rsidR="00077867">
          <w:rPr>
            <w:webHidden/>
          </w:rPr>
          <w:instrText xml:space="preserve"> PAGEREF _Toc144389350 \h </w:instrText>
        </w:r>
        <w:r w:rsidR="00077867">
          <w:rPr>
            <w:webHidden/>
          </w:rPr>
        </w:r>
        <w:r w:rsidR="00077867">
          <w:rPr>
            <w:webHidden/>
          </w:rPr>
          <w:fldChar w:fldCharType="separate"/>
        </w:r>
        <w:r w:rsidR="00D0119B">
          <w:rPr>
            <w:webHidden/>
          </w:rPr>
          <w:t>279</w:t>
        </w:r>
        <w:r w:rsidR="00077867">
          <w:rPr>
            <w:webHidden/>
          </w:rPr>
          <w:fldChar w:fldCharType="end"/>
        </w:r>
      </w:hyperlink>
    </w:p>
    <w:p w14:paraId="0FB6570F" w14:textId="5F178690" w:rsidR="00077867" w:rsidRDefault="00EB5629" w:rsidP="003140E5">
      <w:pPr>
        <w:pStyle w:val="TOC1"/>
        <w:ind w:left="1287"/>
        <w:rPr>
          <w:rFonts w:asciiTheme="minorHAnsi" w:hAnsiTheme="minorHAnsi" w:cstheme="minorBidi"/>
          <w:kern w:val="2"/>
          <w:sz w:val="22"/>
          <w:szCs w:val="22"/>
          <w14:ligatures w14:val="standardContextual"/>
        </w:rPr>
      </w:pPr>
      <w:hyperlink w:anchor="_Toc144389352" w:history="1">
        <w:r w:rsidR="00077867" w:rsidRPr="0035639D">
          <w:rPr>
            <w:rStyle w:val="Hyperlink"/>
          </w:rPr>
          <w:t>XOCC2018</w:t>
        </w:r>
        <w:r w:rsidR="00077867">
          <w:rPr>
            <w:webHidden/>
          </w:rPr>
          <w:tab/>
        </w:r>
        <w:r w:rsidR="00077867">
          <w:rPr>
            <w:webHidden/>
          </w:rPr>
          <w:fldChar w:fldCharType="begin"/>
        </w:r>
        <w:r w:rsidR="00077867">
          <w:rPr>
            <w:webHidden/>
          </w:rPr>
          <w:instrText xml:space="preserve"> PAGEREF _Toc144389352 \h </w:instrText>
        </w:r>
        <w:r w:rsidR="00077867">
          <w:rPr>
            <w:webHidden/>
          </w:rPr>
        </w:r>
        <w:r w:rsidR="00077867">
          <w:rPr>
            <w:webHidden/>
          </w:rPr>
          <w:fldChar w:fldCharType="separate"/>
        </w:r>
        <w:r w:rsidR="00D0119B">
          <w:rPr>
            <w:webHidden/>
          </w:rPr>
          <w:t>281</w:t>
        </w:r>
        <w:r w:rsidR="00077867">
          <w:rPr>
            <w:webHidden/>
          </w:rPr>
          <w:fldChar w:fldCharType="end"/>
        </w:r>
      </w:hyperlink>
    </w:p>
    <w:p w14:paraId="0562899A" w14:textId="0B67FC62" w:rsidR="00077867" w:rsidRDefault="00EB5629" w:rsidP="003140E5">
      <w:pPr>
        <w:pStyle w:val="TOC1"/>
        <w:ind w:left="1287"/>
        <w:rPr>
          <w:rFonts w:asciiTheme="minorHAnsi" w:hAnsiTheme="minorHAnsi" w:cstheme="minorBidi"/>
          <w:kern w:val="2"/>
          <w:sz w:val="22"/>
          <w:szCs w:val="22"/>
          <w14:ligatures w14:val="standardContextual"/>
        </w:rPr>
      </w:pPr>
      <w:hyperlink w:anchor="_Toc144389354" w:history="1">
        <w:r w:rsidR="00077867" w:rsidRPr="0035639D">
          <w:rPr>
            <w:rStyle w:val="Hyperlink"/>
          </w:rPr>
          <w:t>XOCC2019</w:t>
        </w:r>
        <w:r w:rsidR="00077867">
          <w:rPr>
            <w:webHidden/>
          </w:rPr>
          <w:tab/>
        </w:r>
        <w:r w:rsidR="00077867">
          <w:rPr>
            <w:webHidden/>
          </w:rPr>
          <w:fldChar w:fldCharType="begin"/>
        </w:r>
        <w:r w:rsidR="00077867">
          <w:rPr>
            <w:webHidden/>
          </w:rPr>
          <w:instrText xml:space="preserve"> PAGEREF _Toc144389354 \h </w:instrText>
        </w:r>
        <w:r w:rsidR="00077867">
          <w:rPr>
            <w:webHidden/>
          </w:rPr>
        </w:r>
        <w:r w:rsidR="00077867">
          <w:rPr>
            <w:webHidden/>
          </w:rPr>
          <w:fldChar w:fldCharType="separate"/>
        </w:r>
        <w:r w:rsidR="00D0119B">
          <w:rPr>
            <w:webHidden/>
          </w:rPr>
          <w:t>283</w:t>
        </w:r>
        <w:r w:rsidR="00077867">
          <w:rPr>
            <w:webHidden/>
          </w:rPr>
          <w:fldChar w:fldCharType="end"/>
        </w:r>
      </w:hyperlink>
    </w:p>
    <w:p w14:paraId="7562B156" w14:textId="0D3C76D9" w:rsidR="00077867" w:rsidRDefault="00EB5629" w:rsidP="003140E5">
      <w:pPr>
        <w:pStyle w:val="TOC1"/>
        <w:ind w:left="1287"/>
        <w:rPr>
          <w:rFonts w:asciiTheme="minorHAnsi" w:hAnsiTheme="minorHAnsi" w:cstheme="minorBidi"/>
          <w:kern w:val="2"/>
          <w:sz w:val="22"/>
          <w:szCs w:val="22"/>
          <w14:ligatures w14:val="standardContextual"/>
        </w:rPr>
      </w:pPr>
      <w:hyperlink w:anchor="_Toc144389356" w:history="1">
        <w:r w:rsidR="00077867" w:rsidRPr="0035639D">
          <w:rPr>
            <w:rStyle w:val="Hyperlink"/>
          </w:rPr>
          <w:t>XOCC2020</w:t>
        </w:r>
        <w:r w:rsidR="00077867">
          <w:rPr>
            <w:webHidden/>
          </w:rPr>
          <w:tab/>
        </w:r>
        <w:r w:rsidR="00077867">
          <w:rPr>
            <w:webHidden/>
          </w:rPr>
          <w:fldChar w:fldCharType="begin"/>
        </w:r>
        <w:r w:rsidR="00077867">
          <w:rPr>
            <w:webHidden/>
          </w:rPr>
          <w:instrText xml:space="preserve"> PAGEREF _Toc144389356 \h </w:instrText>
        </w:r>
        <w:r w:rsidR="00077867">
          <w:rPr>
            <w:webHidden/>
          </w:rPr>
        </w:r>
        <w:r w:rsidR="00077867">
          <w:rPr>
            <w:webHidden/>
          </w:rPr>
          <w:fldChar w:fldCharType="separate"/>
        </w:r>
        <w:r w:rsidR="00D0119B">
          <w:rPr>
            <w:webHidden/>
          </w:rPr>
          <w:t>285</w:t>
        </w:r>
        <w:r w:rsidR="00077867">
          <w:rPr>
            <w:webHidden/>
          </w:rPr>
          <w:fldChar w:fldCharType="end"/>
        </w:r>
      </w:hyperlink>
    </w:p>
    <w:p w14:paraId="6127D9BF" w14:textId="7C3B5FE5" w:rsidR="00077867" w:rsidRDefault="00EB5629" w:rsidP="003140E5">
      <w:pPr>
        <w:pStyle w:val="TOC1"/>
        <w:ind w:left="1287"/>
        <w:rPr>
          <w:rFonts w:asciiTheme="minorHAnsi" w:hAnsiTheme="minorHAnsi" w:cstheme="minorBidi"/>
          <w:kern w:val="2"/>
          <w:sz w:val="22"/>
          <w:szCs w:val="22"/>
          <w14:ligatures w14:val="standardContextual"/>
        </w:rPr>
      </w:pPr>
      <w:hyperlink w:anchor="_Toc144389358" w:history="1">
        <w:r w:rsidR="00077867" w:rsidRPr="0035639D">
          <w:rPr>
            <w:rStyle w:val="Hyperlink"/>
          </w:rPr>
          <w:t>XOCC2021</w:t>
        </w:r>
        <w:r w:rsidR="00077867">
          <w:rPr>
            <w:webHidden/>
          </w:rPr>
          <w:tab/>
        </w:r>
        <w:r w:rsidR="00077867">
          <w:rPr>
            <w:webHidden/>
          </w:rPr>
          <w:fldChar w:fldCharType="begin"/>
        </w:r>
        <w:r w:rsidR="00077867">
          <w:rPr>
            <w:webHidden/>
          </w:rPr>
          <w:instrText xml:space="preserve"> PAGEREF _Toc144389358 \h </w:instrText>
        </w:r>
        <w:r w:rsidR="00077867">
          <w:rPr>
            <w:webHidden/>
          </w:rPr>
        </w:r>
        <w:r w:rsidR="00077867">
          <w:rPr>
            <w:webHidden/>
          </w:rPr>
          <w:fldChar w:fldCharType="separate"/>
        </w:r>
        <w:r w:rsidR="00D0119B">
          <w:rPr>
            <w:webHidden/>
          </w:rPr>
          <w:t>287</w:t>
        </w:r>
        <w:r w:rsidR="00077867">
          <w:rPr>
            <w:webHidden/>
          </w:rPr>
          <w:fldChar w:fldCharType="end"/>
        </w:r>
      </w:hyperlink>
    </w:p>
    <w:p w14:paraId="3D6F63AA" w14:textId="7167FE01" w:rsidR="00077867" w:rsidRDefault="00EB5629" w:rsidP="003140E5">
      <w:pPr>
        <w:pStyle w:val="TOC1"/>
        <w:ind w:left="1287"/>
        <w:rPr>
          <w:rFonts w:asciiTheme="minorHAnsi" w:hAnsiTheme="minorHAnsi" w:cstheme="minorBidi"/>
          <w:kern w:val="2"/>
          <w:sz w:val="22"/>
          <w:szCs w:val="22"/>
          <w14:ligatures w14:val="standardContextual"/>
        </w:rPr>
      </w:pPr>
      <w:hyperlink w:anchor="_Toc144389360" w:history="1">
        <w:r w:rsidR="00077867" w:rsidRPr="0035639D">
          <w:rPr>
            <w:rStyle w:val="Hyperlink"/>
          </w:rPr>
          <w:t>XOCC2022</w:t>
        </w:r>
        <w:r w:rsidR="00077867">
          <w:rPr>
            <w:webHidden/>
          </w:rPr>
          <w:tab/>
        </w:r>
        <w:r w:rsidR="00077867">
          <w:rPr>
            <w:webHidden/>
          </w:rPr>
          <w:fldChar w:fldCharType="begin"/>
        </w:r>
        <w:r w:rsidR="00077867">
          <w:rPr>
            <w:webHidden/>
          </w:rPr>
          <w:instrText xml:space="preserve"> PAGEREF _Toc144389360 \h </w:instrText>
        </w:r>
        <w:r w:rsidR="00077867">
          <w:rPr>
            <w:webHidden/>
          </w:rPr>
        </w:r>
        <w:r w:rsidR="00077867">
          <w:rPr>
            <w:webHidden/>
          </w:rPr>
          <w:fldChar w:fldCharType="separate"/>
        </w:r>
        <w:r w:rsidR="00D0119B">
          <w:rPr>
            <w:webHidden/>
          </w:rPr>
          <w:t>289</w:t>
        </w:r>
        <w:r w:rsidR="00077867">
          <w:rPr>
            <w:webHidden/>
          </w:rPr>
          <w:fldChar w:fldCharType="end"/>
        </w:r>
      </w:hyperlink>
    </w:p>
    <w:p w14:paraId="754F3697" w14:textId="0932A4DA" w:rsidR="00077867" w:rsidRDefault="003140E5">
      <w:pPr>
        <w:pStyle w:val="TOC1"/>
        <w:rPr>
          <w:rFonts w:asciiTheme="minorHAnsi" w:hAnsiTheme="minorHAnsi" w:cstheme="minorBidi"/>
          <w:kern w:val="2"/>
          <w:sz w:val="22"/>
          <w:szCs w:val="22"/>
          <w14:ligatures w14:val="standardContextual"/>
        </w:rPr>
      </w:pPr>
      <w:r>
        <w:tab/>
      </w:r>
      <w:hyperlink w:anchor="_Toc144389361" w:history="1">
        <w:r w:rsidR="00077867" w:rsidRPr="0035639D">
          <w:rPr>
            <w:rStyle w:val="Hyperlink"/>
          </w:rPr>
          <w:t>In full-time employment or full-time education</w:t>
        </w:r>
        <w:r w:rsidR="00077867">
          <w:rPr>
            <w:webHidden/>
          </w:rPr>
          <w:tab/>
        </w:r>
        <w:r w:rsidR="00077867">
          <w:rPr>
            <w:webHidden/>
          </w:rPr>
          <w:fldChar w:fldCharType="begin"/>
        </w:r>
        <w:r w:rsidR="00077867">
          <w:rPr>
            <w:webHidden/>
          </w:rPr>
          <w:instrText xml:space="preserve"> PAGEREF _Toc144389361 \h </w:instrText>
        </w:r>
        <w:r w:rsidR="00077867">
          <w:rPr>
            <w:webHidden/>
          </w:rPr>
        </w:r>
        <w:r w:rsidR="00077867">
          <w:rPr>
            <w:webHidden/>
          </w:rPr>
          <w:fldChar w:fldCharType="separate"/>
        </w:r>
        <w:r w:rsidR="00D0119B">
          <w:rPr>
            <w:webHidden/>
          </w:rPr>
          <w:t>291</w:t>
        </w:r>
        <w:r w:rsidR="00077867">
          <w:rPr>
            <w:webHidden/>
          </w:rPr>
          <w:fldChar w:fldCharType="end"/>
        </w:r>
      </w:hyperlink>
    </w:p>
    <w:p w14:paraId="7AEE23C8" w14:textId="5C0A7252" w:rsidR="00077867" w:rsidRDefault="00EB5629" w:rsidP="003140E5">
      <w:pPr>
        <w:pStyle w:val="TOC1"/>
        <w:ind w:left="1287"/>
        <w:rPr>
          <w:rFonts w:asciiTheme="minorHAnsi" w:hAnsiTheme="minorHAnsi" w:cstheme="minorBidi"/>
          <w:kern w:val="2"/>
          <w:sz w:val="22"/>
          <w:szCs w:val="22"/>
          <w14:ligatures w14:val="standardContextual"/>
        </w:rPr>
      </w:pPr>
      <w:hyperlink w:anchor="_Toc144389362" w:history="1">
        <w:r w:rsidR="00077867" w:rsidRPr="0035639D">
          <w:rPr>
            <w:rStyle w:val="Hyperlink"/>
          </w:rPr>
          <w:t>XFTE2015</w:t>
        </w:r>
        <w:r w:rsidR="00077867">
          <w:rPr>
            <w:webHidden/>
          </w:rPr>
          <w:tab/>
        </w:r>
        <w:r w:rsidR="00077867">
          <w:rPr>
            <w:webHidden/>
          </w:rPr>
          <w:fldChar w:fldCharType="begin"/>
        </w:r>
        <w:r w:rsidR="00077867">
          <w:rPr>
            <w:webHidden/>
          </w:rPr>
          <w:instrText xml:space="preserve"> PAGEREF _Toc144389362 \h </w:instrText>
        </w:r>
        <w:r w:rsidR="00077867">
          <w:rPr>
            <w:webHidden/>
          </w:rPr>
        </w:r>
        <w:r w:rsidR="00077867">
          <w:rPr>
            <w:webHidden/>
          </w:rPr>
          <w:fldChar w:fldCharType="separate"/>
        </w:r>
        <w:r w:rsidR="00D0119B">
          <w:rPr>
            <w:webHidden/>
          </w:rPr>
          <w:t>291</w:t>
        </w:r>
        <w:r w:rsidR="00077867">
          <w:rPr>
            <w:webHidden/>
          </w:rPr>
          <w:fldChar w:fldCharType="end"/>
        </w:r>
      </w:hyperlink>
    </w:p>
    <w:p w14:paraId="4A877265" w14:textId="3AB371F5" w:rsidR="00077867" w:rsidRDefault="00EB5629" w:rsidP="003140E5">
      <w:pPr>
        <w:pStyle w:val="TOC1"/>
        <w:ind w:left="1287"/>
        <w:rPr>
          <w:rFonts w:asciiTheme="minorHAnsi" w:hAnsiTheme="minorHAnsi" w:cstheme="minorBidi"/>
          <w:kern w:val="2"/>
          <w:sz w:val="22"/>
          <w:szCs w:val="22"/>
          <w14:ligatures w14:val="standardContextual"/>
        </w:rPr>
      </w:pPr>
      <w:hyperlink w:anchor="_Toc144389364" w:history="1">
        <w:r w:rsidR="00077867" w:rsidRPr="0035639D">
          <w:rPr>
            <w:rStyle w:val="Hyperlink"/>
          </w:rPr>
          <w:t>XFTE2016</w:t>
        </w:r>
        <w:r w:rsidR="00077867">
          <w:rPr>
            <w:webHidden/>
          </w:rPr>
          <w:tab/>
        </w:r>
        <w:r w:rsidR="00077867">
          <w:rPr>
            <w:webHidden/>
          </w:rPr>
          <w:fldChar w:fldCharType="begin"/>
        </w:r>
        <w:r w:rsidR="00077867">
          <w:rPr>
            <w:webHidden/>
          </w:rPr>
          <w:instrText xml:space="preserve"> PAGEREF _Toc144389364 \h </w:instrText>
        </w:r>
        <w:r w:rsidR="00077867">
          <w:rPr>
            <w:webHidden/>
          </w:rPr>
        </w:r>
        <w:r w:rsidR="00077867">
          <w:rPr>
            <w:webHidden/>
          </w:rPr>
          <w:fldChar w:fldCharType="separate"/>
        </w:r>
        <w:r w:rsidR="00D0119B">
          <w:rPr>
            <w:webHidden/>
          </w:rPr>
          <w:t>292</w:t>
        </w:r>
        <w:r w:rsidR="00077867">
          <w:rPr>
            <w:webHidden/>
          </w:rPr>
          <w:fldChar w:fldCharType="end"/>
        </w:r>
      </w:hyperlink>
    </w:p>
    <w:p w14:paraId="2E7552B9" w14:textId="1A4254E0" w:rsidR="00077867" w:rsidRDefault="00EB5629" w:rsidP="003140E5">
      <w:pPr>
        <w:pStyle w:val="TOC1"/>
        <w:ind w:left="1287"/>
        <w:rPr>
          <w:rFonts w:asciiTheme="minorHAnsi" w:hAnsiTheme="minorHAnsi" w:cstheme="minorBidi"/>
          <w:kern w:val="2"/>
          <w:sz w:val="22"/>
          <w:szCs w:val="22"/>
          <w14:ligatures w14:val="standardContextual"/>
        </w:rPr>
      </w:pPr>
      <w:hyperlink w:anchor="_Toc144389366" w:history="1">
        <w:r w:rsidR="00077867" w:rsidRPr="0035639D">
          <w:rPr>
            <w:rStyle w:val="Hyperlink"/>
          </w:rPr>
          <w:t>XFTE2017</w:t>
        </w:r>
        <w:r w:rsidR="00077867">
          <w:rPr>
            <w:webHidden/>
          </w:rPr>
          <w:tab/>
        </w:r>
        <w:r w:rsidR="00077867">
          <w:rPr>
            <w:webHidden/>
          </w:rPr>
          <w:fldChar w:fldCharType="begin"/>
        </w:r>
        <w:r w:rsidR="00077867">
          <w:rPr>
            <w:webHidden/>
          </w:rPr>
          <w:instrText xml:space="preserve"> PAGEREF _Toc144389366 \h </w:instrText>
        </w:r>
        <w:r w:rsidR="00077867">
          <w:rPr>
            <w:webHidden/>
          </w:rPr>
        </w:r>
        <w:r w:rsidR="00077867">
          <w:rPr>
            <w:webHidden/>
          </w:rPr>
          <w:fldChar w:fldCharType="separate"/>
        </w:r>
        <w:r w:rsidR="00D0119B">
          <w:rPr>
            <w:webHidden/>
          </w:rPr>
          <w:t>293</w:t>
        </w:r>
        <w:r w:rsidR="00077867">
          <w:rPr>
            <w:webHidden/>
          </w:rPr>
          <w:fldChar w:fldCharType="end"/>
        </w:r>
      </w:hyperlink>
    </w:p>
    <w:p w14:paraId="44A442C3" w14:textId="5D250A54" w:rsidR="00077867" w:rsidRDefault="00EB5629" w:rsidP="003140E5">
      <w:pPr>
        <w:pStyle w:val="TOC1"/>
        <w:ind w:left="1287"/>
        <w:rPr>
          <w:rFonts w:asciiTheme="minorHAnsi" w:hAnsiTheme="minorHAnsi" w:cstheme="minorBidi"/>
          <w:kern w:val="2"/>
          <w:sz w:val="22"/>
          <w:szCs w:val="22"/>
          <w14:ligatures w14:val="standardContextual"/>
        </w:rPr>
      </w:pPr>
      <w:hyperlink w:anchor="_Toc144389368" w:history="1">
        <w:r w:rsidR="00077867" w:rsidRPr="0035639D">
          <w:rPr>
            <w:rStyle w:val="Hyperlink"/>
          </w:rPr>
          <w:t>XFTE2018</w:t>
        </w:r>
        <w:r w:rsidR="00077867">
          <w:rPr>
            <w:webHidden/>
          </w:rPr>
          <w:tab/>
        </w:r>
        <w:r w:rsidR="00077867">
          <w:rPr>
            <w:webHidden/>
          </w:rPr>
          <w:fldChar w:fldCharType="begin"/>
        </w:r>
        <w:r w:rsidR="00077867">
          <w:rPr>
            <w:webHidden/>
          </w:rPr>
          <w:instrText xml:space="preserve"> PAGEREF _Toc144389368 \h </w:instrText>
        </w:r>
        <w:r w:rsidR="00077867">
          <w:rPr>
            <w:webHidden/>
          </w:rPr>
        </w:r>
        <w:r w:rsidR="00077867">
          <w:rPr>
            <w:webHidden/>
          </w:rPr>
          <w:fldChar w:fldCharType="separate"/>
        </w:r>
        <w:r w:rsidR="00D0119B">
          <w:rPr>
            <w:webHidden/>
          </w:rPr>
          <w:t>294</w:t>
        </w:r>
        <w:r w:rsidR="00077867">
          <w:rPr>
            <w:webHidden/>
          </w:rPr>
          <w:fldChar w:fldCharType="end"/>
        </w:r>
      </w:hyperlink>
    </w:p>
    <w:p w14:paraId="68AEDCBF" w14:textId="135A0BBB" w:rsidR="00077867" w:rsidRDefault="00EB5629" w:rsidP="003140E5">
      <w:pPr>
        <w:pStyle w:val="TOC1"/>
        <w:ind w:left="1287"/>
        <w:rPr>
          <w:rFonts w:asciiTheme="minorHAnsi" w:hAnsiTheme="minorHAnsi" w:cstheme="minorBidi"/>
          <w:kern w:val="2"/>
          <w:sz w:val="22"/>
          <w:szCs w:val="22"/>
          <w14:ligatures w14:val="standardContextual"/>
        </w:rPr>
      </w:pPr>
      <w:hyperlink w:anchor="_Toc144389370" w:history="1">
        <w:r w:rsidR="00077867" w:rsidRPr="0035639D">
          <w:rPr>
            <w:rStyle w:val="Hyperlink"/>
          </w:rPr>
          <w:t>XFTE2019</w:t>
        </w:r>
        <w:r w:rsidR="00077867">
          <w:rPr>
            <w:webHidden/>
          </w:rPr>
          <w:tab/>
        </w:r>
        <w:r w:rsidR="00077867">
          <w:rPr>
            <w:webHidden/>
          </w:rPr>
          <w:fldChar w:fldCharType="begin"/>
        </w:r>
        <w:r w:rsidR="00077867">
          <w:rPr>
            <w:webHidden/>
          </w:rPr>
          <w:instrText xml:space="preserve"> PAGEREF _Toc144389370 \h </w:instrText>
        </w:r>
        <w:r w:rsidR="00077867">
          <w:rPr>
            <w:webHidden/>
          </w:rPr>
        </w:r>
        <w:r w:rsidR="00077867">
          <w:rPr>
            <w:webHidden/>
          </w:rPr>
          <w:fldChar w:fldCharType="separate"/>
        </w:r>
        <w:r w:rsidR="00D0119B">
          <w:rPr>
            <w:webHidden/>
          </w:rPr>
          <w:t>295</w:t>
        </w:r>
        <w:r w:rsidR="00077867">
          <w:rPr>
            <w:webHidden/>
          </w:rPr>
          <w:fldChar w:fldCharType="end"/>
        </w:r>
      </w:hyperlink>
    </w:p>
    <w:p w14:paraId="175768E6" w14:textId="34D3A6B8" w:rsidR="00077867" w:rsidRDefault="00EB5629" w:rsidP="003140E5">
      <w:pPr>
        <w:pStyle w:val="TOC1"/>
        <w:ind w:left="1287"/>
        <w:rPr>
          <w:rFonts w:asciiTheme="minorHAnsi" w:hAnsiTheme="minorHAnsi" w:cstheme="minorBidi"/>
          <w:kern w:val="2"/>
          <w:sz w:val="22"/>
          <w:szCs w:val="22"/>
          <w14:ligatures w14:val="standardContextual"/>
        </w:rPr>
      </w:pPr>
      <w:hyperlink w:anchor="_Toc144389372" w:history="1">
        <w:r w:rsidR="00077867" w:rsidRPr="0035639D">
          <w:rPr>
            <w:rStyle w:val="Hyperlink"/>
          </w:rPr>
          <w:t>XFTE2020</w:t>
        </w:r>
        <w:r w:rsidR="00077867">
          <w:rPr>
            <w:webHidden/>
          </w:rPr>
          <w:tab/>
        </w:r>
        <w:r w:rsidR="00077867">
          <w:rPr>
            <w:webHidden/>
          </w:rPr>
          <w:fldChar w:fldCharType="begin"/>
        </w:r>
        <w:r w:rsidR="00077867">
          <w:rPr>
            <w:webHidden/>
          </w:rPr>
          <w:instrText xml:space="preserve"> PAGEREF _Toc144389372 \h </w:instrText>
        </w:r>
        <w:r w:rsidR="00077867">
          <w:rPr>
            <w:webHidden/>
          </w:rPr>
        </w:r>
        <w:r w:rsidR="00077867">
          <w:rPr>
            <w:webHidden/>
          </w:rPr>
          <w:fldChar w:fldCharType="separate"/>
        </w:r>
        <w:r w:rsidR="00D0119B">
          <w:rPr>
            <w:webHidden/>
          </w:rPr>
          <w:t>296</w:t>
        </w:r>
        <w:r w:rsidR="00077867">
          <w:rPr>
            <w:webHidden/>
          </w:rPr>
          <w:fldChar w:fldCharType="end"/>
        </w:r>
      </w:hyperlink>
    </w:p>
    <w:p w14:paraId="72EF1E0D" w14:textId="67F90B3F" w:rsidR="00077867" w:rsidRDefault="00EB5629" w:rsidP="003140E5">
      <w:pPr>
        <w:pStyle w:val="TOC1"/>
        <w:ind w:left="1287"/>
        <w:rPr>
          <w:rFonts w:asciiTheme="minorHAnsi" w:hAnsiTheme="minorHAnsi" w:cstheme="minorBidi"/>
          <w:kern w:val="2"/>
          <w:sz w:val="22"/>
          <w:szCs w:val="22"/>
          <w14:ligatures w14:val="standardContextual"/>
        </w:rPr>
      </w:pPr>
      <w:hyperlink w:anchor="_Toc144389374" w:history="1">
        <w:r w:rsidR="00077867" w:rsidRPr="0035639D">
          <w:rPr>
            <w:rStyle w:val="Hyperlink"/>
          </w:rPr>
          <w:t>XFTE2021</w:t>
        </w:r>
        <w:r w:rsidR="00077867">
          <w:rPr>
            <w:webHidden/>
          </w:rPr>
          <w:tab/>
        </w:r>
        <w:r w:rsidR="00077867">
          <w:rPr>
            <w:webHidden/>
          </w:rPr>
          <w:fldChar w:fldCharType="begin"/>
        </w:r>
        <w:r w:rsidR="00077867">
          <w:rPr>
            <w:webHidden/>
          </w:rPr>
          <w:instrText xml:space="preserve"> PAGEREF _Toc144389374 \h </w:instrText>
        </w:r>
        <w:r w:rsidR="00077867">
          <w:rPr>
            <w:webHidden/>
          </w:rPr>
        </w:r>
        <w:r w:rsidR="00077867">
          <w:rPr>
            <w:webHidden/>
          </w:rPr>
          <w:fldChar w:fldCharType="separate"/>
        </w:r>
        <w:r w:rsidR="00D0119B">
          <w:rPr>
            <w:webHidden/>
          </w:rPr>
          <w:t>297</w:t>
        </w:r>
        <w:r w:rsidR="00077867">
          <w:rPr>
            <w:webHidden/>
          </w:rPr>
          <w:fldChar w:fldCharType="end"/>
        </w:r>
      </w:hyperlink>
    </w:p>
    <w:p w14:paraId="51718234" w14:textId="2C6F3D32" w:rsidR="00077867" w:rsidRDefault="00EB5629" w:rsidP="003140E5">
      <w:pPr>
        <w:pStyle w:val="TOC1"/>
        <w:ind w:left="1287"/>
        <w:rPr>
          <w:rFonts w:asciiTheme="minorHAnsi" w:hAnsiTheme="minorHAnsi" w:cstheme="minorBidi"/>
          <w:kern w:val="2"/>
          <w:sz w:val="22"/>
          <w:szCs w:val="22"/>
          <w14:ligatures w14:val="standardContextual"/>
        </w:rPr>
      </w:pPr>
      <w:hyperlink w:anchor="_Toc144389376" w:history="1">
        <w:r w:rsidR="00077867" w:rsidRPr="0035639D">
          <w:rPr>
            <w:rStyle w:val="Hyperlink"/>
          </w:rPr>
          <w:t>XFTE2022</w:t>
        </w:r>
        <w:r w:rsidR="00077867">
          <w:rPr>
            <w:webHidden/>
          </w:rPr>
          <w:tab/>
        </w:r>
        <w:r w:rsidR="00077867">
          <w:rPr>
            <w:webHidden/>
          </w:rPr>
          <w:fldChar w:fldCharType="begin"/>
        </w:r>
        <w:r w:rsidR="00077867">
          <w:rPr>
            <w:webHidden/>
          </w:rPr>
          <w:instrText xml:space="preserve"> PAGEREF _Toc144389376 \h </w:instrText>
        </w:r>
        <w:r w:rsidR="00077867">
          <w:rPr>
            <w:webHidden/>
          </w:rPr>
        </w:r>
        <w:r w:rsidR="00077867">
          <w:rPr>
            <w:webHidden/>
          </w:rPr>
          <w:fldChar w:fldCharType="separate"/>
        </w:r>
        <w:r w:rsidR="00D0119B">
          <w:rPr>
            <w:webHidden/>
          </w:rPr>
          <w:t>298</w:t>
        </w:r>
        <w:r w:rsidR="00077867">
          <w:rPr>
            <w:webHidden/>
          </w:rPr>
          <w:fldChar w:fldCharType="end"/>
        </w:r>
      </w:hyperlink>
    </w:p>
    <w:p w14:paraId="0A9CF1FD" w14:textId="5040EEB4" w:rsidR="00077867" w:rsidRDefault="003140E5">
      <w:pPr>
        <w:pStyle w:val="TOC1"/>
        <w:rPr>
          <w:rFonts w:asciiTheme="minorHAnsi" w:hAnsiTheme="minorHAnsi" w:cstheme="minorBidi"/>
          <w:kern w:val="2"/>
          <w:sz w:val="22"/>
          <w:szCs w:val="22"/>
          <w14:ligatures w14:val="standardContextual"/>
        </w:rPr>
      </w:pPr>
      <w:r>
        <w:tab/>
      </w:r>
      <w:hyperlink w:anchor="_Toc144389377" w:history="1">
        <w:r w:rsidR="00077867" w:rsidRPr="0035639D">
          <w:rPr>
            <w:rStyle w:val="Hyperlink"/>
          </w:rPr>
          <w:t>Any spell of unemployment during the year</w:t>
        </w:r>
        <w:r w:rsidR="00077867">
          <w:rPr>
            <w:webHidden/>
          </w:rPr>
          <w:tab/>
        </w:r>
        <w:r w:rsidR="00077867">
          <w:rPr>
            <w:webHidden/>
          </w:rPr>
          <w:fldChar w:fldCharType="begin"/>
        </w:r>
        <w:r w:rsidR="00077867">
          <w:rPr>
            <w:webHidden/>
          </w:rPr>
          <w:instrText xml:space="preserve"> PAGEREF _Toc144389377 \h </w:instrText>
        </w:r>
        <w:r w:rsidR="00077867">
          <w:rPr>
            <w:webHidden/>
          </w:rPr>
        </w:r>
        <w:r w:rsidR="00077867">
          <w:rPr>
            <w:webHidden/>
          </w:rPr>
          <w:fldChar w:fldCharType="separate"/>
        </w:r>
        <w:r w:rsidR="00D0119B">
          <w:rPr>
            <w:webHidden/>
          </w:rPr>
          <w:t>299</w:t>
        </w:r>
        <w:r w:rsidR="00077867">
          <w:rPr>
            <w:webHidden/>
          </w:rPr>
          <w:fldChar w:fldCharType="end"/>
        </w:r>
      </w:hyperlink>
    </w:p>
    <w:p w14:paraId="41FC3C5E" w14:textId="30CEB8DA" w:rsidR="00077867" w:rsidRDefault="00EB5629" w:rsidP="00802248">
      <w:pPr>
        <w:pStyle w:val="TOC1"/>
        <w:ind w:left="1287"/>
        <w:rPr>
          <w:rFonts w:asciiTheme="minorHAnsi" w:hAnsiTheme="minorHAnsi" w:cstheme="minorBidi"/>
          <w:kern w:val="2"/>
          <w:sz w:val="22"/>
          <w:szCs w:val="22"/>
          <w14:ligatures w14:val="standardContextual"/>
        </w:rPr>
      </w:pPr>
      <w:hyperlink w:anchor="_Toc144389378" w:history="1">
        <w:r w:rsidR="00077867" w:rsidRPr="0035639D">
          <w:rPr>
            <w:rStyle w:val="Hyperlink"/>
          </w:rPr>
          <w:t>XUNE2015</w:t>
        </w:r>
        <w:r w:rsidR="00077867">
          <w:rPr>
            <w:webHidden/>
          </w:rPr>
          <w:tab/>
        </w:r>
        <w:r w:rsidR="00077867">
          <w:rPr>
            <w:webHidden/>
          </w:rPr>
          <w:fldChar w:fldCharType="begin"/>
        </w:r>
        <w:r w:rsidR="00077867">
          <w:rPr>
            <w:webHidden/>
          </w:rPr>
          <w:instrText xml:space="preserve"> PAGEREF _Toc144389378 \h </w:instrText>
        </w:r>
        <w:r w:rsidR="00077867">
          <w:rPr>
            <w:webHidden/>
          </w:rPr>
        </w:r>
        <w:r w:rsidR="00077867">
          <w:rPr>
            <w:webHidden/>
          </w:rPr>
          <w:fldChar w:fldCharType="separate"/>
        </w:r>
        <w:r w:rsidR="00D0119B">
          <w:rPr>
            <w:webHidden/>
          </w:rPr>
          <w:t>299</w:t>
        </w:r>
        <w:r w:rsidR="00077867">
          <w:rPr>
            <w:webHidden/>
          </w:rPr>
          <w:fldChar w:fldCharType="end"/>
        </w:r>
      </w:hyperlink>
    </w:p>
    <w:p w14:paraId="40FD315D" w14:textId="31AE088E" w:rsidR="00077867" w:rsidRDefault="00EB5629" w:rsidP="00802248">
      <w:pPr>
        <w:pStyle w:val="TOC1"/>
        <w:ind w:left="1287"/>
        <w:rPr>
          <w:rFonts w:asciiTheme="minorHAnsi" w:hAnsiTheme="minorHAnsi" w:cstheme="minorBidi"/>
          <w:kern w:val="2"/>
          <w:sz w:val="22"/>
          <w:szCs w:val="22"/>
          <w14:ligatures w14:val="standardContextual"/>
        </w:rPr>
      </w:pPr>
      <w:hyperlink w:anchor="_Toc144389380" w:history="1">
        <w:r w:rsidR="00077867" w:rsidRPr="0035639D">
          <w:rPr>
            <w:rStyle w:val="Hyperlink"/>
          </w:rPr>
          <w:t>XUNE2016</w:t>
        </w:r>
        <w:r w:rsidR="00077867">
          <w:rPr>
            <w:webHidden/>
          </w:rPr>
          <w:tab/>
        </w:r>
        <w:r w:rsidR="00077867">
          <w:rPr>
            <w:webHidden/>
          </w:rPr>
          <w:fldChar w:fldCharType="begin"/>
        </w:r>
        <w:r w:rsidR="00077867">
          <w:rPr>
            <w:webHidden/>
          </w:rPr>
          <w:instrText xml:space="preserve"> PAGEREF _Toc144389380 \h </w:instrText>
        </w:r>
        <w:r w:rsidR="00077867">
          <w:rPr>
            <w:webHidden/>
          </w:rPr>
        </w:r>
        <w:r w:rsidR="00077867">
          <w:rPr>
            <w:webHidden/>
          </w:rPr>
          <w:fldChar w:fldCharType="separate"/>
        </w:r>
        <w:r w:rsidR="00D0119B">
          <w:rPr>
            <w:webHidden/>
          </w:rPr>
          <w:t>300</w:t>
        </w:r>
        <w:r w:rsidR="00077867">
          <w:rPr>
            <w:webHidden/>
          </w:rPr>
          <w:fldChar w:fldCharType="end"/>
        </w:r>
      </w:hyperlink>
    </w:p>
    <w:p w14:paraId="70EAA714" w14:textId="164ED7EE" w:rsidR="00077867" w:rsidRDefault="00EB5629" w:rsidP="00802248">
      <w:pPr>
        <w:pStyle w:val="TOC1"/>
        <w:ind w:left="1287"/>
        <w:rPr>
          <w:rFonts w:asciiTheme="minorHAnsi" w:hAnsiTheme="minorHAnsi" w:cstheme="minorBidi"/>
          <w:kern w:val="2"/>
          <w:sz w:val="22"/>
          <w:szCs w:val="22"/>
          <w14:ligatures w14:val="standardContextual"/>
        </w:rPr>
      </w:pPr>
      <w:hyperlink w:anchor="_Toc144389382" w:history="1">
        <w:r w:rsidR="00077867" w:rsidRPr="0035639D">
          <w:rPr>
            <w:rStyle w:val="Hyperlink"/>
          </w:rPr>
          <w:t>XUNE2017</w:t>
        </w:r>
        <w:r w:rsidR="00077867">
          <w:rPr>
            <w:webHidden/>
          </w:rPr>
          <w:tab/>
        </w:r>
        <w:r w:rsidR="00077867">
          <w:rPr>
            <w:webHidden/>
          </w:rPr>
          <w:fldChar w:fldCharType="begin"/>
        </w:r>
        <w:r w:rsidR="00077867">
          <w:rPr>
            <w:webHidden/>
          </w:rPr>
          <w:instrText xml:space="preserve"> PAGEREF _Toc144389382 \h </w:instrText>
        </w:r>
        <w:r w:rsidR="00077867">
          <w:rPr>
            <w:webHidden/>
          </w:rPr>
        </w:r>
        <w:r w:rsidR="00077867">
          <w:rPr>
            <w:webHidden/>
          </w:rPr>
          <w:fldChar w:fldCharType="separate"/>
        </w:r>
        <w:r w:rsidR="00D0119B">
          <w:rPr>
            <w:webHidden/>
          </w:rPr>
          <w:t>313</w:t>
        </w:r>
        <w:r w:rsidR="00077867">
          <w:rPr>
            <w:webHidden/>
          </w:rPr>
          <w:fldChar w:fldCharType="end"/>
        </w:r>
      </w:hyperlink>
    </w:p>
    <w:p w14:paraId="4CC6C122" w14:textId="6988E3B2" w:rsidR="00077867" w:rsidRDefault="00EB5629" w:rsidP="00802248">
      <w:pPr>
        <w:pStyle w:val="TOC1"/>
        <w:ind w:left="1287"/>
        <w:rPr>
          <w:rFonts w:asciiTheme="minorHAnsi" w:hAnsiTheme="minorHAnsi" w:cstheme="minorBidi"/>
          <w:kern w:val="2"/>
          <w:sz w:val="22"/>
          <w:szCs w:val="22"/>
          <w14:ligatures w14:val="standardContextual"/>
        </w:rPr>
      </w:pPr>
      <w:hyperlink w:anchor="_Toc144389384" w:history="1">
        <w:r w:rsidR="00077867" w:rsidRPr="0035639D">
          <w:rPr>
            <w:rStyle w:val="Hyperlink"/>
          </w:rPr>
          <w:t>XUNE2018</w:t>
        </w:r>
        <w:r w:rsidR="00077867">
          <w:rPr>
            <w:webHidden/>
          </w:rPr>
          <w:tab/>
        </w:r>
        <w:r w:rsidR="00077867">
          <w:rPr>
            <w:webHidden/>
          </w:rPr>
          <w:fldChar w:fldCharType="begin"/>
        </w:r>
        <w:r w:rsidR="00077867">
          <w:rPr>
            <w:webHidden/>
          </w:rPr>
          <w:instrText xml:space="preserve"> PAGEREF _Toc144389384 \h </w:instrText>
        </w:r>
        <w:r w:rsidR="00077867">
          <w:rPr>
            <w:webHidden/>
          </w:rPr>
        </w:r>
        <w:r w:rsidR="00077867">
          <w:rPr>
            <w:webHidden/>
          </w:rPr>
          <w:fldChar w:fldCharType="separate"/>
        </w:r>
        <w:r w:rsidR="00D0119B">
          <w:rPr>
            <w:webHidden/>
          </w:rPr>
          <w:t>315</w:t>
        </w:r>
        <w:r w:rsidR="00077867">
          <w:rPr>
            <w:webHidden/>
          </w:rPr>
          <w:fldChar w:fldCharType="end"/>
        </w:r>
      </w:hyperlink>
    </w:p>
    <w:p w14:paraId="1E7717D2" w14:textId="1ED31391" w:rsidR="00077867" w:rsidRDefault="00EB5629" w:rsidP="00802248">
      <w:pPr>
        <w:pStyle w:val="TOC1"/>
        <w:ind w:left="1287"/>
        <w:rPr>
          <w:rFonts w:asciiTheme="minorHAnsi" w:hAnsiTheme="minorHAnsi" w:cstheme="minorBidi"/>
          <w:kern w:val="2"/>
          <w:sz w:val="22"/>
          <w:szCs w:val="22"/>
          <w14:ligatures w14:val="standardContextual"/>
        </w:rPr>
      </w:pPr>
      <w:hyperlink w:anchor="_Toc144389386" w:history="1">
        <w:r w:rsidR="00077867" w:rsidRPr="0035639D">
          <w:rPr>
            <w:rStyle w:val="Hyperlink"/>
          </w:rPr>
          <w:t>XUNE2019</w:t>
        </w:r>
        <w:r w:rsidR="00077867">
          <w:rPr>
            <w:webHidden/>
          </w:rPr>
          <w:tab/>
        </w:r>
        <w:r w:rsidR="00077867">
          <w:rPr>
            <w:webHidden/>
          </w:rPr>
          <w:fldChar w:fldCharType="begin"/>
        </w:r>
        <w:r w:rsidR="00077867">
          <w:rPr>
            <w:webHidden/>
          </w:rPr>
          <w:instrText xml:space="preserve"> PAGEREF _Toc144389386 \h </w:instrText>
        </w:r>
        <w:r w:rsidR="00077867">
          <w:rPr>
            <w:webHidden/>
          </w:rPr>
        </w:r>
        <w:r w:rsidR="00077867">
          <w:rPr>
            <w:webHidden/>
          </w:rPr>
          <w:fldChar w:fldCharType="separate"/>
        </w:r>
        <w:r w:rsidR="00D0119B">
          <w:rPr>
            <w:webHidden/>
          </w:rPr>
          <w:t>317</w:t>
        </w:r>
        <w:r w:rsidR="00077867">
          <w:rPr>
            <w:webHidden/>
          </w:rPr>
          <w:fldChar w:fldCharType="end"/>
        </w:r>
      </w:hyperlink>
    </w:p>
    <w:p w14:paraId="09CBD69A" w14:textId="03E47000" w:rsidR="00077867" w:rsidRDefault="00EB5629" w:rsidP="00802248">
      <w:pPr>
        <w:pStyle w:val="TOC1"/>
        <w:ind w:left="1287"/>
        <w:rPr>
          <w:rFonts w:asciiTheme="minorHAnsi" w:hAnsiTheme="minorHAnsi" w:cstheme="minorBidi"/>
          <w:kern w:val="2"/>
          <w:sz w:val="22"/>
          <w:szCs w:val="22"/>
          <w14:ligatures w14:val="standardContextual"/>
        </w:rPr>
      </w:pPr>
      <w:hyperlink w:anchor="_Toc144389388" w:history="1">
        <w:r w:rsidR="00077867" w:rsidRPr="0035639D">
          <w:rPr>
            <w:rStyle w:val="Hyperlink"/>
          </w:rPr>
          <w:t>XUNE2020</w:t>
        </w:r>
        <w:r w:rsidR="00077867">
          <w:rPr>
            <w:webHidden/>
          </w:rPr>
          <w:tab/>
        </w:r>
        <w:r w:rsidR="00077867">
          <w:rPr>
            <w:webHidden/>
          </w:rPr>
          <w:fldChar w:fldCharType="begin"/>
        </w:r>
        <w:r w:rsidR="00077867">
          <w:rPr>
            <w:webHidden/>
          </w:rPr>
          <w:instrText xml:space="preserve"> PAGEREF _Toc144389388 \h </w:instrText>
        </w:r>
        <w:r w:rsidR="00077867">
          <w:rPr>
            <w:webHidden/>
          </w:rPr>
        </w:r>
        <w:r w:rsidR="00077867">
          <w:rPr>
            <w:webHidden/>
          </w:rPr>
          <w:fldChar w:fldCharType="separate"/>
        </w:r>
        <w:r w:rsidR="00D0119B">
          <w:rPr>
            <w:webHidden/>
          </w:rPr>
          <w:t>319</w:t>
        </w:r>
        <w:r w:rsidR="00077867">
          <w:rPr>
            <w:webHidden/>
          </w:rPr>
          <w:fldChar w:fldCharType="end"/>
        </w:r>
      </w:hyperlink>
    </w:p>
    <w:p w14:paraId="1F560A68" w14:textId="6BD6DA79" w:rsidR="00077867" w:rsidRDefault="00EB5629" w:rsidP="00802248">
      <w:pPr>
        <w:pStyle w:val="TOC1"/>
        <w:ind w:left="1287"/>
        <w:rPr>
          <w:rFonts w:asciiTheme="minorHAnsi" w:hAnsiTheme="minorHAnsi" w:cstheme="minorBidi"/>
          <w:kern w:val="2"/>
          <w:sz w:val="22"/>
          <w:szCs w:val="22"/>
          <w14:ligatures w14:val="standardContextual"/>
        </w:rPr>
      </w:pPr>
      <w:hyperlink w:anchor="_Toc144389390" w:history="1">
        <w:r w:rsidR="00077867" w:rsidRPr="0035639D">
          <w:rPr>
            <w:rStyle w:val="Hyperlink"/>
          </w:rPr>
          <w:t>XUNE2021</w:t>
        </w:r>
        <w:r w:rsidR="00077867">
          <w:rPr>
            <w:webHidden/>
          </w:rPr>
          <w:tab/>
        </w:r>
        <w:r w:rsidR="00077867">
          <w:rPr>
            <w:webHidden/>
          </w:rPr>
          <w:fldChar w:fldCharType="begin"/>
        </w:r>
        <w:r w:rsidR="00077867">
          <w:rPr>
            <w:webHidden/>
          </w:rPr>
          <w:instrText xml:space="preserve"> PAGEREF _Toc144389390 \h </w:instrText>
        </w:r>
        <w:r w:rsidR="00077867">
          <w:rPr>
            <w:webHidden/>
          </w:rPr>
        </w:r>
        <w:r w:rsidR="00077867">
          <w:rPr>
            <w:webHidden/>
          </w:rPr>
          <w:fldChar w:fldCharType="separate"/>
        </w:r>
        <w:r w:rsidR="00D0119B">
          <w:rPr>
            <w:webHidden/>
          </w:rPr>
          <w:t>321</w:t>
        </w:r>
        <w:r w:rsidR="00077867">
          <w:rPr>
            <w:webHidden/>
          </w:rPr>
          <w:fldChar w:fldCharType="end"/>
        </w:r>
      </w:hyperlink>
    </w:p>
    <w:p w14:paraId="417E6278" w14:textId="14FBA4E9" w:rsidR="00077867" w:rsidRDefault="00EB5629" w:rsidP="00802248">
      <w:pPr>
        <w:pStyle w:val="TOC1"/>
        <w:ind w:left="1287"/>
        <w:rPr>
          <w:rFonts w:asciiTheme="minorHAnsi" w:hAnsiTheme="minorHAnsi" w:cstheme="minorBidi"/>
          <w:kern w:val="2"/>
          <w:sz w:val="22"/>
          <w:szCs w:val="22"/>
          <w14:ligatures w14:val="standardContextual"/>
        </w:rPr>
      </w:pPr>
      <w:hyperlink w:anchor="_Toc144389392" w:history="1">
        <w:r w:rsidR="00077867" w:rsidRPr="0035639D">
          <w:rPr>
            <w:rStyle w:val="Hyperlink"/>
          </w:rPr>
          <w:t>XUNE2022</w:t>
        </w:r>
        <w:r w:rsidR="00077867">
          <w:rPr>
            <w:webHidden/>
          </w:rPr>
          <w:tab/>
        </w:r>
        <w:r w:rsidR="00077867">
          <w:rPr>
            <w:webHidden/>
          </w:rPr>
          <w:fldChar w:fldCharType="begin"/>
        </w:r>
        <w:r w:rsidR="00077867">
          <w:rPr>
            <w:webHidden/>
          </w:rPr>
          <w:instrText xml:space="preserve"> PAGEREF _Toc144389392 \h </w:instrText>
        </w:r>
        <w:r w:rsidR="00077867">
          <w:rPr>
            <w:webHidden/>
          </w:rPr>
        </w:r>
        <w:r w:rsidR="00077867">
          <w:rPr>
            <w:webHidden/>
          </w:rPr>
          <w:fldChar w:fldCharType="separate"/>
        </w:r>
        <w:r w:rsidR="00D0119B">
          <w:rPr>
            <w:webHidden/>
          </w:rPr>
          <w:t>323</w:t>
        </w:r>
        <w:r w:rsidR="00077867">
          <w:rPr>
            <w:webHidden/>
          </w:rPr>
          <w:fldChar w:fldCharType="end"/>
        </w:r>
      </w:hyperlink>
    </w:p>
    <w:p w14:paraId="28947B46" w14:textId="59A1E6FF" w:rsidR="00077867" w:rsidRDefault="00EB5629">
      <w:pPr>
        <w:pStyle w:val="TOC1"/>
        <w:rPr>
          <w:rFonts w:asciiTheme="minorHAnsi" w:hAnsiTheme="minorHAnsi" w:cstheme="minorBidi"/>
          <w:kern w:val="2"/>
          <w:sz w:val="22"/>
          <w:szCs w:val="22"/>
          <w14:ligatures w14:val="standardContextual"/>
        </w:rPr>
      </w:pPr>
      <w:hyperlink w:anchor="_Toc144389393" w:history="1">
        <w:r w:rsidR="00077867" w:rsidRPr="0035639D">
          <w:rPr>
            <w:rStyle w:val="Hyperlink"/>
          </w:rPr>
          <w:t>Social</w:t>
        </w:r>
        <w:r w:rsidR="00077867">
          <w:rPr>
            <w:webHidden/>
          </w:rPr>
          <w:tab/>
        </w:r>
        <w:r w:rsidR="006F2176">
          <w:rPr>
            <w:webHidden/>
          </w:rPr>
          <w:tab/>
        </w:r>
        <w:r w:rsidR="00077867">
          <w:rPr>
            <w:webHidden/>
          </w:rPr>
          <w:fldChar w:fldCharType="begin"/>
        </w:r>
        <w:r w:rsidR="00077867">
          <w:rPr>
            <w:webHidden/>
          </w:rPr>
          <w:instrText xml:space="preserve"> PAGEREF _Toc144389393 \h </w:instrText>
        </w:r>
        <w:r w:rsidR="00077867">
          <w:rPr>
            <w:webHidden/>
          </w:rPr>
        </w:r>
        <w:r w:rsidR="00077867">
          <w:rPr>
            <w:webHidden/>
          </w:rPr>
          <w:fldChar w:fldCharType="separate"/>
        </w:r>
        <w:r w:rsidR="00D0119B">
          <w:rPr>
            <w:webHidden/>
          </w:rPr>
          <w:t>325</w:t>
        </w:r>
        <w:r w:rsidR="00077867">
          <w:rPr>
            <w:webHidden/>
          </w:rPr>
          <w:fldChar w:fldCharType="end"/>
        </w:r>
      </w:hyperlink>
    </w:p>
    <w:p w14:paraId="6349F290" w14:textId="18C15A58" w:rsidR="00077867" w:rsidRDefault="00802248">
      <w:pPr>
        <w:pStyle w:val="TOC1"/>
        <w:rPr>
          <w:rFonts w:asciiTheme="minorHAnsi" w:hAnsiTheme="minorHAnsi" w:cstheme="minorBidi"/>
          <w:kern w:val="2"/>
          <w:sz w:val="22"/>
          <w:szCs w:val="22"/>
          <w14:ligatures w14:val="standardContextual"/>
        </w:rPr>
      </w:pPr>
      <w:r>
        <w:tab/>
      </w:r>
      <w:hyperlink w:anchor="_Toc144389394" w:history="1">
        <w:r w:rsidR="00077867" w:rsidRPr="0035639D">
          <w:rPr>
            <w:rStyle w:val="Hyperlink"/>
          </w:rPr>
          <w:t>Marital status</w:t>
        </w:r>
        <w:r w:rsidR="00077867">
          <w:rPr>
            <w:webHidden/>
          </w:rPr>
          <w:tab/>
        </w:r>
        <w:r w:rsidR="00077867">
          <w:rPr>
            <w:webHidden/>
          </w:rPr>
          <w:fldChar w:fldCharType="begin"/>
        </w:r>
        <w:r w:rsidR="00077867">
          <w:rPr>
            <w:webHidden/>
          </w:rPr>
          <w:instrText xml:space="preserve"> PAGEREF _Toc144389394 \h </w:instrText>
        </w:r>
        <w:r w:rsidR="00077867">
          <w:rPr>
            <w:webHidden/>
          </w:rPr>
        </w:r>
        <w:r w:rsidR="00077867">
          <w:rPr>
            <w:webHidden/>
          </w:rPr>
          <w:fldChar w:fldCharType="separate"/>
        </w:r>
        <w:r w:rsidR="00D0119B">
          <w:rPr>
            <w:webHidden/>
          </w:rPr>
          <w:t>325</w:t>
        </w:r>
        <w:r w:rsidR="00077867">
          <w:rPr>
            <w:webHidden/>
          </w:rPr>
          <w:fldChar w:fldCharType="end"/>
        </w:r>
      </w:hyperlink>
    </w:p>
    <w:p w14:paraId="26EB58C1" w14:textId="4B5737BB" w:rsidR="00077867" w:rsidRDefault="00EB5629" w:rsidP="00802248">
      <w:pPr>
        <w:pStyle w:val="TOC1"/>
        <w:ind w:left="1287"/>
        <w:rPr>
          <w:rFonts w:asciiTheme="minorHAnsi" w:hAnsiTheme="minorHAnsi" w:cstheme="minorBidi"/>
          <w:kern w:val="2"/>
          <w:sz w:val="22"/>
          <w:szCs w:val="22"/>
          <w14:ligatures w14:val="standardContextual"/>
        </w:rPr>
      </w:pPr>
      <w:hyperlink w:anchor="_Toc144389395" w:history="1">
        <w:r w:rsidR="00077867" w:rsidRPr="0035639D">
          <w:rPr>
            <w:rStyle w:val="Hyperlink"/>
          </w:rPr>
          <w:t>XMAR2015</w:t>
        </w:r>
        <w:r w:rsidR="00077867">
          <w:rPr>
            <w:webHidden/>
          </w:rPr>
          <w:tab/>
        </w:r>
        <w:r w:rsidR="00077867">
          <w:rPr>
            <w:webHidden/>
          </w:rPr>
          <w:fldChar w:fldCharType="begin"/>
        </w:r>
        <w:r w:rsidR="00077867">
          <w:rPr>
            <w:webHidden/>
          </w:rPr>
          <w:instrText xml:space="preserve"> PAGEREF _Toc144389395 \h </w:instrText>
        </w:r>
        <w:r w:rsidR="00077867">
          <w:rPr>
            <w:webHidden/>
          </w:rPr>
        </w:r>
        <w:r w:rsidR="00077867">
          <w:rPr>
            <w:webHidden/>
          </w:rPr>
          <w:fldChar w:fldCharType="separate"/>
        </w:r>
        <w:r w:rsidR="00D0119B">
          <w:rPr>
            <w:webHidden/>
          </w:rPr>
          <w:t>325</w:t>
        </w:r>
        <w:r w:rsidR="00077867">
          <w:rPr>
            <w:webHidden/>
          </w:rPr>
          <w:fldChar w:fldCharType="end"/>
        </w:r>
      </w:hyperlink>
    </w:p>
    <w:p w14:paraId="1EFDDD9F" w14:textId="083B01F3" w:rsidR="00077867" w:rsidRDefault="00EB5629" w:rsidP="00802248">
      <w:pPr>
        <w:pStyle w:val="TOC1"/>
        <w:ind w:left="1287"/>
        <w:rPr>
          <w:rFonts w:asciiTheme="minorHAnsi" w:hAnsiTheme="minorHAnsi" w:cstheme="minorBidi"/>
          <w:kern w:val="2"/>
          <w:sz w:val="22"/>
          <w:szCs w:val="22"/>
          <w14:ligatures w14:val="standardContextual"/>
        </w:rPr>
      </w:pPr>
      <w:hyperlink w:anchor="_Toc144389397" w:history="1">
        <w:r w:rsidR="00077867" w:rsidRPr="0035639D">
          <w:rPr>
            <w:rStyle w:val="Hyperlink"/>
          </w:rPr>
          <w:t>XMAR2016</w:t>
        </w:r>
        <w:r w:rsidR="00077867">
          <w:rPr>
            <w:webHidden/>
          </w:rPr>
          <w:tab/>
        </w:r>
        <w:r w:rsidR="00077867">
          <w:rPr>
            <w:webHidden/>
          </w:rPr>
          <w:fldChar w:fldCharType="begin"/>
        </w:r>
        <w:r w:rsidR="00077867">
          <w:rPr>
            <w:webHidden/>
          </w:rPr>
          <w:instrText xml:space="preserve"> PAGEREF _Toc144389397 \h </w:instrText>
        </w:r>
        <w:r w:rsidR="00077867">
          <w:rPr>
            <w:webHidden/>
          </w:rPr>
        </w:r>
        <w:r w:rsidR="00077867">
          <w:rPr>
            <w:webHidden/>
          </w:rPr>
          <w:fldChar w:fldCharType="separate"/>
        </w:r>
        <w:r w:rsidR="00D0119B">
          <w:rPr>
            <w:webHidden/>
          </w:rPr>
          <w:t>326</w:t>
        </w:r>
        <w:r w:rsidR="00077867">
          <w:rPr>
            <w:webHidden/>
          </w:rPr>
          <w:fldChar w:fldCharType="end"/>
        </w:r>
      </w:hyperlink>
    </w:p>
    <w:p w14:paraId="0C55B27E" w14:textId="0B2F8354" w:rsidR="00077867" w:rsidRDefault="00EB5629" w:rsidP="00802248">
      <w:pPr>
        <w:pStyle w:val="TOC1"/>
        <w:ind w:left="1287"/>
        <w:rPr>
          <w:rFonts w:asciiTheme="minorHAnsi" w:hAnsiTheme="minorHAnsi" w:cstheme="minorBidi"/>
          <w:kern w:val="2"/>
          <w:sz w:val="22"/>
          <w:szCs w:val="22"/>
          <w14:ligatures w14:val="standardContextual"/>
        </w:rPr>
      </w:pPr>
      <w:hyperlink w:anchor="_Toc144389399" w:history="1">
        <w:r w:rsidR="00077867" w:rsidRPr="0035639D">
          <w:rPr>
            <w:rStyle w:val="Hyperlink"/>
          </w:rPr>
          <w:t>XMAR2017</w:t>
        </w:r>
        <w:r w:rsidR="00077867">
          <w:rPr>
            <w:webHidden/>
          </w:rPr>
          <w:tab/>
        </w:r>
        <w:r w:rsidR="00077867">
          <w:rPr>
            <w:webHidden/>
          </w:rPr>
          <w:fldChar w:fldCharType="begin"/>
        </w:r>
        <w:r w:rsidR="00077867">
          <w:rPr>
            <w:webHidden/>
          </w:rPr>
          <w:instrText xml:space="preserve"> PAGEREF _Toc144389399 \h </w:instrText>
        </w:r>
        <w:r w:rsidR="00077867">
          <w:rPr>
            <w:webHidden/>
          </w:rPr>
        </w:r>
        <w:r w:rsidR="00077867">
          <w:rPr>
            <w:webHidden/>
          </w:rPr>
          <w:fldChar w:fldCharType="separate"/>
        </w:r>
        <w:r w:rsidR="00D0119B">
          <w:rPr>
            <w:webHidden/>
          </w:rPr>
          <w:t>328</w:t>
        </w:r>
        <w:r w:rsidR="00077867">
          <w:rPr>
            <w:webHidden/>
          </w:rPr>
          <w:fldChar w:fldCharType="end"/>
        </w:r>
      </w:hyperlink>
    </w:p>
    <w:p w14:paraId="6957554A" w14:textId="5D704465" w:rsidR="00077867" w:rsidRDefault="00EB5629" w:rsidP="00802248">
      <w:pPr>
        <w:pStyle w:val="TOC1"/>
        <w:ind w:left="1287"/>
        <w:rPr>
          <w:rFonts w:asciiTheme="minorHAnsi" w:hAnsiTheme="minorHAnsi" w:cstheme="minorBidi"/>
          <w:kern w:val="2"/>
          <w:sz w:val="22"/>
          <w:szCs w:val="22"/>
          <w14:ligatures w14:val="standardContextual"/>
        </w:rPr>
      </w:pPr>
      <w:hyperlink w:anchor="_Toc144389401" w:history="1">
        <w:r w:rsidR="00077867" w:rsidRPr="0035639D">
          <w:rPr>
            <w:rStyle w:val="Hyperlink"/>
          </w:rPr>
          <w:t>XMAR2018</w:t>
        </w:r>
        <w:r w:rsidR="00077867">
          <w:rPr>
            <w:webHidden/>
          </w:rPr>
          <w:tab/>
        </w:r>
        <w:r w:rsidR="00077867">
          <w:rPr>
            <w:webHidden/>
          </w:rPr>
          <w:fldChar w:fldCharType="begin"/>
        </w:r>
        <w:r w:rsidR="00077867">
          <w:rPr>
            <w:webHidden/>
          </w:rPr>
          <w:instrText xml:space="preserve"> PAGEREF _Toc144389401 \h </w:instrText>
        </w:r>
        <w:r w:rsidR="00077867">
          <w:rPr>
            <w:webHidden/>
          </w:rPr>
        </w:r>
        <w:r w:rsidR="00077867">
          <w:rPr>
            <w:webHidden/>
          </w:rPr>
          <w:fldChar w:fldCharType="separate"/>
        </w:r>
        <w:r w:rsidR="00D0119B">
          <w:rPr>
            <w:webHidden/>
          </w:rPr>
          <w:t>330</w:t>
        </w:r>
        <w:r w:rsidR="00077867">
          <w:rPr>
            <w:webHidden/>
          </w:rPr>
          <w:fldChar w:fldCharType="end"/>
        </w:r>
      </w:hyperlink>
    </w:p>
    <w:p w14:paraId="1BE44B56" w14:textId="20957CDC" w:rsidR="00077867" w:rsidRDefault="00EB5629" w:rsidP="00802248">
      <w:pPr>
        <w:pStyle w:val="TOC1"/>
        <w:ind w:left="1287"/>
        <w:rPr>
          <w:rFonts w:asciiTheme="minorHAnsi" w:hAnsiTheme="minorHAnsi" w:cstheme="minorBidi"/>
          <w:kern w:val="2"/>
          <w:sz w:val="22"/>
          <w:szCs w:val="22"/>
          <w14:ligatures w14:val="standardContextual"/>
        </w:rPr>
      </w:pPr>
      <w:hyperlink w:anchor="_Toc144389403" w:history="1">
        <w:r w:rsidR="00077867" w:rsidRPr="0035639D">
          <w:rPr>
            <w:rStyle w:val="Hyperlink"/>
          </w:rPr>
          <w:t>XMAR2019</w:t>
        </w:r>
        <w:r w:rsidR="00077867">
          <w:rPr>
            <w:webHidden/>
          </w:rPr>
          <w:tab/>
        </w:r>
        <w:r w:rsidR="00077867">
          <w:rPr>
            <w:webHidden/>
          </w:rPr>
          <w:fldChar w:fldCharType="begin"/>
        </w:r>
        <w:r w:rsidR="00077867">
          <w:rPr>
            <w:webHidden/>
          </w:rPr>
          <w:instrText xml:space="preserve"> PAGEREF _Toc144389403 \h </w:instrText>
        </w:r>
        <w:r w:rsidR="00077867">
          <w:rPr>
            <w:webHidden/>
          </w:rPr>
        </w:r>
        <w:r w:rsidR="00077867">
          <w:rPr>
            <w:webHidden/>
          </w:rPr>
          <w:fldChar w:fldCharType="separate"/>
        </w:r>
        <w:r w:rsidR="00D0119B">
          <w:rPr>
            <w:webHidden/>
          </w:rPr>
          <w:t>332</w:t>
        </w:r>
        <w:r w:rsidR="00077867">
          <w:rPr>
            <w:webHidden/>
          </w:rPr>
          <w:fldChar w:fldCharType="end"/>
        </w:r>
      </w:hyperlink>
    </w:p>
    <w:p w14:paraId="299A3FE2" w14:textId="7F8D4306" w:rsidR="00077867" w:rsidRDefault="00EB5629" w:rsidP="00802248">
      <w:pPr>
        <w:pStyle w:val="TOC1"/>
        <w:ind w:left="1287"/>
        <w:rPr>
          <w:rFonts w:asciiTheme="minorHAnsi" w:hAnsiTheme="minorHAnsi" w:cstheme="minorBidi"/>
          <w:kern w:val="2"/>
          <w:sz w:val="22"/>
          <w:szCs w:val="22"/>
          <w14:ligatures w14:val="standardContextual"/>
        </w:rPr>
      </w:pPr>
      <w:hyperlink w:anchor="_Toc144389405" w:history="1">
        <w:r w:rsidR="00077867" w:rsidRPr="0035639D">
          <w:rPr>
            <w:rStyle w:val="Hyperlink"/>
          </w:rPr>
          <w:t>XMAR2020</w:t>
        </w:r>
        <w:r w:rsidR="00077867">
          <w:rPr>
            <w:webHidden/>
          </w:rPr>
          <w:tab/>
        </w:r>
        <w:r w:rsidR="00077867">
          <w:rPr>
            <w:webHidden/>
          </w:rPr>
          <w:fldChar w:fldCharType="begin"/>
        </w:r>
        <w:r w:rsidR="00077867">
          <w:rPr>
            <w:webHidden/>
          </w:rPr>
          <w:instrText xml:space="preserve"> PAGEREF _Toc144389405 \h </w:instrText>
        </w:r>
        <w:r w:rsidR="00077867">
          <w:rPr>
            <w:webHidden/>
          </w:rPr>
        </w:r>
        <w:r w:rsidR="00077867">
          <w:rPr>
            <w:webHidden/>
          </w:rPr>
          <w:fldChar w:fldCharType="separate"/>
        </w:r>
        <w:r w:rsidR="00D0119B">
          <w:rPr>
            <w:webHidden/>
          </w:rPr>
          <w:t>334</w:t>
        </w:r>
        <w:r w:rsidR="00077867">
          <w:rPr>
            <w:webHidden/>
          </w:rPr>
          <w:fldChar w:fldCharType="end"/>
        </w:r>
      </w:hyperlink>
    </w:p>
    <w:p w14:paraId="74625332" w14:textId="633937BD" w:rsidR="00077867" w:rsidRDefault="00EB5629" w:rsidP="00802248">
      <w:pPr>
        <w:pStyle w:val="TOC1"/>
        <w:ind w:left="1287"/>
        <w:rPr>
          <w:rFonts w:asciiTheme="minorHAnsi" w:hAnsiTheme="minorHAnsi" w:cstheme="minorBidi"/>
          <w:kern w:val="2"/>
          <w:sz w:val="22"/>
          <w:szCs w:val="22"/>
          <w14:ligatures w14:val="standardContextual"/>
        </w:rPr>
      </w:pPr>
      <w:hyperlink w:anchor="_Toc144389407" w:history="1">
        <w:r w:rsidR="00077867" w:rsidRPr="0035639D">
          <w:rPr>
            <w:rStyle w:val="Hyperlink"/>
          </w:rPr>
          <w:t>XMAR2021</w:t>
        </w:r>
        <w:r w:rsidR="00077867">
          <w:rPr>
            <w:webHidden/>
          </w:rPr>
          <w:tab/>
        </w:r>
        <w:r w:rsidR="00077867">
          <w:rPr>
            <w:webHidden/>
          </w:rPr>
          <w:fldChar w:fldCharType="begin"/>
        </w:r>
        <w:r w:rsidR="00077867">
          <w:rPr>
            <w:webHidden/>
          </w:rPr>
          <w:instrText xml:space="preserve"> PAGEREF _Toc144389407 \h </w:instrText>
        </w:r>
        <w:r w:rsidR="00077867">
          <w:rPr>
            <w:webHidden/>
          </w:rPr>
        </w:r>
        <w:r w:rsidR="00077867">
          <w:rPr>
            <w:webHidden/>
          </w:rPr>
          <w:fldChar w:fldCharType="separate"/>
        </w:r>
        <w:r w:rsidR="00D0119B">
          <w:rPr>
            <w:webHidden/>
          </w:rPr>
          <w:t>336</w:t>
        </w:r>
        <w:r w:rsidR="00077867">
          <w:rPr>
            <w:webHidden/>
          </w:rPr>
          <w:fldChar w:fldCharType="end"/>
        </w:r>
      </w:hyperlink>
    </w:p>
    <w:p w14:paraId="6144FE45" w14:textId="0EEE170F" w:rsidR="00077867" w:rsidRDefault="00EB5629" w:rsidP="00802248">
      <w:pPr>
        <w:pStyle w:val="TOC1"/>
        <w:ind w:left="1287"/>
        <w:rPr>
          <w:rFonts w:asciiTheme="minorHAnsi" w:hAnsiTheme="minorHAnsi" w:cstheme="minorBidi"/>
          <w:kern w:val="2"/>
          <w:sz w:val="22"/>
          <w:szCs w:val="22"/>
          <w14:ligatures w14:val="standardContextual"/>
        </w:rPr>
      </w:pPr>
      <w:hyperlink w:anchor="_Toc144389409" w:history="1">
        <w:r w:rsidR="00077867" w:rsidRPr="0035639D">
          <w:rPr>
            <w:rStyle w:val="Hyperlink"/>
          </w:rPr>
          <w:t>XMAR2022</w:t>
        </w:r>
        <w:r w:rsidR="00077867">
          <w:rPr>
            <w:webHidden/>
          </w:rPr>
          <w:tab/>
        </w:r>
        <w:r w:rsidR="00077867">
          <w:rPr>
            <w:webHidden/>
          </w:rPr>
          <w:fldChar w:fldCharType="begin"/>
        </w:r>
        <w:r w:rsidR="00077867">
          <w:rPr>
            <w:webHidden/>
          </w:rPr>
          <w:instrText xml:space="preserve"> PAGEREF _Toc144389409 \h </w:instrText>
        </w:r>
        <w:r w:rsidR="00077867">
          <w:rPr>
            <w:webHidden/>
          </w:rPr>
        </w:r>
        <w:r w:rsidR="00077867">
          <w:rPr>
            <w:webHidden/>
          </w:rPr>
          <w:fldChar w:fldCharType="separate"/>
        </w:r>
        <w:r w:rsidR="00D0119B">
          <w:rPr>
            <w:webHidden/>
          </w:rPr>
          <w:t>338</w:t>
        </w:r>
        <w:r w:rsidR="00077867">
          <w:rPr>
            <w:webHidden/>
          </w:rPr>
          <w:fldChar w:fldCharType="end"/>
        </w:r>
      </w:hyperlink>
    </w:p>
    <w:p w14:paraId="2EDB93FB" w14:textId="7D8FF560" w:rsidR="00077867" w:rsidRDefault="00EB5629" w:rsidP="00802248">
      <w:pPr>
        <w:pStyle w:val="TOC1"/>
        <w:ind w:hanging="284"/>
        <w:rPr>
          <w:rFonts w:asciiTheme="minorHAnsi" w:hAnsiTheme="minorHAnsi" w:cstheme="minorBidi"/>
          <w:kern w:val="2"/>
          <w:sz w:val="22"/>
          <w:szCs w:val="22"/>
          <w14:ligatures w14:val="standardContextual"/>
        </w:rPr>
      </w:pPr>
      <w:hyperlink w:anchor="_Toc144389410" w:history="1">
        <w:r w:rsidR="00077867" w:rsidRPr="0035639D">
          <w:rPr>
            <w:rStyle w:val="Hyperlink"/>
          </w:rPr>
          <w:t>Living with parent(s)</w:t>
        </w:r>
        <w:r w:rsidR="00077867">
          <w:rPr>
            <w:webHidden/>
          </w:rPr>
          <w:tab/>
        </w:r>
        <w:r w:rsidR="00077867">
          <w:rPr>
            <w:webHidden/>
          </w:rPr>
          <w:fldChar w:fldCharType="begin"/>
        </w:r>
        <w:r w:rsidR="00077867">
          <w:rPr>
            <w:webHidden/>
          </w:rPr>
          <w:instrText xml:space="preserve"> PAGEREF _Toc144389410 \h </w:instrText>
        </w:r>
        <w:r w:rsidR="00077867">
          <w:rPr>
            <w:webHidden/>
          </w:rPr>
        </w:r>
        <w:r w:rsidR="00077867">
          <w:rPr>
            <w:webHidden/>
          </w:rPr>
          <w:fldChar w:fldCharType="separate"/>
        </w:r>
        <w:r w:rsidR="00D0119B">
          <w:rPr>
            <w:webHidden/>
          </w:rPr>
          <w:t>340</w:t>
        </w:r>
        <w:r w:rsidR="00077867">
          <w:rPr>
            <w:webHidden/>
          </w:rPr>
          <w:fldChar w:fldCharType="end"/>
        </w:r>
      </w:hyperlink>
    </w:p>
    <w:p w14:paraId="38C8C1C7" w14:textId="4E9BDF4F" w:rsidR="00077867" w:rsidRDefault="00EB5629" w:rsidP="00802248">
      <w:pPr>
        <w:pStyle w:val="TOC1"/>
        <w:ind w:left="1287"/>
        <w:rPr>
          <w:rFonts w:asciiTheme="minorHAnsi" w:hAnsiTheme="minorHAnsi" w:cstheme="minorBidi"/>
          <w:kern w:val="2"/>
          <w:sz w:val="22"/>
          <w:szCs w:val="22"/>
          <w14:ligatures w14:val="standardContextual"/>
        </w:rPr>
      </w:pPr>
      <w:hyperlink w:anchor="_Toc144389411" w:history="1">
        <w:r w:rsidR="00077867" w:rsidRPr="0035639D">
          <w:rPr>
            <w:rStyle w:val="Hyperlink"/>
          </w:rPr>
          <w:t>XATH2015</w:t>
        </w:r>
        <w:r w:rsidR="00077867">
          <w:rPr>
            <w:webHidden/>
          </w:rPr>
          <w:tab/>
        </w:r>
        <w:r w:rsidR="00077867">
          <w:rPr>
            <w:webHidden/>
          </w:rPr>
          <w:fldChar w:fldCharType="begin"/>
        </w:r>
        <w:r w:rsidR="00077867">
          <w:rPr>
            <w:webHidden/>
          </w:rPr>
          <w:instrText xml:space="preserve"> PAGEREF _Toc144389411 \h </w:instrText>
        </w:r>
        <w:r w:rsidR="00077867">
          <w:rPr>
            <w:webHidden/>
          </w:rPr>
        </w:r>
        <w:r w:rsidR="00077867">
          <w:rPr>
            <w:webHidden/>
          </w:rPr>
          <w:fldChar w:fldCharType="separate"/>
        </w:r>
        <w:r w:rsidR="00D0119B">
          <w:rPr>
            <w:webHidden/>
          </w:rPr>
          <w:t>340</w:t>
        </w:r>
        <w:r w:rsidR="00077867">
          <w:rPr>
            <w:webHidden/>
          </w:rPr>
          <w:fldChar w:fldCharType="end"/>
        </w:r>
      </w:hyperlink>
    </w:p>
    <w:p w14:paraId="163D5CCF" w14:textId="577B1493" w:rsidR="00077867" w:rsidRDefault="00EB5629" w:rsidP="00802248">
      <w:pPr>
        <w:pStyle w:val="TOC1"/>
        <w:ind w:left="1287"/>
        <w:rPr>
          <w:rFonts w:asciiTheme="minorHAnsi" w:hAnsiTheme="minorHAnsi" w:cstheme="minorBidi"/>
          <w:kern w:val="2"/>
          <w:sz w:val="22"/>
          <w:szCs w:val="22"/>
          <w14:ligatures w14:val="standardContextual"/>
        </w:rPr>
      </w:pPr>
      <w:hyperlink w:anchor="_Toc144389413" w:history="1">
        <w:r w:rsidR="00077867" w:rsidRPr="0035639D">
          <w:rPr>
            <w:rStyle w:val="Hyperlink"/>
          </w:rPr>
          <w:t>XATH2016</w:t>
        </w:r>
        <w:r w:rsidR="00077867">
          <w:rPr>
            <w:webHidden/>
          </w:rPr>
          <w:tab/>
        </w:r>
        <w:r w:rsidR="00077867">
          <w:rPr>
            <w:webHidden/>
          </w:rPr>
          <w:fldChar w:fldCharType="begin"/>
        </w:r>
        <w:r w:rsidR="00077867">
          <w:rPr>
            <w:webHidden/>
          </w:rPr>
          <w:instrText xml:space="preserve"> PAGEREF _Toc144389413 \h </w:instrText>
        </w:r>
        <w:r w:rsidR="00077867">
          <w:rPr>
            <w:webHidden/>
          </w:rPr>
        </w:r>
        <w:r w:rsidR="00077867">
          <w:rPr>
            <w:webHidden/>
          </w:rPr>
          <w:fldChar w:fldCharType="separate"/>
        </w:r>
        <w:r w:rsidR="00D0119B">
          <w:rPr>
            <w:webHidden/>
          </w:rPr>
          <w:t>341</w:t>
        </w:r>
        <w:r w:rsidR="00077867">
          <w:rPr>
            <w:webHidden/>
          </w:rPr>
          <w:fldChar w:fldCharType="end"/>
        </w:r>
      </w:hyperlink>
    </w:p>
    <w:p w14:paraId="5E88D17C" w14:textId="6FFE7208" w:rsidR="00077867" w:rsidRDefault="00EB5629" w:rsidP="00802248">
      <w:pPr>
        <w:pStyle w:val="TOC1"/>
        <w:ind w:left="1287"/>
        <w:rPr>
          <w:rFonts w:asciiTheme="minorHAnsi" w:hAnsiTheme="minorHAnsi" w:cstheme="minorBidi"/>
          <w:kern w:val="2"/>
          <w:sz w:val="22"/>
          <w:szCs w:val="22"/>
          <w14:ligatures w14:val="standardContextual"/>
        </w:rPr>
      </w:pPr>
      <w:hyperlink w:anchor="_Toc144389415" w:history="1">
        <w:r w:rsidR="00077867" w:rsidRPr="0035639D">
          <w:rPr>
            <w:rStyle w:val="Hyperlink"/>
          </w:rPr>
          <w:t>XATH2017</w:t>
        </w:r>
        <w:r w:rsidR="00077867">
          <w:rPr>
            <w:webHidden/>
          </w:rPr>
          <w:tab/>
        </w:r>
        <w:r w:rsidR="00077867">
          <w:rPr>
            <w:webHidden/>
          </w:rPr>
          <w:fldChar w:fldCharType="begin"/>
        </w:r>
        <w:r w:rsidR="00077867">
          <w:rPr>
            <w:webHidden/>
          </w:rPr>
          <w:instrText xml:space="preserve"> PAGEREF _Toc144389415 \h </w:instrText>
        </w:r>
        <w:r w:rsidR="00077867">
          <w:rPr>
            <w:webHidden/>
          </w:rPr>
        </w:r>
        <w:r w:rsidR="00077867">
          <w:rPr>
            <w:webHidden/>
          </w:rPr>
          <w:fldChar w:fldCharType="separate"/>
        </w:r>
        <w:r w:rsidR="00D0119B">
          <w:rPr>
            <w:webHidden/>
          </w:rPr>
          <w:t>343</w:t>
        </w:r>
        <w:r w:rsidR="00077867">
          <w:rPr>
            <w:webHidden/>
          </w:rPr>
          <w:fldChar w:fldCharType="end"/>
        </w:r>
      </w:hyperlink>
    </w:p>
    <w:p w14:paraId="4B649C9A" w14:textId="3C58B5BF" w:rsidR="00077867" w:rsidRDefault="00EB5629" w:rsidP="00802248">
      <w:pPr>
        <w:pStyle w:val="TOC1"/>
        <w:ind w:left="1287"/>
        <w:rPr>
          <w:rFonts w:asciiTheme="minorHAnsi" w:hAnsiTheme="minorHAnsi" w:cstheme="minorBidi"/>
          <w:kern w:val="2"/>
          <w:sz w:val="22"/>
          <w:szCs w:val="22"/>
          <w14:ligatures w14:val="standardContextual"/>
        </w:rPr>
      </w:pPr>
      <w:hyperlink w:anchor="_Toc144389417" w:history="1">
        <w:r w:rsidR="00077867" w:rsidRPr="0035639D">
          <w:rPr>
            <w:rStyle w:val="Hyperlink"/>
          </w:rPr>
          <w:t>XATH2018</w:t>
        </w:r>
        <w:r w:rsidR="00077867">
          <w:rPr>
            <w:webHidden/>
          </w:rPr>
          <w:tab/>
        </w:r>
        <w:r w:rsidR="00077867">
          <w:rPr>
            <w:webHidden/>
          </w:rPr>
          <w:fldChar w:fldCharType="begin"/>
        </w:r>
        <w:r w:rsidR="00077867">
          <w:rPr>
            <w:webHidden/>
          </w:rPr>
          <w:instrText xml:space="preserve"> PAGEREF _Toc144389417 \h </w:instrText>
        </w:r>
        <w:r w:rsidR="00077867">
          <w:rPr>
            <w:webHidden/>
          </w:rPr>
        </w:r>
        <w:r w:rsidR="00077867">
          <w:rPr>
            <w:webHidden/>
          </w:rPr>
          <w:fldChar w:fldCharType="separate"/>
        </w:r>
        <w:r w:rsidR="00D0119B">
          <w:rPr>
            <w:webHidden/>
          </w:rPr>
          <w:t>344</w:t>
        </w:r>
        <w:r w:rsidR="00077867">
          <w:rPr>
            <w:webHidden/>
          </w:rPr>
          <w:fldChar w:fldCharType="end"/>
        </w:r>
      </w:hyperlink>
    </w:p>
    <w:p w14:paraId="28FB0C6B" w14:textId="53BF43D2" w:rsidR="00077867" w:rsidRDefault="00EB5629" w:rsidP="00802248">
      <w:pPr>
        <w:pStyle w:val="TOC1"/>
        <w:ind w:left="1287"/>
        <w:rPr>
          <w:rFonts w:asciiTheme="minorHAnsi" w:hAnsiTheme="minorHAnsi" w:cstheme="minorBidi"/>
          <w:kern w:val="2"/>
          <w:sz w:val="22"/>
          <w:szCs w:val="22"/>
          <w14:ligatures w14:val="standardContextual"/>
        </w:rPr>
      </w:pPr>
      <w:hyperlink w:anchor="_Toc144389419" w:history="1">
        <w:r w:rsidR="00077867" w:rsidRPr="0035639D">
          <w:rPr>
            <w:rStyle w:val="Hyperlink"/>
          </w:rPr>
          <w:t>XATH2019</w:t>
        </w:r>
        <w:r w:rsidR="00077867">
          <w:rPr>
            <w:webHidden/>
          </w:rPr>
          <w:tab/>
        </w:r>
        <w:r w:rsidR="00077867">
          <w:rPr>
            <w:webHidden/>
          </w:rPr>
          <w:fldChar w:fldCharType="begin"/>
        </w:r>
        <w:r w:rsidR="00077867">
          <w:rPr>
            <w:webHidden/>
          </w:rPr>
          <w:instrText xml:space="preserve"> PAGEREF _Toc144389419 \h </w:instrText>
        </w:r>
        <w:r w:rsidR="00077867">
          <w:rPr>
            <w:webHidden/>
          </w:rPr>
        </w:r>
        <w:r w:rsidR="00077867">
          <w:rPr>
            <w:webHidden/>
          </w:rPr>
          <w:fldChar w:fldCharType="separate"/>
        </w:r>
        <w:r w:rsidR="00D0119B">
          <w:rPr>
            <w:webHidden/>
          </w:rPr>
          <w:t>345</w:t>
        </w:r>
        <w:r w:rsidR="00077867">
          <w:rPr>
            <w:webHidden/>
          </w:rPr>
          <w:fldChar w:fldCharType="end"/>
        </w:r>
      </w:hyperlink>
    </w:p>
    <w:p w14:paraId="34BDB9B9" w14:textId="7FA5D9E8" w:rsidR="00077867" w:rsidRDefault="00EB5629" w:rsidP="00802248">
      <w:pPr>
        <w:pStyle w:val="TOC1"/>
        <w:ind w:left="1287"/>
        <w:rPr>
          <w:rFonts w:asciiTheme="minorHAnsi" w:hAnsiTheme="minorHAnsi" w:cstheme="minorBidi"/>
          <w:kern w:val="2"/>
          <w:sz w:val="22"/>
          <w:szCs w:val="22"/>
          <w14:ligatures w14:val="standardContextual"/>
        </w:rPr>
      </w:pPr>
      <w:hyperlink w:anchor="_Toc144389421" w:history="1">
        <w:r w:rsidR="00077867" w:rsidRPr="0035639D">
          <w:rPr>
            <w:rStyle w:val="Hyperlink"/>
          </w:rPr>
          <w:t>XATH2020</w:t>
        </w:r>
        <w:r w:rsidR="00077867">
          <w:rPr>
            <w:webHidden/>
          </w:rPr>
          <w:tab/>
        </w:r>
        <w:r w:rsidR="00077867">
          <w:rPr>
            <w:webHidden/>
          </w:rPr>
          <w:fldChar w:fldCharType="begin"/>
        </w:r>
        <w:r w:rsidR="00077867">
          <w:rPr>
            <w:webHidden/>
          </w:rPr>
          <w:instrText xml:space="preserve"> PAGEREF _Toc144389421 \h </w:instrText>
        </w:r>
        <w:r w:rsidR="00077867">
          <w:rPr>
            <w:webHidden/>
          </w:rPr>
        </w:r>
        <w:r w:rsidR="00077867">
          <w:rPr>
            <w:webHidden/>
          </w:rPr>
          <w:fldChar w:fldCharType="separate"/>
        </w:r>
        <w:r w:rsidR="00D0119B">
          <w:rPr>
            <w:webHidden/>
          </w:rPr>
          <w:t>346</w:t>
        </w:r>
        <w:r w:rsidR="00077867">
          <w:rPr>
            <w:webHidden/>
          </w:rPr>
          <w:fldChar w:fldCharType="end"/>
        </w:r>
      </w:hyperlink>
    </w:p>
    <w:p w14:paraId="0142F95D" w14:textId="49663081" w:rsidR="00077867" w:rsidRDefault="00EB5629" w:rsidP="00802248">
      <w:pPr>
        <w:pStyle w:val="TOC1"/>
        <w:ind w:left="1287"/>
        <w:rPr>
          <w:rFonts w:asciiTheme="minorHAnsi" w:hAnsiTheme="minorHAnsi" w:cstheme="minorBidi"/>
          <w:kern w:val="2"/>
          <w:sz w:val="22"/>
          <w:szCs w:val="22"/>
          <w14:ligatures w14:val="standardContextual"/>
        </w:rPr>
      </w:pPr>
      <w:hyperlink w:anchor="_Toc144389423" w:history="1">
        <w:r w:rsidR="00077867" w:rsidRPr="0035639D">
          <w:rPr>
            <w:rStyle w:val="Hyperlink"/>
          </w:rPr>
          <w:t>XATH2021</w:t>
        </w:r>
        <w:r w:rsidR="00077867">
          <w:rPr>
            <w:webHidden/>
          </w:rPr>
          <w:tab/>
        </w:r>
        <w:r w:rsidR="00077867">
          <w:rPr>
            <w:webHidden/>
          </w:rPr>
          <w:fldChar w:fldCharType="begin"/>
        </w:r>
        <w:r w:rsidR="00077867">
          <w:rPr>
            <w:webHidden/>
          </w:rPr>
          <w:instrText xml:space="preserve"> PAGEREF _Toc144389423 \h </w:instrText>
        </w:r>
        <w:r w:rsidR="00077867">
          <w:rPr>
            <w:webHidden/>
          </w:rPr>
        </w:r>
        <w:r w:rsidR="00077867">
          <w:rPr>
            <w:webHidden/>
          </w:rPr>
          <w:fldChar w:fldCharType="separate"/>
        </w:r>
        <w:r w:rsidR="00D0119B">
          <w:rPr>
            <w:webHidden/>
          </w:rPr>
          <w:t>347</w:t>
        </w:r>
        <w:r w:rsidR="00077867">
          <w:rPr>
            <w:webHidden/>
          </w:rPr>
          <w:fldChar w:fldCharType="end"/>
        </w:r>
      </w:hyperlink>
    </w:p>
    <w:p w14:paraId="1B4737B6" w14:textId="50F26AD4" w:rsidR="00077867" w:rsidRDefault="00EB5629" w:rsidP="00802248">
      <w:pPr>
        <w:pStyle w:val="TOC1"/>
        <w:ind w:left="1287"/>
        <w:rPr>
          <w:rFonts w:asciiTheme="minorHAnsi" w:hAnsiTheme="minorHAnsi" w:cstheme="minorBidi"/>
          <w:kern w:val="2"/>
          <w:sz w:val="22"/>
          <w:szCs w:val="22"/>
          <w14:ligatures w14:val="standardContextual"/>
        </w:rPr>
      </w:pPr>
      <w:hyperlink w:anchor="_Toc144389425" w:history="1">
        <w:r w:rsidR="00077867" w:rsidRPr="0035639D">
          <w:rPr>
            <w:rStyle w:val="Hyperlink"/>
          </w:rPr>
          <w:t>XATH2022</w:t>
        </w:r>
        <w:r w:rsidR="00077867">
          <w:rPr>
            <w:webHidden/>
          </w:rPr>
          <w:tab/>
        </w:r>
        <w:r w:rsidR="00077867">
          <w:rPr>
            <w:webHidden/>
          </w:rPr>
          <w:fldChar w:fldCharType="begin"/>
        </w:r>
        <w:r w:rsidR="00077867">
          <w:rPr>
            <w:webHidden/>
          </w:rPr>
          <w:instrText xml:space="preserve"> PAGEREF _Toc144389425 \h </w:instrText>
        </w:r>
        <w:r w:rsidR="00077867">
          <w:rPr>
            <w:webHidden/>
          </w:rPr>
        </w:r>
        <w:r w:rsidR="00077867">
          <w:rPr>
            <w:webHidden/>
          </w:rPr>
          <w:fldChar w:fldCharType="separate"/>
        </w:r>
        <w:r w:rsidR="00D0119B">
          <w:rPr>
            <w:webHidden/>
          </w:rPr>
          <w:t>348</w:t>
        </w:r>
        <w:r w:rsidR="00077867">
          <w:rPr>
            <w:webHidden/>
          </w:rPr>
          <w:fldChar w:fldCharType="end"/>
        </w:r>
      </w:hyperlink>
    </w:p>
    <w:p w14:paraId="1630F229" w14:textId="37479DBD" w:rsidR="00077867" w:rsidRDefault="00802248">
      <w:pPr>
        <w:pStyle w:val="TOC1"/>
        <w:rPr>
          <w:rFonts w:asciiTheme="minorHAnsi" w:hAnsiTheme="minorHAnsi" w:cstheme="minorBidi"/>
          <w:kern w:val="2"/>
          <w:sz w:val="22"/>
          <w:szCs w:val="22"/>
          <w14:ligatures w14:val="standardContextual"/>
        </w:rPr>
      </w:pPr>
      <w:r>
        <w:tab/>
      </w:r>
      <w:hyperlink w:anchor="_Toc144389426" w:history="1">
        <w:r w:rsidR="00077867" w:rsidRPr="0035639D">
          <w:rPr>
            <w:rStyle w:val="Hyperlink"/>
          </w:rPr>
          <w:t>Living in own home</w:t>
        </w:r>
        <w:r w:rsidR="00077867">
          <w:rPr>
            <w:webHidden/>
          </w:rPr>
          <w:tab/>
        </w:r>
        <w:r w:rsidR="00077867">
          <w:rPr>
            <w:webHidden/>
          </w:rPr>
          <w:fldChar w:fldCharType="begin"/>
        </w:r>
        <w:r w:rsidR="00077867">
          <w:rPr>
            <w:webHidden/>
          </w:rPr>
          <w:instrText xml:space="preserve"> PAGEREF _Toc144389426 \h </w:instrText>
        </w:r>
        <w:r w:rsidR="00077867">
          <w:rPr>
            <w:webHidden/>
          </w:rPr>
        </w:r>
        <w:r w:rsidR="00077867">
          <w:rPr>
            <w:webHidden/>
          </w:rPr>
          <w:fldChar w:fldCharType="separate"/>
        </w:r>
        <w:r w:rsidR="00D0119B">
          <w:rPr>
            <w:webHidden/>
          </w:rPr>
          <w:t>349</w:t>
        </w:r>
        <w:r w:rsidR="00077867">
          <w:rPr>
            <w:webHidden/>
          </w:rPr>
          <w:fldChar w:fldCharType="end"/>
        </w:r>
      </w:hyperlink>
    </w:p>
    <w:p w14:paraId="6EC6BA17" w14:textId="5652F7CD" w:rsidR="00077867" w:rsidRDefault="00EB5629" w:rsidP="00802248">
      <w:pPr>
        <w:pStyle w:val="TOC1"/>
        <w:ind w:left="1287"/>
        <w:rPr>
          <w:rFonts w:asciiTheme="minorHAnsi" w:hAnsiTheme="minorHAnsi" w:cstheme="minorBidi"/>
          <w:kern w:val="2"/>
          <w:sz w:val="22"/>
          <w:szCs w:val="22"/>
          <w14:ligatures w14:val="standardContextual"/>
        </w:rPr>
      </w:pPr>
      <w:hyperlink w:anchor="_Toc144389427" w:history="1">
        <w:r w:rsidR="00077867" w:rsidRPr="0035639D">
          <w:rPr>
            <w:rStyle w:val="Hyperlink"/>
          </w:rPr>
          <w:t>XOWN2015</w:t>
        </w:r>
        <w:r w:rsidR="00077867">
          <w:rPr>
            <w:webHidden/>
          </w:rPr>
          <w:tab/>
        </w:r>
        <w:r w:rsidR="00077867">
          <w:rPr>
            <w:webHidden/>
          </w:rPr>
          <w:fldChar w:fldCharType="begin"/>
        </w:r>
        <w:r w:rsidR="00077867">
          <w:rPr>
            <w:webHidden/>
          </w:rPr>
          <w:instrText xml:space="preserve"> PAGEREF _Toc144389427 \h </w:instrText>
        </w:r>
        <w:r w:rsidR="00077867">
          <w:rPr>
            <w:webHidden/>
          </w:rPr>
        </w:r>
        <w:r w:rsidR="00077867">
          <w:rPr>
            <w:webHidden/>
          </w:rPr>
          <w:fldChar w:fldCharType="separate"/>
        </w:r>
        <w:r w:rsidR="00D0119B">
          <w:rPr>
            <w:webHidden/>
          </w:rPr>
          <w:t>349</w:t>
        </w:r>
        <w:r w:rsidR="00077867">
          <w:rPr>
            <w:webHidden/>
          </w:rPr>
          <w:fldChar w:fldCharType="end"/>
        </w:r>
      </w:hyperlink>
    </w:p>
    <w:p w14:paraId="53DF9795" w14:textId="1EA54868" w:rsidR="00077867" w:rsidRDefault="00EB5629" w:rsidP="00802248">
      <w:pPr>
        <w:pStyle w:val="TOC1"/>
        <w:ind w:left="1287"/>
        <w:rPr>
          <w:rFonts w:asciiTheme="minorHAnsi" w:hAnsiTheme="minorHAnsi" w:cstheme="minorBidi"/>
          <w:kern w:val="2"/>
          <w:sz w:val="22"/>
          <w:szCs w:val="22"/>
          <w14:ligatures w14:val="standardContextual"/>
        </w:rPr>
      </w:pPr>
      <w:hyperlink w:anchor="_Toc144389429" w:history="1">
        <w:r w:rsidR="00077867" w:rsidRPr="0035639D">
          <w:rPr>
            <w:rStyle w:val="Hyperlink"/>
          </w:rPr>
          <w:t>XOWN2016</w:t>
        </w:r>
        <w:r w:rsidR="00077867">
          <w:rPr>
            <w:webHidden/>
          </w:rPr>
          <w:tab/>
        </w:r>
        <w:r w:rsidR="00077867">
          <w:rPr>
            <w:webHidden/>
          </w:rPr>
          <w:fldChar w:fldCharType="begin"/>
        </w:r>
        <w:r w:rsidR="00077867">
          <w:rPr>
            <w:webHidden/>
          </w:rPr>
          <w:instrText xml:space="preserve"> PAGEREF _Toc144389429 \h </w:instrText>
        </w:r>
        <w:r w:rsidR="00077867">
          <w:rPr>
            <w:webHidden/>
          </w:rPr>
        </w:r>
        <w:r w:rsidR="00077867">
          <w:rPr>
            <w:webHidden/>
          </w:rPr>
          <w:fldChar w:fldCharType="separate"/>
        </w:r>
        <w:r w:rsidR="00D0119B">
          <w:rPr>
            <w:webHidden/>
          </w:rPr>
          <w:t>350</w:t>
        </w:r>
        <w:r w:rsidR="00077867">
          <w:rPr>
            <w:webHidden/>
          </w:rPr>
          <w:fldChar w:fldCharType="end"/>
        </w:r>
      </w:hyperlink>
    </w:p>
    <w:p w14:paraId="46E375ED" w14:textId="62BA9090" w:rsidR="00077867" w:rsidRDefault="00EB5629" w:rsidP="00802248">
      <w:pPr>
        <w:pStyle w:val="TOC1"/>
        <w:ind w:left="1287"/>
        <w:rPr>
          <w:rFonts w:asciiTheme="minorHAnsi" w:hAnsiTheme="minorHAnsi" w:cstheme="minorBidi"/>
          <w:kern w:val="2"/>
          <w:sz w:val="22"/>
          <w:szCs w:val="22"/>
          <w14:ligatures w14:val="standardContextual"/>
        </w:rPr>
      </w:pPr>
      <w:hyperlink w:anchor="_Toc144389431" w:history="1">
        <w:r w:rsidR="00077867" w:rsidRPr="0035639D">
          <w:rPr>
            <w:rStyle w:val="Hyperlink"/>
          </w:rPr>
          <w:t>XOWN2017</w:t>
        </w:r>
        <w:r w:rsidR="00077867">
          <w:rPr>
            <w:webHidden/>
          </w:rPr>
          <w:tab/>
        </w:r>
        <w:r w:rsidR="00077867">
          <w:rPr>
            <w:webHidden/>
          </w:rPr>
          <w:fldChar w:fldCharType="begin"/>
        </w:r>
        <w:r w:rsidR="00077867">
          <w:rPr>
            <w:webHidden/>
          </w:rPr>
          <w:instrText xml:space="preserve"> PAGEREF _Toc144389431 \h </w:instrText>
        </w:r>
        <w:r w:rsidR="00077867">
          <w:rPr>
            <w:webHidden/>
          </w:rPr>
        </w:r>
        <w:r w:rsidR="00077867">
          <w:rPr>
            <w:webHidden/>
          </w:rPr>
          <w:fldChar w:fldCharType="separate"/>
        </w:r>
        <w:r w:rsidR="00D0119B">
          <w:rPr>
            <w:webHidden/>
          </w:rPr>
          <w:t>351</w:t>
        </w:r>
        <w:r w:rsidR="00077867">
          <w:rPr>
            <w:webHidden/>
          </w:rPr>
          <w:fldChar w:fldCharType="end"/>
        </w:r>
      </w:hyperlink>
    </w:p>
    <w:p w14:paraId="0D5FAE25" w14:textId="66994FA6" w:rsidR="00077867" w:rsidRDefault="00EB5629" w:rsidP="00802248">
      <w:pPr>
        <w:pStyle w:val="TOC1"/>
        <w:ind w:left="1287"/>
        <w:rPr>
          <w:rFonts w:asciiTheme="minorHAnsi" w:hAnsiTheme="minorHAnsi" w:cstheme="minorBidi"/>
          <w:kern w:val="2"/>
          <w:sz w:val="22"/>
          <w:szCs w:val="22"/>
          <w14:ligatures w14:val="standardContextual"/>
        </w:rPr>
      </w:pPr>
      <w:hyperlink w:anchor="_Toc144389433" w:history="1">
        <w:r w:rsidR="00077867" w:rsidRPr="0035639D">
          <w:rPr>
            <w:rStyle w:val="Hyperlink"/>
          </w:rPr>
          <w:t>XOWN2018</w:t>
        </w:r>
        <w:r w:rsidR="00077867">
          <w:rPr>
            <w:webHidden/>
          </w:rPr>
          <w:tab/>
        </w:r>
        <w:r w:rsidR="00077867">
          <w:rPr>
            <w:webHidden/>
          </w:rPr>
          <w:fldChar w:fldCharType="begin"/>
        </w:r>
        <w:r w:rsidR="00077867">
          <w:rPr>
            <w:webHidden/>
          </w:rPr>
          <w:instrText xml:space="preserve"> PAGEREF _Toc144389433 \h </w:instrText>
        </w:r>
        <w:r w:rsidR="00077867">
          <w:rPr>
            <w:webHidden/>
          </w:rPr>
        </w:r>
        <w:r w:rsidR="00077867">
          <w:rPr>
            <w:webHidden/>
          </w:rPr>
          <w:fldChar w:fldCharType="separate"/>
        </w:r>
        <w:r w:rsidR="00D0119B">
          <w:rPr>
            <w:webHidden/>
          </w:rPr>
          <w:t>352</w:t>
        </w:r>
        <w:r w:rsidR="00077867">
          <w:rPr>
            <w:webHidden/>
          </w:rPr>
          <w:fldChar w:fldCharType="end"/>
        </w:r>
      </w:hyperlink>
    </w:p>
    <w:p w14:paraId="1A835997" w14:textId="6083BC87" w:rsidR="00077867" w:rsidRDefault="00EB5629" w:rsidP="00802248">
      <w:pPr>
        <w:pStyle w:val="TOC1"/>
        <w:ind w:left="1287"/>
        <w:rPr>
          <w:rFonts w:asciiTheme="minorHAnsi" w:hAnsiTheme="minorHAnsi" w:cstheme="minorBidi"/>
          <w:kern w:val="2"/>
          <w:sz w:val="22"/>
          <w:szCs w:val="22"/>
          <w14:ligatures w14:val="standardContextual"/>
        </w:rPr>
      </w:pPr>
      <w:hyperlink w:anchor="_Toc144389435" w:history="1">
        <w:r w:rsidR="00077867" w:rsidRPr="0035639D">
          <w:rPr>
            <w:rStyle w:val="Hyperlink"/>
          </w:rPr>
          <w:t>XOWN2019</w:t>
        </w:r>
        <w:r w:rsidR="00077867">
          <w:rPr>
            <w:webHidden/>
          </w:rPr>
          <w:tab/>
        </w:r>
        <w:r w:rsidR="00077867">
          <w:rPr>
            <w:webHidden/>
          </w:rPr>
          <w:fldChar w:fldCharType="begin"/>
        </w:r>
        <w:r w:rsidR="00077867">
          <w:rPr>
            <w:webHidden/>
          </w:rPr>
          <w:instrText xml:space="preserve"> PAGEREF _Toc144389435 \h </w:instrText>
        </w:r>
        <w:r w:rsidR="00077867">
          <w:rPr>
            <w:webHidden/>
          </w:rPr>
        </w:r>
        <w:r w:rsidR="00077867">
          <w:rPr>
            <w:webHidden/>
          </w:rPr>
          <w:fldChar w:fldCharType="separate"/>
        </w:r>
        <w:r w:rsidR="00D0119B">
          <w:rPr>
            <w:webHidden/>
          </w:rPr>
          <w:t>353</w:t>
        </w:r>
        <w:r w:rsidR="00077867">
          <w:rPr>
            <w:webHidden/>
          </w:rPr>
          <w:fldChar w:fldCharType="end"/>
        </w:r>
      </w:hyperlink>
    </w:p>
    <w:p w14:paraId="6895B885" w14:textId="4E375E4D" w:rsidR="00077867" w:rsidRDefault="00EB5629" w:rsidP="00802248">
      <w:pPr>
        <w:pStyle w:val="TOC1"/>
        <w:ind w:left="1287"/>
        <w:rPr>
          <w:rFonts w:asciiTheme="minorHAnsi" w:hAnsiTheme="minorHAnsi" w:cstheme="minorBidi"/>
          <w:kern w:val="2"/>
          <w:sz w:val="22"/>
          <w:szCs w:val="22"/>
          <w14:ligatures w14:val="standardContextual"/>
        </w:rPr>
      </w:pPr>
      <w:hyperlink w:anchor="_Toc144389437" w:history="1">
        <w:r w:rsidR="00077867" w:rsidRPr="0035639D">
          <w:rPr>
            <w:rStyle w:val="Hyperlink"/>
          </w:rPr>
          <w:t>XOWN2020</w:t>
        </w:r>
        <w:r w:rsidR="00077867">
          <w:rPr>
            <w:webHidden/>
          </w:rPr>
          <w:tab/>
        </w:r>
        <w:r w:rsidR="00077867">
          <w:rPr>
            <w:webHidden/>
          </w:rPr>
          <w:fldChar w:fldCharType="begin"/>
        </w:r>
        <w:r w:rsidR="00077867">
          <w:rPr>
            <w:webHidden/>
          </w:rPr>
          <w:instrText xml:space="preserve"> PAGEREF _Toc144389437 \h </w:instrText>
        </w:r>
        <w:r w:rsidR="00077867">
          <w:rPr>
            <w:webHidden/>
          </w:rPr>
        </w:r>
        <w:r w:rsidR="00077867">
          <w:rPr>
            <w:webHidden/>
          </w:rPr>
          <w:fldChar w:fldCharType="separate"/>
        </w:r>
        <w:r w:rsidR="00D0119B">
          <w:rPr>
            <w:webHidden/>
          </w:rPr>
          <w:t>354</w:t>
        </w:r>
        <w:r w:rsidR="00077867">
          <w:rPr>
            <w:webHidden/>
          </w:rPr>
          <w:fldChar w:fldCharType="end"/>
        </w:r>
      </w:hyperlink>
    </w:p>
    <w:p w14:paraId="45276CA3" w14:textId="790AF756" w:rsidR="00077867" w:rsidRDefault="00EB5629" w:rsidP="00802248">
      <w:pPr>
        <w:pStyle w:val="TOC1"/>
        <w:ind w:left="1287"/>
        <w:rPr>
          <w:rFonts w:asciiTheme="minorHAnsi" w:hAnsiTheme="minorHAnsi" w:cstheme="minorBidi"/>
          <w:kern w:val="2"/>
          <w:sz w:val="22"/>
          <w:szCs w:val="22"/>
          <w14:ligatures w14:val="standardContextual"/>
        </w:rPr>
      </w:pPr>
      <w:hyperlink w:anchor="_Toc144389439" w:history="1">
        <w:r w:rsidR="00077867" w:rsidRPr="0035639D">
          <w:rPr>
            <w:rStyle w:val="Hyperlink"/>
          </w:rPr>
          <w:t>XOWN2021</w:t>
        </w:r>
        <w:r w:rsidR="00077867">
          <w:rPr>
            <w:webHidden/>
          </w:rPr>
          <w:tab/>
        </w:r>
        <w:r w:rsidR="00077867">
          <w:rPr>
            <w:webHidden/>
          </w:rPr>
          <w:fldChar w:fldCharType="begin"/>
        </w:r>
        <w:r w:rsidR="00077867">
          <w:rPr>
            <w:webHidden/>
          </w:rPr>
          <w:instrText xml:space="preserve"> PAGEREF _Toc144389439 \h </w:instrText>
        </w:r>
        <w:r w:rsidR="00077867">
          <w:rPr>
            <w:webHidden/>
          </w:rPr>
        </w:r>
        <w:r w:rsidR="00077867">
          <w:rPr>
            <w:webHidden/>
          </w:rPr>
          <w:fldChar w:fldCharType="separate"/>
        </w:r>
        <w:r w:rsidR="00D0119B">
          <w:rPr>
            <w:webHidden/>
          </w:rPr>
          <w:t>355</w:t>
        </w:r>
        <w:r w:rsidR="00077867">
          <w:rPr>
            <w:webHidden/>
          </w:rPr>
          <w:fldChar w:fldCharType="end"/>
        </w:r>
      </w:hyperlink>
    </w:p>
    <w:p w14:paraId="7D65C424" w14:textId="6706F110" w:rsidR="00077867" w:rsidRDefault="00EB5629" w:rsidP="00802248">
      <w:pPr>
        <w:pStyle w:val="TOC1"/>
        <w:ind w:left="1287"/>
        <w:rPr>
          <w:rFonts w:asciiTheme="minorHAnsi" w:hAnsiTheme="minorHAnsi" w:cstheme="minorBidi"/>
          <w:kern w:val="2"/>
          <w:sz w:val="22"/>
          <w:szCs w:val="22"/>
          <w14:ligatures w14:val="standardContextual"/>
        </w:rPr>
      </w:pPr>
      <w:hyperlink w:anchor="_Toc144389441" w:history="1">
        <w:r w:rsidR="00077867" w:rsidRPr="0035639D">
          <w:rPr>
            <w:rStyle w:val="Hyperlink"/>
          </w:rPr>
          <w:t>XOWN2022</w:t>
        </w:r>
        <w:r w:rsidR="00077867">
          <w:rPr>
            <w:webHidden/>
          </w:rPr>
          <w:tab/>
        </w:r>
        <w:r w:rsidR="00077867">
          <w:rPr>
            <w:webHidden/>
          </w:rPr>
          <w:fldChar w:fldCharType="begin"/>
        </w:r>
        <w:r w:rsidR="00077867">
          <w:rPr>
            <w:webHidden/>
          </w:rPr>
          <w:instrText xml:space="preserve"> PAGEREF _Toc144389441 \h </w:instrText>
        </w:r>
        <w:r w:rsidR="00077867">
          <w:rPr>
            <w:webHidden/>
          </w:rPr>
        </w:r>
        <w:r w:rsidR="00077867">
          <w:rPr>
            <w:webHidden/>
          </w:rPr>
          <w:fldChar w:fldCharType="separate"/>
        </w:r>
        <w:r w:rsidR="00D0119B">
          <w:rPr>
            <w:webHidden/>
          </w:rPr>
          <w:t>356</w:t>
        </w:r>
        <w:r w:rsidR="00077867">
          <w:rPr>
            <w:webHidden/>
          </w:rPr>
          <w:fldChar w:fldCharType="end"/>
        </w:r>
      </w:hyperlink>
    </w:p>
    <w:p w14:paraId="442281D4" w14:textId="613E26C0" w:rsidR="00077867" w:rsidRDefault="00802248">
      <w:pPr>
        <w:pStyle w:val="TOC1"/>
        <w:rPr>
          <w:rFonts w:asciiTheme="minorHAnsi" w:hAnsiTheme="minorHAnsi" w:cstheme="minorBidi"/>
          <w:kern w:val="2"/>
          <w:sz w:val="22"/>
          <w:szCs w:val="22"/>
          <w14:ligatures w14:val="standardContextual"/>
        </w:rPr>
      </w:pPr>
      <w:r>
        <w:tab/>
      </w:r>
      <w:hyperlink w:anchor="_Toc144389442" w:history="1">
        <w:r w:rsidR="00077867" w:rsidRPr="0035639D">
          <w:rPr>
            <w:rStyle w:val="Hyperlink"/>
          </w:rPr>
          <w:t>Number of dependent children</w:t>
        </w:r>
        <w:r w:rsidR="00077867">
          <w:rPr>
            <w:webHidden/>
          </w:rPr>
          <w:tab/>
        </w:r>
        <w:r w:rsidR="00077867">
          <w:rPr>
            <w:webHidden/>
          </w:rPr>
          <w:fldChar w:fldCharType="begin"/>
        </w:r>
        <w:r w:rsidR="00077867">
          <w:rPr>
            <w:webHidden/>
          </w:rPr>
          <w:instrText xml:space="preserve"> PAGEREF _Toc144389442 \h </w:instrText>
        </w:r>
        <w:r w:rsidR="00077867">
          <w:rPr>
            <w:webHidden/>
          </w:rPr>
        </w:r>
        <w:r w:rsidR="00077867">
          <w:rPr>
            <w:webHidden/>
          </w:rPr>
          <w:fldChar w:fldCharType="separate"/>
        </w:r>
        <w:r w:rsidR="00D0119B">
          <w:rPr>
            <w:webHidden/>
          </w:rPr>
          <w:t>357</w:t>
        </w:r>
        <w:r w:rsidR="00077867">
          <w:rPr>
            <w:webHidden/>
          </w:rPr>
          <w:fldChar w:fldCharType="end"/>
        </w:r>
      </w:hyperlink>
    </w:p>
    <w:p w14:paraId="7ADB7974" w14:textId="2EE10F7F" w:rsidR="00077867" w:rsidRDefault="00EB5629" w:rsidP="00802248">
      <w:pPr>
        <w:pStyle w:val="TOC1"/>
        <w:ind w:left="1287"/>
        <w:rPr>
          <w:rFonts w:asciiTheme="minorHAnsi" w:hAnsiTheme="minorHAnsi" w:cstheme="minorBidi"/>
          <w:kern w:val="2"/>
          <w:sz w:val="22"/>
          <w:szCs w:val="22"/>
          <w14:ligatures w14:val="standardContextual"/>
        </w:rPr>
      </w:pPr>
      <w:hyperlink w:anchor="_Toc144389443" w:history="1">
        <w:r w:rsidR="00077867" w:rsidRPr="0035639D">
          <w:rPr>
            <w:rStyle w:val="Hyperlink"/>
          </w:rPr>
          <w:t>XCHI2015</w:t>
        </w:r>
        <w:r w:rsidR="00077867">
          <w:rPr>
            <w:webHidden/>
          </w:rPr>
          <w:tab/>
        </w:r>
        <w:r w:rsidR="00077867">
          <w:rPr>
            <w:webHidden/>
          </w:rPr>
          <w:fldChar w:fldCharType="begin"/>
        </w:r>
        <w:r w:rsidR="00077867">
          <w:rPr>
            <w:webHidden/>
          </w:rPr>
          <w:instrText xml:space="preserve"> PAGEREF _Toc144389443 \h </w:instrText>
        </w:r>
        <w:r w:rsidR="00077867">
          <w:rPr>
            <w:webHidden/>
          </w:rPr>
        </w:r>
        <w:r w:rsidR="00077867">
          <w:rPr>
            <w:webHidden/>
          </w:rPr>
          <w:fldChar w:fldCharType="separate"/>
        </w:r>
        <w:r w:rsidR="00D0119B">
          <w:rPr>
            <w:webHidden/>
          </w:rPr>
          <w:t>357</w:t>
        </w:r>
        <w:r w:rsidR="00077867">
          <w:rPr>
            <w:webHidden/>
          </w:rPr>
          <w:fldChar w:fldCharType="end"/>
        </w:r>
      </w:hyperlink>
    </w:p>
    <w:p w14:paraId="3D313E79" w14:textId="784FD5A4" w:rsidR="00077867" w:rsidRDefault="00EB5629" w:rsidP="00802248">
      <w:pPr>
        <w:pStyle w:val="TOC1"/>
        <w:ind w:left="1287"/>
        <w:rPr>
          <w:rFonts w:asciiTheme="minorHAnsi" w:hAnsiTheme="minorHAnsi" w:cstheme="minorBidi"/>
          <w:kern w:val="2"/>
          <w:sz w:val="22"/>
          <w:szCs w:val="22"/>
          <w14:ligatures w14:val="standardContextual"/>
        </w:rPr>
      </w:pPr>
      <w:hyperlink w:anchor="_Toc144389445" w:history="1">
        <w:r w:rsidR="00077867" w:rsidRPr="0035639D">
          <w:rPr>
            <w:rStyle w:val="Hyperlink"/>
          </w:rPr>
          <w:t>XCHI2016</w:t>
        </w:r>
        <w:r w:rsidR="00077867">
          <w:rPr>
            <w:webHidden/>
          </w:rPr>
          <w:tab/>
        </w:r>
        <w:r w:rsidR="00077867">
          <w:rPr>
            <w:webHidden/>
          </w:rPr>
          <w:fldChar w:fldCharType="begin"/>
        </w:r>
        <w:r w:rsidR="00077867">
          <w:rPr>
            <w:webHidden/>
          </w:rPr>
          <w:instrText xml:space="preserve"> PAGEREF _Toc144389445 \h </w:instrText>
        </w:r>
        <w:r w:rsidR="00077867">
          <w:rPr>
            <w:webHidden/>
          </w:rPr>
        </w:r>
        <w:r w:rsidR="00077867">
          <w:rPr>
            <w:webHidden/>
          </w:rPr>
          <w:fldChar w:fldCharType="separate"/>
        </w:r>
        <w:r w:rsidR="00D0119B">
          <w:rPr>
            <w:webHidden/>
          </w:rPr>
          <w:t>358</w:t>
        </w:r>
        <w:r w:rsidR="00077867">
          <w:rPr>
            <w:webHidden/>
          </w:rPr>
          <w:fldChar w:fldCharType="end"/>
        </w:r>
      </w:hyperlink>
    </w:p>
    <w:p w14:paraId="35AB7177" w14:textId="4D5742AD" w:rsidR="00077867" w:rsidRDefault="00EB5629" w:rsidP="00802248">
      <w:pPr>
        <w:pStyle w:val="TOC1"/>
        <w:ind w:left="1287"/>
        <w:rPr>
          <w:rFonts w:asciiTheme="minorHAnsi" w:hAnsiTheme="minorHAnsi" w:cstheme="minorBidi"/>
          <w:kern w:val="2"/>
          <w:sz w:val="22"/>
          <w:szCs w:val="22"/>
          <w14:ligatures w14:val="standardContextual"/>
        </w:rPr>
      </w:pPr>
      <w:hyperlink w:anchor="_Toc144389447" w:history="1">
        <w:r w:rsidR="00077867" w:rsidRPr="0035639D">
          <w:rPr>
            <w:rStyle w:val="Hyperlink"/>
          </w:rPr>
          <w:t>XCHI2017</w:t>
        </w:r>
        <w:r w:rsidR="00077867">
          <w:rPr>
            <w:webHidden/>
          </w:rPr>
          <w:tab/>
        </w:r>
        <w:r w:rsidR="00077867">
          <w:rPr>
            <w:webHidden/>
          </w:rPr>
          <w:fldChar w:fldCharType="begin"/>
        </w:r>
        <w:r w:rsidR="00077867">
          <w:rPr>
            <w:webHidden/>
          </w:rPr>
          <w:instrText xml:space="preserve"> PAGEREF _Toc144389447 \h </w:instrText>
        </w:r>
        <w:r w:rsidR="00077867">
          <w:rPr>
            <w:webHidden/>
          </w:rPr>
        </w:r>
        <w:r w:rsidR="00077867">
          <w:rPr>
            <w:webHidden/>
          </w:rPr>
          <w:fldChar w:fldCharType="separate"/>
        </w:r>
        <w:r w:rsidR="00D0119B">
          <w:rPr>
            <w:webHidden/>
          </w:rPr>
          <w:t>359</w:t>
        </w:r>
        <w:r w:rsidR="00077867">
          <w:rPr>
            <w:webHidden/>
          </w:rPr>
          <w:fldChar w:fldCharType="end"/>
        </w:r>
      </w:hyperlink>
    </w:p>
    <w:p w14:paraId="0754BA6E" w14:textId="5577E932" w:rsidR="00077867" w:rsidRDefault="00EB5629" w:rsidP="00802248">
      <w:pPr>
        <w:pStyle w:val="TOC1"/>
        <w:ind w:left="1287"/>
        <w:rPr>
          <w:rFonts w:asciiTheme="minorHAnsi" w:hAnsiTheme="minorHAnsi" w:cstheme="minorBidi"/>
          <w:kern w:val="2"/>
          <w:sz w:val="22"/>
          <w:szCs w:val="22"/>
          <w14:ligatures w14:val="standardContextual"/>
        </w:rPr>
      </w:pPr>
      <w:hyperlink w:anchor="_Toc144389449" w:history="1">
        <w:r w:rsidR="00077867" w:rsidRPr="0035639D">
          <w:rPr>
            <w:rStyle w:val="Hyperlink"/>
          </w:rPr>
          <w:t>XCHI2018</w:t>
        </w:r>
        <w:r w:rsidR="00077867">
          <w:rPr>
            <w:webHidden/>
          </w:rPr>
          <w:tab/>
        </w:r>
        <w:r w:rsidR="00077867">
          <w:rPr>
            <w:webHidden/>
          </w:rPr>
          <w:fldChar w:fldCharType="begin"/>
        </w:r>
        <w:r w:rsidR="00077867">
          <w:rPr>
            <w:webHidden/>
          </w:rPr>
          <w:instrText xml:space="preserve"> PAGEREF _Toc144389449 \h </w:instrText>
        </w:r>
        <w:r w:rsidR="00077867">
          <w:rPr>
            <w:webHidden/>
          </w:rPr>
        </w:r>
        <w:r w:rsidR="00077867">
          <w:rPr>
            <w:webHidden/>
          </w:rPr>
          <w:fldChar w:fldCharType="separate"/>
        </w:r>
        <w:r w:rsidR="00D0119B">
          <w:rPr>
            <w:webHidden/>
          </w:rPr>
          <w:t>360</w:t>
        </w:r>
        <w:r w:rsidR="00077867">
          <w:rPr>
            <w:webHidden/>
          </w:rPr>
          <w:fldChar w:fldCharType="end"/>
        </w:r>
      </w:hyperlink>
    </w:p>
    <w:p w14:paraId="614437EE" w14:textId="1BE84EDF" w:rsidR="00077867" w:rsidRDefault="00EB5629" w:rsidP="00802248">
      <w:pPr>
        <w:pStyle w:val="TOC1"/>
        <w:ind w:left="1287"/>
        <w:rPr>
          <w:rFonts w:asciiTheme="minorHAnsi" w:hAnsiTheme="minorHAnsi" w:cstheme="minorBidi"/>
          <w:kern w:val="2"/>
          <w:sz w:val="22"/>
          <w:szCs w:val="22"/>
          <w14:ligatures w14:val="standardContextual"/>
        </w:rPr>
      </w:pPr>
      <w:hyperlink w:anchor="_Toc144389451" w:history="1">
        <w:r w:rsidR="00077867" w:rsidRPr="0035639D">
          <w:rPr>
            <w:rStyle w:val="Hyperlink"/>
          </w:rPr>
          <w:t>XCHI2019</w:t>
        </w:r>
        <w:r w:rsidR="00077867">
          <w:rPr>
            <w:webHidden/>
          </w:rPr>
          <w:tab/>
        </w:r>
        <w:r w:rsidR="00077867">
          <w:rPr>
            <w:webHidden/>
          </w:rPr>
          <w:fldChar w:fldCharType="begin"/>
        </w:r>
        <w:r w:rsidR="00077867">
          <w:rPr>
            <w:webHidden/>
          </w:rPr>
          <w:instrText xml:space="preserve"> PAGEREF _Toc144389451 \h </w:instrText>
        </w:r>
        <w:r w:rsidR="00077867">
          <w:rPr>
            <w:webHidden/>
          </w:rPr>
        </w:r>
        <w:r w:rsidR="00077867">
          <w:rPr>
            <w:webHidden/>
          </w:rPr>
          <w:fldChar w:fldCharType="separate"/>
        </w:r>
        <w:r w:rsidR="00D0119B">
          <w:rPr>
            <w:webHidden/>
          </w:rPr>
          <w:t>361</w:t>
        </w:r>
        <w:r w:rsidR="00077867">
          <w:rPr>
            <w:webHidden/>
          </w:rPr>
          <w:fldChar w:fldCharType="end"/>
        </w:r>
      </w:hyperlink>
    </w:p>
    <w:p w14:paraId="7890A40F" w14:textId="60BF10FD" w:rsidR="00077867" w:rsidRDefault="00EB5629" w:rsidP="00802248">
      <w:pPr>
        <w:pStyle w:val="TOC1"/>
        <w:ind w:left="1287"/>
        <w:rPr>
          <w:rFonts w:asciiTheme="minorHAnsi" w:hAnsiTheme="minorHAnsi" w:cstheme="minorBidi"/>
          <w:kern w:val="2"/>
          <w:sz w:val="22"/>
          <w:szCs w:val="22"/>
          <w14:ligatures w14:val="standardContextual"/>
        </w:rPr>
      </w:pPr>
      <w:hyperlink w:anchor="_Toc144389453" w:history="1">
        <w:r w:rsidR="00077867" w:rsidRPr="0035639D">
          <w:rPr>
            <w:rStyle w:val="Hyperlink"/>
          </w:rPr>
          <w:t>XCHI2020</w:t>
        </w:r>
        <w:r w:rsidR="00077867">
          <w:rPr>
            <w:webHidden/>
          </w:rPr>
          <w:tab/>
        </w:r>
        <w:r w:rsidR="00077867">
          <w:rPr>
            <w:webHidden/>
          </w:rPr>
          <w:fldChar w:fldCharType="begin"/>
        </w:r>
        <w:r w:rsidR="00077867">
          <w:rPr>
            <w:webHidden/>
          </w:rPr>
          <w:instrText xml:space="preserve"> PAGEREF _Toc144389453 \h </w:instrText>
        </w:r>
        <w:r w:rsidR="00077867">
          <w:rPr>
            <w:webHidden/>
          </w:rPr>
        </w:r>
        <w:r w:rsidR="00077867">
          <w:rPr>
            <w:webHidden/>
          </w:rPr>
          <w:fldChar w:fldCharType="separate"/>
        </w:r>
        <w:r w:rsidR="00D0119B">
          <w:rPr>
            <w:webHidden/>
          </w:rPr>
          <w:t>362</w:t>
        </w:r>
        <w:r w:rsidR="00077867">
          <w:rPr>
            <w:webHidden/>
          </w:rPr>
          <w:fldChar w:fldCharType="end"/>
        </w:r>
      </w:hyperlink>
    </w:p>
    <w:p w14:paraId="7DCECC1B" w14:textId="396EAD19" w:rsidR="00077867" w:rsidRDefault="00EB5629" w:rsidP="00802248">
      <w:pPr>
        <w:pStyle w:val="TOC1"/>
        <w:ind w:left="1287"/>
        <w:rPr>
          <w:rFonts w:asciiTheme="minorHAnsi" w:hAnsiTheme="minorHAnsi" w:cstheme="minorBidi"/>
          <w:kern w:val="2"/>
          <w:sz w:val="22"/>
          <w:szCs w:val="22"/>
          <w14:ligatures w14:val="standardContextual"/>
        </w:rPr>
      </w:pPr>
      <w:hyperlink w:anchor="_Toc144389455" w:history="1">
        <w:r w:rsidR="00077867" w:rsidRPr="0035639D">
          <w:rPr>
            <w:rStyle w:val="Hyperlink"/>
          </w:rPr>
          <w:t>XCHI2021</w:t>
        </w:r>
        <w:r w:rsidR="00077867">
          <w:rPr>
            <w:webHidden/>
          </w:rPr>
          <w:tab/>
        </w:r>
        <w:r w:rsidR="00077867">
          <w:rPr>
            <w:webHidden/>
          </w:rPr>
          <w:fldChar w:fldCharType="begin"/>
        </w:r>
        <w:r w:rsidR="00077867">
          <w:rPr>
            <w:webHidden/>
          </w:rPr>
          <w:instrText xml:space="preserve"> PAGEREF _Toc144389455 \h </w:instrText>
        </w:r>
        <w:r w:rsidR="00077867">
          <w:rPr>
            <w:webHidden/>
          </w:rPr>
        </w:r>
        <w:r w:rsidR="00077867">
          <w:rPr>
            <w:webHidden/>
          </w:rPr>
          <w:fldChar w:fldCharType="separate"/>
        </w:r>
        <w:r w:rsidR="00D0119B">
          <w:rPr>
            <w:webHidden/>
          </w:rPr>
          <w:t>363</w:t>
        </w:r>
        <w:r w:rsidR="00077867">
          <w:rPr>
            <w:webHidden/>
          </w:rPr>
          <w:fldChar w:fldCharType="end"/>
        </w:r>
      </w:hyperlink>
    </w:p>
    <w:p w14:paraId="1C9F93D7" w14:textId="4ADAC9E4" w:rsidR="00077867" w:rsidRDefault="00EB5629" w:rsidP="00802248">
      <w:pPr>
        <w:pStyle w:val="TOC1"/>
        <w:ind w:left="1287"/>
        <w:rPr>
          <w:rFonts w:asciiTheme="minorHAnsi" w:hAnsiTheme="minorHAnsi" w:cstheme="minorBidi"/>
          <w:kern w:val="2"/>
          <w:sz w:val="22"/>
          <w:szCs w:val="22"/>
          <w14:ligatures w14:val="standardContextual"/>
        </w:rPr>
      </w:pPr>
      <w:hyperlink w:anchor="_Toc144389457" w:history="1">
        <w:r w:rsidR="00077867" w:rsidRPr="0035639D">
          <w:rPr>
            <w:rStyle w:val="Hyperlink"/>
          </w:rPr>
          <w:t>XCHI2022</w:t>
        </w:r>
        <w:r w:rsidR="00077867">
          <w:rPr>
            <w:webHidden/>
          </w:rPr>
          <w:tab/>
        </w:r>
        <w:r w:rsidR="00077867">
          <w:rPr>
            <w:webHidden/>
          </w:rPr>
          <w:fldChar w:fldCharType="begin"/>
        </w:r>
        <w:r w:rsidR="00077867">
          <w:rPr>
            <w:webHidden/>
          </w:rPr>
          <w:instrText xml:space="preserve"> PAGEREF _Toc144389457 \h </w:instrText>
        </w:r>
        <w:r w:rsidR="00077867">
          <w:rPr>
            <w:webHidden/>
          </w:rPr>
        </w:r>
        <w:r w:rsidR="00077867">
          <w:rPr>
            <w:webHidden/>
          </w:rPr>
          <w:fldChar w:fldCharType="separate"/>
        </w:r>
        <w:r w:rsidR="00D0119B">
          <w:rPr>
            <w:webHidden/>
          </w:rPr>
          <w:t>364</w:t>
        </w:r>
        <w:r w:rsidR="00077867">
          <w:rPr>
            <w:webHidden/>
          </w:rPr>
          <w:fldChar w:fldCharType="end"/>
        </w:r>
      </w:hyperlink>
    </w:p>
    <w:p w14:paraId="29492FDB" w14:textId="30F76CE2" w:rsidR="00AC4907" w:rsidRDefault="00AC4907" w:rsidP="007670D8">
      <w:pPr>
        <w:pStyle w:val="TOC1"/>
        <w:rPr>
          <w:sz w:val="24"/>
          <w:szCs w:val="24"/>
        </w:rPr>
      </w:pPr>
      <w:r w:rsidRPr="00E930FE">
        <w:fldChar w:fldCharType="end"/>
      </w:r>
    </w:p>
    <w:p w14:paraId="77BDC0A4" w14:textId="77777777" w:rsidR="00AC4907" w:rsidRDefault="00AC4907" w:rsidP="00AC4907">
      <w:pPr>
        <w:adjustRightInd w:val="0"/>
        <w:rPr>
          <w:sz w:val="24"/>
          <w:szCs w:val="24"/>
        </w:rPr>
        <w:sectPr w:rsidR="00AC4907">
          <w:headerReference w:type="even" r:id="rId17"/>
          <w:headerReference w:type="default" r:id="rId18"/>
          <w:footerReference w:type="even" r:id="rId19"/>
          <w:footerReference w:type="default" r:id="rId20"/>
          <w:headerReference w:type="first" r:id="rId21"/>
          <w:footerReference w:type="first" r:id="rId22"/>
          <w:pgSz w:w="11905" w:h="16837"/>
          <w:pgMar w:top="360" w:right="1247" w:bottom="360" w:left="1134" w:header="720" w:footer="720" w:gutter="0"/>
          <w:cols w:space="720"/>
          <w:noEndnote/>
        </w:sectPr>
      </w:pPr>
      <w:r>
        <w:rPr>
          <w:sz w:val="24"/>
          <w:szCs w:val="24"/>
        </w:rPr>
        <w:br w:type="page"/>
      </w:r>
      <w:r>
        <w:rPr>
          <w:sz w:val="24"/>
          <w:szCs w:val="24"/>
        </w:rPr>
        <w:fldChar w:fldCharType="begin"/>
      </w:r>
      <w:r>
        <w:rPr>
          <w:sz w:val="24"/>
          <w:szCs w:val="24"/>
        </w:rPr>
        <w:instrText xml:space="preserve">TOC  \f C\h </w:instrText>
      </w:r>
      <w:r>
        <w:rPr>
          <w:sz w:val="24"/>
          <w:szCs w:val="24"/>
        </w:rPr>
        <w:fldChar w:fldCharType="end"/>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41CB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0AB801" w14:textId="77777777" w:rsidR="009E5D69" w:rsidRDefault="009E5D69" w:rsidP="006A0CC6">
            <w:pPr>
              <w:adjustRightInd w:val="0"/>
              <w:spacing w:before="60" w:after="60"/>
              <w:rPr>
                <w:rFonts w:ascii="Tahoma" w:hAnsi="Tahoma" w:cs="Tahoma"/>
                <w:color w:val="000000"/>
                <w:sz w:val="56"/>
                <w:szCs w:val="56"/>
              </w:rPr>
            </w:pPr>
            <w:r>
              <w:rPr>
                <w:sz w:val="24"/>
                <w:szCs w:val="24"/>
              </w:rPr>
              <w:lastRenderedPageBreak/>
              <w:fldChar w:fldCharType="begin"/>
            </w:r>
            <w:r>
              <w:rPr>
                <w:sz w:val="24"/>
                <w:szCs w:val="24"/>
              </w:rPr>
              <w:instrText>tc "</w:instrText>
            </w:r>
            <w:bookmarkStart w:id="8" w:name="_Toc144389071"/>
            <w:r>
              <w:rPr>
                <w:sz w:val="22"/>
                <w:szCs w:val="22"/>
              </w:rPr>
              <w:instrText>Education</w:instrText>
            </w:r>
            <w:bookmarkEnd w:id="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Education</w:t>
            </w:r>
          </w:p>
        </w:tc>
      </w:tr>
    </w:tbl>
    <w:p w14:paraId="2AC3F0EE" w14:textId="77777777" w:rsidR="009E5D69" w:rsidRDefault="009E5D69" w:rsidP="009E5D69">
      <w:pPr>
        <w:adjustRightInd w:val="0"/>
        <w:rPr>
          <w:rFonts w:ascii="Tahoma" w:hAnsi="Tahoma" w:cs="Tahoma"/>
          <w:color w:val="000000"/>
          <w:sz w:val="56"/>
          <w:szCs w:val="56"/>
        </w:rPr>
        <w:sectPr w:rsidR="009E5D69">
          <w:headerReference w:type="default" r:id="rId23"/>
          <w:footerReference w:type="default" r:id="rId24"/>
          <w:type w:val="continuous"/>
          <w:pgSz w:w="11905" w:h="16837"/>
          <w:pgMar w:top="360" w:right="1247" w:bottom="360" w:left="1134" w:header="720" w:footer="360" w:gutter="0"/>
          <w:pgNumType w:start="1"/>
          <w:cols w:space="720"/>
        </w:sectPr>
      </w:pPr>
      <w:r>
        <w:rPr>
          <w:rFonts w:ascii="Tahoma" w:hAnsi="Tahoma" w:cs="Tahoma"/>
          <w:color w:val="000000"/>
          <w:sz w:val="56"/>
          <w:szCs w:val="56"/>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214D9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 w:name="IDX1"/>
          <w:bookmarkEnd w:id="9"/>
          <w:p w14:paraId="39FEAC3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 w:name="_Toc144389072"/>
            <w:r>
              <w:rPr>
                <w:sz w:val="22"/>
                <w:szCs w:val="22"/>
              </w:rPr>
              <w:instrText>Current school level</w:instrText>
            </w:r>
            <w:bookmarkEnd w:id="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10188095" w14:textId="2BEBDCD7" w:rsidR="009E5D69" w:rsidRDefault="009E5D69" w:rsidP="009E5D69">
      <w:pPr>
        <w:adjustRightInd w:val="0"/>
        <w:rPr>
          <w:rFonts w:ascii="Tahoma" w:hAnsi="Tahoma" w:cs="Tahoma"/>
          <w:color w:val="000000"/>
          <w:sz w:val="28"/>
          <w:szCs w:val="28"/>
        </w:rPr>
        <w:sectPr w:rsidR="009E5D69">
          <w:headerReference w:type="default" r:id="rId25"/>
          <w:footerReference w:type="default" r:id="rId26"/>
          <w:type w:val="continuous"/>
          <w:pgSz w:w="11905" w:h="16837"/>
          <w:pgMar w:top="360" w:right="1247" w:bottom="360" w:left="1134" w:header="720" w:footer="360" w:gutter="0"/>
          <w:pgNumType w:start="1"/>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BD734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 w:name="IDX2"/>
          <w:bookmarkEnd w:id="11"/>
          <w:p w14:paraId="17099C4A" w14:textId="77777777" w:rsidR="009E5D69" w:rsidRDefault="009E5D69" w:rsidP="006A0CC6">
            <w:pPr>
              <w:adjustRightInd w:val="0"/>
              <w:spacing w:before="60" w:after="60"/>
              <w:rPr>
                <w:rFonts w:ascii="Tahoma" w:hAnsi="Tahoma" w:cs="Tahoma"/>
                <w:i/>
                <w:iCs/>
                <w:color w:val="000000"/>
                <w:sz w:val="24"/>
                <w:szCs w:val="24"/>
              </w:rPr>
            </w:pPr>
            <w:r>
              <w:rPr>
                <w:sz w:val="24"/>
                <w:szCs w:val="24"/>
              </w:rPr>
              <w:fldChar w:fldCharType="begin"/>
            </w:r>
            <w:r>
              <w:rPr>
                <w:sz w:val="24"/>
                <w:szCs w:val="24"/>
              </w:rPr>
              <w:instrText>tc "</w:instrText>
            </w:r>
            <w:bookmarkStart w:id="12" w:name="_Toc144389073"/>
            <w:r>
              <w:rPr>
                <w:sz w:val="22"/>
                <w:szCs w:val="22"/>
              </w:rPr>
              <w:instrText>XCSL2015</w:instrText>
            </w:r>
            <w:bookmarkEnd w:id="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i/>
                <w:iCs/>
                <w:color w:val="000000"/>
                <w:sz w:val="24"/>
                <w:szCs w:val="24"/>
              </w:rPr>
              <w:t>XCSL2015</w:t>
            </w:r>
          </w:p>
        </w:tc>
      </w:tr>
    </w:tbl>
    <w:p w14:paraId="0CFC9E66" w14:textId="77777777" w:rsidR="009E5D69" w:rsidRDefault="009E5D69" w:rsidP="009E5D69">
      <w:pPr>
        <w:adjustRightInd w:val="0"/>
        <w:rPr>
          <w:rFonts w:ascii="Tahoma" w:hAnsi="Tahoma" w:cs="Tahoma"/>
          <w:i/>
          <w:iCs/>
          <w:color w:val="000000"/>
          <w:sz w:val="24"/>
          <w:szCs w:val="24"/>
        </w:rPr>
      </w:pPr>
    </w:p>
    <w:p w14:paraId="52557197" w14:textId="77777777" w:rsidR="009E5D69" w:rsidRDefault="009E5D69" w:rsidP="009E5D69">
      <w:pPr>
        <w:adjustRightInd w:val="0"/>
        <w:rPr>
          <w:rFonts w:ascii="Tahoma" w:hAnsi="Tahoma" w:cs="Tahoma"/>
          <w:i/>
          <w:iCs/>
          <w:color w:val="000000"/>
          <w:sz w:val="24"/>
          <w:szCs w:val="24"/>
        </w:rPr>
      </w:pPr>
    </w:p>
    <w:p w14:paraId="32F3931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 w:name="IDX3"/>
      <w:bookmarkEnd w:id="1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F790E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5E7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3D561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FA800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7E95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2B06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XCSL2015</w:t>
            </w:r>
          </w:p>
        </w:tc>
      </w:tr>
      <w:tr w:rsidR="009E5D69" w14:paraId="2E40AE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18E9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BBBC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XCSL2015 Current school level</w:t>
            </w:r>
          </w:p>
        </w:tc>
      </w:tr>
      <w:tr w:rsidR="009E5D69" w14:paraId="547546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280C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096CE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3663A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0F34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C4BCF8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3C032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D95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41C5D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5C525246" w14:textId="77777777" w:rsidR="009E5D69" w:rsidRDefault="009E5D69" w:rsidP="009E5D69">
      <w:pPr>
        <w:adjustRightInd w:val="0"/>
        <w:rPr>
          <w:rFonts w:ascii="Trebuchet MS" w:hAnsi="Trebuchet MS" w:cs="Trebuchet MS"/>
          <w:color w:val="000000"/>
          <w:sz w:val="19"/>
          <w:szCs w:val="19"/>
        </w:rPr>
      </w:pPr>
    </w:p>
    <w:p w14:paraId="5D2B3679" w14:textId="77777777" w:rsidR="009E5D69" w:rsidRDefault="009E5D69" w:rsidP="009E5D69">
      <w:pPr>
        <w:adjustRightInd w:val="0"/>
        <w:rPr>
          <w:rFonts w:ascii="Trebuchet MS" w:hAnsi="Trebuchet MS" w:cs="Trebuchet MS"/>
          <w:color w:val="000000"/>
          <w:sz w:val="19"/>
          <w:szCs w:val="19"/>
        </w:rPr>
      </w:pPr>
    </w:p>
    <w:p w14:paraId="5DD5A1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 w:name="IDX4"/>
      <w:bookmarkEnd w:id="1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3E735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93A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1DB5075" w14:textId="77777777" w:rsidR="009E5D69" w:rsidRDefault="009E5D69" w:rsidP="009E5D69">
      <w:pPr>
        <w:adjustRightInd w:val="0"/>
        <w:rPr>
          <w:rFonts w:ascii="Trebuchet MS" w:hAnsi="Trebuchet MS" w:cs="Trebuchet MS"/>
          <w:color w:val="000000"/>
          <w:sz w:val="19"/>
          <w:szCs w:val="19"/>
        </w:rPr>
      </w:pPr>
    </w:p>
    <w:p w14:paraId="75AA6467" w14:textId="77777777" w:rsidR="009E5D69" w:rsidRDefault="009E5D69" w:rsidP="009E5D69">
      <w:pPr>
        <w:adjustRightInd w:val="0"/>
        <w:rPr>
          <w:rFonts w:ascii="Trebuchet MS" w:hAnsi="Trebuchet MS" w:cs="Trebuchet MS"/>
          <w:color w:val="000000"/>
          <w:sz w:val="19"/>
          <w:szCs w:val="19"/>
        </w:rPr>
      </w:pPr>
    </w:p>
    <w:p w14:paraId="24DAC3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 w:name="IDX5"/>
      <w:bookmarkEnd w:id="1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EBF19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925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DA99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09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5B69B3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0E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0B64C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48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56909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CD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C989C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8D2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659460F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AD54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85860E3" w14:textId="77777777" w:rsidR="009E5D69" w:rsidRDefault="009E5D69" w:rsidP="009E5D69">
      <w:pPr>
        <w:adjustRightInd w:val="0"/>
        <w:rPr>
          <w:rFonts w:ascii="Trebuchet MS" w:hAnsi="Trebuchet MS" w:cs="Trebuchet MS"/>
          <w:color w:val="000000"/>
          <w:sz w:val="19"/>
          <w:szCs w:val="19"/>
        </w:rPr>
      </w:pPr>
    </w:p>
    <w:p w14:paraId="41899BB0" w14:textId="77777777" w:rsidR="009E5D69" w:rsidRDefault="009E5D69" w:rsidP="009E5D69">
      <w:pPr>
        <w:adjustRightInd w:val="0"/>
        <w:rPr>
          <w:rFonts w:ascii="Trebuchet MS" w:hAnsi="Trebuchet MS" w:cs="Trebuchet MS"/>
          <w:color w:val="000000"/>
          <w:sz w:val="19"/>
          <w:szCs w:val="19"/>
        </w:rPr>
      </w:pPr>
    </w:p>
    <w:p w14:paraId="572683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 w:name="IDX6"/>
      <w:bookmarkEnd w:id="1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1C257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9974A0" w14:textId="3C588F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7D5620D" w14:textId="77777777" w:rsidR="009E5D69" w:rsidRDefault="009E5D69" w:rsidP="009E5D69">
      <w:pPr>
        <w:adjustRightInd w:val="0"/>
        <w:rPr>
          <w:rFonts w:ascii="Trebuchet MS" w:hAnsi="Trebuchet MS" w:cs="Trebuchet MS"/>
          <w:color w:val="000000"/>
          <w:sz w:val="19"/>
          <w:szCs w:val="19"/>
        </w:rPr>
      </w:pPr>
    </w:p>
    <w:p w14:paraId="301F6C2F" w14:textId="77777777" w:rsidR="009E5D69" w:rsidRDefault="009E5D69" w:rsidP="009E5D69">
      <w:pPr>
        <w:adjustRightInd w:val="0"/>
        <w:rPr>
          <w:rFonts w:ascii="Trebuchet MS" w:hAnsi="Trebuchet MS" w:cs="Trebuchet MS"/>
          <w:color w:val="000000"/>
          <w:sz w:val="19"/>
          <w:szCs w:val="19"/>
        </w:rPr>
      </w:pPr>
    </w:p>
    <w:p w14:paraId="40860A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 w:name="IDX7"/>
      <w:bookmarkEnd w:id="1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63B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4569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75982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5A13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0E00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3C1C8" w14:textId="2C9283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ST001D01T in (7,8,9) then XCSL2015 = 4; *Year 9 or below;</w:t>
            </w:r>
          </w:p>
        </w:tc>
      </w:tr>
      <w:tr w:rsidR="009E5D69" w14:paraId="6E9A7D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EC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10 then XCSL2015 = 3; *Year 10;</w:t>
            </w:r>
          </w:p>
        </w:tc>
      </w:tr>
      <w:tr w:rsidR="009E5D69" w14:paraId="08F54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B2F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11 then XCSL2015 = 2; *Year 11;</w:t>
            </w:r>
          </w:p>
        </w:tc>
      </w:tr>
      <w:tr w:rsidR="009E5D69" w14:paraId="0CF8F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F57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12 then XCSL2015 = 1; *Year 12;</w:t>
            </w:r>
          </w:p>
        </w:tc>
      </w:tr>
      <w:tr w:rsidR="009E5D69" w14:paraId="25861B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7F8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XCSL2015 = 5; *Unknown;</w:t>
            </w:r>
          </w:p>
        </w:tc>
      </w:tr>
      <w:tr w:rsidR="009E5D69" w14:paraId="5D5E7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9661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13997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180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4F43DA9" w14:textId="77777777" w:rsidR="009E5D69" w:rsidRDefault="009E5D69" w:rsidP="009E5D69">
      <w:pPr>
        <w:adjustRightInd w:val="0"/>
        <w:rPr>
          <w:rFonts w:ascii="Trebuchet MS" w:hAnsi="Trebuchet MS" w:cs="Trebuchet MS"/>
          <w:color w:val="000000"/>
          <w:sz w:val="19"/>
          <w:szCs w:val="19"/>
        </w:rPr>
      </w:pPr>
    </w:p>
    <w:p w14:paraId="78EE296C" w14:textId="77777777" w:rsidR="009E5D69" w:rsidRDefault="009E5D69" w:rsidP="009E5D69">
      <w:pPr>
        <w:adjustRightInd w:val="0"/>
        <w:rPr>
          <w:rFonts w:ascii="Trebuchet MS" w:hAnsi="Trebuchet MS" w:cs="Trebuchet MS"/>
          <w:color w:val="000000"/>
          <w:sz w:val="19"/>
          <w:szCs w:val="19"/>
        </w:rPr>
        <w:sectPr w:rsidR="009E5D69">
          <w:headerReference w:type="default" r:id="rId27"/>
          <w:footerReference w:type="default" r:id="rId28"/>
          <w:type w:val="continuous"/>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E9335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 w:name="IDX8"/>
          <w:bookmarkEnd w:id="18"/>
          <w:p w14:paraId="63B81AC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9" w:name="_Toc144389074"/>
            <w:r>
              <w:rPr>
                <w:sz w:val="22"/>
                <w:szCs w:val="22"/>
              </w:rPr>
              <w:instrText>Current school level</w:instrText>
            </w:r>
            <w:bookmarkEnd w:id="1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15647185" w14:textId="77777777" w:rsidR="009E5D69" w:rsidRDefault="009E5D69" w:rsidP="009E5D69">
      <w:pPr>
        <w:adjustRightInd w:val="0"/>
        <w:rPr>
          <w:rFonts w:ascii="Tahoma" w:hAnsi="Tahoma" w:cs="Tahoma"/>
          <w:color w:val="000000"/>
          <w:sz w:val="28"/>
          <w:szCs w:val="28"/>
        </w:rPr>
      </w:pPr>
    </w:p>
    <w:p w14:paraId="4963C3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DD57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33D908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0" w:name="IDX9"/>
            <w:bookmarkEnd w:id="20"/>
            <w:r>
              <w:rPr>
                <w:rFonts w:ascii="Tahoma" w:hAnsi="Tahoma" w:cs="Tahoma"/>
                <w:color w:val="000000"/>
                <w:sz w:val="28"/>
                <w:szCs w:val="28"/>
              </w:rPr>
              <w:fldChar w:fldCharType="begin"/>
            </w:r>
            <w:r>
              <w:rPr>
                <w:sz w:val="24"/>
                <w:szCs w:val="24"/>
              </w:rPr>
              <w:instrText>tc "</w:instrText>
            </w:r>
            <w:bookmarkStart w:id="21" w:name="_Toc144389075"/>
            <w:r>
              <w:rPr>
                <w:sz w:val="22"/>
                <w:szCs w:val="22"/>
              </w:rPr>
              <w:instrText>XCSL2016</w:instrText>
            </w:r>
            <w:bookmarkEnd w:id="2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XCSL2016</w:t>
            </w:r>
          </w:p>
        </w:tc>
      </w:tr>
    </w:tbl>
    <w:p w14:paraId="357BD450" w14:textId="77777777" w:rsidR="009E5D69" w:rsidRDefault="009E5D69" w:rsidP="009E5D69">
      <w:pPr>
        <w:adjustRightInd w:val="0"/>
        <w:rPr>
          <w:rFonts w:ascii="Tahoma" w:hAnsi="Tahoma" w:cs="Tahoma"/>
          <w:i/>
          <w:iCs/>
          <w:color w:val="000000"/>
          <w:sz w:val="24"/>
          <w:szCs w:val="24"/>
        </w:rPr>
      </w:pPr>
    </w:p>
    <w:p w14:paraId="6A8CD50E" w14:textId="77777777" w:rsidR="009E5D69" w:rsidRDefault="009E5D69" w:rsidP="009E5D69">
      <w:pPr>
        <w:adjustRightInd w:val="0"/>
        <w:rPr>
          <w:rFonts w:ascii="Tahoma" w:hAnsi="Tahoma" w:cs="Tahoma"/>
          <w:i/>
          <w:iCs/>
          <w:color w:val="000000"/>
          <w:sz w:val="24"/>
          <w:szCs w:val="24"/>
        </w:rPr>
      </w:pPr>
    </w:p>
    <w:p w14:paraId="37D66BA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2" w:name="IDX10"/>
      <w:bookmarkEnd w:id="2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CC4578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7EDB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5168A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2C4BB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5DDE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208C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XCSL2016</w:t>
            </w:r>
          </w:p>
        </w:tc>
      </w:tr>
      <w:tr w:rsidR="009E5D69" w14:paraId="6CB53A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545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E1312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XCSL2016 Current school level</w:t>
            </w:r>
          </w:p>
        </w:tc>
      </w:tr>
      <w:tr w:rsidR="009E5D69" w14:paraId="5324D7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82E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B9A8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72978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6359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665D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3B42E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FF0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F663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1F82B771" w14:textId="77777777" w:rsidR="009E5D69" w:rsidRDefault="009E5D69" w:rsidP="009E5D69">
      <w:pPr>
        <w:adjustRightInd w:val="0"/>
        <w:rPr>
          <w:rFonts w:ascii="Trebuchet MS" w:hAnsi="Trebuchet MS" w:cs="Trebuchet MS"/>
          <w:color w:val="000000"/>
          <w:sz w:val="19"/>
          <w:szCs w:val="19"/>
        </w:rPr>
      </w:pPr>
    </w:p>
    <w:p w14:paraId="74C438F3" w14:textId="77777777" w:rsidR="009E5D69" w:rsidRDefault="009E5D69" w:rsidP="009E5D69">
      <w:pPr>
        <w:adjustRightInd w:val="0"/>
        <w:rPr>
          <w:rFonts w:ascii="Trebuchet MS" w:hAnsi="Trebuchet MS" w:cs="Trebuchet MS"/>
          <w:color w:val="000000"/>
          <w:sz w:val="19"/>
          <w:szCs w:val="19"/>
        </w:rPr>
      </w:pPr>
    </w:p>
    <w:p w14:paraId="26C9A6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 w:name="IDX11"/>
      <w:bookmarkEnd w:id="2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2F17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00C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72A5A3F6" w14:textId="77777777" w:rsidR="009E5D69" w:rsidRDefault="009E5D69" w:rsidP="009E5D69">
      <w:pPr>
        <w:adjustRightInd w:val="0"/>
        <w:rPr>
          <w:rFonts w:ascii="Trebuchet MS" w:hAnsi="Trebuchet MS" w:cs="Trebuchet MS"/>
          <w:color w:val="000000"/>
          <w:sz w:val="19"/>
          <w:szCs w:val="19"/>
        </w:rPr>
      </w:pPr>
    </w:p>
    <w:p w14:paraId="579016BE" w14:textId="77777777" w:rsidR="009E5D69" w:rsidRDefault="009E5D69" w:rsidP="009E5D69">
      <w:pPr>
        <w:adjustRightInd w:val="0"/>
        <w:rPr>
          <w:rFonts w:ascii="Trebuchet MS" w:hAnsi="Trebuchet MS" w:cs="Trebuchet MS"/>
          <w:color w:val="000000"/>
          <w:sz w:val="19"/>
          <w:szCs w:val="19"/>
        </w:rPr>
      </w:pPr>
    </w:p>
    <w:p w14:paraId="4DC552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 w:name="IDX12"/>
      <w:bookmarkEnd w:id="2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0AC8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0C7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7DABCC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43D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AE182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F6E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9E80D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50AC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36AA7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5C06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B8EB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484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41F253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76C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884F7A0" w14:textId="77777777" w:rsidR="009E5D69" w:rsidRDefault="009E5D69" w:rsidP="009E5D69">
      <w:pPr>
        <w:adjustRightInd w:val="0"/>
        <w:rPr>
          <w:rFonts w:ascii="Trebuchet MS" w:hAnsi="Trebuchet MS" w:cs="Trebuchet MS"/>
          <w:color w:val="000000"/>
          <w:sz w:val="19"/>
          <w:szCs w:val="19"/>
        </w:rPr>
      </w:pPr>
    </w:p>
    <w:p w14:paraId="701C720A" w14:textId="77777777" w:rsidR="009E5D69" w:rsidRDefault="009E5D69" w:rsidP="009E5D69">
      <w:pPr>
        <w:adjustRightInd w:val="0"/>
        <w:rPr>
          <w:rFonts w:ascii="Trebuchet MS" w:hAnsi="Trebuchet MS" w:cs="Trebuchet MS"/>
          <w:color w:val="000000"/>
          <w:sz w:val="19"/>
          <w:szCs w:val="19"/>
        </w:rPr>
      </w:pPr>
    </w:p>
    <w:p w14:paraId="0E4FDD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 w:name="IDX13"/>
      <w:bookmarkEnd w:id="2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F110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8EA7E03" w14:textId="0BD028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2905AAEB" w14:textId="77777777" w:rsidR="009E5D69" w:rsidRDefault="009E5D69" w:rsidP="009E5D69">
      <w:pPr>
        <w:adjustRightInd w:val="0"/>
        <w:rPr>
          <w:rFonts w:ascii="Trebuchet MS" w:hAnsi="Trebuchet MS" w:cs="Trebuchet MS"/>
          <w:color w:val="000000"/>
          <w:sz w:val="19"/>
          <w:szCs w:val="19"/>
        </w:rPr>
      </w:pPr>
    </w:p>
    <w:p w14:paraId="597AD1C9" w14:textId="77777777" w:rsidR="009E5D69" w:rsidRDefault="009E5D69" w:rsidP="009E5D69">
      <w:pPr>
        <w:adjustRightInd w:val="0"/>
        <w:rPr>
          <w:rFonts w:ascii="Trebuchet MS" w:hAnsi="Trebuchet MS" w:cs="Trebuchet MS"/>
          <w:color w:val="000000"/>
          <w:sz w:val="19"/>
          <w:szCs w:val="19"/>
        </w:rPr>
      </w:pPr>
    </w:p>
    <w:p w14:paraId="57CEF2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 w:name="IDX14"/>
      <w:bookmarkEnd w:id="2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D97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4364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w:t>
            </w:r>
          </w:p>
        </w:tc>
      </w:tr>
      <w:tr w:rsidR="009E5D69" w14:paraId="4C4A2E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657B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0755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14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w:t>
            </w:r>
          </w:p>
        </w:tc>
      </w:tr>
      <w:tr w:rsidR="009E5D69" w14:paraId="250159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01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do;</w:t>
            </w:r>
          </w:p>
        </w:tc>
      </w:tr>
      <w:tr w:rsidR="009E5D69" w14:paraId="59D21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092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 1 then XCSL2016 = 4; *Year 9 or below;</w:t>
            </w:r>
          </w:p>
        </w:tc>
      </w:tr>
      <w:tr w:rsidR="009E5D69" w14:paraId="1EFDAC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FA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2 then XCSL2016 = 3; *Year 10;</w:t>
            </w:r>
          </w:p>
        </w:tc>
      </w:tr>
      <w:tr w:rsidR="009E5D69" w14:paraId="477C6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70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XCSL2016 = 2; *Year 11;</w:t>
            </w:r>
          </w:p>
        </w:tc>
      </w:tr>
      <w:tr w:rsidR="009E5D69" w14:paraId="7776CF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41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XCSL2016 = 1; *Year 12 or 13;</w:t>
            </w:r>
          </w:p>
        </w:tc>
      </w:tr>
      <w:tr w:rsidR="009E5D69" w14:paraId="1154F6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BE3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XCSL2016 = 5; *At school - Year level unknown;</w:t>
            </w:r>
          </w:p>
        </w:tc>
      </w:tr>
      <w:tr w:rsidR="009E5D69" w14:paraId="44E0E7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FF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6113CB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11E8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E644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4A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4E724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ED7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LBLA003 in (1,2) then XCSL2016 = 6;</w:t>
            </w:r>
          </w:p>
        </w:tc>
      </w:tr>
      <w:tr w:rsidR="009E5D69" w14:paraId="7296F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972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2E01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B86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at school */</w:t>
            </w:r>
          </w:p>
        </w:tc>
      </w:tr>
      <w:tr w:rsidR="009E5D69" w14:paraId="719F5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952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(LBLA001 = 98 or LBLA003 = 98) then XCSL2016 = 99; *Unknown;</w:t>
            </w:r>
          </w:p>
        </w:tc>
      </w:tr>
      <w:tr w:rsidR="009E5D69" w14:paraId="41BAD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E12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D42C41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075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5688269" w14:textId="77777777" w:rsidR="009E5D69" w:rsidRDefault="009E5D69" w:rsidP="009E5D69">
      <w:pPr>
        <w:adjustRightInd w:val="0"/>
        <w:rPr>
          <w:rFonts w:ascii="Trebuchet MS" w:hAnsi="Trebuchet MS" w:cs="Trebuchet MS"/>
          <w:color w:val="000000"/>
          <w:sz w:val="19"/>
          <w:szCs w:val="19"/>
        </w:rPr>
      </w:pPr>
    </w:p>
    <w:p w14:paraId="255FE5DD" w14:textId="77777777" w:rsidR="009E5D69" w:rsidRDefault="009E5D69" w:rsidP="009E5D69">
      <w:pPr>
        <w:adjustRightInd w:val="0"/>
        <w:rPr>
          <w:rFonts w:ascii="Trebuchet MS" w:hAnsi="Trebuchet MS" w:cs="Trebuchet MS"/>
          <w:color w:val="000000"/>
          <w:sz w:val="19"/>
          <w:szCs w:val="19"/>
        </w:rPr>
        <w:sectPr w:rsidR="009E5D69">
          <w:headerReference w:type="default" r:id="rId29"/>
          <w:footerReference w:type="default" r:id="rId3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F0AD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7" w:name="IDX15"/>
          <w:bookmarkEnd w:id="27"/>
          <w:p w14:paraId="6B02227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8" w:name="_Toc144389076"/>
            <w:r>
              <w:rPr>
                <w:sz w:val="22"/>
                <w:szCs w:val="22"/>
              </w:rPr>
              <w:instrText>Current school level</w:instrText>
            </w:r>
            <w:bookmarkEnd w:id="2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6B48A6CD" w14:textId="77777777" w:rsidR="009E5D69" w:rsidRDefault="009E5D69" w:rsidP="009E5D69">
      <w:pPr>
        <w:adjustRightInd w:val="0"/>
        <w:rPr>
          <w:rFonts w:ascii="Tahoma" w:hAnsi="Tahoma" w:cs="Tahoma"/>
          <w:color w:val="000000"/>
          <w:sz w:val="28"/>
          <w:szCs w:val="28"/>
        </w:rPr>
      </w:pPr>
    </w:p>
    <w:p w14:paraId="5D3407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0E95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FFF4BE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9" w:name="IDX16"/>
            <w:bookmarkEnd w:id="29"/>
            <w:r>
              <w:rPr>
                <w:rFonts w:ascii="Tahoma" w:hAnsi="Tahoma" w:cs="Tahoma"/>
                <w:color w:val="000000"/>
                <w:sz w:val="28"/>
                <w:szCs w:val="28"/>
              </w:rPr>
              <w:fldChar w:fldCharType="begin"/>
            </w:r>
            <w:r>
              <w:rPr>
                <w:sz w:val="24"/>
                <w:szCs w:val="24"/>
              </w:rPr>
              <w:instrText>tc "</w:instrText>
            </w:r>
            <w:bookmarkStart w:id="30" w:name="_Toc144389077"/>
            <w:r>
              <w:rPr>
                <w:sz w:val="22"/>
                <w:szCs w:val="22"/>
              </w:rPr>
              <w:instrText>XCSL2017</w:instrText>
            </w:r>
            <w:bookmarkEnd w:id="3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XCSL2017</w:t>
            </w:r>
          </w:p>
        </w:tc>
      </w:tr>
    </w:tbl>
    <w:p w14:paraId="7A7D15FD" w14:textId="77777777" w:rsidR="009E5D69" w:rsidRDefault="009E5D69" w:rsidP="009E5D69">
      <w:pPr>
        <w:adjustRightInd w:val="0"/>
        <w:rPr>
          <w:rFonts w:ascii="Tahoma" w:hAnsi="Tahoma" w:cs="Tahoma"/>
          <w:i/>
          <w:iCs/>
          <w:color w:val="000000"/>
          <w:sz w:val="24"/>
          <w:szCs w:val="24"/>
        </w:rPr>
      </w:pPr>
    </w:p>
    <w:p w14:paraId="2BC191DC" w14:textId="77777777" w:rsidR="009E5D69" w:rsidRDefault="009E5D69" w:rsidP="009E5D69">
      <w:pPr>
        <w:adjustRightInd w:val="0"/>
        <w:rPr>
          <w:rFonts w:ascii="Tahoma" w:hAnsi="Tahoma" w:cs="Tahoma"/>
          <w:i/>
          <w:iCs/>
          <w:color w:val="000000"/>
          <w:sz w:val="24"/>
          <w:szCs w:val="24"/>
        </w:rPr>
      </w:pPr>
    </w:p>
    <w:p w14:paraId="3C055DA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1" w:name="IDX17"/>
      <w:bookmarkEnd w:id="3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A4793C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4E64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A537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8DE1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FD67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2840A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XCSL2017</w:t>
            </w:r>
          </w:p>
        </w:tc>
      </w:tr>
      <w:tr w:rsidR="009E5D69" w14:paraId="3C53AF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67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7631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XCSL2017 Current school level</w:t>
            </w:r>
          </w:p>
        </w:tc>
      </w:tr>
      <w:tr w:rsidR="009E5D69" w14:paraId="66972D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75B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325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DEBEF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BFA4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13E9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029DD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5FF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6613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7A6E6259" w14:textId="77777777" w:rsidR="009E5D69" w:rsidRDefault="009E5D69" w:rsidP="009E5D69">
      <w:pPr>
        <w:adjustRightInd w:val="0"/>
        <w:rPr>
          <w:rFonts w:ascii="Trebuchet MS" w:hAnsi="Trebuchet MS" w:cs="Trebuchet MS"/>
          <w:color w:val="000000"/>
          <w:sz w:val="19"/>
          <w:szCs w:val="19"/>
        </w:rPr>
      </w:pPr>
    </w:p>
    <w:p w14:paraId="77BFEC56" w14:textId="77777777" w:rsidR="009E5D69" w:rsidRDefault="009E5D69" w:rsidP="009E5D69">
      <w:pPr>
        <w:adjustRightInd w:val="0"/>
        <w:rPr>
          <w:rFonts w:ascii="Trebuchet MS" w:hAnsi="Trebuchet MS" w:cs="Trebuchet MS"/>
          <w:color w:val="000000"/>
          <w:sz w:val="19"/>
          <w:szCs w:val="19"/>
        </w:rPr>
      </w:pPr>
    </w:p>
    <w:p w14:paraId="18DA90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 w:name="IDX18"/>
      <w:bookmarkEnd w:id="3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5AB4B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F043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49D26AFA" w14:textId="77777777" w:rsidR="009E5D69" w:rsidRDefault="009E5D69" w:rsidP="009E5D69">
      <w:pPr>
        <w:adjustRightInd w:val="0"/>
        <w:rPr>
          <w:rFonts w:ascii="Trebuchet MS" w:hAnsi="Trebuchet MS" w:cs="Trebuchet MS"/>
          <w:color w:val="000000"/>
          <w:sz w:val="19"/>
          <w:szCs w:val="19"/>
        </w:rPr>
      </w:pPr>
    </w:p>
    <w:p w14:paraId="285EC4A6" w14:textId="77777777" w:rsidR="009E5D69" w:rsidRDefault="009E5D69" w:rsidP="009E5D69">
      <w:pPr>
        <w:adjustRightInd w:val="0"/>
        <w:rPr>
          <w:rFonts w:ascii="Trebuchet MS" w:hAnsi="Trebuchet MS" w:cs="Trebuchet MS"/>
          <w:color w:val="000000"/>
          <w:sz w:val="19"/>
          <w:szCs w:val="19"/>
        </w:rPr>
      </w:pPr>
    </w:p>
    <w:p w14:paraId="56AAE74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 w:name="IDX19"/>
      <w:bookmarkEnd w:id="3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27CAF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5765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150717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2F7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01129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29F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755A6F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F1D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81793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8E4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50E146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5A3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07B6DB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D5C44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D1D2C04" w14:textId="77777777" w:rsidR="009E5D69" w:rsidRDefault="009E5D69" w:rsidP="009E5D69">
      <w:pPr>
        <w:adjustRightInd w:val="0"/>
        <w:rPr>
          <w:rFonts w:ascii="Trebuchet MS" w:hAnsi="Trebuchet MS" w:cs="Trebuchet MS"/>
          <w:color w:val="000000"/>
          <w:sz w:val="19"/>
          <w:szCs w:val="19"/>
        </w:rPr>
      </w:pPr>
    </w:p>
    <w:p w14:paraId="332E458F" w14:textId="77777777" w:rsidR="009E5D69" w:rsidRDefault="009E5D69" w:rsidP="009E5D69">
      <w:pPr>
        <w:adjustRightInd w:val="0"/>
        <w:rPr>
          <w:rFonts w:ascii="Trebuchet MS" w:hAnsi="Trebuchet MS" w:cs="Trebuchet MS"/>
          <w:color w:val="000000"/>
          <w:sz w:val="19"/>
          <w:szCs w:val="19"/>
        </w:rPr>
      </w:pPr>
    </w:p>
    <w:p w14:paraId="112F49F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 w:name="IDX20"/>
      <w:bookmarkEnd w:id="3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CE7F2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34E8A9" w14:textId="4BBA29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42EFBF66" w14:textId="77777777" w:rsidR="009E5D69" w:rsidRDefault="009E5D69" w:rsidP="009E5D69">
      <w:pPr>
        <w:adjustRightInd w:val="0"/>
        <w:rPr>
          <w:rFonts w:ascii="Trebuchet MS" w:hAnsi="Trebuchet MS" w:cs="Trebuchet MS"/>
          <w:color w:val="000000"/>
          <w:sz w:val="19"/>
          <w:szCs w:val="19"/>
        </w:rPr>
      </w:pPr>
    </w:p>
    <w:p w14:paraId="028E7E8E" w14:textId="77777777" w:rsidR="009E5D69" w:rsidRDefault="009E5D69" w:rsidP="009E5D69">
      <w:pPr>
        <w:adjustRightInd w:val="0"/>
        <w:rPr>
          <w:rFonts w:ascii="Trebuchet MS" w:hAnsi="Trebuchet MS" w:cs="Trebuchet MS"/>
          <w:color w:val="000000"/>
          <w:sz w:val="19"/>
          <w:szCs w:val="19"/>
        </w:rPr>
      </w:pPr>
    </w:p>
    <w:p w14:paraId="2F99C0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 w:name="IDX21"/>
      <w:bookmarkEnd w:id="3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19243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7C3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w:t>
            </w:r>
          </w:p>
        </w:tc>
      </w:tr>
      <w:tr w:rsidR="009E5D69" w14:paraId="139375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EC7C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54E8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3CA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168AD6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575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then do ;</w:t>
            </w:r>
          </w:p>
        </w:tc>
      </w:tr>
      <w:tr w:rsidR="009E5D69" w14:paraId="0B75CF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4CE1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 1 then XCSL2017 = 4 ; *Year 9 or below;</w:t>
            </w:r>
          </w:p>
        </w:tc>
      </w:tr>
      <w:tr w:rsidR="009E5D69" w14:paraId="6B5A1B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9E27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2 then XCSL2017 = 3 ; *Year 10;</w:t>
            </w:r>
          </w:p>
        </w:tc>
      </w:tr>
      <w:tr w:rsidR="009E5D69" w14:paraId="6942D0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F72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XCSL2017 = 2 ; *Year 11 ;</w:t>
            </w:r>
          </w:p>
        </w:tc>
      </w:tr>
      <w:tr w:rsidR="009E5D69" w14:paraId="37DF6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DE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XCSL2017 = 1 ; *Year 12 or 13;</w:t>
            </w:r>
          </w:p>
        </w:tc>
      </w:tr>
      <w:tr w:rsidR="009E5D69" w14:paraId="74FD4A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A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E084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9AD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DBDB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B8F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1CE63E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F1E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in (1,2) or LCA003 in (1,3)) then XCSL2017 = 6 ;</w:t>
            </w:r>
          </w:p>
        </w:tc>
      </w:tr>
      <w:tr w:rsidR="009E5D69" w14:paraId="756DEF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07FC7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3696CF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83F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E853ACE" w14:textId="77777777" w:rsidR="009E5D69" w:rsidRDefault="009E5D69" w:rsidP="009E5D69">
      <w:pPr>
        <w:adjustRightInd w:val="0"/>
        <w:rPr>
          <w:rFonts w:ascii="Trebuchet MS" w:hAnsi="Trebuchet MS" w:cs="Trebuchet MS"/>
          <w:color w:val="000000"/>
          <w:sz w:val="19"/>
          <w:szCs w:val="19"/>
        </w:rPr>
      </w:pPr>
    </w:p>
    <w:p w14:paraId="582DE832" w14:textId="77777777" w:rsidR="009E5D69" w:rsidRDefault="009E5D69" w:rsidP="009E5D69">
      <w:pPr>
        <w:adjustRightInd w:val="0"/>
        <w:rPr>
          <w:rFonts w:ascii="Trebuchet MS" w:hAnsi="Trebuchet MS" w:cs="Trebuchet MS"/>
          <w:color w:val="000000"/>
          <w:sz w:val="19"/>
          <w:szCs w:val="19"/>
        </w:rPr>
        <w:sectPr w:rsidR="009E5D69">
          <w:headerReference w:type="default" r:id="rId31"/>
          <w:footerReference w:type="default" r:id="rId3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DF408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6" w:name="IDX22"/>
          <w:bookmarkEnd w:id="36"/>
          <w:p w14:paraId="7431ADA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37" w:name="_Toc144389078"/>
            <w:r>
              <w:rPr>
                <w:sz w:val="22"/>
                <w:szCs w:val="22"/>
              </w:rPr>
              <w:instrText>Current school level</w:instrText>
            </w:r>
            <w:bookmarkEnd w:id="3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7FBA32C2" w14:textId="77777777" w:rsidR="009E5D69" w:rsidRDefault="009E5D69" w:rsidP="009E5D69">
      <w:pPr>
        <w:adjustRightInd w:val="0"/>
        <w:rPr>
          <w:rFonts w:ascii="Tahoma" w:hAnsi="Tahoma" w:cs="Tahoma"/>
          <w:color w:val="000000"/>
          <w:sz w:val="28"/>
          <w:szCs w:val="28"/>
        </w:rPr>
      </w:pPr>
    </w:p>
    <w:p w14:paraId="253A288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3522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33173D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8" w:name="IDX23"/>
            <w:bookmarkEnd w:id="38"/>
            <w:r>
              <w:rPr>
                <w:rFonts w:ascii="Tahoma" w:hAnsi="Tahoma" w:cs="Tahoma"/>
                <w:color w:val="000000"/>
                <w:sz w:val="28"/>
                <w:szCs w:val="28"/>
              </w:rPr>
              <w:fldChar w:fldCharType="begin"/>
            </w:r>
            <w:r>
              <w:rPr>
                <w:sz w:val="24"/>
                <w:szCs w:val="24"/>
              </w:rPr>
              <w:instrText>tc "</w:instrText>
            </w:r>
            <w:bookmarkStart w:id="39" w:name="_Toc144389079"/>
            <w:r>
              <w:rPr>
                <w:sz w:val="22"/>
                <w:szCs w:val="22"/>
              </w:rPr>
              <w:instrText>XCSL2018</w:instrText>
            </w:r>
            <w:bookmarkEnd w:id="3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XCSL2018</w:t>
            </w:r>
          </w:p>
        </w:tc>
      </w:tr>
    </w:tbl>
    <w:p w14:paraId="207EE83D" w14:textId="77777777" w:rsidR="009E5D69" w:rsidRDefault="009E5D69" w:rsidP="009E5D69">
      <w:pPr>
        <w:adjustRightInd w:val="0"/>
        <w:rPr>
          <w:rFonts w:ascii="Tahoma" w:hAnsi="Tahoma" w:cs="Tahoma"/>
          <w:i/>
          <w:iCs/>
          <w:color w:val="000000"/>
          <w:sz w:val="24"/>
          <w:szCs w:val="24"/>
        </w:rPr>
      </w:pPr>
    </w:p>
    <w:p w14:paraId="3FA02CE6" w14:textId="77777777" w:rsidR="009E5D69" w:rsidRDefault="009E5D69" w:rsidP="009E5D69">
      <w:pPr>
        <w:adjustRightInd w:val="0"/>
        <w:rPr>
          <w:rFonts w:ascii="Tahoma" w:hAnsi="Tahoma" w:cs="Tahoma"/>
          <w:i/>
          <w:iCs/>
          <w:color w:val="000000"/>
          <w:sz w:val="24"/>
          <w:szCs w:val="24"/>
        </w:rPr>
      </w:pPr>
    </w:p>
    <w:p w14:paraId="7EE74A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0" w:name="IDX24"/>
      <w:bookmarkEnd w:id="4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1E35FD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A34F1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C21A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B6E50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E009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FCB0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XCSL2018</w:t>
            </w:r>
          </w:p>
        </w:tc>
      </w:tr>
      <w:tr w:rsidR="009E5D69" w14:paraId="60064B8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229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47C4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XCSL2018 Current school level</w:t>
            </w:r>
          </w:p>
        </w:tc>
      </w:tr>
      <w:tr w:rsidR="009E5D69" w14:paraId="1AA04AA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8BE3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DB457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9B11F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5D60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3BD6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7F1F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AFF7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4DAA1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1EC2BC4" w14:textId="77777777" w:rsidR="009E5D69" w:rsidRDefault="009E5D69" w:rsidP="009E5D69">
      <w:pPr>
        <w:adjustRightInd w:val="0"/>
        <w:rPr>
          <w:rFonts w:ascii="Trebuchet MS" w:hAnsi="Trebuchet MS" w:cs="Trebuchet MS"/>
          <w:color w:val="000000"/>
          <w:sz w:val="19"/>
          <w:szCs w:val="19"/>
        </w:rPr>
      </w:pPr>
    </w:p>
    <w:p w14:paraId="2C57C95C" w14:textId="77777777" w:rsidR="009E5D69" w:rsidRDefault="009E5D69" w:rsidP="009E5D69">
      <w:pPr>
        <w:adjustRightInd w:val="0"/>
        <w:rPr>
          <w:rFonts w:ascii="Trebuchet MS" w:hAnsi="Trebuchet MS" w:cs="Trebuchet MS"/>
          <w:color w:val="000000"/>
          <w:sz w:val="19"/>
          <w:szCs w:val="19"/>
        </w:rPr>
      </w:pPr>
    </w:p>
    <w:p w14:paraId="3ED4890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 w:name="IDX25"/>
      <w:bookmarkEnd w:id="4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50A4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A993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7B3385B" w14:textId="77777777" w:rsidR="009E5D69" w:rsidRDefault="009E5D69" w:rsidP="009E5D69">
      <w:pPr>
        <w:adjustRightInd w:val="0"/>
        <w:rPr>
          <w:rFonts w:ascii="Trebuchet MS" w:hAnsi="Trebuchet MS" w:cs="Trebuchet MS"/>
          <w:color w:val="000000"/>
          <w:sz w:val="19"/>
          <w:szCs w:val="19"/>
        </w:rPr>
      </w:pPr>
    </w:p>
    <w:p w14:paraId="2185D187" w14:textId="77777777" w:rsidR="009E5D69" w:rsidRDefault="009E5D69" w:rsidP="009E5D69">
      <w:pPr>
        <w:adjustRightInd w:val="0"/>
        <w:rPr>
          <w:rFonts w:ascii="Trebuchet MS" w:hAnsi="Trebuchet MS" w:cs="Trebuchet MS"/>
          <w:color w:val="000000"/>
          <w:sz w:val="19"/>
          <w:szCs w:val="19"/>
        </w:rPr>
      </w:pPr>
    </w:p>
    <w:p w14:paraId="25C3F3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 w:name="IDX26"/>
      <w:bookmarkEnd w:id="4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45FAF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4FE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0EF53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9CC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DDC38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7E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DA1C7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95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3DD7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093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338A3E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8781C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5DE246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7E50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CA4DE4B" w14:textId="77777777" w:rsidR="009E5D69" w:rsidRDefault="009E5D69" w:rsidP="009E5D69">
      <w:pPr>
        <w:adjustRightInd w:val="0"/>
        <w:rPr>
          <w:rFonts w:ascii="Trebuchet MS" w:hAnsi="Trebuchet MS" w:cs="Trebuchet MS"/>
          <w:color w:val="000000"/>
          <w:sz w:val="19"/>
          <w:szCs w:val="19"/>
        </w:rPr>
      </w:pPr>
    </w:p>
    <w:p w14:paraId="6BF0D117" w14:textId="77777777" w:rsidR="009E5D69" w:rsidRDefault="009E5D69" w:rsidP="009E5D69">
      <w:pPr>
        <w:adjustRightInd w:val="0"/>
        <w:rPr>
          <w:rFonts w:ascii="Trebuchet MS" w:hAnsi="Trebuchet MS" w:cs="Trebuchet MS"/>
          <w:color w:val="000000"/>
          <w:sz w:val="19"/>
          <w:szCs w:val="19"/>
        </w:rPr>
      </w:pPr>
    </w:p>
    <w:p w14:paraId="109244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 w:name="IDX27"/>
      <w:bookmarkEnd w:id="4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56A3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4CB207" w14:textId="3FDAA6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31B99113" w14:textId="77777777" w:rsidR="009E5D69" w:rsidRDefault="009E5D69" w:rsidP="009E5D69">
      <w:pPr>
        <w:adjustRightInd w:val="0"/>
        <w:rPr>
          <w:rFonts w:ascii="Trebuchet MS" w:hAnsi="Trebuchet MS" w:cs="Trebuchet MS"/>
          <w:color w:val="000000"/>
          <w:sz w:val="19"/>
          <w:szCs w:val="19"/>
        </w:rPr>
      </w:pPr>
    </w:p>
    <w:p w14:paraId="36FF4298" w14:textId="77777777" w:rsidR="009E5D69" w:rsidRDefault="009E5D69" w:rsidP="009E5D69">
      <w:pPr>
        <w:adjustRightInd w:val="0"/>
        <w:rPr>
          <w:rFonts w:ascii="Trebuchet MS" w:hAnsi="Trebuchet MS" w:cs="Trebuchet MS"/>
          <w:color w:val="000000"/>
          <w:sz w:val="19"/>
          <w:szCs w:val="19"/>
        </w:rPr>
      </w:pPr>
    </w:p>
    <w:p w14:paraId="79AAA0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 w:name="IDX28"/>
      <w:bookmarkEnd w:id="4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9AAB7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C917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1FD77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FA8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CE6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BBC5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66552F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31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then do ;</w:t>
            </w:r>
          </w:p>
        </w:tc>
      </w:tr>
      <w:tr w:rsidR="009E5D69" w14:paraId="19F113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CAA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 1 then XCSL2018 = 4 ; *Year 9 or below;</w:t>
            </w:r>
          </w:p>
        </w:tc>
      </w:tr>
      <w:tr w:rsidR="009E5D69" w14:paraId="218FAF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1E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2 then XCSL2018 = 3 ; *Year 10;</w:t>
            </w:r>
          </w:p>
        </w:tc>
      </w:tr>
      <w:tr w:rsidR="009E5D69" w14:paraId="47A465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30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XCSL2018 = 2 ; *Year 11 ;</w:t>
            </w:r>
          </w:p>
        </w:tc>
      </w:tr>
      <w:tr w:rsidR="009E5D69" w14:paraId="27290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92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XCSL2018 = 1 ; *Year 12 or 13;</w:t>
            </w:r>
          </w:p>
        </w:tc>
      </w:tr>
      <w:tr w:rsidR="009E5D69" w14:paraId="5B5BCA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ABA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233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9B5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E259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DCD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712A30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7F63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in (.,1,2) or LDA003 in (.,1,3)) then XCSL2018 = 6 ;</w:t>
            </w:r>
          </w:p>
        </w:tc>
      </w:tr>
      <w:tr w:rsidR="009E5D69" w14:paraId="75AEF7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FB21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EC8A0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4BE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1B8F21E" w14:textId="77777777" w:rsidR="009E5D69" w:rsidRDefault="009E5D69" w:rsidP="009E5D69">
      <w:pPr>
        <w:adjustRightInd w:val="0"/>
        <w:rPr>
          <w:rFonts w:ascii="Trebuchet MS" w:hAnsi="Trebuchet MS" w:cs="Trebuchet MS"/>
          <w:color w:val="000000"/>
          <w:sz w:val="19"/>
          <w:szCs w:val="19"/>
        </w:rPr>
      </w:pPr>
    </w:p>
    <w:p w14:paraId="5F2D69B3" w14:textId="77777777" w:rsidR="009E5D69" w:rsidRDefault="009E5D69" w:rsidP="009E5D69">
      <w:pPr>
        <w:adjustRightInd w:val="0"/>
        <w:rPr>
          <w:rFonts w:ascii="Trebuchet MS" w:hAnsi="Trebuchet MS" w:cs="Trebuchet MS"/>
          <w:color w:val="000000"/>
          <w:sz w:val="19"/>
          <w:szCs w:val="19"/>
        </w:rPr>
        <w:sectPr w:rsidR="009E5D69">
          <w:headerReference w:type="default" r:id="rId33"/>
          <w:footerReference w:type="default" r:id="rId3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5B0734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5" w:name="IDX29"/>
          <w:bookmarkEnd w:id="45"/>
          <w:p w14:paraId="6C3CDB2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46" w:name="_Toc144389080"/>
            <w:r>
              <w:rPr>
                <w:sz w:val="22"/>
                <w:szCs w:val="22"/>
              </w:rPr>
              <w:instrText>Current school level</w:instrText>
            </w:r>
            <w:bookmarkEnd w:id="4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0D4384C6" w14:textId="77777777" w:rsidR="009E5D69" w:rsidRDefault="009E5D69" w:rsidP="009E5D69">
      <w:pPr>
        <w:adjustRightInd w:val="0"/>
        <w:rPr>
          <w:rFonts w:ascii="Tahoma" w:hAnsi="Tahoma" w:cs="Tahoma"/>
          <w:color w:val="000000"/>
          <w:sz w:val="28"/>
          <w:szCs w:val="28"/>
        </w:rPr>
      </w:pPr>
    </w:p>
    <w:p w14:paraId="72495DE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14BA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3A3FC5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7" w:name="IDX30"/>
            <w:bookmarkEnd w:id="47"/>
            <w:r>
              <w:rPr>
                <w:rFonts w:ascii="Tahoma" w:hAnsi="Tahoma" w:cs="Tahoma"/>
                <w:color w:val="000000"/>
                <w:sz w:val="28"/>
                <w:szCs w:val="28"/>
              </w:rPr>
              <w:fldChar w:fldCharType="begin"/>
            </w:r>
            <w:r>
              <w:rPr>
                <w:sz w:val="24"/>
                <w:szCs w:val="24"/>
              </w:rPr>
              <w:instrText>tc "</w:instrText>
            </w:r>
            <w:bookmarkStart w:id="48" w:name="_Toc144389081"/>
            <w:r>
              <w:rPr>
                <w:sz w:val="22"/>
                <w:szCs w:val="22"/>
              </w:rPr>
              <w:instrText>XCSL2019</w:instrText>
            </w:r>
            <w:bookmarkEnd w:id="4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XCSL2019</w:t>
            </w:r>
          </w:p>
        </w:tc>
      </w:tr>
    </w:tbl>
    <w:p w14:paraId="473EB8C3" w14:textId="77777777" w:rsidR="009E5D69" w:rsidRDefault="009E5D69" w:rsidP="009E5D69">
      <w:pPr>
        <w:adjustRightInd w:val="0"/>
        <w:rPr>
          <w:rFonts w:ascii="Tahoma" w:hAnsi="Tahoma" w:cs="Tahoma"/>
          <w:i/>
          <w:iCs/>
          <w:color w:val="000000"/>
          <w:sz w:val="24"/>
          <w:szCs w:val="24"/>
        </w:rPr>
      </w:pPr>
    </w:p>
    <w:p w14:paraId="4C42DA0B" w14:textId="77777777" w:rsidR="009E5D69" w:rsidRDefault="009E5D69" w:rsidP="009E5D69">
      <w:pPr>
        <w:adjustRightInd w:val="0"/>
        <w:rPr>
          <w:rFonts w:ascii="Tahoma" w:hAnsi="Tahoma" w:cs="Tahoma"/>
          <w:i/>
          <w:iCs/>
          <w:color w:val="000000"/>
          <w:sz w:val="24"/>
          <w:szCs w:val="24"/>
        </w:rPr>
      </w:pPr>
    </w:p>
    <w:p w14:paraId="3BB3C39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9" w:name="IDX31"/>
      <w:bookmarkEnd w:id="4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A724F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A6371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4103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5D9CB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42BA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1FD84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XCSL2019</w:t>
            </w:r>
          </w:p>
        </w:tc>
      </w:tr>
      <w:tr w:rsidR="009E5D69" w14:paraId="183C03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53AA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7BFE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XCSL2019 Current school level</w:t>
            </w:r>
          </w:p>
        </w:tc>
      </w:tr>
      <w:tr w:rsidR="009E5D69" w14:paraId="61EA3B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652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159ED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26008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ED8F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1A642D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B9C93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3CA0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DC32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0D1EC42" w14:textId="77777777" w:rsidR="009E5D69" w:rsidRDefault="009E5D69" w:rsidP="009E5D69">
      <w:pPr>
        <w:adjustRightInd w:val="0"/>
        <w:rPr>
          <w:rFonts w:ascii="Trebuchet MS" w:hAnsi="Trebuchet MS" w:cs="Trebuchet MS"/>
          <w:color w:val="000000"/>
          <w:sz w:val="19"/>
          <w:szCs w:val="19"/>
        </w:rPr>
      </w:pPr>
    </w:p>
    <w:p w14:paraId="40618A73" w14:textId="77777777" w:rsidR="009E5D69" w:rsidRDefault="009E5D69" w:rsidP="009E5D69">
      <w:pPr>
        <w:adjustRightInd w:val="0"/>
        <w:rPr>
          <w:rFonts w:ascii="Trebuchet MS" w:hAnsi="Trebuchet MS" w:cs="Trebuchet MS"/>
          <w:color w:val="000000"/>
          <w:sz w:val="19"/>
          <w:szCs w:val="19"/>
        </w:rPr>
      </w:pPr>
    </w:p>
    <w:p w14:paraId="79093B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 w:name="IDX32"/>
      <w:bookmarkEnd w:id="5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F6DB9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4E32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6552ED85" w14:textId="77777777" w:rsidR="009E5D69" w:rsidRDefault="009E5D69" w:rsidP="009E5D69">
      <w:pPr>
        <w:adjustRightInd w:val="0"/>
        <w:rPr>
          <w:rFonts w:ascii="Trebuchet MS" w:hAnsi="Trebuchet MS" w:cs="Trebuchet MS"/>
          <w:color w:val="000000"/>
          <w:sz w:val="19"/>
          <w:szCs w:val="19"/>
        </w:rPr>
      </w:pPr>
    </w:p>
    <w:p w14:paraId="396EF3F7" w14:textId="77777777" w:rsidR="009E5D69" w:rsidRDefault="009E5D69" w:rsidP="009E5D69">
      <w:pPr>
        <w:adjustRightInd w:val="0"/>
        <w:rPr>
          <w:rFonts w:ascii="Trebuchet MS" w:hAnsi="Trebuchet MS" w:cs="Trebuchet MS"/>
          <w:color w:val="000000"/>
          <w:sz w:val="19"/>
          <w:szCs w:val="19"/>
        </w:rPr>
      </w:pPr>
    </w:p>
    <w:p w14:paraId="70920CB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 w:name="IDX33"/>
      <w:bookmarkEnd w:id="5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0984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FFA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23CF60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46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5BE28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7EB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A2B8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D6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243250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EEE0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F6611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14F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4CD4827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B70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F9D8EC9" w14:textId="77777777" w:rsidR="009E5D69" w:rsidRDefault="009E5D69" w:rsidP="009E5D69">
      <w:pPr>
        <w:adjustRightInd w:val="0"/>
        <w:rPr>
          <w:rFonts w:ascii="Trebuchet MS" w:hAnsi="Trebuchet MS" w:cs="Trebuchet MS"/>
          <w:color w:val="000000"/>
          <w:sz w:val="19"/>
          <w:szCs w:val="19"/>
        </w:rPr>
      </w:pPr>
    </w:p>
    <w:p w14:paraId="2A7B650D" w14:textId="77777777" w:rsidR="009E5D69" w:rsidRDefault="009E5D69" w:rsidP="009E5D69">
      <w:pPr>
        <w:adjustRightInd w:val="0"/>
        <w:rPr>
          <w:rFonts w:ascii="Trebuchet MS" w:hAnsi="Trebuchet MS" w:cs="Trebuchet MS"/>
          <w:color w:val="000000"/>
          <w:sz w:val="19"/>
          <w:szCs w:val="19"/>
        </w:rPr>
      </w:pPr>
    </w:p>
    <w:p w14:paraId="5AE067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 w:name="IDX34"/>
      <w:bookmarkEnd w:id="5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014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F9549E" w14:textId="422CA76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7C99048E" w14:textId="77777777" w:rsidR="009E5D69" w:rsidRDefault="009E5D69" w:rsidP="009E5D69">
      <w:pPr>
        <w:adjustRightInd w:val="0"/>
        <w:rPr>
          <w:rFonts w:ascii="Trebuchet MS" w:hAnsi="Trebuchet MS" w:cs="Trebuchet MS"/>
          <w:color w:val="000000"/>
          <w:sz w:val="19"/>
          <w:szCs w:val="19"/>
        </w:rPr>
      </w:pPr>
    </w:p>
    <w:p w14:paraId="1550B0A0" w14:textId="77777777" w:rsidR="009E5D69" w:rsidRDefault="009E5D69" w:rsidP="009E5D69">
      <w:pPr>
        <w:adjustRightInd w:val="0"/>
        <w:rPr>
          <w:rFonts w:ascii="Trebuchet MS" w:hAnsi="Trebuchet MS" w:cs="Trebuchet MS"/>
          <w:color w:val="000000"/>
          <w:sz w:val="19"/>
          <w:szCs w:val="19"/>
        </w:rPr>
      </w:pPr>
    </w:p>
    <w:p w14:paraId="5394B9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 w:name="IDX35"/>
      <w:bookmarkEnd w:id="5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16DC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B9C3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3A0AE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072B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8FA5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42D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3E500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15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then do ;</w:t>
            </w:r>
          </w:p>
        </w:tc>
      </w:tr>
      <w:tr w:rsidR="009E5D69" w14:paraId="1EA4B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6B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XCSL2018 in (1,2) then XCSL2019 = 1; *Year 12;</w:t>
            </w:r>
          </w:p>
        </w:tc>
      </w:tr>
      <w:tr w:rsidR="009E5D69" w14:paraId="64EAD2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E5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3 then XCSL2019 = 2; *Year 11;</w:t>
            </w:r>
          </w:p>
        </w:tc>
      </w:tr>
      <w:tr w:rsidR="009E5D69" w14:paraId="52BE1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68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4 then XCSL2019 = 3; *Year 10;</w:t>
            </w:r>
          </w:p>
        </w:tc>
      </w:tr>
      <w:tr w:rsidR="009E5D69" w14:paraId="65B719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1A5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6 then XCSL2019 = 5; *Unknown (not at school in previous year);</w:t>
            </w:r>
          </w:p>
        </w:tc>
      </w:tr>
      <w:tr w:rsidR="009E5D69" w14:paraId="39A2B0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995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missing(XCSL2018) then XCSL2019 = 5; *Unknown;</w:t>
            </w:r>
          </w:p>
        </w:tc>
      </w:tr>
      <w:tr w:rsidR="009E5D69" w14:paraId="21E023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5EE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3D19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73B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61A6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37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78191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DB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(LEA001 in (.,1,2) or LEA003 in (.,1,3)) then XCSL2019 = 6 ;</w:t>
            </w:r>
          </w:p>
        </w:tc>
      </w:tr>
      <w:tr w:rsidR="009E5D69" w14:paraId="2A228F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BE52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6E9591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AE965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10CA2A6" w14:textId="77777777" w:rsidR="009E5D69" w:rsidRDefault="009E5D69" w:rsidP="009E5D69">
      <w:pPr>
        <w:adjustRightInd w:val="0"/>
        <w:rPr>
          <w:rFonts w:ascii="Trebuchet MS" w:hAnsi="Trebuchet MS" w:cs="Trebuchet MS"/>
          <w:color w:val="000000"/>
          <w:sz w:val="19"/>
          <w:szCs w:val="19"/>
        </w:rPr>
      </w:pPr>
    </w:p>
    <w:p w14:paraId="4CC89079" w14:textId="77777777" w:rsidR="009E5D69" w:rsidRDefault="009E5D69" w:rsidP="009E5D69">
      <w:pPr>
        <w:adjustRightInd w:val="0"/>
        <w:rPr>
          <w:rFonts w:ascii="Trebuchet MS" w:hAnsi="Trebuchet MS" w:cs="Trebuchet MS"/>
          <w:color w:val="000000"/>
          <w:sz w:val="19"/>
          <w:szCs w:val="19"/>
        </w:rPr>
        <w:sectPr w:rsidR="009E5D69">
          <w:headerReference w:type="default" r:id="rId35"/>
          <w:footerReference w:type="default" r:id="rId3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D0EA4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4" w:name="IDX36"/>
          <w:bookmarkEnd w:id="54"/>
          <w:p w14:paraId="455B477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55" w:name="_Toc144389082"/>
            <w:r>
              <w:rPr>
                <w:sz w:val="22"/>
                <w:szCs w:val="22"/>
              </w:rPr>
              <w:instrText>Current school level</w:instrText>
            </w:r>
            <w:bookmarkEnd w:id="5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3EB8AE63" w14:textId="77777777" w:rsidR="009E5D69" w:rsidRDefault="009E5D69" w:rsidP="009E5D69">
      <w:pPr>
        <w:adjustRightInd w:val="0"/>
        <w:rPr>
          <w:rFonts w:ascii="Tahoma" w:hAnsi="Tahoma" w:cs="Tahoma"/>
          <w:color w:val="000000"/>
          <w:sz w:val="28"/>
          <w:szCs w:val="28"/>
        </w:rPr>
      </w:pPr>
    </w:p>
    <w:p w14:paraId="4E06EAD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07C8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A6B78D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6" w:name="IDX37"/>
            <w:bookmarkEnd w:id="56"/>
            <w:r>
              <w:rPr>
                <w:rFonts w:ascii="Tahoma" w:hAnsi="Tahoma" w:cs="Tahoma"/>
                <w:color w:val="000000"/>
                <w:sz w:val="28"/>
                <w:szCs w:val="28"/>
              </w:rPr>
              <w:fldChar w:fldCharType="begin"/>
            </w:r>
            <w:r>
              <w:rPr>
                <w:sz w:val="24"/>
                <w:szCs w:val="24"/>
              </w:rPr>
              <w:instrText>tc "</w:instrText>
            </w:r>
            <w:bookmarkStart w:id="57" w:name="_Toc144389083"/>
            <w:r>
              <w:rPr>
                <w:sz w:val="22"/>
                <w:szCs w:val="22"/>
              </w:rPr>
              <w:instrText>XCSL2020</w:instrText>
            </w:r>
            <w:bookmarkEnd w:id="5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XCSL2020</w:t>
            </w:r>
          </w:p>
        </w:tc>
      </w:tr>
    </w:tbl>
    <w:p w14:paraId="2D9BA636" w14:textId="77777777" w:rsidR="009E5D69" w:rsidRDefault="009E5D69" w:rsidP="009E5D69">
      <w:pPr>
        <w:adjustRightInd w:val="0"/>
        <w:rPr>
          <w:rFonts w:ascii="Tahoma" w:hAnsi="Tahoma" w:cs="Tahoma"/>
          <w:i/>
          <w:iCs/>
          <w:color w:val="000000"/>
          <w:sz w:val="24"/>
          <w:szCs w:val="24"/>
        </w:rPr>
      </w:pPr>
    </w:p>
    <w:p w14:paraId="47442B9A" w14:textId="77777777" w:rsidR="009E5D69" w:rsidRDefault="009E5D69" w:rsidP="009E5D69">
      <w:pPr>
        <w:adjustRightInd w:val="0"/>
        <w:rPr>
          <w:rFonts w:ascii="Tahoma" w:hAnsi="Tahoma" w:cs="Tahoma"/>
          <w:i/>
          <w:iCs/>
          <w:color w:val="000000"/>
          <w:sz w:val="24"/>
          <w:szCs w:val="24"/>
        </w:rPr>
      </w:pPr>
    </w:p>
    <w:p w14:paraId="1D497F7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8" w:name="IDX38"/>
      <w:bookmarkEnd w:id="5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353F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AB23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85DB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2F150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CF5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06021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XCSL2020</w:t>
            </w:r>
          </w:p>
        </w:tc>
      </w:tr>
      <w:tr w:rsidR="009E5D69" w14:paraId="2CFAC4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9D24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A0CD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XCSL2020 Current school level</w:t>
            </w:r>
          </w:p>
        </w:tc>
      </w:tr>
      <w:tr w:rsidR="009E5D69" w14:paraId="0A0048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3E7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594D6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A62429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1267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8E04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71FBFC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A25F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3D0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480C0EF4" w14:textId="77777777" w:rsidR="009E5D69" w:rsidRDefault="009E5D69" w:rsidP="009E5D69">
      <w:pPr>
        <w:adjustRightInd w:val="0"/>
        <w:rPr>
          <w:rFonts w:ascii="Trebuchet MS" w:hAnsi="Trebuchet MS" w:cs="Trebuchet MS"/>
          <w:color w:val="000000"/>
          <w:sz w:val="19"/>
          <w:szCs w:val="19"/>
        </w:rPr>
      </w:pPr>
    </w:p>
    <w:p w14:paraId="11A67731" w14:textId="77777777" w:rsidR="009E5D69" w:rsidRDefault="009E5D69" w:rsidP="009E5D69">
      <w:pPr>
        <w:adjustRightInd w:val="0"/>
        <w:rPr>
          <w:rFonts w:ascii="Trebuchet MS" w:hAnsi="Trebuchet MS" w:cs="Trebuchet MS"/>
          <w:color w:val="000000"/>
          <w:sz w:val="19"/>
          <w:szCs w:val="19"/>
        </w:rPr>
      </w:pPr>
    </w:p>
    <w:p w14:paraId="3A37506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 w:name="IDX39"/>
      <w:bookmarkEnd w:id="5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37FCD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13F2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25EC5E5D" w14:textId="77777777" w:rsidR="009E5D69" w:rsidRDefault="009E5D69" w:rsidP="009E5D69">
      <w:pPr>
        <w:adjustRightInd w:val="0"/>
        <w:rPr>
          <w:rFonts w:ascii="Trebuchet MS" w:hAnsi="Trebuchet MS" w:cs="Trebuchet MS"/>
          <w:color w:val="000000"/>
          <w:sz w:val="19"/>
          <w:szCs w:val="19"/>
        </w:rPr>
      </w:pPr>
    </w:p>
    <w:p w14:paraId="77ECD279" w14:textId="77777777" w:rsidR="009E5D69" w:rsidRDefault="009E5D69" w:rsidP="009E5D69">
      <w:pPr>
        <w:adjustRightInd w:val="0"/>
        <w:rPr>
          <w:rFonts w:ascii="Trebuchet MS" w:hAnsi="Trebuchet MS" w:cs="Trebuchet MS"/>
          <w:color w:val="000000"/>
          <w:sz w:val="19"/>
          <w:szCs w:val="19"/>
        </w:rPr>
      </w:pPr>
    </w:p>
    <w:p w14:paraId="535371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 w:name="IDX40"/>
      <w:bookmarkEnd w:id="6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EFEA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26EA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257F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C77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7EC75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14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3A0E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54D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7F0941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1A8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467552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890B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0E762A9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EC5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64D388D" w14:textId="77777777" w:rsidR="009E5D69" w:rsidRDefault="009E5D69" w:rsidP="009E5D69">
      <w:pPr>
        <w:adjustRightInd w:val="0"/>
        <w:rPr>
          <w:rFonts w:ascii="Trebuchet MS" w:hAnsi="Trebuchet MS" w:cs="Trebuchet MS"/>
          <w:color w:val="000000"/>
          <w:sz w:val="19"/>
          <w:szCs w:val="19"/>
        </w:rPr>
      </w:pPr>
    </w:p>
    <w:p w14:paraId="3B7F5490" w14:textId="77777777" w:rsidR="009E5D69" w:rsidRDefault="009E5D69" w:rsidP="009E5D69">
      <w:pPr>
        <w:adjustRightInd w:val="0"/>
        <w:rPr>
          <w:rFonts w:ascii="Trebuchet MS" w:hAnsi="Trebuchet MS" w:cs="Trebuchet MS"/>
          <w:color w:val="000000"/>
          <w:sz w:val="19"/>
          <w:szCs w:val="19"/>
        </w:rPr>
      </w:pPr>
    </w:p>
    <w:p w14:paraId="1EDBDBE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 w:name="IDX41"/>
      <w:bookmarkEnd w:id="6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B49E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8FDA3F" w14:textId="461E288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730D9">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C436224" w14:textId="77777777" w:rsidR="009E5D69" w:rsidRDefault="009E5D69" w:rsidP="009E5D69">
      <w:pPr>
        <w:adjustRightInd w:val="0"/>
        <w:rPr>
          <w:rFonts w:ascii="Trebuchet MS" w:hAnsi="Trebuchet MS" w:cs="Trebuchet MS"/>
          <w:color w:val="000000"/>
          <w:sz w:val="19"/>
          <w:szCs w:val="19"/>
        </w:rPr>
      </w:pPr>
    </w:p>
    <w:p w14:paraId="2018D506" w14:textId="77777777" w:rsidR="009E5D69" w:rsidRDefault="009E5D69" w:rsidP="009E5D69">
      <w:pPr>
        <w:adjustRightInd w:val="0"/>
        <w:rPr>
          <w:rFonts w:ascii="Trebuchet MS" w:hAnsi="Trebuchet MS" w:cs="Trebuchet MS"/>
          <w:color w:val="000000"/>
          <w:sz w:val="19"/>
          <w:szCs w:val="19"/>
        </w:rPr>
      </w:pPr>
    </w:p>
    <w:p w14:paraId="73B107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 w:name="IDX42"/>
      <w:bookmarkEnd w:id="6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51C5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83DA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27E42D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B143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4EAD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B8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17582D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D0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/*attending school*/ or LFA003 = 2 /*returned to secondary school*/) then do ;</w:t>
            </w:r>
          </w:p>
        </w:tc>
      </w:tr>
      <w:tr w:rsidR="009E5D69" w14:paraId="71008B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733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XCSL2019 in (1,2) then XCSL2020 = 1; *Year 12;</w:t>
            </w:r>
          </w:p>
        </w:tc>
      </w:tr>
      <w:tr w:rsidR="009E5D69" w14:paraId="4DECE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398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3 then XCSL2020 = 2; *Year 11;</w:t>
            </w:r>
          </w:p>
        </w:tc>
      </w:tr>
      <w:tr w:rsidR="009E5D69" w14:paraId="3F6906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48F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4 then XCSL2020 = 3; *Year 10;</w:t>
            </w:r>
          </w:p>
        </w:tc>
      </w:tr>
      <w:tr w:rsidR="009E5D69" w14:paraId="4AD05C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3DBE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6 then XCSL2020 = 5; *Unknown (not at school in previous year);</w:t>
            </w:r>
          </w:p>
        </w:tc>
      </w:tr>
      <w:tr w:rsidR="009E5D69" w14:paraId="65183A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F40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missing(XCSL2019) or XCSL2019 = 5 then XCSL2020 = 5; *At School - year level unknown;</w:t>
            </w:r>
          </w:p>
        </w:tc>
      </w:tr>
      <w:tr w:rsidR="009E5D69" w14:paraId="3C824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FB0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0E7B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01FB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E18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AB7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at school */</w:t>
            </w:r>
          </w:p>
        </w:tc>
      </w:tr>
      <w:tr w:rsidR="009E5D69" w14:paraId="601678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14A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(LFA001 in (.,1,2) or LFA003 in (.,1,3)) then XCSL2020 = 6 ;</w:t>
            </w:r>
          </w:p>
        </w:tc>
      </w:tr>
      <w:tr w:rsidR="009E5D69" w14:paraId="1486B4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C53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5EF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D702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90A0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173D1F" w14:textId="77777777" w:rsidR="009E5D69" w:rsidRDefault="009E5D69" w:rsidP="006A0CC6">
            <w:pPr>
              <w:adjustRightInd w:val="0"/>
              <w:spacing w:before="60" w:after="60"/>
              <w:rPr>
                <w:rFonts w:ascii="Trebuchet MS" w:hAnsi="Trebuchet MS" w:cs="Trebuchet MS"/>
                <w:color w:val="000000"/>
                <w:sz w:val="19"/>
                <w:szCs w:val="19"/>
              </w:rPr>
            </w:pPr>
          </w:p>
        </w:tc>
      </w:tr>
    </w:tbl>
    <w:p w14:paraId="3D5FECB2" w14:textId="77777777" w:rsidR="009E5D69" w:rsidRDefault="009E5D69" w:rsidP="009E5D69">
      <w:pPr>
        <w:adjustRightInd w:val="0"/>
        <w:rPr>
          <w:rFonts w:ascii="Trebuchet MS" w:hAnsi="Trebuchet MS" w:cs="Trebuchet MS"/>
          <w:color w:val="000000"/>
          <w:sz w:val="19"/>
          <w:szCs w:val="19"/>
        </w:rPr>
      </w:pPr>
    </w:p>
    <w:p w14:paraId="24084CD8" w14:textId="77777777" w:rsidR="009E5D69" w:rsidRDefault="009E5D69" w:rsidP="009E5D69">
      <w:pPr>
        <w:adjustRightInd w:val="0"/>
        <w:rPr>
          <w:rFonts w:ascii="Trebuchet MS" w:hAnsi="Trebuchet MS" w:cs="Trebuchet MS"/>
          <w:color w:val="000000"/>
          <w:sz w:val="19"/>
          <w:szCs w:val="19"/>
        </w:rPr>
        <w:sectPr w:rsidR="009E5D69">
          <w:headerReference w:type="default" r:id="rId37"/>
          <w:footerReference w:type="default" r:id="rId3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9E161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3" w:name="IDX43"/>
          <w:bookmarkEnd w:id="63"/>
          <w:p w14:paraId="6D78CEB0"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64" w:name="_Toc144389084"/>
            <w:r>
              <w:rPr>
                <w:sz w:val="22"/>
                <w:szCs w:val="22"/>
              </w:rPr>
              <w:instrText>Current school level</w:instrText>
            </w:r>
            <w:bookmarkEnd w:id="6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21C18C2E" w14:textId="77777777" w:rsidR="009E5D69" w:rsidRDefault="009E5D69" w:rsidP="009E5D69">
      <w:pPr>
        <w:adjustRightInd w:val="0"/>
        <w:rPr>
          <w:rFonts w:ascii="Tahoma" w:hAnsi="Tahoma" w:cs="Tahoma"/>
          <w:color w:val="000000"/>
          <w:sz w:val="28"/>
          <w:szCs w:val="28"/>
        </w:rPr>
      </w:pPr>
    </w:p>
    <w:p w14:paraId="192B79C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2B3C5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ECBD6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5" w:name="IDX44"/>
            <w:bookmarkEnd w:id="65"/>
            <w:r>
              <w:rPr>
                <w:rFonts w:ascii="Tahoma" w:hAnsi="Tahoma" w:cs="Tahoma"/>
                <w:color w:val="000000"/>
                <w:sz w:val="28"/>
                <w:szCs w:val="28"/>
              </w:rPr>
              <w:fldChar w:fldCharType="begin"/>
            </w:r>
            <w:r>
              <w:rPr>
                <w:sz w:val="24"/>
                <w:szCs w:val="24"/>
              </w:rPr>
              <w:instrText>tc "</w:instrText>
            </w:r>
            <w:bookmarkStart w:id="66" w:name="_Toc144389085"/>
            <w:r>
              <w:rPr>
                <w:sz w:val="22"/>
                <w:szCs w:val="22"/>
              </w:rPr>
              <w:instrText>XCSL2021</w:instrText>
            </w:r>
            <w:bookmarkEnd w:id="6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XCSL2021</w:t>
            </w:r>
          </w:p>
        </w:tc>
      </w:tr>
    </w:tbl>
    <w:p w14:paraId="41B77FBF" w14:textId="77777777" w:rsidR="009E5D69" w:rsidRDefault="009E5D69" w:rsidP="009E5D69">
      <w:pPr>
        <w:adjustRightInd w:val="0"/>
        <w:rPr>
          <w:rFonts w:ascii="Tahoma" w:hAnsi="Tahoma" w:cs="Tahoma"/>
          <w:i/>
          <w:iCs/>
          <w:color w:val="000000"/>
          <w:sz w:val="24"/>
          <w:szCs w:val="24"/>
        </w:rPr>
      </w:pPr>
    </w:p>
    <w:p w14:paraId="37AC9290" w14:textId="77777777" w:rsidR="009E5D69" w:rsidRDefault="009E5D69" w:rsidP="009E5D69">
      <w:pPr>
        <w:adjustRightInd w:val="0"/>
        <w:rPr>
          <w:rFonts w:ascii="Tahoma" w:hAnsi="Tahoma" w:cs="Tahoma"/>
          <w:i/>
          <w:iCs/>
          <w:color w:val="000000"/>
          <w:sz w:val="24"/>
          <w:szCs w:val="24"/>
        </w:rPr>
      </w:pPr>
    </w:p>
    <w:p w14:paraId="727F5F6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7" w:name="IDX45"/>
      <w:bookmarkEnd w:id="6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44EA97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B7CAC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F32E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368C1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C777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4A9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XCSL2021</w:t>
            </w:r>
          </w:p>
        </w:tc>
      </w:tr>
      <w:tr w:rsidR="009E5D69" w14:paraId="024A92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C42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46503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XCSL2021 Current school level</w:t>
            </w:r>
          </w:p>
        </w:tc>
      </w:tr>
      <w:tr w:rsidR="009E5D69" w14:paraId="78182C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EFDB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D053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F5CE9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6EF40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59565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760F2E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A7232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01E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D53B659" w14:textId="77777777" w:rsidR="009E5D69" w:rsidRDefault="009E5D69" w:rsidP="009E5D69">
      <w:pPr>
        <w:adjustRightInd w:val="0"/>
        <w:rPr>
          <w:rFonts w:ascii="Trebuchet MS" w:hAnsi="Trebuchet MS" w:cs="Trebuchet MS"/>
          <w:color w:val="000000"/>
          <w:sz w:val="19"/>
          <w:szCs w:val="19"/>
        </w:rPr>
      </w:pPr>
    </w:p>
    <w:p w14:paraId="3F876F24" w14:textId="77777777" w:rsidR="009E5D69" w:rsidRDefault="009E5D69" w:rsidP="009E5D69">
      <w:pPr>
        <w:adjustRightInd w:val="0"/>
        <w:rPr>
          <w:rFonts w:ascii="Trebuchet MS" w:hAnsi="Trebuchet MS" w:cs="Trebuchet MS"/>
          <w:color w:val="000000"/>
          <w:sz w:val="19"/>
          <w:szCs w:val="19"/>
        </w:rPr>
      </w:pPr>
    </w:p>
    <w:p w14:paraId="49BF86D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 w:name="IDX46"/>
      <w:bookmarkEnd w:id="6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98659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A449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517D4F2E" w14:textId="77777777" w:rsidR="009E5D69" w:rsidRDefault="009E5D69" w:rsidP="009E5D69">
      <w:pPr>
        <w:adjustRightInd w:val="0"/>
        <w:rPr>
          <w:rFonts w:ascii="Trebuchet MS" w:hAnsi="Trebuchet MS" w:cs="Trebuchet MS"/>
          <w:color w:val="000000"/>
          <w:sz w:val="19"/>
          <w:szCs w:val="19"/>
        </w:rPr>
      </w:pPr>
    </w:p>
    <w:p w14:paraId="4F5379F1" w14:textId="77777777" w:rsidR="009E5D69" w:rsidRDefault="009E5D69" w:rsidP="009E5D69">
      <w:pPr>
        <w:adjustRightInd w:val="0"/>
        <w:rPr>
          <w:rFonts w:ascii="Trebuchet MS" w:hAnsi="Trebuchet MS" w:cs="Trebuchet MS"/>
          <w:color w:val="000000"/>
          <w:sz w:val="19"/>
          <w:szCs w:val="19"/>
        </w:rPr>
      </w:pPr>
    </w:p>
    <w:p w14:paraId="5079F1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 w:name="IDX47"/>
      <w:bookmarkEnd w:id="6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81EB21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2F21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3C92E6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1F7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4E2EA8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0C0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1540F3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DAF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33DE37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4A5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2F7FB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105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1BF1A0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E6BD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FA94912" w14:textId="77777777" w:rsidR="009E5D69" w:rsidRDefault="009E5D69" w:rsidP="009E5D69">
      <w:pPr>
        <w:adjustRightInd w:val="0"/>
        <w:rPr>
          <w:rFonts w:ascii="Trebuchet MS" w:hAnsi="Trebuchet MS" w:cs="Trebuchet MS"/>
          <w:color w:val="000000"/>
          <w:sz w:val="19"/>
          <w:szCs w:val="19"/>
        </w:rPr>
      </w:pPr>
    </w:p>
    <w:p w14:paraId="3C64F714" w14:textId="77777777" w:rsidR="009E5D69" w:rsidRDefault="009E5D69" w:rsidP="009E5D69">
      <w:pPr>
        <w:adjustRightInd w:val="0"/>
        <w:rPr>
          <w:rFonts w:ascii="Trebuchet MS" w:hAnsi="Trebuchet MS" w:cs="Trebuchet MS"/>
          <w:color w:val="000000"/>
          <w:sz w:val="19"/>
          <w:szCs w:val="19"/>
        </w:rPr>
      </w:pPr>
    </w:p>
    <w:p w14:paraId="086795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 w:name="IDX48"/>
      <w:bookmarkEnd w:id="7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0B63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D79F6A" w14:textId="6DCE1E6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76EE3B5E" w14:textId="77777777" w:rsidR="009E5D69" w:rsidRDefault="009E5D69" w:rsidP="009E5D69">
      <w:pPr>
        <w:adjustRightInd w:val="0"/>
        <w:rPr>
          <w:rFonts w:ascii="Trebuchet MS" w:hAnsi="Trebuchet MS" w:cs="Trebuchet MS"/>
          <w:color w:val="000000"/>
          <w:sz w:val="19"/>
          <w:szCs w:val="19"/>
        </w:rPr>
      </w:pPr>
    </w:p>
    <w:p w14:paraId="2C688BA5" w14:textId="77777777" w:rsidR="009E5D69" w:rsidRDefault="009E5D69" w:rsidP="009E5D69">
      <w:pPr>
        <w:adjustRightInd w:val="0"/>
        <w:rPr>
          <w:rFonts w:ascii="Trebuchet MS" w:hAnsi="Trebuchet MS" w:cs="Trebuchet MS"/>
          <w:color w:val="000000"/>
          <w:sz w:val="19"/>
          <w:szCs w:val="19"/>
        </w:rPr>
      </w:pPr>
    </w:p>
    <w:p w14:paraId="41C2149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 w:name="IDX49"/>
      <w:bookmarkEnd w:id="7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E4E14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9C51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XCSL2021 = 6;</w:t>
            </w:r>
          </w:p>
        </w:tc>
      </w:tr>
    </w:tbl>
    <w:p w14:paraId="67A35E5F" w14:textId="77777777" w:rsidR="009E5D69" w:rsidRDefault="009E5D69" w:rsidP="009E5D69">
      <w:pPr>
        <w:adjustRightInd w:val="0"/>
        <w:rPr>
          <w:rFonts w:ascii="Trebuchet MS" w:hAnsi="Trebuchet MS" w:cs="Trebuchet MS"/>
          <w:color w:val="000000"/>
          <w:sz w:val="19"/>
          <w:szCs w:val="19"/>
        </w:rPr>
      </w:pPr>
    </w:p>
    <w:p w14:paraId="01684CD7" w14:textId="77777777" w:rsidR="009E5D69" w:rsidRDefault="009E5D69" w:rsidP="009E5D69">
      <w:pPr>
        <w:adjustRightInd w:val="0"/>
        <w:rPr>
          <w:rFonts w:ascii="Trebuchet MS" w:hAnsi="Trebuchet MS" w:cs="Trebuchet MS"/>
          <w:color w:val="000000"/>
          <w:sz w:val="19"/>
          <w:szCs w:val="19"/>
        </w:rPr>
        <w:sectPr w:rsidR="009E5D69">
          <w:headerReference w:type="default" r:id="rId39"/>
          <w:footerReference w:type="default" r:id="rId4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B2D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2" w:name="IDX50"/>
          <w:bookmarkEnd w:id="72"/>
          <w:p w14:paraId="1958896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73" w:name="_Toc144389086"/>
            <w:r>
              <w:rPr>
                <w:sz w:val="22"/>
                <w:szCs w:val="22"/>
              </w:rPr>
              <w:instrText>Current school level</w:instrText>
            </w:r>
            <w:bookmarkEnd w:id="7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school level</w:t>
            </w:r>
          </w:p>
        </w:tc>
      </w:tr>
    </w:tbl>
    <w:p w14:paraId="0034FABE" w14:textId="77777777" w:rsidR="009E5D69" w:rsidRDefault="009E5D69" w:rsidP="009E5D69">
      <w:pPr>
        <w:adjustRightInd w:val="0"/>
        <w:rPr>
          <w:rFonts w:ascii="Tahoma" w:hAnsi="Tahoma" w:cs="Tahoma"/>
          <w:color w:val="000000"/>
          <w:sz w:val="28"/>
          <w:szCs w:val="28"/>
        </w:rPr>
      </w:pPr>
    </w:p>
    <w:p w14:paraId="0B840AA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6AF00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98F13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4" w:name="IDX51"/>
            <w:bookmarkEnd w:id="74"/>
            <w:r>
              <w:rPr>
                <w:rFonts w:ascii="Tahoma" w:hAnsi="Tahoma" w:cs="Tahoma"/>
                <w:color w:val="000000"/>
                <w:sz w:val="28"/>
                <w:szCs w:val="28"/>
              </w:rPr>
              <w:fldChar w:fldCharType="begin"/>
            </w:r>
            <w:r>
              <w:rPr>
                <w:sz w:val="24"/>
                <w:szCs w:val="24"/>
              </w:rPr>
              <w:instrText>tc "</w:instrText>
            </w:r>
            <w:bookmarkStart w:id="75" w:name="_Toc144389087"/>
            <w:r>
              <w:rPr>
                <w:sz w:val="22"/>
                <w:szCs w:val="22"/>
              </w:rPr>
              <w:instrText>XCSL2022</w:instrText>
            </w:r>
            <w:bookmarkEnd w:id="7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XCSL2022</w:t>
            </w:r>
          </w:p>
        </w:tc>
      </w:tr>
    </w:tbl>
    <w:p w14:paraId="0A87801C" w14:textId="77777777" w:rsidR="009E5D69" w:rsidRDefault="009E5D69" w:rsidP="009E5D69">
      <w:pPr>
        <w:adjustRightInd w:val="0"/>
        <w:rPr>
          <w:rFonts w:ascii="Tahoma" w:hAnsi="Tahoma" w:cs="Tahoma"/>
          <w:i/>
          <w:iCs/>
          <w:color w:val="000000"/>
          <w:sz w:val="24"/>
          <w:szCs w:val="24"/>
        </w:rPr>
      </w:pPr>
    </w:p>
    <w:p w14:paraId="0B4A68F3" w14:textId="77777777" w:rsidR="009E5D69" w:rsidRDefault="009E5D69" w:rsidP="009E5D69">
      <w:pPr>
        <w:adjustRightInd w:val="0"/>
        <w:rPr>
          <w:rFonts w:ascii="Tahoma" w:hAnsi="Tahoma" w:cs="Tahoma"/>
          <w:i/>
          <w:iCs/>
          <w:color w:val="000000"/>
          <w:sz w:val="24"/>
          <w:szCs w:val="24"/>
        </w:rPr>
      </w:pPr>
    </w:p>
    <w:p w14:paraId="40A8DD4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6" w:name="IDX52"/>
      <w:bookmarkEnd w:id="7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25C197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3E1D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EFAB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C1A8D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497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77CD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XCSL2022</w:t>
            </w:r>
          </w:p>
        </w:tc>
      </w:tr>
      <w:tr w:rsidR="009E5D69" w14:paraId="40D172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B8B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A987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XCSL2022 Current school level</w:t>
            </w:r>
          </w:p>
        </w:tc>
      </w:tr>
      <w:tr w:rsidR="009E5D69" w14:paraId="528116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1C6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0CA0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1646B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580E5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B97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19D3C1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46CC0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276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817B16C" w14:textId="77777777" w:rsidR="009E5D69" w:rsidRDefault="009E5D69" w:rsidP="009E5D69">
      <w:pPr>
        <w:adjustRightInd w:val="0"/>
        <w:rPr>
          <w:rFonts w:ascii="Trebuchet MS" w:hAnsi="Trebuchet MS" w:cs="Trebuchet MS"/>
          <w:color w:val="000000"/>
          <w:sz w:val="19"/>
          <w:szCs w:val="19"/>
        </w:rPr>
      </w:pPr>
    </w:p>
    <w:p w14:paraId="1FFE5F5E" w14:textId="77777777" w:rsidR="009E5D69" w:rsidRDefault="009E5D69" w:rsidP="009E5D69">
      <w:pPr>
        <w:adjustRightInd w:val="0"/>
        <w:rPr>
          <w:rFonts w:ascii="Trebuchet MS" w:hAnsi="Trebuchet MS" w:cs="Trebuchet MS"/>
          <w:color w:val="000000"/>
          <w:sz w:val="19"/>
          <w:szCs w:val="19"/>
        </w:rPr>
      </w:pPr>
    </w:p>
    <w:p w14:paraId="7C9D58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 w:name="IDX53"/>
      <w:bookmarkEnd w:id="7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039B3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B5A73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school year level reported at the time of the interview.</w:t>
            </w:r>
          </w:p>
        </w:tc>
      </w:tr>
    </w:tbl>
    <w:p w14:paraId="5D656AD6" w14:textId="77777777" w:rsidR="009E5D69" w:rsidRDefault="009E5D69" w:rsidP="009E5D69">
      <w:pPr>
        <w:adjustRightInd w:val="0"/>
        <w:rPr>
          <w:rFonts w:ascii="Trebuchet MS" w:hAnsi="Trebuchet MS" w:cs="Trebuchet MS"/>
          <w:color w:val="000000"/>
          <w:sz w:val="19"/>
          <w:szCs w:val="19"/>
        </w:rPr>
      </w:pPr>
    </w:p>
    <w:p w14:paraId="16C06AE3" w14:textId="77777777" w:rsidR="009E5D69" w:rsidRDefault="009E5D69" w:rsidP="009E5D69">
      <w:pPr>
        <w:adjustRightInd w:val="0"/>
        <w:rPr>
          <w:rFonts w:ascii="Trebuchet MS" w:hAnsi="Trebuchet MS" w:cs="Trebuchet MS"/>
          <w:color w:val="000000"/>
          <w:sz w:val="19"/>
          <w:szCs w:val="19"/>
        </w:rPr>
      </w:pPr>
    </w:p>
    <w:p w14:paraId="6ED143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 w:name="IDX54"/>
      <w:bookmarkEnd w:id="7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9F804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15B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E28B5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94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B096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BA6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5C7E6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580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9864C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ED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At School - Year level unknown</w:t>
            </w:r>
          </w:p>
        </w:tc>
      </w:tr>
      <w:tr w:rsidR="009E5D69" w14:paraId="7F5D8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2B7C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Not at school</w:t>
            </w:r>
          </w:p>
        </w:tc>
      </w:tr>
      <w:tr w:rsidR="009E5D69" w14:paraId="1ED2819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39E3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CC2CF5C" w14:textId="77777777" w:rsidR="009E5D69" w:rsidRDefault="009E5D69" w:rsidP="009E5D69">
      <w:pPr>
        <w:adjustRightInd w:val="0"/>
        <w:rPr>
          <w:rFonts w:ascii="Trebuchet MS" w:hAnsi="Trebuchet MS" w:cs="Trebuchet MS"/>
          <w:color w:val="000000"/>
          <w:sz w:val="19"/>
          <w:szCs w:val="19"/>
        </w:rPr>
      </w:pPr>
    </w:p>
    <w:p w14:paraId="2899AACE" w14:textId="77777777" w:rsidR="009E5D69" w:rsidRDefault="009E5D69" w:rsidP="009E5D69">
      <w:pPr>
        <w:adjustRightInd w:val="0"/>
        <w:rPr>
          <w:rFonts w:ascii="Trebuchet MS" w:hAnsi="Trebuchet MS" w:cs="Trebuchet MS"/>
          <w:color w:val="000000"/>
          <w:sz w:val="19"/>
          <w:szCs w:val="19"/>
        </w:rPr>
      </w:pPr>
    </w:p>
    <w:p w14:paraId="2A3A65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 w:name="IDX55"/>
      <w:bookmarkEnd w:id="7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E60D4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D4255E6" w14:textId="15D9034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attending schools at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undertaking school at year level 13 complete an additional year, but not an additional qualification.</w:t>
            </w:r>
          </w:p>
        </w:tc>
      </w:tr>
    </w:tbl>
    <w:p w14:paraId="58993E61" w14:textId="77777777" w:rsidR="009E5D69" w:rsidRDefault="009E5D69" w:rsidP="009E5D69">
      <w:pPr>
        <w:adjustRightInd w:val="0"/>
        <w:rPr>
          <w:rFonts w:ascii="Trebuchet MS" w:hAnsi="Trebuchet MS" w:cs="Trebuchet MS"/>
          <w:color w:val="000000"/>
          <w:sz w:val="19"/>
          <w:szCs w:val="19"/>
        </w:rPr>
      </w:pPr>
    </w:p>
    <w:p w14:paraId="09FAEF4D" w14:textId="77777777" w:rsidR="009E5D69" w:rsidRDefault="009E5D69" w:rsidP="009E5D69">
      <w:pPr>
        <w:adjustRightInd w:val="0"/>
        <w:rPr>
          <w:rFonts w:ascii="Trebuchet MS" w:hAnsi="Trebuchet MS" w:cs="Trebuchet MS"/>
          <w:color w:val="000000"/>
          <w:sz w:val="19"/>
          <w:szCs w:val="19"/>
        </w:rPr>
      </w:pPr>
    </w:p>
    <w:p w14:paraId="7ABB0B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 w:name="IDX56"/>
      <w:bookmarkEnd w:id="8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6569D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4A9A6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XCSL2022 = 6;</w:t>
            </w:r>
          </w:p>
        </w:tc>
      </w:tr>
    </w:tbl>
    <w:p w14:paraId="6C9977BA" w14:textId="77777777" w:rsidR="009E5D69" w:rsidRDefault="009E5D69" w:rsidP="009E5D69">
      <w:pPr>
        <w:adjustRightInd w:val="0"/>
        <w:rPr>
          <w:rFonts w:ascii="Trebuchet MS" w:hAnsi="Trebuchet MS" w:cs="Trebuchet MS"/>
          <w:color w:val="000000"/>
          <w:sz w:val="19"/>
          <w:szCs w:val="19"/>
        </w:rPr>
      </w:pPr>
    </w:p>
    <w:p w14:paraId="5692FDA0" w14:textId="77777777" w:rsidR="009E5D69" w:rsidRDefault="009E5D69" w:rsidP="009E5D69">
      <w:pPr>
        <w:adjustRightInd w:val="0"/>
        <w:rPr>
          <w:rFonts w:ascii="Trebuchet MS" w:hAnsi="Trebuchet MS" w:cs="Trebuchet MS"/>
          <w:color w:val="000000"/>
          <w:sz w:val="19"/>
          <w:szCs w:val="19"/>
        </w:rPr>
        <w:sectPr w:rsidR="009E5D69">
          <w:headerReference w:type="default" r:id="rId41"/>
          <w:footerReference w:type="default" r:id="rId4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D9989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1" w:name="IDX57"/>
          <w:bookmarkEnd w:id="81"/>
          <w:p w14:paraId="6018C20F"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82" w:name="_Toc144389088"/>
            <w:r>
              <w:rPr>
                <w:sz w:val="22"/>
                <w:szCs w:val="22"/>
              </w:rPr>
              <w:instrText>Highest school level completed</w:instrText>
            </w:r>
            <w:bookmarkEnd w:id="8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26C06660" w14:textId="77777777" w:rsidR="009E5D69" w:rsidRDefault="009E5D69" w:rsidP="009E5D69">
      <w:pPr>
        <w:adjustRightInd w:val="0"/>
        <w:rPr>
          <w:rFonts w:ascii="Tahoma" w:hAnsi="Tahoma" w:cs="Tahoma"/>
          <w:color w:val="000000"/>
          <w:sz w:val="28"/>
          <w:szCs w:val="28"/>
        </w:rPr>
      </w:pPr>
    </w:p>
    <w:p w14:paraId="3E24323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1140F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DA72A7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3" w:name="IDX58"/>
            <w:bookmarkEnd w:id="83"/>
            <w:r>
              <w:rPr>
                <w:rFonts w:ascii="Tahoma" w:hAnsi="Tahoma" w:cs="Tahoma"/>
                <w:color w:val="000000"/>
                <w:sz w:val="28"/>
                <w:szCs w:val="28"/>
              </w:rPr>
              <w:fldChar w:fldCharType="begin"/>
            </w:r>
            <w:r>
              <w:rPr>
                <w:sz w:val="24"/>
                <w:szCs w:val="24"/>
              </w:rPr>
              <w:instrText>tc "</w:instrText>
            </w:r>
            <w:bookmarkStart w:id="84" w:name="_Toc144389089"/>
            <w:r>
              <w:rPr>
                <w:sz w:val="22"/>
                <w:szCs w:val="22"/>
              </w:rPr>
              <w:instrText>XHSL2015</w:instrText>
            </w:r>
            <w:bookmarkEnd w:id="8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XHSL2015</w:t>
            </w:r>
          </w:p>
        </w:tc>
      </w:tr>
    </w:tbl>
    <w:p w14:paraId="599C36DE" w14:textId="77777777" w:rsidR="009E5D69" w:rsidRDefault="009E5D69" w:rsidP="009E5D69">
      <w:pPr>
        <w:adjustRightInd w:val="0"/>
        <w:rPr>
          <w:rFonts w:ascii="Tahoma" w:hAnsi="Tahoma" w:cs="Tahoma"/>
          <w:i/>
          <w:iCs/>
          <w:color w:val="000000"/>
          <w:sz w:val="24"/>
          <w:szCs w:val="24"/>
        </w:rPr>
      </w:pPr>
    </w:p>
    <w:p w14:paraId="58F1D570" w14:textId="77777777" w:rsidR="009E5D69" w:rsidRDefault="009E5D69" w:rsidP="009E5D69">
      <w:pPr>
        <w:adjustRightInd w:val="0"/>
        <w:rPr>
          <w:rFonts w:ascii="Tahoma" w:hAnsi="Tahoma" w:cs="Tahoma"/>
          <w:i/>
          <w:iCs/>
          <w:color w:val="000000"/>
          <w:sz w:val="24"/>
          <w:szCs w:val="24"/>
        </w:rPr>
      </w:pPr>
    </w:p>
    <w:p w14:paraId="50960E0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5" w:name="IDX59"/>
      <w:bookmarkEnd w:id="8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5DDA1A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A49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F72E5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5D326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8E4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82F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XHSL2015</w:t>
            </w:r>
          </w:p>
        </w:tc>
      </w:tr>
      <w:tr w:rsidR="009E5D69" w14:paraId="10B708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67B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199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XHSL2015 Highest school level completed</w:t>
            </w:r>
          </w:p>
        </w:tc>
      </w:tr>
      <w:tr w:rsidR="009E5D69" w14:paraId="44168E6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C08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E3D63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C14426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6210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D10E4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D3A841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0446C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BF3A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8EADA65" w14:textId="77777777" w:rsidR="009E5D69" w:rsidRDefault="009E5D69" w:rsidP="009E5D69">
      <w:pPr>
        <w:adjustRightInd w:val="0"/>
        <w:rPr>
          <w:rFonts w:ascii="Trebuchet MS" w:hAnsi="Trebuchet MS" w:cs="Trebuchet MS"/>
          <w:color w:val="000000"/>
          <w:sz w:val="19"/>
          <w:szCs w:val="19"/>
        </w:rPr>
      </w:pPr>
    </w:p>
    <w:p w14:paraId="64C945C2" w14:textId="77777777" w:rsidR="009E5D69" w:rsidRDefault="009E5D69" w:rsidP="009E5D69">
      <w:pPr>
        <w:adjustRightInd w:val="0"/>
        <w:rPr>
          <w:rFonts w:ascii="Trebuchet MS" w:hAnsi="Trebuchet MS" w:cs="Trebuchet MS"/>
          <w:color w:val="000000"/>
          <w:sz w:val="19"/>
          <w:szCs w:val="19"/>
        </w:rPr>
      </w:pPr>
    </w:p>
    <w:p w14:paraId="1886011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 w:name="IDX60"/>
      <w:bookmarkEnd w:id="8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3CED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E397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395D2052" w14:textId="77777777" w:rsidR="009E5D69" w:rsidRDefault="009E5D69" w:rsidP="009E5D69">
      <w:pPr>
        <w:adjustRightInd w:val="0"/>
        <w:rPr>
          <w:rFonts w:ascii="Trebuchet MS" w:hAnsi="Trebuchet MS" w:cs="Trebuchet MS"/>
          <w:color w:val="000000"/>
          <w:sz w:val="19"/>
          <w:szCs w:val="19"/>
        </w:rPr>
      </w:pPr>
    </w:p>
    <w:p w14:paraId="44ADC547" w14:textId="77777777" w:rsidR="009E5D69" w:rsidRDefault="009E5D69" w:rsidP="009E5D69">
      <w:pPr>
        <w:adjustRightInd w:val="0"/>
        <w:rPr>
          <w:rFonts w:ascii="Trebuchet MS" w:hAnsi="Trebuchet MS" w:cs="Trebuchet MS"/>
          <w:color w:val="000000"/>
          <w:sz w:val="19"/>
          <w:szCs w:val="19"/>
        </w:rPr>
      </w:pPr>
    </w:p>
    <w:p w14:paraId="5976065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 w:name="IDX61"/>
      <w:bookmarkEnd w:id="8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A9BA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DD1C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1F1C0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94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2A2201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B81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BEF1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FE27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63207A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F0D2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85D4134" w14:textId="77777777" w:rsidR="009E5D69" w:rsidRDefault="009E5D69" w:rsidP="009E5D69">
      <w:pPr>
        <w:adjustRightInd w:val="0"/>
        <w:rPr>
          <w:rFonts w:ascii="Trebuchet MS" w:hAnsi="Trebuchet MS" w:cs="Trebuchet MS"/>
          <w:color w:val="000000"/>
          <w:sz w:val="19"/>
          <w:szCs w:val="19"/>
        </w:rPr>
      </w:pPr>
    </w:p>
    <w:p w14:paraId="3C9B3B10" w14:textId="77777777" w:rsidR="009E5D69" w:rsidRDefault="009E5D69" w:rsidP="009E5D69">
      <w:pPr>
        <w:adjustRightInd w:val="0"/>
        <w:rPr>
          <w:rFonts w:ascii="Trebuchet MS" w:hAnsi="Trebuchet MS" w:cs="Trebuchet MS"/>
          <w:color w:val="000000"/>
          <w:sz w:val="19"/>
          <w:szCs w:val="19"/>
        </w:rPr>
      </w:pPr>
    </w:p>
    <w:p w14:paraId="2A35A0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 w:name="IDX62"/>
      <w:bookmarkEnd w:id="8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28BA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4C676D" w14:textId="416053C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17C5586" w14:textId="77777777" w:rsidR="009E5D69" w:rsidRDefault="009E5D69" w:rsidP="009E5D69">
      <w:pPr>
        <w:adjustRightInd w:val="0"/>
        <w:rPr>
          <w:rFonts w:ascii="Trebuchet MS" w:hAnsi="Trebuchet MS" w:cs="Trebuchet MS"/>
          <w:color w:val="000000"/>
          <w:sz w:val="19"/>
          <w:szCs w:val="19"/>
        </w:rPr>
      </w:pPr>
    </w:p>
    <w:p w14:paraId="79E9E073" w14:textId="77777777" w:rsidR="009E5D69" w:rsidRDefault="009E5D69" w:rsidP="009E5D69">
      <w:pPr>
        <w:adjustRightInd w:val="0"/>
        <w:rPr>
          <w:rFonts w:ascii="Trebuchet MS" w:hAnsi="Trebuchet MS" w:cs="Trebuchet MS"/>
          <w:color w:val="000000"/>
          <w:sz w:val="19"/>
          <w:szCs w:val="19"/>
        </w:rPr>
      </w:pPr>
    </w:p>
    <w:p w14:paraId="1C5495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 w:name="IDX63"/>
      <w:bookmarkEnd w:id="8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DBFF0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022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2AE98F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D35E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1787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3BD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w:t>
            </w:r>
          </w:p>
        </w:tc>
      </w:tr>
      <w:tr w:rsidR="009E5D69" w14:paraId="6CCDA9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00C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ST001D01T in (7,8,9,10) then XHSL2015 = 4; *In Year 10 or below - completed Year 9;</w:t>
            </w:r>
          </w:p>
        </w:tc>
      </w:tr>
      <w:tr w:rsidR="009E5D69" w14:paraId="35E80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FABB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11 then XHSL2015 = 3; *In Year 11 - completed Year 10;</w:t>
            </w:r>
          </w:p>
        </w:tc>
      </w:tr>
      <w:tr w:rsidR="009E5D69" w14:paraId="134955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5DD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ST001D01T = 12 then XHSL2015 = 2; *In Year 12 - completed Year 11;</w:t>
            </w:r>
          </w:p>
        </w:tc>
      </w:tr>
      <w:tr w:rsidR="009E5D69" w14:paraId="40D43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5D7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XHSL2015 = 99; *Year level unknown;</w:t>
            </w:r>
          </w:p>
        </w:tc>
      </w:tr>
      <w:tr w:rsidR="009E5D69" w14:paraId="53175E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BA50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5D9F7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29612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2CBB7E82" w14:textId="77777777" w:rsidR="009E5D69" w:rsidRDefault="009E5D69" w:rsidP="009E5D69">
      <w:pPr>
        <w:adjustRightInd w:val="0"/>
        <w:rPr>
          <w:rFonts w:ascii="Trebuchet MS" w:hAnsi="Trebuchet MS" w:cs="Trebuchet MS"/>
          <w:color w:val="000000"/>
          <w:sz w:val="19"/>
          <w:szCs w:val="19"/>
        </w:rPr>
      </w:pPr>
    </w:p>
    <w:p w14:paraId="2FF118BE" w14:textId="77777777" w:rsidR="009E5D69" w:rsidRDefault="009E5D69" w:rsidP="009E5D69">
      <w:pPr>
        <w:adjustRightInd w:val="0"/>
        <w:rPr>
          <w:rFonts w:ascii="Trebuchet MS" w:hAnsi="Trebuchet MS" w:cs="Trebuchet MS"/>
          <w:color w:val="000000"/>
          <w:sz w:val="19"/>
          <w:szCs w:val="19"/>
        </w:rPr>
        <w:sectPr w:rsidR="009E5D69">
          <w:headerReference w:type="default" r:id="rId43"/>
          <w:footerReference w:type="default" r:id="rId4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46879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0" w:name="IDX64"/>
          <w:bookmarkEnd w:id="90"/>
          <w:p w14:paraId="4F4F10D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91" w:name="_Toc144389090"/>
            <w:r>
              <w:rPr>
                <w:sz w:val="22"/>
                <w:szCs w:val="22"/>
              </w:rPr>
              <w:instrText>Highest school level completed</w:instrText>
            </w:r>
            <w:bookmarkEnd w:id="9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57CD54A5" w14:textId="77777777" w:rsidR="009E5D69" w:rsidRDefault="009E5D69" w:rsidP="009E5D69">
      <w:pPr>
        <w:adjustRightInd w:val="0"/>
        <w:rPr>
          <w:rFonts w:ascii="Tahoma" w:hAnsi="Tahoma" w:cs="Tahoma"/>
          <w:color w:val="000000"/>
          <w:sz w:val="28"/>
          <w:szCs w:val="28"/>
        </w:rPr>
      </w:pPr>
    </w:p>
    <w:p w14:paraId="7B352A2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AE383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9E65A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2" w:name="IDX65"/>
            <w:bookmarkEnd w:id="92"/>
            <w:r>
              <w:rPr>
                <w:rFonts w:ascii="Tahoma" w:hAnsi="Tahoma" w:cs="Tahoma"/>
                <w:color w:val="000000"/>
                <w:sz w:val="28"/>
                <w:szCs w:val="28"/>
              </w:rPr>
              <w:fldChar w:fldCharType="begin"/>
            </w:r>
            <w:r>
              <w:rPr>
                <w:sz w:val="24"/>
                <w:szCs w:val="24"/>
              </w:rPr>
              <w:instrText>tc "</w:instrText>
            </w:r>
            <w:bookmarkStart w:id="93" w:name="_Toc144389091"/>
            <w:r>
              <w:rPr>
                <w:sz w:val="22"/>
                <w:szCs w:val="22"/>
              </w:rPr>
              <w:instrText>XHSL2016</w:instrText>
            </w:r>
            <w:bookmarkEnd w:id="9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XHSL2016</w:t>
            </w:r>
          </w:p>
        </w:tc>
      </w:tr>
    </w:tbl>
    <w:p w14:paraId="5AAE940E" w14:textId="77777777" w:rsidR="009E5D69" w:rsidRDefault="009E5D69" w:rsidP="009E5D69">
      <w:pPr>
        <w:adjustRightInd w:val="0"/>
        <w:rPr>
          <w:rFonts w:ascii="Tahoma" w:hAnsi="Tahoma" w:cs="Tahoma"/>
          <w:i/>
          <w:iCs/>
          <w:color w:val="000000"/>
          <w:sz w:val="24"/>
          <w:szCs w:val="24"/>
        </w:rPr>
      </w:pPr>
    </w:p>
    <w:p w14:paraId="7672B86C" w14:textId="77777777" w:rsidR="009E5D69" w:rsidRDefault="009E5D69" w:rsidP="009E5D69">
      <w:pPr>
        <w:adjustRightInd w:val="0"/>
        <w:rPr>
          <w:rFonts w:ascii="Tahoma" w:hAnsi="Tahoma" w:cs="Tahoma"/>
          <w:i/>
          <w:iCs/>
          <w:color w:val="000000"/>
          <w:sz w:val="24"/>
          <w:szCs w:val="24"/>
        </w:rPr>
      </w:pPr>
    </w:p>
    <w:p w14:paraId="2A19F12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4" w:name="IDX66"/>
      <w:bookmarkEnd w:id="9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8D2A85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0466B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8A6FA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525A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9134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A927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XHSL2016</w:t>
            </w:r>
          </w:p>
        </w:tc>
      </w:tr>
      <w:tr w:rsidR="009E5D69" w14:paraId="22CC25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5B1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53F2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XHSL2016 Highest school level completed</w:t>
            </w:r>
          </w:p>
        </w:tc>
      </w:tr>
      <w:tr w:rsidR="009E5D69" w14:paraId="79AB16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BB1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8F83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B78BE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8733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C8EEA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EA462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239F7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4C5D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93772E" w14:textId="77777777" w:rsidR="009E5D69" w:rsidRDefault="009E5D69" w:rsidP="009E5D69">
      <w:pPr>
        <w:adjustRightInd w:val="0"/>
        <w:rPr>
          <w:rFonts w:ascii="Trebuchet MS" w:hAnsi="Trebuchet MS" w:cs="Trebuchet MS"/>
          <w:color w:val="000000"/>
          <w:sz w:val="19"/>
          <w:szCs w:val="19"/>
        </w:rPr>
      </w:pPr>
    </w:p>
    <w:p w14:paraId="0D4FEE17" w14:textId="77777777" w:rsidR="009E5D69" w:rsidRDefault="009E5D69" w:rsidP="009E5D69">
      <w:pPr>
        <w:adjustRightInd w:val="0"/>
        <w:rPr>
          <w:rFonts w:ascii="Trebuchet MS" w:hAnsi="Trebuchet MS" w:cs="Trebuchet MS"/>
          <w:color w:val="000000"/>
          <w:sz w:val="19"/>
          <w:szCs w:val="19"/>
        </w:rPr>
      </w:pPr>
    </w:p>
    <w:p w14:paraId="4E6D9B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 w:name="IDX67"/>
      <w:bookmarkEnd w:id="9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4E54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FA4C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66060E5A" w14:textId="77777777" w:rsidR="009E5D69" w:rsidRDefault="009E5D69" w:rsidP="009E5D69">
      <w:pPr>
        <w:adjustRightInd w:val="0"/>
        <w:rPr>
          <w:rFonts w:ascii="Trebuchet MS" w:hAnsi="Trebuchet MS" w:cs="Trebuchet MS"/>
          <w:color w:val="000000"/>
          <w:sz w:val="19"/>
          <w:szCs w:val="19"/>
        </w:rPr>
      </w:pPr>
    </w:p>
    <w:p w14:paraId="11618BDC" w14:textId="77777777" w:rsidR="009E5D69" w:rsidRDefault="009E5D69" w:rsidP="009E5D69">
      <w:pPr>
        <w:adjustRightInd w:val="0"/>
        <w:rPr>
          <w:rFonts w:ascii="Trebuchet MS" w:hAnsi="Trebuchet MS" w:cs="Trebuchet MS"/>
          <w:color w:val="000000"/>
          <w:sz w:val="19"/>
          <w:szCs w:val="19"/>
        </w:rPr>
      </w:pPr>
    </w:p>
    <w:p w14:paraId="663F1F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 w:name="IDX68"/>
      <w:bookmarkEnd w:id="9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65570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A3CF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5594A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C8B1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1C84B5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4B2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21A88A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3D61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55DE64C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CE2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FCCB474" w14:textId="77777777" w:rsidR="009E5D69" w:rsidRDefault="009E5D69" w:rsidP="009E5D69">
      <w:pPr>
        <w:adjustRightInd w:val="0"/>
        <w:rPr>
          <w:rFonts w:ascii="Trebuchet MS" w:hAnsi="Trebuchet MS" w:cs="Trebuchet MS"/>
          <w:color w:val="000000"/>
          <w:sz w:val="19"/>
          <w:szCs w:val="19"/>
        </w:rPr>
      </w:pPr>
    </w:p>
    <w:p w14:paraId="7B33ACA4" w14:textId="77777777" w:rsidR="009E5D69" w:rsidRDefault="009E5D69" w:rsidP="009E5D69">
      <w:pPr>
        <w:adjustRightInd w:val="0"/>
        <w:rPr>
          <w:rFonts w:ascii="Trebuchet MS" w:hAnsi="Trebuchet MS" w:cs="Trebuchet MS"/>
          <w:color w:val="000000"/>
          <w:sz w:val="19"/>
          <w:szCs w:val="19"/>
        </w:rPr>
      </w:pPr>
    </w:p>
    <w:p w14:paraId="0872FC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 w:name="IDX69"/>
      <w:bookmarkEnd w:id="9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7045A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3A5F8C" w14:textId="277AB2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4E2C7EDE" w14:textId="77777777" w:rsidR="009E5D69" w:rsidRDefault="009E5D69" w:rsidP="009E5D69">
      <w:pPr>
        <w:adjustRightInd w:val="0"/>
        <w:rPr>
          <w:rFonts w:ascii="Trebuchet MS" w:hAnsi="Trebuchet MS" w:cs="Trebuchet MS"/>
          <w:color w:val="000000"/>
          <w:sz w:val="19"/>
          <w:szCs w:val="19"/>
        </w:rPr>
      </w:pPr>
    </w:p>
    <w:p w14:paraId="1C0BDFC5" w14:textId="77777777" w:rsidR="009E5D69" w:rsidRDefault="009E5D69" w:rsidP="009E5D69">
      <w:pPr>
        <w:adjustRightInd w:val="0"/>
        <w:rPr>
          <w:rFonts w:ascii="Trebuchet MS" w:hAnsi="Trebuchet MS" w:cs="Trebuchet MS"/>
          <w:color w:val="000000"/>
          <w:sz w:val="19"/>
          <w:szCs w:val="19"/>
        </w:rPr>
      </w:pPr>
    </w:p>
    <w:p w14:paraId="0E94493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 w:name="IDX70"/>
      <w:bookmarkEnd w:id="9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299D4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9CA2CE8" w14:textId="77777777" w:rsidR="009E5D69" w:rsidRDefault="009E5D69" w:rsidP="006A0CC6">
            <w:pPr>
              <w:keepNext/>
              <w:adjustRightInd w:val="0"/>
              <w:rPr>
                <w:sz w:val="24"/>
                <w:szCs w:val="24"/>
              </w:rPr>
            </w:pPr>
          </w:p>
        </w:tc>
      </w:tr>
      <w:tr w:rsidR="009E5D69" w14:paraId="48F5D19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38323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1D10F0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779E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9ECB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E761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w:t>
            </w:r>
          </w:p>
        </w:tc>
      </w:tr>
      <w:tr w:rsidR="009E5D69" w14:paraId="03438D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BC1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do ;</w:t>
            </w:r>
          </w:p>
        </w:tc>
      </w:tr>
      <w:tr w:rsidR="009E5D69" w14:paraId="70D38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58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in (1,2) then XHSL2016 = 4; *In Year 9 or 10 - completed Year 9 or below;</w:t>
            </w:r>
          </w:p>
        </w:tc>
      </w:tr>
      <w:tr w:rsidR="009E5D69" w14:paraId="3B19A8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465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 3; *In Year 11 - completed Year 10;</w:t>
            </w:r>
          </w:p>
        </w:tc>
      </w:tr>
      <w:tr w:rsidR="009E5D69" w14:paraId="460FAA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DDD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2; *In Year 12 or 13 - completed Year 11;</w:t>
            </w:r>
          </w:p>
        </w:tc>
      </w:tr>
      <w:tr w:rsidR="009E5D69" w14:paraId="253B49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C4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*Year level unknown;</w:t>
            </w:r>
          </w:p>
        </w:tc>
      </w:tr>
      <w:tr w:rsidR="009E5D69" w14:paraId="173EA5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4F0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9549E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5B29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CF8C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4D6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w:t>
            </w:r>
          </w:p>
        </w:tc>
      </w:tr>
      <w:tr w:rsidR="009E5D69" w14:paraId="3F5B08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A25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LBLA003 = 1 then XHSL2016 = 1 ; *Graduated - completed Year 12;</w:t>
            </w:r>
          </w:p>
        </w:tc>
      </w:tr>
      <w:tr w:rsidR="009E5D69" w14:paraId="10989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826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D09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41A7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2015/2016 and finished in September or later - finished the year */</w:t>
            </w:r>
          </w:p>
        </w:tc>
      </w:tr>
      <w:tr w:rsidR="009E5D69" w14:paraId="5DF7CA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DA4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LBLA003 = 2 and LBLA004M in (9,10,11,12,88) and LBLA004Y in (2015,2016) then do ;</w:t>
            </w:r>
          </w:p>
        </w:tc>
      </w:tr>
      <w:tr w:rsidR="009E5D69" w14:paraId="751CCB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E7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 1 then XHSL2016 = 4 ; *Year 9 or below;</w:t>
            </w:r>
          </w:p>
        </w:tc>
      </w:tr>
      <w:tr w:rsidR="009E5D69" w14:paraId="319A08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D3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2 then XHSL2016 = 3 ; *Year 10;</w:t>
            </w:r>
          </w:p>
        </w:tc>
      </w:tr>
      <w:tr w:rsidR="009E5D69" w14:paraId="39D771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40C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 2 ; *Year 11;</w:t>
            </w:r>
          </w:p>
        </w:tc>
      </w:tr>
      <w:tr w:rsidR="009E5D69" w14:paraId="76B48F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3E3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1 ; *Year 12 or 13;</w:t>
            </w:r>
          </w:p>
        </w:tc>
      </w:tr>
      <w:tr w:rsidR="009E5D69" w14:paraId="02E127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BF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*Year level unknown;</w:t>
            </w:r>
          </w:p>
        </w:tc>
      </w:tr>
      <w:tr w:rsidR="009E5D69" w14:paraId="5EDA65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306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F1465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16B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150E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94A1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2015/2016 and finished before September - did not finish the year */</w:t>
            </w:r>
          </w:p>
        </w:tc>
      </w:tr>
      <w:tr w:rsidR="009E5D69" w14:paraId="51F775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E24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LBLA003 = 2 and LBLA004M not in (9,10,11,12,88) and LBLA004Y in (2015,2016) then do ;</w:t>
            </w:r>
          </w:p>
        </w:tc>
      </w:tr>
      <w:tr w:rsidR="009E5D69" w14:paraId="0C96F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D7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LBLA005 in (1,2) then XHSL2016 = 4 ; *Year 9 or below;</w:t>
            </w:r>
          </w:p>
        </w:tc>
      </w:tr>
      <w:tr w:rsidR="009E5D69" w14:paraId="3C721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97D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3 then XHSL2016 =3 ; *Year 10;</w:t>
            </w:r>
          </w:p>
        </w:tc>
      </w:tr>
      <w:tr w:rsidR="009E5D69" w14:paraId="51133B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5F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in (4,5) then XHSL2016 = 2 ; *Year 11;</w:t>
            </w:r>
          </w:p>
        </w:tc>
      </w:tr>
      <w:tr w:rsidR="009E5D69" w14:paraId="0421E6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E4A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LBLA005 = 98 then XHSL2016 = 99 ; *Year level unknown;</w:t>
            </w:r>
          </w:p>
        </w:tc>
      </w:tr>
      <w:tr w:rsidR="009E5D69" w14:paraId="340A8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B5A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0785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5DF8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F24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E23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at school */</w:t>
            </w:r>
          </w:p>
        </w:tc>
      </w:tr>
      <w:tr w:rsidR="009E5D69" w14:paraId="57E53B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2DD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(LBLA001 = 98 or LBLA003 = 98) then XHSL2016 = 99 ;</w:t>
            </w:r>
          </w:p>
        </w:tc>
      </w:tr>
      <w:tr w:rsidR="009E5D69" w14:paraId="03033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9587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4415D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F0D5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506BEB6" w14:textId="77777777" w:rsidR="009E5D69" w:rsidRDefault="009E5D69" w:rsidP="009E5D69">
      <w:pPr>
        <w:adjustRightInd w:val="0"/>
        <w:rPr>
          <w:rFonts w:ascii="Trebuchet MS" w:hAnsi="Trebuchet MS" w:cs="Trebuchet MS"/>
          <w:color w:val="000000"/>
          <w:sz w:val="19"/>
          <w:szCs w:val="19"/>
        </w:rPr>
      </w:pPr>
    </w:p>
    <w:p w14:paraId="6ECF0B47" w14:textId="77777777" w:rsidR="009E5D69" w:rsidRDefault="009E5D69" w:rsidP="009E5D69">
      <w:pPr>
        <w:adjustRightInd w:val="0"/>
        <w:rPr>
          <w:rFonts w:ascii="Trebuchet MS" w:hAnsi="Trebuchet MS" w:cs="Trebuchet MS"/>
          <w:color w:val="000000"/>
          <w:sz w:val="19"/>
          <w:szCs w:val="19"/>
        </w:rPr>
        <w:sectPr w:rsidR="009E5D69">
          <w:headerReference w:type="default" r:id="rId45"/>
          <w:footerReference w:type="default" r:id="rId4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5EFA5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9" w:name="IDX71"/>
          <w:bookmarkEnd w:id="99"/>
          <w:p w14:paraId="17F0A7B8"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00" w:name="_Toc144389092"/>
            <w:r>
              <w:rPr>
                <w:sz w:val="22"/>
                <w:szCs w:val="22"/>
              </w:rPr>
              <w:instrText>Highest school level completed</w:instrText>
            </w:r>
            <w:bookmarkEnd w:id="10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04B598F2" w14:textId="77777777" w:rsidR="009E5D69" w:rsidRDefault="009E5D69" w:rsidP="009E5D69">
      <w:pPr>
        <w:adjustRightInd w:val="0"/>
        <w:rPr>
          <w:rFonts w:ascii="Tahoma" w:hAnsi="Tahoma" w:cs="Tahoma"/>
          <w:color w:val="000000"/>
          <w:sz w:val="28"/>
          <w:szCs w:val="28"/>
        </w:rPr>
      </w:pPr>
    </w:p>
    <w:p w14:paraId="45B9332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9444E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CEB9A8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1" w:name="IDX72"/>
            <w:bookmarkEnd w:id="101"/>
            <w:r>
              <w:rPr>
                <w:rFonts w:ascii="Tahoma" w:hAnsi="Tahoma" w:cs="Tahoma"/>
                <w:color w:val="000000"/>
                <w:sz w:val="28"/>
                <w:szCs w:val="28"/>
              </w:rPr>
              <w:fldChar w:fldCharType="begin"/>
            </w:r>
            <w:r>
              <w:rPr>
                <w:sz w:val="24"/>
                <w:szCs w:val="24"/>
              </w:rPr>
              <w:instrText>tc "</w:instrText>
            </w:r>
            <w:bookmarkStart w:id="102" w:name="_Toc144389093"/>
            <w:r>
              <w:rPr>
                <w:sz w:val="22"/>
                <w:szCs w:val="22"/>
              </w:rPr>
              <w:instrText>XHSL2017</w:instrText>
            </w:r>
            <w:bookmarkEnd w:id="10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XHSL2017</w:t>
            </w:r>
          </w:p>
        </w:tc>
      </w:tr>
    </w:tbl>
    <w:p w14:paraId="4424F2C4" w14:textId="77777777" w:rsidR="009E5D69" w:rsidRDefault="009E5D69" w:rsidP="009E5D69">
      <w:pPr>
        <w:adjustRightInd w:val="0"/>
        <w:rPr>
          <w:rFonts w:ascii="Tahoma" w:hAnsi="Tahoma" w:cs="Tahoma"/>
          <w:i/>
          <w:iCs/>
          <w:color w:val="000000"/>
          <w:sz w:val="24"/>
          <w:szCs w:val="24"/>
        </w:rPr>
      </w:pPr>
    </w:p>
    <w:p w14:paraId="58822BA8" w14:textId="77777777" w:rsidR="009E5D69" w:rsidRDefault="009E5D69" w:rsidP="009E5D69">
      <w:pPr>
        <w:adjustRightInd w:val="0"/>
        <w:rPr>
          <w:rFonts w:ascii="Tahoma" w:hAnsi="Tahoma" w:cs="Tahoma"/>
          <w:i/>
          <w:iCs/>
          <w:color w:val="000000"/>
          <w:sz w:val="24"/>
          <w:szCs w:val="24"/>
        </w:rPr>
      </w:pPr>
    </w:p>
    <w:p w14:paraId="14D1BFC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3" w:name="IDX73"/>
      <w:bookmarkEnd w:id="10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CD171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DB7C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718A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F820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C88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0AB6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XHSL2017</w:t>
            </w:r>
          </w:p>
        </w:tc>
      </w:tr>
      <w:tr w:rsidR="009E5D69" w14:paraId="375113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026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6604C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XHSL2017 Highest school level completed</w:t>
            </w:r>
          </w:p>
        </w:tc>
      </w:tr>
      <w:tr w:rsidR="009E5D69" w14:paraId="1637AB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657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2017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AB7F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B814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FAD43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EDAF6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422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DEC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06EC88D" w14:textId="77777777" w:rsidR="009E5D69" w:rsidRDefault="009E5D69" w:rsidP="009E5D69">
      <w:pPr>
        <w:adjustRightInd w:val="0"/>
        <w:rPr>
          <w:rFonts w:ascii="Trebuchet MS" w:hAnsi="Trebuchet MS" w:cs="Trebuchet MS"/>
          <w:color w:val="000000"/>
          <w:sz w:val="19"/>
          <w:szCs w:val="19"/>
        </w:rPr>
      </w:pPr>
    </w:p>
    <w:p w14:paraId="4510A3A9" w14:textId="77777777" w:rsidR="009E5D69" w:rsidRDefault="009E5D69" w:rsidP="009E5D69">
      <w:pPr>
        <w:adjustRightInd w:val="0"/>
        <w:rPr>
          <w:rFonts w:ascii="Trebuchet MS" w:hAnsi="Trebuchet MS" w:cs="Trebuchet MS"/>
          <w:color w:val="000000"/>
          <w:sz w:val="19"/>
          <w:szCs w:val="19"/>
        </w:rPr>
      </w:pPr>
    </w:p>
    <w:p w14:paraId="2A636D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 w:name="IDX74"/>
      <w:bookmarkEnd w:id="10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776C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AB3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38B99B6" w14:textId="77777777" w:rsidR="009E5D69" w:rsidRDefault="009E5D69" w:rsidP="009E5D69">
      <w:pPr>
        <w:adjustRightInd w:val="0"/>
        <w:rPr>
          <w:rFonts w:ascii="Trebuchet MS" w:hAnsi="Trebuchet MS" w:cs="Trebuchet MS"/>
          <w:color w:val="000000"/>
          <w:sz w:val="19"/>
          <w:szCs w:val="19"/>
        </w:rPr>
      </w:pPr>
    </w:p>
    <w:p w14:paraId="2D94C225" w14:textId="77777777" w:rsidR="009E5D69" w:rsidRDefault="009E5D69" w:rsidP="009E5D69">
      <w:pPr>
        <w:adjustRightInd w:val="0"/>
        <w:rPr>
          <w:rFonts w:ascii="Trebuchet MS" w:hAnsi="Trebuchet MS" w:cs="Trebuchet MS"/>
          <w:color w:val="000000"/>
          <w:sz w:val="19"/>
          <w:szCs w:val="19"/>
        </w:rPr>
      </w:pPr>
    </w:p>
    <w:p w14:paraId="3EE8D5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 w:name="IDX75"/>
      <w:bookmarkEnd w:id="10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DA501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5634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3EBF67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EA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4D418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CD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D8FBB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A46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1CC5C1A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2B43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69A3DBF8" w14:textId="77777777" w:rsidR="009E5D69" w:rsidRDefault="009E5D69" w:rsidP="009E5D69">
      <w:pPr>
        <w:adjustRightInd w:val="0"/>
        <w:rPr>
          <w:rFonts w:ascii="Trebuchet MS" w:hAnsi="Trebuchet MS" w:cs="Trebuchet MS"/>
          <w:color w:val="000000"/>
          <w:sz w:val="19"/>
          <w:szCs w:val="19"/>
        </w:rPr>
      </w:pPr>
    </w:p>
    <w:p w14:paraId="4E3A95EE" w14:textId="77777777" w:rsidR="009E5D69" w:rsidRDefault="009E5D69" w:rsidP="009E5D69">
      <w:pPr>
        <w:adjustRightInd w:val="0"/>
        <w:rPr>
          <w:rFonts w:ascii="Trebuchet MS" w:hAnsi="Trebuchet MS" w:cs="Trebuchet MS"/>
          <w:color w:val="000000"/>
          <w:sz w:val="19"/>
          <w:szCs w:val="19"/>
        </w:rPr>
      </w:pPr>
    </w:p>
    <w:p w14:paraId="3896A7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 w:name="IDX76"/>
      <w:bookmarkEnd w:id="10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065A6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9DE928" w14:textId="2923092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5C61394" w14:textId="77777777" w:rsidR="009E5D69" w:rsidRDefault="009E5D69" w:rsidP="009E5D69">
      <w:pPr>
        <w:adjustRightInd w:val="0"/>
        <w:rPr>
          <w:rFonts w:ascii="Trebuchet MS" w:hAnsi="Trebuchet MS" w:cs="Trebuchet MS"/>
          <w:color w:val="000000"/>
          <w:sz w:val="19"/>
          <w:szCs w:val="19"/>
        </w:rPr>
      </w:pPr>
    </w:p>
    <w:p w14:paraId="2AE9F49A" w14:textId="77777777" w:rsidR="009E5D69" w:rsidRDefault="009E5D69" w:rsidP="009E5D69">
      <w:pPr>
        <w:adjustRightInd w:val="0"/>
        <w:rPr>
          <w:rFonts w:ascii="Trebuchet MS" w:hAnsi="Trebuchet MS" w:cs="Trebuchet MS"/>
          <w:color w:val="000000"/>
          <w:sz w:val="19"/>
          <w:szCs w:val="19"/>
        </w:rPr>
      </w:pPr>
    </w:p>
    <w:p w14:paraId="6C5977A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 w:name="IDX77"/>
      <w:bookmarkEnd w:id="10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C20CE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F4F6AD4" w14:textId="77777777" w:rsidR="009E5D69" w:rsidRDefault="009E5D69" w:rsidP="006A0CC6">
            <w:pPr>
              <w:keepNext/>
              <w:adjustRightInd w:val="0"/>
              <w:rPr>
                <w:sz w:val="24"/>
                <w:szCs w:val="24"/>
              </w:rPr>
            </w:pPr>
          </w:p>
        </w:tc>
      </w:tr>
      <w:tr w:rsidR="009E5D69" w14:paraId="79BD00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76A5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BC976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8A1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3E5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D36E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(LCA003=1 and in2016=. and in2015=.) then XHSL2017 = 99;</w:t>
            </w:r>
          </w:p>
        </w:tc>
      </w:tr>
      <w:tr w:rsidR="009E5D69" w14:paraId="45BAFE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F674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95FA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3E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7744B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956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1 or LCB004 = 1) then XHSL2017 = 1 ;</w:t>
            </w:r>
          </w:p>
        </w:tc>
      </w:tr>
      <w:tr w:rsidR="009E5D69" w14:paraId="37CC5D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2A6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C48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197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5576DE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48EB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3 or LCA003 = 2) then do ;</w:t>
            </w:r>
          </w:p>
        </w:tc>
      </w:tr>
      <w:tr w:rsidR="009E5D69" w14:paraId="4E834F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00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in (1,2) then XHSL2017 = 4 ; *In Year 9 or 10 - completed Year 9 or below;</w:t>
            </w:r>
          </w:p>
        </w:tc>
      </w:tr>
      <w:tr w:rsidR="009E5D69" w14:paraId="6D77C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B9F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3 ; *In Year 11 - completed Year 10;</w:t>
            </w:r>
          </w:p>
        </w:tc>
      </w:tr>
      <w:tr w:rsidR="009E5D69" w14:paraId="59CE3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F74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2 ; *In Year 12 or 13 - completed Year 11 ;</w:t>
            </w:r>
          </w:p>
        </w:tc>
      </w:tr>
      <w:tr w:rsidR="009E5D69" w14:paraId="6F8895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43A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61396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20B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4AB2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74C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Left school in 2017 and finished in September or later - finished the year */</w:t>
            </w:r>
          </w:p>
        </w:tc>
      </w:tr>
      <w:tr w:rsidR="009E5D69" w14:paraId="4233D7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9EB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in (9,10,11,12,88) and LCA002Y = 7 then do ;</w:t>
            </w:r>
          </w:p>
        </w:tc>
      </w:tr>
      <w:tr w:rsidR="009E5D69" w14:paraId="1E2E15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01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 1 then XHSL2017 = 4 ; *Year 9 or below;</w:t>
            </w:r>
          </w:p>
        </w:tc>
      </w:tr>
      <w:tr w:rsidR="009E5D69" w14:paraId="3E25DB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C9D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2 then XHSL2017 = 3 ; *Year 10;</w:t>
            </w:r>
          </w:p>
        </w:tc>
      </w:tr>
      <w:tr w:rsidR="009E5D69" w14:paraId="121BF6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0B5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2 ; *Year 11 ;</w:t>
            </w:r>
          </w:p>
        </w:tc>
      </w:tr>
      <w:tr w:rsidR="009E5D69" w14:paraId="52AC10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BD1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1 ; *Year 12 or 13;</w:t>
            </w:r>
          </w:p>
        </w:tc>
      </w:tr>
      <w:tr w:rsidR="009E5D69" w14:paraId="5396EE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F2B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61B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419E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A970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EA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2017 and finished before September - did not finish the year */</w:t>
            </w:r>
          </w:p>
        </w:tc>
      </w:tr>
      <w:tr w:rsidR="009E5D69" w14:paraId="7C1B9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6A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not in (9,10,11,12,88) and LCA002Y = 7 then do ;</w:t>
            </w:r>
          </w:p>
        </w:tc>
      </w:tr>
      <w:tr w:rsidR="009E5D69" w14:paraId="334CC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C42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LCA009 in (1,2) then XHSL2017 = 4 ; *Year 9 or below;</w:t>
            </w:r>
          </w:p>
        </w:tc>
      </w:tr>
      <w:tr w:rsidR="009E5D69" w14:paraId="02E54D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132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 3 then XHSL2017 = 3 ; *Year 10 ;</w:t>
            </w:r>
          </w:p>
        </w:tc>
      </w:tr>
      <w:tr w:rsidR="009E5D69" w14:paraId="1E72DC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CF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LCA009 in (4,5) then XHSL2017 = 2 ; *Year 11 ;</w:t>
            </w:r>
          </w:p>
        </w:tc>
      </w:tr>
      <w:tr w:rsidR="009E5D69" w14:paraId="427AB6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7FF2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C229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042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2D65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EE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or 2016 and finished in September or later - finished the year */</w:t>
            </w:r>
          </w:p>
        </w:tc>
      </w:tr>
      <w:tr w:rsidR="009E5D69" w14:paraId="2860E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D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in (9,10,11,12,88) and LCA002Y in (5,6) then do ;</w:t>
            </w:r>
          </w:p>
        </w:tc>
      </w:tr>
      <w:tr w:rsidR="009E5D69" w14:paraId="6C9D69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0F43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LCB001 in (1,2) then XHSL2017 = 1 ; *Year 12 or 13 ;</w:t>
            </w:r>
          </w:p>
        </w:tc>
      </w:tr>
      <w:tr w:rsidR="009E5D69" w14:paraId="0FB8D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7ED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3 then XHSL2017 = 2 ; *Year 11;</w:t>
            </w:r>
          </w:p>
        </w:tc>
      </w:tr>
      <w:tr w:rsidR="009E5D69" w14:paraId="2F22A4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80F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4 then XHSL2017 = 3 ; *Year 10;</w:t>
            </w:r>
          </w:p>
        </w:tc>
      </w:tr>
      <w:tr w:rsidR="009E5D69" w14:paraId="066683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A13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5 then XHSL2017 = 4 ; *Year 9 or below;</w:t>
            </w:r>
          </w:p>
        </w:tc>
      </w:tr>
      <w:tr w:rsidR="009E5D69" w14:paraId="6EB8BC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D16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0A1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C99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D6A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28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or 2016 and finished before September - did not finish the year */</w:t>
            </w:r>
          </w:p>
        </w:tc>
      </w:tr>
      <w:tr w:rsidR="009E5D69" w14:paraId="74C99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3D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LCA001 = 2 and LCA002M not in (9,10,11,12,88) and LCA002Y in (5,6) then do ;</w:t>
            </w:r>
          </w:p>
        </w:tc>
      </w:tr>
      <w:tr w:rsidR="009E5D69" w14:paraId="4AB515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84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LCB001 in (1,2) then XHSL2017 = 2 ; *Year 11 ;</w:t>
            </w:r>
          </w:p>
        </w:tc>
      </w:tr>
      <w:tr w:rsidR="009E5D69" w14:paraId="2B21BD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593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 3 then XHSL2017 = 3 ; *Year 10 ;</w:t>
            </w:r>
          </w:p>
        </w:tc>
      </w:tr>
      <w:tr w:rsidR="009E5D69" w14:paraId="3F7EC5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B5B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LCB001 in (4,5) then XHSL2017 = 4 ; *Year 9 or below ;</w:t>
            </w:r>
          </w:p>
        </w:tc>
      </w:tr>
      <w:tr w:rsidR="009E5D69" w14:paraId="413B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FB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C3CB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A094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858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5769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a year of being surveyed */</w:t>
            </w:r>
          </w:p>
        </w:tc>
      </w:tr>
      <w:tr w:rsidR="009E5D69" w14:paraId="715EF6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5D4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missing(in2016) then XHSL2017 = XHSL2015 ;</w:t>
            </w:r>
          </w:p>
        </w:tc>
      </w:tr>
      <w:tr w:rsidR="009E5D69" w14:paraId="0E5C0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1F3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ADDE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322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155545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3730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XHSL2017 = XHSL2016 ;</w:t>
            </w:r>
          </w:p>
        </w:tc>
      </w:tr>
      <w:tr w:rsidR="009E5D69" w14:paraId="37A70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4CE2D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33C91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544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59FD5CC" w14:textId="77777777" w:rsidR="009E5D69" w:rsidRDefault="009E5D69" w:rsidP="009E5D69">
      <w:pPr>
        <w:adjustRightInd w:val="0"/>
        <w:rPr>
          <w:rFonts w:ascii="Trebuchet MS" w:hAnsi="Trebuchet MS" w:cs="Trebuchet MS"/>
          <w:color w:val="000000"/>
          <w:sz w:val="19"/>
          <w:szCs w:val="19"/>
        </w:rPr>
      </w:pPr>
    </w:p>
    <w:p w14:paraId="3FD9D93D" w14:textId="77777777" w:rsidR="009E5D69" w:rsidRDefault="009E5D69" w:rsidP="009E5D69">
      <w:pPr>
        <w:adjustRightInd w:val="0"/>
        <w:rPr>
          <w:rFonts w:ascii="Trebuchet MS" w:hAnsi="Trebuchet MS" w:cs="Trebuchet MS"/>
          <w:color w:val="000000"/>
          <w:sz w:val="19"/>
          <w:szCs w:val="19"/>
        </w:rPr>
        <w:sectPr w:rsidR="009E5D69">
          <w:headerReference w:type="default" r:id="rId47"/>
          <w:footerReference w:type="default" r:id="rId4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18EB4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8" w:name="IDX78"/>
          <w:bookmarkEnd w:id="108"/>
          <w:p w14:paraId="236FC2BE"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09" w:name="_Toc144389094"/>
            <w:r>
              <w:rPr>
                <w:sz w:val="22"/>
                <w:szCs w:val="22"/>
              </w:rPr>
              <w:instrText>Highest school level completed</w:instrText>
            </w:r>
            <w:bookmarkEnd w:id="10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2AB8759A" w14:textId="77777777" w:rsidR="009E5D69" w:rsidRDefault="009E5D69" w:rsidP="009E5D69">
      <w:pPr>
        <w:adjustRightInd w:val="0"/>
        <w:rPr>
          <w:rFonts w:ascii="Tahoma" w:hAnsi="Tahoma" w:cs="Tahoma"/>
          <w:color w:val="000000"/>
          <w:sz w:val="28"/>
          <w:szCs w:val="28"/>
        </w:rPr>
      </w:pPr>
    </w:p>
    <w:p w14:paraId="01845E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2795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2E02A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0" w:name="IDX79"/>
            <w:bookmarkEnd w:id="110"/>
            <w:r>
              <w:rPr>
                <w:rFonts w:ascii="Tahoma" w:hAnsi="Tahoma" w:cs="Tahoma"/>
                <w:color w:val="000000"/>
                <w:sz w:val="28"/>
                <w:szCs w:val="28"/>
              </w:rPr>
              <w:fldChar w:fldCharType="begin"/>
            </w:r>
            <w:r>
              <w:rPr>
                <w:sz w:val="24"/>
                <w:szCs w:val="24"/>
              </w:rPr>
              <w:instrText>tc "</w:instrText>
            </w:r>
            <w:bookmarkStart w:id="111" w:name="_Toc144389095"/>
            <w:r>
              <w:rPr>
                <w:sz w:val="22"/>
                <w:szCs w:val="22"/>
              </w:rPr>
              <w:instrText>XHSL2018</w:instrText>
            </w:r>
            <w:bookmarkEnd w:id="11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XHSL2018</w:t>
            </w:r>
          </w:p>
        </w:tc>
      </w:tr>
    </w:tbl>
    <w:p w14:paraId="4797CD31" w14:textId="77777777" w:rsidR="009E5D69" w:rsidRDefault="009E5D69" w:rsidP="009E5D69">
      <w:pPr>
        <w:adjustRightInd w:val="0"/>
        <w:rPr>
          <w:rFonts w:ascii="Tahoma" w:hAnsi="Tahoma" w:cs="Tahoma"/>
          <w:i/>
          <w:iCs/>
          <w:color w:val="000000"/>
          <w:sz w:val="24"/>
          <w:szCs w:val="24"/>
        </w:rPr>
      </w:pPr>
    </w:p>
    <w:p w14:paraId="25A7B44F" w14:textId="77777777" w:rsidR="009E5D69" w:rsidRDefault="009E5D69" w:rsidP="009E5D69">
      <w:pPr>
        <w:adjustRightInd w:val="0"/>
        <w:rPr>
          <w:rFonts w:ascii="Tahoma" w:hAnsi="Tahoma" w:cs="Tahoma"/>
          <w:i/>
          <w:iCs/>
          <w:color w:val="000000"/>
          <w:sz w:val="24"/>
          <w:szCs w:val="24"/>
        </w:rPr>
      </w:pPr>
    </w:p>
    <w:p w14:paraId="2DBCF69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2" w:name="IDX80"/>
      <w:bookmarkEnd w:id="11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16B21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4BF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E641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3FEC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E515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080C6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XHSL2018</w:t>
            </w:r>
          </w:p>
        </w:tc>
      </w:tr>
      <w:tr w:rsidR="009E5D69" w14:paraId="3880D8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510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0ABC3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XHSL2018 Highest school level completed</w:t>
            </w:r>
          </w:p>
        </w:tc>
      </w:tr>
      <w:tr w:rsidR="009E5D69" w14:paraId="2BA13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F2A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3AB7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FEA86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EA66E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57B229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731F2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3589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E320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6E7E1891" w14:textId="77777777" w:rsidR="009E5D69" w:rsidRDefault="009E5D69" w:rsidP="009E5D69">
      <w:pPr>
        <w:adjustRightInd w:val="0"/>
        <w:rPr>
          <w:rFonts w:ascii="Trebuchet MS" w:hAnsi="Trebuchet MS" w:cs="Trebuchet MS"/>
          <w:color w:val="000000"/>
          <w:sz w:val="19"/>
          <w:szCs w:val="19"/>
        </w:rPr>
      </w:pPr>
    </w:p>
    <w:p w14:paraId="76815BDF" w14:textId="77777777" w:rsidR="009E5D69" w:rsidRDefault="009E5D69" w:rsidP="009E5D69">
      <w:pPr>
        <w:adjustRightInd w:val="0"/>
        <w:rPr>
          <w:rFonts w:ascii="Trebuchet MS" w:hAnsi="Trebuchet MS" w:cs="Trebuchet MS"/>
          <w:color w:val="000000"/>
          <w:sz w:val="19"/>
          <w:szCs w:val="19"/>
        </w:rPr>
      </w:pPr>
    </w:p>
    <w:p w14:paraId="5BAE7B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 w:name="IDX81"/>
      <w:bookmarkEnd w:id="11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65F3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B5E0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53FC2FF" w14:textId="77777777" w:rsidR="009E5D69" w:rsidRDefault="009E5D69" w:rsidP="009E5D69">
      <w:pPr>
        <w:adjustRightInd w:val="0"/>
        <w:rPr>
          <w:rFonts w:ascii="Trebuchet MS" w:hAnsi="Trebuchet MS" w:cs="Trebuchet MS"/>
          <w:color w:val="000000"/>
          <w:sz w:val="19"/>
          <w:szCs w:val="19"/>
        </w:rPr>
      </w:pPr>
    </w:p>
    <w:p w14:paraId="0A289F3C" w14:textId="77777777" w:rsidR="009E5D69" w:rsidRDefault="009E5D69" w:rsidP="009E5D69">
      <w:pPr>
        <w:adjustRightInd w:val="0"/>
        <w:rPr>
          <w:rFonts w:ascii="Trebuchet MS" w:hAnsi="Trebuchet MS" w:cs="Trebuchet MS"/>
          <w:color w:val="000000"/>
          <w:sz w:val="19"/>
          <w:szCs w:val="19"/>
        </w:rPr>
      </w:pPr>
    </w:p>
    <w:p w14:paraId="537178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 w:name="IDX82"/>
      <w:bookmarkEnd w:id="11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48082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1BEC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7A282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6D7B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30F54B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2198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58445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5530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21680C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0943D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14585527" w14:textId="77777777" w:rsidR="009E5D69" w:rsidRDefault="009E5D69" w:rsidP="009E5D69">
      <w:pPr>
        <w:adjustRightInd w:val="0"/>
        <w:rPr>
          <w:rFonts w:ascii="Trebuchet MS" w:hAnsi="Trebuchet MS" w:cs="Trebuchet MS"/>
          <w:color w:val="000000"/>
          <w:sz w:val="19"/>
          <w:szCs w:val="19"/>
        </w:rPr>
      </w:pPr>
    </w:p>
    <w:p w14:paraId="1BC76561" w14:textId="77777777" w:rsidR="009E5D69" w:rsidRDefault="009E5D69" w:rsidP="009E5D69">
      <w:pPr>
        <w:adjustRightInd w:val="0"/>
        <w:rPr>
          <w:rFonts w:ascii="Trebuchet MS" w:hAnsi="Trebuchet MS" w:cs="Trebuchet MS"/>
          <w:color w:val="000000"/>
          <w:sz w:val="19"/>
          <w:szCs w:val="19"/>
        </w:rPr>
      </w:pPr>
    </w:p>
    <w:p w14:paraId="4B88F4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 w:name="IDX83"/>
      <w:bookmarkEnd w:id="11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07DF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0B8C07" w14:textId="4022E8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708C99C" w14:textId="77777777" w:rsidR="009E5D69" w:rsidRDefault="009E5D69" w:rsidP="009E5D69">
      <w:pPr>
        <w:adjustRightInd w:val="0"/>
        <w:rPr>
          <w:rFonts w:ascii="Trebuchet MS" w:hAnsi="Trebuchet MS" w:cs="Trebuchet MS"/>
          <w:color w:val="000000"/>
          <w:sz w:val="19"/>
          <w:szCs w:val="19"/>
        </w:rPr>
      </w:pPr>
    </w:p>
    <w:p w14:paraId="572B5BD5" w14:textId="77777777" w:rsidR="009E5D69" w:rsidRDefault="009E5D69" w:rsidP="009E5D69">
      <w:pPr>
        <w:adjustRightInd w:val="0"/>
        <w:rPr>
          <w:rFonts w:ascii="Trebuchet MS" w:hAnsi="Trebuchet MS" w:cs="Trebuchet MS"/>
          <w:color w:val="000000"/>
          <w:sz w:val="19"/>
          <w:szCs w:val="19"/>
        </w:rPr>
      </w:pPr>
    </w:p>
    <w:p w14:paraId="356EE5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 w:name="IDX84"/>
      <w:bookmarkEnd w:id="11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4B3DC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A627C66" w14:textId="77777777" w:rsidR="009E5D69" w:rsidRDefault="009E5D69" w:rsidP="006A0CC6">
            <w:pPr>
              <w:keepNext/>
              <w:adjustRightInd w:val="0"/>
              <w:rPr>
                <w:sz w:val="24"/>
                <w:szCs w:val="24"/>
              </w:rPr>
            </w:pPr>
          </w:p>
        </w:tc>
      </w:tr>
      <w:tr w:rsidR="009E5D69" w14:paraId="28187FA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8ED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715985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63A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C431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90F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1 and LDA009 in (4,5) then XHSL2018 = 1 ; *In Year 13 and graduated in previous year - completed Year 12 ;</w:t>
            </w:r>
          </w:p>
        </w:tc>
      </w:tr>
      <w:tr w:rsidR="009E5D69" w14:paraId="29EA6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B12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0856E0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EC1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1 or LDB006 = 1) then XHSL2018 = 1 ;</w:t>
            </w:r>
          </w:p>
        </w:tc>
      </w:tr>
      <w:tr w:rsidR="009E5D69" w14:paraId="042AA7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200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77104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14E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3 or LDA003 = 2) then do ;</w:t>
            </w:r>
          </w:p>
        </w:tc>
      </w:tr>
      <w:tr w:rsidR="009E5D69" w14:paraId="56C68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ABF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in (1,2) then XHSL2018 = 4 ; *In Year 9 or 10 - completed Year 9 or below;</w:t>
            </w:r>
          </w:p>
        </w:tc>
      </w:tr>
      <w:tr w:rsidR="009E5D69" w14:paraId="73FA8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C4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3 ; *In Year 11 - completed Year 10;</w:t>
            </w:r>
          </w:p>
        </w:tc>
      </w:tr>
      <w:tr w:rsidR="009E5D69" w14:paraId="509B84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E6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2 ; *In Year 12 or 13 and didn't graduate in previous year - completed Year 11 ;</w:t>
            </w:r>
          </w:p>
        </w:tc>
      </w:tr>
      <w:tr w:rsidR="009E5D69" w14:paraId="0A9AE9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53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A4E9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FE4B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2737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997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Left school in 2018 and finished in September or later - finished the year */</w:t>
            </w:r>
          </w:p>
        </w:tc>
      </w:tr>
      <w:tr w:rsidR="009E5D69" w14:paraId="0ACA1F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627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in (9,10,11,12,88) and LDA002Y = 8 then do ;</w:t>
            </w:r>
          </w:p>
        </w:tc>
      </w:tr>
      <w:tr w:rsidR="009E5D69" w14:paraId="63968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CFA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 1 then XHSL2018 = 4 ; *Year 9 or below;</w:t>
            </w:r>
          </w:p>
        </w:tc>
      </w:tr>
      <w:tr w:rsidR="009E5D69" w14:paraId="112F6E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C8F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2 then XHSL2018 = 3 ; *Year 10;</w:t>
            </w:r>
          </w:p>
        </w:tc>
      </w:tr>
      <w:tr w:rsidR="009E5D69" w14:paraId="627A9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C4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2 ; *Year 11 ;</w:t>
            </w:r>
          </w:p>
        </w:tc>
      </w:tr>
      <w:tr w:rsidR="009E5D69" w14:paraId="5A2A65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D4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1 ; *Year 12 or 13;</w:t>
            </w:r>
          </w:p>
        </w:tc>
      </w:tr>
      <w:tr w:rsidR="009E5D69" w14:paraId="1B89B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3AB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C3F8B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76B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A16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E74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2018 and finished before September - did not finish the year */</w:t>
            </w:r>
          </w:p>
        </w:tc>
      </w:tr>
      <w:tr w:rsidR="009E5D69" w14:paraId="08081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70A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not in (9,10,11,12,88) and LDA002Y = 8 then do ;</w:t>
            </w:r>
          </w:p>
        </w:tc>
      </w:tr>
      <w:tr w:rsidR="009E5D69" w14:paraId="2D0D67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9B4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LDA009 in (1,2) then XHSL2018 = 4 ; *Year 9 or below;</w:t>
            </w:r>
          </w:p>
        </w:tc>
      </w:tr>
      <w:tr w:rsidR="009E5D69" w14:paraId="7243F2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F37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 3 then XHSL2018 = 3 ; *Year 10 ;</w:t>
            </w:r>
          </w:p>
        </w:tc>
      </w:tr>
      <w:tr w:rsidR="009E5D69" w14:paraId="774BE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62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LDA009 in (4,5) then XHSL2018 = 2 ; *Year 11 ;</w:t>
            </w:r>
          </w:p>
        </w:tc>
      </w:tr>
      <w:tr w:rsidR="009E5D69" w14:paraId="2F207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FB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DB0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79A6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6D0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D41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or 2017 and finished in September or later - finished the year */</w:t>
            </w:r>
          </w:p>
        </w:tc>
      </w:tr>
      <w:tr w:rsidR="009E5D69" w14:paraId="244B3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E0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in (9,10,11,12,88) and LDA002Y in (5,6,7,88) then do ;</w:t>
            </w:r>
          </w:p>
        </w:tc>
      </w:tr>
      <w:tr w:rsidR="009E5D69" w14:paraId="587882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2A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LDB001 in (1,2) then XHSL2018 = 1 ; *Year 12 or 13 ;</w:t>
            </w:r>
          </w:p>
        </w:tc>
      </w:tr>
      <w:tr w:rsidR="009E5D69" w14:paraId="4F5315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E6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3 then XHSL2018 = 2 ; *Year 11;</w:t>
            </w:r>
          </w:p>
        </w:tc>
      </w:tr>
      <w:tr w:rsidR="009E5D69" w14:paraId="2846EC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E6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4 then XHSL2018 = 3 ; *Year 10;</w:t>
            </w:r>
          </w:p>
        </w:tc>
      </w:tr>
      <w:tr w:rsidR="009E5D69" w14:paraId="6D07D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6F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5 then XHSL2018 = 4 ; *Year 9 or below;</w:t>
            </w:r>
          </w:p>
        </w:tc>
      </w:tr>
      <w:tr w:rsidR="009E5D69" w14:paraId="4D1149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42F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87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B264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489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103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or 2017 and finished before September - did not finish the year */</w:t>
            </w:r>
          </w:p>
        </w:tc>
      </w:tr>
      <w:tr w:rsidR="009E5D69" w14:paraId="237636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408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LDA001 = 2 and LDA002M not in (9,10,11,12,88) and LDA002Y in (5,6,7,88) then do ;</w:t>
            </w:r>
          </w:p>
        </w:tc>
      </w:tr>
      <w:tr w:rsidR="009E5D69" w14:paraId="1C081D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2ED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LDB001 in (1,2) then XHSL2018 = 2 ; *Year 11 ;</w:t>
            </w:r>
          </w:p>
        </w:tc>
      </w:tr>
      <w:tr w:rsidR="009E5D69" w14:paraId="1AB432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F9B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 3 then XHSL2018 = 3 ; *Year 10 ;</w:t>
            </w:r>
          </w:p>
        </w:tc>
      </w:tr>
      <w:tr w:rsidR="009E5D69" w14:paraId="25BB0D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66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LDB001 in (4,5) then XHSL2018 = 4 ; *Year 9 or below ;</w:t>
            </w:r>
          </w:p>
        </w:tc>
      </w:tr>
      <w:tr w:rsidR="009E5D69" w14:paraId="71E4E0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A8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282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30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345C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1A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a year of being surveyed */</w:t>
            </w:r>
          </w:p>
        </w:tc>
      </w:tr>
      <w:tr w:rsidR="009E5D69" w14:paraId="2911D2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A3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missing(in2017) then XHSL2018 = XHSL2016 ;</w:t>
            </w:r>
          </w:p>
        </w:tc>
      </w:tr>
      <w:tr w:rsidR="009E5D69" w14:paraId="55805B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EE5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05185C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08C0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XHSL2018 = XHSL2017 ;</w:t>
            </w:r>
          </w:p>
        </w:tc>
      </w:tr>
      <w:tr w:rsidR="009E5D69" w14:paraId="71ECA21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AC2A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E12C491" w14:textId="77777777" w:rsidR="009E5D69" w:rsidRDefault="009E5D69" w:rsidP="009E5D69">
      <w:pPr>
        <w:adjustRightInd w:val="0"/>
        <w:rPr>
          <w:rFonts w:ascii="Trebuchet MS" w:hAnsi="Trebuchet MS" w:cs="Trebuchet MS"/>
          <w:color w:val="000000"/>
          <w:sz w:val="19"/>
          <w:szCs w:val="19"/>
        </w:rPr>
      </w:pPr>
    </w:p>
    <w:p w14:paraId="510BA659" w14:textId="77777777" w:rsidR="009E5D69" w:rsidRDefault="009E5D69" w:rsidP="009E5D69">
      <w:pPr>
        <w:adjustRightInd w:val="0"/>
        <w:rPr>
          <w:rFonts w:ascii="Trebuchet MS" w:hAnsi="Trebuchet MS" w:cs="Trebuchet MS"/>
          <w:color w:val="000000"/>
          <w:sz w:val="19"/>
          <w:szCs w:val="19"/>
        </w:rPr>
        <w:sectPr w:rsidR="009E5D69">
          <w:headerReference w:type="default" r:id="rId49"/>
          <w:footerReference w:type="default" r:id="rId5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2DD2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7" w:name="IDX85"/>
          <w:bookmarkEnd w:id="117"/>
          <w:p w14:paraId="46F97C9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18" w:name="_Toc144389096"/>
            <w:r>
              <w:rPr>
                <w:sz w:val="22"/>
                <w:szCs w:val="22"/>
              </w:rPr>
              <w:instrText>Highest school level completed</w:instrText>
            </w:r>
            <w:bookmarkEnd w:id="11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34EC69B8" w14:textId="77777777" w:rsidR="009E5D69" w:rsidRDefault="009E5D69" w:rsidP="009E5D69">
      <w:pPr>
        <w:adjustRightInd w:val="0"/>
        <w:rPr>
          <w:rFonts w:ascii="Tahoma" w:hAnsi="Tahoma" w:cs="Tahoma"/>
          <w:color w:val="000000"/>
          <w:sz w:val="28"/>
          <w:szCs w:val="28"/>
        </w:rPr>
      </w:pPr>
    </w:p>
    <w:p w14:paraId="6CA07E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88296D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1659D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9" w:name="IDX86"/>
            <w:bookmarkEnd w:id="119"/>
            <w:r>
              <w:rPr>
                <w:rFonts w:ascii="Tahoma" w:hAnsi="Tahoma" w:cs="Tahoma"/>
                <w:color w:val="000000"/>
                <w:sz w:val="28"/>
                <w:szCs w:val="28"/>
              </w:rPr>
              <w:fldChar w:fldCharType="begin"/>
            </w:r>
            <w:r>
              <w:rPr>
                <w:sz w:val="24"/>
                <w:szCs w:val="24"/>
              </w:rPr>
              <w:instrText>tc "</w:instrText>
            </w:r>
            <w:bookmarkStart w:id="120" w:name="_Toc144389097"/>
            <w:r>
              <w:rPr>
                <w:sz w:val="22"/>
                <w:szCs w:val="22"/>
              </w:rPr>
              <w:instrText>XHSL2019</w:instrText>
            </w:r>
            <w:bookmarkEnd w:id="12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XHSL2019</w:t>
            </w:r>
          </w:p>
        </w:tc>
      </w:tr>
    </w:tbl>
    <w:p w14:paraId="54E2170A" w14:textId="77777777" w:rsidR="009E5D69" w:rsidRDefault="009E5D69" w:rsidP="009E5D69">
      <w:pPr>
        <w:adjustRightInd w:val="0"/>
        <w:rPr>
          <w:rFonts w:ascii="Tahoma" w:hAnsi="Tahoma" w:cs="Tahoma"/>
          <w:i/>
          <w:iCs/>
          <w:color w:val="000000"/>
          <w:sz w:val="24"/>
          <w:szCs w:val="24"/>
        </w:rPr>
      </w:pPr>
    </w:p>
    <w:p w14:paraId="009ABF6A" w14:textId="77777777" w:rsidR="009E5D69" w:rsidRDefault="009E5D69" w:rsidP="009E5D69">
      <w:pPr>
        <w:adjustRightInd w:val="0"/>
        <w:rPr>
          <w:rFonts w:ascii="Tahoma" w:hAnsi="Tahoma" w:cs="Tahoma"/>
          <w:i/>
          <w:iCs/>
          <w:color w:val="000000"/>
          <w:sz w:val="24"/>
          <w:szCs w:val="24"/>
        </w:rPr>
      </w:pPr>
    </w:p>
    <w:p w14:paraId="4BAE04B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1" w:name="IDX87"/>
      <w:bookmarkEnd w:id="12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A50F4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DF8F8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37213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A2FF8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C63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525E7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XHSL2019</w:t>
            </w:r>
          </w:p>
        </w:tc>
      </w:tr>
      <w:tr w:rsidR="009E5D69" w14:paraId="4EFA0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673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EB03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XHSL2019 Highest school level completed</w:t>
            </w:r>
          </w:p>
        </w:tc>
      </w:tr>
      <w:tr w:rsidR="009E5D69" w14:paraId="0CB9F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0DF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7EBD0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94B15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476B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006A0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0207B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07816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0F5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DF00C77" w14:textId="77777777" w:rsidR="009E5D69" w:rsidRDefault="009E5D69" w:rsidP="009E5D69">
      <w:pPr>
        <w:adjustRightInd w:val="0"/>
        <w:rPr>
          <w:rFonts w:ascii="Trebuchet MS" w:hAnsi="Trebuchet MS" w:cs="Trebuchet MS"/>
          <w:color w:val="000000"/>
          <w:sz w:val="19"/>
          <w:szCs w:val="19"/>
        </w:rPr>
      </w:pPr>
    </w:p>
    <w:p w14:paraId="5D1B2897" w14:textId="77777777" w:rsidR="009E5D69" w:rsidRDefault="009E5D69" w:rsidP="009E5D69">
      <w:pPr>
        <w:adjustRightInd w:val="0"/>
        <w:rPr>
          <w:rFonts w:ascii="Trebuchet MS" w:hAnsi="Trebuchet MS" w:cs="Trebuchet MS"/>
          <w:color w:val="000000"/>
          <w:sz w:val="19"/>
          <w:szCs w:val="19"/>
        </w:rPr>
      </w:pPr>
    </w:p>
    <w:p w14:paraId="75F110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 w:name="IDX88"/>
      <w:bookmarkEnd w:id="12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A3F2E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C098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3AAEDA6" w14:textId="77777777" w:rsidR="009E5D69" w:rsidRDefault="009E5D69" w:rsidP="009E5D69">
      <w:pPr>
        <w:adjustRightInd w:val="0"/>
        <w:rPr>
          <w:rFonts w:ascii="Trebuchet MS" w:hAnsi="Trebuchet MS" w:cs="Trebuchet MS"/>
          <w:color w:val="000000"/>
          <w:sz w:val="19"/>
          <w:szCs w:val="19"/>
        </w:rPr>
      </w:pPr>
    </w:p>
    <w:p w14:paraId="5F6BCFB2" w14:textId="77777777" w:rsidR="009E5D69" w:rsidRDefault="009E5D69" w:rsidP="009E5D69">
      <w:pPr>
        <w:adjustRightInd w:val="0"/>
        <w:rPr>
          <w:rFonts w:ascii="Trebuchet MS" w:hAnsi="Trebuchet MS" w:cs="Trebuchet MS"/>
          <w:color w:val="000000"/>
          <w:sz w:val="19"/>
          <w:szCs w:val="19"/>
        </w:rPr>
      </w:pPr>
    </w:p>
    <w:p w14:paraId="460BCA1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 w:name="IDX89"/>
      <w:bookmarkEnd w:id="12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05DA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D539E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9039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8D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769FD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72F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04FAA7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D7B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59BCF3D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09E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0E45335" w14:textId="77777777" w:rsidR="009E5D69" w:rsidRDefault="009E5D69" w:rsidP="009E5D69">
      <w:pPr>
        <w:adjustRightInd w:val="0"/>
        <w:rPr>
          <w:rFonts w:ascii="Trebuchet MS" w:hAnsi="Trebuchet MS" w:cs="Trebuchet MS"/>
          <w:color w:val="000000"/>
          <w:sz w:val="19"/>
          <w:szCs w:val="19"/>
        </w:rPr>
      </w:pPr>
    </w:p>
    <w:p w14:paraId="1258DDA4" w14:textId="77777777" w:rsidR="009E5D69" w:rsidRDefault="009E5D69" w:rsidP="009E5D69">
      <w:pPr>
        <w:adjustRightInd w:val="0"/>
        <w:rPr>
          <w:rFonts w:ascii="Trebuchet MS" w:hAnsi="Trebuchet MS" w:cs="Trebuchet MS"/>
          <w:color w:val="000000"/>
          <w:sz w:val="19"/>
          <w:szCs w:val="19"/>
        </w:rPr>
      </w:pPr>
    </w:p>
    <w:p w14:paraId="763B97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 w:name="IDX90"/>
      <w:bookmarkEnd w:id="12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4732E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376D91" w14:textId="162BF3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61D3F08E" w14:textId="77777777" w:rsidR="009E5D69" w:rsidRDefault="009E5D69" w:rsidP="009E5D69">
      <w:pPr>
        <w:adjustRightInd w:val="0"/>
        <w:rPr>
          <w:rFonts w:ascii="Trebuchet MS" w:hAnsi="Trebuchet MS" w:cs="Trebuchet MS"/>
          <w:color w:val="000000"/>
          <w:sz w:val="19"/>
          <w:szCs w:val="19"/>
        </w:rPr>
      </w:pPr>
    </w:p>
    <w:p w14:paraId="1AC05BC5" w14:textId="77777777" w:rsidR="009E5D69" w:rsidRDefault="009E5D69" w:rsidP="009E5D69">
      <w:pPr>
        <w:adjustRightInd w:val="0"/>
        <w:rPr>
          <w:rFonts w:ascii="Trebuchet MS" w:hAnsi="Trebuchet MS" w:cs="Trebuchet MS"/>
          <w:color w:val="000000"/>
          <w:sz w:val="19"/>
          <w:szCs w:val="19"/>
        </w:rPr>
      </w:pPr>
    </w:p>
    <w:p w14:paraId="608D42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 w:name="IDX91"/>
      <w:bookmarkEnd w:id="12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8636B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63A095F" w14:textId="77777777" w:rsidR="009E5D69" w:rsidRDefault="009E5D69" w:rsidP="006A0CC6">
            <w:pPr>
              <w:keepNext/>
              <w:adjustRightInd w:val="0"/>
              <w:rPr>
                <w:sz w:val="24"/>
                <w:szCs w:val="24"/>
              </w:rPr>
            </w:pPr>
          </w:p>
        </w:tc>
      </w:tr>
      <w:tr w:rsidR="009E5D69" w14:paraId="696974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EDB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06CAB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421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A08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AAD2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397534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52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1 or LEB006 = 1) then XHSL2019 = 1 ;</w:t>
            </w:r>
          </w:p>
        </w:tc>
      </w:tr>
      <w:tr w:rsidR="009E5D69" w14:paraId="61D02C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ACB2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D6EF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18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13D9F6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D9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3 or*/ LEA003 = 2 /*returned to school*/) then do;</w:t>
            </w:r>
          </w:p>
        </w:tc>
      </w:tr>
      <w:tr w:rsidR="009E5D69" w14:paraId="52784E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C8D3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missing(XHSL2018) then XHSL2019 = XHSL2018;</w:t>
            </w:r>
          </w:p>
        </w:tc>
      </w:tr>
      <w:tr w:rsidR="009E5D69" w14:paraId="2D389C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6D03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missing(XHSL2018) then XHSL2019 = XHSL2017;</w:t>
            </w:r>
          </w:p>
        </w:tc>
      </w:tr>
      <w:tr w:rsidR="009E5D69" w14:paraId="58F46E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CE5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6187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025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9348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469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2017 or 2018 and finished in September or later - finished the year */</w:t>
            </w:r>
          </w:p>
        </w:tc>
      </w:tr>
      <w:tr w:rsidR="009E5D69" w14:paraId="353D9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596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2 and LEA002M in (9,10,11,12,88) and LEA002Y in (5,6,7,8,88) then do ;</w:t>
            </w:r>
          </w:p>
        </w:tc>
      </w:tr>
      <w:tr w:rsidR="009E5D69" w14:paraId="09CFA7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2BE3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LEB001 in (1,2) then XHSL2019 = 1 ; *Year 12 or 13 ;</w:t>
            </w:r>
          </w:p>
        </w:tc>
      </w:tr>
      <w:tr w:rsidR="009E5D69" w14:paraId="26EFA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47E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LEB001 = 3 /*left school in Yr 11*/ then XHSL2019 = 2 ; *Year 11;</w:t>
            </w:r>
          </w:p>
        </w:tc>
      </w:tr>
      <w:tr w:rsidR="009E5D69" w14:paraId="41AAC0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E6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4 then XHSL2019 = 3 ; *Year 10;</w:t>
            </w:r>
          </w:p>
        </w:tc>
      </w:tr>
      <w:tr w:rsidR="009E5D69" w14:paraId="036496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74D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5 then XHSL2019 = 4 ; *Year 9 or below;</w:t>
            </w:r>
          </w:p>
        </w:tc>
      </w:tr>
      <w:tr w:rsidR="009E5D69" w14:paraId="1A953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232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3B44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B35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F8B9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BCC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2017 or 2018 and finished before September - did not finish the year */</w:t>
            </w:r>
          </w:p>
        </w:tc>
      </w:tr>
      <w:tr w:rsidR="009E5D69" w14:paraId="10126E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56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LEA001 = 2 and LEA002M not in (9,10,11,12,88) and LEA002Y in (5,6,7,8,88) then do ;</w:t>
            </w:r>
          </w:p>
        </w:tc>
      </w:tr>
      <w:tr w:rsidR="009E5D69" w14:paraId="13F0E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5C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LEB001 in (1,2) then XHSL2019 = 2 ; *Year 11 ;</w:t>
            </w:r>
          </w:p>
        </w:tc>
      </w:tr>
      <w:tr w:rsidR="009E5D69" w14:paraId="348EDF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AB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 3 then XHSL2019 = 3 ; *Year 10 ;</w:t>
            </w:r>
          </w:p>
        </w:tc>
      </w:tr>
      <w:tr w:rsidR="009E5D69" w14:paraId="7BE139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154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LEB001 in (4,5) then XHSL2019 = 4 ; *Year 9 or below ;</w:t>
            </w:r>
          </w:p>
        </w:tc>
      </w:tr>
      <w:tr w:rsidR="009E5D69" w14:paraId="6976C5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299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BC3B3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0D8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B63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F3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year in main survey*/</w:t>
            </w:r>
          </w:p>
        </w:tc>
      </w:tr>
      <w:tr w:rsidR="009E5D69" w14:paraId="7D6C59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ED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missing(XHSL2018) and missing(XHSL2017) and missing(XHSL2016) and missing(XHSL2015) then XHSL2019 = 99;</w:t>
            </w:r>
          </w:p>
        </w:tc>
      </w:tr>
      <w:tr w:rsidR="009E5D69" w14:paraId="379F7D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33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Missed 2018 survey and didn't answer B1*/</w:t>
            </w:r>
          </w:p>
        </w:tc>
      </w:tr>
      <w:tr w:rsidR="009E5D69" w14:paraId="60D87A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1A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missing(in2018) and not missing(in2017) and LEB001 =. then XHSL2019 = /*99*/ XHSL2017;</w:t>
            </w:r>
          </w:p>
        </w:tc>
      </w:tr>
      <w:tr w:rsidR="009E5D69" w14:paraId="25F0AE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EE09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19279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DD2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XHSL2019 = XHSL2018 ;</w:t>
            </w:r>
          </w:p>
        </w:tc>
      </w:tr>
      <w:tr w:rsidR="009E5D69" w14:paraId="00D0CB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1C82C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93DE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51340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9C4A848" w14:textId="77777777" w:rsidR="009E5D69" w:rsidRDefault="009E5D69" w:rsidP="009E5D69">
      <w:pPr>
        <w:adjustRightInd w:val="0"/>
        <w:rPr>
          <w:rFonts w:ascii="Trebuchet MS" w:hAnsi="Trebuchet MS" w:cs="Trebuchet MS"/>
          <w:color w:val="000000"/>
          <w:sz w:val="19"/>
          <w:szCs w:val="19"/>
        </w:rPr>
      </w:pPr>
    </w:p>
    <w:p w14:paraId="0878D0B7" w14:textId="77777777" w:rsidR="009E5D69" w:rsidRDefault="009E5D69" w:rsidP="009E5D69">
      <w:pPr>
        <w:adjustRightInd w:val="0"/>
        <w:rPr>
          <w:rFonts w:ascii="Trebuchet MS" w:hAnsi="Trebuchet MS" w:cs="Trebuchet MS"/>
          <w:color w:val="000000"/>
          <w:sz w:val="19"/>
          <w:szCs w:val="19"/>
        </w:rPr>
        <w:sectPr w:rsidR="009E5D69">
          <w:headerReference w:type="default" r:id="rId51"/>
          <w:footerReference w:type="default" r:id="rId5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9696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6" w:name="IDX92"/>
          <w:bookmarkEnd w:id="126"/>
          <w:p w14:paraId="1DEBA80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27" w:name="_Toc144389098"/>
            <w:r>
              <w:rPr>
                <w:sz w:val="22"/>
                <w:szCs w:val="22"/>
              </w:rPr>
              <w:instrText>Highest school level completed</w:instrText>
            </w:r>
            <w:bookmarkEnd w:id="1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3C6CBCD4" w14:textId="77777777" w:rsidR="009E5D69" w:rsidRDefault="009E5D69" w:rsidP="009E5D69">
      <w:pPr>
        <w:adjustRightInd w:val="0"/>
        <w:rPr>
          <w:rFonts w:ascii="Tahoma" w:hAnsi="Tahoma" w:cs="Tahoma"/>
          <w:color w:val="000000"/>
          <w:sz w:val="28"/>
          <w:szCs w:val="28"/>
        </w:rPr>
      </w:pPr>
    </w:p>
    <w:p w14:paraId="3294DDF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73A7CA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4143B7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8" w:name="IDX93"/>
            <w:bookmarkEnd w:id="128"/>
            <w:r>
              <w:rPr>
                <w:rFonts w:ascii="Tahoma" w:hAnsi="Tahoma" w:cs="Tahoma"/>
                <w:color w:val="000000"/>
                <w:sz w:val="28"/>
                <w:szCs w:val="28"/>
              </w:rPr>
              <w:fldChar w:fldCharType="begin"/>
            </w:r>
            <w:r>
              <w:rPr>
                <w:sz w:val="24"/>
                <w:szCs w:val="24"/>
              </w:rPr>
              <w:instrText>tc "</w:instrText>
            </w:r>
            <w:bookmarkStart w:id="129" w:name="_Toc144389099"/>
            <w:r>
              <w:rPr>
                <w:sz w:val="22"/>
                <w:szCs w:val="22"/>
              </w:rPr>
              <w:instrText>XHSL2020</w:instrText>
            </w:r>
            <w:bookmarkEnd w:id="12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XHSL2020</w:t>
            </w:r>
          </w:p>
        </w:tc>
      </w:tr>
    </w:tbl>
    <w:p w14:paraId="49CC0700" w14:textId="77777777" w:rsidR="009E5D69" w:rsidRDefault="009E5D69" w:rsidP="009E5D69">
      <w:pPr>
        <w:adjustRightInd w:val="0"/>
        <w:rPr>
          <w:rFonts w:ascii="Tahoma" w:hAnsi="Tahoma" w:cs="Tahoma"/>
          <w:i/>
          <w:iCs/>
          <w:color w:val="000000"/>
          <w:sz w:val="24"/>
          <w:szCs w:val="24"/>
        </w:rPr>
      </w:pPr>
    </w:p>
    <w:p w14:paraId="33357506" w14:textId="77777777" w:rsidR="009E5D69" w:rsidRDefault="009E5D69" w:rsidP="009E5D69">
      <w:pPr>
        <w:adjustRightInd w:val="0"/>
        <w:rPr>
          <w:rFonts w:ascii="Tahoma" w:hAnsi="Tahoma" w:cs="Tahoma"/>
          <w:i/>
          <w:iCs/>
          <w:color w:val="000000"/>
          <w:sz w:val="24"/>
          <w:szCs w:val="24"/>
        </w:rPr>
      </w:pPr>
    </w:p>
    <w:p w14:paraId="24D741D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0" w:name="IDX94"/>
      <w:bookmarkEnd w:id="13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093DA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105C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698D7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729B3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42A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F2DB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XHSL2020</w:t>
            </w:r>
          </w:p>
        </w:tc>
      </w:tr>
      <w:tr w:rsidR="009E5D69" w14:paraId="303CD5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D57B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A01C0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XHSL2020 Highest school level completed</w:t>
            </w:r>
          </w:p>
        </w:tc>
      </w:tr>
      <w:tr w:rsidR="009E5D69" w14:paraId="38D28D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D18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95C66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527C8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9538B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ADE4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B660E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366E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D2FE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9B12463" w14:textId="77777777" w:rsidR="009E5D69" w:rsidRDefault="009E5D69" w:rsidP="009E5D69">
      <w:pPr>
        <w:adjustRightInd w:val="0"/>
        <w:rPr>
          <w:rFonts w:ascii="Trebuchet MS" w:hAnsi="Trebuchet MS" w:cs="Trebuchet MS"/>
          <w:color w:val="000000"/>
          <w:sz w:val="19"/>
          <w:szCs w:val="19"/>
        </w:rPr>
      </w:pPr>
    </w:p>
    <w:p w14:paraId="7BCDBE1B" w14:textId="77777777" w:rsidR="009E5D69" w:rsidRDefault="009E5D69" w:rsidP="009E5D69">
      <w:pPr>
        <w:adjustRightInd w:val="0"/>
        <w:rPr>
          <w:rFonts w:ascii="Trebuchet MS" w:hAnsi="Trebuchet MS" w:cs="Trebuchet MS"/>
          <w:color w:val="000000"/>
          <w:sz w:val="19"/>
          <w:szCs w:val="19"/>
        </w:rPr>
      </w:pPr>
    </w:p>
    <w:p w14:paraId="1F0311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 w:name="IDX95"/>
      <w:bookmarkEnd w:id="13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52EE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BCF0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12A5EF9E" w14:textId="77777777" w:rsidR="009E5D69" w:rsidRDefault="009E5D69" w:rsidP="009E5D69">
      <w:pPr>
        <w:adjustRightInd w:val="0"/>
        <w:rPr>
          <w:rFonts w:ascii="Trebuchet MS" w:hAnsi="Trebuchet MS" w:cs="Trebuchet MS"/>
          <w:color w:val="000000"/>
          <w:sz w:val="19"/>
          <w:szCs w:val="19"/>
        </w:rPr>
      </w:pPr>
    </w:p>
    <w:p w14:paraId="02E6463C" w14:textId="77777777" w:rsidR="009E5D69" w:rsidRDefault="009E5D69" w:rsidP="009E5D69">
      <w:pPr>
        <w:adjustRightInd w:val="0"/>
        <w:rPr>
          <w:rFonts w:ascii="Trebuchet MS" w:hAnsi="Trebuchet MS" w:cs="Trebuchet MS"/>
          <w:color w:val="000000"/>
          <w:sz w:val="19"/>
          <w:szCs w:val="19"/>
        </w:rPr>
      </w:pPr>
    </w:p>
    <w:p w14:paraId="57212A5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 w:name="IDX96"/>
      <w:bookmarkEnd w:id="13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DC17A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62F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45217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45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39B75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2D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52FC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08D0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68F996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3CBF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DFC6360" w14:textId="77777777" w:rsidR="009E5D69" w:rsidRDefault="009E5D69" w:rsidP="009E5D69">
      <w:pPr>
        <w:adjustRightInd w:val="0"/>
        <w:rPr>
          <w:rFonts w:ascii="Trebuchet MS" w:hAnsi="Trebuchet MS" w:cs="Trebuchet MS"/>
          <w:color w:val="000000"/>
          <w:sz w:val="19"/>
          <w:szCs w:val="19"/>
        </w:rPr>
      </w:pPr>
    </w:p>
    <w:p w14:paraId="667D2FBE" w14:textId="77777777" w:rsidR="009E5D69" w:rsidRDefault="009E5D69" w:rsidP="009E5D69">
      <w:pPr>
        <w:adjustRightInd w:val="0"/>
        <w:rPr>
          <w:rFonts w:ascii="Trebuchet MS" w:hAnsi="Trebuchet MS" w:cs="Trebuchet MS"/>
          <w:color w:val="000000"/>
          <w:sz w:val="19"/>
          <w:szCs w:val="19"/>
        </w:rPr>
      </w:pPr>
    </w:p>
    <w:p w14:paraId="6B9D6C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 w:name="IDX97"/>
      <w:bookmarkEnd w:id="13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0E9B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145565B" w14:textId="2F203D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3F011E">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476D918B" w14:textId="77777777" w:rsidR="009E5D69" w:rsidRDefault="009E5D69" w:rsidP="009E5D69">
      <w:pPr>
        <w:adjustRightInd w:val="0"/>
        <w:rPr>
          <w:rFonts w:ascii="Trebuchet MS" w:hAnsi="Trebuchet MS" w:cs="Trebuchet MS"/>
          <w:color w:val="000000"/>
          <w:sz w:val="19"/>
          <w:szCs w:val="19"/>
        </w:rPr>
      </w:pPr>
    </w:p>
    <w:p w14:paraId="51755F61" w14:textId="77777777" w:rsidR="009E5D69" w:rsidRDefault="009E5D69" w:rsidP="009E5D69">
      <w:pPr>
        <w:adjustRightInd w:val="0"/>
        <w:rPr>
          <w:rFonts w:ascii="Trebuchet MS" w:hAnsi="Trebuchet MS" w:cs="Trebuchet MS"/>
          <w:color w:val="000000"/>
          <w:sz w:val="19"/>
          <w:szCs w:val="19"/>
        </w:rPr>
      </w:pPr>
    </w:p>
    <w:p w14:paraId="1ED8FC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 w:name="IDX98"/>
      <w:bookmarkEnd w:id="13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ECE1F3B"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56C177F" w14:textId="77777777" w:rsidR="009E5D69" w:rsidRDefault="009E5D69" w:rsidP="006A0CC6">
            <w:pPr>
              <w:keepNext/>
              <w:adjustRightInd w:val="0"/>
              <w:rPr>
                <w:sz w:val="24"/>
                <w:szCs w:val="24"/>
              </w:rPr>
            </w:pPr>
          </w:p>
        </w:tc>
      </w:tr>
      <w:tr w:rsidR="009E5D69" w14:paraId="261AC89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90E7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60EA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D5B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3BD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683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Graduated and/or received Year 12 certificate */</w:t>
            </w:r>
          </w:p>
        </w:tc>
      </w:tr>
      <w:tr w:rsidR="009E5D69" w14:paraId="08AA1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9FD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1 or LFB006 = 1) then XHSL2020 = 1 ;</w:t>
            </w:r>
          </w:p>
        </w:tc>
      </w:tr>
      <w:tr w:rsidR="009E5D69" w14:paraId="7A4FD1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6F4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E093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1781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going to school or returned to school */</w:t>
            </w:r>
          </w:p>
        </w:tc>
      </w:tr>
      <w:tr w:rsidR="009E5D69" w14:paraId="4F1FC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D41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3 or*/ LFA003 = 2 /*returned to school*/) then do;</w:t>
            </w:r>
          </w:p>
        </w:tc>
      </w:tr>
      <w:tr w:rsidR="009E5D69" w14:paraId="53FF11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CD2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missing(XHSL2019) then XHSL2020 = XHSL2019;</w:t>
            </w:r>
          </w:p>
        </w:tc>
      </w:tr>
      <w:tr w:rsidR="009E5D69" w14:paraId="4F4480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036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then XHSL2020 = XHSL2018;</w:t>
            </w:r>
          </w:p>
        </w:tc>
      </w:tr>
      <w:tr w:rsidR="009E5D69" w14:paraId="5EE40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4D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ED53E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1B8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E7F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51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2018 or 2019 and finished in September or later - finished the year */</w:t>
            </w:r>
          </w:p>
        </w:tc>
      </w:tr>
      <w:tr w:rsidR="009E5D69" w14:paraId="7EEDC8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920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2 and LFA002M in (9,10,11,12,88) and LFA002Y in (5,6,7,8,9,88) then do ;</w:t>
            </w:r>
          </w:p>
        </w:tc>
      </w:tr>
      <w:tr w:rsidR="009E5D69" w14:paraId="523A77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63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LFB001 in (1,2) then XHSL2020 = 1 ; *Year 12 or 13 ;</w:t>
            </w:r>
          </w:p>
        </w:tc>
      </w:tr>
      <w:tr w:rsidR="009E5D69" w14:paraId="280AAB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426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LFB001 = 3 /*left school in Yr 11*/ then XHSL2020 = 2 ; *Year 11;</w:t>
            </w:r>
          </w:p>
        </w:tc>
      </w:tr>
      <w:tr w:rsidR="009E5D69" w14:paraId="5378C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03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4 then XHSL2020 = 3 ; *Year 10;</w:t>
            </w:r>
          </w:p>
        </w:tc>
      </w:tr>
      <w:tr w:rsidR="009E5D69" w14:paraId="5B8210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CDBA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5 then XHSL2020 = 4 ; *Year 9 or below;</w:t>
            </w:r>
          </w:p>
        </w:tc>
      </w:tr>
      <w:tr w:rsidR="009E5D69" w14:paraId="25936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758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213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DA2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B20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405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Left school in 2015, 2016, 2018 or 2019 and finished before September - did not finish the year */</w:t>
            </w:r>
          </w:p>
        </w:tc>
      </w:tr>
      <w:tr w:rsidR="009E5D69" w14:paraId="161B7A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8A5C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LFA001 = 2 and LFA002M not in (9,10,11,12,88) and LFA002Y in (5,6,7,8,9,88) then do ;</w:t>
            </w:r>
          </w:p>
        </w:tc>
      </w:tr>
      <w:tr w:rsidR="009E5D69" w14:paraId="17B10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321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LFB001 in (1,2) then XHSL2020 = 2 ; *Year 11 ;</w:t>
            </w:r>
          </w:p>
        </w:tc>
      </w:tr>
      <w:tr w:rsidR="009E5D69" w14:paraId="120649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6F5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 3 then XHSL2020 = 3 ; *Year 10 ;</w:t>
            </w:r>
          </w:p>
        </w:tc>
      </w:tr>
      <w:tr w:rsidR="009E5D69" w14:paraId="7A3A7C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489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LFB001 in (4,5) then XHSL2020 = 4 ; *Year 9 or below ;</w:t>
            </w:r>
          </w:p>
        </w:tc>
      </w:tr>
      <w:tr w:rsidR="009E5D69" w14:paraId="7E4247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7D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CE15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7E5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788B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AC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year in main survey*/</w:t>
            </w:r>
          </w:p>
        </w:tc>
      </w:tr>
      <w:tr w:rsidR="009E5D69" w14:paraId="5B42E7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932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and missing(XHSL2018) and missing(XHSL2017) and missing(XHSL2016) and missing(XHSL2015) then XHSL2020 = 99;</w:t>
            </w:r>
          </w:p>
        </w:tc>
      </w:tr>
      <w:tr w:rsidR="009E5D69" w14:paraId="59C2F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6E8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22D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53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previous year */</w:t>
            </w:r>
          </w:p>
        </w:tc>
      </w:tr>
      <w:tr w:rsidR="009E5D69" w14:paraId="5E6B04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6C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missing(XHSL2019) then XHSL2020 = XHSL2019 ;</w:t>
            </w:r>
          </w:p>
        </w:tc>
      </w:tr>
      <w:tr w:rsidR="009E5D69" w14:paraId="36153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A850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B1E5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C4B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same as two years ago */</w:t>
            </w:r>
          </w:p>
        </w:tc>
      </w:tr>
      <w:tr w:rsidR="009E5D69" w14:paraId="7AAFA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D5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missing(XHSL2019) and not missing(XHSL2018) then XHSL2020 = XHSL2018 ;</w:t>
            </w:r>
          </w:p>
        </w:tc>
      </w:tr>
      <w:tr w:rsidR="009E5D69" w14:paraId="5974DA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19BD0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99422F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E9AC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30EAEB5" w14:textId="77777777" w:rsidR="009E5D69" w:rsidRDefault="009E5D69" w:rsidP="009E5D69">
      <w:pPr>
        <w:adjustRightInd w:val="0"/>
        <w:rPr>
          <w:rFonts w:ascii="Trebuchet MS" w:hAnsi="Trebuchet MS" w:cs="Trebuchet MS"/>
          <w:color w:val="000000"/>
          <w:sz w:val="19"/>
          <w:szCs w:val="19"/>
        </w:rPr>
      </w:pPr>
    </w:p>
    <w:p w14:paraId="35512015" w14:textId="77777777" w:rsidR="009E5D69" w:rsidRDefault="009E5D69" w:rsidP="009E5D69">
      <w:pPr>
        <w:adjustRightInd w:val="0"/>
        <w:rPr>
          <w:rFonts w:ascii="Trebuchet MS" w:hAnsi="Trebuchet MS" w:cs="Trebuchet MS"/>
          <w:color w:val="000000"/>
          <w:sz w:val="19"/>
          <w:szCs w:val="19"/>
        </w:rPr>
        <w:sectPr w:rsidR="009E5D69">
          <w:headerReference w:type="default" r:id="rId53"/>
          <w:footerReference w:type="default" r:id="rId5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2E83D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5" w:name="IDX99"/>
          <w:bookmarkEnd w:id="135"/>
          <w:p w14:paraId="0448A6A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36" w:name="_Toc144389100"/>
            <w:r>
              <w:rPr>
                <w:sz w:val="22"/>
                <w:szCs w:val="22"/>
              </w:rPr>
              <w:instrText>Highest school level completed</w:instrText>
            </w:r>
            <w:bookmarkEnd w:id="13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7D850F98" w14:textId="77777777" w:rsidR="009E5D69" w:rsidRDefault="009E5D69" w:rsidP="009E5D69">
      <w:pPr>
        <w:adjustRightInd w:val="0"/>
        <w:rPr>
          <w:rFonts w:ascii="Tahoma" w:hAnsi="Tahoma" w:cs="Tahoma"/>
          <w:color w:val="000000"/>
          <w:sz w:val="28"/>
          <w:szCs w:val="28"/>
        </w:rPr>
      </w:pPr>
    </w:p>
    <w:p w14:paraId="74B42C7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E617F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1B6B0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7" w:name="IDX100"/>
            <w:bookmarkEnd w:id="137"/>
            <w:r>
              <w:rPr>
                <w:rFonts w:ascii="Tahoma" w:hAnsi="Tahoma" w:cs="Tahoma"/>
                <w:color w:val="000000"/>
                <w:sz w:val="28"/>
                <w:szCs w:val="28"/>
              </w:rPr>
              <w:fldChar w:fldCharType="begin"/>
            </w:r>
            <w:r>
              <w:rPr>
                <w:sz w:val="24"/>
                <w:szCs w:val="24"/>
              </w:rPr>
              <w:instrText>tc "</w:instrText>
            </w:r>
            <w:bookmarkStart w:id="138" w:name="_Toc144389101"/>
            <w:r>
              <w:rPr>
                <w:sz w:val="22"/>
                <w:szCs w:val="22"/>
              </w:rPr>
              <w:instrText>XHSL2021</w:instrText>
            </w:r>
            <w:bookmarkEnd w:id="13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XHSL2021</w:t>
            </w:r>
          </w:p>
        </w:tc>
      </w:tr>
    </w:tbl>
    <w:p w14:paraId="2B31C3C2" w14:textId="77777777" w:rsidR="009E5D69" w:rsidRDefault="009E5D69" w:rsidP="009E5D69">
      <w:pPr>
        <w:adjustRightInd w:val="0"/>
        <w:rPr>
          <w:rFonts w:ascii="Tahoma" w:hAnsi="Tahoma" w:cs="Tahoma"/>
          <w:i/>
          <w:iCs/>
          <w:color w:val="000000"/>
          <w:sz w:val="24"/>
          <w:szCs w:val="24"/>
        </w:rPr>
      </w:pPr>
    </w:p>
    <w:p w14:paraId="2F2FB455" w14:textId="77777777" w:rsidR="009E5D69" w:rsidRDefault="009E5D69" w:rsidP="009E5D69">
      <w:pPr>
        <w:adjustRightInd w:val="0"/>
        <w:rPr>
          <w:rFonts w:ascii="Tahoma" w:hAnsi="Tahoma" w:cs="Tahoma"/>
          <w:i/>
          <w:iCs/>
          <w:color w:val="000000"/>
          <w:sz w:val="24"/>
          <w:szCs w:val="24"/>
        </w:rPr>
      </w:pPr>
    </w:p>
    <w:p w14:paraId="5425E5F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9" w:name="IDX101"/>
      <w:bookmarkEnd w:id="13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AE0190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F3F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D7A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362196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2CFD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0DCC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XHSL2021</w:t>
            </w:r>
          </w:p>
        </w:tc>
      </w:tr>
      <w:tr w:rsidR="009E5D69" w14:paraId="4C9DA0B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5766A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AEC0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XHSL2021 Highest school level completed</w:t>
            </w:r>
          </w:p>
        </w:tc>
      </w:tr>
      <w:tr w:rsidR="009E5D69" w14:paraId="39EF0B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2AE3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6C0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7C21A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A9E9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B72A2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1DCA2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6F99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04E9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84D9E02" w14:textId="77777777" w:rsidR="009E5D69" w:rsidRDefault="009E5D69" w:rsidP="009E5D69">
      <w:pPr>
        <w:adjustRightInd w:val="0"/>
        <w:rPr>
          <w:rFonts w:ascii="Trebuchet MS" w:hAnsi="Trebuchet MS" w:cs="Trebuchet MS"/>
          <w:color w:val="000000"/>
          <w:sz w:val="19"/>
          <w:szCs w:val="19"/>
        </w:rPr>
      </w:pPr>
    </w:p>
    <w:p w14:paraId="44B36C7F" w14:textId="77777777" w:rsidR="009E5D69" w:rsidRDefault="009E5D69" w:rsidP="009E5D69">
      <w:pPr>
        <w:adjustRightInd w:val="0"/>
        <w:rPr>
          <w:rFonts w:ascii="Trebuchet MS" w:hAnsi="Trebuchet MS" w:cs="Trebuchet MS"/>
          <w:color w:val="000000"/>
          <w:sz w:val="19"/>
          <w:szCs w:val="19"/>
        </w:rPr>
      </w:pPr>
    </w:p>
    <w:p w14:paraId="32561F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 w:name="IDX102"/>
      <w:bookmarkEnd w:id="14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6D2B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0AEE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2305625" w14:textId="77777777" w:rsidR="009E5D69" w:rsidRDefault="009E5D69" w:rsidP="009E5D69">
      <w:pPr>
        <w:adjustRightInd w:val="0"/>
        <w:rPr>
          <w:rFonts w:ascii="Trebuchet MS" w:hAnsi="Trebuchet MS" w:cs="Trebuchet MS"/>
          <w:color w:val="000000"/>
          <w:sz w:val="19"/>
          <w:szCs w:val="19"/>
        </w:rPr>
      </w:pPr>
    </w:p>
    <w:p w14:paraId="2365B74A" w14:textId="77777777" w:rsidR="009E5D69" w:rsidRDefault="009E5D69" w:rsidP="009E5D69">
      <w:pPr>
        <w:adjustRightInd w:val="0"/>
        <w:rPr>
          <w:rFonts w:ascii="Trebuchet MS" w:hAnsi="Trebuchet MS" w:cs="Trebuchet MS"/>
          <w:color w:val="000000"/>
          <w:sz w:val="19"/>
          <w:szCs w:val="19"/>
        </w:rPr>
      </w:pPr>
    </w:p>
    <w:p w14:paraId="1035504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 w:name="IDX103"/>
      <w:bookmarkEnd w:id="14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A9522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5659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0BF4C6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134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14032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6E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380811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6E0B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613BD4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89E7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F52CDF8" w14:textId="77777777" w:rsidR="009E5D69" w:rsidRDefault="009E5D69" w:rsidP="009E5D69">
      <w:pPr>
        <w:adjustRightInd w:val="0"/>
        <w:rPr>
          <w:rFonts w:ascii="Trebuchet MS" w:hAnsi="Trebuchet MS" w:cs="Trebuchet MS"/>
          <w:color w:val="000000"/>
          <w:sz w:val="19"/>
          <w:szCs w:val="19"/>
        </w:rPr>
      </w:pPr>
    </w:p>
    <w:p w14:paraId="36B47CC9" w14:textId="77777777" w:rsidR="009E5D69" w:rsidRDefault="009E5D69" w:rsidP="009E5D69">
      <w:pPr>
        <w:adjustRightInd w:val="0"/>
        <w:rPr>
          <w:rFonts w:ascii="Trebuchet MS" w:hAnsi="Trebuchet MS" w:cs="Trebuchet MS"/>
          <w:color w:val="000000"/>
          <w:sz w:val="19"/>
          <w:szCs w:val="19"/>
        </w:rPr>
      </w:pPr>
    </w:p>
    <w:p w14:paraId="4523EE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 w:name="IDX104"/>
      <w:bookmarkEnd w:id="14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B2C3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E8B43C0" w14:textId="701D24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810C814" w14:textId="77777777" w:rsidR="009E5D69" w:rsidRDefault="009E5D69" w:rsidP="009E5D69">
      <w:pPr>
        <w:adjustRightInd w:val="0"/>
        <w:rPr>
          <w:rFonts w:ascii="Trebuchet MS" w:hAnsi="Trebuchet MS" w:cs="Trebuchet MS"/>
          <w:color w:val="000000"/>
          <w:sz w:val="19"/>
          <w:szCs w:val="19"/>
        </w:rPr>
      </w:pPr>
    </w:p>
    <w:p w14:paraId="16D89C75" w14:textId="77777777" w:rsidR="009E5D69" w:rsidRDefault="009E5D69" w:rsidP="009E5D69">
      <w:pPr>
        <w:adjustRightInd w:val="0"/>
        <w:rPr>
          <w:rFonts w:ascii="Trebuchet MS" w:hAnsi="Trebuchet MS" w:cs="Trebuchet MS"/>
          <w:color w:val="000000"/>
          <w:sz w:val="19"/>
          <w:szCs w:val="19"/>
        </w:rPr>
      </w:pPr>
    </w:p>
    <w:p w14:paraId="0EF6EB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 w:name="IDX105"/>
      <w:bookmarkEnd w:id="14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54332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ACD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57C2B3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3AA4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63A6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A8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 (XHSL2020) then XHSL2021 = XHSL2020;</w:t>
            </w:r>
          </w:p>
        </w:tc>
      </w:tr>
      <w:tr w:rsidR="009E5D69" w14:paraId="6648F0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9629C" w14:textId="2911ECB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and not missing(XHSL2019) then XHSL2021 = XHSL2019;</w:t>
            </w:r>
          </w:p>
        </w:tc>
      </w:tr>
      <w:tr w:rsidR="009E5D69" w14:paraId="44F6FE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AC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 1 then XHSL2021 = XHSL2018;</w:t>
            </w:r>
          </w:p>
        </w:tc>
      </w:tr>
      <w:tr w:rsidR="009E5D69" w14:paraId="2AE37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D45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&gt; 1 then XHSL2021 = 99; /*Year level unknown*/</w:t>
            </w:r>
          </w:p>
        </w:tc>
      </w:tr>
      <w:tr w:rsidR="009E5D69" w14:paraId="7BD072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7C1F7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AB2BF8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C550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66B4B42" w14:textId="77777777" w:rsidR="009E5D69" w:rsidRDefault="009E5D69" w:rsidP="009E5D69">
      <w:pPr>
        <w:adjustRightInd w:val="0"/>
        <w:rPr>
          <w:rFonts w:ascii="Trebuchet MS" w:hAnsi="Trebuchet MS" w:cs="Trebuchet MS"/>
          <w:color w:val="000000"/>
          <w:sz w:val="19"/>
          <w:szCs w:val="19"/>
        </w:rPr>
      </w:pPr>
    </w:p>
    <w:p w14:paraId="2D32DDF2" w14:textId="77777777" w:rsidR="009E5D69" w:rsidRDefault="009E5D69" w:rsidP="009E5D69">
      <w:pPr>
        <w:adjustRightInd w:val="0"/>
        <w:rPr>
          <w:rFonts w:ascii="Trebuchet MS" w:hAnsi="Trebuchet MS" w:cs="Trebuchet MS"/>
          <w:color w:val="000000"/>
          <w:sz w:val="19"/>
          <w:szCs w:val="19"/>
        </w:rPr>
        <w:sectPr w:rsidR="009E5D69">
          <w:headerReference w:type="default" r:id="rId55"/>
          <w:footerReference w:type="default" r:id="rId5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1FEF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4" w:name="IDX106"/>
          <w:bookmarkEnd w:id="144"/>
          <w:p w14:paraId="137964E2"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45" w:name="_Toc144389102"/>
            <w:r>
              <w:rPr>
                <w:sz w:val="22"/>
                <w:szCs w:val="22"/>
              </w:rPr>
              <w:instrText>Highest school level completed</w:instrText>
            </w:r>
            <w:bookmarkEnd w:id="14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school level completed</w:t>
            </w:r>
          </w:p>
        </w:tc>
      </w:tr>
    </w:tbl>
    <w:p w14:paraId="6B216024" w14:textId="77777777" w:rsidR="009E5D69" w:rsidRDefault="009E5D69" w:rsidP="009E5D69">
      <w:pPr>
        <w:adjustRightInd w:val="0"/>
        <w:rPr>
          <w:rFonts w:ascii="Tahoma" w:hAnsi="Tahoma" w:cs="Tahoma"/>
          <w:color w:val="000000"/>
          <w:sz w:val="28"/>
          <w:szCs w:val="28"/>
        </w:rPr>
      </w:pPr>
    </w:p>
    <w:p w14:paraId="7A72304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26A28F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B3D11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6" w:name="IDX107"/>
            <w:bookmarkEnd w:id="146"/>
            <w:r>
              <w:rPr>
                <w:rFonts w:ascii="Tahoma" w:hAnsi="Tahoma" w:cs="Tahoma"/>
                <w:color w:val="000000"/>
                <w:sz w:val="28"/>
                <w:szCs w:val="28"/>
              </w:rPr>
              <w:fldChar w:fldCharType="begin"/>
            </w:r>
            <w:r>
              <w:rPr>
                <w:sz w:val="24"/>
                <w:szCs w:val="24"/>
              </w:rPr>
              <w:instrText>tc "</w:instrText>
            </w:r>
            <w:bookmarkStart w:id="147" w:name="_Toc144389103"/>
            <w:r>
              <w:rPr>
                <w:sz w:val="22"/>
                <w:szCs w:val="22"/>
              </w:rPr>
              <w:instrText>XHSL2022</w:instrText>
            </w:r>
            <w:bookmarkEnd w:id="14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XHSL2022</w:t>
            </w:r>
          </w:p>
        </w:tc>
      </w:tr>
    </w:tbl>
    <w:p w14:paraId="4DB266FE" w14:textId="77777777" w:rsidR="009E5D69" w:rsidRDefault="009E5D69" w:rsidP="009E5D69">
      <w:pPr>
        <w:adjustRightInd w:val="0"/>
        <w:rPr>
          <w:rFonts w:ascii="Tahoma" w:hAnsi="Tahoma" w:cs="Tahoma"/>
          <w:i/>
          <w:iCs/>
          <w:color w:val="000000"/>
          <w:sz w:val="24"/>
          <w:szCs w:val="24"/>
        </w:rPr>
      </w:pPr>
    </w:p>
    <w:p w14:paraId="50260141" w14:textId="77777777" w:rsidR="009E5D69" w:rsidRDefault="009E5D69" w:rsidP="009E5D69">
      <w:pPr>
        <w:adjustRightInd w:val="0"/>
        <w:rPr>
          <w:rFonts w:ascii="Tahoma" w:hAnsi="Tahoma" w:cs="Tahoma"/>
          <w:i/>
          <w:iCs/>
          <w:color w:val="000000"/>
          <w:sz w:val="24"/>
          <w:szCs w:val="24"/>
        </w:rPr>
      </w:pPr>
    </w:p>
    <w:p w14:paraId="5D0AF2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8" w:name="IDX108"/>
      <w:bookmarkEnd w:id="14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8EE2C6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8033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F06F4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DD4D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29D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174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XHSL2022</w:t>
            </w:r>
          </w:p>
        </w:tc>
      </w:tr>
      <w:tr w:rsidR="009E5D69" w14:paraId="49D0436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EB1A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D58FC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XHSL2022 Highest school level completed</w:t>
            </w:r>
          </w:p>
        </w:tc>
      </w:tr>
      <w:tr w:rsidR="009E5D69" w14:paraId="10AB49B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B60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46D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515A0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38CF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C7379D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DC80A5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9CD1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B75B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E425B10" w14:textId="77777777" w:rsidR="009E5D69" w:rsidRDefault="009E5D69" w:rsidP="009E5D69">
      <w:pPr>
        <w:adjustRightInd w:val="0"/>
        <w:rPr>
          <w:rFonts w:ascii="Trebuchet MS" w:hAnsi="Trebuchet MS" w:cs="Trebuchet MS"/>
          <w:color w:val="000000"/>
          <w:sz w:val="19"/>
          <w:szCs w:val="19"/>
        </w:rPr>
      </w:pPr>
    </w:p>
    <w:p w14:paraId="52AC6787" w14:textId="77777777" w:rsidR="009E5D69" w:rsidRDefault="009E5D69" w:rsidP="009E5D69">
      <w:pPr>
        <w:adjustRightInd w:val="0"/>
        <w:rPr>
          <w:rFonts w:ascii="Trebuchet MS" w:hAnsi="Trebuchet MS" w:cs="Trebuchet MS"/>
          <w:color w:val="000000"/>
          <w:sz w:val="19"/>
          <w:szCs w:val="19"/>
        </w:rPr>
      </w:pPr>
    </w:p>
    <w:p w14:paraId="3B0C83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 w:name="IDX109"/>
      <w:bookmarkEnd w:id="14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0AA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A1CCC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school level completed at the time of the interview.</w:t>
            </w:r>
          </w:p>
        </w:tc>
      </w:tr>
    </w:tbl>
    <w:p w14:paraId="5EE954BF" w14:textId="77777777" w:rsidR="009E5D69" w:rsidRDefault="009E5D69" w:rsidP="009E5D69">
      <w:pPr>
        <w:adjustRightInd w:val="0"/>
        <w:rPr>
          <w:rFonts w:ascii="Trebuchet MS" w:hAnsi="Trebuchet MS" w:cs="Trebuchet MS"/>
          <w:color w:val="000000"/>
          <w:sz w:val="19"/>
          <w:szCs w:val="19"/>
        </w:rPr>
      </w:pPr>
    </w:p>
    <w:p w14:paraId="386505EB" w14:textId="77777777" w:rsidR="009E5D69" w:rsidRDefault="009E5D69" w:rsidP="009E5D69">
      <w:pPr>
        <w:adjustRightInd w:val="0"/>
        <w:rPr>
          <w:rFonts w:ascii="Trebuchet MS" w:hAnsi="Trebuchet MS" w:cs="Trebuchet MS"/>
          <w:color w:val="000000"/>
          <w:sz w:val="19"/>
          <w:szCs w:val="19"/>
        </w:rPr>
      </w:pPr>
    </w:p>
    <w:p w14:paraId="16A0DCB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 w:name="IDX110"/>
      <w:bookmarkEnd w:id="15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5DD54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412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Year 12</w:t>
            </w:r>
          </w:p>
        </w:tc>
      </w:tr>
      <w:tr w:rsidR="009E5D69" w14:paraId="62934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AF7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Year 11</w:t>
            </w:r>
          </w:p>
        </w:tc>
      </w:tr>
      <w:tr w:rsidR="009E5D69" w14:paraId="0E784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7F4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Year 10</w:t>
            </w:r>
          </w:p>
        </w:tc>
      </w:tr>
      <w:tr w:rsidR="009E5D69" w14:paraId="62D00D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EB8E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Year 9 or below</w:t>
            </w:r>
          </w:p>
        </w:tc>
      </w:tr>
      <w:tr w:rsidR="009E5D69" w14:paraId="0AA739D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A5B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Year level unknown</w:t>
            </w:r>
          </w:p>
        </w:tc>
      </w:tr>
    </w:tbl>
    <w:p w14:paraId="4C61F346" w14:textId="77777777" w:rsidR="009E5D69" w:rsidRDefault="009E5D69" w:rsidP="009E5D69">
      <w:pPr>
        <w:adjustRightInd w:val="0"/>
        <w:rPr>
          <w:rFonts w:ascii="Trebuchet MS" w:hAnsi="Trebuchet MS" w:cs="Trebuchet MS"/>
          <w:color w:val="000000"/>
          <w:sz w:val="19"/>
          <w:szCs w:val="19"/>
        </w:rPr>
      </w:pPr>
    </w:p>
    <w:p w14:paraId="64BE90EE" w14:textId="77777777" w:rsidR="009E5D69" w:rsidRDefault="009E5D69" w:rsidP="009E5D69">
      <w:pPr>
        <w:adjustRightInd w:val="0"/>
        <w:rPr>
          <w:rFonts w:ascii="Trebuchet MS" w:hAnsi="Trebuchet MS" w:cs="Trebuchet MS"/>
          <w:color w:val="000000"/>
          <w:sz w:val="19"/>
          <w:szCs w:val="19"/>
        </w:rPr>
      </w:pPr>
    </w:p>
    <w:p w14:paraId="7DCAE5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1" w:name="IDX111"/>
      <w:bookmarkEnd w:id="15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5B76E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BDD2182" w14:textId="2FB392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category 'Year 12' includes respondents who have completed year levels 12 or 13.</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Students completing school at year level 13 complete an additional year, but not an additional qualification.</w:t>
            </w:r>
          </w:p>
        </w:tc>
      </w:tr>
    </w:tbl>
    <w:p w14:paraId="58EE684B" w14:textId="77777777" w:rsidR="009E5D69" w:rsidRDefault="009E5D69" w:rsidP="009E5D69">
      <w:pPr>
        <w:adjustRightInd w:val="0"/>
        <w:rPr>
          <w:rFonts w:ascii="Trebuchet MS" w:hAnsi="Trebuchet MS" w:cs="Trebuchet MS"/>
          <w:color w:val="000000"/>
          <w:sz w:val="19"/>
          <w:szCs w:val="19"/>
        </w:rPr>
      </w:pPr>
    </w:p>
    <w:p w14:paraId="4D23EB4C" w14:textId="77777777" w:rsidR="009E5D69" w:rsidRDefault="009E5D69" w:rsidP="009E5D69">
      <w:pPr>
        <w:adjustRightInd w:val="0"/>
        <w:rPr>
          <w:rFonts w:ascii="Trebuchet MS" w:hAnsi="Trebuchet MS" w:cs="Trebuchet MS"/>
          <w:color w:val="000000"/>
          <w:sz w:val="19"/>
          <w:szCs w:val="19"/>
        </w:rPr>
      </w:pPr>
    </w:p>
    <w:p w14:paraId="7606AB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 w:name="IDX112"/>
      <w:bookmarkEnd w:id="15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E2D81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F15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6F791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86A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00A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07477" w14:textId="48BCA63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 (XHSL2021) then XHSL2022 = XHSL2021;</w:t>
            </w:r>
          </w:p>
        </w:tc>
      </w:tr>
      <w:tr w:rsidR="009E5D69" w14:paraId="7D2930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4A98B" w14:textId="0842345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(XHSL2021) and not missing(XHSL2020) then XHSL2022 = XHSL2020;</w:t>
            </w:r>
          </w:p>
        </w:tc>
      </w:tr>
      <w:tr w:rsidR="009E5D69" w14:paraId="655A3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E694B" w14:textId="6EDE16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 1 then XHSL2022 = XHSL2019;</w:t>
            </w:r>
          </w:p>
        </w:tc>
      </w:tr>
      <w:tr w:rsidR="009E5D69" w14:paraId="134134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BE586" w14:textId="5913836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(XHSL2020) and XHSL2019 &gt; 1 then XHSL2022 = 99; /*Year level unknown*/</w:t>
            </w:r>
          </w:p>
        </w:tc>
      </w:tr>
      <w:tr w:rsidR="009E5D69" w14:paraId="1F0722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D9E85" w14:textId="5CA5B79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 1 then XHSL2022 = XHSL2018;</w:t>
            </w:r>
          </w:p>
        </w:tc>
      </w:tr>
      <w:tr w:rsidR="009E5D69" w14:paraId="047ACB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C21A60" w14:textId="5C8161F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(XHSL2019) and XHSL2018 &gt; 1 then XHSL2022 = 99;</w:t>
            </w:r>
          </w:p>
        </w:tc>
      </w:tr>
      <w:tr w:rsidR="009E5D69" w14:paraId="67C2B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782D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67642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0CB4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1D8C60D" w14:textId="77777777" w:rsidR="009E5D69" w:rsidRDefault="009E5D69" w:rsidP="009E5D69">
      <w:pPr>
        <w:adjustRightInd w:val="0"/>
        <w:rPr>
          <w:rFonts w:ascii="Trebuchet MS" w:hAnsi="Trebuchet MS" w:cs="Trebuchet MS"/>
          <w:color w:val="000000"/>
          <w:sz w:val="19"/>
          <w:szCs w:val="19"/>
        </w:rPr>
      </w:pPr>
    </w:p>
    <w:p w14:paraId="5432C606" w14:textId="77777777" w:rsidR="009E5D69" w:rsidRDefault="009E5D69" w:rsidP="009E5D69">
      <w:pPr>
        <w:adjustRightInd w:val="0"/>
        <w:rPr>
          <w:rFonts w:ascii="Trebuchet MS" w:hAnsi="Trebuchet MS" w:cs="Trebuchet MS"/>
          <w:color w:val="000000"/>
          <w:sz w:val="19"/>
          <w:szCs w:val="19"/>
        </w:rPr>
        <w:sectPr w:rsidR="009E5D69">
          <w:headerReference w:type="default" r:id="rId57"/>
          <w:footerReference w:type="default" r:id="rId5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EAA1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3" w:name="IDX113"/>
          <w:bookmarkEnd w:id="153"/>
          <w:p w14:paraId="3AE3C43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54" w:name="_Toc144389104"/>
            <w:r>
              <w:rPr>
                <w:sz w:val="22"/>
                <w:szCs w:val="22"/>
              </w:rPr>
              <w:instrText>Current qualification level</w:instrText>
            </w:r>
            <w:bookmarkEnd w:id="15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A374F70" w14:textId="77777777" w:rsidR="009E5D69" w:rsidRDefault="009E5D69" w:rsidP="009E5D69">
      <w:pPr>
        <w:adjustRightInd w:val="0"/>
        <w:rPr>
          <w:rFonts w:ascii="Tahoma" w:hAnsi="Tahoma" w:cs="Tahoma"/>
          <w:color w:val="000000"/>
          <w:sz w:val="28"/>
          <w:szCs w:val="28"/>
        </w:rPr>
      </w:pPr>
    </w:p>
    <w:p w14:paraId="56EF45B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89317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52690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5" w:name="IDX114"/>
            <w:bookmarkEnd w:id="155"/>
            <w:r>
              <w:rPr>
                <w:rFonts w:ascii="Tahoma" w:hAnsi="Tahoma" w:cs="Tahoma"/>
                <w:color w:val="000000"/>
                <w:sz w:val="28"/>
                <w:szCs w:val="28"/>
              </w:rPr>
              <w:fldChar w:fldCharType="begin"/>
            </w:r>
            <w:r>
              <w:rPr>
                <w:sz w:val="24"/>
                <w:szCs w:val="24"/>
              </w:rPr>
              <w:instrText>tc "</w:instrText>
            </w:r>
            <w:bookmarkStart w:id="156" w:name="_Toc144389105"/>
            <w:r>
              <w:rPr>
                <w:sz w:val="22"/>
                <w:szCs w:val="22"/>
              </w:rPr>
              <w:instrText>XCEL2015</w:instrText>
            </w:r>
            <w:bookmarkEnd w:id="15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XCEL2015</w:t>
            </w:r>
          </w:p>
        </w:tc>
      </w:tr>
    </w:tbl>
    <w:p w14:paraId="1E0A4475" w14:textId="77777777" w:rsidR="009E5D69" w:rsidRDefault="009E5D69" w:rsidP="009E5D69">
      <w:pPr>
        <w:adjustRightInd w:val="0"/>
        <w:rPr>
          <w:rFonts w:ascii="Tahoma" w:hAnsi="Tahoma" w:cs="Tahoma"/>
          <w:i/>
          <w:iCs/>
          <w:color w:val="000000"/>
          <w:sz w:val="24"/>
          <w:szCs w:val="24"/>
        </w:rPr>
      </w:pPr>
    </w:p>
    <w:p w14:paraId="0AF0F00F" w14:textId="77777777" w:rsidR="009E5D69" w:rsidRDefault="009E5D69" w:rsidP="009E5D69">
      <w:pPr>
        <w:adjustRightInd w:val="0"/>
        <w:rPr>
          <w:rFonts w:ascii="Tahoma" w:hAnsi="Tahoma" w:cs="Tahoma"/>
          <w:i/>
          <w:iCs/>
          <w:color w:val="000000"/>
          <w:sz w:val="24"/>
          <w:szCs w:val="24"/>
        </w:rPr>
      </w:pPr>
    </w:p>
    <w:p w14:paraId="583621B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7" w:name="IDX115"/>
      <w:bookmarkEnd w:id="15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B170EF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B8B1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8B53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551FE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A6B7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D227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XCEL2015</w:t>
            </w:r>
          </w:p>
        </w:tc>
      </w:tr>
      <w:tr w:rsidR="009E5D69" w14:paraId="1E7C52C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AD5F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255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XCEL2015 Current qualification level</w:t>
            </w:r>
          </w:p>
        </w:tc>
      </w:tr>
      <w:tr w:rsidR="009E5D69" w14:paraId="1986CB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810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AA791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B846E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2D3CB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97FEBC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FAAA7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82D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0A3D3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66A956A" w14:textId="77777777" w:rsidR="009E5D69" w:rsidRDefault="009E5D69" w:rsidP="009E5D69">
      <w:pPr>
        <w:adjustRightInd w:val="0"/>
        <w:rPr>
          <w:rFonts w:ascii="Trebuchet MS" w:hAnsi="Trebuchet MS" w:cs="Trebuchet MS"/>
          <w:color w:val="000000"/>
          <w:sz w:val="19"/>
          <w:szCs w:val="19"/>
        </w:rPr>
      </w:pPr>
    </w:p>
    <w:p w14:paraId="41F2B27D" w14:textId="77777777" w:rsidR="009E5D69" w:rsidRDefault="009E5D69" w:rsidP="009E5D69">
      <w:pPr>
        <w:adjustRightInd w:val="0"/>
        <w:rPr>
          <w:rFonts w:ascii="Trebuchet MS" w:hAnsi="Trebuchet MS" w:cs="Trebuchet MS"/>
          <w:color w:val="000000"/>
          <w:sz w:val="19"/>
          <w:szCs w:val="19"/>
        </w:rPr>
      </w:pPr>
    </w:p>
    <w:p w14:paraId="16B63AF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 w:name="IDX116"/>
      <w:bookmarkEnd w:id="15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B0E25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8017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0EE89C4C" w14:textId="77777777" w:rsidR="009E5D69" w:rsidRDefault="009E5D69" w:rsidP="009E5D69">
      <w:pPr>
        <w:adjustRightInd w:val="0"/>
        <w:rPr>
          <w:rFonts w:ascii="Trebuchet MS" w:hAnsi="Trebuchet MS" w:cs="Trebuchet MS"/>
          <w:color w:val="000000"/>
          <w:sz w:val="19"/>
          <w:szCs w:val="19"/>
        </w:rPr>
      </w:pPr>
    </w:p>
    <w:p w14:paraId="0CC0BDEB" w14:textId="77777777" w:rsidR="009E5D69" w:rsidRDefault="009E5D69" w:rsidP="009E5D69">
      <w:pPr>
        <w:adjustRightInd w:val="0"/>
        <w:rPr>
          <w:rFonts w:ascii="Trebuchet MS" w:hAnsi="Trebuchet MS" w:cs="Trebuchet MS"/>
          <w:color w:val="000000"/>
          <w:sz w:val="19"/>
          <w:szCs w:val="19"/>
        </w:rPr>
      </w:pPr>
    </w:p>
    <w:p w14:paraId="59429D9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 w:name="IDX117"/>
      <w:bookmarkEnd w:id="15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EA9D0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A46C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667B8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761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B06AC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494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2ACCC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CE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4643C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EF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3FB77A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86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7CC64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5F9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0ACE62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26F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D1206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2EB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5309347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827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232F8264" w14:textId="77777777" w:rsidR="009E5D69" w:rsidRDefault="009E5D69" w:rsidP="009E5D69">
      <w:pPr>
        <w:adjustRightInd w:val="0"/>
        <w:rPr>
          <w:rFonts w:ascii="Trebuchet MS" w:hAnsi="Trebuchet MS" w:cs="Trebuchet MS"/>
          <w:color w:val="000000"/>
          <w:sz w:val="19"/>
          <w:szCs w:val="19"/>
        </w:rPr>
      </w:pPr>
    </w:p>
    <w:p w14:paraId="70AA0E24" w14:textId="77777777" w:rsidR="009E5D69" w:rsidRDefault="009E5D69" w:rsidP="009E5D69">
      <w:pPr>
        <w:adjustRightInd w:val="0"/>
        <w:rPr>
          <w:rFonts w:ascii="Trebuchet MS" w:hAnsi="Trebuchet MS" w:cs="Trebuchet MS"/>
          <w:color w:val="000000"/>
          <w:sz w:val="19"/>
          <w:szCs w:val="19"/>
        </w:rPr>
      </w:pPr>
    </w:p>
    <w:p w14:paraId="46ED76C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 w:name="IDX118"/>
      <w:bookmarkEnd w:id="16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888ED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F2D2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65DC81BB" w14:textId="77777777" w:rsidR="009E5D69" w:rsidRDefault="009E5D69" w:rsidP="009E5D69">
      <w:pPr>
        <w:adjustRightInd w:val="0"/>
        <w:rPr>
          <w:rFonts w:ascii="Trebuchet MS" w:hAnsi="Trebuchet MS" w:cs="Trebuchet MS"/>
          <w:color w:val="000000"/>
          <w:sz w:val="19"/>
          <w:szCs w:val="19"/>
        </w:rPr>
      </w:pPr>
    </w:p>
    <w:p w14:paraId="5769C28A" w14:textId="77777777" w:rsidR="009E5D69" w:rsidRDefault="009E5D69" w:rsidP="009E5D69">
      <w:pPr>
        <w:adjustRightInd w:val="0"/>
        <w:rPr>
          <w:rFonts w:ascii="Trebuchet MS" w:hAnsi="Trebuchet MS" w:cs="Trebuchet MS"/>
          <w:color w:val="000000"/>
          <w:sz w:val="19"/>
          <w:szCs w:val="19"/>
        </w:rPr>
      </w:pPr>
    </w:p>
    <w:p w14:paraId="0F591F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 w:name="IDX119"/>
      <w:bookmarkEnd w:id="16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DEBB1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1FCB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enrolled in study leading to qualification */</w:t>
            </w:r>
          </w:p>
        </w:tc>
      </w:tr>
      <w:tr w:rsidR="009E5D69" w14:paraId="4C3740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BBDD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XCEL2015 = 10;</w:t>
            </w:r>
          </w:p>
        </w:tc>
      </w:tr>
    </w:tbl>
    <w:p w14:paraId="7EA32379" w14:textId="77777777" w:rsidR="009E5D69" w:rsidRDefault="009E5D69" w:rsidP="009E5D69">
      <w:pPr>
        <w:adjustRightInd w:val="0"/>
        <w:rPr>
          <w:rFonts w:ascii="Trebuchet MS" w:hAnsi="Trebuchet MS" w:cs="Trebuchet MS"/>
          <w:color w:val="000000"/>
          <w:sz w:val="19"/>
          <w:szCs w:val="19"/>
        </w:rPr>
      </w:pPr>
    </w:p>
    <w:p w14:paraId="5394C6BA" w14:textId="77777777" w:rsidR="009E5D69" w:rsidRDefault="009E5D69" w:rsidP="009E5D69">
      <w:pPr>
        <w:adjustRightInd w:val="0"/>
        <w:rPr>
          <w:rFonts w:ascii="Trebuchet MS" w:hAnsi="Trebuchet MS" w:cs="Trebuchet MS"/>
          <w:color w:val="000000"/>
          <w:sz w:val="19"/>
          <w:szCs w:val="19"/>
        </w:rPr>
        <w:sectPr w:rsidR="009E5D69">
          <w:headerReference w:type="default" r:id="rId59"/>
          <w:footerReference w:type="default" r:id="rId6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F671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2" w:name="IDX120"/>
          <w:bookmarkEnd w:id="162"/>
          <w:p w14:paraId="0D98AB75"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63" w:name="_Toc144389106"/>
            <w:r>
              <w:rPr>
                <w:sz w:val="22"/>
                <w:szCs w:val="22"/>
              </w:rPr>
              <w:instrText>Current qualification level</w:instrText>
            </w:r>
            <w:bookmarkEnd w:id="16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6D79D969" w14:textId="77777777" w:rsidR="009E5D69" w:rsidRDefault="009E5D69" w:rsidP="009E5D69">
      <w:pPr>
        <w:adjustRightInd w:val="0"/>
        <w:rPr>
          <w:rFonts w:ascii="Tahoma" w:hAnsi="Tahoma" w:cs="Tahoma"/>
          <w:color w:val="000000"/>
          <w:sz w:val="28"/>
          <w:szCs w:val="28"/>
        </w:rPr>
      </w:pPr>
    </w:p>
    <w:p w14:paraId="7696739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95E9F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4DDA88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4" w:name="IDX121"/>
            <w:bookmarkEnd w:id="164"/>
            <w:r>
              <w:rPr>
                <w:rFonts w:ascii="Tahoma" w:hAnsi="Tahoma" w:cs="Tahoma"/>
                <w:color w:val="000000"/>
                <w:sz w:val="28"/>
                <w:szCs w:val="28"/>
              </w:rPr>
              <w:fldChar w:fldCharType="begin"/>
            </w:r>
            <w:r>
              <w:rPr>
                <w:sz w:val="24"/>
                <w:szCs w:val="24"/>
              </w:rPr>
              <w:instrText>tc "</w:instrText>
            </w:r>
            <w:bookmarkStart w:id="165" w:name="_Toc144389107"/>
            <w:r>
              <w:rPr>
                <w:sz w:val="22"/>
                <w:szCs w:val="22"/>
              </w:rPr>
              <w:instrText>XCEL2016</w:instrText>
            </w:r>
            <w:bookmarkEnd w:id="16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XCEL2016</w:t>
            </w:r>
          </w:p>
        </w:tc>
      </w:tr>
    </w:tbl>
    <w:p w14:paraId="003DED7F" w14:textId="77777777" w:rsidR="009E5D69" w:rsidRDefault="009E5D69" w:rsidP="009E5D69">
      <w:pPr>
        <w:adjustRightInd w:val="0"/>
        <w:rPr>
          <w:rFonts w:ascii="Tahoma" w:hAnsi="Tahoma" w:cs="Tahoma"/>
          <w:i/>
          <w:iCs/>
          <w:color w:val="000000"/>
          <w:sz w:val="24"/>
          <w:szCs w:val="24"/>
        </w:rPr>
      </w:pPr>
    </w:p>
    <w:p w14:paraId="62CCD429" w14:textId="77777777" w:rsidR="009E5D69" w:rsidRDefault="009E5D69" w:rsidP="009E5D69">
      <w:pPr>
        <w:adjustRightInd w:val="0"/>
        <w:rPr>
          <w:rFonts w:ascii="Tahoma" w:hAnsi="Tahoma" w:cs="Tahoma"/>
          <w:i/>
          <w:iCs/>
          <w:color w:val="000000"/>
          <w:sz w:val="24"/>
          <w:szCs w:val="24"/>
        </w:rPr>
      </w:pPr>
    </w:p>
    <w:p w14:paraId="66F41D7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6" w:name="IDX122"/>
      <w:bookmarkEnd w:id="16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A436C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1BF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20D10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2E31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ACA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64961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XCEL2016</w:t>
            </w:r>
          </w:p>
        </w:tc>
      </w:tr>
      <w:tr w:rsidR="009E5D69" w14:paraId="2327C96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38A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C7943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XCEL2016 Current qualification level</w:t>
            </w:r>
          </w:p>
        </w:tc>
      </w:tr>
      <w:tr w:rsidR="009E5D69" w14:paraId="0EB995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6558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2FDD3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C760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A669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2E7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F6FB7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BD9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D4CF2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1A2E35" w14:textId="77777777" w:rsidR="009E5D69" w:rsidRDefault="009E5D69" w:rsidP="009E5D69">
      <w:pPr>
        <w:adjustRightInd w:val="0"/>
        <w:rPr>
          <w:rFonts w:ascii="Trebuchet MS" w:hAnsi="Trebuchet MS" w:cs="Trebuchet MS"/>
          <w:color w:val="000000"/>
          <w:sz w:val="19"/>
          <w:szCs w:val="19"/>
        </w:rPr>
      </w:pPr>
    </w:p>
    <w:p w14:paraId="606B6FEF" w14:textId="77777777" w:rsidR="009E5D69" w:rsidRDefault="009E5D69" w:rsidP="009E5D69">
      <w:pPr>
        <w:adjustRightInd w:val="0"/>
        <w:rPr>
          <w:rFonts w:ascii="Trebuchet MS" w:hAnsi="Trebuchet MS" w:cs="Trebuchet MS"/>
          <w:color w:val="000000"/>
          <w:sz w:val="19"/>
          <w:szCs w:val="19"/>
        </w:rPr>
      </w:pPr>
    </w:p>
    <w:p w14:paraId="14B2050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 w:name="IDX123"/>
      <w:bookmarkEnd w:id="16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A5C2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C76E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A28B3CB" w14:textId="77777777" w:rsidR="009E5D69" w:rsidRDefault="009E5D69" w:rsidP="009E5D69">
      <w:pPr>
        <w:adjustRightInd w:val="0"/>
        <w:rPr>
          <w:rFonts w:ascii="Trebuchet MS" w:hAnsi="Trebuchet MS" w:cs="Trebuchet MS"/>
          <w:color w:val="000000"/>
          <w:sz w:val="19"/>
          <w:szCs w:val="19"/>
        </w:rPr>
      </w:pPr>
    </w:p>
    <w:p w14:paraId="26863EA6" w14:textId="77777777" w:rsidR="009E5D69" w:rsidRDefault="009E5D69" w:rsidP="009E5D69">
      <w:pPr>
        <w:adjustRightInd w:val="0"/>
        <w:rPr>
          <w:rFonts w:ascii="Trebuchet MS" w:hAnsi="Trebuchet MS" w:cs="Trebuchet MS"/>
          <w:color w:val="000000"/>
          <w:sz w:val="19"/>
          <w:szCs w:val="19"/>
        </w:rPr>
      </w:pPr>
    </w:p>
    <w:p w14:paraId="071E40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 w:name="IDX124"/>
      <w:bookmarkEnd w:id="16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D1A4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927C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319667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CB4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C331C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04C6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E6FF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C688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5B2B2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93F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BC30D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73C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76460A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857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3F24D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E5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666073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FFF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DE6BEB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3BE5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38304EE6" w14:textId="77777777" w:rsidR="009E5D69" w:rsidRDefault="009E5D69" w:rsidP="009E5D69">
      <w:pPr>
        <w:adjustRightInd w:val="0"/>
        <w:rPr>
          <w:rFonts w:ascii="Trebuchet MS" w:hAnsi="Trebuchet MS" w:cs="Trebuchet MS"/>
          <w:color w:val="000000"/>
          <w:sz w:val="19"/>
          <w:szCs w:val="19"/>
        </w:rPr>
      </w:pPr>
    </w:p>
    <w:p w14:paraId="304F9929" w14:textId="77777777" w:rsidR="009E5D69" w:rsidRDefault="009E5D69" w:rsidP="009E5D69">
      <w:pPr>
        <w:adjustRightInd w:val="0"/>
        <w:rPr>
          <w:rFonts w:ascii="Trebuchet MS" w:hAnsi="Trebuchet MS" w:cs="Trebuchet MS"/>
          <w:color w:val="000000"/>
          <w:sz w:val="19"/>
          <w:szCs w:val="19"/>
        </w:rPr>
      </w:pPr>
    </w:p>
    <w:p w14:paraId="78B377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 w:name="IDX125"/>
      <w:bookmarkEnd w:id="16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1DE2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0CF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978A2EB" w14:textId="77777777" w:rsidR="009E5D69" w:rsidRDefault="009E5D69" w:rsidP="009E5D69">
      <w:pPr>
        <w:adjustRightInd w:val="0"/>
        <w:rPr>
          <w:rFonts w:ascii="Trebuchet MS" w:hAnsi="Trebuchet MS" w:cs="Trebuchet MS"/>
          <w:color w:val="000000"/>
          <w:sz w:val="19"/>
          <w:szCs w:val="19"/>
        </w:rPr>
      </w:pPr>
    </w:p>
    <w:p w14:paraId="340EDB2D" w14:textId="77777777" w:rsidR="009E5D69" w:rsidRDefault="009E5D69" w:rsidP="009E5D69">
      <w:pPr>
        <w:adjustRightInd w:val="0"/>
        <w:rPr>
          <w:rFonts w:ascii="Trebuchet MS" w:hAnsi="Trebuchet MS" w:cs="Trebuchet MS"/>
          <w:color w:val="000000"/>
          <w:sz w:val="19"/>
          <w:szCs w:val="19"/>
        </w:rPr>
      </w:pPr>
    </w:p>
    <w:p w14:paraId="38FB23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 w:name="IDX126"/>
      <w:bookmarkEnd w:id="17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F0F84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59F93AC" w14:textId="77777777" w:rsidR="009E5D69" w:rsidRDefault="009E5D69" w:rsidP="006A0CC6">
            <w:pPr>
              <w:keepNext/>
              <w:adjustRightInd w:val="0"/>
              <w:rPr>
                <w:sz w:val="24"/>
                <w:szCs w:val="24"/>
              </w:rPr>
            </w:pPr>
          </w:p>
        </w:tc>
      </w:tr>
      <w:tr w:rsidR="009E5D69" w14:paraId="131F70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7106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3BA495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193F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245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02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20B8FA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99E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XCEL2016 = 10 ; *Not enrolled;</w:t>
            </w:r>
          </w:p>
        </w:tc>
      </w:tr>
      <w:tr w:rsidR="009E5D69" w14:paraId="1D6A3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65A4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A66B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5C2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more than one qualification - prioritise the highest */</w:t>
            </w:r>
          </w:p>
        </w:tc>
      </w:tr>
      <w:tr w:rsidR="009E5D69" w14:paraId="381A3D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5AF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LBLA018B = 2 and LBLA018C = 2) then do ;</w:t>
            </w:r>
          </w:p>
        </w:tc>
      </w:tr>
      <w:tr w:rsidR="009E5D69" w14:paraId="0D2C41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58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or LBLA013C = 14) then XCEL2016 = 9 ; *Postgraduate degree;</w:t>
            </w:r>
          </w:p>
        </w:tc>
      </w:tr>
      <w:tr w:rsidR="009E5D69" w14:paraId="5884B1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D1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or LBLA013C in (12,13)) then XCEL2016 = 8 ; *Graduate diploma/Graduate certificate;</w:t>
            </w:r>
          </w:p>
        </w:tc>
      </w:tr>
      <w:tr w:rsidR="009E5D69" w14:paraId="7BC5D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952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or LBLA013C = 11) then XCEL2016 = 7 ; *Bachelor degree;</w:t>
            </w:r>
          </w:p>
        </w:tc>
      </w:tr>
      <w:tr w:rsidR="009E5D69" w14:paraId="58A2AD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93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or LBLA013C in (7,8,9,10)) then XCEL2016 = 6; *Advanced Diploma/Diploma;</w:t>
            </w:r>
          </w:p>
        </w:tc>
      </w:tr>
      <w:tr w:rsidR="009E5D69" w14:paraId="486425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23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or LBLA013C = 5) then XCEL2016 = 4 ; *Certificate IV;</w:t>
            </w:r>
          </w:p>
        </w:tc>
      </w:tr>
      <w:tr w:rsidR="009E5D69" w14:paraId="6CC479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85C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or LBLA013C = 4) then XCEL2016 = 3 ; *Certificate III;</w:t>
            </w:r>
          </w:p>
        </w:tc>
      </w:tr>
      <w:tr w:rsidR="009E5D69" w14:paraId="7EF31E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705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or LBLA013C = 3) then XCEL2016 = 2 ; *Certificate II;</w:t>
            </w:r>
          </w:p>
        </w:tc>
      </w:tr>
      <w:tr w:rsidR="009E5D69" w14:paraId="78F24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0A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or LBLA013C = 2) then XCEL2016 = 1 ; *Certificate I;</w:t>
            </w:r>
          </w:p>
        </w:tc>
      </w:tr>
      <w:tr w:rsidR="009E5D69" w14:paraId="457B6B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03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or LBLA013C = 6) then XCEL2016 = 5 ; *Certificate - level unknown;</w:t>
            </w:r>
          </w:p>
        </w:tc>
      </w:tr>
      <w:tr w:rsidR="009E5D69" w14:paraId="184868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71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and LBLA013C in (1,15,16,17,98,99)) then XCEL2016 = 10 ; *Not enrolled;</w:t>
            </w:r>
          </w:p>
        </w:tc>
      </w:tr>
      <w:tr w:rsidR="009E5D69" w14:paraId="27EAA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FF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21126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530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6C0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41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LBLA018B = 2) then do ;</w:t>
            </w:r>
          </w:p>
        </w:tc>
      </w:tr>
      <w:tr w:rsidR="009E5D69" w14:paraId="4ACA4C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BD6B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then XCEL2016 = 9 ; *Postgraduate degree;</w:t>
            </w:r>
          </w:p>
        </w:tc>
      </w:tr>
      <w:tr w:rsidR="009E5D69" w14:paraId="4AE85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7A6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then XCEL2016 = 8 ; *Graduate diploma/Graduate certificate;</w:t>
            </w:r>
          </w:p>
        </w:tc>
      </w:tr>
      <w:tr w:rsidR="009E5D69" w14:paraId="3003E8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3C4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then XCEL2016 = 7 ; *Bachelor degree;</w:t>
            </w:r>
          </w:p>
        </w:tc>
      </w:tr>
      <w:tr w:rsidR="009E5D69" w14:paraId="467622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A8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XCEL2016 = 6; *Advanced Diploma/Diploma;</w:t>
            </w:r>
          </w:p>
        </w:tc>
      </w:tr>
      <w:tr w:rsidR="009E5D69" w14:paraId="691AFA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BA8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then XCEL2016 = 4 ; *Certificate IV;</w:t>
            </w:r>
          </w:p>
        </w:tc>
      </w:tr>
      <w:tr w:rsidR="009E5D69" w14:paraId="4A9754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A4A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then XCEL2016 = 3 ; *Certificate III;</w:t>
            </w:r>
          </w:p>
        </w:tc>
      </w:tr>
      <w:tr w:rsidR="009E5D69" w14:paraId="3F4636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2B6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then XCEL2016 = 2 ; *Certificate II;</w:t>
            </w:r>
          </w:p>
        </w:tc>
      </w:tr>
      <w:tr w:rsidR="009E5D69" w14:paraId="2FF794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D7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then XCEL2016 = 1 ; *Certificate I;</w:t>
            </w:r>
          </w:p>
        </w:tc>
      </w:tr>
      <w:tr w:rsidR="009E5D69" w14:paraId="1E565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9B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then XCEL2016 = 5 ; *Certificate - level unknown;</w:t>
            </w:r>
          </w:p>
        </w:tc>
      </w:tr>
      <w:tr w:rsidR="009E5D69" w14:paraId="20C776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040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then XCEL2016 = 10 ; *Not enrolled;</w:t>
            </w:r>
          </w:p>
        </w:tc>
      </w:tr>
      <w:tr w:rsidR="009E5D69" w14:paraId="612BA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24C8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7D926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640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164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B8B5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and LBLA018C = 2) then do ;</w:t>
            </w:r>
          </w:p>
        </w:tc>
      </w:tr>
      <w:tr w:rsidR="009E5D69" w14:paraId="248200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AA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LBLA013C = 14) then XCEL2016 = 9 ; *Postgraduate degree;</w:t>
            </w:r>
          </w:p>
        </w:tc>
      </w:tr>
      <w:tr w:rsidR="009E5D69" w14:paraId="3A488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F2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LBLA013C in (12,13)) then XCEL2016 = 8 ; *Graduate diploma/Graduate certificate;</w:t>
            </w:r>
          </w:p>
        </w:tc>
      </w:tr>
      <w:tr w:rsidR="009E5D69" w14:paraId="551D7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CF7D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LBLA013C = 11) then XCEL2016 = 7 ; *Bachelor degree;</w:t>
            </w:r>
          </w:p>
        </w:tc>
      </w:tr>
      <w:tr w:rsidR="009E5D69" w14:paraId="4A4439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58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XCEL2016 = 6; *Advanced Diploma/Diploma;</w:t>
            </w:r>
          </w:p>
        </w:tc>
      </w:tr>
      <w:tr w:rsidR="009E5D69" w14:paraId="2DF143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724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LBLA013C = 5) then XCEL2016 = 4 ; *Certificate IV;</w:t>
            </w:r>
          </w:p>
        </w:tc>
      </w:tr>
      <w:tr w:rsidR="009E5D69" w14:paraId="6D1283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B0E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LBLA013C = 4) then XCEL2016 = 3 ; *Certificate III;</w:t>
            </w:r>
          </w:p>
        </w:tc>
      </w:tr>
      <w:tr w:rsidR="009E5D69" w14:paraId="0AB296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42F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LBLA013C = 3) then XCEL2016 = 2 ; *Certificate II;</w:t>
            </w:r>
          </w:p>
        </w:tc>
      </w:tr>
      <w:tr w:rsidR="009E5D69" w14:paraId="14E7E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5E8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LBLA013C = 2) then XCEL2016 = 1 ; *Certificate I;</w:t>
            </w:r>
          </w:p>
        </w:tc>
      </w:tr>
      <w:tr w:rsidR="009E5D69" w14:paraId="03CC3F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671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LBLA013C = 6) then XCEL2016 = 5 ; *Certificate - level unknown;</w:t>
            </w:r>
          </w:p>
        </w:tc>
      </w:tr>
      <w:tr w:rsidR="009E5D69" w14:paraId="5D12DC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9EB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(LBLA013A in (1,15,16,17,98,99) and LBLA013C in (1,15,16,17,98,99)) then XCEL2016 = 10 ; *Not enrolled;</w:t>
            </w:r>
          </w:p>
        </w:tc>
      </w:tr>
      <w:tr w:rsidR="009E5D69" w14:paraId="7E740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8DD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7AB0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32D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3B8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36E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2 and LBLA018C = 2) then do ;</w:t>
            </w:r>
          </w:p>
        </w:tc>
      </w:tr>
      <w:tr w:rsidR="009E5D69" w14:paraId="79CFC8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C38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14 or LBLA013C = 14) then XCEL2016 = 9 ; *Postgraduate degree;</w:t>
            </w:r>
          </w:p>
        </w:tc>
      </w:tr>
      <w:tr w:rsidR="009E5D69" w14:paraId="61642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461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or LBLA013C in (12,13)) then XCEL2016 = 8 ; *Graduate diploma/Graduate certificate;</w:t>
            </w:r>
          </w:p>
        </w:tc>
      </w:tr>
      <w:tr w:rsidR="009E5D69" w14:paraId="2E116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349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or LBLA013C = 11) then XCEL2016 = 7 ; *Bachelor degree;</w:t>
            </w:r>
          </w:p>
        </w:tc>
      </w:tr>
      <w:tr w:rsidR="009E5D69" w14:paraId="43CFFE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F31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or LBLA013B in (7,8,9,10)) then XCEL2016 = 6; *Advanced Diploma/Diploma;</w:t>
            </w:r>
          </w:p>
        </w:tc>
      </w:tr>
      <w:tr w:rsidR="009E5D69" w14:paraId="456E0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BA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or LBLA013C = 5) then XCEL2016 = 4 ; *Certificate IV;</w:t>
            </w:r>
          </w:p>
        </w:tc>
      </w:tr>
      <w:tr w:rsidR="009E5D69" w14:paraId="6CE62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07D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or LBLA013C = 4) then XCEL2016 = 3 ; *Certificate III;</w:t>
            </w:r>
          </w:p>
        </w:tc>
      </w:tr>
      <w:tr w:rsidR="009E5D69" w14:paraId="728A1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BA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or LBLA013C = 3) then XCEL2016 = 2 ; *Certificate II;</w:t>
            </w:r>
          </w:p>
        </w:tc>
      </w:tr>
      <w:tr w:rsidR="009E5D69" w14:paraId="1251CE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3EC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2 or LBLA013C = 2) then XCEL2016 = 1 ; *Certificate I;</w:t>
            </w:r>
          </w:p>
        </w:tc>
      </w:tr>
      <w:tr w:rsidR="009E5D69" w14:paraId="60C2FB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FC9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or LBLA013C = 6) then XCEL2016 = 5 ; *Certificate - level unknown;</w:t>
            </w:r>
          </w:p>
        </w:tc>
      </w:tr>
      <w:tr w:rsidR="009E5D69" w14:paraId="2F11C9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5B9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and LBLA013C in (1,15,16,17,98,99)) then XCEL2016 = 10 ; *Not enrolled;</w:t>
            </w:r>
          </w:p>
        </w:tc>
      </w:tr>
      <w:tr w:rsidR="009E5D69" w14:paraId="7930CE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741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697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AC7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D24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1CC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only one qualification */</w:t>
            </w:r>
          </w:p>
        </w:tc>
      </w:tr>
      <w:tr w:rsidR="009E5D69" w14:paraId="5B881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59E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2 then do ;</w:t>
            </w:r>
          </w:p>
        </w:tc>
      </w:tr>
      <w:tr w:rsidR="009E5D69" w14:paraId="0CAE19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36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XCEL2016 = 1 ; *Certificate I;</w:t>
            </w:r>
          </w:p>
        </w:tc>
      </w:tr>
      <w:tr w:rsidR="009E5D69" w14:paraId="38A3C5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4E6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XCEL2016 = 2 ; *Certificate II;</w:t>
            </w:r>
          </w:p>
        </w:tc>
      </w:tr>
      <w:tr w:rsidR="009E5D69" w14:paraId="2BFBED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096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XCEL2016 = 3 ; *Certificate III;</w:t>
            </w:r>
          </w:p>
        </w:tc>
      </w:tr>
      <w:tr w:rsidR="009E5D69" w14:paraId="2FC9ED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A9D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XCEL2016 = 4 ; *Certificate IV;</w:t>
            </w:r>
          </w:p>
        </w:tc>
      </w:tr>
      <w:tr w:rsidR="009E5D69" w14:paraId="22DDDA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FC9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XCEL2016 = 5 ; *Certificate - level unknown;</w:t>
            </w:r>
          </w:p>
        </w:tc>
      </w:tr>
      <w:tr w:rsidR="009E5D69" w14:paraId="4B685E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F5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XCEL2016 = 6 ; *Advanced Diploma/Diploma;</w:t>
            </w:r>
          </w:p>
        </w:tc>
      </w:tr>
      <w:tr w:rsidR="009E5D69" w14:paraId="04079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0E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XCEL2016 = 7 ; *Bachelor degree;</w:t>
            </w:r>
          </w:p>
        </w:tc>
      </w:tr>
      <w:tr w:rsidR="009E5D69" w14:paraId="59501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562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XCEL2016 = 8 ; *Graduate diploma/Graduate certificate;</w:t>
            </w:r>
          </w:p>
        </w:tc>
      </w:tr>
      <w:tr w:rsidR="009E5D69" w14:paraId="60C92C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655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XCEL2016 = 9 ; *Postgraduate degree;</w:t>
            </w:r>
          </w:p>
        </w:tc>
      </w:tr>
      <w:tr w:rsidR="009E5D69" w14:paraId="5BE310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25F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XCEL2016 = 10 ; *Not enrolled;</w:t>
            </w:r>
          </w:p>
        </w:tc>
      </w:tr>
      <w:tr w:rsidR="009E5D69" w14:paraId="1D5DC8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D5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55AAD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ABC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146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D2F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2 then do ;</w:t>
            </w:r>
          </w:p>
        </w:tc>
      </w:tr>
      <w:tr w:rsidR="009E5D69" w14:paraId="189619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17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2 then XCEL2016 = 1 ; *Certificate I;</w:t>
            </w:r>
          </w:p>
        </w:tc>
      </w:tr>
      <w:tr w:rsidR="009E5D69" w14:paraId="02736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C9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then XCEL2016 = 2 ; *Certificate II;</w:t>
            </w:r>
          </w:p>
        </w:tc>
      </w:tr>
      <w:tr w:rsidR="009E5D69" w14:paraId="40BC51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79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then XCEL2016 = 3 ; *Certificate III;</w:t>
            </w:r>
          </w:p>
        </w:tc>
      </w:tr>
      <w:tr w:rsidR="009E5D69" w14:paraId="2AA8A7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9DB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then XCEL2016 = 4 ; *Certificate IV;</w:t>
            </w:r>
          </w:p>
        </w:tc>
      </w:tr>
      <w:tr w:rsidR="009E5D69" w14:paraId="7D72C5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684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then XCEL2016 = 5 ; *Certificate - level unknown;</w:t>
            </w:r>
          </w:p>
        </w:tc>
      </w:tr>
      <w:tr w:rsidR="009E5D69" w14:paraId="6570E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021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then XCEL2016 = 6 ; *Advanced Diploma/Diploma;</w:t>
            </w:r>
          </w:p>
        </w:tc>
      </w:tr>
      <w:tr w:rsidR="009E5D69" w14:paraId="65EB19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E1A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then XCEL2016 = 7 ; *Bachelor degree;</w:t>
            </w:r>
          </w:p>
        </w:tc>
      </w:tr>
      <w:tr w:rsidR="009E5D69" w14:paraId="3FD56F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2B8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then XCEL2016 = 8 ; *Graduate diploma/Graduate certificate;</w:t>
            </w:r>
          </w:p>
        </w:tc>
      </w:tr>
      <w:tr w:rsidR="009E5D69" w14:paraId="35BC0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29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14 then XCEL2016 = 9 ; *Postgraduate degree;</w:t>
            </w:r>
          </w:p>
        </w:tc>
      </w:tr>
      <w:tr w:rsidR="009E5D69" w14:paraId="203D23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83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then XCEL2016 = 10 ; *Not enrolled;</w:t>
            </w:r>
          </w:p>
        </w:tc>
      </w:tr>
      <w:tr w:rsidR="009E5D69" w14:paraId="5A0C9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242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end ;</w:t>
            </w:r>
          </w:p>
        </w:tc>
      </w:tr>
      <w:tr w:rsidR="009E5D69" w14:paraId="598922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6624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A0C0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B1E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LBLA018C = 2 then do ;</w:t>
            </w:r>
          </w:p>
        </w:tc>
      </w:tr>
      <w:tr w:rsidR="009E5D69" w14:paraId="72DD0A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FD1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LBLA013C = 2 then XCEL2016 = 1 ; *Certificate I;</w:t>
            </w:r>
          </w:p>
        </w:tc>
      </w:tr>
      <w:tr w:rsidR="009E5D69" w14:paraId="56AB4D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74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3 then XCEL2016 = 2 ; *Certificate II;</w:t>
            </w:r>
          </w:p>
        </w:tc>
      </w:tr>
      <w:tr w:rsidR="009E5D69" w14:paraId="0F27FE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83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4 then XCEL2016 = 3 ; *Certificate III;</w:t>
            </w:r>
          </w:p>
        </w:tc>
      </w:tr>
      <w:tr w:rsidR="009E5D69" w14:paraId="72D318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0A6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5 then XCEL2016 = 4 ; *Certificate IV;</w:t>
            </w:r>
          </w:p>
        </w:tc>
      </w:tr>
      <w:tr w:rsidR="009E5D69" w14:paraId="3DA9E0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D34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6 then XCEL2016 = 5 ; *Certificate - level unknown;</w:t>
            </w:r>
          </w:p>
        </w:tc>
      </w:tr>
      <w:tr w:rsidR="009E5D69" w14:paraId="65AA60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1E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(7,8,9,10) then XCEL2016 = 6 ; *Advanced Diploma/Diploma;</w:t>
            </w:r>
          </w:p>
        </w:tc>
      </w:tr>
      <w:tr w:rsidR="009E5D69" w14:paraId="27E65A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9A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11 then XCEL2016 = 7 ; *Bachelor degree;</w:t>
            </w:r>
          </w:p>
        </w:tc>
      </w:tr>
      <w:tr w:rsidR="009E5D69" w14:paraId="71BE1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600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(12,13) then XCEL2016 = 8 ; *Graduate diploma/Graduate certificate;</w:t>
            </w:r>
          </w:p>
        </w:tc>
      </w:tr>
      <w:tr w:rsidR="009E5D69" w14:paraId="18C38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A2E8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14 then XCEL2016 = 9 ; *Postgraduate degree;</w:t>
            </w:r>
          </w:p>
        </w:tc>
      </w:tr>
      <w:tr w:rsidR="009E5D69" w14:paraId="25A16C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4E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(1,15,16,17,98,99) then XCEL2016 = 10 ; *Not enrolled;</w:t>
            </w:r>
          </w:p>
        </w:tc>
      </w:tr>
      <w:tr w:rsidR="009E5D69" w14:paraId="620E28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D568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975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6DB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78E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79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withdrawn from, or deferred all qualification studies, or don't know or prefer not to say */</w:t>
            </w:r>
          </w:p>
        </w:tc>
      </w:tr>
      <w:tr w:rsidR="009E5D69" w14:paraId="118239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3F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LBLA011 = 1 then do ;</w:t>
            </w:r>
          </w:p>
        </w:tc>
      </w:tr>
      <w:tr w:rsidR="009E5D69" w14:paraId="0A4AF5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6C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then XCEL2016 = 10 ; *Not enrolled;</w:t>
            </w:r>
          </w:p>
        </w:tc>
      </w:tr>
      <w:tr w:rsidR="009E5D69" w14:paraId="5CF3B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29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73EA5A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F8A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9A2E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ACA0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252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755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LBLA011 = 2 then do ;</w:t>
            </w:r>
          </w:p>
        </w:tc>
      </w:tr>
      <w:tr w:rsidR="009E5D69" w14:paraId="575BF6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CBD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and LBLA018B in (1,3,4,98,99)) then XCEL2016 = 10 ; *Not enrolled;</w:t>
            </w:r>
          </w:p>
        </w:tc>
      </w:tr>
      <w:tr w:rsidR="009E5D69" w14:paraId="0024D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17E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1B981B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237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9A89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0F6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D64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02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LBLA011 &lt; 98 then do ;</w:t>
            </w:r>
          </w:p>
        </w:tc>
      </w:tr>
      <w:tr w:rsidR="009E5D69" w14:paraId="74C8A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DE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in (1,3,4,98,99) and LBLA018B in (1,3,4,98,99) and LBLA018C in (1,3,4,98,99)) then XCEL2016 = 10 ; *Not enrolled;</w:t>
            </w:r>
          </w:p>
        </w:tc>
      </w:tr>
      <w:tr w:rsidR="009E5D69" w14:paraId="1666E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92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LBLA012 = 98 then XCEL2016 = 10 ; *Unknown;</w:t>
            </w:r>
          </w:p>
        </w:tc>
      </w:tr>
      <w:tr w:rsidR="009E5D69" w14:paraId="23E122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B77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A4F4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8F6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AE92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F5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started qualification study, started qualification study but no longer doing it, or prefer not to say */</w:t>
            </w:r>
          </w:p>
        </w:tc>
      </w:tr>
      <w:tr w:rsidR="009E5D69" w14:paraId="49E03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6A9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(LBLA010 = 0 or LBLA012 = 0) then XCEL2016 = 10 ; *Not enrolled;</w:t>
            </w:r>
          </w:p>
        </w:tc>
      </w:tr>
      <w:tr w:rsidR="009E5D69" w14:paraId="23D15F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1E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(LBLA010 = 98 or LBLA011 in (98,99)) then XCEL2016 = 10 ; *Unknown;</w:t>
            </w:r>
          </w:p>
        </w:tc>
      </w:tr>
      <w:tr w:rsidR="009E5D69" w14:paraId="557F12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572DA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337B19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E32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AA3D049" w14:textId="77777777" w:rsidR="009E5D69" w:rsidRDefault="009E5D69" w:rsidP="009E5D69">
      <w:pPr>
        <w:adjustRightInd w:val="0"/>
        <w:rPr>
          <w:rFonts w:ascii="Trebuchet MS" w:hAnsi="Trebuchet MS" w:cs="Trebuchet MS"/>
          <w:color w:val="000000"/>
          <w:sz w:val="19"/>
          <w:szCs w:val="19"/>
        </w:rPr>
      </w:pPr>
    </w:p>
    <w:p w14:paraId="197A345F" w14:textId="77777777" w:rsidR="009E5D69" w:rsidRDefault="009E5D69" w:rsidP="009E5D69">
      <w:pPr>
        <w:adjustRightInd w:val="0"/>
        <w:rPr>
          <w:rFonts w:ascii="Trebuchet MS" w:hAnsi="Trebuchet MS" w:cs="Trebuchet MS"/>
          <w:color w:val="000000"/>
          <w:sz w:val="19"/>
          <w:szCs w:val="19"/>
        </w:rPr>
        <w:sectPr w:rsidR="009E5D69">
          <w:headerReference w:type="default" r:id="rId61"/>
          <w:footerReference w:type="default" r:id="rId6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CCBB4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1" w:name="IDX127"/>
          <w:bookmarkEnd w:id="171"/>
          <w:p w14:paraId="0037EEAB"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72" w:name="_Toc144389108"/>
            <w:r>
              <w:rPr>
                <w:sz w:val="22"/>
                <w:szCs w:val="22"/>
              </w:rPr>
              <w:instrText>Current qualification level</w:instrText>
            </w:r>
            <w:bookmarkEnd w:id="1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2DDA0899" w14:textId="77777777" w:rsidR="009E5D69" w:rsidRDefault="009E5D69" w:rsidP="009E5D69">
      <w:pPr>
        <w:adjustRightInd w:val="0"/>
        <w:rPr>
          <w:rFonts w:ascii="Tahoma" w:hAnsi="Tahoma" w:cs="Tahoma"/>
          <w:color w:val="000000"/>
          <w:sz w:val="28"/>
          <w:szCs w:val="28"/>
        </w:rPr>
      </w:pPr>
    </w:p>
    <w:p w14:paraId="20889E3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F9E1D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2971A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3" w:name="IDX128"/>
            <w:bookmarkEnd w:id="173"/>
            <w:r>
              <w:rPr>
                <w:rFonts w:ascii="Tahoma" w:hAnsi="Tahoma" w:cs="Tahoma"/>
                <w:color w:val="000000"/>
                <w:sz w:val="28"/>
                <w:szCs w:val="28"/>
              </w:rPr>
              <w:fldChar w:fldCharType="begin"/>
            </w:r>
            <w:r>
              <w:rPr>
                <w:sz w:val="24"/>
                <w:szCs w:val="24"/>
              </w:rPr>
              <w:instrText>tc "</w:instrText>
            </w:r>
            <w:bookmarkStart w:id="174" w:name="_Toc144389109"/>
            <w:r>
              <w:rPr>
                <w:sz w:val="22"/>
                <w:szCs w:val="22"/>
              </w:rPr>
              <w:instrText>XCEL2017</w:instrText>
            </w:r>
            <w:bookmarkEnd w:id="17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XCEL2017</w:t>
            </w:r>
          </w:p>
        </w:tc>
      </w:tr>
    </w:tbl>
    <w:p w14:paraId="7158FA12" w14:textId="77777777" w:rsidR="009E5D69" w:rsidRDefault="009E5D69" w:rsidP="009E5D69">
      <w:pPr>
        <w:adjustRightInd w:val="0"/>
        <w:rPr>
          <w:rFonts w:ascii="Tahoma" w:hAnsi="Tahoma" w:cs="Tahoma"/>
          <w:i/>
          <w:iCs/>
          <w:color w:val="000000"/>
          <w:sz w:val="24"/>
          <w:szCs w:val="24"/>
        </w:rPr>
      </w:pPr>
    </w:p>
    <w:p w14:paraId="7D7E7AFF" w14:textId="77777777" w:rsidR="009E5D69" w:rsidRDefault="009E5D69" w:rsidP="009E5D69">
      <w:pPr>
        <w:adjustRightInd w:val="0"/>
        <w:rPr>
          <w:rFonts w:ascii="Tahoma" w:hAnsi="Tahoma" w:cs="Tahoma"/>
          <w:i/>
          <w:iCs/>
          <w:color w:val="000000"/>
          <w:sz w:val="24"/>
          <w:szCs w:val="24"/>
        </w:rPr>
      </w:pPr>
    </w:p>
    <w:p w14:paraId="78418F9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5" w:name="IDX129"/>
      <w:bookmarkEnd w:id="17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6AF5BC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62E2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37CD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96DBD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61F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9883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XCEL2017</w:t>
            </w:r>
          </w:p>
        </w:tc>
      </w:tr>
      <w:tr w:rsidR="009E5D69" w14:paraId="2F8D433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88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4372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XCEL2017 Current qualification level</w:t>
            </w:r>
          </w:p>
        </w:tc>
      </w:tr>
      <w:tr w:rsidR="009E5D69" w14:paraId="3A0DE49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9595C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446C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6A091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0829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2C5AB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951AE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F5A5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CDB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2DA41ACB" w14:textId="77777777" w:rsidR="009E5D69" w:rsidRDefault="009E5D69" w:rsidP="009E5D69">
      <w:pPr>
        <w:adjustRightInd w:val="0"/>
        <w:rPr>
          <w:rFonts w:ascii="Trebuchet MS" w:hAnsi="Trebuchet MS" w:cs="Trebuchet MS"/>
          <w:color w:val="000000"/>
          <w:sz w:val="19"/>
          <w:szCs w:val="19"/>
        </w:rPr>
      </w:pPr>
    </w:p>
    <w:p w14:paraId="0BA4B737" w14:textId="77777777" w:rsidR="009E5D69" w:rsidRDefault="009E5D69" w:rsidP="009E5D69">
      <w:pPr>
        <w:adjustRightInd w:val="0"/>
        <w:rPr>
          <w:rFonts w:ascii="Trebuchet MS" w:hAnsi="Trebuchet MS" w:cs="Trebuchet MS"/>
          <w:color w:val="000000"/>
          <w:sz w:val="19"/>
          <w:szCs w:val="19"/>
        </w:rPr>
      </w:pPr>
    </w:p>
    <w:p w14:paraId="491567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6" w:name="IDX130"/>
      <w:bookmarkEnd w:id="17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F670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3C5E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4475551" w14:textId="77777777" w:rsidR="009E5D69" w:rsidRDefault="009E5D69" w:rsidP="009E5D69">
      <w:pPr>
        <w:adjustRightInd w:val="0"/>
        <w:rPr>
          <w:rFonts w:ascii="Trebuchet MS" w:hAnsi="Trebuchet MS" w:cs="Trebuchet MS"/>
          <w:color w:val="000000"/>
          <w:sz w:val="19"/>
          <w:szCs w:val="19"/>
        </w:rPr>
      </w:pPr>
    </w:p>
    <w:p w14:paraId="0FA0C458" w14:textId="77777777" w:rsidR="009E5D69" w:rsidRDefault="009E5D69" w:rsidP="009E5D69">
      <w:pPr>
        <w:adjustRightInd w:val="0"/>
        <w:rPr>
          <w:rFonts w:ascii="Trebuchet MS" w:hAnsi="Trebuchet MS" w:cs="Trebuchet MS"/>
          <w:color w:val="000000"/>
          <w:sz w:val="19"/>
          <w:szCs w:val="19"/>
        </w:rPr>
      </w:pPr>
    </w:p>
    <w:p w14:paraId="259915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7" w:name="IDX131"/>
      <w:bookmarkEnd w:id="17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DE4C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CC2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48AFC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40A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0280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F51B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6286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6B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1B6E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A3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7CE531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0E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D915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13D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0DB4C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EE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BAA33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3C1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576200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7A7F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FB8952C" w14:textId="77777777" w:rsidR="009E5D69" w:rsidRDefault="009E5D69" w:rsidP="009E5D69">
      <w:pPr>
        <w:adjustRightInd w:val="0"/>
        <w:rPr>
          <w:rFonts w:ascii="Trebuchet MS" w:hAnsi="Trebuchet MS" w:cs="Trebuchet MS"/>
          <w:color w:val="000000"/>
          <w:sz w:val="19"/>
          <w:szCs w:val="19"/>
        </w:rPr>
      </w:pPr>
    </w:p>
    <w:p w14:paraId="173F9BE4" w14:textId="77777777" w:rsidR="009E5D69" w:rsidRDefault="009E5D69" w:rsidP="009E5D69">
      <w:pPr>
        <w:adjustRightInd w:val="0"/>
        <w:rPr>
          <w:rFonts w:ascii="Trebuchet MS" w:hAnsi="Trebuchet MS" w:cs="Trebuchet MS"/>
          <w:color w:val="000000"/>
          <w:sz w:val="19"/>
          <w:szCs w:val="19"/>
        </w:rPr>
      </w:pPr>
    </w:p>
    <w:p w14:paraId="7E4C4A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8" w:name="IDX132"/>
      <w:bookmarkEnd w:id="17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1ADA6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D9A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5D399D59" w14:textId="77777777" w:rsidR="009E5D69" w:rsidRDefault="009E5D69" w:rsidP="009E5D69">
      <w:pPr>
        <w:adjustRightInd w:val="0"/>
        <w:rPr>
          <w:rFonts w:ascii="Trebuchet MS" w:hAnsi="Trebuchet MS" w:cs="Trebuchet MS"/>
          <w:color w:val="000000"/>
          <w:sz w:val="19"/>
          <w:szCs w:val="19"/>
        </w:rPr>
      </w:pPr>
    </w:p>
    <w:p w14:paraId="065649F5" w14:textId="77777777" w:rsidR="009E5D69" w:rsidRDefault="009E5D69" w:rsidP="009E5D69">
      <w:pPr>
        <w:adjustRightInd w:val="0"/>
        <w:rPr>
          <w:rFonts w:ascii="Trebuchet MS" w:hAnsi="Trebuchet MS" w:cs="Trebuchet MS"/>
          <w:color w:val="000000"/>
          <w:sz w:val="19"/>
          <w:szCs w:val="19"/>
        </w:rPr>
      </w:pPr>
    </w:p>
    <w:p w14:paraId="376001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9" w:name="IDX133"/>
      <w:bookmarkEnd w:id="17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90E6E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2D93ED" w14:textId="77777777" w:rsidR="009E5D69" w:rsidRDefault="009E5D69" w:rsidP="006A0CC6">
            <w:pPr>
              <w:keepNext/>
              <w:adjustRightInd w:val="0"/>
              <w:rPr>
                <w:sz w:val="24"/>
                <w:szCs w:val="24"/>
              </w:rPr>
            </w:pPr>
          </w:p>
        </w:tc>
      </w:tr>
      <w:tr w:rsidR="009E5D69" w14:paraId="6E8DBD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62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A5EC0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680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A7B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9C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7DB499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FB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LCCA002 = 1 then do ;</w:t>
            </w:r>
          </w:p>
        </w:tc>
      </w:tr>
      <w:tr w:rsidR="009E5D69" w14:paraId="5E6521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641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missing(XCEL2016) then XCEL2017 = XCEL2016 ;</w:t>
            </w:r>
          </w:p>
        </w:tc>
      </w:tr>
      <w:tr w:rsidR="009E5D69" w14:paraId="72D974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B7E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2077B4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8D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(XCEL2016) then XCEL2017 = XCEL2015 ;</w:t>
            </w:r>
          </w:p>
        </w:tc>
      </w:tr>
      <w:tr w:rsidR="009E5D69" w14:paraId="347FF7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FE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1D8D9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519B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85AE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A3D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492FA8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94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LCCA006 = 1 then do ;</w:t>
            </w:r>
          </w:p>
        </w:tc>
      </w:tr>
      <w:tr w:rsidR="009E5D69" w14:paraId="549F37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0E7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1 then XCEL2017 = 10 ; *Not enrolled;</w:t>
            </w:r>
          </w:p>
        </w:tc>
      </w:tr>
      <w:tr w:rsidR="009E5D69" w14:paraId="44AA4B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E9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2 then XCEL2017 = 1 ; *Certificate I;</w:t>
            </w:r>
          </w:p>
        </w:tc>
      </w:tr>
      <w:tr w:rsidR="009E5D69" w14:paraId="23AB9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4D2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3 then XCEL2017 = 2 ; *Certificate II;</w:t>
            </w:r>
          </w:p>
        </w:tc>
      </w:tr>
      <w:tr w:rsidR="009E5D69" w14:paraId="4D3858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A0C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4 then XCEL2017 = 3 ; *Certificate III;</w:t>
            </w:r>
          </w:p>
        </w:tc>
      </w:tr>
      <w:tr w:rsidR="009E5D69" w14:paraId="3894E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F7E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5 then XCEL2017 = 4 ; *Certificate IV;</w:t>
            </w:r>
          </w:p>
        </w:tc>
      </w:tr>
      <w:tr w:rsidR="009E5D69" w14:paraId="5DC27C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431D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6 then XCEL2017 = 5 ; *Certificate - level unknown;</w:t>
            </w:r>
          </w:p>
        </w:tc>
      </w:tr>
      <w:tr w:rsidR="009E5D69" w14:paraId="3E68CE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07D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(7,8,9,10) then XCEL2017 = 6 ; *Advanced Diploma/Diploma;</w:t>
            </w:r>
          </w:p>
        </w:tc>
      </w:tr>
      <w:tr w:rsidR="009E5D69" w14:paraId="62DF5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C432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11 then XCEL2017 = 7 ; *Bachelor degree;</w:t>
            </w:r>
          </w:p>
        </w:tc>
      </w:tr>
      <w:tr w:rsidR="009E5D69" w14:paraId="3136B1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FF2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(12,13) then XCEL2017 = 8 ; *Graduate diploma/Graduate certificate;</w:t>
            </w:r>
          </w:p>
        </w:tc>
      </w:tr>
      <w:tr w:rsidR="009E5D69" w14:paraId="3C059E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AA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14 then XCEL2017 = 9 ; *Postgraduate degree;</w:t>
            </w:r>
          </w:p>
        </w:tc>
      </w:tr>
      <w:tr w:rsidR="009E5D69" w14:paraId="37CD8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16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2D84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0A9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3DE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F87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05F43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5A8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LCCA003 = 1 and LCCD007A = 1 then do ;</w:t>
            </w:r>
          </w:p>
        </w:tc>
      </w:tr>
      <w:tr w:rsidR="009E5D69" w14:paraId="748C40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F1F6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LBLA012 = 1 and XCSL2016 in (1,2,3,4,5,99) and XCSL2017 = 6 then do ;</w:t>
            </w:r>
          </w:p>
        </w:tc>
      </w:tr>
      <w:tr w:rsidR="009E5D69" w14:paraId="15DFA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116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XCEL2017 = 1 ; *Certificate I;</w:t>
            </w:r>
          </w:p>
        </w:tc>
      </w:tr>
      <w:tr w:rsidR="009E5D69" w14:paraId="7A152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927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XCEL2017 = 2 ; *Certificate II;</w:t>
            </w:r>
          </w:p>
        </w:tc>
      </w:tr>
      <w:tr w:rsidR="009E5D69" w14:paraId="56A720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80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XCEL2017 = 3 ; *Certificate III;</w:t>
            </w:r>
          </w:p>
        </w:tc>
      </w:tr>
      <w:tr w:rsidR="009E5D69" w14:paraId="49E31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E8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XCEL2017 = 4 ; *Certificate IV;</w:t>
            </w:r>
          </w:p>
        </w:tc>
      </w:tr>
      <w:tr w:rsidR="009E5D69" w14:paraId="56D19B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400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XCEL2017 = 5 ; *Certificate - level unknown;</w:t>
            </w:r>
          </w:p>
        </w:tc>
      </w:tr>
      <w:tr w:rsidR="009E5D69" w14:paraId="1FAF15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C55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XCEL2017 = 6 ; *Advanced Diploma/Diploma;</w:t>
            </w:r>
          </w:p>
        </w:tc>
      </w:tr>
      <w:tr w:rsidR="009E5D69" w14:paraId="75818F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B98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XCEL2017 = 7 ; *Bachelor degree;</w:t>
            </w:r>
          </w:p>
        </w:tc>
      </w:tr>
      <w:tr w:rsidR="009E5D69" w14:paraId="7C0B83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216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XCEL2017 = 8 ; *Graduate diploma/Graduate certificate;</w:t>
            </w:r>
          </w:p>
        </w:tc>
      </w:tr>
      <w:tr w:rsidR="009E5D69" w14:paraId="2F268F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38F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XCEL2017 = 9 ; *Postgraduate degree;</w:t>
            </w:r>
          </w:p>
        </w:tc>
      </w:tr>
      <w:tr w:rsidR="009E5D69" w14:paraId="035FD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F6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XCEL2017 = 10 ; *Not enrolled;</w:t>
            </w:r>
          </w:p>
        </w:tc>
      </w:tr>
      <w:tr w:rsidR="009E5D69" w14:paraId="62A936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954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18AD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E80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missing(XCEL2016) then XCEL2017 = XCEL2016 ;</w:t>
            </w:r>
          </w:p>
        </w:tc>
      </w:tr>
      <w:tr w:rsidR="009E5D69" w14:paraId="0BBB03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07D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3C095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823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missing(XCEL2016) then XCEL2017 = XCEL2015 ;</w:t>
            </w:r>
          </w:p>
        </w:tc>
      </w:tr>
      <w:tr w:rsidR="009E5D69" w14:paraId="2B8C4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0C4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1D7A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8B5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83FF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D33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E399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E6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(LCCA033 = 1 or LCCA011 = 1) then do ;</w:t>
            </w:r>
          </w:p>
        </w:tc>
      </w:tr>
      <w:tr w:rsidR="009E5D69" w14:paraId="4A1B96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32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 2 then XCEL2017 = 1 ; *Certificate I;</w:t>
            </w:r>
          </w:p>
        </w:tc>
      </w:tr>
      <w:tr w:rsidR="009E5D69" w14:paraId="7F79F7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7C52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3 then XCEL2017 = 2 ; *Certificate II;</w:t>
            </w:r>
          </w:p>
        </w:tc>
      </w:tr>
      <w:tr w:rsidR="009E5D69" w14:paraId="1E4B0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11FE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4 then XCEl2017 = 3 ; *Certificate III;</w:t>
            </w:r>
          </w:p>
        </w:tc>
      </w:tr>
      <w:tr w:rsidR="009E5D69" w14:paraId="329B75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D4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LCCA010 = 5 then XCEL2017 = 4 ; *Certificate IV;</w:t>
            </w:r>
          </w:p>
        </w:tc>
      </w:tr>
      <w:tr w:rsidR="009E5D69" w14:paraId="6D747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6F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6 then XCEL2017 = 5 ; *Certificate - level unknown;</w:t>
            </w:r>
          </w:p>
        </w:tc>
      </w:tr>
      <w:tr w:rsidR="009E5D69" w14:paraId="326CA6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DC9C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(7,8,9,10) then XCEL2017 = 6 ; *Advanced Diploma/Diploma;</w:t>
            </w:r>
          </w:p>
        </w:tc>
      </w:tr>
      <w:tr w:rsidR="009E5D69" w14:paraId="64B8EB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49D6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11 then XCEL2017 = 7 ; *Bachelor degree;</w:t>
            </w:r>
          </w:p>
        </w:tc>
      </w:tr>
      <w:tr w:rsidR="009E5D69" w14:paraId="3CEB1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D54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(12,13) then XCEL2017 = 8 ; *Graduate diploma/Graduate certificate;</w:t>
            </w:r>
          </w:p>
        </w:tc>
      </w:tr>
      <w:tr w:rsidR="009E5D69" w14:paraId="659338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A9C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14 then XCEL2017 = 9 ; *Postgraduate degree;</w:t>
            </w:r>
          </w:p>
        </w:tc>
      </w:tr>
      <w:tr w:rsidR="009E5D69" w14:paraId="767F03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FC3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(1,15,16,17,18,19) then XCEL2017 = 10 ; *Not enrolled;</w:t>
            </w:r>
          </w:p>
        </w:tc>
      </w:tr>
      <w:tr w:rsidR="009E5D69" w14:paraId="6EF542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B745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41C0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77B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C247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59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292ED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26A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LCCC010 = 1 then do ;</w:t>
            </w:r>
          </w:p>
        </w:tc>
      </w:tr>
      <w:tr w:rsidR="009E5D69" w14:paraId="3602F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5CB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741B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39E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 1 then XCEL2017 = 1 ; *Certificate I;</w:t>
            </w:r>
          </w:p>
        </w:tc>
      </w:tr>
      <w:tr w:rsidR="009E5D69" w14:paraId="7C75F7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33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2 then XCEL2017 = 2 ; *Certificate II;</w:t>
            </w:r>
          </w:p>
        </w:tc>
      </w:tr>
      <w:tr w:rsidR="009E5D69" w14:paraId="1AB0EB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B40F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3 then XCEL2017 = 3 ; *Certificate III;</w:t>
            </w:r>
          </w:p>
        </w:tc>
      </w:tr>
      <w:tr w:rsidR="009E5D69" w14:paraId="6A9B2C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A13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4 then XCEL2017 = 4 ; *Certificate IV;</w:t>
            </w:r>
          </w:p>
        </w:tc>
      </w:tr>
      <w:tr w:rsidR="009E5D69" w14:paraId="06086E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052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5 then XCEL2017 = 5 ; *Certificate - level unknown;</w:t>
            </w:r>
          </w:p>
        </w:tc>
      </w:tr>
      <w:tr w:rsidR="009E5D69" w14:paraId="75568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61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(6,7,8,9) then XCEL2017 = 6 ; *Advanced Diploma/Diploma;</w:t>
            </w:r>
          </w:p>
        </w:tc>
      </w:tr>
      <w:tr w:rsidR="009E5D69" w14:paraId="5A421A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AB8C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10 then XCEL2017 = 7 ; *Bachelor degree;</w:t>
            </w:r>
          </w:p>
        </w:tc>
      </w:tr>
      <w:tr w:rsidR="009E5D69" w14:paraId="36915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F503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(11,12) then XCEL2017 = 8 ; *Graduate diploma/Graduate certificate;</w:t>
            </w:r>
          </w:p>
        </w:tc>
      </w:tr>
      <w:tr w:rsidR="009E5D69" w14:paraId="43867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C21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13 then XCEL2017 = 9 ; *Postgraduate degree;</w:t>
            </w:r>
          </w:p>
        </w:tc>
      </w:tr>
      <w:tr w:rsidR="009E5D69" w14:paraId="780408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1B9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14 then XCEL2017 = 10 ; *Not studying for a qualification;</w:t>
            </w:r>
          </w:p>
        </w:tc>
      </w:tr>
      <w:tr w:rsidR="009E5D69" w14:paraId="52599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C9D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865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C91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ABC5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9F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5ACC34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16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LCCD007 = 1 then do ;</w:t>
            </w:r>
          </w:p>
        </w:tc>
      </w:tr>
      <w:tr w:rsidR="009E5D69" w14:paraId="33F629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188D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LCCD002 = 1 then XCEL2017 = 1 ; *Certificate I;</w:t>
            </w:r>
          </w:p>
        </w:tc>
      </w:tr>
      <w:tr w:rsidR="009E5D69" w14:paraId="1CBF06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B6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then XCEL2017 = 2 ; *Certificate II;</w:t>
            </w:r>
          </w:p>
        </w:tc>
      </w:tr>
      <w:tr w:rsidR="009E5D69" w14:paraId="4AA47A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28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then XCEL2017 = 3 ; *Certificate III;</w:t>
            </w:r>
          </w:p>
        </w:tc>
      </w:tr>
      <w:tr w:rsidR="009E5D69" w14:paraId="0B15F9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424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4 then XCEL2017 = 4 ; *Certificate IV;</w:t>
            </w:r>
          </w:p>
        </w:tc>
      </w:tr>
      <w:tr w:rsidR="009E5D69" w14:paraId="3B559E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20E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in (5,95) then XCEL2017 = 5 ; *Certificate - level unknown;</w:t>
            </w:r>
          </w:p>
        </w:tc>
      </w:tr>
      <w:tr w:rsidR="009E5D69" w14:paraId="79746E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E49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6 then XCEL2017 = 6 ; *Advanced Diploma/Diploma;</w:t>
            </w:r>
          </w:p>
        </w:tc>
      </w:tr>
      <w:tr w:rsidR="009E5D69" w14:paraId="5EF5C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51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0F4C6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0A9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69BA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27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6B76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08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not in (.) then do ;</w:t>
            </w:r>
          </w:p>
        </w:tc>
      </w:tr>
      <w:tr w:rsidR="009E5D69" w14:paraId="6B8CEE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9B1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LCC084 = 2 then XCEL2017 = 1 ; *Certificate I;</w:t>
            </w:r>
          </w:p>
        </w:tc>
      </w:tr>
      <w:tr w:rsidR="009E5D69" w14:paraId="599BC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CF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3 then XCEL2017 = 2 ; *Certificate II;</w:t>
            </w:r>
          </w:p>
        </w:tc>
      </w:tr>
      <w:tr w:rsidR="009E5D69" w14:paraId="1C75FB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91C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4 then XCEL2017 = 3 ; *Certificate III;</w:t>
            </w:r>
          </w:p>
        </w:tc>
      </w:tr>
      <w:tr w:rsidR="009E5D69" w14:paraId="536D6B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78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5 then XCEL2017 = 4 ; *Certificate IV;</w:t>
            </w:r>
          </w:p>
        </w:tc>
      </w:tr>
      <w:tr w:rsidR="009E5D69" w14:paraId="0778BF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339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6 then XCEL2017 = 5 ; *Certificate - level unknown;</w:t>
            </w:r>
          </w:p>
        </w:tc>
      </w:tr>
      <w:tr w:rsidR="009E5D69" w14:paraId="74D4AA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4E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(7,8,9,10) then XCEL2017 = 6 ; *Advanced Diploma/Diploma;</w:t>
            </w:r>
          </w:p>
        </w:tc>
      </w:tr>
      <w:tr w:rsidR="009E5D69" w14:paraId="5F73B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85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11 then XCEL2017 = 7 ; *Bachelor degree;</w:t>
            </w:r>
          </w:p>
        </w:tc>
      </w:tr>
      <w:tr w:rsidR="009E5D69" w14:paraId="5A2AD5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068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LCC084 in (12,13) then XCEL2017 = 8 ; *Graduate diploma/Graduate certificate;</w:t>
            </w:r>
          </w:p>
        </w:tc>
      </w:tr>
      <w:tr w:rsidR="009E5D69" w14:paraId="4B04F1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25E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 14 then XCEL2017 = 9 ; *Postgraduate degree;</w:t>
            </w:r>
          </w:p>
        </w:tc>
      </w:tr>
      <w:tr w:rsidR="009E5D69" w14:paraId="0E7C6D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179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(15,17,19,95) and LCC081 in (1,2) then XCEL2017 = 5 ; *Cert - level unknown;</w:t>
            </w:r>
          </w:p>
        </w:tc>
      </w:tr>
      <w:tr w:rsidR="009E5D69" w14:paraId="5557B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4A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LCC084 in (1,15,17,19,95) then XCEL2017 = 10 ; *Not enrolled;</w:t>
            </w:r>
          </w:p>
        </w:tc>
      </w:tr>
      <w:tr w:rsidR="009E5D69" w14:paraId="67924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73A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F1F1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10935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F6BC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CEC8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68D37C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E87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XCEL2017 = 10 ; *Not enrolled;</w:t>
            </w:r>
          </w:p>
        </w:tc>
      </w:tr>
      <w:tr w:rsidR="009E5D69" w14:paraId="1CBD0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85B8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0F2C6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B79F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CC62293" w14:textId="77777777" w:rsidR="009E5D69" w:rsidRDefault="009E5D69" w:rsidP="009E5D69">
      <w:pPr>
        <w:adjustRightInd w:val="0"/>
        <w:rPr>
          <w:rFonts w:ascii="Trebuchet MS" w:hAnsi="Trebuchet MS" w:cs="Trebuchet MS"/>
          <w:color w:val="000000"/>
          <w:sz w:val="19"/>
          <w:szCs w:val="19"/>
        </w:rPr>
      </w:pPr>
    </w:p>
    <w:p w14:paraId="08294F40" w14:textId="77777777" w:rsidR="009E5D69" w:rsidRDefault="009E5D69" w:rsidP="009E5D69">
      <w:pPr>
        <w:adjustRightInd w:val="0"/>
        <w:rPr>
          <w:rFonts w:ascii="Trebuchet MS" w:hAnsi="Trebuchet MS" w:cs="Trebuchet MS"/>
          <w:color w:val="000000"/>
          <w:sz w:val="19"/>
          <w:szCs w:val="19"/>
        </w:rPr>
        <w:sectPr w:rsidR="009E5D69">
          <w:headerReference w:type="default" r:id="rId63"/>
          <w:footerReference w:type="default" r:id="rId6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A907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0" w:name="IDX134"/>
          <w:bookmarkEnd w:id="180"/>
          <w:p w14:paraId="33D208D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81" w:name="_Toc144389110"/>
            <w:r>
              <w:rPr>
                <w:sz w:val="22"/>
                <w:szCs w:val="22"/>
              </w:rPr>
              <w:instrText>Current qualification level</w:instrText>
            </w:r>
            <w:bookmarkEnd w:id="1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3E824DBB" w14:textId="77777777" w:rsidR="009E5D69" w:rsidRDefault="009E5D69" w:rsidP="009E5D69">
      <w:pPr>
        <w:adjustRightInd w:val="0"/>
        <w:rPr>
          <w:rFonts w:ascii="Tahoma" w:hAnsi="Tahoma" w:cs="Tahoma"/>
          <w:color w:val="000000"/>
          <w:sz w:val="28"/>
          <w:szCs w:val="28"/>
        </w:rPr>
      </w:pPr>
    </w:p>
    <w:p w14:paraId="27ECDE3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6A320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516CC2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82" w:name="IDX135"/>
            <w:bookmarkEnd w:id="182"/>
            <w:r>
              <w:rPr>
                <w:rFonts w:ascii="Tahoma" w:hAnsi="Tahoma" w:cs="Tahoma"/>
                <w:color w:val="000000"/>
                <w:sz w:val="28"/>
                <w:szCs w:val="28"/>
              </w:rPr>
              <w:fldChar w:fldCharType="begin"/>
            </w:r>
            <w:r>
              <w:rPr>
                <w:sz w:val="24"/>
                <w:szCs w:val="24"/>
              </w:rPr>
              <w:instrText>tc "</w:instrText>
            </w:r>
            <w:bookmarkStart w:id="183" w:name="_Toc144389111"/>
            <w:r>
              <w:rPr>
                <w:sz w:val="22"/>
                <w:szCs w:val="22"/>
              </w:rPr>
              <w:instrText>XCEL2018</w:instrText>
            </w:r>
            <w:bookmarkEnd w:id="1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XCEL2018</w:t>
            </w:r>
          </w:p>
        </w:tc>
      </w:tr>
    </w:tbl>
    <w:p w14:paraId="0B1D0646" w14:textId="77777777" w:rsidR="009E5D69" w:rsidRDefault="009E5D69" w:rsidP="009E5D69">
      <w:pPr>
        <w:adjustRightInd w:val="0"/>
        <w:rPr>
          <w:rFonts w:ascii="Tahoma" w:hAnsi="Tahoma" w:cs="Tahoma"/>
          <w:i/>
          <w:iCs/>
          <w:color w:val="000000"/>
          <w:sz w:val="24"/>
          <w:szCs w:val="24"/>
        </w:rPr>
      </w:pPr>
    </w:p>
    <w:p w14:paraId="73865C48" w14:textId="77777777" w:rsidR="009E5D69" w:rsidRDefault="009E5D69" w:rsidP="009E5D69">
      <w:pPr>
        <w:adjustRightInd w:val="0"/>
        <w:rPr>
          <w:rFonts w:ascii="Tahoma" w:hAnsi="Tahoma" w:cs="Tahoma"/>
          <w:i/>
          <w:iCs/>
          <w:color w:val="000000"/>
          <w:sz w:val="24"/>
          <w:szCs w:val="24"/>
        </w:rPr>
      </w:pPr>
    </w:p>
    <w:p w14:paraId="048F207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84" w:name="IDX136"/>
      <w:bookmarkEnd w:id="1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8801A1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1DDD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7BE3E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AF229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7573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D3D7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XCEL2018</w:t>
            </w:r>
          </w:p>
        </w:tc>
      </w:tr>
      <w:tr w:rsidR="009E5D69" w14:paraId="0B9066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2DB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FF16A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XCEL2018 Current qualification level</w:t>
            </w:r>
          </w:p>
        </w:tc>
      </w:tr>
      <w:tr w:rsidR="009E5D69" w14:paraId="3811EC0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C6A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80EB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3FE415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9927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894153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29344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C1C50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3EF4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6C7D698" w14:textId="77777777" w:rsidR="009E5D69" w:rsidRDefault="009E5D69" w:rsidP="009E5D69">
      <w:pPr>
        <w:adjustRightInd w:val="0"/>
        <w:rPr>
          <w:rFonts w:ascii="Trebuchet MS" w:hAnsi="Trebuchet MS" w:cs="Trebuchet MS"/>
          <w:color w:val="000000"/>
          <w:sz w:val="19"/>
          <w:szCs w:val="19"/>
        </w:rPr>
      </w:pPr>
    </w:p>
    <w:p w14:paraId="4B806BA5" w14:textId="77777777" w:rsidR="009E5D69" w:rsidRDefault="009E5D69" w:rsidP="009E5D69">
      <w:pPr>
        <w:adjustRightInd w:val="0"/>
        <w:rPr>
          <w:rFonts w:ascii="Trebuchet MS" w:hAnsi="Trebuchet MS" w:cs="Trebuchet MS"/>
          <w:color w:val="000000"/>
          <w:sz w:val="19"/>
          <w:szCs w:val="19"/>
        </w:rPr>
      </w:pPr>
    </w:p>
    <w:p w14:paraId="18AE7E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5" w:name="IDX137"/>
      <w:bookmarkEnd w:id="1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6470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33C0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154E48F0" w14:textId="77777777" w:rsidR="009E5D69" w:rsidRDefault="009E5D69" w:rsidP="009E5D69">
      <w:pPr>
        <w:adjustRightInd w:val="0"/>
        <w:rPr>
          <w:rFonts w:ascii="Trebuchet MS" w:hAnsi="Trebuchet MS" w:cs="Trebuchet MS"/>
          <w:color w:val="000000"/>
          <w:sz w:val="19"/>
          <w:szCs w:val="19"/>
        </w:rPr>
      </w:pPr>
    </w:p>
    <w:p w14:paraId="7750E22C" w14:textId="77777777" w:rsidR="009E5D69" w:rsidRDefault="009E5D69" w:rsidP="009E5D69">
      <w:pPr>
        <w:adjustRightInd w:val="0"/>
        <w:rPr>
          <w:rFonts w:ascii="Trebuchet MS" w:hAnsi="Trebuchet MS" w:cs="Trebuchet MS"/>
          <w:color w:val="000000"/>
          <w:sz w:val="19"/>
          <w:szCs w:val="19"/>
        </w:rPr>
      </w:pPr>
    </w:p>
    <w:p w14:paraId="75019A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6" w:name="IDX138"/>
      <w:bookmarkEnd w:id="1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2BE2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9715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3B2A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AA2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44AB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E842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CA8F5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7EE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9355A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04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56A1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17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7E257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2ED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58AB4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FB4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1935C6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68B9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025FBA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1EEA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C3412CD" w14:textId="77777777" w:rsidR="009E5D69" w:rsidRDefault="009E5D69" w:rsidP="009E5D69">
      <w:pPr>
        <w:adjustRightInd w:val="0"/>
        <w:rPr>
          <w:rFonts w:ascii="Trebuchet MS" w:hAnsi="Trebuchet MS" w:cs="Trebuchet MS"/>
          <w:color w:val="000000"/>
          <w:sz w:val="19"/>
          <w:szCs w:val="19"/>
        </w:rPr>
      </w:pPr>
    </w:p>
    <w:p w14:paraId="24C23A36" w14:textId="77777777" w:rsidR="009E5D69" w:rsidRDefault="009E5D69" w:rsidP="009E5D69">
      <w:pPr>
        <w:adjustRightInd w:val="0"/>
        <w:rPr>
          <w:rFonts w:ascii="Trebuchet MS" w:hAnsi="Trebuchet MS" w:cs="Trebuchet MS"/>
          <w:color w:val="000000"/>
          <w:sz w:val="19"/>
          <w:szCs w:val="19"/>
        </w:rPr>
      </w:pPr>
    </w:p>
    <w:p w14:paraId="4A3FE7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7" w:name="IDX139"/>
      <w:bookmarkEnd w:id="1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841DD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98A1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979E8A5" w14:textId="77777777" w:rsidR="009E5D69" w:rsidRDefault="009E5D69" w:rsidP="009E5D69">
      <w:pPr>
        <w:adjustRightInd w:val="0"/>
        <w:rPr>
          <w:rFonts w:ascii="Trebuchet MS" w:hAnsi="Trebuchet MS" w:cs="Trebuchet MS"/>
          <w:color w:val="000000"/>
          <w:sz w:val="19"/>
          <w:szCs w:val="19"/>
        </w:rPr>
      </w:pPr>
    </w:p>
    <w:p w14:paraId="64DEE179" w14:textId="77777777" w:rsidR="009E5D69" w:rsidRDefault="009E5D69" w:rsidP="009E5D69">
      <w:pPr>
        <w:adjustRightInd w:val="0"/>
        <w:rPr>
          <w:rFonts w:ascii="Trebuchet MS" w:hAnsi="Trebuchet MS" w:cs="Trebuchet MS"/>
          <w:color w:val="000000"/>
          <w:sz w:val="19"/>
          <w:szCs w:val="19"/>
        </w:rPr>
      </w:pPr>
    </w:p>
    <w:p w14:paraId="557CCF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88" w:name="IDX140"/>
      <w:bookmarkEnd w:id="1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BB95E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0313499" w14:textId="77777777" w:rsidR="009E5D69" w:rsidRDefault="009E5D69" w:rsidP="006A0CC6">
            <w:pPr>
              <w:keepNext/>
              <w:adjustRightInd w:val="0"/>
              <w:rPr>
                <w:sz w:val="24"/>
                <w:szCs w:val="24"/>
              </w:rPr>
            </w:pPr>
          </w:p>
        </w:tc>
      </w:tr>
      <w:tr w:rsidR="009E5D69" w14:paraId="11602A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7325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AB24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A0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364719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FF5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LDCA002 = 1 then do ;</w:t>
            </w:r>
          </w:p>
        </w:tc>
      </w:tr>
      <w:tr w:rsidR="009E5D69" w14:paraId="431B1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8B4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missing(XCEL2017) then XCEL2018 = XCEL2017 ;</w:t>
            </w:r>
          </w:p>
        </w:tc>
      </w:tr>
      <w:tr w:rsidR="009E5D69" w14:paraId="50E35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C2EB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3BEFDA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EF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(XCEL2017) then XCEL2018 = XCEL2016 ;</w:t>
            </w:r>
          </w:p>
        </w:tc>
      </w:tr>
      <w:tr w:rsidR="009E5D69" w14:paraId="1C8340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8F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0C9C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6B14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A712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EE2F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1EEE08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CFD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LDCA006 = 1 then do ;</w:t>
            </w:r>
          </w:p>
        </w:tc>
      </w:tr>
      <w:tr w:rsidR="009E5D69" w14:paraId="161AE9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AD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 1 then XCEL2018 = 10 ; *Not enrolled;</w:t>
            </w:r>
          </w:p>
        </w:tc>
      </w:tr>
      <w:tr w:rsidR="009E5D69" w14:paraId="6E7AF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A5E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2 then XCEL2018 = 1 ; *Certificate I;</w:t>
            </w:r>
          </w:p>
        </w:tc>
      </w:tr>
      <w:tr w:rsidR="009E5D69" w14:paraId="31BDB6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F4B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3 then XCEL2018 = 2 ; *Certificate II;</w:t>
            </w:r>
          </w:p>
        </w:tc>
      </w:tr>
      <w:tr w:rsidR="009E5D69" w14:paraId="63C58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0F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4 then XCEL2018 = 3 ; *Certificate III;</w:t>
            </w:r>
          </w:p>
        </w:tc>
      </w:tr>
      <w:tr w:rsidR="009E5D69" w14:paraId="4DF5DA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21D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5 then XCEL2018 = 4 ; *Certificate IV;</w:t>
            </w:r>
          </w:p>
        </w:tc>
      </w:tr>
      <w:tr w:rsidR="009E5D69" w14:paraId="791EA4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D8D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6 then XCEL2018 = 5 ; *Certificate - level unknown;</w:t>
            </w:r>
          </w:p>
        </w:tc>
      </w:tr>
      <w:tr w:rsidR="009E5D69" w14:paraId="3BAF7F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F3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(7,8,9,10) then XCEL2018 = 6 ; *Advanced Diploma/Diploma;</w:t>
            </w:r>
          </w:p>
        </w:tc>
      </w:tr>
      <w:tr w:rsidR="009E5D69" w14:paraId="41857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B03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11 then XCEL2018 = 7 ; *Bachelor degree;</w:t>
            </w:r>
          </w:p>
        </w:tc>
      </w:tr>
      <w:tr w:rsidR="009E5D69" w14:paraId="36349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6D6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(12,13) then XCEL2018 = 8 ; *Graduate diploma/Graduate certificate;</w:t>
            </w:r>
          </w:p>
        </w:tc>
      </w:tr>
      <w:tr w:rsidR="009E5D69" w14:paraId="447418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9C9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14 then XCEL2018 = 9 ; *Postgraduate degree;</w:t>
            </w:r>
          </w:p>
        </w:tc>
      </w:tr>
      <w:tr w:rsidR="009E5D69" w14:paraId="0F03EB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E6A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26C5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7081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049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D0F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6CE6D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5A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LDCA003 = 1 and LDCD007A = 1 then do ;</w:t>
            </w:r>
          </w:p>
        </w:tc>
      </w:tr>
      <w:tr w:rsidR="009E5D69" w14:paraId="20377B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0065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missing(XCEL2017) then XCEL2018 = XCEL2017 ;</w:t>
            </w:r>
          </w:p>
        </w:tc>
      </w:tr>
      <w:tr w:rsidR="009E5D69" w14:paraId="7AA09C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7DF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3507E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00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missing(XCEL2017) then XCEL2018 = XCEL2016 ;</w:t>
            </w:r>
          </w:p>
        </w:tc>
      </w:tr>
      <w:tr w:rsidR="009E5D69" w14:paraId="704031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040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9E35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422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F98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50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30AE2B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D2F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(LDCA033 = 1 or LDCA011 = 1) then do ;</w:t>
            </w:r>
          </w:p>
        </w:tc>
      </w:tr>
      <w:tr w:rsidR="009E5D69" w14:paraId="7B819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62A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LDCA010 = 2 then XCEL2018 = 1 ; *Certificate I;</w:t>
            </w:r>
          </w:p>
        </w:tc>
      </w:tr>
      <w:tr w:rsidR="009E5D69" w14:paraId="40D0F4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60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3 then XCEL2018 = 2 ; *Certificate II;</w:t>
            </w:r>
          </w:p>
        </w:tc>
      </w:tr>
      <w:tr w:rsidR="009E5D69" w14:paraId="05BA79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0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4 then XCEL2018 = 3 ; *Certificate III;</w:t>
            </w:r>
          </w:p>
        </w:tc>
      </w:tr>
      <w:tr w:rsidR="009E5D69" w14:paraId="2B04C6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763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5 then XCEL2018 = 4 ; *Certificate IV;</w:t>
            </w:r>
          </w:p>
        </w:tc>
      </w:tr>
      <w:tr w:rsidR="009E5D69" w14:paraId="3B9328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095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6 then XCEL2018 = 5 ; *Certificate - level unknown;</w:t>
            </w:r>
          </w:p>
        </w:tc>
      </w:tr>
      <w:tr w:rsidR="009E5D69" w14:paraId="561E4F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7A9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(7,8,9,10) then XCEL2018 = 6 ; *Advanced Diploma/Diploma;</w:t>
            </w:r>
          </w:p>
        </w:tc>
      </w:tr>
      <w:tr w:rsidR="009E5D69" w14:paraId="6F26C7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4A0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11 then XCEL2018 = 7 ; *Bachelor degree;</w:t>
            </w:r>
          </w:p>
        </w:tc>
      </w:tr>
      <w:tr w:rsidR="009E5D69" w14:paraId="02CB6E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F22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(12,13) then XCEL2018 = 8 ; *Graduate diploma/Graduate certificate;</w:t>
            </w:r>
          </w:p>
        </w:tc>
      </w:tr>
      <w:tr w:rsidR="009E5D69" w14:paraId="507D58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EA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14 then XCEL2018 = 9 ; *Postgraduate degree;</w:t>
            </w:r>
          </w:p>
        </w:tc>
      </w:tr>
      <w:tr w:rsidR="009E5D69" w14:paraId="7607FD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8B6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(1,15,16,17,18,19) then XCEL2018 = 10 ; *Not enrolled;</w:t>
            </w:r>
          </w:p>
        </w:tc>
      </w:tr>
      <w:tr w:rsidR="009E5D69" w14:paraId="081C1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E2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E6A7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9F7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2D5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4F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780D3E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295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LDCC010 = 1 then do ;</w:t>
            </w:r>
          </w:p>
        </w:tc>
      </w:tr>
      <w:tr w:rsidR="009E5D69" w14:paraId="654FDF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F781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6D7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CF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 1 then XCEL2018 = 1 ; *Certificate I;</w:t>
            </w:r>
          </w:p>
        </w:tc>
      </w:tr>
      <w:tr w:rsidR="009E5D69" w14:paraId="124D5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DA7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LDCC002 = 2 then XCEL2018 = 2 ; *Certificate II;</w:t>
            </w:r>
          </w:p>
        </w:tc>
      </w:tr>
      <w:tr w:rsidR="009E5D69" w14:paraId="3B4B0D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8F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3 then XCEL2018 = 3 ; *Certificate III;</w:t>
            </w:r>
          </w:p>
        </w:tc>
      </w:tr>
      <w:tr w:rsidR="009E5D69" w14:paraId="75F2C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84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4 then XCEL2018 = 4 ; *Certificate IV;</w:t>
            </w:r>
          </w:p>
        </w:tc>
      </w:tr>
      <w:tr w:rsidR="009E5D69" w14:paraId="26B4A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D9C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5 then XCEL2018 = 5 ; *Certificate - level unknown;</w:t>
            </w:r>
          </w:p>
        </w:tc>
      </w:tr>
      <w:tr w:rsidR="009E5D69" w14:paraId="76559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7F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(6,7,8,9) then XCEL2018 = 6 ; *Advanced Diploma/Diploma;</w:t>
            </w:r>
          </w:p>
        </w:tc>
      </w:tr>
      <w:tr w:rsidR="009E5D69" w14:paraId="4FE8D0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2D9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10 then XCEL2018 = 7 ; *Bachelor degree;</w:t>
            </w:r>
          </w:p>
        </w:tc>
      </w:tr>
      <w:tr w:rsidR="009E5D69" w14:paraId="4BE58C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C1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(11,12) then XCEL2018 = 8 ; *Graduate diploma/Graduate certificate;</w:t>
            </w:r>
          </w:p>
        </w:tc>
      </w:tr>
      <w:tr w:rsidR="009E5D69" w14:paraId="5A5955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D67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13 then XCEL2018 = 9 ; *Postgraduate degree;</w:t>
            </w:r>
          </w:p>
        </w:tc>
      </w:tr>
      <w:tr w:rsidR="009E5D69" w14:paraId="00E6D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2B1C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14 then XCEL2018 = 10 ; *Not studying for a qualification;</w:t>
            </w:r>
          </w:p>
        </w:tc>
      </w:tr>
      <w:tr w:rsidR="009E5D69" w14:paraId="4E3BCA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95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910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8E9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CDE6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DC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47FF7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343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LDCD007 = 1 then do ;</w:t>
            </w:r>
          </w:p>
        </w:tc>
      </w:tr>
      <w:tr w:rsidR="009E5D69" w14:paraId="1DB000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19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LDCD002 = 1 then XCEL2018 = 1 ; *Certificate I;</w:t>
            </w:r>
          </w:p>
        </w:tc>
      </w:tr>
      <w:tr w:rsidR="009E5D69" w14:paraId="1D814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3B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2 then XCEL2018 = 2 ; *Certificate II;</w:t>
            </w:r>
          </w:p>
        </w:tc>
      </w:tr>
      <w:tr w:rsidR="009E5D69" w14:paraId="23BBE6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E6A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3 then XCEL2018 = 3 ; *Certificate III;</w:t>
            </w:r>
          </w:p>
        </w:tc>
      </w:tr>
      <w:tr w:rsidR="009E5D69" w14:paraId="2B413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46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4 then XCEL2018 = 4 ; *Certificate IV;</w:t>
            </w:r>
          </w:p>
        </w:tc>
      </w:tr>
      <w:tr w:rsidR="009E5D69" w14:paraId="1D0EB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CA3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in (5,95) then XCEL2018 = 5 ; *Certificate - level unknown;</w:t>
            </w:r>
          </w:p>
        </w:tc>
      </w:tr>
      <w:tr w:rsidR="009E5D69" w14:paraId="02E82C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A6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6 then XCEL2018 = 6 ; *Advanced Diploma/Diploma;</w:t>
            </w:r>
          </w:p>
        </w:tc>
      </w:tr>
      <w:tr w:rsidR="009E5D69" w14:paraId="5E2579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E4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FF6D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34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411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5D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A5B71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847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not in (.) then do ;</w:t>
            </w:r>
          </w:p>
        </w:tc>
      </w:tr>
      <w:tr w:rsidR="009E5D69" w14:paraId="6DDEE3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1BAD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LDC084 = 2 then XCEL2018 = 1 ; *Certificate I;</w:t>
            </w:r>
          </w:p>
        </w:tc>
      </w:tr>
      <w:tr w:rsidR="009E5D69" w14:paraId="775DFC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A47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3 then XCEL2018 = 2 ; *Certificate II;</w:t>
            </w:r>
          </w:p>
        </w:tc>
      </w:tr>
      <w:tr w:rsidR="009E5D69" w14:paraId="318A37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AED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4 then XCEL2018 = 3 ; *Certificate III;</w:t>
            </w:r>
          </w:p>
        </w:tc>
      </w:tr>
      <w:tr w:rsidR="009E5D69" w14:paraId="72793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E68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5 then XCEL2018 = 4 ; *Certificate IV;</w:t>
            </w:r>
          </w:p>
        </w:tc>
      </w:tr>
      <w:tr w:rsidR="009E5D69" w14:paraId="1F382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306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6 then XCEL2018 = 5 ; *Certificate - level unknown;</w:t>
            </w:r>
          </w:p>
        </w:tc>
      </w:tr>
      <w:tr w:rsidR="009E5D69" w14:paraId="781A17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C4E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(7,8,9,10) then XCEL2018 = 6 ; *Advanced Diploma/Diploma;</w:t>
            </w:r>
          </w:p>
        </w:tc>
      </w:tr>
      <w:tr w:rsidR="009E5D69" w14:paraId="08CCCD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050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11 then XCEL2018 = 7 ; *Bachelor degree;</w:t>
            </w:r>
          </w:p>
        </w:tc>
      </w:tr>
      <w:tr w:rsidR="009E5D69" w14:paraId="48B9F2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FE95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(12,13) then XCEL2018 = 8 ; *Graduate diploma/Graduate certificate;</w:t>
            </w:r>
          </w:p>
        </w:tc>
      </w:tr>
      <w:tr w:rsidR="009E5D69" w14:paraId="2FBCF0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9DE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 14 then XCEL2018 = 9 ; *Postgraduate degree;</w:t>
            </w:r>
          </w:p>
        </w:tc>
      </w:tr>
      <w:tr w:rsidR="009E5D69" w14:paraId="192F4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58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(15,17,19,95) and LDC081 in (1,2) then XCEL2018 = 5 ; *Cert - level unknown;</w:t>
            </w:r>
          </w:p>
        </w:tc>
      </w:tr>
      <w:tr w:rsidR="009E5D69" w14:paraId="48F4B1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06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LDC084 in (1,15,17,19,95) then XCEL2018 = 10 ; *Not enrolled;</w:t>
            </w:r>
          </w:p>
        </w:tc>
      </w:tr>
      <w:tr w:rsidR="009E5D69" w14:paraId="1217CB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96E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B16C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822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A577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44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0D45D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5E0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XCEL2018 = 10 ; *Not enrolled;</w:t>
            </w:r>
          </w:p>
        </w:tc>
      </w:tr>
      <w:tr w:rsidR="009E5D69" w14:paraId="3E9521B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16DF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A3BBD60" w14:textId="77777777" w:rsidR="009E5D69" w:rsidRDefault="009E5D69" w:rsidP="009E5D69">
      <w:pPr>
        <w:adjustRightInd w:val="0"/>
        <w:rPr>
          <w:rFonts w:ascii="Trebuchet MS" w:hAnsi="Trebuchet MS" w:cs="Trebuchet MS"/>
          <w:color w:val="000000"/>
          <w:sz w:val="19"/>
          <w:szCs w:val="19"/>
        </w:rPr>
      </w:pPr>
    </w:p>
    <w:p w14:paraId="60DCFFCA" w14:textId="77777777" w:rsidR="009E5D69" w:rsidRDefault="009E5D69" w:rsidP="009E5D69">
      <w:pPr>
        <w:adjustRightInd w:val="0"/>
        <w:rPr>
          <w:rFonts w:ascii="Trebuchet MS" w:hAnsi="Trebuchet MS" w:cs="Trebuchet MS"/>
          <w:color w:val="000000"/>
          <w:sz w:val="19"/>
          <w:szCs w:val="19"/>
        </w:rPr>
        <w:sectPr w:rsidR="009E5D69">
          <w:headerReference w:type="default" r:id="rId65"/>
          <w:footerReference w:type="default" r:id="rId6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20D66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89" w:name="IDX141"/>
          <w:bookmarkEnd w:id="189"/>
          <w:p w14:paraId="194DC239"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90" w:name="_Toc144389112"/>
            <w:r>
              <w:rPr>
                <w:sz w:val="22"/>
                <w:szCs w:val="22"/>
              </w:rPr>
              <w:instrText>Current qualification level</w:instrText>
            </w:r>
            <w:bookmarkEnd w:id="19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21CD20A1" w14:textId="77777777" w:rsidR="009E5D69" w:rsidRDefault="009E5D69" w:rsidP="009E5D69">
      <w:pPr>
        <w:adjustRightInd w:val="0"/>
        <w:rPr>
          <w:rFonts w:ascii="Tahoma" w:hAnsi="Tahoma" w:cs="Tahoma"/>
          <w:color w:val="000000"/>
          <w:sz w:val="28"/>
          <w:szCs w:val="28"/>
        </w:rPr>
      </w:pPr>
    </w:p>
    <w:p w14:paraId="55698EB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0B89FC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D94CE3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91" w:name="IDX142"/>
            <w:bookmarkEnd w:id="191"/>
            <w:r>
              <w:rPr>
                <w:rFonts w:ascii="Tahoma" w:hAnsi="Tahoma" w:cs="Tahoma"/>
                <w:color w:val="000000"/>
                <w:sz w:val="28"/>
                <w:szCs w:val="28"/>
              </w:rPr>
              <w:fldChar w:fldCharType="begin"/>
            </w:r>
            <w:r>
              <w:rPr>
                <w:sz w:val="24"/>
                <w:szCs w:val="24"/>
              </w:rPr>
              <w:instrText>tc "</w:instrText>
            </w:r>
            <w:bookmarkStart w:id="192" w:name="_Toc144389113"/>
            <w:r>
              <w:rPr>
                <w:sz w:val="22"/>
                <w:szCs w:val="22"/>
              </w:rPr>
              <w:instrText>XCEL2019</w:instrText>
            </w:r>
            <w:bookmarkEnd w:id="19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XCEL2019</w:t>
            </w:r>
          </w:p>
        </w:tc>
      </w:tr>
    </w:tbl>
    <w:p w14:paraId="25D64FD0" w14:textId="77777777" w:rsidR="009E5D69" w:rsidRDefault="009E5D69" w:rsidP="009E5D69">
      <w:pPr>
        <w:adjustRightInd w:val="0"/>
        <w:rPr>
          <w:rFonts w:ascii="Tahoma" w:hAnsi="Tahoma" w:cs="Tahoma"/>
          <w:i/>
          <w:iCs/>
          <w:color w:val="000000"/>
          <w:sz w:val="24"/>
          <w:szCs w:val="24"/>
        </w:rPr>
      </w:pPr>
    </w:p>
    <w:p w14:paraId="29C0B315" w14:textId="77777777" w:rsidR="009E5D69" w:rsidRDefault="009E5D69" w:rsidP="009E5D69">
      <w:pPr>
        <w:adjustRightInd w:val="0"/>
        <w:rPr>
          <w:rFonts w:ascii="Tahoma" w:hAnsi="Tahoma" w:cs="Tahoma"/>
          <w:i/>
          <w:iCs/>
          <w:color w:val="000000"/>
          <w:sz w:val="24"/>
          <w:szCs w:val="24"/>
        </w:rPr>
      </w:pPr>
    </w:p>
    <w:p w14:paraId="60A3024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93" w:name="IDX143"/>
      <w:bookmarkEnd w:id="19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2A0909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89B0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BC0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0CE21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D7C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43A6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XCEL2019</w:t>
            </w:r>
          </w:p>
        </w:tc>
      </w:tr>
      <w:tr w:rsidR="009E5D69" w14:paraId="313BA3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E6A9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1F9A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XCEL2019 Current qualification level</w:t>
            </w:r>
          </w:p>
        </w:tc>
      </w:tr>
      <w:tr w:rsidR="009E5D69" w14:paraId="6EBACE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7EB1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E2E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76A3E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82B0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B4BAA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E5B01A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1FF3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6C63E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45AB68F" w14:textId="77777777" w:rsidR="009E5D69" w:rsidRDefault="009E5D69" w:rsidP="009E5D69">
      <w:pPr>
        <w:adjustRightInd w:val="0"/>
        <w:rPr>
          <w:rFonts w:ascii="Trebuchet MS" w:hAnsi="Trebuchet MS" w:cs="Trebuchet MS"/>
          <w:color w:val="000000"/>
          <w:sz w:val="19"/>
          <w:szCs w:val="19"/>
        </w:rPr>
      </w:pPr>
    </w:p>
    <w:p w14:paraId="071A7ED1" w14:textId="77777777" w:rsidR="009E5D69" w:rsidRDefault="009E5D69" w:rsidP="009E5D69">
      <w:pPr>
        <w:adjustRightInd w:val="0"/>
        <w:rPr>
          <w:rFonts w:ascii="Trebuchet MS" w:hAnsi="Trebuchet MS" w:cs="Trebuchet MS"/>
          <w:color w:val="000000"/>
          <w:sz w:val="19"/>
          <w:szCs w:val="19"/>
        </w:rPr>
      </w:pPr>
    </w:p>
    <w:p w14:paraId="1E7FDC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4" w:name="IDX144"/>
      <w:bookmarkEnd w:id="19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45AC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A48C1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3FEEABDB" w14:textId="77777777" w:rsidR="009E5D69" w:rsidRDefault="009E5D69" w:rsidP="009E5D69">
      <w:pPr>
        <w:adjustRightInd w:val="0"/>
        <w:rPr>
          <w:rFonts w:ascii="Trebuchet MS" w:hAnsi="Trebuchet MS" w:cs="Trebuchet MS"/>
          <w:color w:val="000000"/>
          <w:sz w:val="19"/>
          <w:szCs w:val="19"/>
        </w:rPr>
      </w:pPr>
    </w:p>
    <w:p w14:paraId="4243D3C4" w14:textId="77777777" w:rsidR="009E5D69" w:rsidRDefault="009E5D69" w:rsidP="009E5D69">
      <w:pPr>
        <w:adjustRightInd w:val="0"/>
        <w:rPr>
          <w:rFonts w:ascii="Trebuchet MS" w:hAnsi="Trebuchet MS" w:cs="Trebuchet MS"/>
          <w:color w:val="000000"/>
          <w:sz w:val="19"/>
          <w:szCs w:val="19"/>
        </w:rPr>
      </w:pPr>
    </w:p>
    <w:p w14:paraId="3F1FCC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5" w:name="IDX145"/>
      <w:bookmarkEnd w:id="19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F508F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F77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5003E8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64B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49CB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47F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00998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55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5C23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3296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6AFAC3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4CA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57128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7B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1AEE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D0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459D9F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168F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D5168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0517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572E1A3F" w14:textId="77777777" w:rsidR="009E5D69" w:rsidRDefault="009E5D69" w:rsidP="009E5D69">
      <w:pPr>
        <w:adjustRightInd w:val="0"/>
        <w:rPr>
          <w:rFonts w:ascii="Trebuchet MS" w:hAnsi="Trebuchet MS" w:cs="Trebuchet MS"/>
          <w:color w:val="000000"/>
          <w:sz w:val="19"/>
          <w:szCs w:val="19"/>
        </w:rPr>
      </w:pPr>
    </w:p>
    <w:p w14:paraId="1EB1CF4F" w14:textId="77777777" w:rsidR="009E5D69" w:rsidRDefault="009E5D69" w:rsidP="009E5D69">
      <w:pPr>
        <w:adjustRightInd w:val="0"/>
        <w:rPr>
          <w:rFonts w:ascii="Trebuchet MS" w:hAnsi="Trebuchet MS" w:cs="Trebuchet MS"/>
          <w:color w:val="000000"/>
          <w:sz w:val="19"/>
          <w:szCs w:val="19"/>
        </w:rPr>
      </w:pPr>
    </w:p>
    <w:p w14:paraId="266ADD2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6" w:name="IDX146"/>
      <w:bookmarkEnd w:id="19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52ED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B3A1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026EDC10" w14:textId="77777777" w:rsidR="009E5D69" w:rsidRDefault="009E5D69" w:rsidP="009E5D69">
      <w:pPr>
        <w:adjustRightInd w:val="0"/>
        <w:rPr>
          <w:rFonts w:ascii="Trebuchet MS" w:hAnsi="Trebuchet MS" w:cs="Trebuchet MS"/>
          <w:color w:val="000000"/>
          <w:sz w:val="19"/>
          <w:szCs w:val="19"/>
        </w:rPr>
      </w:pPr>
    </w:p>
    <w:p w14:paraId="71FD15FF" w14:textId="77777777" w:rsidR="009E5D69" w:rsidRDefault="009E5D69" w:rsidP="009E5D69">
      <w:pPr>
        <w:adjustRightInd w:val="0"/>
        <w:rPr>
          <w:rFonts w:ascii="Trebuchet MS" w:hAnsi="Trebuchet MS" w:cs="Trebuchet MS"/>
          <w:color w:val="000000"/>
          <w:sz w:val="19"/>
          <w:szCs w:val="19"/>
        </w:rPr>
      </w:pPr>
    </w:p>
    <w:p w14:paraId="1541BCB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97" w:name="IDX147"/>
      <w:bookmarkEnd w:id="19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2A7B8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5F1AA99" w14:textId="77777777" w:rsidR="009E5D69" w:rsidRDefault="009E5D69" w:rsidP="006A0CC6">
            <w:pPr>
              <w:keepNext/>
              <w:adjustRightInd w:val="0"/>
              <w:rPr>
                <w:sz w:val="24"/>
                <w:szCs w:val="24"/>
              </w:rPr>
            </w:pPr>
          </w:p>
        </w:tc>
      </w:tr>
      <w:tr w:rsidR="009E5D69" w14:paraId="1C60A8F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FD2FD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6AE3B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F351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602E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767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56C9D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EDD3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LECA002 = 1 then do ;</w:t>
            </w:r>
          </w:p>
        </w:tc>
      </w:tr>
      <w:tr w:rsidR="009E5D69" w14:paraId="172D4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117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missing(XCEL2018) then XCEL2019 = XCEL2018 ;</w:t>
            </w:r>
          </w:p>
        </w:tc>
      </w:tr>
      <w:tr w:rsidR="009E5D69" w14:paraId="005561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5AC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B320B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91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(XCEL2018) then XCEL2019 = XCEL2017 ;</w:t>
            </w:r>
          </w:p>
        </w:tc>
      </w:tr>
      <w:tr w:rsidR="009E5D69" w14:paraId="2A76C3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F30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2EA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2BB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3109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52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63E966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AA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LECA006 = 1 then do ;</w:t>
            </w:r>
          </w:p>
        </w:tc>
      </w:tr>
      <w:tr w:rsidR="009E5D69" w14:paraId="44578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20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LEWSAM12 = 1 then XCEL2019 = 10 ; *Not enrolled;</w:t>
            </w:r>
          </w:p>
        </w:tc>
      </w:tr>
      <w:tr w:rsidR="009E5D69" w14:paraId="2CEE47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C1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2 then XCEL2019 = 1 ; *Certificate I;</w:t>
            </w:r>
          </w:p>
        </w:tc>
      </w:tr>
      <w:tr w:rsidR="009E5D69" w14:paraId="107D5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50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3 then XCEL2019 = 2 ; *Certificate II;</w:t>
            </w:r>
          </w:p>
        </w:tc>
      </w:tr>
      <w:tr w:rsidR="009E5D69" w14:paraId="5B229C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72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4 then XCEL2019 = 3 ; *Certificate III;</w:t>
            </w:r>
          </w:p>
        </w:tc>
      </w:tr>
      <w:tr w:rsidR="009E5D69" w14:paraId="396FDA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AC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5 then XCEL2019 = 4 ; *Certificate IV;</w:t>
            </w:r>
          </w:p>
        </w:tc>
      </w:tr>
      <w:tr w:rsidR="009E5D69" w14:paraId="4E1C12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A0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6 then XCEL2019 = 5 ; *Certificate - level unknown;</w:t>
            </w:r>
          </w:p>
        </w:tc>
      </w:tr>
      <w:tr w:rsidR="009E5D69" w14:paraId="140C81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DC8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in (7,8,9,10) then XCEL2019 = 6 ; *Advanced Diploma/Diploma;</w:t>
            </w:r>
          </w:p>
        </w:tc>
      </w:tr>
      <w:tr w:rsidR="009E5D69" w14:paraId="004C4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C40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11 then XCEL2019 = 7 ; *Bachelor degree;</w:t>
            </w:r>
          </w:p>
        </w:tc>
      </w:tr>
      <w:tr w:rsidR="009E5D69" w14:paraId="49184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3B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in (12,13) then XCEL2019 = 8 ; *Graduate diploma/Graduate certificate;</w:t>
            </w:r>
          </w:p>
        </w:tc>
      </w:tr>
      <w:tr w:rsidR="009E5D69" w14:paraId="68EB87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DF1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LEWSAM12 = 14 then XCEL2019 = 9 ; *Postgraduate degree;</w:t>
            </w:r>
          </w:p>
        </w:tc>
      </w:tr>
      <w:tr w:rsidR="009E5D69" w14:paraId="002A0F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BC1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731C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170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D1A7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14C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1EE09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3A5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LECA003 = 1 and LECD007A = 1 then do ;</w:t>
            </w:r>
          </w:p>
        </w:tc>
      </w:tr>
      <w:tr w:rsidR="009E5D69" w14:paraId="0D252B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D1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missing(XCEL2018) then XCEL2019 = XCEL2018 ;</w:t>
            </w:r>
          </w:p>
        </w:tc>
      </w:tr>
      <w:tr w:rsidR="009E5D69" w14:paraId="095EE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F880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844E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865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3CD334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545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missing(XCEL2018) then XCEL2019 = XCEL2017 ;</w:t>
            </w:r>
          </w:p>
        </w:tc>
      </w:tr>
      <w:tr w:rsidR="009E5D69" w14:paraId="235458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EE2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E41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1B4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6FB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086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7F38C1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0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(LECA033 = 1 or LECA011 = 1) then do ;</w:t>
            </w:r>
          </w:p>
        </w:tc>
      </w:tr>
      <w:tr w:rsidR="009E5D69" w14:paraId="502A8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6CE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LECA010 = 2 then XCEL2019 = 1 ; *Certificate I;</w:t>
            </w:r>
          </w:p>
        </w:tc>
      </w:tr>
      <w:tr w:rsidR="009E5D69" w14:paraId="676335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EC1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3 then XCEL2019 = 2 ; *Certificate II;</w:t>
            </w:r>
          </w:p>
        </w:tc>
      </w:tr>
      <w:tr w:rsidR="009E5D69" w14:paraId="30CF98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01B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4 then XCEL2019 = 3 ; *Certificate III;</w:t>
            </w:r>
          </w:p>
        </w:tc>
      </w:tr>
      <w:tr w:rsidR="009E5D69" w14:paraId="7F88A9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22E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5 then XCEL2019 = 4 ; *Certificate IV;</w:t>
            </w:r>
          </w:p>
        </w:tc>
      </w:tr>
      <w:tr w:rsidR="009E5D69" w14:paraId="7D2F0E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F2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6 then XCEL2019 = 5 ; *Certificate - level unknown;</w:t>
            </w:r>
          </w:p>
        </w:tc>
      </w:tr>
      <w:tr w:rsidR="009E5D69" w14:paraId="3BC71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915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(7,8,9,10) then XCEL2019 = 6 ; *Advanced Diploma/Diploma;</w:t>
            </w:r>
          </w:p>
        </w:tc>
      </w:tr>
      <w:tr w:rsidR="009E5D69" w14:paraId="00A318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65D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11 then XCEL2019 = 7 ; *Bachelor degree;</w:t>
            </w:r>
          </w:p>
        </w:tc>
      </w:tr>
      <w:tr w:rsidR="009E5D69" w14:paraId="1483A5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36C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(12,13) then XCEL2019 = 8 ; *Graduate diploma/Graduate certificate;</w:t>
            </w:r>
          </w:p>
        </w:tc>
      </w:tr>
      <w:tr w:rsidR="009E5D69" w14:paraId="0F0330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D3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14 then XCEL2019 = 9 ; *Postgraduate degree;</w:t>
            </w:r>
          </w:p>
        </w:tc>
      </w:tr>
      <w:tr w:rsidR="009E5D69" w14:paraId="4190A2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26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(1,15,16,17,18,19) then XCEL2019 = 10 ; *Not enrolled;</w:t>
            </w:r>
          </w:p>
        </w:tc>
      </w:tr>
      <w:tr w:rsidR="009E5D69" w14:paraId="73B120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0F4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B2C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051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C75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387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3B69A8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473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LECC010 = 1 then do ;</w:t>
            </w:r>
          </w:p>
        </w:tc>
      </w:tr>
      <w:tr w:rsidR="009E5D69" w14:paraId="0D159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7AC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822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351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 1 then XCEL2019 = 1 ; *Certificate I;</w:t>
            </w:r>
          </w:p>
        </w:tc>
      </w:tr>
      <w:tr w:rsidR="009E5D69" w14:paraId="2EE949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032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2 then XCEL2019 = 2 ; *Certificate II;</w:t>
            </w:r>
          </w:p>
        </w:tc>
      </w:tr>
      <w:tr w:rsidR="009E5D69" w14:paraId="3A3E7A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BC2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3 then XCEL2019 = 3 ; *Certificate III;</w:t>
            </w:r>
          </w:p>
        </w:tc>
      </w:tr>
      <w:tr w:rsidR="009E5D69" w14:paraId="0FF06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B7C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4 then XCEL2019 = 4 ; *Certificate IV;</w:t>
            </w:r>
          </w:p>
        </w:tc>
      </w:tr>
      <w:tr w:rsidR="009E5D69" w14:paraId="6D994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F0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5 then XCEL2019 = 5 ; *Certificate - level unknown;</w:t>
            </w:r>
          </w:p>
        </w:tc>
      </w:tr>
      <w:tr w:rsidR="009E5D69" w14:paraId="7D97F9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E9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(6,7,8,9) then XCEL2019 = 6 ; *Advanced Diploma/Diploma;</w:t>
            </w:r>
          </w:p>
        </w:tc>
      </w:tr>
      <w:tr w:rsidR="009E5D69" w14:paraId="4101BA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A7E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10 then XCEL2019 = 7 ; *Bachelor degree;</w:t>
            </w:r>
          </w:p>
        </w:tc>
      </w:tr>
      <w:tr w:rsidR="009E5D69" w14:paraId="5856A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6E4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(11,12) then XCEL2019 = 8 ; *Graduate diploma/Graduate certificate;</w:t>
            </w:r>
          </w:p>
        </w:tc>
      </w:tr>
      <w:tr w:rsidR="009E5D69" w14:paraId="44F1DF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E45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13 then XCEL2019 = 9 ; *Postgraduate degree;</w:t>
            </w:r>
          </w:p>
        </w:tc>
      </w:tr>
      <w:tr w:rsidR="009E5D69" w14:paraId="5AD2E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151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14 then XCEL2019 = 10 ; *Not studying for a qualification;</w:t>
            </w:r>
          </w:p>
        </w:tc>
      </w:tr>
      <w:tr w:rsidR="009E5D69" w14:paraId="13AF7A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818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B673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DCB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A08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BC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7E37A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8D1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LECD007 = 1 then do ;</w:t>
            </w:r>
          </w:p>
        </w:tc>
      </w:tr>
      <w:tr w:rsidR="009E5D69" w14:paraId="32E5DD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B9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LECD002 = 1 then XCEL2019 = 1 ; *Certificate I;</w:t>
            </w:r>
          </w:p>
        </w:tc>
      </w:tr>
      <w:tr w:rsidR="009E5D69" w14:paraId="555A6F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26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2 then XCEL2019 = 2 ; *Certificate II;</w:t>
            </w:r>
          </w:p>
        </w:tc>
      </w:tr>
      <w:tr w:rsidR="009E5D69" w14:paraId="518DAB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515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3 then XCEL2019 = 3 ; *Certificate III;</w:t>
            </w:r>
          </w:p>
        </w:tc>
      </w:tr>
      <w:tr w:rsidR="009E5D69" w14:paraId="05F7AF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084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4 then XCEL2019 = 4 ; *Certificate IV;</w:t>
            </w:r>
          </w:p>
        </w:tc>
      </w:tr>
      <w:tr w:rsidR="009E5D69" w14:paraId="0123F6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FC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in (5,95) then XCEL2019 = 5 ; *Certificate - level unknown;</w:t>
            </w:r>
          </w:p>
        </w:tc>
      </w:tr>
      <w:tr w:rsidR="009E5D69" w14:paraId="176A39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45E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6 then XCEL2019 = 6 ; *Advanced Diploma/Diploma;</w:t>
            </w:r>
          </w:p>
        </w:tc>
      </w:tr>
      <w:tr w:rsidR="009E5D69" w14:paraId="6BA586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E8A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1E3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B81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1BBB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7BF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7B6AC4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F74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not in (.) then do ;</w:t>
            </w:r>
          </w:p>
        </w:tc>
      </w:tr>
      <w:tr w:rsidR="009E5D69" w14:paraId="6C2BC7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63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LEC084 = 2 then XCEL2019 = 1 ; *Certificate I;</w:t>
            </w:r>
          </w:p>
        </w:tc>
      </w:tr>
      <w:tr w:rsidR="009E5D69" w14:paraId="750FF1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71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3 then XCEL2019 = 2 ; *Certificate II;</w:t>
            </w:r>
          </w:p>
        </w:tc>
      </w:tr>
      <w:tr w:rsidR="009E5D69" w14:paraId="1DEDE5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5FD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4 then XCEL2019 = 3 ; *Certificate III;</w:t>
            </w:r>
          </w:p>
        </w:tc>
      </w:tr>
      <w:tr w:rsidR="009E5D69" w14:paraId="7B4896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8F6C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5 then XCEL2019 = 4 ; *Certificate IV;</w:t>
            </w:r>
          </w:p>
        </w:tc>
      </w:tr>
      <w:tr w:rsidR="009E5D69" w14:paraId="06FFE5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F4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6 then XCEL2019 = 5 ; *Certificate - level unknown;</w:t>
            </w:r>
          </w:p>
        </w:tc>
      </w:tr>
      <w:tr w:rsidR="009E5D69" w14:paraId="596B1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5F3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(7,8,9,10) then XCEL2019 = 6 ; *Advanced Diploma/Diploma;</w:t>
            </w:r>
          </w:p>
        </w:tc>
      </w:tr>
      <w:tr w:rsidR="009E5D69" w14:paraId="781383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15A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11 then XCEL2019 = 7 ; *Bachelor degree;</w:t>
            </w:r>
          </w:p>
        </w:tc>
      </w:tr>
      <w:tr w:rsidR="009E5D69" w14:paraId="47247B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CE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(12,13) then XCEL2019 = 8 ; *Graduate diploma/Graduate certificate;</w:t>
            </w:r>
          </w:p>
        </w:tc>
      </w:tr>
      <w:tr w:rsidR="009E5D69" w14:paraId="68BCA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CF0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 14 then XCEL2019 = 9 ; *Postgraduate degree;</w:t>
            </w:r>
          </w:p>
        </w:tc>
      </w:tr>
      <w:tr w:rsidR="009E5D69" w14:paraId="2D1FB5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F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(15,17,19,95) and LEC081 in (1,2) then XCEL2019 = 5 ; *Cert - level unknown;</w:t>
            </w:r>
          </w:p>
        </w:tc>
      </w:tr>
      <w:tr w:rsidR="009E5D69" w14:paraId="5ADCB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1D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LEC084 in (1,15,17,19,95) then XCEL2019 = 10 ; *Not enrolled;</w:t>
            </w:r>
          </w:p>
        </w:tc>
      </w:tr>
      <w:tr w:rsidR="009E5D69" w14:paraId="37B2B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476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BB56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65CE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8F96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03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0FFF6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853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XCEL2019 = 10 ; *Not enrolled;</w:t>
            </w:r>
          </w:p>
        </w:tc>
      </w:tr>
      <w:tr w:rsidR="009E5D69" w14:paraId="6BAA125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5E8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68F9ABA" w14:textId="77777777" w:rsidR="009E5D69" w:rsidRDefault="009E5D69" w:rsidP="009E5D69">
      <w:pPr>
        <w:adjustRightInd w:val="0"/>
        <w:rPr>
          <w:rFonts w:ascii="Trebuchet MS" w:hAnsi="Trebuchet MS" w:cs="Trebuchet MS"/>
          <w:color w:val="000000"/>
          <w:sz w:val="19"/>
          <w:szCs w:val="19"/>
        </w:rPr>
      </w:pPr>
    </w:p>
    <w:p w14:paraId="7E2FD810" w14:textId="77777777" w:rsidR="009E5D69" w:rsidRDefault="009E5D69" w:rsidP="009E5D69">
      <w:pPr>
        <w:adjustRightInd w:val="0"/>
        <w:rPr>
          <w:rFonts w:ascii="Trebuchet MS" w:hAnsi="Trebuchet MS" w:cs="Trebuchet MS"/>
          <w:color w:val="000000"/>
          <w:sz w:val="19"/>
          <w:szCs w:val="19"/>
        </w:rPr>
        <w:sectPr w:rsidR="009E5D69">
          <w:headerReference w:type="default" r:id="rId67"/>
          <w:footerReference w:type="default" r:id="rId6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7170E1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98" w:name="IDX148"/>
          <w:bookmarkEnd w:id="198"/>
          <w:p w14:paraId="0C80DFD1"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199" w:name="_Toc144389114"/>
            <w:r>
              <w:rPr>
                <w:sz w:val="22"/>
                <w:szCs w:val="22"/>
              </w:rPr>
              <w:instrText>Current qualification level</w:instrText>
            </w:r>
            <w:bookmarkEnd w:id="19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5A849F42" w14:textId="77777777" w:rsidR="009E5D69" w:rsidRDefault="009E5D69" w:rsidP="009E5D69">
      <w:pPr>
        <w:adjustRightInd w:val="0"/>
        <w:rPr>
          <w:rFonts w:ascii="Tahoma" w:hAnsi="Tahoma" w:cs="Tahoma"/>
          <w:color w:val="000000"/>
          <w:sz w:val="28"/>
          <w:szCs w:val="28"/>
        </w:rPr>
      </w:pPr>
    </w:p>
    <w:p w14:paraId="2CDEA07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A38B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BDAD0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00" w:name="IDX149"/>
            <w:bookmarkEnd w:id="200"/>
            <w:r>
              <w:rPr>
                <w:rFonts w:ascii="Tahoma" w:hAnsi="Tahoma" w:cs="Tahoma"/>
                <w:color w:val="000000"/>
                <w:sz w:val="28"/>
                <w:szCs w:val="28"/>
              </w:rPr>
              <w:fldChar w:fldCharType="begin"/>
            </w:r>
            <w:r>
              <w:rPr>
                <w:sz w:val="24"/>
                <w:szCs w:val="24"/>
              </w:rPr>
              <w:instrText>tc "</w:instrText>
            </w:r>
            <w:bookmarkStart w:id="201" w:name="_Toc144389115"/>
            <w:r>
              <w:rPr>
                <w:sz w:val="22"/>
                <w:szCs w:val="22"/>
              </w:rPr>
              <w:instrText>XCEL2020</w:instrText>
            </w:r>
            <w:bookmarkEnd w:id="20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XCEL2020</w:t>
            </w:r>
          </w:p>
        </w:tc>
      </w:tr>
    </w:tbl>
    <w:p w14:paraId="73383D52" w14:textId="77777777" w:rsidR="009E5D69" w:rsidRDefault="009E5D69" w:rsidP="009E5D69">
      <w:pPr>
        <w:adjustRightInd w:val="0"/>
        <w:rPr>
          <w:rFonts w:ascii="Tahoma" w:hAnsi="Tahoma" w:cs="Tahoma"/>
          <w:i/>
          <w:iCs/>
          <w:color w:val="000000"/>
          <w:sz w:val="24"/>
          <w:szCs w:val="24"/>
        </w:rPr>
      </w:pPr>
    </w:p>
    <w:p w14:paraId="4F9575EA" w14:textId="77777777" w:rsidR="009E5D69" w:rsidRDefault="009E5D69" w:rsidP="009E5D69">
      <w:pPr>
        <w:adjustRightInd w:val="0"/>
        <w:rPr>
          <w:rFonts w:ascii="Tahoma" w:hAnsi="Tahoma" w:cs="Tahoma"/>
          <w:i/>
          <w:iCs/>
          <w:color w:val="000000"/>
          <w:sz w:val="24"/>
          <w:szCs w:val="24"/>
        </w:rPr>
      </w:pPr>
    </w:p>
    <w:p w14:paraId="33D9670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02" w:name="IDX150"/>
      <w:bookmarkEnd w:id="20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274D1D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6533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75F6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3EB66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A3D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C56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XCEL2020</w:t>
            </w:r>
          </w:p>
        </w:tc>
      </w:tr>
      <w:tr w:rsidR="009E5D69" w14:paraId="7D118E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E92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4A8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XCEL2020 Current qualification level</w:t>
            </w:r>
          </w:p>
        </w:tc>
      </w:tr>
      <w:tr w:rsidR="009E5D69" w14:paraId="3C3415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9784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0BD6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B744C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1CA71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74274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1782F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7B1EE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009CD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807D09E" w14:textId="77777777" w:rsidR="009E5D69" w:rsidRDefault="009E5D69" w:rsidP="009E5D69">
      <w:pPr>
        <w:adjustRightInd w:val="0"/>
        <w:rPr>
          <w:rFonts w:ascii="Trebuchet MS" w:hAnsi="Trebuchet MS" w:cs="Trebuchet MS"/>
          <w:color w:val="000000"/>
          <w:sz w:val="19"/>
          <w:szCs w:val="19"/>
        </w:rPr>
      </w:pPr>
    </w:p>
    <w:p w14:paraId="2EDAF5D7" w14:textId="77777777" w:rsidR="009E5D69" w:rsidRDefault="009E5D69" w:rsidP="009E5D69">
      <w:pPr>
        <w:adjustRightInd w:val="0"/>
        <w:rPr>
          <w:rFonts w:ascii="Trebuchet MS" w:hAnsi="Trebuchet MS" w:cs="Trebuchet MS"/>
          <w:color w:val="000000"/>
          <w:sz w:val="19"/>
          <w:szCs w:val="19"/>
        </w:rPr>
      </w:pPr>
    </w:p>
    <w:p w14:paraId="211602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3" w:name="IDX151"/>
      <w:bookmarkEnd w:id="20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C1F97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69F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5F8B374B" w14:textId="77777777" w:rsidR="009E5D69" w:rsidRDefault="009E5D69" w:rsidP="009E5D69">
      <w:pPr>
        <w:adjustRightInd w:val="0"/>
        <w:rPr>
          <w:rFonts w:ascii="Trebuchet MS" w:hAnsi="Trebuchet MS" w:cs="Trebuchet MS"/>
          <w:color w:val="000000"/>
          <w:sz w:val="19"/>
          <w:szCs w:val="19"/>
        </w:rPr>
      </w:pPr>
    </w:p>
    <w:p w14:paraId="7AD530E1" w14:textId="77777777" w:rsidR="009E5D69" w:rsidRDefault="009E5D69" w:rsidP="009E5D69">
      <w:pPr>
        <w:adjustRightInd w:val="0"/>
        <w:rPr>
          <w:rFonts w:ascii="Trebuchet MS" w:hAnsi="Trebuchet MS" w:cs="Trebuchet MS"/>
          <w:color w:val="000000"/>
          <w:sz w:val="19"/>
          <w:szCs w:val="19"/>
        </w:rPr>
      </w:pPr>
    </w:p>
    <w:p w14:paraId="5FC112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4" w:name="IDX152"/>
      <w:bookmarkEnd w:id="20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21693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EFF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2E539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F1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7D6B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5E3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BE905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9B3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4D718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5A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21C40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2A19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68043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14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C6D1B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CDC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3ED8E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B2518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3F54977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8CB0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2B43CF74" w14:textId="77777777" w:rsidR="009E5D69" w:rsidRDefault="009E5D69" w:rsidP="009E5D69">
      <w:pPr>
        <w:adjustRightInd w:val="0"/>
        <w:rPr>
          <w:rFonts w:ascii="Trebuchet MS" w:hAnsi="Trebuchet MS" w:cs="Trebuchet MS"/>
          <w:color w:val="000000"/>
          <w:sz w:val="19"/>
          <w:szCs w:val="19"/>
        </w:rPr>
      </w:pPr>
    </w:p>
    <w:p w14:paraId="637A6E74" w14:textId="77777777" w:rsidR="009E5D69" w:rsidRDefault="009E5D69" w:rsidP="009E5D69">
      <w:pPr>
        <w:adjustRightInd w:val="0"/>
        <w:rPr>
          <w:rFonts w:ascii="Trebuchet MS" w:hAnsi="Trebuchet MS" w:cs="Trebuchet MS"/>
          <w:color w:val="000000"/>
          <w:sz w:val="19"/>
          <w:szCs w:val="19"/>
        </w:rPr>
      </w:pPr>
    </w:p>
    <w:p w14:paraId="6AEC45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5" w:name="IDX153"/>
      <w:bookmarkEnd w:id="20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104D3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3D19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506FC2C6" w14:textId="77777777" w:rsidR="009E5D69" w:rsidRDefault="009E5D69" w:rsidP="009E5D69">
      <w:pPr>
        <w:adjustRightInd w:val="0"/>
        <w:rPr>
          <w:rFonts w:ascii="Trebuchet MS" w:hAnsi="Trebuchet MS" w:cs="Trebuchet MS"/>
          <w:color w:val="000000"/>
          <w:sz w:val="19"/>
          <w:szCs w:val="19"/>
        </w:rPr>
      </w:pPr>
    </w:p>
    <w:p w14:paraId="6A9006CF" w14:textId="77777777" w:rsidR="009E5D69" w:rsidRDefault="009E5D69" w:rsidP="009E5D69">
      <w:pPr>
        <w:adjustRightInd w:val="0"/>
        <w:rPr>
          <w:rFonts w:ascii="Trebuchet MS" w:hAnsi="Trebuchet MS" w:cs="Trebuchet MS"/>
          <w:color w:val="000000"/>
          <w:sz w:val="19"/>
          <w:szCs w:val="19"/>
        </w:rPr>
      </w:pPr>
    </w:p>
    <w:p w14:paraId="32622E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06" w:name="IDX154"/>
      <w:bookmarkEnd w:id="20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33958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8EB145" w14:textId="77777777" w:rsidR="009E5D69" w:rsidRDefault="009E5D69" w:rsidP="006A0CC6">
            <w:pPr>
              <w:keepNext/>
              <w:adjustRightInd w:val="0"/>
              <w:rPr>
                <w:sz w:val="24"/>
                <w:szCs w:val="24"/>
              </w:rPr>
            </w:pPr>
          </w:p>
        </w:tc>
      </w:tr>
      <w:tr w:rsidR="009E5D69" w14:paraId="36F8BB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FB7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D8812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774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03CA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3E7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1ABEC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76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LFCA002 in (1 3) or (LFCA002 = 2 and LFCA023 = 5) then do ;</w:t>
            </w:r>
          </w:p>
        </w:tc>
      </w:tr>
      <w:tr w:rsidR="009E5D69" w14:paraId="7BEB4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AF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missing(XCEL2019) then XCEL2020 = XCEL2019 ;</w:t>
            </w:r>
          </w:p>
        </w:tc>
      </w:tr>
      <w:tr w:rsidR="009E5D69" w14:paraId="1C7D5C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E3E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5AE6F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517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(XCEL2019) then XCEL2020 = XCEL2018 ;</w:t>
            </w:r>
          </w:p>
        </w:tc>
      </w:tr>
      <w:tr w:rsidR="009E5D69" w14:paraId="68E060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A4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968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EC8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C947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444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0572D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A4A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LFCA006 in (1 3) or (LFCA006 = 2 and LFCA023 = 5) then do ;</w:t>
            </w:r>
          </w:p>
        </w:tc>
      </w:tr>
      <w:tr w:rsidR="009E5D69" w14:paraId="2AFA24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6DD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 1 then XCEL2020 = 10 ; *Not enrolled;</w:t>
            </w:r>
          </w:p>
        </w:tc>
      </w:tr>
      <w:tr w:rsidR="009E5D69" w14:paraId="394DF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2AB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2 then XCEL2020 = 1 ; *Certificate I;</w:t>
            </w:r>
          </w:p>
        </w:tc>
      </w:tr>
      <w:tr w:rsidR="009E5D69" w14:paraId="51595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314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3 then XCEL2020 = 2 ; *Certificate II;</w:t>
            </w:r>
          </w:p>
        </w:tc>
      </w:tr>
      <w:tr w:rsidR="009E5D69" w14:paraId="4C2C89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EF5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4 then XCEL2020 = 3 ; *Certificate III;</w:t>
            </w:r>
          </w:p>
        </w:tc>
      </w:tr>
      <w:tr w:rsidR="009E5D69" w14:paraId="2AA1BA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179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5 then XCEL2020 = 4 ; *Certificate IV;</w:t>
            </w:r>
          </w:p>
        </w:tc>
      </w:tr>
      <w:tr w:rsidR="009E5D69" w14:paraId="7AAE3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700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6 then XCEL2020 = 5 ; *Certificate - level unknown;</w:t>
            </w:r>
          </w:p>
        </w:tc>
      </w:tr>
      <w:tr w:rsidR="009E5D69" w14:paraId="75A15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5C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(7,8,9,10) then XCEL2020 = 6 ; *Advanced Diploma/Diploma;</w:t>
            </w:r>
          </w:p>
        </w:tc>
      </w:tr>
      <w:tr w:rsidR="009E5D69" w14:paraId="484ABF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DAD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11 then XCEL2020 = 7 ; *Bachelor degree;</w:t>
            </w:r>
          </w:p>
        </w:tc>
      </w:tr>
      <w:tr w:rsidR="009E5D69" w14:paraId="5E74A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37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(12,13) then XCEL2020 = 8 ; *Graduate diploma/Graduate certificate;</w:t>
            </w:r>
          </w:p>
        </w:tc>
      </w:tr>
      <w:tr w:rsidR="009E5D69" w14:paraId="3E7F3B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69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14 then XCEL2020 = 9 ; *Postgraduate degree;</w:t>
            </w:r>
          </w:p>
        </w:tc>
      </w:tr>
      <w:tr w:rsidR="009E5D69" w14:paraId="0AD6D0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192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6C49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785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393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3FD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19479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2B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LFCA003 = 1 /*confirmation*/ and LFCD007A in (1 3) then do ;</w:t>
            </w:r>
          </w:p>
        </w:tc>
      </w:tr>
      <w:tr w:rsidR="009E5D69" w14:paraId="5CCB40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7CE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missing(XCEL2019) then XCEL2020 = XCEL2019 ;</w:t>
            </w:r>
          </w:p>
        </w:tc>
      </w:tr>
      <w:tr w:rsidR="009E5D69" w14:paraId="369DA4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BDB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04C93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AEAD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missing(XCEL2019) then XCEL2020 = XCEL2018 ;</w:t>
            </w:r>
          </w:p>
        </w:tc>
      </w:tr>
      <w:tr w:rsidR="009E5D69" w14:paraId="1E348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B77C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AB22A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29C6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7EF5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74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233A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A976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LFCA019 in (1 3) or LFCA011 in (1 3) or (LFCA019 = 0 and LFCA023 = 5) then do ;</w:t>
            </w:r>
          </w:p>
        </w:tc>
      </w:tr>
      <w:tr w:rsidR="009E5D69" w14:paraId="395482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986B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LFCA010 = 2 then XCEL2020 = 1 ; *Certificate I;</w:t>
            </w:r>
          </w:p>
        </w:tc>
      </w:tr>
      <w:tr w:rsidR="009E5D69" w14:paraId="33238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3089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3 then XCEL2020 = 2 ; *Certificate II;</w:t>
            </w:r>
          </w:p>
        </w:tc>
      </w:tr>
      <w:tr w:rsidR="009E5D69" w14:paraId="78E7C1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4E3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4 then XCEL2020 = 3 ; *Certificate III;</w:t>
            </w:r>
          </w:p>
        </w:tc>
      </w:tr>
      <w:tr w:rsidR="009E5D69" w14:paraId="1431E4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968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5 then XCEL2020 = 4 ; *Certificate IV;</w:t>
            </w:r>
          </w:p>
        </w:tc>
      </w:tr>
      <w:tr w:rsidR="009E5D69" w14:paraId="771197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43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6 then XCEL2020 = 5 ; *Certificate - level unknown;</w:t>
            </w:r>
          </w:p>
        </w:tc>
      </w:tr>
      <w:tr w:rsidR="009E5D69" w14:paraId="5D415A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B5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(7,8,9,10) then XCEL2020 = 6 ; *Advanced Diploma/Diploma;</w:t>
            </w:r>
          </w:p>
        </w:tc>
      </w:tr>
      <w:tr w:rsidR="009E5D69" w14:paraId="057334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502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11 then XCEL2020 = 7 ; *Bachelor degree;</w:t>
            </w:r>
          </w:p>
        </w:tc>
      </w:tr>
      <w:tr w:rsidR="009E5D69" w14:paraId="10E9BE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BD6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(12,13) then XCEL2020 = 8 ; *Graduate diploma/Graduate certificate;</w:t>
            </w:r>
          </w:p>
        </w:tc>
      </w:tr>
      <w:tr w:rsidR="009E5D69" w14:paraId="4CB46F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740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14 then XCEL2020 = 9 ; *Postgraduate degree;</w:t>
            </w:r>
          </w:p>
        </w:tc>
      </w:tr>
      <w:tr w:rsidR="009E5D69" w14:paraId="76B1B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9A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(1,15,16,17,18,19) then XCEL2020 = 10 ; *Not enrolled;</w:t>
            </w:r>
          </w:p>
        </w:tc>
      </w:tr>
      <w:tr w:rsidR="009E5D69" w14:paraId="53A9B4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E81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D262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E78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CB8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BC9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175C01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B9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in (1 3) or (LFCC010 = 0 and LFCC019 = 5) then do ;</w:t>
            </w:r>
          </w:p>
        </w:tc>
      </w:tr>
      <w:tr w:rsidR="009E5D69" w14:paraId="64A978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D85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6178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363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LFCC002 = 1 then XCEL2020 = 1 ; *Certificate I;</w:t>
            </w:r>
          </w:p>
        </w:tc>
      </w:tr>
      <w:tr w:rsidR="009E5D69" w14:paraId="1648EB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65C5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2 then XCEL2020 = 2 ; *Certificate II;</w:t>
            </w:r>
          </w:p>
        </w:tc>
      </w:tr>
      <w:tr w:rsidR="009E5D69" w14:paraId="2F9D36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4CC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3 then XCEL2020 = 3 ; *Certificate III;</w:t>
            </w:r>
          </w:p>
        </w:tc>
      </w:tr>
      <w:tr w:rsidR="009E5D69" w14:paraId="301131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4C38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4 then XCEL2020 = 4 ; *Certificate IV;</w:t>
            </w:r>
          </w:p>
        </w:tc>
      </w:tr>
      <w:tr w:rsidR="009E5D69" w14:paraId="77594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C9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5 then XCEL2020 = 5 ; *Certificate - level unknown;</w:t>
            </w:r>
          </w:p>
        </w:tc>
      </w:tr>
      <w:tr w:rsidR="009E5D69" w14:paraId="204A9D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4F6E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(6,7,8,9) then XCEL2020 = 6 ; *Advanced Diploma/Diploma;</w:t>
            </w:r>
          </w:p>
        </w:tc>
      </w:tr>
      <w:tr w:rsidR="009E5D69" w14:paraId="48BD7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85A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10 then XCEL2020 = 7 ; *Bachelor degree;</w:t>
            </w:r>
          </w:p>
        </w:tc>
      </w:tr>
      <w:tr w:rsidR="009E5D69" w14:paraId="105D54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25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(11,12) then XCEL2020 = 8 ; *Graduate diploma/Graduate certificate;</w:t>
            </w:r>
          </w:p>
        </w:tc>
      </w:tr>
      <w:tr w:rsidR="009E5D69" w14:paraId="6CC688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177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13 then XCEL2020 = 9 ; *Postgraduate degree;</w:t>
            </w:r>
          </w:p>
        </w:tc>
      </w:tr>
      <w:tr w:rsidR="009E5D69" w14:paraId="26DC51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5EB1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14 then XCEL2020 = 10 ; *Not studying for a qualification;</w:t>
            </w:r>
          </w:p>
        </w:tc>
      </w:tr>
      <w:tr w:rsidR="009E5D69" w14:paraId="047CE5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42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5A7C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2A0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A051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D56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645509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DE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LFCD007 in (1 3) then do ;</w:t>
            </w:r>
          </w:p>
        </w:tc>
      </w:tr>
      <w:tr w:rsidR="009E5D69" w14:paraId="15E074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0F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LFCD002 = 1 then XCEL2020 = 1 ; *Certificate I;</w:t>
            </w:r>
          </w:p>
        </w:tc>
      </w:tr>
      <w:tr w:rsidR="009E5D69" w14:paraId="4F902D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09B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2 then XCEL2020 = 2 ; *Certificate II;</w:t>
            </w:r>
          </w:p>
        </w:tc>
      </w:tr>
      <w:tr w:rsidR="009E5D69" w14:paraId="629401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224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3 then XCEL2020 = 3 ; *Certificate III;</w:t>
            </w:r>
          </w:p>
        </w:tc>
      </w:tr>
      <w:tr w:rsidR="009E5D69" w14:paraId="2BEE51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040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4 then XCEL2020 = 4 ; *Certificate IV;</w:t>
            </w:r>
          </w:p>
        </w:tc>
      </w:tr>
      <w:tr w:rsidR="009E5D69" w14:paraId="76880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54E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in (5,95) then XCEL2020 = 5 ; *Certificate - level unknown;</w:t>
            </w:r>
          </w:p>
        </w:tc>
      </w:tr>
      <w:tr w:rsidR="009E5D69" w14:paraId="6EC641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74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6 then XCEL2020 = 6 ; *Advanced Diploma/Diploma;</w:t>
            </w:r>
          </w:p>
        </w:tc>
      </w:tr>
      <w:tr w:rsidR="009E5D69" w14:paraId="34B67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C2A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131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35C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22A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68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45B30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B1B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not in (.) then do ;</w:t>
            </w:r>
          </w:p>
        </w:tc>
      </w:tr>
      <w:tr w:rsidR="009E5D69" w14:paraId="489CE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00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LFC084 = 2 then XCEL2020 = 1 ; *Certificate I;</w:t>
            </w:r>
          </w:p>
        </w:tc>
      </w:tr>
      <w:tr w:rsidR="009E5D69" w14:paraId="3DFBB2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7065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3 then XCEL2020 = 2 ; *Certificate II;</w:t>
            </w:r>
          </w:p>
        </w:tc>
      </w:tr>
      <w:tr w:rsidR="009E5D69" w14:paraId="172EB5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593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4 then XCEL2020 = 3 ; *Certificate III;</w:t>
            </w:r>
          </w:p>
        </w:tc>
      </w:tr>
      <w:tr w:rsidR="009E5D69" w14:paraId="1730E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F01A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5 then XCEL2020 = 4 ; *Certificate IV;</w:t>
            </w:r>
          </w:p>
        </w:tc>
      </w:tr>
      <w:tr w:rsidR="009E5D69" w14:paraId="057FA0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61E4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6 then XCEL2020 = 5 ; *Certificate - level unknown;</w:t>
            </w:r>
          </w:p>
        </w:tc>
      </w:tr>
      <w:tr w:rsidR="009E5D69" w14:paraId="65364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4F9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(7,8,9,10) then XCEL2020 = 6 ; *Advanced Diploma/Diploma;</w:t>
            </w:r>
          </w:p>
        </w:tc>
      </w:tr>
      <w:tr w:rsidR="009E5D69" w14:paraId="77B90D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A62A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11 then XCEL2020 = 7 ; *Bachelor degree;</w:t>
            </w:r>
          </w:p>
        </w:tc>
      </w:tr>
      <w:tr w:rsidR="009E5D69" w14:paraId="4F9C44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04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(12,13) then XCEL2020 = 8 ; *Graduate diploma/Graduate certificate;</w:t>
            </w:r>
          </w:p>
        </w:tc>
      </w:tr>
      <w:tr w:rsidR="009E5D69" w14:paraId="0C797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AE6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 14 then XCEL2020 = 9 ; *Postgraduate degree;</w:t>
            </w:r>
          </w:p>
        </w:tc>
      </w:tr>
      <w:tr w:rsidR="009E5D69" w14:paraId="7F5F1A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43B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(15,17,19,95) and LFC081 in (1,2) then XCEL2020 = 5 ; *Cert - level unknown;</w:t>
            </w:r>
          </w:p>
        </w:tc>
      </w:tr>
      <w:tr w:rsidR="009E5D69" w14:paraId="052CD4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A6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LFC084 in (1,15,17,19,95) then XCEL2020 = 10 ; *Not enrolled;</w:t>
            </w:r>
          </w:p>
        </w:tc>
      </w:tr>
      <w:tr w:rsidR="009E5D69" w14:paraId="093B49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E5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BD5E3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0E6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EB8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B4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BAD0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84E9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XCEL2020 = 10 ; *Not enrolled;</w:t>
            </w:r>
          </w:p>
        </w:tc>
      </w:tr>
      <w:tr w:rsidR="009E5D69" w14:paraId="0883AB3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3EC7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E4B0E41" w14:textId="77777777" w:rsidR="009E5D69" w:rsidRDefault="009E5D69" w:rsidP="009E5D69">
      <w:pPr>
        <w:adjustRightInd w:val="0"/>
        <w:rPr>
          <w:rFonts w:ascii="Trebuchet MS" w:hAnsi="Trebuchet MS" w:cs="Trebuchet MS"/>
          <w:color w:val="000000"/>
          <w:sz w:val="19"/>
          <w:szCs w:val="19"/>
        </w:rPr>
      </w:pPr>
    </w:p>
    <w:p w14:paraId="606EA7D5" w14:textId="77777777" w:rsidR="009E5D69" w:rsidRDefault="009E5D69" w:rsidP="009E5D69">
      <w:pPr>
        <w:adjustRightInd w:val="0"/>
        <w:rPr>
          <w:rFonts w:ascii="Trebuchet MS" w:hAnsi="Trebuchet MS" w:cs="Trebuchet MS"/>
          <w:color w:val="000000"/>
          <w:sz w:val="19"/>
          <w:szCs w:val="19"/>
        </w:rPr>
        <w:sectPr w:rsidR="009E5D69">
          <w:headerReference w:type="default" r:id="rId69"/>
          <w:footerReference w:type="default" r:id="rId7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B45B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07" w:name="IDX155"/>
          <w:bookmarkEnd w:id="207"/>
          <w:p w14:paraId="10297684"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08" w:name="_Toc144389116"/>
            <w:r>
              <w:rPr>
                <w:sz w:val="22"/>
                <w:szCs w:val="22"/>
              </w:rPr>
              <w:instrText>Current qualification level</w:instrText>
            </w:r>
            <w:bookmarkEnd w:id="2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F19BFA9" w14:textId="77777777" w:rsidR="009E5D69" w:rsidRDefault="009E5D69" w:rsidP="009E5D69">
      <w:pPr>
        <w:adjustRightInd w:val="0"/>
        <w:rPr>
          <w:rFonts w:ascii="Tahoma" w:hAnsi="Tahoma" w:cs="Tahoma"/>
          <w:color w:val="000000"/>
          <w:sz w:val="28"/>
          <w:szCs w:val="28"/>
        </w:rPr>
      </w:pPr>
    </w:p>
    <w:p w14:paraId="39DA7D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FECF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E161F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09" w:name="IDX156"/>
            <w:bookmarkEnd w:id="209"/>
            <w:r>
              <w:rPr>
                <w:rFonts w:ascii="Tahoma" w:hAnsi="Tahoma" w:cs="Tahoma"/>
                <w:color w:val="000000"/>
                <w:sz w:val="28"/>
                <w:szCs w:val="28"/>
              </w:rPr>
              <w:fldChar w:fldCharType="begin"/>
            </w:r>
            <w:r>
              <w:rPr>
                <w:sz w:val="24"/>
                <w:szCs w:val="24"/>
              </w:rPr>
              <w:instrText>tc "</w:instrText>
            </w:r>
            <w:bookmarkStart w:id="210" w:name="_Toc144389117"/>
            <w:r>
              <w:rPr>
                <w:sz w:val="22"/>
                <w:szCs w:val="22"/>
              </w:rPr>
              <w:instrText>XCEL2021</w:instrText>
            </w:r>
            <w:bookmarkEnd w:id="21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XCEL2021</w:t>
            </w:r>
          </w:p>
        </w:tc>
      </w:tr>
    </w:tbl>
    <w:p w14:paraId="3AF38AB0" w14:textId="77777777" w:rsidR="009E5D69" w:rsidRDefault="009E5D69" w:rsidP="009E5D69">
      <w:pPr>
        <w:adjustRightInd w:val="0"/>
        <w:rPr>
          <w:rFonts w:ascii="Tahoma" w:hAnsi="Tahoma" w:cs="Tahoma"/>
          <w:i/>
          <w:iCs/>
          <w:color w:val="000000"/>
          <w:sz w:val="24"/>
          <w:szCs w:val="24"/>
        </w:rPr>
      </w:pPr>
    </w:p>
    <w:p w14:paraId="2C1C678B" w14:textId="77777777" w:rsidR="009E5D69" w:rsidRDefault="009E5D69" w:rsidP="009E5D69">
      <w:pPr>
        <w:adjustRightInd w:val="0"/>
        <w:rPr>
          <w:rFonts w:ascii="Tahoma" w:hAnsi="Tahoma" w:cs="Tahoma"/>
          <w:i/>
          <w:iCs/>
          <w:color w:val="000000"/>
          <w:sz w:val="24"/>
          <w:szCs w:val="24"/>
        </w:rPr>
      </w:pPr>
    </w:p>
    <w:p w14:paraId="58BD15A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11" w:name="IDX157"/>
      <w:bookmarkEnd w:id="21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5F0905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8F4F0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B1AA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959A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DE5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5E8C3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XCEL2021</w:t>
            </w:r>
          </w:p>
        </w:tc>
      </w:tr>
      <w:tr w:rsidR="009E5D69" w14:paraId="299EA0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44B2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97647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XCEL2021 Current qualification level</w:t>
            </w:r>
          </w:p>
        </w:tc>
      </w:tr>
      <w:tr w:rsidR="009E5D69" w14:paraId="07EF0C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7B4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7EA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C96438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AE9A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D6DE9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3B09E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A95B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15C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9F86965" w14:textId="77777777" w:rsidR="009E5D69" w:rsidRDefault="009E5D69" w:rsidP="009E5D69">
      <w:pPr>
        <w:adjustRightInd w:val="0"/>
        <w:rPr>
          <w:rFonts w:ascii="Trebuchet MS" w:hAnsi="Trebuchet MS" w:cs="Trebuchet MS"/>
          <w:color w:val="000000"/>
          <w:sz w:val="19"/>
          <w:szCs w:val="19"/>
        </w:rPr>
      </w:pPr>
    </w:p>
    <w:p w14:paraId="19F0062F" w14:textId="77777777" w:rsidR="009E5D69" w:rsidRDefault="009E5D69" w:rsidP="009E5D69">
      <w:pPr>
        <w:adjustRightInd w:val="0"/>
        <w:rPr>
          <w:rFonts w:ascii="Trebuchet MS" w:hAnsi="Trebuchet MS" w:cs="Trebuchet MS"/>
          <w:color w:val="000000"/>
          <w:sz w:val="19"/>
          <w:szCs w:val="19"/>
        </w:rPr>
      </w:pPr>
    </w:p>
    <w:p w14:paraId="2829FF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2" w:name="IDX158"/>
      <w:bookmarkEnd w:id="21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59C9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334E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2C8A551F" w14:textId="77777777" w:rsidR="009E5D69" w:rsidRDefault="009E5D69" w:rsidP="009E5D69">
      <w:pPr>
        <w:adjustRightInd w:val="0"/>
        <w:rPr>
          <w:rFonts w:ascii="Trebuchet MS" w:hAnsi="Trebuchet MS" w:cs="Trebuchet MS"/>
          <w:color w:val="000000"/>
          <w:sz w:val="19"/>
          <w:szCs w:val="19"/>
        </w:rPr>
      </w:pPr>
    </w:p>
    <w:p w14:paraId="51F05AEE" w14:textId="77777777" w:rsidR="009E5D69" w:rsidRDefault="009E5D69" w:rsidP="009E5D69">
      <w:pPr>
        <w:adjustRightInd w:val="0"/>
        <w:rPr>
          <w:rFonts w:ascii="Trebuchet MS" w:hAnsi="Trebuchet MS" w:cs="Trebuchet MS"/>
          <w:color w:val="000000"/>
          <w:sz w:val="19"/>
          <w:szCs w:val="19"/>
        </w:rPr>
      </w:pPr>
    </w:p>
    <w:p w14:paraId="0CDD40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3" w:name="IDX159"/>
      <w:bookmarkEnd w:id="21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CFCE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EA8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2793FC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232D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C195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4BC0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4138E4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39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71B1D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D3D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86277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391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53ABF1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AD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7370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62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4FBB36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021B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606789E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19AF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7F21FD5D" w14:textId="77777777" w:rsidR="009E5D69" w:rsidRDefault="009E5D69" w:rsidP="009E5D69">
      <w:pPr>
        <w:adjustRightInd w:val="0"/>
        <w:rPr>
          <w:rFonts w:ascii="Trebuchet MS" w:hAnsi="Trebuchet MS" w:cs="Trebuchet MS"/>
          <w:color w:val="000000"/>
          <w:sz w:val="19"/>
          <w:szCs w:val="19"/>
        </w:rPr>
      </w:pPr>
    </w:p>
    <w:p w14:paraId="5601DD8F" w14:textId="77777777" w:rsidR="009E5D69" w:rsidRDefault="009E5D69" w:rsidP="009E5D69">
      <w:pPr>
        <w:adjustRightInd w:val="0"/>
        <w:rPr>
          <w:rFonts w:ascii="Trebuchet MS" w:hAnsi="Trebuchet MS" w:cs="Trebuchet MS"/>
          <w:color w:val="000000"/>
          <w:sz w:val="19"/>
          <w:szCs w:val="19"/>
        </w:rPr>
      </w:pPr>
    </w:p>
    <w:p w14:paraId="209D8B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4" w:name="IDX160"/>
      <w:bookmarkEnd w:id="21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723CE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04E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009791C3" w14:textId="77777777" w:rsidR="009E5D69" w:rsidRDefault="009E5D69" w:rsidP="009E5D69">
      <w:pPr>
        <w:adjustRightInd w:val="0"/>
        <w:rPr>
          <w:rFonts w:ascii="Trebuchet MS" w:hAnsi="Trebuchet MS" w:cs="Trebuchet MS"/>
          <w:color w:val="000000"/>
          <w:sz w:val="19"/>
          <w:szCs w:val="19"/>
        </w:rPr>
      </w:pPr>
    </w:p>
    <w:p w14:paraId="51BF9485" w14:textId="77777777" w:rsidR="009E5D69" w:rsidRDefault="009E5D69" w:rsidP="009E5D69">
      <w:pPr>
        <w:adjustRightInd w:val="0"/>
        <w:rPr>
          <w:rFonts w:ascii="Trebuchet MS" w:hAnsi="Trebuchet MS" w:cs="Trebuchet MS"/>
          <w:color w:val="000000"/>
          <w:sz w:val="19"/>
          <w:szCs w:val="19"/>
        </w:rPr>
      </w:pPr>
    </w:p>
    <w:p w14:paraId="3DB192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15" w:name="IDX161"/>
      <w:bookmarkEnd w:id="21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19416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0494CEE" w14:textId="77777777" w:rsidR="009E5D69" w:rsidRDefault="009E5D69" w:rsidP="006A0CC6">
            <w:pPr>
              <w:keepNext/>
              <w:adjustRightInd w:val="0"/>
              <w:rPr>
                <w:sz w:val="24"/>
                <w:szCs w:val="24"/>
              </w:rPr>
            </w:pPr>
          </w:p>
        </w:tc>
      </w:tr>
      <w:tr w:rsidR="009E5D69" w14:paraId="656D960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F82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1AA8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07E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5D5A84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CE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LGCA002 in (1 3) or (LGCA002 = 2 and LGCA023 = 5) then do ;</w:t>
            </w:r>
          </w:p>
        </w:tc>
      </w:tr>
      <w:tr w:rsidR="009E5D69" w14:paraId="2642CF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826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missing(XCEL2020) then XCEL2021 = XCEL2020 ;</w:t>
            </w:r>
          </w:p>
        </w:tc>
      </w:tr>
      <w:tr w:rsidR="009E5D69" w14:paraId="76FD2E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EDC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Use current education level from two years prior if not in previous wave */</w:t>
            </w:r>
          </w:p>
        </w:tc>
      </w:tr>
      <w:tr w:rsidR="009E5D69" w14:paraId="0675BB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DAB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(XCEL2020) and not missing (XCEL2019) then XCEL2021 = XCEL2019 ;</w:t>
            </w:r>
          </w:p>
        </w:tc>
      </w:tr>
      <w:tr w:rsidR="009E5D69" w14:paraId="368B5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AD90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496E73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790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 (XCEL2019) then XCEL2021 = XCEL2018 ;</w:t>
            </w:r>
          </w:p>
        </w:tc>
      </w:tr>
      <w:tr w:rsidR="009E5D69" w14:paraId="1AFED4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3BE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38F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091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FB84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126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30CBD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5F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LGCA005 = 1 and LGCA006 in (1 3) or (LGCA006 = 2 and LGCA023 = 5) then do ;</w:t>
            </w:r>
          </w:p>
        </w:tc>
      </w:tr>
      <w:tr w:rsidR="009E5D69" w14:paraId="66408D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0CC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 1 then XCEL2021 = 10 ; *Not enrolled;</w:t>
            </w:r>
          </w:p>
        </w:tc>
      </w:tr>
      <w:tr w:rsidR="009E5D69" w14:paraId="31494E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8A2F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2 then XCEL2021 = 1 ; *Certificate I;</w:t>
            </w:r>
          </w:p>
        </w:tc>
      </w:tr>
      <w:tr w:rsidR="009E5D69" w14:paraId="7C7304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719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3 then XCEL2021 = 2 ; *Certificate II;</w:t>
            </w:r>
          </w:p>
        </w:tc>
      </w:tr>
      <w:tr w:rsidR="009E5D69" w14:paraId="7D9D3A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843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4 then XCEL2021 = 3 ; *Certificate III;</w:t>
            </w:r>
          </w:p>
        </w:tc>
      </w:tr>
      <w:tr w:rsidR="009E5D69" w14:paraId="0FADB8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CBE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5 then XCEL2021 = 4 ; *Certificate IV;</w:t>
            </w:r>
          </w:p>
        </w:tc>
      </w:tr>
      <w:tr w:rsidR="009E5D69" w14:paraId="00300C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4D0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6 then XCEL2021 = 5 ; *Certificate - level unknown;</w:t>
            </w:r>
          </w:p>
        </w:tc>
      </w:tr>
      <w:tr w:rsidR="009E5D69" w14:paraId="20DCE7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4A8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(7,8,9,10) then XCEL2021 = 6 ; *Advanced Diploma/Diploma;</w:t>
            </w:r>
          </w:p>
        </w:tc>
      </w:tr>
      <w:tr w:rsidR="009E5D69" w14:paraId="79C333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BAC9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11 then XCEL2021 = 7 ; *Bachelor degree;</w:t>
            </w:r>
          </w:p>
        </w:tc>
      </w:tr>
      <w:tr w:rsidR="009E5D69" w14:paraId="74A83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9EBC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(12,13) then XCEL2021 = 8 ; *Graduate diploma/Graduate certificate;</w:t>
            </w:r>
          </w:p>
        </w:tc>
      </w:tr>
      <w:tr w:rsidR="009E5D69" w14:paraId="6EFAE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1D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14 then XCEL2021 = 9 ; *Postgraduate degree;</w:t>
            </w:r>
          </w:p>
        </w:tc>
      </w:tr>
      <w:tr w:rsidR="009E5D69" w14:paraId="510EAC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D2F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4927C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F2ED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310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09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4DCC2B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203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(LGCA003 = 1 /*confirmation*/ or LGCA003A = 1 /*confirmation A/T on hold*/) and LGCD007A in (1 3) then do ;</w:t>
            </w:r>
          </w:p>
        </w:tc>
      </w:tr>
      <w:tr w:rsidR="009E5D69" w14:paraId="6EF58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32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missing(XCEL2020) then XCEL2021 = XCEL2020 ;</w:t>
            </w:r>
          </w:p>
        </w:tc>
      </w:tr>
      <w:tr w:rsidR="009E5D69" w14:paraId="0D3254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908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C9406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E9D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missing(XCEL2020) and not missing(XCEL2019) then XCEL2021 = XCEL2019 ;</w:t>
            </w:r>
          </w:p>
        </w:tc>
      </w:tr>
      <w:tr w:rsidR="009E5D69" w14:paraId="1DF13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9A4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5D361C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2F5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missing(XCEL2019) then XCEL2021 = XCEL2018 ;</w:t>
            </w:r>
          </w:p>
        </w:tc>
      </w:tr>
      <w:tr w:rsidR="009E5D69" w14:paraId="02A93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F5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810F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D1F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FFE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AE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614A1E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2E8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LGCA019 in (1 3) or LGCA011 in (1 3) or (LGCA019 = 0 and LGCA023 = 5) then do ;</w:t>
            </w:r>
          </w:p>
        </w:tc>
      </w:tr>
      <w:tr w:rsidR="009E5D69" w14:paraId="600776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568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LGCA010 = 2 then XCEL2021 = 1 ; *Certificate I;</w:t>
            </w:r>
          </w:p>
        </w:tc>
      </w:tr>
      <w:tr w:rsidR="009E5D69" w14:paraId="6AA228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C4B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3 then XCEL2021 = 2 ; *Certificate II;</w:t>
            </w:r>
          </w:p>
        </w:tc>
      </w:tr>
      <w:tr w:rsidR="009E5D69" w14:paraId="3AB2BB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772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4 then XCEL2021 = 3 ; *Certificate III;</w:t>
            </w:r>
          </w:p>
        </w:tc>
      </w:tr>
      <w:tr w:rsidR="009E5D69" w14:paraId="33A2A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2D0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5 then XCEL2021 = 4 ; *Certificate IV;</w:t>
            </w:r>
          </w:p>
        </w:tc>
      </w:tr>
      <w:tr w:rsidR="009E5D69" w14:paraId="7B7DFE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D22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6 then XCEL2021 = 5 ; *Certificate - level unknown;</w:t>
            </w:r>
          </w:p>
        </w:tc>
      </w:tr>
      <w:tr w:rsidR="009E5D69" w14:paraId="546315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CD2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(7,8,9,10) then XCEL2021 = 6 ; *Advanced Diploma/Diploma;</w:t>
            </w:r>
          </w:p>
        </w:tc>
      </w:tr>
      <w:tr w:rsidR="009E5D69" w14:paraId="47394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2BE6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11 then XCEL2021 = 7 ; *Bachelor degree;</w:t>
            </w:r>
          </w:p>
        </w:tc>
      </w:tr>
      <w:tr w:rsidR="009E5D69" w14:paraId="78BFB6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6E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(12,13) then XCEL2021 = 8 ; *Graduate diploma/Graduate certificate;</w:t>
            </w:r>
          </w:p>
        </w:tc>
      </w:tr>
      <w:tr w:rsidR="009E5D69" w14:paraId="4A5289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2C8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14 then XCEL2021 = 9 ; *Postgraduate degree;</w:t>
            </w:r>
          </w:p>
        </w:tc>
      </w:tr>
      <w:tr w:rsidR="009E5D69" w14:paraId="32E30D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71A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(1,15,16,17,18,19) then XCEL2021 = 10 ; *Not enrolled;</w:t>
            </w:r>
          </w:p>
        </w:tc>
      </w:tr>
      <w:tr w:rsidR="009E5D69" w14:paraId="222C1C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15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F48E8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56B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F3F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C8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Still doing qualification in CC6/CC16 - after changing course */</w:t>
            </w:r>
          </w:p>
        </w:tc>
      </w:tr>
      <w:tr w:rsidR="009E5D69" w14:paraId="68619D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EC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in (1 3) or (LGCC010 = 0 and LGCC019 = 5) then do ;</w:t>
            </w:r>
          </w:p>
        </w:tc>
      </w:tr>
      <w:tr w:rsidR="009E5D69" w14:paraId="6C8B7D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3B9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D631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97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 1 then XCEL2021 = 1 ; *Certificate I;</w:t>
            </w:r>
          </w:p>
        </w:tc>
      </w:tr>
      <w:tr w:rsidR="009E5D69" w14:paraId="5347EA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70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2 then XCEL2021 = 2 ; *Certificate II;</w:t>
            </w:r>
          </w:p>
        </w:tc>
      </w:tr>
      <w:tr w:rsidR="009E5D69" w14:paraId="354A5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F18A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3 then XCEL2021 = 3 ; *Certificate III;</w:t>
            </w:r>
          </w:p>
        </w:tc>
      </w:tr>
      <w:tr w:rsidR="009E5D69" w14:paraId="4BB21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E77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4 then XCEL2021 = 4 ; *Certificate IV;</w:t>
            </w:r>
          </w:p>
        </w:tc>
      </w:tr>
      <w:tr w:rsidR="009E5D69" w14:paraId="38A6A1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FA1F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5 then XCEL2021 = 5 ; *Certificate - level unknown;</w:t>
            </w:r>
          </w:p>
        </w:tc>
      </w:tr>
      <w:tr w:rsidR="009E5D69" w14:paraId="297E41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76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(6,7,8,9) then XCEL2021 = 6 ; *Advanced Diploma/Diploma;</w:t>
            </w:r>
          </w:p>
        </w:tc>
      </w:tr>
      <w:tr w:rsidR="009E5D69" w14:paraId="3900B7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ABCD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10 then XCEL2021 = 7 ; *Bachelor degree;</w:t>
            </w:r>
          </w:p>
        </w:tc>
      </w:tr>
      <w:tr w:rsidR="009E5D69" w14:paraId="38E24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947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(11,12) then XCEL2021 = 8 ; *Graduate diploma/Graduate certificate;</w:t>
            </w:r>
          </w:p>
        </w:tc>
      </w:tr>
      <w:tr w:rsidR="009E5D69" w14:paraId="2DBCB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96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13 then XCEL2021 = 9 ; *Postgraduate degree;</w:t>
            </w:r>
          </w:p>
        </w:tc>
      </w:tr>
      <w:tr w:rsidR="009E5D69" w14:paraId="2AF2BD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F31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14 then XCEL2021 = 10 ; *Not studying for a qualification;</w:t>
            </w:r>
          </w:p>
        </w:tc>
      </w:tr>
      <w:tr w:rsidR="009E5D69" w14:paraId="23B0DA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C94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941B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9879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8C9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4AC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54083C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6C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LGCD007 in (1 3) then do ;</w:t>
            </w:r>
          </w:p>
        </w:tc>
      </w:tr>
      <w:tr w:rsidR="009E5D69" w14:paraId="5A204C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73E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LGCD002 = 1 then XCEL2021 = 1 ; *Certificate I;</w:t>
            </w:r>
          </w:p>
        </w:tc>
      </w:tr>
      <w:tr w:rsidR="009E5D69" w14:paraId="3D6EC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46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2 then XCEL2021 = 2 ; *Certificate II;</w:t>
            </w:r>
          </w:p>
        </w:tc>
      </w:tr>
      <w:tr w:rsidR="009E5D69" w14:paraId="41372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11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3 then XCEL2021 = 3 ; *Certificate III;</w:t>
            </w:r>
          </w:p>
        </w:tc>
      </w:tr>
      <w:tr w:rsidR="009E5D69" w14:paraId="7EFD87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B8E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4 then XCEL2021 = 4 ; *Certificate IV;</w:t>
            </w:r>
          </w:p>
        </w:tc>
      </w:tr>
      <w:tr w:rsidR="009E5D69" w14:paraId="752367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85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in (5,95) then XCEL2021 = 5 ; *Certificate - level unknown;</w:t>
            </w:r>
          </w:p>
        </w:tc>
      </w:tr>
      <w:tr w:rsidR="009E5D69" w14:paraId="68EA86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15F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6 then XCEL2021 = 6 ; *Advanced Diploma/Diploma;</w:t>
            </w:r>
          </w:p>
        </w:tc>
      </w:tr>
      <w:tr w:rsidR="009E5D69" w14:paraId="6502B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B46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ADF0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247F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685E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549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1B2C87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9E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not in (.) then do ;</w:t>
            </w:r>
          </w:p>
        </w:tc>
      </w:tr>
      <w:tr w:rsidR="009E5D69" w14:paraId="002D69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01C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LGC084 = 2 then XCEL2021 = 1 ; *Certificate I;</w:t>
            </w:r>
          </w:p>
        </w:tc>
      </w:tr>
      <w:tr w:rsidR="009E5D69" w14:paraId="0600E7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7E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3 then XCEL2021 = 2 ; *Certificate II;</w:t>
            </w:r>
          </w:p>
        </w:tc>
      </w:tr>
      <w:tr w:rsidR="009E5D69" w14:paraId="17BEA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5A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4 then XCEL2021 = 3 ; *Certificate III;</w:t>
            </w:r>
          </w:p>
        </w:tc>
      </w:tr>
      <w:tr w:rsidR="009E5D69" w14:paraId="7606D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826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5 then XCEL2021 = 4 ; *Certificate IV;</w:t>
            </w:r>
          </w:p>
        </w:tc>
      </w:tr>
      <w:tr w:rsidR="009E5D69" w14:paraId="567078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63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6 then XCEL2021 = 5 ; *Certificate - level unknown;</w:t>
            </w:r>
          </w:p>
        </w:tc>
      </w:tr>
      <w:tr w:rsidR="009E5D69" w14:paraId="5BC205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FAF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(7,8,9,10) then XCEL2021 = 6 ; *Advanced Diploma/Diploma;</w:t>
            </w:r>
          </w:p>
        </w:tc>
      </w:tr>
      <w:tr w:rsidR="009E5D69" w14:paraId="4CFF00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A5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11 then XCEL2021 = 7 ; *Bachelor degree;</w:t>
            </w:r>
          </w:p>
        </w:tc>
      </w:tr>
      <w:tr w:rsidR="009E5D69" w14:paraId="257AE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123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(12,13) then XCEL2021 = 8 ; *Graduate diploma/Graduate certificate;</w:t>
            </w:r>
          </w:p>
        </w:tc>
      </w:tr>
      <w:tr w:rsidR="009E5D69" w14:paraId="6F38E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8B1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 14 then XCEL2021 = 9 ; *Postgraduate degree;</w:t>
            </w:r>
          </w:p>
        </w:tc>
      </w:tr>
      <w:tr w:rsidR="009E5D69" w14:paraId="69996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B93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(15,17,19,95) and LGC081 in (1,2) then XCEL2021 = 5 ; *Cert - level unknown;</w:t>
            </w:r>
          </w:p>
        </w:tc>
      </w:tr>
      <w:tr w:rsidR="009E5D69" w14:paraId="090ED9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3EC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LGC084 in (1,15,17,19,95) then XCEL2021 = 10 ; *Not enrolled;</w:t>
            </w:r>
          </w:p>
        </w:tc>
      </w:tr>
      <w:tr w:rsidR="009E5D69" w14:paraId="0C25D1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FE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513FA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2F5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85F1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74CA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132F51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D3B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XCEL2021 = 10 ; *Not enrolled;</w:t>
            </w:r>
          </w:p>
        </w:tc>
      </w:tr>
      <w:tr w:rsidR="009E5D69" w14:paraId="2E50F6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4CB1E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43B2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306DC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52084EA" w14:textId="77777777" w:rsidR="009E5D69" w:rsidRDefault="009E5D69" w:rsidP="009E5D69">
      <w:pPr>
        <w:adjustRightInd w:val="0"/>
        <w:rPr>
          <w:rFonts w:ascii="Trebuchet MS" w:hAnsi="Trebuchet MS" w:cs="Trebuchet MS"/>
          <w:color w:val="000000"/>
          <w:sz w:val="19"/>
          <w:szCs w:val="19"/>
        </w:rPr>
      </w:pPr>
    </w:p>
    <w:p w14:paraId="2B98013E" w14:textId="77777777" w:rsidR="009E5D69" w:rsidRDefault="009E5D69" w:rsidP="009E5D69">
      <w:pPr>
        <w:adjustRightInd w:val="0"/>
        <w:rPr>
          <w:rFonts w:ascii="Trebuchet MS" w:hAnsi="Trebuchet MS" w:cs="Trebuchet MS"/>
          <w:color w:val="000000"/>
          <w:sz w:val="19"/>
          <w:szCs w:val="19"/>
        </w:rPr>
        <w:sectPr w:rsidR="009E5D69">
          <w:headerReference w:type="default" r:id="rId71"/>
          <w:footerReference w:type="default" r:id="rId7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8BF96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16" w:name="IDX162"/>
          <w:bookmarkEnd w:id="216"/>
          <w:p w14:paraId="01746126"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17" w:name="_Toc144389118"/>
            <w:r>
              <w:rPr>
                <w:sz w:val="22"/>
                <w:szCs w:val="22"/>
              </w:rPr>
              <w:instrText>Current qualification level</w:instrText>
            </w:r>
            <w:bookmarkEnd w:id="2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Current qualification level</w:t>
            </w:r>
          </w:p>
        </w:tc>
      </w:tr>
    </w:tbl>
    <w:p w14:paraId="18ECEAE9" w14:textId="77777777" w:rsidR="009E5D69" w:rsidRDefault="009E5D69" w:rsidP="009E5D69">
      <w:pPr>
        <w:adjustRightInd w:val="0"/>
        <w:rPr>
          <w:rFonts w:ascii="Tahoma" w:hAnsi="Tahoma" w:cs="Tahoma"/>
          <w:color w:val="000000"/>
          <w:sz w:val="28"/>
          <w:szCs w:val="28"/>
        </w:rPr>
      </w:pPr>
    </w:p>
    <w:p w14:paraId="53FCBEB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BEEB9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22C622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18" w:name="IDX163"/>
            <w:bookmarkEnd w:id="218"/>
            <w:r>
              <w:rPr>
                <w:rFonts w:ascii="Tahoma" w:hAnsi="Tahoma" w:cs="Tahoma"/>
                <w:color w:val="000000"/>
                <w:sz w:val="28"/>
                <w:szCs w:val="28"/>
              </w:rPr>
              <w:fldChar w:fldCharType="begin"/>
            </w:r>
            <w:r>
              <w:rPr>
                <w:sz w:val="24"/>
                <w:szCs w:val="24"/>
              </w:rPr>
              <w:instrText>tc "</w:instrText>
            </w:r>
            <w:bookmarkStart w:id="219" w:name="_Toc144389119"/>
            <w:r>
              <w:rPr>
                <w:sz w:val="22"/>
                <w:szCs w:val="22"/>
              </w:rPr>
              <w:instrText>XCEL2022</w:instrText>
            </w:r>
            <w:bookmarkEnd w:id="21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XCEL2022</w:t>
            </w:r>
          </w:p>
        </w:tc>
      </w:tr>
    </w:tbl>
    <w:p w14:paraId="066166F0" w14:textId="77777777" w:rsidR="009E5D69" w:rsidRDefault="009E5D69" w:rsidP="009E5D69">
      <w:pPr>
        <w:adjustRightInd w:val="0"/>
        <w:rPr>
          <w:rFonts w:ascii="Tahoma" w:hAnsi="Tahoma" w:cs="Tahoma"/>
          <w:i/>
          <w:iCs/>
          <w:color w:val="000000"/>
          <w:sz w:val="24"/>
          <w:szCs w:val="24"/>
        </w:rPr>
      </w:pPr>
    </w:p>
    <w:p w14:paraId="61B6BF8E" w14:textId="77777777" w:rsidR="009E5D69" w:rsidRDefault="009E5D69" w:rsidP="009E5D69">
      <w:pPr>
        <w:adjustRightInd w:val="0"/>
        <w:rPr>
          <w:rFonts w:ascii="Tahoma" w:hAnsi="Tahoma" w:cs="Tahoma"/>
          <w:i/>
          <w:iCs/>
          <w:color w:val="000000"/>
          <w:sz w:val="24"/>
          <w:szCs w:val="24"/>
        </w:rPr>
      </w:pPr>
    </w:p>
    <w:p w14:paraId="3ADF97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20" w:name="IDX164"/>
      <w:bookmarkEnd w:id="22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DADD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EC51A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8E7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98BEE4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6DCD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7C3F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XCEL2022</w:t>
            </w:r>
          </w:p>
        </w:tc>
      </w:tr>
      <w:tr w:rsidR="009E5D69" w14:paraId="234263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40EC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C6E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XCEL2022 Current qualification level</w:t>
            </w:r>
          </w:p>
        </w:tc>
      </w:tr>
      <w:tr w:rsidR="009E5D69" w14:paraId="39C46E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E1B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D3F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6417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D364D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D102C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BCB6A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6F5FF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460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0B7F119" w14:textId="77777777" w:rsidR="009E5D69" w:rsidRDefault="009E5D69" w:rsidP="009E5D69">
      <w:pPr>
        <w:adjustRightInd w:val="0"/>
        <w:rPr>
          <w:rFonts w:ascii="Trebuchet MS" w:hAnsi="Trebuchet MS" w:cs="Trebuchet MS"/>
          <w:color w:val="000000"/>
          <w:sz w:val="19"/>
          <w:szCs w:val="19"/>
        </w:rPr>
      </w:pPr>
    </w:p>
    <w:p w14:paraId="4BA90A0C" w14:textId="77777777" w:rsidR="009E5D69" w:rsidRDefault="009E5D69" w:rsidP="009E5D69">
      <w:pPr>
        <w:adjustRightInd w:val="0"/>
        <w:rPr>
          <w:rFonts w:ascii="Trebuchet MS" w:hAnsi="Trebuchet MS" w:cs="Trebuchet MS"/>
          <w:color w:val="000000"/>
          <w:sz w:val="19"/>
          <w:szCs w:val="19"/>
        </w:rPr>
      </w:pPr>
    </w:p>
    <w:p w14:paraId="2EF3508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1" w:name="IDX165"/>
      <w:bookmarkEnd w:id="22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BACDC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764AF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qualification reported at the time of interview.</w:t>
            </w:r>
          </w:p>
        </w:tc>
      </w:tr>
    </w:tbl>
    <w:p w14:paraId="2575431B" w14:textId="77777777" w:rsidR="009E5D69" w:rsidRDefault="009E5D69" w:rsidP="009E5D69">
      <w:pPr>
        <w:adjustRightInd w:val="0"/>
        <w:rPr>
          <w:rFonts w:ascii="Trebuchet MS" w:hAnsi="Trebuchet MS" w:cs="Trebuchet MS"/>
          <w:color w:val="000000"/>
          <w:sz w:val="19"/>
          <w:szCs w:val="19"/>
        </w:rPr>
      </w:pPr>
    </w:p>
    <w:p w14:paraId="1E9C275F" w14:textId="77777777" w:rsidR="009E5D69" w:rsidRDefault="009E5D69" w:rsidP="009E5D69">
      <w:pPr>
        <w:adjustRightInd w:val="0"/>
        <w:rPr>
          <w:rFonts w:ascii="Trebuchet MS" w:hAnsi="Trebuchet MS" w:cs="Trebuchet MS"/>
          <w:color w:val="000000"/>
          <w:sz w:val="19"/>
          <w:szCs w:val="19"/>
        </w:rPr>
      </w:pPr>
    </w:p>
    <w:p w14:paraId="679F22B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2" w:name="IDX166"/>
      <w:bookmarkEnd w:id="22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C5214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034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DEBC9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9A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37148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4A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87C14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2E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11052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F4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86BDC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06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59503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68B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64425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489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64502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6FE2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C5F653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2FBC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studying for a qualification</w:t>
            </w:r>
          </w:p>
        </w:tc>
      </w:tr>
    </w:tbl>
    <w:p w14:paraId="62BA222D" w14:textId="77777777" w:rsidR="009E5D69" w:rsidRDefault="009E5D69" w:rsidP="009E5D69">
      <w:pPr>
        <w:adjustRightInd w:val="0"/>
        <w:rPr>
          <w:rFonts w:ascii="Trebuchet MS" w:hAnsi="Trebuchet MS" w:cs="Trebuchet MS"/>
          <w:color w:val="000000"/>
          <w:sz w:val="19"/>
          <w:szCs w:val="19"/>
        </w:rPr>
      </w:pPr>
    </w:p>
    <w:p w14:paraId="19BE1196" w14:textId="77777777" w:rsidR="009E5D69" w:rsidRDefault="009E5D69" w:rsidP="009E5D69">
      <w:pPr>
        <w:adjustRightInd w:val="0"/>
        <w:rPr>
          <w:rFonts w:ascii="Trebuchet MS" w:hAnsi="Trebuchet MS" w:cs="Trebuchet MS"/>
          <w:color w:val="000000"/>
          <w:sz w:val="19"/>
          <w:szCs w:val="19"/>
        </w:rPr>
      </w:pPr>
    </w:p>
    <w:p w14:paraId="2BB556E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3" w:name="IDX167"/>
      <w:bookmarkEnd w:id="22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8FBB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D47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‘Not studying for a qualification’ includes respondents who are: at school,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or prefer not to say whether they are undertaking a qualification are also classified as not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Respondents undertaking an apprenticeship or traineeship are categorised under the appropriate certificate level.</w:t>
            </w:r>
          </w:p>
        </w:tc>
      </w:tr>
    </w:tbl>
    <w:p w14:paraId="4818D77F" w14:textId="77777777" w:rsidR="009E5D69" w:rsidRDefault="009E5D69" w:rsidP="009E5D69">
      <w:pPr>
        <w:adjustRightInd w:val="0"/>
        <w:rPr>
          <w:rFonts w:ascii="Trebuchet MS" w:hAnsi="Trebuchet MS" w:cs="Trebuchet MS"/>
          <w:color w:val="000000"/>
          <w:sz w:val="19"/>
          <w:szCs w:val="19"/>
        </w:rPr>
      </w:pPr>
    </w:p>
    <w:p w14:paraId="7C0FED63" w14:textId="77777777" w:rsidR="009E5D69" w:rsidRDefault="009E5D69" w:rsidP="009E5D69">
      <w:pPr>
        <w:adjustRightInd w:val="0"/>
        <w:rPr>
          <w:rFonts w:ascii="Trebuchet MS" w:hAnsi="Trebuchet MS" w:cs="Trebuchet MS"/>
          <w:color w:val="000000"/>
          <w:sz w:val="19"/>
          <w:szCs w:val="19"/>
        </w:rPr>
      </w:pPr>
    </w:p>
    <w:p w14:paraId="0A12EF6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24" w:name="IDX168"/>
      <w:bookmarkEnd w:id="22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33120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376B60F" w14:textId="77777777" w:rsidR="009E5D69" w:rsidRDefault="009E5D69" w:rsidP="006A0CC6">
            <w:pPr>
              <w:keepNext/>
              <w:adjustRightInd w:val="0"/>
              <w:rPr>
                <w:sz w:val="24"/>
                <w:szCs w:val="24"/>
              </w:rPr>
            </w:pPr>
          </w:p>
        </w:tc>
      </w:tr>
      <w:tr w:rsidR="009E5D69" w14:paraId="155F045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4843D4"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116119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56B44"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7EE41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249829" w14:textId="16FBDD2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studies from last year */</w:t>
            </w:r>
          </w:p>
        </w:tc>
      </w:tr>
      <w:tr w:rsidR="009E5D69" w14:paraId="79DF7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1A97B" w14:textId="5760175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LHCA002 in (1 3) or (LHCA002 = 2 and LHCA023 = 5) then do ;</w:t>
            </w:r>
          </w:p>
        </w:tc>
      </w:tr>
      <w:tr w:rsidR="009E5D69" w14:paraId="59735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EDA24" w14:textId="41ED583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if not missing(XCEL2021) then XCEL2022 = XCEL2021 ;</w:t>
            </w:r>
          </w:p>
        </w:tc>
      </w:tr>
      <w:tr w:rsidR="009E5D69" w14:paraId="75734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A60E0"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3B5EED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689BC" w14:textId="6E6C0AF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0CF7C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99361" w14:textId="495EB9C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(XCEL2021) and not missing (XCEL2020) then XCEL2022 = XCEL2020 ;</w:t>
            </w:r>
          </w:p>
        </w:tc>
      </w:tr>
      <w:tr w:rsidR="009E5D69" w14:paraId="7DD996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4E95F" w14:textId="41DD22C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7FEC96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EFCFF" w14:textId="2AB0C00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(XCEL2020) and not missing (XCEL2019) then XCEL2022 = XCEL2019 ;</w:t>
            </w:r>
          </w:p>
        </w:tc>
      </w:tr>
      <w:tr w:rsidR="009E5D69" w14:paraId="212663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55D057" w14:textId="3ECD921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wave */</w:t>
            </w:r>
          </w:p>
        </w:tc>
      </w:tr>
      <w:tr w:rsidR="009E5D69" w14:paraId="49FEAA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64980" w14:textId="3491C4F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 (XCEL2019) and not missing (XCEL2018) then XCEL2022 = XCEL2018;</w:t>
            </w:r>
          </w:p>
        </w:tc>
      </w:tr>
      <w:tr w:rsidR="009E5D69" w14:paraId="03391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E221D7" w14:textId="573E448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B6BC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92561"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FC7BA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CB710" w14:textId="0AD787C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Resumed deferred studies */</w:t>
            </w:r>
          </w:p>
        </w:tc>
      </w:tr>
      <w:tr w:rsidR="009E5D69" w14:paraId="7CAC5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20AFD" w14:textId="0980682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LHCA005 = 1 and LHCA006 in (1 3) or (LHCA006 = 2 and LHCA023 = 5) then do ;</w:t>
            </w:r>
          </w:p>
        </w:tc>
      </w:tr>
      <w:tr w:rsidR="009E5D69" w14:paraId="6BFF17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0A7B7" w14:textId="198E77D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LHWSAM04 = 1 then XCEL2022 = 10 ; *Not enrolled;</w:t>
            </w:r>
          </w:p>
        </w:tc>
      </w:tr>
      <w:tr w:rsidR="009E5D69" w14:paraId="19FAE9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25675B" w14:textId="0721C88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2 then XCEL2022 = 1 ; *Certificate I;</w:t>
            </w:r>
          </w:p>
        </w:tc>
      </w:tr>
      <w:tr w:rsidR="009E5D69" w14:paraId="600A0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CD3228" w14:textId="2B6B67C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3 then XCEL2022 = 2 ; *Certificate II;</w:t>
            </w:r>
          </w:p>
        </w:tc>
      </w:tr>
      <w:tr w:rsidR="009E5D69" w14:paraId="3346A1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67655" w14:textId="7CDA81E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4 then XCEL2022 = 3 ; *Certificate III;</w:t>
            </w:r>
          </w:p>
        </w:tc>
      </w:tr>
      <w:tr w:rsidR="009E5D69" w14:paraId="058B70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A9BB83" w14:textId="150B395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5 then XCEL2022 = 4 ; *Certificate IV;</w:t>
            </w:r>
          </w:p>
        </w:tc>
      </w:tr>
      <w:tr w:rsidR="009E5D69" w14:paraId="7A915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5665EF" w14:textId="730451F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6 then XCEL2022 = 5 ; *Certificate - level unknown;</w:t>
            </w:r>
          </w:p>
        </w:tc>
      </w:tr>
      <w:tr w:rsidR="009E5D69" w14:paraId="04D78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1BEF5" w14:textId="6D26515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in (7,8,9,10) then XCEL2022 = 6 ; *Advanced Diploma/Diploma;</w:t>
            </w:r>
          </w:p>
        </w:tc>
      </w:tr>
      <w:tr w:rsidR="009E5D69" w14:paraId="6D6A8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2BEB1" w14:textId="2B8EFC1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11 then XCEL2022 = 7 ; *Bachelor degree;</w:t>
            </w:r>
          </w:p>
        </w:tc>
      </w:tr>
      <w:tr w:rsidR="009E5D69" w14:paraId="089BA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BD3DE" w14:textId="3D0C172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in (12,13) then XCEL2022 = 8 ; *Graduate diploma/Graduate certificate;</w:t>
            </w:r>
          </w:p>
        </w:tc>
      </w:tr>
      <w:tr w:rsidR="009E5D69" w14:paraId="43482F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7C6F3" w14:textId="2FADA24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LHWSAM04 = 14 then XCEL2022 = 9 ; *Postgraduate degree;</w:t>
            </w:r>
          </w:p>
        </w:tc>
      </w:tr>
      <w:tr w:rsidR="009E5D69" w14:paraId="4B8BFC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5BEF8" w14:textId="3337FE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BD2B0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4FF4B"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F6CC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F7FF6" w14:textId="063992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apprenticeship/traineeship from last year */</w:t>
            </w:r>
          </w:p>
        </w:tc>
      </w:tr>
      <w:tr w:rsidR="009E5D69" w14:paraId="7AD314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3E947C" w14:textId="69C4310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(LHCA003 = 1 /*confirmation*/ or LHCA003A = 1 /*confirmation A/T on hold*/) and LHCD007A in (1 3) then do ;</w:t>
            </w:r>
          </w:p>
        </w:tc>
      </w:tr>
      <w:tr w:rsidR="009E5D69" w14:paraId="585D54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F34E8" w14:textId="745AC78D"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not missing(XCEL2021) then XCEL2022 = XCEL2021 ;</w:t>
            </w:r>
          </w:p>
        </w:tc>
      </w:tr>
      <w:tr w:rsidR="009E5D69" w14:paraId="424FC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8D7F0D" w14:textId="5F838FF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7BE9E0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28C3BD" w14:textId="319BF1D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missing(XCEL2021) and not missing(XCEL2020) then XCEL2022 = XCEL2020 ;</w:t>
            </w:r>
          </w:p>
        </w:tc>
      </w:tr>
      <w:tr w:rsidR="009E5D69" w14:paraId="2FD390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85436" w14:textId="11A6B6B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45C96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D2D22" w14:textId="40C5B01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missing(XCEL2020) and not missing(XCEL2019) then XCEL2022 = XCEL2019 ;</w:t>
            </w:r>
          </w:p>
        </w:tc>
      </w:tr>
      <w:tr w:rsidR="009E5D69" w14:paraId="5904C5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07712" w14:textId="1EA24F6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118CC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CA904" w14:textId="580D483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missing(XCEL2019) and not missing(XCEL2018) then XCEL2022 = XCEL2018;</w:t>
            </w:r>
          </w:p>
        </w:tc>
      </w:tr>
      <w:tr w:rsidR="009E5D69" w14:paraId="4EFEEB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463A0"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ab/>
              <w:t>end ;</w:t>
            </w:r>
          </w:p>
        </w:tc>
      </w:tr>
      <w:tr w:rsidR="009E5D69" w14:paraId="16BC4D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B800E"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394975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34135" w14:textId="109828E5"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doing qualification in CA10 */</w:t>
            </w:r>
          </w:p>
        </w:tc>
      </w:tr>
      <w:tr w:rsidR="009E5D69" w14:paraId="74A1CC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51BA1" w14:textId="38659489"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LHCA019 in (1 3) or LHCA011 in (1 3) or (LHCA019 = 0 and LHCA023 = 5) then do ;</w:t>
            </w:r>
          </w:p>
        </w:tc>
      </w:tr>
      <w:tr w:rsidR="009E5D69" w14:paraId="4BB803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E27C1" w14:textId="1BE0ACA8"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 2 then XCEL2022 = 1 ; *Certificate I;</w:t>
            </w:r>
          </w:p>
        </w:tc>
      </w:tr>
      <w:tr w:rsidR="009E5D69" w14:paraId="3B50AD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0F2D4" w14:textId="31AD490D"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3 then XCEL2022 = 2 ; *Certificate II;</w:t>
            </w:r>
          </w:p>
        </w:tc>
      </w:tr>
      <w:tr w:rsidR="009E5D69" w14:paraId="40918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226BE2" w14:textId="0462852B"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4 then XCEL2022 = 3 ; *Certificate III;</w:t>
            </w:r>
          </w:p>
        </w:tc>
      </w:tr>
      <w:tr w:rsidR="009E5D69" w14:paraId="4219D9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6A738" w14:textId="2F25C4BE" w:rsidR="009E5D69" w:rsidRDefault="009E5D69" w:rsidP="0012475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5 then XCEL2022 = 4 ; *Certificate IV;</w:t>
            </w:r>
          </w:p>
        </w:tc>
      </w:tr>
      <w:tr w:rsidR="009E5D69" w14:paraId="254267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97D8C" w14:textId="3967CF9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 6 then XCEL2022 = 5 ; *Certificate - level unknown;</w:t>
            </w:r>
          </w:p>
        </w:tc>
      </w:tr>
      <w:tr w:rsidR="009E5D69" w14:paraId="189E76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12612" w14:textId="0C18380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(7,8,9,10) then XCEL2022 = 6 ; *Advanced Diploma/Diploma;</w:t>
            </w:r>
          </w:p>
        </w:tc>
      </w:tr>
      <w:tr w:rsidR="009E5D69" w14:paraId="6F6CF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33FC91" w14:textId="4F39BF8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else if LHCA010 = 11 then XCEL2022 = 7 ; *Bachelor degree;</w:t>
            </w:r>
          </w:p>
        </w:tc>
      </w:tr>
      <w:tr w:rsidR="009E5D69" w14:paraId="40CD3A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2A1750" w14:textId="39030E10"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(12,13) then XCEL2022 = 8 ; *Graduate diploma/Graduate certificate;</w:t>
            </w:r>
          </w:p>
        </w:tc>
      </w:tr>
      <w:tr w:rsidR="009E5D69" w14:paraId="47961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36D55" w14:textId="2A94B00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 14 then XCEL2022 = 9 ; *Postgraduate degree;</w:t>
            </w:r>
          </w:p>
        </w:tc>
      </w:tr>
      <w:tr w:rsidR="009E5D69" w14:paraId="7D7142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DA509" w14:textId="056FEE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LHCA010 in (1,15,16,17,18,19) then XCEL2022 = 10 ; *Not enrolled;</w:t>
            </w:r>
          </w:p>
        </w:tc>
      </w:tr>
      <w:tr w:rsidR="009E5D69" w14:paraId="74FC2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DA2D1" w14:textId="321BFF9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E55D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5435C"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7C90C8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76455" w14:textId="7729B5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qualification in CC6/CC16 - after changing course */</w:t>
            </w:r>
          </w:p>
        </w:tc>
      </w:tr>
      <w:tr w:rsidR="009E5D69" w14:paraId="0E353D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4E1BF" w14:textId="163320A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LHCC010 in (1 3) or (LHCC010 = 0 and LHCC019 = 5) then do ;</w:t>
            </w:r>
          </w:p>
        </w:tc>
      </w:tr>
      <w:tr w:rsidR="009E5D69" w14:paraId="3852A7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821454" w14:textId="45570BC4"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LHCC002 = 1 then XCEL2022 = 1 ; *Certificate I;</w:t>
            </w:r>
          </w:p>
        </w:tc>
      </w:tr>
      <w:tr w:rsidR="009E5D69" w14:paraId="7327A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0AE33" w14:textId="27D049F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2 then XCEL2022 = 2 ; *Certificate II;</w:t>
            </w:r>
          </w:p>
        </w:tc>
      </w:tr>
      <w:tr w:rsidR="009E5D69" w14:paraId="56FE8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6D7B8" w14:textId="753CB4B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3 then XCEL2022 = 3 ; *Certificate III;</w:t>
            </w:r>
          </w:p>
        </w:tc>
      </w:tr>
      <w:tr w:rsidR="009E5D69" w14:paraId="22CFCF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01E85" w14:textId="3CD46B2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4 then XCEL2022 = 4 ; *Certificate IV;</w:t>
            </w:r>
          </w:p>
        </w:tc>
      </w:tr>
      <w:tr w:rsidR="009E5D69" w14:paraId="1BE585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4F8D1E" w14:textId="197F4DD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5 then XCEL2022 = 5 ; *Certificate - level unknown;</w:t>
            </w:r>
          </w:p>
        </w:tc>
      </w:tr>
      <w:tr w:rsidR="009E5D69" w14:paraId="28F3B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4BC5E5" w14:textId="7AE0365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in (6,7,8,9) then XCEL2022 = 6 ; *Advanced Diploma/Diploma;</w:t>
            </w:r>
          </w:p>
        </w:tc>
      </w:tr>
      <w:tr w:rsidR="009E5D69" w14:paraId="749D9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5EC0E" w14:textId="0E71C83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10 then XCEL2022 = 7 ; *Bachelor degree;</w:t>
            </w:r>
          </w:p>
        </w:tc>
      </w:tr>
      <w:tr w:rsidR="009E5D69" w14:paraId="4CF57B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DD1EDA" w14:textId="143A79D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in (11,12) then XCEL2022 = 8 ; *Graduate diploma/Graduate certificate;</w:t>
            </w:r>
          </w:p>
        </w:tc>
      </w:tr>
      <w:tr w:rsidR="009E5D69" w14:paraId="06AB9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84EE03" w14:textId="2B162B9B"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13 then XCEL2022 = 9 ; *Postgraduate degree;</w:t>
            </w:r>
          </w:p>
        </w:tc>
      </w:tr>
      <w:tr w:rsidR="009E5D69" w14:paraId="081713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60692" w14:textId="15A6548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LHCC002 = 14 then XCEL2022 = 10 ; *Not studying for a qualification;</w:t>
            </w:r>
          </w:p>
        </w:tc>
      </w:tr>
      <w:tr w:rsidR="009E5D69" w14:paraId="5048CA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A2A61" w14:textId="2904D53F"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90D0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D60A2"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05D6F9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64B64" w14:textId="3975997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Still doing apprenticeship/traineeship in CA8 */</w:t>
            </w:r>
          </w:p>
        </w:tc>
      </w:tr>
      <w:tr w:rsidR="009E5D69" w14:paraId="085E75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97446" w14:textId="6F8C6FCC"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LHCD007 in (1 3) then do ;</w:t>
            </w:r>
          </w:p>
        </w:tc>
      </w:tr>
      <w:tr w:rsidR="009E5D69" w14:paraId="1638C5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30237" w14:textId="013474D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LHCD002 = 1 then XCEL2022 = 1 ; *Certificate I;</w:t>
            </w:r>
          </w:p>
        </w:tc>
      </w:tr>
      <w:tr w:rsidR="009E5D69" w14:paraId="634B90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D2B87" w14:textId="58A60CC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2 then XCEL2022 = 2 ; *Certificate II;</w:t>
            </w:r>
          </w:p>
        </w:tc>
      </w:tr>
      <w:tr w:rsidR="009E5D69" w14:paraId="567D5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59476" w14:textId="0849CC3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3 then XCEL2022 = 3 ; *Certificate III;</w:t>
            </w:r>
          </w:p>
        </w:tc>
      </w:tr>
      <w:tr w:rsidR="009E5D69" w14:paraId="6A10CD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4DE4C" w14:textId="3FA28C7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4 then XCEL2022 = 4 ; *Certificate IV;</w:t>
            </w:r>
          </w:p>
        </w:tc>
      </w:tr>
      <w:tr w:rsidR="009E5D69" w14:paraId="171F2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CCADC" w14:textId="5A7C316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in (5,95) then XCEL2022 = 5 ; *Certificate - level unknown;</w:t>
            </w:r>
          </w:p>
        </w:tc>
      </w:tr>
      <w:tr w:rsidR="009E5D69" w14:paraId="42E767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378A0" w14:textId="1951ED7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LHCD002 = 6 then XCEL2022 = 6 ; *Advanced Diploma/Diploma;</w:t>
            </w:r>
          </w:p>
        </w:tc>
      </w:tr>
      <w:tr w:rsidR="009E5D69" w14:paraId="43F2C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D5B42" w14:textId="770F70B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EC73D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3B4AD"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2C2C7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9A72A1" w14:textId="2663830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Current study or training in C81 */</w:t>
            </w:r>
          </w:p>
        </w:tc>
      </w:tr>
      <w:tr w:rsidR="009E5D69" w14:paraId="2B517F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E74BE" w14:textId="52A5A07E"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not in (.) then do ;</w:t>
            </w:r>
          </w:p>
        </w:tc>
      </w:tr>
      <w:tr w:rsidR="009E5D69" w14:paraId="07109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45F15" w14:textId="3860F325"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if LHC084 = 2 then XCEL2022 = 1 ; *Certificate I;</w:t>
            </w:r>
          </w:p>
        </w:tc>
      </w:tr>
      <w:tr w:rsidR="009E5D69" w14:paraId="410A03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03D3D" w14:textId="4FC2FDE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3 then XCEL2022 = 2 ; *Certificate II;</w:t>
            </w:r>
          </w:p>
        </w:tc>
      </w:tr>
      <w:tr w:rsidR="009E5D69" w14:paraId="3E7E85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759D8" w14:textId="64ECFF58"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4 then XCEL2022 = 3 ; *Certificate III;</w:t>
            </w:r>
          </w:p>
        </w:tc>
      </w:tr>
      <w:tr w:rsidR="009E5D69" w14:paraId="702138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7CEB2" w14:textId="4D225B43"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5 then XCEL2022 = 4 ; *Certificate IV;</w:t>
            </w:r>
          </w:p>
        </w:tc>
      </w:tr>
      <w:tr w:rsidR="009E5D69" w14:paraId="1F29CE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47142" w14:textId="293A0AD6"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6 then XCEL2022 = 5 ; *Certificate - level unknown;</w:t>
            </w:r>
          </w:p>
        </w:tc>
      </w:tr>
      <w:tr w:rsidR="009E5D69" w14:paraId="5FF71E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ABFA7" w14:textId="4E765669"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(7,8,9,10) then XCEL2022 = 6 ; *Advanced Diploma/Diploma;</w:t>
            </w:r>
          </w:p>
        </w:tc>
      </w:tr>
      <w:tr w:rsidR="009E5D69" w14:paraId="6D93A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AE303" w14:textId="5622B052"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11 then XCEL2022 = 7 ; *Bachelor degree;</w:t>
            </w:r>
          </w:p>
        </w:tc>
      </w:tr>
      <w:tr w:rsidR="009E5D69" w14:paraId="34012D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C3A30" w14:textId="3C40122D"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(12,13) then XCEL2022 = 8 ; *Graduate diploma/Graduate certificate;</w:t>
            </w:r>
          </w:p>
        </w:tc>
      </w:tr>
      <w:tr w:rsidR="009E5D69" w14:paraId="7CCDF4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56204" w14:textId="646E50B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 14 then XCEL2022 = 9 ; *Postgraduate degree;</w:t>
            </w:r>
          </w:p>
        </w:tc>
      </w:tr>
      <w:tr w:rsidR="009E5D69" w14:paraId="2E9DDB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C3299" w14:textId="502F85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(15,17,19,95) and LHC081 in (1,2) then XCEL2022 = 5 ; *Cert - level unknown;</w:t>
            </w:r>
          </w:p>
        </w:tc>
      </w:tr>
      <w:tr w:rsidR="009E5D69" w14:paraId="3770B6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7B326" w14:textId="4C361B9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if LHC084 in (1,15,17,19,95) then XCEL2022 = 10 ; *Not enrolled;</w:t>
            </w:r>
          </w:p>
        </w:tc>
      </w:tr>
      <w:tr w:rsidR="009E5D69" w14:paraId="49F971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91862" w14:textId="68B34E4A"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lastRenderedPageBreak/>
              <w:t>end ;</w:t>
            </w:r>
          </w:p>
        </w:tc>
      </w:tr>
      <w:tr w:rsidR="009E5D69" w14:paraId="16777F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82EAD4" w14:textId="77777777" w:rsidR="009E5D69" w:rsidRDefault="009E5D69" w:rsidP="00124756">
            <w:pPr>
              <w:adjustRightInd w:val="0"/>
              <w:spacing w:before="60" w:after="60"/>
              <w:jc w:val="both"/>
              <w:rPr>
                <w:rFonts w:ascii="Trebuchet MS" w:hAnsi="Trebuchet MS" w:cs="Trebuchet MS"/>
                <w:color w:val="000000"/>
                <w:sz w:val="19"/>
                <w:szCs w:val="19"/>
              </w:rPr>
            </w:pPr>
          </w:p>
        </w:tc>
      </w:tr>
      <w:tr w:rsidR="009E5D69" w14:paraId="65828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39CC9" w14:textId="41CF5A81"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 Else assume not enrolled */</w:t>
            </w:r>
          </w:p>
        </w:tc>
      </w:tr>
      <w:tr w:rsidR="009E5D69" w14:paraId="4438E9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C149CB" w14:textId="4ACFD6BD" w:rsidR="009E5D69" w:rsidRDefault="009E5D69" w:rsidP="00124756">
            <w:pPr>
              <w:keepNext/>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else XCEL2022 = 10 ; *Not enrolled;</w:t>
            </w:r>
          </w:p>
        </w:tc>
      </w:tr>
      <w:tr w:rsidR="009E5D69" w14:paraId="4B924A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4FB9A8" w14:textId="77777777" w:rsidR="009E5D69" w:rsidRDefault="009E5D69" w:rsidP="00124756">
            <w:pPr>
              <w:adjustRightInd w:val="0"/>
              <w:spacing w:before="60" w:after="60"/>
              <w:jc w:val="both"/>
              <w:rPr>
                <w:rFonts w:ascii="Trebuchet MS" w:hAnsi="Trebuchet MS" w:cs="Trebuchet MS"/>
                <w:color w:val="000000"/>
                <w:sz w:val="19"/>
                <w:szCs w:val="19"/>
              </w:rPr>
            </w:pPr>
            <w:r>
              <w:rPr>
                <w:rFonts w:ascii="Trebuchet MS" w:hAnsi="Trebuchet MS" w:cs="Trebuchet MS"/>
                <w:color w:val="000000"/>
                <w:sz w:val="19"/>
                <w:szCs w:val="19"/>
              </w:rPr>
              <w:t>end ;</w:t>
            </w:r>
          </w:p>
        </w:tc>
      </w:tr>
    </w:tbl>
    <w:p w14:paraId="463792DA" w14:textId="77777777" w:rsidR="009E5D69" w:rsidRDefault="009E5D69" w:rsidP="009E5D69">
      <w:pPr>
        <w:adjustRightInd w:val="0"/>
        <w:rPr>
          <w:rFonts w:ascii="Trebuchet MS" w:hAnsi="Trebuchet MS" w:cs="Trebuchet MS"/>
          <w:color w:val="000000"/>
          <w:sz w:val="19"/>
          <w:szCs w:val="19"/>
        </w:rPr>
      </w:pPr>
    </w:p>
    <w:p w14:paraId="5D099CF8" w14:textId="77777777" w:rsidR="009E5D69" w:rsidRDefault="009E5D69" w:rsidP="009E5D69">
      <w:pPr>
        <w:adjustRightInd w:val="0"/>
        <w:rPr>
          <w:rFonts w:ascii="Trebuchet MS" w:hAnsi="Trebuchet MS" w:cs="Trebuchet MS"/>
          <w:color w:val="000000"/>
          <w:sz w:val="19"/>
          <w:szCs w:val="19"/>
        </w:rPr>
        <w:sectPr w:rsidR="009E5D69">
          <w:headerReference w:type="default" r:id="rId73"/>
          <w:footerReference w:type="default" r:id="rId7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CF6F9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25" w:name="IDX169"/>
          <w:bookmarkEnd w:id="225"/>
          <w:p w14:paraId="54D7C5E3"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26" w:name="_Toc144389120"/>
            <w:r>
              <w:rPr>
                <w:sz w:val="22"/>
                <w:szCs w:val="22"/>
              </w:rPr>
              <w:instrText>Highest qualification level completed</w:instrText>
            </w:r>
            <w:bookmarkEnd w:id="22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54F9547D" w14:textId="77777777" w:rsidR="009E5D69" w:rsidRDefault="009E5D69" w:rsidP="009E5D69">
      <w:pPr>
        <w:adjustRightInd w:val="0"/>
        <w:rPr>
          <w:rFonts w:ascii="Tahoma" w:hAnsi="Tahoma" w:cs="Tahoma"/>
          <w:color w:val="000000"/>
          <w:sz w:val="28"/>
          <w:szCs w:val="28"/>
        </w:rPr>
      </w:pPr>
    </w:p>
    <w:p w14:paraId="7C2B2ED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46C0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B058A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27" w:name="IDX170"/>
            <w:bookmarkEnd w:id="227"/>
            <w:r>
              <w:rPr>
                <w:rFonts w:ascii="Tahoma" w:hAnsi="Tahoma" w:cs="Tahoma"/>
                <w:color w:val="000000"/>
                <w:sz w:val="28"/>
                <w:szCs w:val="28"/>
              </w:rPr>
              <w:fldChar w:fldCharType="begin"/>
            </w:r>
            <w:r>
              <w:rPr>
                <w:sz w:val="24"/>
                <w:szCs w:val="24"/>
              </w:rPr>
              <w:instrText>tc "</w:instrText>
            </w:r>
            <w:bookmarkStart w:id="228" w:name="_Toc144389121"/>
            <w:r>
              <w:rPr>
                <w:sz w:val="22"/>
                <w:szCs w:val="22"/>
              </w:rPr>
              <w:instrText>XHEL2015</w:instrText>
            </w:r>
            <w:bookmarkEnd w:id="22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XHEL2015</w:t>
            </w:r>
          </w:p>
        </w:tc>
      </w:tr>
    </w:tbl>
    <w:p w14:paraId="745EB3FC" w14:textId="77777777" w:rsidR="009E5D69" w:rsidRDefault="009E5D69" w:rsidP="009E5D69">
      <w:pPr>
        <w:adjustRightInd w:val="0"/>
        <w:rPr>
          <w:rFonts w:ascii="Tahoma" w:hAnsi="Tahoma" w:cs="Tahoma"/>
          <w:i/>
          <w:iCs/>
          <w:color w:val="000000"/>
          <w:sz w:val="24"/>
          <w:szCs w:val="24"/>
        </w:rPr>
      </w:pPr>
    </w:p>
    <w:p w14:paraId="702BC9FF" w14:textId="77777777" w:rsidR="009E5D69" w:rsidRDefault="009E5D69" w:rsidP="009E5D69">
      <w:pPr>
        <w:adjustRightInd w:val="0"/>
        <w:rPr>
          <w:rFonts w:ascii="Tahoma" w:hAnsi="Tahoma" w:cs="Tahoma"/>
          <w:i/>
          <w:iCs/>
          <w:color w:val="000000"/>
          <w:sz w:val="24"/>
          <w:szCs w:val="24"/>
        </w:rPr>
      </w:pPr>
    </w:p>
    <w:p w14:paraId="5AF13AC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29" w:name="IDX171"/>
      <w:bookmarkEnd w:id="22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9F265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693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6FC59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F750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3A3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ACD6D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XHEL2015</w:t>
            </w:r>
          </w:p>
        </w:tc>
      </w:tr>
      <w:tr w:rsidR="009E5D69" w14:paraId="4644EBF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EAB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F8EA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XHEL2015 Highest qualification level completed</w:t>
            </w:r>
          </w:p>
        </w:tc>
      </w:tr>
      <w:tr w:rsidR="009E5D69" w14:paraId="02D12B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1C9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D2F18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05297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8C80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2277F7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62CD38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B7CBA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FBB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0BB9E49" w14:textId="77777777" w:rsidR="009E5D69" w:rsidRDefault="009E5D69" w:rsidP="009E5D69">
      <w:pPr>
        <w:adjustRightInd w:val="0"/>
        <w:rPr>
          <w:rFonts w:ascii="Trebuchet MS" w:hAnsi="Trebuchet MS" w:cs="Trebuchet MS"/>
          <w:color w:val="000000"/>
          <w:sz w:val="19"/>
          <w:szCs w:val="19"/>
        </w:rPr>
      </w:pPr>
    </w:p>
    <w:p w14:paraId="18B431DC" w14:textId="77777777" w:rsidR="009E5D69" w:rsidRDefault="009E5D69" w:rsidP="009E5D69">
      <w:pPr>
        <w:adjustRightInd w:val="0"/>
        <w:rPr>
          <w:rFonts w:ascii="Trebuchet MS" w:hAnsi="Trebuchet MS" w:cs="Trebuchet MS"/>
          <w:color w:val="000000"/>
          <w:sz w:val="19"/>
          <w:szCs w:val="19"/>
        </w:rPr>
      </w:pPr>
    </w:p>
    <w:p w14:paraId="53E988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0" w:name="IDX172"/>
      <w:bookmarkEnd w:id="23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44517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26B6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28F5A130" w14:textId="77777777" w:rsidR="009E5D69" w:rsidRDefault="009E5D69" w:rsidP="009E5D69">
      <w:pPr>
        <w:adjustRightInd w:val="0"/>
        <w:rPr>
          <w:rFonts w:ascii="Trebuchet MS" w:hAnsi="Trebuchet MS" w:cs="Trebuchet MS"/>
          <w:color w:val="000000"/>
          <w:sz w:val="19"/>
          <w:szCs w:val="19"/>
        </w:rPr>
      </w:pPr>
    </w:p>
    <w:p w14:paraId="7235844D" w14:textId="77777777" w:rsidR="009E5D69" w:rsidRDefault="009E5D69" w:rsidP="009E5D69">
      <w:pPr>
        <w:adjustRightInd w:val="0"/>
        <w:rPr>
          <w:rFonts w:ascii="Trebuchet MS" w:hAnsi="Trebuchet MS" w:cs="Trebuchet MS"/>
          <w:color w:val="000000"/>
          <w:sz w:val="19"/>
          <w:szCs w:val="19"/>
        </w:rPr>
      </w:pPr>
    </w:p>
    <w:p w14:paraId="0A2184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1" w:name="IDX173"/>
      <w:bookmarkEnd w:id="23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6BA21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DE0B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1661B8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6F4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E09B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F1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79075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98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5717B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9ED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76C4D6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948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8A4F1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0E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5557C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151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1B1B39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DA97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BB0A8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E83A7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632A45F1" w14:textId="77777777" w:rsidR="009E5D69" w:rsidRDefault="009E5D69" w:rsidP="009E5D69">
      <w:pPr>
        <w:adjustRightInd w:val="0"/>
        <w:rPr>
          <w:rFonts w:ascii="Trebuchet MS" w:hAnsi="Trebuchet MS" w:cs="Trebuchet MS"/>
          <w:color w:val="000000"/>
          <w:sz w:val="19"/>
          <w:szCs w:val="19"/>
        </w:rPr>
      </w:pPr>
    </w:p>
    <w:p w14:paraId="67CA19FF" w14:textId="77777777" w:rsidR="009E5D69" w:rsidRDefault="009E5D69" w:rsidP="009E5D69">
      <w:pPr>
        <w:adjustRightInd w:val="0"/>
        <w:rPr>
          <w:rFonts w:ascii="Trebuchet MS" w:hAnsi="Trebuchet MS" w:cs="Trebuchet MS"/>
          <w:color w:val="000000"/>
          <w:sz w:val="19"/>
          <w:szCs w:val="19"/>
        </w:rPr>
      </w:pPr>
    </w:p>
    <w:p w14:paraId="4F54379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2" w:name="IDX174"/>
      <w:bookmarkEnd w:id="23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2725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E62BB1" w14:textId="7BF28F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DE631F">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59CB1820" w14:textId="77777777" w:rsidR="009E5D69" w:rsidRDefault="009E5D69" w:rsidP="009E5D69">
      <w:pPr>
        <w:adjustRightInd w:val="0"/>
        <w:rPr>
          <w:rFonts w:ascii="Trebuchet MS" w:hAnsi="Trebuchet MS" w:cs="Trebuchet MS"/>
          <w:color w:val="000000"/>
          <w:sz w:val="19"/>
          <w:szCs w:val="19"/>
        </w:rPr>
      </w:pPr>
    </w:p>
    <w:p w14:paraId="5F697477" w14:textId="77777777" w:rsidR="009E5D69" w:rsidRDefault="009E5D69" w:rsidP="009E5D69">
      <w:pPr>
        <w:adjustRightInd w:val="0"/>
        <w:rPr>
          <w:rFonts w:ascii="Trebuchet MS" w:hAnsi="Trebuchet MS" w:cs="Trebuchet MS"/>
          <w:color w:val="000000"/>
          <w:sz w:val="19"/>
          <w:szCs w:val="19"/>
        </w:rPr>
      </w:pPr>
    </w:p>
    <w:p w14:paraId="6BA5E8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3" w:name="IDX175"/>
      <w:bookmarkEnd w:id="23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DA352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C9C6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enrolled in study leading to qualification */</w:t>
            </w:r>
          </w:p>
        </w:tc>
      </w:tr>
      <w:tr w:rsidR="009E5D69" w14:paraId="230F1C7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36C4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XHEL2015 = 10;</w:t>
            </w:r>
          </w:p>
        </w:tc>
      </w:tr>
    </w:tbl>
    <w:p w14:paraId="15C3485D" w14:textId="77777777" w:rsidR="009E5D69" w:rsidRDefault="009E5D69" w:rsidP="009E5D69">
      <w:pPr>
        <w:adjustRightInd w:val="0"/>
        <w:rPr>
          <w:rFonts w:ascii="Trebuchet MS" w:hAnsi="Trebuchet MS" w:cs="Trebuchet MS"/>
          <w:color w:val="000000"/>
          <w:sz w:val="19"/>
          <w:szCs w:val="19"/>
        </w:rPr>
      </w:pPr>
    </w:p>
    <w:p w14:paraId="7FBBD06D" w14:textId="77777777" w:rsidR="009E5D69" w:rsidRDefault="009E5D69" w:rsidP="009E5D69">
      <w:pPr>
        <w:adjustRightInd w:val="0"/>
        <w:rPr>
          <w:rFonts w:ascii="Trebuchet MS" w:hAnsi="Trebuchet MS" w:cs="Trebuchet MS"/>
          <w:color w:val="000000"/>
          <w:sz w:val="19"/>
          <w:szCs w:val="19"/>
        </w:rPr>
        <w:sectPr w:rsidR="009E5D69">
          <w:headerReference w:type="default" r:id="rId75"/>
          <w:footerReference w:type="default" r:id="rId7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4F26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34" w:name="IDX176"/>
          <w:bookmarkEnd w:id="234"/>
          <w:p w14:paraId="6337F216"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35" w:name="_Toc144389122"/>
            <w:r>
              <w:rPr>
                <w:sz w:val="22"/>
                <w:szCs w:val="22"/>
              </w:rPr>
              <w:instrText>Highest qualification level completed</w:instrText>
            </w:r>
            <w:bookmarkEnd w:id="23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1B7209C6" w14:textId="77777777" w:rsidR="009E5D69" w:rsidRDefault="009E5D69" w:rsidP="009E5D69">
      <w:pPr>
        <w:adjustRightInd w:val="0"/>
        <w:rPr>
          <w:rFonts w:ascii="Tahoma" w:hAnsi="Tahoma" w:cs="Tahoma"/>
          <w:color w:val="000000"/>
          <w:sz w:val="28"/>
          <w:szCs w:val="28"/>
        </w:rPr>
      </w:pPr>
    </w:p>
    <w:p w14:paraId="00EDABE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7E4C7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8E86E8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36" w:name="IDX177"/>
            <w:bookmarkEnd w:id="236"/>
            <w:r>
              <w:rPr>
                <w:rFonts w:ascii="Tahoma" w:hAnsi="Tahoma" w:cs="Tahoma"/>
                <w:color w:val="000000"/>
                <w:sz w:val="28"/>
                <w:szCs w:val="28"/>
              </w:rPr>
              <w:fldChar w:fldCharType="begin"/>
            </w:r>
            <w:r>
              <w:rPr>
                <w:sz w:val="24"/>
                <w:szCs w:val="24"/>
              </w:rPr>
              <w:instrText>tc "</w:instrText>
            </w:r>
            <w:bookmarkStart w:id="237" w:name="_Toc144389123"/>
            <w:r>
              <w:rPr>
                <w:sz w:val="22"/>
                <w:szCs w:val="22"/>
              </w:rPr>
              <w:instrText>XHEL2016</w:instrText>
            </w:r>
            <w:bookmarkEnd w:id="23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XHEL2016</w:t>
            </w:r>
          </w:p>
        </w:tc>
      </w:tr>
    </w:tbl>
    <w:p w14:paraId="2ECA1160" w14:textId="77777777" w:rsidR="009E5D69" w:rsidRDefault="009E5D69" w:rsidP="009E5D69">
      <w:pPr>
        <w:adjustRightInd w:val="0"/>
        <w:rPr>
          <w:rFonts w:ascii="Tahoma" w:hAnsi="Tahoma" w:cs="Tahoma"/>
          <w:i/>
          <w:iCs/>
          <w:color w:val="000000"/>
          <w:sz w:val="24"/>
          <w:szCs w:val="24"/>
        </w:rPr>
      </w:pPr>
    </w:p>
    <w:p w14:paraId="19094CB8" w14:textId="77777777" w:rsidR="009E5D69" w:rsidRDefault="009E5D69" w:rsidP="009E5D69">
      <w:pPr>
        <w:adjustRightInd w:val="0"/>
        <w:rPr>
          <w:rFonts w:ascii="Tahoma" w:hAnsi="Tahoma" w:cs="Tahoma"/>
          <w:i/>
          <w:iCs/>
          <w:color w:val="000000"/>
          <w:sz w:val="24"/>
          <w:szCs w:val="24"/>
        </w:rPr>
      </w:pPr>
    </w:p>
    <w:p w14:paraId="14D0F53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38" w:name="IDX178"/>
      <w:bookmarkEnd w:id="23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FC6AA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5B9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76B05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122E9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801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578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XHEL2016</w:t>
            </w:r>
          </w:p>
        </w:tc>
      </w:tr>
      <w:tr w:rsidR="009E5D69" w14:paraId="522743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5844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C555E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XHEL2016 Highest qualification level completed</w:t>
            </w:r>
          </w:p>
        </w:tc>
      </w:tr>
      <w:tr w:rsidR="009E5D69" w14:paraId="43BFCE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651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D4C5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801A8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73DC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7EF725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C14AF8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29CBD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1A0A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709E86E9" w14:textId="77777777" w:rsidR="009E5D69" w:rsidRDefault="009E5D69" w:rsidP="009E5D69">
      <w:pPr>
        <w:adjustRightInd w:val="0"/>
        <w:rPr>
          <w:rFonts w:ascii="Trebuchet MS" w:hAnsi="Trebuchet MS" w:cs="Trebuchet MS"/>
          <w:color w:val="000000"/>
          <w:sz w:val="19"/>
          <w:szCs w:val="19"/>
        </w:rPr>
      </w:pPr>
    </w:p>
    <w:p w14:paraId="0CAA93C1" w14:textId="77777777" w:rsidR="009E5D69" w:rsidRDefault="009E5D69" w:rsidP="009E5D69">
      <w:pPr>
        <w:adjustRightInd w:val="0"/>
        <w:rPr>
          <w:rFonts w:ascii="Trebuchet MS" w:hAnsi="Trebuchet MS" w:cs="Trebuchet MS"/>
          <w:color w:val="000000"/>
          <w:sz w:val="19"/>
          <w:szCs w:val="19"/>
        </w:rPr>
      </w:pPr>
    </w:p>
    <w:p w14:paraId="06F317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39" w:name="IDX179"/>
      <w:bookmarkEnd w:id="23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C7DBF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D483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B4D81F8" w14:textId="77777777" w:rsidR="009E5D69" w:rsidRDefault="009E5D69" w:rsidP="009E5D69">
      <w:pPr>
        <w:adjustRightInd w:val="0"/>
        <w:rPr>
          <w:rFonts w:ascii="Trebuchet MS" w:hAnsi="Trebuchet MS" w:cs="Trebuchet MS"/>
          <w:color w:val="000000"/>
          <w:sz w:val="19"/>
          <w:szCs w:val="19"/>
        </w:rPr>
      </w:pPr>
    </w:p>
    <w:p w14:paraId="277FE3A2" w14:textId="77777777" w:rsidR="009E5D69" w:rsidRDefault="009E5D69" w:rsidP="009E5D69">
      <w:pPr>
        <w:adjustRightInd w:val="0"/>
        <w:rPr>
          <w:rFonts w:ascii="Trebuchet MS" w:hAnsi="Trebuchet MS" w:cs="Trebuchet MS"/>
          <w:color w:val="000000"/>
          <w:sz w:val="19"/>
          <w:szCs w:val="19"/>
        </w:rPr>
      </w:pPr>
    </w:p>
    <w:p w14:paraId="704C7D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0" w:name="IDX180"/>
      <w:bookmarkEnd w:id="24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1F9FA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847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60888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C43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12C8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48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7F9F92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E76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C4C7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99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6EBEC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E88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3BD8B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8D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47DEDB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911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7C378C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708C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0ACBF6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117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DBFA658" w14:textId="77777777" w:rsidR="009E5D69" w:rsidRDefault="009E5D69" w:rsidP="009E5D69">
      <w:pPr>
        <w:adjustRightInd w:val="0"/>
        <w:rPr>
          <w:rFonts w:ascii="Trebuchet MS" w:hAnsi="Trebuchet MS" w:cs="Trebuchet MS"/>
          <w:color w:val="000000"/>
          <w:sz w:val="19"/>
          <w:szCs w:val="19"/>
        </w:rPr>
      </w:pPr>
    </w:p>
    <w:p w14:paraId="4C5D4D3E" w14:textId="77777777" w:rsidR="009E5D69" w:rsidRDefault="009E5D69" w:rsidP="009E5D69">
      <w:pPr>
        <w:adjustRightInd w:val="0"/>
        <w:rPr>
          <w:rFonts w:ascii="Trebuchet MS" w:hAnsi="Trebuchet MS" w:cs="Trebuchet MS"/>
          <w:color w:val="000000"/>
          <w:sz w:val="19"/>
          <w:szCs w:val="19"/>
        </w:rPr>
      </w:pPr>
    </w:p>
    <w:p w14:paraId="326924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1" w:name="IDX181"/>
      <w:bookmarkEnd w:id="24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2E7E0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9AFED2" w14:textId="0CFAF4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29A6A8AB" w14:textId="77777777" w:rsidR="009E5D69" w:rsidRDefault="009E5D69" w:rsidP="009E5D69">
      <w:pPr>
        <w:adjustRightInd w:val="0"/>
        <w:rPr>
          <w:rFonts w:ascii="Trebuchet MS" w:hAnsi="Trebuchet MS" w:cs="Trebuchet MS"/>
          <w:color w:val="000000"/>
          <w:sz w:val="19"/>
          <w:szCs w:val="19"/>
        </w:rPr>
      </w:pPr>
    </w:p>
    <w:p w14:paraId="79A169D5" w14:textId="77777777" w:rsidR="009E5D69" w:rsidRDefault="009E5D69" w:rsidP="009E5D69">
      <w:pPr>
        <w:adjustRightInd w:val="0"/>
        <w:rPr>
          <w:rFonts w:ascii="Trebuchet MS" w:hAnsi="Trebuchet MS" w:cs="Trebuchet MS"/>
          <w:color w:val="000000"/>
          <w:sz w:val="19"/>
          <w:szCs w:val="19"/>
        </w:rPr>
      </w:pPr>
    </w:p>
    <w:p w14:paraId="40660C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2" w:name="IDX182"/>
      <w:bookmarkEnd w:id="24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15F06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6017C9A" w14:textId="77777777" w:rsidR="009E5D69" w:rsidRDefault="009E5D69" w:rsidP="006A0CC6">
            <w:pPr>
              <w:keepNext/>
              <w:adjustRightInd w:val="0"/>
              <w:rPr>
                <w:sz w:val="24"/>
                <w:szCs w:val="24"/>
              </w:rPr>
            </w:pPr>
          </w:p>
        </w:tc>
      </w:tr>
      <w:tr w:rsidR="009E5D69" w14:paraId="44145C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EB515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4DBF1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7FB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36E9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324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1233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AB4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missing(XHEL2015) then XHEL2016 = XHEL2015 ;</w:t>
            </w:r>
          </w:p>
        </w:tc>
      </w:tr>
      <w:tr w:rsidR="009E5D69" w14:paraId="0E0613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8CC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C480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753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 Still at school */</w:t>
            </w:r>
          </w:p>
        </w:tc>
      </w:tr>
      <w:tr w:rsidR="009E5D69" w14:paraId="6014B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94F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and XHEL2015 not in (1,2,3,4,5,6,7,8,9) then XHEL2016 = 10 ;</w:t>
            </w:r>
          </w:p>
        </w:tc>
      </w:tr>
      <w:tr w:rsidR="009E5D69" w14:paraId="54DA0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B3E8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2BA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436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three qualifications since last survey - prioritise the highest */</w:t>
            </w:r>
          </w:p>
        </w:tc>
      </w:tr>
      <w:tr w:rsidR="009E5D69" w14:paraId="67D0E7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0CE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(LBLA018A = 1 and LBLA018B = 1 and LBLA018C = 1) then do ;</w:t>
            </w:r>
          </w:p>
        </w:tc>
      </w:tr>
      <w:tr w:rsidR="009E5D69" w14:paraId="0088FA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89B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or LBLA013C = 14) then XHEL2016 = 9 ; *Postgraduate degree;</w:t>
            </w:r>
          </w:p>
        </w:tc>
      </w:tr>
      <w:tr w:rsidR="009E5D69" w14:paraId="5E516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CC0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or LBLA013C in (12,13)) then XHEL2016 = 8 ; *Graduate diploma/Graduate certificate;</w:t>
            </w:r>
          </w:p>
        </w:tc>
      </w:tr>
      <w:tr w:rsidR="009E5D69" w14:paraId="02C4E1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40A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or LBLA013C = 11) then XHEL2016 = 7 ; *Bachelor degree;</w:t>
            </w:r>
          </w:p>
        </w:tc>
      </w:tr>
      <w:tr w:rsidR="009E5D69" w14:paraId="035F5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7C6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or LBLA013C in (7,8,9,10)) then XHEL2016 = 6 ; *Advanced Diploma/Diploma;</w:t>
            </w:r>
          </w:p>
        </w:tc>
      </w:tr>
      <w:tr w:rsidR="009E5D69" w14:paraId="2047B7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F84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or LBLA013C = 5) then XHEL2016 = 4 ; *Certificate IV;</w:t>
            </w:r>
          </w:p>
        </w:tc>
      </w:tr>
      <w:tr w:rsidR="009E5D69" w14:paraId="0C07A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4D8C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or LBLA013C = 4) then XHEL2016 = 3 ; *Certificate III;</w:t>
            </w:r>
          </w:p>
        </w:tc>
      </w:tr>
      <w:tr w:rsidR="009E5D69" w14:paraId="478E8C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772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or LBLA013C = 3) then XHEL2016 = 2 ; *Certificate II;</w:t>
            </w:r>
          </w:p>
        </w:tc>
      </w:tr>
      <w:tr w:rsidR="009E5D69" w14:paraId="26CC82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749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or LBLA013C = 2) then XHEL2016 = 1 ; *Certificate I;</w:t>
            </w:r>
          </w:p>
        </w:tc>
      </w:tr>
      <w:tr w:rsidR="009E5D69" w14:paraId="6B1B8C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5AF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or LBLA013C = 6) then XHEL2016 = 5 ; *Certificate - level unknown;</w:t>
            </w:r>
          </w:p>
        </w:tc>
      </w:tr>
      <w:tr w:rsidR="009E5D69" w14:paraId="4AB63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B29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and LBLA013C in (1,15,16,17,98,99)) then XHEL2016 = 10 ; *Non-qualification study or unknown;</w:t>
            </w:r>
          </w:p>
        </w:tc>
      </w:tr>
      <w:tr w:rsidR="009E5D69" w14:paraId="4AA7A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5A9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462E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B449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4925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066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two qualifications since last survey - prioritise the highest */</w:t>
            </w:r>
          </w:p>
        </w:tc>
      </w:tr>
      <w:tr w:rsidR="009E5D69" w14:paraId="7BADAB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0A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and LBLA018B = 1) then do ;</w:t>
            </w:r>
          </w:p>
        </w:tc>
      </w:tr>
      <w:tr w:rsidR="009E5D69" w14:paraId="401C4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95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LBLA013B = 14) then XHEL2016 = 9 ; *Postgraduate degree;</w:t>
            </w:r>
          </w:p>
        </w:tc>
      </w:tr>
      <w:tr w:rsidR="009E5D69" w14:paraId="74E767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0CE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LBLA013B in (12,13)) then XHEL2016 = 8 ; *Graduate diploma/Graduate certificate;</w:t>
            </w:r>
          </w:p>
        </w:tc>
      </w:tr>
      <w:tr w:rsidR="009E5D69" w14:paraId="04217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6A2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LBLA013B = 11) then XHEL2016 = 7 ; *Bachelor degree;</w:t>
            </w:r>
          </w:p>
        </w:tc>
      </w:tr>
      <w:tr w:rsidR="009E5D69" w14:paraId="21249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5439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LBLA013B in (7,8,9,10)) then XHEL2016 = 6 ; *Advanced Diploma/Diploma;</w:t>
            </w:r>
          </w:p>
        </w:tc>
      </w:tr>
      <w:tr w:rsidR="009E5D69" w14:paraId="7581DC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C1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LBLA013B = 5) then XHEL2016 = 4 ; *Certificate IV;</w:t>
            </w:r>
          </w:p>
        </w:tc>
      </w:tr>
      <w:tr w:rsidR="009E5D69" w14:paraId="0CC30B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8B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LBLA013B = 4) then XHEL2016 = 3 ; *Certificate III;</w:t>
            </w:r>
          </w:p>
        </w:tc>
      </w:tr>
      <w:tr w:rsidR="009E5D69" w14:paraId="0D580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D1B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or LBLA013B = 3) then XHEL2016 = 2 ; *Certificate II;</w:t>
            </w:r>
          </w:p>
        </w:tc>
      </w:tr>
      <w:tr w:rsidR="009E5D69" w14:paraId="40CFF1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75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LBLA013B = 2) then XHEL2016 = 1 ; *Certificate I;</w:t>
            </w:r>
          </w:p>
        </w:tc>
      </w:tr>
      <w:tr w:rsidR="009E5D69" w14:paraId="0651C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748C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LBLA013B = 6) then XHEL2016 = 5 ; *Certificate - level unknown;</w:t>
            </w:r>
          </w:p>
        </w:tc>
      </w:tr>
      <w:tr w:rsidR="009E5D69" w14:paraId="2D7BC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BCD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LBLA013B in (1,15,16,17,98,99)) then XHEL2016 = 10 ; *Non-qualification study or unknown;</w:t>
            </w:r>
          </w:p>
        </w:tc>
      </w:tr>
      <w:tr w:rsidR="009E5D69" w14:paraId="3E0CBF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FD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C376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5BB6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0101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C8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and LBLA018C = 1) then do ;</w:t>
            </w:r>
          </w:p>
        </w:tc>
      </w:tr>
      <w:tr w:rsidR="009E5D69" w14:paraId="023AFE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ABD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14 or LBLA013C = 14) then XHEL2016 = 9 ; *Postgraduate degree;</w:t>
            </w:r>
          </w:p>
        </w:tc>
      </w:tr>
      <w:tr w:rsidR="009E5D69" w14:paraId="02093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F87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or LBLA013C in (12,13)) then XHEL2016 = 8 ; *Graduate diploma/Graduate certificate;</w:t>
            </w:r>
          </w:p>
        </w:tc>
      </w:tr>
      <w:tr w:rsidR="009E5D69" w14:paraId="3009CB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82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or LBLA013C = 11) then XHEL2016 = 7 ; *Bachelor degree;</w:t>
            </w:r>
          </w:p>
        </w:tc>
      </w:tr>
      <w:tr w:rsidR="009E5D69" w14:paraId="5CB42E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315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or LBLA013C in (7,8,9,10)) then XHEL2016 = 6 ; *Advanced Diploma/Diploma;</w:t>
            </w:r>
          </w:p>
        </w:tc>
      </w:tr>
      <w:tr w:rsidR="009E5D69" w14:paraId="147F28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63A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or LBLA013C = 5) then XHEL2016 = 4 ; *Certificate IV;</w:t>
            </w:r>
          </w:p>
        </w:tc>
      </w:tr>
      <w:tr w:rsidR="009E5D69" w14:paraId="4B5626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2A7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or LBLA013C = 4) then XHEL2016 = 3 ; *Certificate III;</w:t>
            </w:r>
          </w:p>
        </w:tc>
      </w:tr>
      <w:tr w:rsidR="009E5D69" w14:paraId="7E5F8C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1E59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(LBLA013A = 3 or LBLA013C = 3) then XHEL2016 = 2 ; *Certificate II;</w:t>
            </w:r>
          </w:p>
        </w:tc>
      </w:tr>
      <w:tr w:rsidR="009E5D69" w14:paraId="0F93A9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8C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2 or LBLA013C = 2) then XHEL2016 = 1 ; *Certificate I;</w:t>
            </w:r>
          </w:p>
        </w:tc>
      </w:tr>
      <w:tr w:rsidR="009E5D69" w14:paraId="2794A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474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or LBLA013C = 6) then XHEL2016 = 5 ; *Certificate - level unknown;</w:t>
            </w:r>
          </w:p>
        </w:tc>
      </w:tr>
      <w:tr w:rsidR="009E5D69" w14:paraId="4AA77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6E1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and LBLA013C in (1,15,16,17,98,99)) then XHEL2016 = 10 ; *Non-qualification study or unknown;</w:t>
            </w:r>
          </w:p>
        </w:tc>
      </w:tr>
      <w:tr w:rsidR="009E5D69" w14:paraId="0173B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C3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E04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5D6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0BD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ED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1 and LBLA018C = 1) then do ;</w:t>
            </w:r>
          </w:p>
        </w:tc>
      </w:tr>
      <w:tr w:rsidR="009E5D69" w14:paraId="22202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FAD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14 or LBLA013C = 14) then XHEL2016 = 9 ; *Postgraduate degree;</w:t>
            </w:r>
          </w:p>
        </w:tc>
      </w:tr>
      <w:tr w:rsidR="009E5D69" w14:paraId="16CA4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41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(12,13) or LBLA013C in (12,13)) then XHEL2016 = 8 ; *Graduate diploma/Graduate certificate;</w:t>
            </w:r>
          </w:p>
        </w:tc>
      </w:tr>
      <w:tr w:rsidR="009E5D69" w14:paraId="51C2C1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E6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or LBLA013C = 11) then XHEL2016 = 7 ; *Bachelor degree;</w:t>
            </w:r>
          </w:p>
        </w:tc>
      </w:tr>
      <w:tr w:rsidR="009E5D69" w14:paraId="213A57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91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or LBLA013C in (7,8,9,10)) then XHEL2016 = 6 ; *Advanced Diploma/Diploma;</w:t>
            </w:r>
          </w:p>
        </w:tc>
      </w:tr>
      <w:tr w:rsidR="009E5D69" w14:paraId="1E0F15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B3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or LBLA013C = 5) then XHEL2016 = 4 ; *Certificate IV;</w:t>
            </w:r>
          </w:p>
        </w:tc>
      </w:tr>
      <w:tr w:rsidR="009E5D69" w14:paraId="68A852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9EA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or LBLA013C = 4) then XHEL2016 = 3 ; *Certificate III;</w:t>
            </w:r>
          </w:p>
        </w:tc>
      </w:tr>
      <w:tr w:rsidR="009E5D69" w14:paraId="1CA80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DAE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or LBLA013C = 3) then XHEL2016 = 2 ; *Certificate II;</w:t>
            </w:r>
          </w:p>
        </w:tc>
      </w:tr>
      <w:tr w:rsidR="009E5D69" w14:paraId="59E37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E8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2 or LBLA013C = 2) then XHEL2016 = 1 ; *Certificate I;</w:t>
            </w:r>
          </w:p>
        </w:tc>
      </w:tr>
      <w:tr w:rsidR="009E5D69" w14:paraId="3B65CA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F1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or LBLA013C = 6) then XHEL2016 = 5 ; *Certificate - level unknown;</w:t>
            </w:r>
          </w:p>
        </w:tc>
      </w:tr>
      <w:tr w:rsidR="009E5D69" w14:paraId="2D6C74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6E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and LBLA013C in (1,15,16,17,98,99)) then XHEL2016 = 10 ; *Non-qualification study or unknown;</w:t>
            </w:r>
          </w:p>
        </w:tc>
      </w:tr>
      <w:tr w:rsidR="009E5D69" w14:paraId="0A489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E79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547C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8A3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8E17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F008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one qualification since last survey */</w:t>
            </w:r>
          </w:p>
        </w:tc>
      </w:tr>
      <w:tr w:rsidR="009E5D69" w14:paraId="78CA68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C2B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LBLA018A = 1 then do ;</w:t>
            </w:r>
          </w:p>
        </w:tc>
      </w:tr>
      <w:tr w:rsidR="009E5D69" w14:paraId="27A354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11A2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 2 then XHEL2016 = 1 ; *Certificate I;</w:t>
            </w:r>
          </w:p>
        </w:tc>
      </w:tr>
      <w:tr w:rsidR="009E5D69" w14:paraId="69B757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D0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3 then XHEL2016 = 2 ; *Certificate II;</w:t>
            </w:r>
          </w:p>
        </w:tc>
      </w:tr>
      <w:tr w:rsidR="009E5D69" w14:paraId="12327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88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4 then XHEL2016 = 3 ; *Certificate III;</w:t>
            </w:r>
          </w:p>
        </w:tc>
      </w:tr>
      <w:tr w:rsidR="009E5D69" w14:paraId="00652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C1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5 then XHEL2016 = 4 ; *Certificate IV;</w:t>
            </w:r>
          </w:p>
        </w:tc>
      </w:tr>
      <w:tr w:rsidR="009E5D69" w14:paraId="126C9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31F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6 then XHEL2016 = 5 ; *Certificate - level unknown;</w:t>
            </w:r>
          </w:p>
        </w:tc>
      </w:tr>
      <w:tr w:rsidR="009E5D69" w14:paraId="4EFF7A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E0A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(7,8,9,10) then XHEL2016 = 6 ; *Advanced Diploma/Diploma;</w:t>
            </w:r>
          </w:p>
        </w:tc>
      </w:tr>
      <w:tr w:rsidR="009E5D69" w14:paraId="4C788B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82C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11 then XHEL2016 = 7 ; *Bachelor degree;</w:t>
            </w:r>
          </w:p>
        </w:tc>
      </w:tr>
      <w:tr w:rsidR="009E5D69" w14:paraId="407F5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BD6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(12,13) then XHEL2016 = 8 ; *Graduate diploma/Graduate certificate;</w:t>
            </w:r>
          </w:p>
        </w:tc>
      </w:tr>
      <w:tr w:rsidR="009E5D69" w14:paraId="016B96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83E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 14 then XHEL2016 = 9 ; *Postgraduate degree;</w:t>
            </w:r>
          </w:p>
        </w:tc>
      </w:tr>
      <w:tr w:rsidR="009E5D69" w14:paraId="47AA1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63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(1,15,16,17,98,99) then XHEL2016 = 10 ; *Non-qualification study or unknown;</w:t>
            </w:r>
          </w:p>
        </w:tc>
      </w:tr>
      <w:tr w:rsidR="009E5D69" w14:paraId="7382B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CB4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85D4F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A87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C09C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1B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LBLA018B = 1 then do ;</w:t>
            </w:r>
          </w:p>
        </w:tc>
      </w:tr>
      <w:tr w:rsidR="009E5D69" w14:paraId="6F5A86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654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LBLA013B = 2 then XHEL2016 = 1 ; *Certificate I;</w:t>
            </w:r>
          </w:p>
        </w:tc>
      </w:tr>
      <w:tr w:rsidR="009E5D69" w14:paraId="2D889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8E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3 then XHEL2016 = 2 ; *Certificate II;</w:t>
            </w:r>
          </w:p>
        </w:tc>
      </w:tr>
      <w:tr w:rsidR="009E5D69" w14:paraId="43694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629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4 then XHEL2016 = 3 ; *Certificate III;</w:t>
            </w:r>
          </w:p>
        </w:tc>
      </w:tr>
      <w:tr w:rsidR="009E5D69" w14:paraId="487CEA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A43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5 then XHEL2016 = 4 ; *Certificate IV;</w:t>
            </w:r>
          </w:p>
        </w:tc>
      </w:tr>
      <w:tr w:rsidR="009E5D69" w14:paraId="45F3E5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31F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6 then XHEL2016 = 5 ; *Certificate - level unknown;</w:t>
            </w:r>
          </w:p>
        </w:tc>
      </w:tr>
      <w:tr w:rsidR="009E5D69" w14:paraId="79A6B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B04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(7,8,9,10) then XHEL2016 = 6 ; *Advanced Diploma/Diploma;</w:t>
            </w:r>
          </w:p>
        </w:tc>
      </w:tr>
      <w:tr w:rsidR="009E5D69" w14:paraId="2A5561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38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11 then XHEL2016 = 7 ; *Bachelor degree;</w:t>
            </w:r>
          </w:p>
        </w:tc>
      </w:tr>
      <w:tr w:rsidR="009E5D69" w14:paraId="4CDBB3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8D3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LBLA013B in (12,13) then XHEL2016 = 8 ; *Graduate diploma/Graduate certificate;</w:t>
            </w:r>
          </w:p>
        </w:tc>
      </w:tr>
      <w:tr w:rsidR="009E5D69" w14:paraId="5C465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26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 14 then XHEL2016 = 9 ; *Postgraduate degree;</w:t>
            </w:r>
          </w:p>
        </w:tc>
      </w:tr>
      <w:tr w:rsidR="009E5D69" w14:paraId="6E8ED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4A5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(1,15,16,17,98,99) then XHEL2016 = 10 ; *Non-qualification study or unknown;</w:t>
            </w:r>
          </w:p>
        </w:tc>
      </w:tr>
      <w:tr w:rsidR="009E5D69" w14:paraId="1FF3A3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A654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A7F4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2E6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56D6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11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LBLA018C = 1 then do ;</w:t>
            </w:r>
          </w:p>
        </w:tc>
      </w:tr>
      <w:tr w:rsidR="009E5D69" w14:paraId="6FAD1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DA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LBLA013C = 2 then XHEL2016 = 1 ; *Certificate I;</w:t>
            </w:r>
          </w:p>
        </w:tc>
      </w:tr>
      <w:tr w:rsidR="009E5D69" w14:paraId="6C9CF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80D5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3 then XHEL2016 = 2 ; *Certificate II;</w:t>
            </w:r>
          </w:p>
        </w:tc>
      </w:tr>
      <w:tr w:rsidR="009E5D69" w14:paraId="4F0FDE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93B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4 then XHEL2016 = 3 ; *Certificate III;</w:t>
            </w:r>
          </w:p>
        </w:tc>
      </w:tr>
      <w:tr w:rsidR="009E5D69" w14:paraId="04DA9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03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5 then XHEL2016 = 4 ; *Certificate IV;</w:t>
            </w:r>
          </w:p>
        </w:tc>
      </w:tr>
      <w:tr w:rsidR="009E5D69" w14:paraId="6318D6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63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6 then XHEL2016 = 5 ; *Certificate - level unknown;</w:t>
            </w:r>
          </w:p>
        </w:tc>
      </w:tr>
      <w:tr w:rsidR="009E5D69" w14:paraId="7F696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A4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(7,8,9,10) then XHEL2016 = 6 ; *Advanced Diploma/Diploma;</w:t>
            </w:r>
          </w:p>
        </w:tc>
      </w:tr>
      <w:tr w:rsidR="009E5D69" w14:paraId="69F47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0D9A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11 then XHEL2016 = 7 ; *Bachelor degree;</w:t>
            </w:r>
          </w:p>
        </w:tc>
      </w:tr>
      <w:tr w:rsidR="009E5D69" w14:paraId="1E3141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9B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(12,13) then XHEL2016 = 8 ; *Graduate diploma/Graduate certificate;</w:t>
            </w:r>
          </w:p>
        </w:tc>
      </w:tr>
      <w:tr w:rsidR="009E5D69" w14:paraId="242EF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BA6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 14 then XHEL2016 = 9 ; *Postgraduate degree;</w:t>
            </w:r>
          </w:p>
        </w:tc>
      </w:tr>
      <w:tr w:rsidR="009E5D69" w14:paraId="2184A4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8CB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(1,15,16,17,98,99) then XHEL2016 = 10 ; *Non-qualification study or unknown;</w:t>
            </w:r>
          </w:p>
        </w:tc>
      </w:tr>
      <w:tr w:rsidR="009E5D69" w14:paraId="6BBB7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E4B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86B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B1A9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E32C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C049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3D6F88" w14:textId="77777777" w:rsidR="009E5D69" w:rsidRDefault="009E5D69" w:rsidP="009E5D69">
      <w:pPr>
        <w:adjustRightInd w:val="0"/>
        <w:rPr>
          <w:rFonts w:ascii="Trebuchet MS" w:hAnsi="Trebuchet MS" w:cs="Trebuchet MS"/>
          <w:color w:val="000000"/>
          <w:sz w:val="19"/>
          <w:szCs w:val="19"/>
        </w:rPr>
      </w:pPr>
    </w:p>
    <w:p w14:paraId="24EC8C4D" w14:textId="77777777" w:rsidR="009E5D69" w:rsidRDefault="009E5D69" w:rsidP="009E5D69">
      <w:pPr>
        <w:adjustRightInd w:val="0"/>
        <w:rPr>
          <w:rFonts w:ascii="Trebuchet MS" w:hAnsi="Trebuchet MS" w:cs="Trebuchet MS"/>
          <w:color w:val="000000"/>
          <w:sz w:val="19"/>
          <w:szCs w:val="19"/>
        </w:rPr>
        <w:sectPr w:rsidR="009E5D69">
          <w:headerReference w:type="default" r:id="rId77"/>
          <w:footerReference w:type="default" r:id="rId7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6EFE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43" w:name="IDX183"/>
          <w:bookmarkEnd w:id="243"/>
          <w:p w14:paraId="21CF1BEC"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44" w:name="_Toc144389124"/>
            <w:r>
              <w:rPr>
                <w:sz w:val="22"/>
                <w:szCs w:val="22"/>
              </w:rPr>
              <w:instrText>Highest qualification level completed</w:instrText>
            </w:r>
            <w:bookmarkEnd w:id="2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A1A158F" w14:textId="77777777" w:rsidR="009E5D69" w:rsidRDefault="009E5D69" w:rsidP="009E5D69">
      <w:pPr>
        <w:adjustRightInd w:val="0"/>
        <w:rPr>
          <w:rFonts w:ascii="Tahoma" w:hAnsi="Tahoma" w:cs="Tahoma"/>
          <w:color w:val="000000"/>
          <w:sz w:val="28"/>
          <w:szCs w:val="28"/>
        </w:rPr>
      </w:pPr>
    </w:p>
    <w:p w14:paraId="15B9E98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1F986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8411DC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45" w:name="IDX184"/>
            <w:bookmarkEnd w:id="245"/>
            <w:r>
              <w:rPr>
                <w:rFonts w:ascii="Tahoma" w:hAnsi="Tahoma" w:cs="Tahoma"/>
                <w:color w:val="000000"/>
                <w:sz w:val="28"/>
                <w:szCs w:val="28"/>
              </w:rPr>
              <w:fldChar w:fldCharType="begin"/>
            </w:r>
            <w:r>
              <w:rPr>
                <w:sz w:val="24"/>
                <w:szCs w:val="24"/>
              </w:rPr>
              <w:instrText>tc "</w:instrText>
            </w:r>
            <w:bookmarkStart w:id="246" w:name="_Toc144389125"/>
            <w:r>
              <w:rPr>
                <w:sz w:val="22"/>
                <w:szCs w:val="22"/>
              </w:rPr>
              <w:instrText>XHEL2017</w:instrText>
            </w:r>
            <w:bookmarkEnd w:id="2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XHEL2017</w:t>
            </w:r>
          </w:p>
        </w:tc>
      </w:tr>
    </w:tbl>
    <w:p w14:paraId="7825B992" w14:textId="77777777" w:rsidR="009E5D69" w:rsidRDefault="009E5D69" w:rsidP="009E5D69">
      <w:pPr>
        <w:adjustRightInd w:val="0"/>
        <w:rPr>
          <w:rFonts w:ascii="Tahoma" w:hAnsi="Tahoma" w:cs="Tahoma"/>
          <w:i/>
          <w:iCs/>
          <w:color w:val="000000"/>
          <w:sz w:val="24"/>
          <w:szCs w:val="24"/>
        </w:rPr>
      </w:pPr>
    </w:p>
    <w:p w14:paraId="5A4D0B4D" w14:textId="77777777" w:rsidR="009E5D69" w:rsidRDefault="009E5D69" w:rsidP="009E5D69">
      <w:pPr>
        <w:adjustRightInd w:val="0"/>
        <w:rPr>
          <w:rFonts w:ascii="Tahoma" w:hAnsi="Tahoma" w:cs="Tahoma"/>
          <w:i/>
          <w:iCs/>
          <w:color w:val="000000"/>
          <w:sz w:val="24"/>
          <w:szCs w:val="24"/>
        </w:rPr>
      </w:pPr>
    </w:p>
    <w:p w14:paraId="58B76D2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47" w:name="IDX185"/>
      <w:bookmarkEnd w:id="2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87E5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E345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E9C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4443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81C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3340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XHEL2017</w:t>
            </w:r>
          </w:p>
        </w:tc>
      </w:tr>
      <w:tr w:rsidR="009E5D69" w14:paraId="61C14D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ECA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12349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XHEL2017 Highest qualification level completed</w:t>
            </w:r>
          </w:p>
        </w:tc>
      </w:tr>
      <w:tr w:rsidR="009E5D69" w14:paraId="33B01D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D43C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34E1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A0664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75C9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FCA96C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B84B8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24C21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DA2B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7354AA3" w14:textId="77777777" w:rsidR="009E5D69" w:rsidRDefault="009E5D69" w:rsidP="009E5D69">
      <w:pPr>
        <w:adjustRightInd w:val="0"/>
        <w:rPr>
          <w:rFonts w:ascii="Trebuchet MS" w:hAnsi="Trebuchet MS" w:cs="Trebuchet MS"/>
          <w:color w:val="000000"/>
          <w:sz w:val="19"/>
          <w:szCs w:val="19"/>
        </w:rPr>
      </w:pPr>
    </w:p>
    <w:p w14:paraId="127D2097" w14:textId="77777777" w:rsidR="009E5D69" w:rsidRDefault="009E5D69" w:rsidP="009E5D69">
      <w:pPr>
        <w:adjustRightInd w:val="0"/>
        <w:rPr>
          <w:rFonts w:ascii="Trebuchet MS" w:hAnsi="Trebuchet MS" w:cs="Trebuchet MS"/>
          <w:color w:val="000000"/>
          <w:sz w:val="19"/>
          <w:szCs w:val="19"/>
        </w:rPr>
      </w:pPr>
    </w:p>
    <w:p w14:paraId="6557FE5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8" w:name="IDX186"/>
      <w:bookmarkEnd w:id="2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8C91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C66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1FC86482" w14:textId="77777777" w:rsidR="009E5D69" w:rsidRDefault="009E5D69" w:rsidP="009E5D69">
      <w:pPr>
        <w:adjustRightInd w:val="0"/>
        <w:rPr>
          <w:rFonts w:ascii="Trebuchet MS" w:hAnsi="Trebuchet MS" w:cs="Trebuchet MS"/>
          <w:color w:val="000000"/>
          <w:sz w:val="19"/>
          <w:szCs w:val="19"/>
        </w:rPr>
      </w:pPr>
    </w:p>
    <w:p w14:paraId="65C49668" w14:textId="77777777" w:rsidR="009E5D69" w:rsidRDefault="009E5D69" w:rsidP="009E5D69">
      <w:pPr>
        <w:adjustRightInd w:val="0"/>
        <w:rPr>
          <w:rFonts w:ascii="Trebuchet MS" w:hAnsi="Trebuchet MS" w:cs="Trebuchet MS"/>
          <w:color w:val="000000"/>
          <w:sz w:val="19"/>
          <w:szCs w:val="19"/>
        </w:rPr>
      </w:pPr>
    </w:p>
    <w:p w14:paraId="41CB030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49" w:name="IDX187"/>
      <w:bookmarkEnd w:id="2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E2CE7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40D9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4FABE2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16B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27F18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B74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1C3817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ECE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03322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EE33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400743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79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21441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B754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2AB16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3E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6172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9F7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01C33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8129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24EB768A" w14:textId="77777777" w:rsidR="009E5D69" w:rsidRDefault="009E5D69" w:rsidP="009E5D69">
      <w:pPr>
        <w:adjustRightInd w:val="0"/>
        <w:rPr>
          <w:rFonts w:ascii="Trebuchet MS" w:hAnsi="Trebuchet MS" w:cs="Trebuchet MS"/>
          <w:color w:val="000000"/>
          <w:sz w:val="19"/>
          <w:szCs w:val="19"/>
        </w:rPr>
      </w:pPr>
    </w:p>
    <w:p w14:paraId="782F5A5B" w14:textId="77777777" w:rsidR="009E5D69" w:rsidRDefault="009E5D69" w:rsidP="009E5D69">
      <w:pPr>
        <w:adjustRightInd w:val="0"/>
        <w:rPr>
          <w:rFonts w:ascii="Trebuchet MS" w:hAnsi="Trebuchet MS" w:cs="Trebuchet MS"/>
          <w:color w:val="000000"/>
          <w:sz w:val="19"/>
          <w:szCs w:val="19"/>
        </w:rPr>
      </w:pPr>
    </w:p>
    <w:p w14:paraId="4BAA47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0" w:name="IDX188"/>
      <w:bookmarkEnd w:id="2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CE11E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795566" w14:textId="7C08435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4F91C1AE" w14:textId="77777777" w:rsidR="009E5D69" w:rsidRDefault="009E5D69" w:rsidP="009E5D69">
      <w:pPr>
        <w:adjustRightInd w:val="0"/>
        <w:rPr>
          <w:rFonts w:ascii="Trebuchet MS" w:hAnsi="Trebuchet MS" w:cs="Trebuchet MS"/>
          <w:color w:val="000000"/>
          <w:sz w:val="19"/>
          <w:szCs w:val="19"/>
        </w:rPr>
      </w:pPr>
    </w:p>
    <w:p w14:paraId="25C0064E" w14:textId="77777777" w:rsidR="009E5D69" w:rsidRDefault="009E5D69" w:rsidP="009E5D69">
      <w:pPr>
        <w:adjustRightInd w:val="0"/>
        <w:rPr>
          <w:rFonts w:ascii="Trebuchet MS" w:hAnsi="Trebuchet MS" w:cs="Trebuchet MS"/>
          <w:color w:val="000000"/>
          <w:sz w:val="19"/>
          <w:szCs w:val="19"/>
        </w:rPr>
      </w:pPr>
    </w:p>
    <w:p w14:paraId="52BEAC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1" w:name="IDX189"/>
      <w:bookmarkEnd w:id="2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96EBB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7FA5B8B" w14:textId="77777777" w:rsidR="009E5D69" w:rsidRDefault="009E5D69" w:rsidP="006A0CC6">
            <w:pPr>
              <w:keepNext/>
              <w:adjustRightInd w:val="0"/>
              <w:rPr>
                <w:sz w:val="24"/>
                <w:szCs w:val="24"/>
              </w:rPr>
            </w:pPr>
          </w:p>
        </w:tc>
      </w:tr>
      <w:tr w:rsidR="009E5D69" w14:paraId="55697D7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DDAE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ED99D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EDF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A12B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AA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6309EC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D8D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missing(XHEL2016) then XHEL2017 = XHEL2016 ;</w:t>
            </w:r>
          </w:p>
        </w:tc>
      </w:tr>
      <w:tr w:rsidR="009E5D69" w14:paraId="263EB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08D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missing(XHEL2016) then XHEL2017 = XHEL2015 ;</w:t>
            </w:r>
          </w:p>
        </w:tc>
      </w:tr>
      <w:tr w:rsidR="009E5D69" w14:paraId="05951F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70FC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4AA5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7C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CC2A8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6D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missing(XCEL2016) then XCEL2016 = XCEL2015 ;</w:t>
            </w:r>
          </w:p>
        </w:tc>
      </w:tr>
      <w:tr w:rsidR="009E5D69" w14:paraId="5D835E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A7F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8B9F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BFF7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B2039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F2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and XHEL2017 not in (1,2,3,4,5,6,7,8,9) then XHEL2017 = 10 ;</w:t>
            </w:r>
          </w:p>
        </w:tc>
      </w:tr>
      <w:tr w:rsidR="009E5D69" w14:paraId="348C71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F7C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C531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C5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3C19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CB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((LCCA002 = 2 and LCCA037 = 1) or (LCCA003 = 1 and LCCD016 = 1)) then do ;</w:t>
            </w:r>
          </w:p>
        </w:tc>
      </w:tr>
      <w:tr w:rsidR="009E5D69" w14:paraId="427DF7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B028E" w14:textId="6AD7DA8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(LBLA003=3 and LCA001 in (1 2) and ((LCA002Y notin (. 88) and LCCD015Y notin (. 88) and (LCA002Y &gt; LCCD015Y or</w:t>
            </w:r>
          </w:p>
        </w:tc>
      </w:tr>
      <w:tr w:rsidR="009E5D69" w14:paraId="799097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7E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10DCDA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178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w:t>
            </w:r>
          </w:p>
        </w:tc>
      </w:tr>
      <w:tr w:rsidR="009E5D69" w14:paraId="12220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954AC" w14:textId="2676D8C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not (LBLA003=3 and LCA001 in (1 2) and ((LCA002Y notin (. 88) and LCCA034Y notin (. 88) and (LCA002Y &gt; LCCA034Y or</w:t>
            </w:r>
          </w:p>
        </w:tc>
      </w:tr>
      <w:tr w:rsidR="009E5D69" w14:paraId="0302EB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EC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w:t>
            </w:r>
          </w:p>
        </w:tc>
      </w:tr>
      <w:tr w:rsidR="009E5D69" w14:paraId="7C478A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1AE1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LCCA034Y ne . and LCA002Y &gt; LCCA034Y)))</w:t>
            </w:r>
          </w:p>
        </w:tc>
      </w:tr>
      <w:tr w:rsidR="009E5D69" w14:paraId="028BC6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61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04597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982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(XCEL2016 = 1 or (LBLA013A = 2 and XCSL2016 in (1,2,3,4,5,99) and XCSL2017=6)) and XHEL2017 not in (2,3,4,6,7,8,9) then XHEL2017 = 1 ; *Certificate I;</w:t>
            </w:r>
          </w:p>
        </w:tc>
      </w:tr>
      <w:tr w:rsidR="009E5D69" w14:paraId="431B71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6A4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2 or (LBLA013A = 3 and XCSL2016 in (1,2,3,4,5,99) and XCSL2017=6)) and XHEL2017 not in (3,4,6,7,8,9) then XHEL2017 = 2 ; *Certificate II;</w:t>
            </w:r>
          </w:p>
        </w:tc>
      </w:tr>
      <w:tr w:rsidR="009E5D69" w14:paraId="53A0A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3C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3 or (LBLA013A = 4 and XCSL2016 in (1,2,3,4,5,99) and XCSL2017=6)) and XHEL2017 not in (4,6,7,8,9) then XHEL2017 = 3 ; *Certificate III;</w:t>
            </w:r>
          </w:p>
        </w:tc>
      </w:tr>
      <w:tr w:rsidR="009E5D69" w14:paraId="42DB8C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727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4 or (LBLA013A = 5 and XCSL2016 in (1,2,3,4,5,99) and XCSL2017=6)) and XHEL2017 not in (6,7,8,9) then XHEL2017 = 4 ; *Certificate IV;</w:t>
            </w:r>
          </w:p>
        </w:tc>
      </w:tr>
      <w:tr w:rsidR="009E5D69" w14:paraId="7636C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9DF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5 or (LBLA013A = 6 and XCSL2016 in (1,2,3,4,5,99) and XCSL2017=6)) and XHEL2017 not in (1,2,3,4,6,7,8,9) then XHEL2017 = 5 ; *Certificate - level unknown;</w:t>
            </w:r>
          </w:p>
        </w:tc>
      </w:tr>
      <w:tr w:rsidR="009E5D69" w14:paraId="6611E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0A8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6 or (LBLA013A in (7,8,9,10) and XCSL2016 in (1,2,3,4,5,99) and XCSL2017=6)) and XHEL2017 not in (7,8,9) then XHEL2017 = 6 ; *Advanced Diploma/Diploma;</w:t>
            </w:r>
          </w:p>
        </w:tc>
      </w:tr>
      <w:tr w:rsidR="009E5D69" w14:paraId="2A65BF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4797E" w14:textId="386645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3A907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E6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7 or (LBLA013A = 11 and XCSL2016 in (1,2,3,4,5,99) and XCSL2017=6)) and XHEL2017 not in (8,9) then XHEL2017 = 7 ; *Bachelor degree;</w:t>
            </w:r>
          </w:p>
        </w:tc>
      </w:tr>
      <w:tr w:rsidR="009E5D69" w14:paraId="61EF3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15E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8 or (LBLA013A in (12,13) and XCSL2016 in (1,2,3,4,5,99) and XCSL2017=6)) and XHEL2017 not in (9) then XHEL2017 = 8 ; *Graduate diploma/Graduate certificate;</w:t>
            </w:r>
          </w:p>
        </w:tc>
      </w:tr>
      <w:tr w:rsidR="009E5D69" w14:paraId="7EDE76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181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9 or (LBLA013A = 14 and XCSL2016 in (1,2,3,4,5,99) and XCSL2017=6)) then XHEL2017 = 9 ; *Postgraduate degree;</w:t>
            </w:r>
          </w:p>
        </w:tc>
      </w:tr>
      <w:tr w:rsidR="009E5D69" w14:paraId="26720B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7D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10 or (LBLA013A in (1,15,16,17,98,99) and XCSL2016 in (1,2,3,4,5,99) and XCSL2017=6)) and XHEL2017 not in (1,2,3,4,5,6,7,8,9) then XHEL2017 = 10 ; *Did not complete;</w:t>
            </w:r>
          </w:p>
        </w:tc>
      </w:tr>
      <w:tr w:rsidR="009E5D69" w14:paraId="0D796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7AF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40EC2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036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6D8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54A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0C834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C47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LCCA006 = 2 and LCCA037 = 1 then do ;</w:t>
            </w:r>
          </w:p>
        </w:tc>
      </w:tr>
      <w:tr w:rsidR="009E5D69" w14:paraId="18DE88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871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1 and XHEL2017 not in (1,2,3,4,5,6,7,8,9) then XHEL2017 = 10 ; *Did not complete;</w:t>
            </w:r>
          </w:p>
        </w:tc>
      </w:tr>
      <w:tr w:rsidR="009E5D69" w14:paraId="2E2685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49F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2 and XHEL2017 not in (2,3,4,6,7,8,9) then XHEL2017 = 1 ; *Certificate I;</w:t>
            </w:r>
          </w:p>
        </w:tc>
      </w:tr>
      <w:tr w:rsidR="009E5D69" w14:paraId="650D3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B89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3 and XHEL2017 not in (3,4,6,7,8,9) then XHEL2017 = 2 ; *Certificate II;</w:t>
            </w:r>
          </w:p>
        </w:tc>
      </w:tr>
      <w:tr w:rsidR="009E5D69" w14:paraId="3485EC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21F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4 and XHEL2017 not in (4,6,7,8,9) then XHEL2017 = 3 ; *Certificate III;</w:t>
            </w:r>
          </w:p>
        </w:tc>
      </w:tr>
      <w:tr w:rsidR="009E5D69" w14:paraId="52973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4E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5 and XHEL2017 not in (6,7,8,9) then XHEL2017 = 4 ; *Certificate IV;</w:t>
            </w:r>
          </w:p>
        </w:tc>
      </w:tr>
      <w:tr w:rsidR="009E5D69" w14:paraId="0FACC2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141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else if LCWSAM11 = 6 and XHEL2017 not in (1,2,3,4,6,7,8,9) then XHEL2017 = 5 ; *Certificate - level unknown;</w:t>
            </w:r>
          </w:p>
        </w:tc>
      </w:tr>
      <w:tr w:rsidR="009E5D69" w14:paraId="515A0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DE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(7,8,9,10) and XHEL2017 not in (7,8,9) then XHEL2017 = 6 ; *Advanced Diploma/Diploma;</w:t>
            </w:r>
          </w:p>
        </w:tc>
      </w:tr>
      <w:tr w:rsidR="009E5D69" w14:paraId="050D28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3609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11 and XHEL2017 not in (8,9) then XHEL2017 = 7 ; *Bachelor degree;</w:t>
            </w:r>
          </w:p>
        </w:tc>
      </w:tr>
      <w:tr w:rsidR="009E5D69" w14:paraId="4C837C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DF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(12,13) and XHEL2017 not in (9) then XHEL2017 = 8 ; *Graduate diploma/Graduate certificate;</w:t>
            </w:r>
          </w:p>
        </w:tc>
      </w:tr>
      <w:tr w:rsidR="009E5D69" w14:paraId="37D0AA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BB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 14 then XHEL2017 = 9 ; *Postgraduate degree;</w:t>
            </w:r>
          </w:p>
        </w:tc>
      </w:tr>
      <w:tr w:rsidR="009E5D69" w14:paraId="1BA45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BAE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3F612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645A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DE2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1D9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0B516B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C5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LCCA037 = 1 and LCCA010 not in (.) then do ;</w:t>
            </w:r>
          </w:p>
        </w:tc>
      </w:tr>
      <w:tr w:rsidR="009E5D69" w14:paraId="2F77A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2D6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 2 and XHEL2017 not in (2,3,4,6,7,8,9) then XHEL2017 = 1 ; *Certificate I;</w:t>
            </w:r>
          </w:p>
        </w:tc>
      </w:tr>
      <w:tr w:rsidR="009E5D69" w14:paraId="0E9520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CDC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3 and XHEL2017 not in (3,4,6,7,8,9) then XHEL2017 = 2 ; *Certificate II;</w:t>
            </w:r>
          </w:p>
        </w:tc>
      </w:tr>
      <w:tr w:rsidR="009E5D69" w14:paraId="780982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C3A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4 and XHEL2017 not in (4,6,7,8,9) then XHEL2017 = 3 ; *Certificate III;</w:t>
            </w:r>
          </w:p>
        </w:tc>
      </w:tr>
      <w:tr w:rsidR="009E5D69" w14:paraId="2FB1E1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503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5 and XHEL2017 not in (6,7,8,9) then XHEL2017 = 4 ; *Certificate IV;</w:t>
            </w:r>
          </w:p>
        </w:tc>
      </w:tr>
      <w:tr w:rsidR="009E5D69" w14:paraId="0BE52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1F5A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6 and XHEL2017 not in (1,2,3,4,6,7,8,9) then XHEL2017 = 5 ; *Certificate - level unknown;</w:t>
            </w:r>
          </w:p>
        </w:tc>
      </w:tr>
      <w:tr w:rsidR="009E5D69" w14:paraId="0BDBF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492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(7,8,9,10) and XHEL2017 not in (7,8,9) then XHEL2017 = 6 ; *Advanced Diploma/Diploma;</w:t>
            </w:r>
          </w:p>
        </w:tc>
      </w:tr>
      <w:tr w:rsidR="009E5D69" w14:paraId="5DB08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6DC1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11 and XHEL2017 not in (8,9) then XHEL2017 = 7 ; *Bachelor degree;</w:t>
            </w:r>
          </w:p>
        </w:tc>
      </w:tr>
      <w:tr w:rsidR="009E5D69" w14:paraId="7B6C6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AF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(12,13) and XHEL2017 not in (9) then XHEL2017 = 8 ; *Graduate diploma/Graduate certificate;</w:t>
            </w:r>
          </w:p>
        </w:tc>
      </w:tr>
      <w:tr w:rsidR="009E5D69" w14:paraId="63BA78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35B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 14 then XHEL2017 = 9 ; *Postgraduate degree;</w:t>
            </w:r>
          </w:p>
        </w:tc>
      </w:tr>
      <w:tr w:rsidR="009E5D69" w14:paraId="75270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B5EB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(1,15,16,17,18,19) and XHEL2017 not in (1,2,3,4,5,6,7,8,9) then XHEL2017 = 10 ; *Did not complete a qualification;</w:t>
            </w:r>
          </w:p>
        </w:tc>
      </w:tr>
      <w:tr w:rsidR="009E5D69" w14:paraId="68F558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B98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69800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FD3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19FA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D44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1FE9E7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E9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LCCC019 = 1 then do ;</w:t>
            </w:r>
          </w:p>
        </w:tc>
      </w:tr>
      <w:tr w:rsidR="009E5D69" w14:paraId="0FD42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55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 1 and XHEL2017 not in (2,3,4,6,7,8,9) then XHEL2017 = 1 ; *Certificate I;</w:t>
            </w:r>
          </w:p>
        </w:tc>
      </w:tr>
      <w:tr w:rsidR="009E5D69" w14:paraId="176F5C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ED3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2 and XHEL2017 not in (3,4,6,7,8,9) then XHEL2017 = 2 ; *Certificate II;</w:t>
            </w:r>
          </w:p>
        </w:tc>
      </w:tr>
      <w:tr w:rsidR="009E5D69" w14:paraId="10C32E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2FBF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3 and XHEL2017 not in (4,6,7,8,9) then XHEL2017 = 3 ; *Certificate III;</w:t>
            </w:r>
          </w:p>
        </w:tc>
      </w:tr>
      <w:tr w:rsidR="009E5D69" w14:paraId="6B19F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5E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4 and XHEL2017 not in (6,7,8,9) then XHEL2017 = 4 ; *Certificate IV;</w:t>
            </w:r>
          </w:p>
        </w:tc>
      </w:tr>
      <w:tr w:rsidR="009E5D69" w14:paraId="43361D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F5F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5 and XHEL2017 not in (1,2,3,4,6,7,8,9) then XHEL2017 = 5 ; *Certificate - level unknown;</w:t>
            </w:r>
          </w:p>
        </w:tc>
      </w:tr>
      <w:tr w:rsidR="009E5D69" w14:paraId="2CFCF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14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(6,7,8,9) and XHEL2017 not in (7,8,9) then XHEL2017 = 6 ; *Advanced Diploma/Diploma;</w:t>
            </w:r>
          </w:p>
        </w:tc>
      </w:tr>
      <w:tr w:rsidR="009E5D69" w14:paraId="391F49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2E95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10 and XHEL2017 not in (8,9) then XHEL2017 = 7 ; *Bachelor degree;</w:t>
            </w:r>
          </w:p>
        </w:tc>
      </w:tr>
      <w:tr w:rsidR="009E5D69" w14:paraId="22F23F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64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(11,12) and XHEL2017 not in (9) then XHEL2017 = 8 ; *Graduate diploma/Graduate certificate;</w:t>
            </w:r>
          </w:p>
        </w:tc>
      </w:tr>
      <w:tr w:rsidR="009E5D69" w14:paraId="2E31F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61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13 then XHEL2017 = 9 ; *Postgraduate degree;</w:t>
            </w:r>
          </w:p>
        </w:tc>
      </w:tr>
      <w:tr w:rsidR="009E5D69" w14:paraId="480584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977F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 14 and XHEL2017 not in (1,2,3,4,5,6,7,8,9) then XHEL2017 = 10 ; *Did not complete a qualification;</w:t>
            </w:r>
          </w:p>
        </w:tc>
      </w:tr>
      <w:tr w:rsidR="009E5D69" w14:paraId="646D94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2CC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D36A4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AF6B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B48A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4F4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558576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79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LCCD016 = 1 and LCCD002 not in (.) then do ;</w:t>
            </w:r>
          </w:p>
        </w:tc>
      </w:tr>
      <w:tr w:rsidR="009E5D69" w14:paraId="1248A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20D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LCCD002 = 1 and XHEL2017 not in (2,3,4,6,7,8,9) then XHEL2017 = 1 ; *Certificate I;</w:t>
            </w:r>
          </w:p>
        </w:tc>
      </w:tr>
      <w:tr w:rsidR="009E5D69" w14:paraId="415DE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420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and XHEL2017 not in (4,6,7,8,9) and</w:t>
            </w:r>
          </w:p>
        </w:tc>
      </w:tr>
      <w:tr w:rsidR="009E5D69" w14:paraId="5D615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FB4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(IN2016=. and LCA001 in (1 2) and ((LCA002Y notin (. 88) and LCCD015Y notin (. 88) and (LCA002Y &gt; LCCD015Y or</w:t>
            </w:r>
          </w:p>
        </w:tc>
      </w:tr>
      <w:tr w:rsidR="009E5D69" w14:paraId="575126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2F0E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6A4480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30B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2B01E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C2C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2 and XHEL2017 not in (3,4,6,7,8,9) then XHEL2017 = 2 ; *Certificate II;</w:t>
            </w:r>
          </w:p>
        </w:tc>
      </w:tr>
      <w:tr w:rsidR="009E5D69" w14:paraId="7508D3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D7F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and XHEL2017 not in (4,6,7,8,9) and</w:t>
            </w:r>
          </w:p>
        </w:tc>
      </w:tr>
      <w:tr w:rsidR="009E5D69" w14:paraId="5EB99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B8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(((LBLA003=3 and LCA001 in (1 2)) or (IN2016=. and LCA001 in (1 2))) and</w:t>
            </w:r>
          </w:p>
        </w:tc>
      </w:tr>
      <w:tr w:rsidR="009E5D69" w14:paraId="72CC5B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6E0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notin (. 88) and LCCD015Y notin (. 88) and (LCA002Y &gt; LCCD015Y or</w:t>
            </w:r>
          </w:p>
        </w:tc>
      </w:tr>
      <w:tr w:rsidR="009E5D69" w14:paraId="263D9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D8A4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53D38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23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2152BA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488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3 and XHEL2017 not in (4,6,7,8,9) then XHEL2017 = 3 ; *Certificate III;</w:t>
            </w:r>
          </w:p>
        </w:tc>
      </w:tr>
      <w:tr w:rsidR="009E5D69" w14:paraId="1B546C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CF78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4 and XHEL2017 not in (6,7,8,9) then XHEL2017 = 4 ; *Certificate IV;</w:t>
            </w:r>
          </w:p>
        </w:tc>
      </w:tr>
      <w:tr w:rsidR="009E5D69" w14:paraId="6447B8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B59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5 and XHEL2017 not in (4,6,7,8,9) and</w:t>
            </w:r>
          </w:p>
        </w:tc>
      </w:tr>
      <w:tr w:rsidR="009E5D69" w14:paraId="359DDD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81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((LBLA003=3 and LCA001 in (1 2) ) and</w:t>
            </w:r>
          </w:p>
        </w:tc>
      </w:tr>
      <w:tr w:rsidR="009E5D69" w14:paraId="4E5013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6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notin (. 88) and LCCD015Y notin (. 88) and (LCA002Y &gt; LCCD015Y or</w:t>
            </w:r>
          </w:p>
        </w:tc>
      </w:tr>
      <w:tr w:rsidR="009E5D69" w14:paraId="03E3ED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313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462A72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D2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 then XHEL2017 = 10 ;</w:t>
            </w:r>
          </w:p>
        </w:tc>
      </w:tr>
      <w:tr w:rsidR="009E5D69" w14:paraId="37C350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6A3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in (5,95) and XHEL2017 not in (1,2,3,4,6,7,8,9) then XHEL2017 = 5 ; *Certificate - level unknown;</w:t>
            </w:r>
          </w:p>
        </w:tc>
      </w:tr>
      <w:tr w:rsidR="009E5D69" w14:paraId="23BB1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FC7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LCCD002 = 6 and XHEL2017 not in (7,8,9) then XHEL2017 = 6 ; *Advanced Diploma/Diploma;</w:t>
            </w:r>
          </w:p>
        </w:tc>
      </w:tr>
      <w:tr w:rsidR="009E5D69" w14:paraId="5AADEB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B130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985B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229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136D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26B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78FE89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3D5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XCEL2016 = . ;</w:t>
            </w:r>
          </w:p>
        </w:tc>
      </w:tr>
      <w:tr w:rsidR="009E5D69" w14:paraId="7E3FC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B704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0CD611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FEE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1352E8" w14:textId="77777777" w:rsidR="009E5D69" w:rsidRDefault="009E5D69" w:rsidP="009E5D69">
      <w:pPr>
        <w:adjustRightInd w:val="0"/>
        <w:rPr>
          <w:rFonts w:ascii="Trebuchet MS" w:hAnsi="Trebuchet MS" w:cs="Trebuchet MS"/>
          <w:color w:val="000000"/>
          <w:sz w:val="19"/>
          <w:szCs w:val="19"/>
        </w:rPr>
      </w:pPr>
    </w:p>
    <w:p w14:paraId="3A6038B1" w14:textId="77777777" w:rsidR="009E5D69" w:rsidRDefault="009E5D69" w:rsidP="009E5D69">
      <w:pPr>
        <w:adjustRightInd w:val="0"/>
        <w:rPr>
          <w:rFonts w:ascii="Trebuchet MS" w:hAnsi="Trebuchet MS" w:cs="Trebuchet MS"/>
          <w:color w:val="000000"/>
          <w:sz w:val="19"/>
          <w:szCs w:val="19"/>
        </w:rPr>
        <w:sectPr w:rsidR="009E5D69">
          <w:headerReference w:type="default" r:id="rId79"/>
          <w:footerReference w:type="default" r:id="rId8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6A726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52" w:name="IDX190"/>
          <w:bookmarkEnd w:id="252"/>
          <w:p w14:paraId="186BB0CD"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53" w:name="_Toc144389126"/>
            <w:r>
              <w:rPr>
                <w:sz w:val="22"/>
                <w:szCs w:val="22"/>
              </w:rPr>
              <w:instrText>Highest qualification level completed</w:instrText>
            </w:r>
            <w:bookmarkEnd w:id="25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6CB4A426" w14:textId="77777777" w:rsidR="009E5D69" w:rsidRDefault="009E5D69" w:rsidP="009E5D69">
      <w:pPr>
        <w:adjustRightInd w:val="0"/>
        <w:rPr>
          <w:rFonts w:ascii="Tahoma" w:hAnsi="Tahoma" w:cs="Tahoma"/>
          <w:color w:val="000000"/>
          <w:sz w:val="28"/>
          <w:szCs w:val="28"/>
        </w:rPr>
      </w:pPr>
    </w:p>
    <w:p w14:paraId="690A3D0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143B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D39BF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54" w:name="IDX191"/>
            <w:bookmarkEnd w:id="254"/>
            <w:r>
              <w:rPr>
                <w:rFonts w:ascii="Tahoma" w:hAnsi="Tahoma" w:cs="Tahoma"/>
                <w:color w:val="000000"/>
                <w:sz w:val="28"/>
                <w:szCs w:val="28"/>
              </w:rPr>
              <w:fldChar w:fldCharType="begin"/>
            </w:r>
            <w:r>
              <w:rPr>
                <w:sz w:val="24"/>
                <w:szCs w:val="24"/>
              </w:rPr>
              <w:instrText>tc "</w:instrText>
            </w:r>
            <w:bookmarkStart w:id="255" w:name="_Toc144389127"/>
            <w:r>
              <w:rPr>
                <w:sz w:val="22"/>
                <w:szCs w:val="22"/>
              </w:rPr>
              <w:instrText>XHEL2018</w:instrText>
            </w:r>
            <w:bookmarkEnd w:id="25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XHEL2018</w:t>
            </w:r>
          </w:p>
        </w:tc>
      </w:tr>
    </w:tbl>
    <w:p w14:paraId="1838FB33" w14:textId="77777777" w:rsidR="009E5D69" w:rsidRDefault="009E5D69" w:rsidP="009E5D69">
      <w:pPr>
        <w:adjustRightInd w:val="0"/>
        <w:rPr>
          <w:rFonts w:ascii="Tahoma" w:hAnsi="Tahoma" w:cs="Tahoma"/>
          <w:i/>
          <w:iCs/>
          <w:color w:val="000000"/>
          <w:sz w:val="24"/>
          <w:szCs w:val="24"/>
        </w:rPr>
      </w:pPr>
    </w:p>
    <w:p w14:paraId="5D09A054" w14:textId="77777777" w:rsidR="009E5D69" w:rsidRDefault="009E5D69" w:rsidP="009E5D69">
      <w:pPr>
        <w:adjustRightInd w:val="0"/>
        <w:rPr>
          <w:rFonts w:ascii="Tahoma" w:hAnsi="Tahoma" w:cs="Tahoma"/>
          <w:i/>
          <w:iCs/>
          <w:color w:val="000000"/>
          <w:sz w:val="24"/>
          <w:szCs w:val="24"/>
        </w:rPr>
      </w:pPr>
    </w:p>
    <w:p w14:paraId="5558975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56" w:name="IDX192"/>
      <w:bookmarkEnd w:id="25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369483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B218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56A8B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93DF8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050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05CB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XHEL2018</w:t>
            </w:r>
          </w:p>
        </w:tc>
      </w:tr>
      <w:tr w:rsidR="009E5D69" w14:paraId="0EA1F5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F1E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2F29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XHEL2018 Highest qualification level completed</w:t>
            </w:r>
          </w:p>
        </w:tc>
      </w:tr>
      <w:tr w:rsidR="009E5D69" w14:paraId="392093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44D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9FE3A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7F79B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D772B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159AAB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A8D2D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0BE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7DC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EACDA3D" w14:textId="77777777" w:rsidR="009E5D69" w:rsidRDefault="009E5D69" w:rsidP="009E5D69">
      <w:pPr>
        <w:adjustRightInd w:val="0"/>
        <w:rPr>
          <w:rFonts w:ascii="Trebuchet MS" w:hAnsi="Trebuchet MS" w:cs="Trebuchet MS"/>
          <w:color w:val="000000"/>
          <w:sz w:val="19"/>
          <w:szCs w:val="19"/>
        </w:rPr>
      </w:pPr>
    </w:p>
    <w:p w14:paraId="483D6473" w14:textId="77777777" w:rsidR="009E5D69" w:rsidRDefault="009E5D69" w:rsidP="009E5D69">
      <w:pPr>
        <w:adjustRightInd w:val="0"/>
        <w:rPr>
          <w:rFonts w:ascii="Trebuchet MS" w:hAnsi="Trebuchet MS" w:cs="Trebuchet MS"/>
          <w:color w:val="000000"/>
          <w:sz w:val="19"/>
          <w:szCs w:val="19"/>
        </w:rPr>
      </w:pPr>
    </w:p>
    <w:p w14:paraId="764367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7" w:name="IDX193"/>
      <w:bookmarkEnd w:id="25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D0E39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DBA8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5BB774F0" w14:textId="77777777" w:rsidR="009E5D69" w:rsidRDefault="009E5D69" w:rsidP="009E5D69">
      <w:pPr>
        <w:adjustRightInd w:val="0"/>
        <w:rPr>
          <w:rFonts w:ascii="Trebuchet MS" w:hAnsi="Trebuchet MS" w:cs="Trebuchet MS"/>
          <w:color w:val="000000"/>
          <w:sz w:val="19"/>
          <w:szCs w:val="19"/>
        </w:rPr>
      </w:pPr>
    </w:p>
    <w:p w14:paraId="280E02AA" w14:textId="77777777" w:rsidR="009E5D69" w:rsidRDefault="009E5D69" w:rsidP="009E5D69">
      <w:pPr>
        <w:adjustRightInd w:val="0"/>
        <w:rPr>
          <w:rFonts w:ascii="Trebuchet MS" w:hAnsi="Trebuchet MS" w:cs="Trebuchet MS"/>
          <w:color w:val="000000"/>
          <w:sz w:val="19"/>
          <w:szCs w:val="19"/>
        </w:rPr>
      </w:pPr>
    </w:p>
    <w:p w14:paraId="3C8907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8" w:name="IDX194"/>
      <w:bookmarkEnd w:id="25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E681A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FF862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7CB44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847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77F5C0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615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65E70F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DB87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2BDB2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58F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BC31A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6E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0854B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94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39032A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C9B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3F2D64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C43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1875B7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79BD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770E93A0" w14:textId="77777777" w:rsidR="009E5D69" w:rsidRDefault="009E5D69" w:rsidP="009E5D69">
      <w:pPr>
        <w:adjustRightInd w:val="0"/>
        <w:rPr>
          <w:rFonts w:ascii="Trebuchet MS" w:hAnsi="Trebuchet MS" w:cs="Trebuchet MS"/>
          <w:color w:val="000000"/>
          <w:sz w:val="19"/>
          <w:szCs w:val="19"/>
        </w:rPr>
      </w:pPr>
    </w:p>
    <w:p w14:paraId="05425C50" w14:textId="77777777" w:rsidR="009E5D69" w:rsidRDefault="009E5D69" w:rsidP="009E5D69">
      <w:pPr>
        <w:adjustRightInd w:val="0"/>
        <w:rPr>
          <w:rFonts w:ascii="Trebuchet MS" w:hAnsi="Trebuchet MS" w:cs="Trebuchet MS"/>
          <w:color w:val="000000"/>
          <w:sz w:val="19"/>
          <w:szCs w:val="19"/>
        </w:rPr>
      </w:pPr>
    </w:p>
    <w:p w14:paraId="5DDC0DD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59" w:name="IDX195"/>
      <w:bookmarkEnd w:id="25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C5C4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0C4527" w14:textId="1F469B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1916328E" w14:textId="77777777" w:rsidR="009E5D69" w:rsidRDefault="009E5D69" w:rsidP="009E5D69">
      <w:pPr>
        <w:adjustRightInd w:val="0"/>
        <w:rPr>
          <w:rFonts w:ascii="Trebuchet MS" w:hAnsi="Trebuchet MS" w:cs="Trebuchet MS"/>
          <w:color w:val="000000"/>
          <w:sz w:val="19"/>
          <w:szCs w:val="19"/>
        </w:rPr>
      </w:pPr>
    </w:p>
    <w:p w14:paraId="039E3D0B" w14:textId="77777777" w:rsidR="009E5D69" w:rsidRDefault="009E5D69" w:rsidP="009E5D69">
      <w:pPr>
        <w:adjustRightInd w:val="0"/>
        <w:rPr>
          <w:rFonts w:ascii="Trebuchet MS" w:hAnsi="Trebuchet MS" w:cs="Trebuchet MS"/>
          <w:color w:val="000000"/>
          <w:sz w:val="19"/>
          <w:szCs w:val="19"/>
        </w:rPr>
      </w:pPr>
    </w:p>
    <w:p w14:paraId="68987F1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0" w:name="IDX196"/>
      <w:bookmarkEnd w:id="26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CCB5C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D50D373" w14:textId="77777777" w:rsidR="009E5D69" w:rsidRDefault="009E5D69" w:rsidP="006A0CC6">
            <w:pPr>
              <w:keepNext/>
              <w:adjustRightInd w:val="0"/>
              <w:rPr>
                <w:sz w:val="24"/>
                <w:szCs w:val="24"/>
              </w:rPr>
            </w:pPr>
          </w:p>
        </w:tc>
      </w:tr>
      <w:tr w:rsidR="009E5D69" w14:paraId="1AAFA6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673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F14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1D8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C785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74D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19DB04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DF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missing(XHEL2017) then XHEL2018 = XHEL2017 ;</w:t>
            </w:r>
          </w:p>
        </w:tc>
      </w:tr>
      <w:tr w:rsidR="009E5D69" w14:paraId="6835FE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C8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missing(XHEL2017) then XHEL2018 = XHEL2016 ;</w:t>
            </w:r>
          </w:p>
        </w:tc>
      </w:tr>
      <w:tr w:rsidR="009E5D69" w14:paraId="012030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148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091A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BE0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7F11B6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5BE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missing(XCEL2017) then XCEL2017 = XCEL2016 ;</w:t>
            </w:r>
          </w:p>
        </w:tc>
      </w:tr>
      <w:tr w:rsidR="009E5D69" w14:paraId="5B933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933C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3A1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8A8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2016 and 2017 to Did not complete */</w:t>
            </w:r>
          </w:p>
        </w:tc>
      </w:tr>
      <w:tr w:rsidR="009E5D69" w14:paraId="3C7BBA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2DA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and missing(in2017) then XHEL2018 = 10 ;</w:t>
            </w:r>
          </w:p>
        </w:tc>
      </w:tr>
      <w:tr w:rsidR="009E5D69" w14:paraId="703C9A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A8B5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E01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DEE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F8F8B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24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and XHEL2018 not in (1,2,3,4,5,6,7,8,9) then XHEL2018 = 10 ;</w:t>
            </w:r>
          </w:p>
        </w:tc>
      </w:tr>
      <w:tr w:rsidR="009E5D69" w14:paraId="7822E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50B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4E8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01B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6C3DC5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041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(LDCA002 = 2 and LDCA037 = 1) or (LDCA003 = 1 and LDCD016 = 1) then do ;</w:t>
            </w:r>
          </w:p>
        </w:tc>
      </w:tr>
      <w:tr w:rsidR="009E5D69" w14:paraId="777CC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E07F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XCEL2017 = 1 and XHEL2018 not in (2,3,4,6,7,8,9) then XHEL2018 = 1 ; *Certificate I;</w:t>
            </w:r>
          </w:p>
        </w:tc>
      </w:tr>
      <w:tr w:rsidR="009E5D69" w14:paraId="6DBB6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DD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2 and XHEL2018 not in (3,4,6,7,8,9) then XHEL2018 = 2 ; *Certificate II;</w:t>
            </w:r>
          </w:p>
        </w:tc>
      </w:tr>
      <w:tr w:rsidR="009E5D69" w14:paraId="3EE06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26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3 and XHEL2018 not in (4,6,7,8,9) then XHEL2018 = 3 ; *Certificate III;</w:t>
            </w:r>
          </w:p>
        </w:tc>
      </w:tr>
      <w:tr w:rsidR="009E5D69" w14:paraId="40B1D6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919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4 and XHEL2018 not in (6,7,8,9) then XHEL2018 = 4 ; *Certificate IV;</w:t>
            </w:r>
          </w:p>
        </w:tc>
      </w:tr>
      <w:tr w:rsidR="009E5D69" w14:paraId="035AE8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512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5 and XHEL2018 not in (1,2,3,4,6,7,8,9) then XHEL2018 = 5 ; *Certificate - level unknown;</w:t>
            </w:r>
          </w:p>
        </w:tc>
      </w:tr>
      <w:tr w:rsidR="009E5D69" w14:paraId="6C3B6D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4B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6 and XHEL2018 not in (7,8,9) then XHEL2018 = 6 ; *Advanced Diploma/Diploma;</w:t>
            </w:r>
          </w:p>
        </w:tc>
      </w:tr>
      <w:tr w:rsidR="009E5D69" w14:paraId="06FF61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C36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7 and XHEL2018 not in (8,9) then XHEL2018 = 7 ; *Bachelor degree;</w:t>
            </w:r>
          </w:p>
        </w:tc>
      </w:tr>
      <w:tr w:rsidR="009E5D69" w14:paraId="6AFBE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AE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8 and XHEL2018 not in (9) then XHEL2018 = 8 ; *Graduate diploma/Graduate certificate;</w:t>
            </w:r>
          </w:p>
        </w:tc>
      </w:tr>
      <w:tr w:rsidR="009E5D69" w14:paraId="3142D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6532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9 then XHEL2018 = 9 ; *Postgraduate degree;</w:t>
            </w:r>
          </w:p>
        </w:tc>
      </w:tr>
      <w:tr w:rsidR="009E5D69" w14:paraId="70BC25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1E1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 10 and XHEL2018 not in (1,2,3,4,5,6,7,8,9) then XHEL2018 = 10 ; *Did not complete;</w:t>
            </w:r>
          </w:p>
        </w:tc>
      </w:tr>
      <w:tr w:rsidR="009E5D69" w14:paraId="0F2B62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2F1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AD3B9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5DAD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D11C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85B0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10E8E5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4D5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LDCA006 = 2 and LDCA037 = 1 then do ;</w:t>
            </w:r>
          </w:p>
        </w:tc>
      </w:tr>
      <w:tr w:rsidR="009E5D69" w14:paraId="122D0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51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 1 and XHEL2018 not in (1,2,3,4,5,6,7,8,9) then XHEL2018 = 10 ; *Did not complete;</w:t>
            </w:r>
          </w:p>
        </w:tc>
      </w:tr>
      <w:tr w:rsidR="009E5D69" w14:paraId="0D088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AF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2 and XHEL2018 not in (2,3,4,6,7,8,9) then XHEL2018 = 1 ; *Certificate I;</w:t>
            </w:r>
          </w:p>
        </w:tc>
      </w:tr>
      <w:tr w:rsidR="009E5D69" w14:paraId="06115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BF3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3 and XHEL2018 not in (3,4,6,7,8,9) then XHEL2018 = 2 ; *Certificate II;</w:t>
            </w:r>
          </w:p>
        </w:tc>
      </w:tr>
      <w:tr w:rsidR="009E5D69" w14:paraId="49CF45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DBD6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4 and XHEL2018 not in (4,6,7,8,9) then XHEL2018 = 3 ; *Certificate III;</w:t>
            </w:r>
          </w:p>
        </w:tc>
      </w:tr>
      <w:tr w:rsidR="009E5D69" w14:paraId="73A47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8A3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5 and XHEL2018 not in (6,7,8,9) then XHEL2018 = 4 ; *Certificate IV;</w:t>
            </w:r>
          </w:p>
        </w:tc>
      </w:tr>
      <w:tr w:rsidR="009E5D69" w14:paraId="69473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31E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6 and XHEL2018 not in (1,2,3,4,6,7,8,9) then XHEL2018 = 5 ; *Certificate - level unknown;</w:t>
            </w:r>
          </w:p>
        </w:tc>
      </w:tr>
      <w:tr w:rsidR="009E5D69" w14:paraId="1FF32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6E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(7,8,9,10) and XHEL2018 not in (7,8,9) then XHEL2018 = 6 ; *Advanced Diploma/Diploma;</w:t>
            </w:r>
          </w:p>
        </w:tc>
      </w:tr>
      <w:tr w:rsidR="009E5D69" w14:paraId="08AB3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88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11 and XHEL2018 not in (8,9) then XHEL2018 = 7 ; *Bachelor degree;</w:t>
            </w:r>
          </w:p>
        </w:tc>
      </w:tr>
      <w:tr w:rsidR="009E5D69" w14:paraId="49618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7E8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(12,13) and XHEL2018 not in (9) then XHEL2018 = 8 ; *Graduate diploma/Graduate certificate;</w:t>
            </w:r>
          </w:p>
        </w:tc>
      </w:tr>
      <w:tr w:rsidR="009E5D69" w14:paraId="10F885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F2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 14 then XHEL2018 = 9 ; *Postgraduate degree;</w:t>
            </w:r>
          </w:p>
        </w:tc>
      </w:tr>
      <w:tr w:rsidR="009E5D69" w14:paraId="767FF8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11D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4E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7F3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5C7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7A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149EC6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A38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LDCA037 = 1 and LDCA010 not in (.) then do ;</w:t>
            </w:r>
          </w:p>
        </w:tc>
      </w:tr>
      <w:tr w:rsidR="009E5D69" w14:paraId="125D4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019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LDCA010 = 2 and XHEL2018 not in (2,3,4,6,7,8,9) then XHEL2018 = 1 ; *Certificate I;</w:t>
            </w:r>
          </w:p>
        </w:tc>
      </w:tr>
      <w:tr w:rsidR="009E5D69" w14:paraId="62B3C9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5E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3 and XHEL2018 not in (3,4,6,7,8,9) then XHEL2018 = 2 ; *Certificate II;</w:t>
            </w:r>
          </w:p>
        </w:tc>
      </w:tr>
      <w:tr w:rsidR="009E5D69" w14:paraId="407EF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55B1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4 and XHEL2018 not in (4,6,7,8,9) then XHEL2018 = 3 ; *Certificate III;</w:t>
            </w:r>
          </w:p>
        </w:tc>
      </w:tr>
      <w:tr w:rsidR="009E5D69" w14:paraId="532DD9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C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5 and XHEL2018 not in (6,7,8,9) then XHEL2018 = 4 ; *Certificate IV;</w:t>
            </w:r>
          </w:p>
        </w:tc>
      </w:tr>
      <w:tr w:rsidR="009E5D69" w14:paraId="700022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EF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6 and XHEL2018 not in (1,2,3,4,6,7,8,9) then XHEL2018 = 5 ; *Certificate - level unknown;</w:t>
            </w:r>
          </w:p>
        </w:tc>
      </w:tr>
      <w:tr w:rsidR="009E5D69" w14:paraId="5D5FCA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60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(7,8,9,10) and XHEL2018 not in (7,8,9) then XHEL2018 = 6 ; *Advanced Diploma/Diploma;</w:t>
            </w:r>
          </w:p>
        </w:tc>
      </w:tr>
      <w:tr w:rsidR="009E5D69" w14:paraId="55312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AE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11 and XHEL2018 not in (8,9) then XHEL2018 = 7 ; *Bachelor degree;</w:t>
            </w:r>
          </w:p>
        </w:tc>
      </w:tr>
      <w:tr w:rsidR="009E5D69" w14:paraId="6D28B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82F6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(12,13) and XHEL2018 not in (9) then XHEL2018 = 8 ; *Graduate diploma/Graduate certificate;</w:t>
            </w:r>
          </w:p>
        </w:tc>
      </w:tr>
      <w:tr w:rsidR="009E5D69" w14:paraId="33530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F3A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 14 then XHEL2018 = 9 ; *Postgraduate degree;</w:t>
            </w:r>
          </w:p>
        </w:tc>
      </w:tr>
      <w:tr w:rsidR="009E5D69" w14:paraId="12FA35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D42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(1,15,16,17,18,19) and XHEL2018 not in (1,2,3,4,5,6,7,8,9) then XHEL2018 = 10 ; *Did not complete a qualification;</w:t>
            </w:r>
          </w:p>
        </w:tc>
      </w:tr>
      <w:tr w:rsidR="009E5D69" w14:paraId="47E929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F4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ED1C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E33E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93B1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713F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3F1E23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760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LDCC019 = 1 then do ;</w:t>
            </w:r>
          </w:p>
        </w:tc>
      </w:tr>
      <w:tr w:rsidR="009E5D69" w14:paraId="20FEF1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415F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 1 and XHEL2018 not in (2,3,4,6,7,8,9) then XHEL2018 = 1 ; *Certificate I;</w:t>
            </w:r>
          </w:p>
        </w:tc>
      </w:tr>
      <w:tr w:rsidR="009E5D69" w14:paraId="5E86B6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10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2 and XHEL2018 not in (3,4,6,7,8,9) then XHEL2018 = 2 ; *Certificate II;</w:t>
            </w:r>
          </w:p>
        </w:tc>
      </w:tr>
      <w:tr w:rsidR="009E5D69" w14:paraId="61895A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17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3 and XHEL2018 not in (4,6,7,8,9) then XHEL2018 = 3 ; *Certificate III;</w:t>
            </w:r>
          </w:p>
        </w:tc>
      </w:tr>
      <w:tr w:rsidR="009E5D69" w14:paraId="7F347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F61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4 and XHEL2018 not in (6,7,8,9) then XHEL2018 = 4 ; *Certificate IV;</w:t>
            </w:r>
          </w:p>
        </w:tc>
      </w:tr>
      <w:tr w:rsidR="009E5D69" w14:paraId="36D53D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762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5 and XHEL2018 not in (1,2,3,4,6,7,8,9) then XHEL2018 = 5 ; *Certificate - level unknown;</w:t>
            </w:r>
          </w:p>
        </w:tc>
      </w:tr>
      <w:tr w:rsidR="009E5D69" w14:paraId="169F63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AE6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(6,7,8,9) and XHEL2018 not in (7,8,9) then XHEL2018 = 6 ; *Advanced Diploma/Diploma;</w:t>
            </w:r>
          </w:p>
        </w:tc>
      </w:tr>
      <w:tr w:rsidR="009E5D69" w14:paraId="528C05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51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10 and XHEL2018 not in (8,9) then XHEL2018 = 7 ; *Bachelor degree;</w:t>
            </w:r>
          </w:p>
        </w:tc>
      </w:tr>
      <w:tr w:rsidR="009E5D69" w14:paraId="7E3B50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D95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(11,12) and XHEL2018 not in (9) then XHEL2018 = 8 ; *Graduate diploma/Graduate certificate;</w:t>
            </w:r>
          </w:p>
        </w:tc>
      </w:tr>
      <w:tr w:rsidR="009E5D69" w14:paraId="37D256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E2E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13 then XHEL2018 = 9 ; *Postgraduate degree;</w:t>
            </w:r>
          </w:p>
        </w:tc>
      </w:tr>
      <w:tr w:rsidR="009E5D69" w14:paraId="4E1510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56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 14 and XHEL2018 not in (1,2,3,4,5,6,7,8,9) then XHEL2018 = 10 ; *Did not complete a qualification;</w:t>
            </w:r>
          </w:p>
        </w:tc>
      </w:tr>
      <w:tr w:rsidR="009E5D69" w14:paraId="41D60E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5D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E776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A2D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2AD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5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69A512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4C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LDCD016 = 1 and LDCD002 not in (.) then do ;</w:t>
            </w:r>
          </w:p>
        </w:tc>
      </w:tr>
      <w:tr w:rsidR="009E5D69" w14:paraId="7B3262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CA6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LDCD002 = 1 and XHEL2018 not in (2,3,4,6,7,8,9) then XHEL2018 = 1 ; *Certificate I;</w:t>
            </w:r>
          </w:p>
        </w:tc>
      </w:tr>
      <w:tr w:rsidR="009E5D69" w14:paraId="272CD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64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2 and XHEL2018 not in (3,4,6,7,8,9) then XHEL2018 = 2 ; *Certificate II;</w:t>
            </w:r>
          </w:p>
        </w:tc>
      </w:tr>
      <w:tr w:rsidR="009E5D69" w14:paraId="3CE28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8218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3 and XHEL2018 not in (4,6,7,8,9) then XHEL2018 = 3 ; *Certificate III;</w:t>
            </w:r>
          </w:p>
        </w:tc>
      </w:tr>
      <w:tr w:rsidR="009E5D69" w14:paraId="5CA596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ADE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4 and XHEL2018 not in (6,7,8,9) then XHEL2018 = 4 ; *Certificate IV;</w:t>
            </w:r>
          </w:p>
        </w:tc>
      </w:tr>
      <w:tr w:rsidR="009E5D69" w14:paraId="3D1964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65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in (5,95) and XHEL2018 not in (1,2,3,4,6,7,8,9) then XHEL2018 = 5 ; *Certificate - level unknown;</w:t>
            </w:r>
          </w:p>
        </w:tc>
      </w:tr>
      <w:tr w:rsidR="009E5D69" w14:paraId="58CACF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2B6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LDCD002 = 6 and XHEL2018 not in (7,8,9) then XHEL2018 = 6 ; *Advanced Diploma/Diploma;</w:t>
            </w:r>
          </w:p>
        </w:tc>
      </w:tr>
      <w:tr w:rsidR="009E5D69" w14:paraId="3D873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423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9537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41B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63D0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9D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045572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FD6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lastRenderedPageBreak/>
              <w:t>if missing(in2017) then XCEL2017 = . ;</w:t>
            </w:r>
          </w:p>
        </w:tc>
      </w:tr>
      <w:tr w:rsidR="009E5D69" w14:paraId="104DD5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D188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51471B0" w14:textId="77777777" w:rsidR="009E5D69" w:rsidRDefault="009E5D69" w:rsidP="009E5D69">
      <w:pPr>
        <w:adjustRightInd w:val="0"/>
        <w:rPr>
          <w:rFonts w:ascii="Trebuchet MS" w:hAnsi="Trebuchet MS" w:cs="Trebuchet MS"/>
          <w:color w:val="000000"/>
          <w:sz w:val="19"/>
          <w:szCs w:val="19"/>
        </w:rPr>
      </w:pPr>
    </w:p>
    <w:p w14:paraId="4C5A3432" w14:textId="77777777" w:rsidR="009E5D69" w:rsidRDefault="009E5D69" w:rsidP="009E5D69">
      <w:pPr>
        <w:adjustRightInd w:val="0"/>
        <w:rPr>
          <w:rFonts w:ascii="Trebuchet MS" w:hAnsi="Trebuchet MS" w:cs="Trebuchet MS"/>
          <w:color w:val="000000"/>
          <w:sz w:val="19"/>
          <w:szCs w:val="19"/>
        </w:rPr>
        <w:sectPr w:rsidR="009E5D69">
          <w:headerReference w:type="default" r:id="rId81"/>
          <w:footerReference w:type="default" r:id="rId8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39753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61" w:name="IDX197"/>
          <w:bookmarkEnd w:id="261"/>
          <w:p w14:paraId="3B91320A" w14:textId="77777777" w:rsidR="009E5D69" w:rsidRDefault="009E5D69" w:rsidP="006A0CC6">
            <w:pPr>
              <w:adjustRightInd w:val="0"/>
              <w:spacing w:before="60" w:after="60"/>
              <w:rPr>
                <w:rFonts w:ascii="Tahoma" w:hAnsi="Tahoma" w:cs="Tahoma"/>
                <w:color w:val="000000"/>
                <w:sz w:val="28"/>
                <w:szCs w:val="28"/>
              </w:rPr>
            </w:pPr>
            <w:r>
              <w:rPr>
                <w:sz w:val="24"/>
                <w:szCs w:val="24"/>
              </w:rPr>
              <w:lastRenderedPageBreak/>
              <w:fldChar w:fldCharType="begin"/>
            </w:r>
            <w:r>
              <w:rPr>
                <w:sz w:val="24"/>
                <w:szCs w:val="24"/>
              </w:rPr>
              <w:instrText>tc "</w:instrText>
            </w:r>
            <w:bookmarkStart w:id="262" w:name="_Toc144389128"/>
            <w:r>
              <w:rPr>
                <w:sz w:val="22"/>
                <w:szCs w:val="22"/>
              </w:rPr>
              <w:instrText>Highest qualification level completed</w:instrText>
            </w:r>
            <w:bookmarkEnd w:id="26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53536333" w14:textId="77777777" w:rsidR="009E5D69" w:rsidRDefault="009E5D69" w:rsidP="009E5D69">
      <w:pPr>
        <w:adjustRightInd w:val="0"/>
        <w:rPr>
          <w:rFonts w:ascii="Tahoma" w:hAnsi="Tahoma" w:cs="Tahoma"/>
          <w:color w:val="000000"/>
          <w:sz w:val="28"/>
          <w:szCs w:val="28"/>
        </w:rPr>
      </w:pPr>
    </w:p>
    <w:p w14:paraId="411184A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6E7B6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81ACE7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63" w:name="IDX198"/>
            <w:bookmarkEnd w:id="263"/>
            <w:r>
              <w:rPr>
                <w:rFonts w:ascii="Tahoma" w:hAnsi="Tahoma" w:cs="Tahoma"/>
                <w:color w:val="000000"/>
                <w:sz w:val="28"/>
                <w:szCs w:val="28"/>
              </w:rPr>
              <w:fldChar w:fldCharType="begin"/>
            </w:r>
            <w:r>
              <w:rPr>
                <w:sz w:val="24"/>
                <w:szCs w:val="24"/>
              </w:rPr>
              <w:instrText>tc "</w:instrText>
            </w:r>
            <w:bookmarkStart w:id="264" w:name="_Toc144389129"/>
            <w:r>
              <w:rPr>
                <w:sz w:val="22"/>
                <w:szCs w:val="22"/>
              </w:rPr>
              <w:instrText>XHEL2019</w:instrText>
            </w:r>
            <w:bookmarkEnd w:id="26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XHEL2019</w:t>
            </w:r>
          </w:p>
        </w:tc>
      </w:tr>
    </w:tbl>
    <w:p w14:paraId="047FDFCE" w14:textId="77777777" w:rsidR="009E5D69" w:rsidRDefault="009E5D69" w:rsidP="009E5D69">
      <w:pPr>
        <w:adjustRightInd w:val="0"/>
        <w:rPr>
          <w:rFonts w:ascii="Tahoma" w:hAnsi="Tahoma" w:cs="Tahoma"/>
          <w:i/>
          <w:iCs/>
          <w:color w:val="000000"/>
          <w:sz w:val="24"/>
          <w:szCs w:val="24"/>
        </w:rPr>
      </w:pPr>
    </w:p>
    <w:p w14:paraId="38B991B7" w14:textId="77777777" w:rsidR="009E5D69" w:rsidRDefault="009E5D69" w:rsidP="009E5D69">
      <w:pPr>
        <w:adjustRightInd w:val="0"/>
        <w:rPr>
          <w:rFonts w:ascii="Tahoma" w:hAnsi="Tahoma" w:cs="Tahoma"/>
          <w:i/>
          <w:iCs/>
          <w:color w:val="000000"/>
          <w:sz w:val="24"/>
          <w:szCs w:val="24"/>
        </w:rPr>
      </w:pPr>
    </w:p>
    <w:p w14:paraId="4217F5F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65" w:name="IDX199"/>
      <w:bookmarkEnd w:id="26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EC203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C42FD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149C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4CB0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564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EF95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XHEL2019</w:t>
            </w:r>
          </w:p>
        </w:tc>
      </w:tr>
      <w:tr w:rsidR="009E5D69" w14:paraId="475BC8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2215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E9D65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XHEL2019 Highest qualification level completed</w:t>
            </w:r>
          </w:p>
        </w:tc>
      </w:tr>
      <w:tr w:rsidR="009E5D69" w14:paraId="13A5E7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221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219D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486C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A693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63D75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475B80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6B2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2513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321B77D" w14:textId="77777777" w:rsidR="009E5D69" w:rsidRDefault="009E5D69" w:rsidP="009E5D69">
      <w:pPr>
        <w:adjustRightInd w:val="0"/>
        <w:rPr>
          <w:rFonts w:ascii="Trebuchet MS" w:hAnsi="Trebuchet MS" w:cs="Trebuchet MS"/>
          <w:color w:val="000000"/>
          <w:sz w:val="19"/>
          <w:szCs w:val="19"/>
        </w:rPr>
      </w:pPr>
    </w:p>
    <w:p w14:paraId="2F89132C" w14:textId="77777777" w:rsidR="009E5D69" w:rsidRDefault="009E5D69" w:rsidP="009E5D69">
      <w:pPr>
        <w:adjustRightInd w:val="0"/>
        <w:rPr>
          <w:rFonts w:ascii="Trebuchet MS" w:hAnsi="Trebuchet MS" w:cs="Trebuchet MS"/>
          <w:color w:val="000000"/>
          <w:sz w:val="19"/>
          <w:szCs w:val="19"/>
        </w:rPr>
      </w:pPr>
    </w:p>
    <w:p w14:paraId="38B153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6" w:name="IDX200"/>
      <w:bookmarkEnd w:id="26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ECC4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EBB0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F452257" w14:textId="77777777" w:rsidR="009E5D69" w:rsidRDefault="009E5D69" w:rsidP="009E5D69">
      <w:pPr>
        <w:adjustRightInd w:val="0"/>
        <w:rPr>
          <w:rFonts w:ascii="Trebuchet MS" w:hAnsi="Trebuchet MS" w:cs="Trebuchet MS"/>
          <w:color w:val="000000"/>
          <w:sz w:val="19"/>
          <w:szCs w:val="19"/>
        </w:rPr>
      </w:pPr>
    </w:p>
    <w:p w14:paraId="5A43319B" w14:textId="77777777" w:rsidR="009E5D69" w:rsidRDefault="009E5D69" w:rsidP="009E5D69">
      <w:pPr>
        <w:adjustRightInd w:val="0"/>
        <w:rPr>
          <w:rFonts w:ascii="Trebuchet MS" w:hAnsi="Trebuchet MS" w:cs="Trebuchet MS"/>
          <w:color w:val="000000"/>
          <w:sz w:val="19"/>
          <w:szCs w:val="19"/>
        </w:rPr>
      </w:pPr>
    </w:p>
    <w:p w14:paraId="5ED2E4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7" w:name="IDX201"/>
      <w:bookmarkEnd w:id="26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5AFEC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959A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551A44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ED6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8BDA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C0F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273291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8C5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007FB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69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503C0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90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125135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2C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6BAC58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3C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D2CD4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ED6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0F855F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D46D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0AA0943F" w14:textId="77777777" w:rsidR="009E5D69" w:rsidRDefault="009E5D69" w:rsidP="009E5D69">
      <w:pPr>
        <w:adjustRightInd w:val="0"/>
        <w:rPr>
          <w:rFonts w:ascii="Trebuchet MS" w:hAnsi="Trebuchet MS" w:cs="Trebuchet MS"/>
          <w:color w:val="000000"/>
          <w:sz w:val="19"/>
          <w:szCs w:val="19"/>
        </w:rPr>
      </w:pPr>
    </w:p>
    <w:p w14:paraId="4D63DB06" w14:textId="77777777" w:rsidR="009E5D69" w:rsidRDefault="009E5D69" w:rsidP="009E5D69">
      <w:pPr>
        <w:adjustRightInd w:val="0"/>
        <w:rPr>
          <w:rFonts w:ascii="Trebuchet MS" w:hAnsi="Trebuchet MS" w:cs="Trebuchet MS"/>
          <w:color w:val="000000"/>
          <w:sz w:val="19"/>
          <w:szCs w:val="19"/>
        </w:rPr>
      </w:pPr>
    </w:p>
    <w:p w14:paraId="0AD660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8" w:name="IDX202"/>
      <w:bookmarkEnd w:id="26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40A95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40065B" w14:textId="4DBA38D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57ACADF1" w14:textId="77777777" w:rsidR="009E5D69" w:rsidRDefault="009E5D69" w:rsidP="009E5D69">
      <w:pPr>
        <w:adjustRightInd w:val="0"/>
        <w:rPr>
          <w:rFonts w:ascii="Trebuchet MS" w:hAnsi="Trebuchet MS" w:cs="Trebuchet MS"/>
          <w:color w:val="000000"/>
          <w:sz w:val="19"/>
          <w:szCs w:val="19"/>
        </w:rPr>
      </w:pPr>
    </w:p>
    <w:p w14:paraId="1699D9D5" w14:textId="77777777" w:rsidR="009E5D69" w:rsidRDefault="009E5D69" w:rsidP="009E5D69">
      <w:pPr>
        <w:adjustRightInd w:val="0"/>
        <w:rPr>
          <w:rFonts w:ascii="Trebuchet MS" w:hAnsi="Trebuchet MS" w:cs="Trebuchet MS"/>
          <w:color w:val="000000"/>
          <w:sz w:val="19"/>
          <w:szCs w:val="19"/>
        </w:rPr>
      </w:pPr>
    </w:p>
    <w:p w14:paraId="27468D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69" w:name="IDX203"/>
      <w:bookmarkEnd w:id="26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F7E71B"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B71D9D" w14:textId="77777777" w:rsidR="009E5D69" w:rsidRDefault="009E5D69" w:rsidP="006A0CC6">
            <w:pPr>
              <w:keepNext/>
              <w:adjustRightInd w:val="0"/>
              <w:rPr>
                <w:sz w:val="24"/>
                <w:szCs w:val="24"/>
              </w:rPr>
            </w:pPr>
          </w:p>
        </w:tc>
      </w:tr>
      <w:tr w:rsidR="009E5D69" w14:paraId="69183FC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69AC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53943D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435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6F1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84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03BCA3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E7E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missing(XHEL2018) then XHEL2019 = XHEL2018 ;</w:t>
            </w:r>
          </w:p>
        </w:tc>
      </w:tr>
      <w:tr w:rsidR="009E5D69" w14:paraId="22E5FA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3F9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missing(XHEL2018) then XHEL2019 = XHEL2017 ;</w:t>
            </w:r>
          </w:p>
        </w:tc>
      </w:tr>
      <w:tr w:rsidR="009E5D69" w14:paraId="55EE97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73F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4DD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E1F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579138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E58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missing(XCEL2018) then XCEL2018 = XCEL2017 ;</w:t>
            </w:r>
          </w:p>
        </w:tc>
      </w:tr>
      <w:tr w:rsidR="009E5D69" w14:paraId="06DEF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87B4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C84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3D6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2017 and 2018 to Did not complete */</w:t>
            </w:r>
          </w:p>
        </w:tc>
      </w:tr>
      <w:tr w:rsidR="009E5D69" w14:paraId="6CCD4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AD4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and missing(in2018) then XHEL2019 = 10 ;</w:t>
            </w:r>
          </w:p>
        </w:tc>
      </w:tr>
      <w:tr w:rsidR="009E5D69" w14:paraId="1D7E6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E75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EAC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C6F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4F6D5F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8C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and XHEL2019 not in (1,2,3,4,5,6,7,8,9) then XHEL2019 = 10 ;</w:t>
            </w:r>
          </w:p>
        </w:tc>
      </w:tr>
      <w:tr w:rsidR="009E5D69" w14:paraId="4680EB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C04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E9D5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CB6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BC41A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771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(LECA002 = 2 and LECA037 = 1) or (LECA003 = 1 and LECD016 = 1) then do ;</w:t>
            </w:r>
          </w:p>
        </w:tc>
      </w:tr>
      <w:tr w:rsidR="009E5D69" w14:paraId="5FC5EE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6F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XCEL2018 = 1 and XHEL2019 not in (2,3,4,6,7,8,9) then XHEL2019 = 1 ; *Certificate I;</w:t>
            </w:r>
          </w:p>
        </w:tc>
      </w:tr>
      <w:tr w:rsidR="009E5D69" w14:paraId="10F64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4DD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2 and XHEL2019 not in (3,4,6,7,8,9) then XHEL2019 = 2 ; *Certificate II;</w:t>
            </w:r>
          </w:p>
        </w:tc>
      </w:tr>
      <w:tr w:rsidR="009E5D69" w14:paraId="4170F5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EC5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3 and XHEL2019 not in (4,6,7,8,9) then XHEL2019 = 3 ; *Certificate III;</w:t>
            </w:r>
          </w:p>
        </w:tc>
      </w:tr>
      <w:tr w:rsidR="009E5D69" w14:paraId="5B34AB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8430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4 and XHEL2019 not in (6,7,8,9) then XHEL2019 = 4 ; *Certificate IV;</w:t>
            </w:r>
          </w:p>
        </w:tc>
      </w:tr>
      <w:tr w:rsidR="009E5D69" w14:paraId="736C1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133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5 and XHEL2019 not in (1,2,3,4,6,7,8,9) then XHEL2019 = 5 ; *Certificate - level unknown;</w:t>
            </w:r>
          </w:p>
        </w:tc>
      </w:tr>
      <w:tr w:rsidR="009E5D69" w14:paraId="1E6FBE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8B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6 and XHEL2019 not in (7,8,9) then XHEL2019 = 6 ; *Advanced Diploma/Diploma;</w:t>
            </w:r>
          </w:p>
        </w:tc>
      </w:tr>
      <w:tr w:rsidR="009E5D69" w14:paraId="45F929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4C2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7 and XHEL2019 not in (8,9) then XHEL2019 = 7 ; *Bachelor degree;</w:t>
            </w:r>
          </w:p>
        </w:tc>
      </w:tr>
      <w:tr w:rsidR="009E5D69" w14:paraId="2F332B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3D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8 and XHEL2019 not in (9) then XHEL2019 = 8 ; *Graduate diploma/Graduate certificate;</w:t>
            </w:r>
          </w:p>
        </w:tc>
      </w:tr>
      <w:tr w:rsidR="009E5D69" w14:paraId="6BDCE4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141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9 then XHEL2019 = 9 ; *Postgraduate degree;</w:t>
            </w:r>
          </w:p>
        </w:tc>
      </w:tr>
      <w:tr w:rsidR="009E5D69" w14:paraId="3BF66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DC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 10 and XHEL2019 not in (1,2,3,4,5,6,7,8,9) then XHEL2019 = 10 ; *Did not complete;</w:t>
            </w:r>
          </w:p>
        </w:tc>
      </w:tr>
      <w:tr w:rsidR="009E5D69" w14:paraId="3DD8E3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631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4DF6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C97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11DF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E83A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53B49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DE8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LECA006 = 2 and LECA037 = 1 then do ;</w:t>
            </w:r>
          </w:p>
        </w:tc>
      </w:tr>
      <w:tr w:rsidR="009E5D69" w14:paraId="7C4247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6EB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 1 and XHEL2019 not in (1,2,3,4,5,6,7,8,9) then XHEL2019 = 10 ; *Did not complete;</w:t>
            </w:r>
          </w:p>
        </w:tc>
      </w:tr>
      <w:tr w:rsidR="009E5D69" w14:paraId="20FD7A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C0D0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2 and XHEL2019 not in (2,3,4,6,7,8,9) then XHEL2019 = 1 ; *Certificate I;</w:t>
            </w:r>
          </w:p>
        </w:tc>
      </w:tr>
      <w:tr w:rsidR="009E5D69" w14:paraId="30F1ED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4D70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3 and XHEL2019 not in (3,4,6,7,8,9) then XHEL2019 = 2 ; *Certificate II;</w:t>
            </w:r>
          </w:p>
        </w:tc>
      </w:tr>
      <w:tr w:rsidR="009E5D69" w14:paraId="53F5D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97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4 and XHEL2019 not in (4,6,7,8,9) then XHEL2019 = 3 ; *Certificate III;</w:t>
            </w:r>
          </w:p>
        </w:tc>
      </w:tr>
      <w:tr w:rsidR="009E5D69" w14:paraId="0D637E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C4A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5 and XHEL2019 not in (6,7,8,9) then XHEL2019 = 4 ; *Certificate IV;</w:t>
            </w:r>
          </w:p>
        </w:tc>
      </w:tr>
      <w:tr w:rsidR="009E5D69" w14:paraId="5F9EA2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AB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6 and XHEL2019 not in (1,2,3,4,6,7,8,9) then XHEL2019 = 5 ; *Certificate - level unknown;</w:t>
            </w:r>
          </w:p>
        </w:tc>
      </w:tr>
      <w:tr w:rsidR="009E5D69" w14:paraId="6E6E0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C3ED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(7,8,9,10) and XHEL2019 not in (7,8,9) then XHEL2019 = 6 ; *Advanced Diploma/Diploma;</w:t>
            </w:r>
          </w:p>
        </w:tc>
      </w:tr>
      <w:tr w:rsidR="009E5D69" w14:paraId="31665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42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11 and XHEL2019 not in (8,9) then XHEL2019 = 7 ; *Bachelor degree;</w:t>
            </w:r>
          </w:p>
        </w:tc>
      </w:tr>
      <w:tr w:rsidR="009E5D69" w14:paraId="3CF6A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69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(12,13) and XHEL2019 not in (9) then XHEL2019 = 8 ; *Graduate diploma/Graduate certificate;</w:t>
            </w:r>
          </w:p>
        </w:tc>
      </w:tr>
      <w:tr w:rsidR="009E5D69" w14:paraId="3D137F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E9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 14 then XHEL2019 = 9 ; *Postgraduate degree;</w:t>
            </w:r>
          </w:p>
        </w:tc>
      </w:tr>
      <w:tr w:rsidR="009E5D69" w14:paraId="7D6D4F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2102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8A6C3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4F4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59C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73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117C64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CFA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LECA037 = 1 and LECA010 not in (.) then do ;</w:t>
            </w:r>
          </w:p>
        </w:tc>
      </w:tr>
      <w:tr w:rsidR="009E5D69" w14:paraId="07D32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BF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LECA010 = 2 and XHEL2019 not in (2,3,4,6,7,8,9) then XHEL2019 = 1 ; *Certificate I;</w:t>
            </w:r>
          </w:p>
        </w:tc>
      </w:tr>
      <w:tr w:rsidR="009E5D69" w14:paraId="7C8FF4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725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3 and XHEL2019 not in (3,4,6,7,8,9) then XHEL2019 = 2 ; *Certificate II;</w:t>
            </w:r>
          </w:p>
        </w:tc>
      </w:tr>
      <w:tr w:rsidR="009E5D69" w14:paraId="4BCE14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AA0D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4 and XHEL2019 not in (4,6,7,8,9) then XHEL2019 = 3 ; *Certificate III;</w:t>
            </w:r>
          </w:p>
        </w:tc>
      </w:tr>
      <w:tr w:rsidR="009E5D69" w14:paraId="29C2D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01BD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5 and XHEL2019 not in (6,7,8,9) then XHEL2019 = 4 ; *Certificate IV;</w:t>
            </w:r>
          </w:p>
        </w:tc>
      </w:tr>
      <w:tr w:rsidR="009E5D69" w14:paraId="3F012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D64A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6 and XHEL2019 not in (1,2,3,4,6,7,8,9) then XHEL2019 = 5 ; *Certificate - level unknown;</w:t>
            </w:r>
          </w:p>
        </w:tc>
      </w:tr>
      <w:tr w:rsidR="009E5D69" w14:paraId="58A057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D75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(7,8,9,10) and XHEL2019 not in (7,8,9) then XHEL2019 = 6 ; *Advanced Diploma/Diploma;</w:t>
            </w:r>
          </w:p>
        </w:tc>
      </w:tr>
      <w:tr w:rsidR="009E5D69" w14:paraId="5FCC9A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59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11 and XHEL2019 not in (8,9) then XHEL2019 = 7 ; *Bachelor degree;</w:t>
            </w:r>
          </w:p>
        </w:tc>
      </w:tr>
      <w:tr w:rsidR="009E5D69" w14:paraId="4B865E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EB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(12,13) and XHEL2019 not in (9) then XHEL2019 = 8 ; *Graduate diploma/Graduate certificate;</w:t>
            </w:r>
          </w:p>
        </w:tc>
      </w:tr>
      <w:tr w:rsidR="009E5D69" w14:paraId="3856A7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E355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 14 then XHEL2019 = 9 ; *Postgraduate degree;</w:t>
            </w:r>
          </w:p>
        </w:tc>
      </w:tr>
      <w:tr w:rsidR="009E5D69" w14:paraId="0B27A0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6184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(1,15,16,17,18,19) and XHEL2019 not in (1,2,3,4,5,6,7,8,9) then XHEL2019 = 10 ; *Did not complete a qualification;</w:t>
            </w:r>
          </w:p>
        </w:tc>
      </w:tr>
      <w:tr w:rsidR="009E5D69" w14:paraId="7C6EF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47B8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B5EB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697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79F8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2B0C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5217F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34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LECC019 = 1 then do ;</w:t>
            </w:r>
          </w:p>
        </w:tc>
      </w:tr>
      <w:tr w:rsidR="009E5D69" w14:paraId="0349C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804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 1 and XHEL2019 not in (2,3,4,6,7,8,9) then XHEL2019 = 1 ; *Certificate I;</w:t>
            </w:r>
          </w:p>
        </w:tc>
      </w:tr>
      <w:tr w:rsidR="009E5D69" w14:paraId="73F1EB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C6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2 and XHEL2019 not in (3,4,6,7,8,9) then XHEL2019 = 2 ; *Certificate II;</w:t>
            </w:r>
          </w:p>
        </w:tc>
      </w:tr>
      <w:tr w:rsidR="009E5D69" w14:paraId="1BC20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A90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3 and XHEL2019 not in (4,6,7,8,9) then XHEL2019 = 3 ; *Certificate III;</w:t>
            </w:r>
          </w:p>
        </w:tc>
      </w:tr>
      <w:tr w:rsidR="009E5D69" w14:paraId="70F3F5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02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4 and XHEL2019 not in (6,7,8,9) then XHEL2019 = 4 ; *Certificate IV;</w:t>
            </w:r>
          </w:p>
        </w:tc>
      </w:tr>
      <w:tr w:rsidR="009E5D69" w14:paraId="3CA4A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041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5 and XHEL2019 not in (1,2,3,4,6,7,8,9) then XHEL2019 = 5 ; *Certificate - level unknown;</w:t>
            </w:r>
          </w:p>
        </w:tc>
      </w:tr>
      <w:tr w:rsidR="009E5D69" w14:paraId="26C32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128D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(6,7,8,9) and XHEL2019 not in (7,8,9) then XHEL2019 = 6 ; *Advanced Diploma/Diploma;</w:t>
            </w:r>
          </w:p>
        </w:tc>
      </w:tr>
      <w:tr w:rsidR="009E5D69" w14:paraId="67E34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B7F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10 and XHEL2019 not in (8,9) then XHEL2019 = 7 ; *Bachelor degree;</w:t>
            </w:r>
          </w:p>
        </w:tc>
      </w:tr>
      <w:tr w:rsidR="009E5D69" w14:paraId="1BADD9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AF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(11,12) and XHEL2019 not in (9) then XHEL2019 = 8 ; *Graduate diploma/Graduate certificate;</w:t>
            </w:r>
          </w:p>
        </w:tc>
      </w:tr>
      <w:tr w:rsidR="009E5D69" w14:paraId="6E2B58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C1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13 then XHEL2019 = 9 ; *Postgraduate degree;</w:t>
            </w:r>
          </w:p>
        </w:tc>
      </w:tr>
      <w:tr w:rsidR="009E5D69" w14:paraId="76C44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F9A1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 14 and XHEL2019 not in (1,2,3,4,5,6,7,8,9) then XHEL2019 = 10 ; *Did not complete a qualification;</w:t>
            </w:r>
          </w:p>
        </w:tc>
      </w:tr>
      <w:tr w:rsidR="009E5D69" w14:paraId="19A304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23FC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C2E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00F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4F9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316D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520898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66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LECD016 = 1 and LECD002 not in (.) then do ;</w:t>
            </w:r>
          </w:p>
        </w:tc>
      </w:tr>
      <w:tr w:rsidR="009E5D69" w14:paraId="2C5C43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B4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LECD002 = 1 and XHEL2019 not in (2,3,4,6,7,8,9) then XHEL2019 = 1 ; *Certificate I;</w:t>
            </w:r>
          </w:p>
        </w:tc>
      </w:tr>
      <w:tr w:rsidR="009E5D69" w14:paraId="19EE40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012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2 and XHEL2019 not in (3,4,6,7,8,9) then XHEL2019 = 2 ; *Certificate II;</w:t>
            </w:r>
          </w:p>
        </w:tc>
      </w:tr>
      <w:tr w:rsidR="009E5D69" w14:paraId="7E003F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F19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3 and XHEL2019 not in (4,6,7,8,9) then XHEL2019 = 3 ; *Certificate III;</w:t>
            </w:r>
          </w:p>
        </w:tc>
      </w:tr>
      <w:tr w:rsidR="009E5D69" w14:paraId="6A5F1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9B7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4 and XHEL2019 not in (6,7,8,9) then XHEL2019 = 4 ; *Certificate IV;</w:t>
            </w:r>
          </w:p>
        </w:tc>
      </w:tr>
      <w:tr w:rsidR="009E5D69" w14:paraId="14EC6F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80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in (5,95) and XHEL2019 not in (1,2,3,4,6,7,8,9) then XHEL2019 = 5 ; *Certificate - level unknown;</w:t>
            </w:r>
          </w:p>
        </w:tc>
      </w:tr>
      <w:tr w:rsidR="009E5D69" w14:paraId="662B67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CE8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LECD002 = 6 and XHEL2019 not in (7,8,9) then XHEL2019 = 6 ; *Advanced Diploma/Diploma;</w:t>
            </w:r>
          </w:p>
        </w:tc>
      </w:tr>
      <w:tr w:rsidR="009E5D69" w14:paraId="72BE55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F46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6EE0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708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DE6D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AF6C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564032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EAF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XCEL2018 = . ;</w:t>
            </w:r>
          </w:p>
        </w:tc>
      </w:tr>
      <w:tr w:rsidR="009E5D69" w14:paraId="2A52CEF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7D46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5DB34BF" w14:textId="77777777" w:rsidR="009E5D69" w:rsidRDefault="009E5D69" w:rsidP="009E5D69">
      <w:pPr>
        <w:adjustRightInd w:val="0"/>
        <w:rPr>
          <w:rFonts w:ascii="Trebuchet MS" w:hAnsi="Trebuchet MS" w:cs="Trebuchet MS"/>
          <w:color w:val="000000"/>
          <w:sz w:val="19"/>
          <w:szCs w:val="19"/>
        </w:rPr>
      </w:pPr>
    </w:p>
    <w:p w14:paraId="05835AC2" w14:textId="77777777" w:rsidR="009E5D69" w:rsidRDefault="009E5D69" w:rsidP="009E5D69">
      <w:pPr>
        <w:adjustRightInd w:val="0"/>
        <w:rPr>
          <w:rFonts w:ascii="Trebuchet MS" w:hAnsi="Trebuchet MS" w:cs="Trebuchet MS"/>
          <w:color w:val="000000"/>
          <w:sz w:val="19"/>
          <w:szCs w:val="19"/>
        </w:rPr>
        <w:sectPr w:rsidR="009E5D69">
          <w:headerReference w:type="default" r:id="rId83"/>
          <w:footerReference w:type="default" r:id="rId8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EFEEB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70" w:name="IDX204"/>
          <w:bookmarkEnd w:id="270"/>
          <w:p w14:paraId="1B3D700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271" w:name="_Toc144389130"/>
            <w:r>
              <w:rPr>
                <w:sz w:val="22"/>
                <w:szCs w:val="22"/>
              </w:rPr>
              <w:instrText>Highest qualification level completed</w:instrText>
            </w:r>
            <w:bookmarkEnd w:id="2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48B070B" w14:textId="77777777" w:rsidR="009E5D69" w:rsidRDefault="009E5D69" w:rsidP="009E5D69">
      <w:pPr>
        <w:adjustRightInd w:val="0"/>
        <w:rPr>
          <w:rFonts w:ascii="Tahoma" w:hAnsi="Tahoma" w:cs="Tahoma"/>
          <w:color w:val="000000"/>
          <w:sz w:val="28"/>
          <w:szCs w:val="28"/>
        </w:rPr>
      </w:pPr>
    </w:p>
    <w:p w14:paraId="5499FDD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DB7DD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2AD3BC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72" w:name="IDX205"/>
            <w:bookmarkEnd w:id="272"/>
            <w:r>
              <w:rPr>
                <w:rFonts w:ascii="Tahoma" w:hAnsi="Tahoma" w:cs="Tahoma"/>
                <w:color w:val="000000"/>
                <w:sz w:val="28"/>
                <w:szCs w:val="28"/>
              </w:rPr>
              <w:fldChar w:fldCharType="begin"/>
            </w:r>
            <w:r>
              <w:rPr>
                <w:sz w:val="24"/>
                <w:szCs w:val="24"/>
              </w:rPr>
              <w:instrText>tc "</w:instrText>
            </w:r>
            <w:bookmarkStart w:id="273" w:name="_Toc144389131"/>
            <w:r>
              <w:rPr>
                <w:sz w:val="22"/>
                <w:szCs w:val="22"/>
              </w:rPr>
              <w:instrText>XHEL2020</w:instrText>
            </w:r>
            <w:bookmarkEnd w:id="2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XHEL2020</w:t>
            </w:r>
          </w:p>
        </w:tc>
      </w:tr>
    </w:tbl>
    <w:p w14:paraId="11766EB4" w14:textId="77777777" w:rsidR="009E5D69" w:rsidRDefault="009E5D69" w:rsidP="009E5D69">
      <w:pPr>
        <w:adjustRightInd w:val="0"/>
        <w:rPr>
          <w:rFonts w:ascii="Tahoma" w:hAnsi="Tahoma" w:cs="Tahoma"/>
          <w:i/>
          <w:iCs/>
          <w:color w:val="000000"/>
          <w:sz w:val="24"/>
          <w:szCs w:val="24"/>
        </w:rPr>
      </w:pPr>
    </w:p>
    <w:p w14:paraId="0781B694" w14:textId="77777777" w:rsidR="009E5D69" w:rsidRDefault="009E5D69" w:rsidP="009E5D69">
      <w:pPr>
        <w:adjustRightInd w:val="0"/>
        <w:rPr>
          <w:rFonts w:ascii="Tahoma" w:hAnsi="Tahoma" w:cs="Tahoma"/>
          <w:i/>
          <w:iCs/>
          <w:color w:val="000000"/>
          <w:sz w:val="24"/>
          <w:szCs w:val="24"/>
        </w:rPr>
      </w:pPr>
    </w:p>
    <w:p w14:paraId="1645EE4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74" w:name="IDX206"/>
      <w:bookmarkEnd w:id="2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3AED9F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3D41C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533F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EFB2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ED8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77B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XHEL2020</w:t>
            </w:r>
          </w:p>
        </w:tc>
      </w:tr>
      <w:tr w:rsidR="009E5D69" w14:paraId="29F842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9B96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BF7BC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XHEL2020 Highest qualification level completed</w:t>
            </w:r>
          </w:p>
        </w:tc>
      </w:tr>
      <w:tr w:rsidR="009E5D69" w14:paraId="28B461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1C41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B182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DE1A4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0BEB3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34CA1A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60C51F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4657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621D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1B270BE" w14:textId="77777777" w:rsidR="009E5D69" w:rsidRDefault="009E5D69" w:rsidP="009E5D69">
      <w:pPr>
        <w:adjustRightInd w:val="0"/>
        <w:rPr>
          <w:rFonts w:ascii="Trebuchet MS" w:hAnsi="Trebuchet MS" w:cs="Trebuchet MS"/>
          <w:color w:val="000000"/>
          <w:sz w:val="19"/>
          <w:szCs w:val="19"/>
        </w:rPr>
      </w:pPr>
    </w:p>
    <w:p w14:paraId="359BD8FA" w14:textId="77777777" w:rsidR="009E5D69" w:rsidRDefault="009E5D69" w:rsidP="009E5D69">
      <w:pPr>
        <w:adjustRightInd w:val="0"/>
        <w:rPr>
          <w:rFonts w:ascii="Trebuchet MS" w:hAnsi="Trebuchet MS" w:cs="Trebuchet MS"/>
          <w:color w:val="000000"/>
          <w:sz w:val="19"/>
          <w:szCs w:val="19"/>
        </w:rPr>
      </w:pPr>
    </w:p>
    <w:p w14:paraId="36DFD2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5" w:name="IDX207"/>
      <w:bookmarkEnd w:id="2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C48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91D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71344549" w14:textId="77777777" w:rsidR="009E5D69" w:rsidRDefault="009E5D69" w:rsidP="009E5D69">
      <w:pPr>
        <w:adjustRightInd w:val="0"/>
        <w:rPr>
          <w:rFonts w:ascii="Trebuchet MS" w:hAnsi="Trebuchet MS" w:cs="Trebuchet MS"/>
          <w:color w:val="000000"/>
          <w:sz w:val="19"/>
          <w:szCs w:val="19"/>
        </w:rPr>
      </w:pPr>
    </w:p>
    <w:p w14:paraId="7D52FD26" w14:textId="77777777" w:rsidR="009E5D69" w:rsidRDefault="009E5D69" w:rsidP="009E5D69">
      <w:pPr>
        <w:adjustRightInd w:val="0"/>
        <w:rPr>
          <w:rFonts w:ascii="Trebuchet MS" w:hAnsi="Trebuchet MS" w:cs="Trebuchet MS"/>
          <w:color w:val="000000"/>
          <w:sz w:val="19"/>
          <w:szCs w:val="19"/>
        </w:rPr>
      </w:pPr>
    </w:p>
    <w:p w14:paraId="73C68F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6" w:name="IDX208"/>
      <w:bookmarkEnd w:id="2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00639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8C00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3BACE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8B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1F3BCE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3967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22E063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7B8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6B4152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7F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3E5E6D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C3A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19D40E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AB8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75B48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438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6E0E6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5FAF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24379AF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FEC0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0441DB4B" w14:textId="77777777" w:rsidR="009E5D69" w:rsidRDefault="009E5D69" w:rsidP="009E5D69">
      <w:pPr>
        <w:adjustRightInd w:val="0"/>
        <w:rPr>
          <w:rFonts w:ascii="Trebuchet MS" w:hAnsi="Trebuchet MS" w:cs="Trebuchet MS"/>
          <w:color w:val="000000"/>
          <w:sz w:val="19"/>
          <w:szCs w:val="19"/>
        </w:rPr>
      </w:pPr>
    </w:p>
    <w:p w14:paraId="6D8677A1" w14:textId="77777777" w:rsidR="009E5D69" w:rsidRDefault="009E5D69" w:rsidP="009E5D69">
      <w:pPr>
        <w:adjustRightInd w:val="0"/>
        <w:rPr>
          <w:rFonts w:ascii="Trebuchet MS" w:hAnsi="Trebuchet MS" w:cs="Trebuchet MS"/>
          <w:color w:val="000000"/>
          <w:sz w:val="19"/>
          <w:szCs w:val="19"/>
        </w:rPr>
      </w:pPr>
    </w:p>
    <w:p w14:paraId="5AA83B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7" w:name="IDX209"/>
      <w:bookmarkEnd w:id="2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E52C0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0CBE17" w14:textId="245DFA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64D7FBAA" w14:textId="77777777" w:rsidR="009E5D69" w:rsidRDefault="009E5D69" w:rsidP="009E5D69">
      <w:pPr>
        <w:adjustRightInd w:val="0"/>
        <w:rPr>
          <w:rFonts w:ascii="Trebuchet MS" w:hAnsi="Trebuchet MS" w:cs="Trebuchet MS"/>
          <w:color w:val="000000"/>
          <w:sz w:val="19"/>
          <w:szCs w:val="19"/>
        </w:rPr>
      </w:pPr>
    </w:p>
    <w:p w14:paraId="4CDE8CC9" w14:textId="77777777" w:rsidR="009E5D69" w:rsidRDefault="009E5D69" w:rsidP="009E5D69">
      <w:pPr>
        <w:adjustRightInd w:val="0"/>
        <w:rPr>
          <w:rFonts w:ascii="Trebuchet MS" w:hAnsi="Trebuchet MS" w:cs="Trebuchet MS"/>
          <w:color w:val="000000"/>
          <w:sz w:val="19"/>
          <w:szCs w:val="19"/>
        </w:rPr>
      </w:pPr>
    </w:p>
    <w:p w14:paraId="10CBE7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78" w:name="IDX210"/>
      <w:bookmarkEnd w:id="2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32EC2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834D21" w14:textId="77777777" w:rsidR="009E5D69" w:rsidRDefault="009E5D69" w:rsidP="006A0CC6">
            <w:pPr>
              <w:keepNext/>
              <w:adjustRightInd w:val="0"/>
              <w:rPr>
                <w:sz w:val="24"/>
                <w:szCs w:val="24"/>
              </w:rPr>
            </w:pPr>
          </w:p>
        </w:tc>
      </w:tr>
      <w:tr w:rsidR="009E5D69" w14:paraId="0294C3E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9AE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051F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D2E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D90A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72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47EEC7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6E6A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missing(XHEL2019) then XHEL2020 = XHEL2019 ;</w:t>
            </w:r>
          </w:p>
        </w:tc>
      </w:tr>
      <w:tr w:rsidR="009E5D69" w14:paraId="41572D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5657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then XHEL2020 = XHEL2018 ;</w:t>
            </w:r>
          </w:p>
        </w:tc>
      </w:tr>
      <w:tr w:rsidR="009E5D69" w14:paraId="5B285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EBB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F51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83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F0C3C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D0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missing(XCEL2019) then XCEL2019 = XCEL2018 ;</w:t>
            </w:r>
          </w:p>
        </w:tc>
      </w:tr>
      <w:tr w:rsidR="009E5D69" w14:paraId="6B1B64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4075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00A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174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Set those missing from survey in 2018 and 2019 to Did not complete */</w:t>
            </w:r>
          </w:p>
        </w:tc>
      </w:tr>
      <w:tr w:rsidR="009E5D69" w14:paraId="7F24C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DEE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and missing(in2019) then XHEL2020 = 10 ;</w:t>
            </w:r>
          </w:p>
        </w:tc>
      </w:tr>
      <w:tr w:rsidR="009E5D69" w14:paraId="30B8E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ABB1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EA15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60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w:t>
            </w:r>
          </w:p>
        </w:tc>
      </w:tr>
      <w:tr w:rsidR="009E5D69" w14:paraId="201947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5294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or LFA003 = 2) and XHEL2020 not in (1,2,3,4,5,6,7,8,9) then XHEL2020 = 10 ;</w:t>
            </w:r>
          </w:p>
        </w:tc>
      </w:tr>
      <w:tr w:rsidR="009E5D69" w14:paraId="269A56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37F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819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00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year's study or training */</w:t>
            </w:r>
          </w:p>
        </w:tc>
      </w:tr>
      <w:tr w:rsidR="009E5D69" w14:paraId="267AF7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53C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(LFCA002 = 2 and LFCA023 = 1) or (LFCA003 = 1 and LFCD016 = 1) then do ;</w:t>
            </w:r>
          </w:p>
        </w:tc>
      </w:tr>
      <w:tr w:rsidR="009E5D69" w14:paraId="3618B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9D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XCEL2019 = 1 and XHEL2020 not in (2,3,4,6,7,8,9) then XHEL2020 = 1 ; *Certificate I;</w:t>
            </w:r>
          </w:p>
        </w:tc>
      </w:tr>
      <w:tr w:rsidR="009E5D69" w14:paraId="12538C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A1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2 and XHEL2020 not in (3,4,6,7,8,9) then XHEL2020 = 2 ; *Certificate II;</w:t>
            </w:r>
          </w:p>
        </w:tc>
      </w:tr>
      <w:tr w:rsidR="009E5D69" w14:paraId="2798E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4A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3 and XHEL2020 not in (4,6,7,8,9) then XHEL2020 = 3 ; *Certificate III;</w:t>
            </w:r>
          </w:p>
        </w:tc>
      </w:tr>
      <w:tr w:rsidR="009E5D69" w14:paraId="5CB130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941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4 and XHEL2020 not in (6,7,8,9) then XHEL2020 = 4 ; *Certificate IV;</w:t>
            </w:r>
          </w:p>
        </w:tc>
      </w:tr>
      <w:tr w:rsidR="009E5D69" w14:paraId="7EA22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A4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5 and XHEL2020 not in (1,2,3,4,6,7,8,9) then XHEL2020 = 5 ; *Certificate - level unknown;</w:t>
            </w:r>
          </w:p>
        </w:tc>
      </w:tr>
      <w:tr w:rsidR="009E5D69" w14:paraId="674286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9C0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6 and XHEL2020 not in (7,8,9) then XHEL2020 = 6 ; *Advanced Diploma/Diploma;</w:t>
            </w:r>
          </w:p>
        </w:tc>
      </w:tr>
      <w:tr w:rsidR="009E5D69" w14:paraId="0E290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9E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7 and XHEL2020 not in (8,9) then XHEL2020 = 7 ; *Bachelor degree;</w:t>
            </w:r>
          </w:p>
        </w:tc>
      </w:tr>
      <w:tr w:rsidR="009E5D69" w14:paraId="778277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532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8 and XHEL2020 not in (9) then XHEL2020 = 8 ; *Graduate diploma/Graduate certificate;</w:t>
            </w:r>
          </w:p>
        </w:tc>
      </w:tr>
      <w:tr w:rsidR="009E5D69" w14:paraId="0E720F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E9E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9 then XHEL2020 = 9 ; *Postgraduate degree;</w:t>
            </w:r>
          </w:p>
        </w:tc>
      </w:tr>
      <w:tr w:rsidR="009E5D69" w14:paraId="4A15CE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CF0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 10 and XHEL2020 not in (1,2,3,4,5,6,7,8,9) then XHEL2020 = 10 ; *Did not complete;</w:t>
            </w:r>
          </w:p>
        </w:tc>
      </w:tr>
      <w:tr w:rsidR="009E5D69" w14:paraId="671F7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AEB9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1930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0B9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7BC3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FFD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 */</w:t>
            </w:r>
          </w:p>
        </w:tc>
      </w:tr>
      <w:tr w:rsidR="009E5D69" w14:paraId="498392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FC4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LFCA006 = 2 and LFCA023 = 1 then do ;</w:t>
            </w:r>
          </w:p>
        </w:tc>
      </w:tr>
      <w:tr w:rsidR="009E5D69" w14:paraId="5805E6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7B6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 1 and XHEL2020 not in (1,2,3,4,5,6,7,8,9) then XHEL2020 = 10 ; *Did not complete;</w:t>
            </w:r>
          </w:p>
        </w:tc>
      </w:tr>
      <w:tr w:rsidR="009E5D69" w14:paraId="7963A2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6D33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2 and XHEL2020 not in (2,3,4,6,7,8,9) then XHEL2020 = 1 ; *Certificate I;</w:t>
            </w:r>
          </w:p>
        </w:tc>
      </w:tr>
      <w:tr w:rsidR="009E5D69" w14:paraId="723480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732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3 and XHEL2020 not in (3,4,6,7,8,9) then XHEL2020 = 2 ; *Certificate II;</w:t>
            </w:r>
          </w:p>
        </w:tc>
      </w:tr>
      <w:tr w:rsidR="009E5D69" w14:paraId="5BDED0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6A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4 and XHEL2020 not in (4,6,7,8,9) then XHEL2020 = 3 ; *Certificate III;</w:t>
            </w:r>
          </w:p>
        </w:tc>
      </w:tr>
      <w:tr w:rsidR="009E5D69" w14:paraId="0C008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EB0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5 and XHEL2020 not in (6,7,8,9) then XHEL2020 = 4 ; *Certificate IV;</w:t>
            </w:r>
          </w:p>
        </w:tc>
      </w:tr>
      <w:tr w:rsidR="009E5D69" w14:paraId="5E0F0E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D7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6 and XHEL2020 not in (1,2,3,4,6,7,8,9) then XHEL2020 = 5 ; *Certificate - level unknown;</w:t>
            </w:r>
          </w:p>
        </w:tc>
      </w:tr>
      <w:tr w:rsidR="009E5D69" w14:paraId="77CE65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BC0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(7,8,9,10) and XHEL2020 not in (7,8,9) then XHEL2020 = 6 ; *Advanced Diploma/Diploma;</w:t>
            </w:r>
          </w:p>
        </w:tc>
      </w:tr>
      <w:tr w:rsidR="009E5D69" w14:paraId="0BB420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64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11 and XHEL2020 not in (8,9) then XHEL2020 = 7 ; *Bachelor degree;</w:t>
            </w:r>
          </w:p>
        </w:tc>
      </w:tr>
      <w:tr w:rsidR="009E5D69" w14:paraId="4F4E79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94E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(12,13) and XHEL2020 not in (9) then XHEL2020 = 8 ; *Graduate diploma/Graduate certificate;</w:t>
            </w:r>
          </w:p>
        </w:tc>
      </w:tr>
      <w:tr w:rsidR="009E5D69" w14:paraId="4AE9BD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2A6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 14 then XHEL2020 = 9 ; *Postgraduate degree;</w:t>
            </w:r>
          </w:p>
        </w:tc>
      </w:tr>
      <w:tr w:rsidR="009E5D69" w14:paraId="1C3710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704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01E3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8F50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B7E6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83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7E45B2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09E9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LFCA023 = 1 and LFCA010 not in (.) then do ;</w:t>
            </w:r>
          </w:p>
        </w:tc>
      </w:tr>
      <w:tr w:rsidR="009E5D69" w14:paraId="532838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C6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LFCA010 = 2 and XHEL2020 not in (2,3,4,6,7,8,9) then XHEL2020 = 1 ; *Certificate I;</w:t>
            </w:r>
          </w:p>
        </w:tc>
      </w:tr>
      <w:tr w:rsidR="009E5D69" w14:paraId="75828F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199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3 and XHEL2020 not in (3,4,6,7,8,9) then XHEL2020 = 2 ; *Certificate II;</w:t>
            </w:r>
          </w:p>
        </w:tc>
      </w:tr>
      <w:tr w:rsidR="009E5D69" w14:paraId="3E80C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FE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4 and XHEL2020 not in (4,6,7,8,9) then XHEL2020 = 3 ; *Certificate III;</w:t>
            </w:r>
          </w:p>
        </w:tc>
      </w:tr>
      <w:tr w:rsidR="009E5D69" w14:paraId="677614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B45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5 and XHEL2020 not in (6,7,8,9) then XHEL2020 = 4 ; *Certificate IV;</w:t>
            </w:r>
          </w:p>
        </w:tc>
      </w:tr>
      <w:tr w:rsidR="009E5D69" w14:paraId="302E8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B9A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6 and XHEL2020 not in (1,2,3,4,6,7,8,9) then XHEL2020 = 5 ; *Certificate - level unknown;</w:t>
            </w:r>
          </w:p>
        </w:tc>
      </w:tr>
      <w:tr w:rsidR="009E5D69" w14:paraId="78C087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EBC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(7,8,9,10) and XHEL2020 not in (7,8,9) then XHEL2020 = 6 ; *Advanced Diploma/Diploma;</w:t>
            </w:r>
          </w:p>
        </w:tc>
      </w:tr>
      <w:tr w:rsidR="009E5D69" w14:paraId="442EE7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39B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11 and XHEL2020 not in (8,9) then XHEL2020 = 7 ; *Bachelor degree;</w:t>
            </w:r>
          </w:p>
        </w:tc>
      </w:tr>
      <w:tr w:rsidR="009E5D69" w14:paraId="63B827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109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(12,13) and XHEL2020 not in (9) then XHEL2020 = 8 ; *Graduate diploma/Graduate certificate;</w:t>
            </w:r>
          </w:p>
        </w:tc>
      </w:tr>
      <w:tr w:rsidR="009E5D69" w14:paraId="41695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42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 14 then XHEL2020 = 9 ; *Postgraduate degree;</w:t>
            </w:r>
          </w:p>
        </w:tc>
      </w:tr>
      <w:tr w:rsidR="009E5D69" w14:paraId="1CEFB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AF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(1,15,16,17,18,19) and XHEL2020 not in (1,2,3,4,5,6,7,8,9) then XHEL2020 = 10 ; *Did not complete a qualification;</w:t>
            </w:r>
          </w:p>
        </w:tc>
      </w:tr>
      <w:tr w:rsidR="009E5D69" w14:paraId="064522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C3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74707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758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5E76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040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764A16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F37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LFCC019 = 1 then do ;</w:t>
            </w:r>
          </w:p>
        </w:tc>
      </w:tr>
      <w:tr w:rsidR="009E5D69" w14:paraId="0D264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65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LFCC002 = 1 and XHEL2020 not in (2,3,4,6,7,8,9) then XHEL2020 = 1 ; *Certificate I;</w:t>
            </w:r>
          </w:p>
        </w:tc>
      </w:tr>
      <w:tr w:rsidR="009E5D69" w14:paraId="5D727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C6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2 and XHEL2020 not in (3,4,6,7,8,9) then XHEL2020 = 2 ; *Certificate II;</w:t>
            </w:r>
          </w:p>
        </w:tc>
      </w:tr>
      <w:tr w:rsidR="009E5D69" w14:paraId="54331A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721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3 and XHEL2020 not in (4,6,7,8,9) then XHEL2020 = 3 ; *Certificate III;</w:t>
            </w:r>
          </w:p>
        </w:tc>
      </w:tr>
      <w:tr w:rsidR="009E5D69" w14:paraId="0C96B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7FCA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4 and XHEL2020 not in (6,7,8,9) then XHEL2020 = 4 ; *Certificate IV;</w:t>
            </w:r>
          </w:p>
        </w:tc>
      </w:tr>
      <w:tr w:rsidR="009E5D69" w14:paraId="064E33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4676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5 and XHEL2020 not in (1,2,3,4,6,7,8,9) then XHEL2020 = 5 ; *Certificate - level unknown;</w:t>
            </w:r>
          </w:p>
        </w:tc>
      </w:tr>
      <w:tr w:rsidR="009E5D69" w14:paraId="3975CB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F0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(6,7,8,9) and XHEL2020 not in (7,8,9) then XHEL2020 = 6 ; *Advanced Diploma/Diploma;</w:t>
            </w:r>
          </w:p>
        </w:tc>
      </w:tr>
      <w:tr w:rsidR="009E5D69" w14:paraId="3FD816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CC4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10 and XHEL2020 not in (8,9) then XHEL2020 = 7 ; *Bachelor degree;</w:t>
            </w:r>
          </w:p>
        </w:tc>
      </w:tr>
      <w:tr w:rsidR="009E5D69" w14:paraId="6D532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EF5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(11,12) and XHEL2020 not in (9) then XHEL2020 = 8 ; *Graduate diploma/Graduate certificate;</w:t>
            </w:r>
          </w:p>
        </w:tc>
      </w:tr>
      <w:tr w:rsidR="009E5D69" w14:paraId="7942EA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722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13 then XHEL2020 = 9 ; *Postgraduate degree;</w:t>
            </w:r>
          </w:p>
        </w:tc>
      </w:tr>
      <w:tr w:rsidR="009E5D69" w14:paraId="384A4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3C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 14 and XHEL2020 not in (1,2,3,4,5,6,7,8,9) then XHEL2020 = 10 ; *Did not complete a qualification;</w:t>
            </w:r>
          </w:p>
        </w:tc>
      </w:tr>
      <w:tr w:rsidR="009E5D69" w14:paraId="765E5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83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22B7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18A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64E5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737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0668FF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362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LFCD016 = 1 and LFCD002 not in (.) then do ;</w:t>
            </w:r>
          </w:p>
        </w:tc>
      </w:tr>
      <w:tr w:rsidR="009E5D69" w14:paraId="33A87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D3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LFCD002 = 1 and XHEL2020 not in (2,3,4,6,7,8,9) then XHEL2020 = 1 ; *Certificate I;</w:t>
            </w:r>
          </w:p>
        </w:tc>
      </w:tr>
      <w:tr w:rsidR="009E5D69" w14:paraId="1CC96B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4F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2 and XHEL2020 not in (3,4,6,7,8,9) then XHEL2020 = 2 ; *Certificate II;</w:t>
            </w:r>
          </w:p>
        </w:tc>
      </w:tr>
      <w:tr w:rsidR="009E5D69" w14:paraId="748C77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2B4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3 and XHEL2020 not in (4,6,7,8,9) then XHEL2020 = 3 ; *Certificate III;</w:t>
            </w:r>
          </w:p>
        </w:tc>
      </w:tr>
      <w:tr w:rsidR="009E5D69" w14:paraId="486A1F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1BD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4 and XHEL2020 not in (6,7,8,9) then XHEL2020 = 4 ; *Certificate IV;</w:t>
            </w:r>
          </w:p>
        </w:tc>
      </w:tr>
      <w:tr w:rsidR="009E5D69" w14:paraId="5DF2D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56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in (5,95) and XHEL2020 not in (1,2,3,4,6,7,8,9) then XHEL2020 = 5 ; *Certificate - level unknown;</w:t>
            </w:r>
          </w:p>
        </w:tc>
      </w:tr>
      <w:tr w:rsidR="009E5D69" w14:paraId="3B0515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F4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LFCD002 = 6 and XHEL2020 not in (7,8,9) then XHEL2020 = 6 ; *Advanced Diploma/Diploma;</w:t>
            </w:r>
          </w:p>
        </w:tc>
      </w:tr>
      <w:tr w:rsidR="009E5D69" w14:paraId="558509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50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190E4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8F4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7155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56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21F8A8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F1A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XCEL2019 = . ;</w:t>
            </w:r>
          </w:p>
        </w:tc>
      </w:tr>
      <w:tr w:rsidR="009E5D69" w14:paraId="0A6301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669B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33C4BC3" w14:textId="77777777" w:rsidR="009E5D69" w:rsidRDefault="009E5D69" w:rsidP="009E5D69">
      <w:pPr>
        <w:adjustRightInd w:val="0"/>
        <w:rPr>
          <w:rFonts w:ascii="Trebuchet MS" w:hAnsi="Trebuchet MS" w:cs="Trebuchet MS"/>
          <w:color w:val="000000"/>
          <w:sz w:val="19"/>
          <w:szCs w:val="19"/>
        </w:rPr>
      </w:pPr>
    </w:p>
    <w:p w14:paraId="0B33324A" w14:textId="77777777" w:rsidR="009E5D69" w:rsidRDefault="009E5D69" w:rsidP="009E5D69">
      <w:pPr>
        <w:adjustRightInd w:val="0"/>
        <w:rPr>
          <w:rFonts w:ascii="Trebuchet MS" w:hAnsi="Trebuchet MS" w:cs="Trebuchet MS"/>
          <w:color w:val="000000"/>
          <w:sz w:val="19"/>
          <w:szCs w:val="19"/>
        </w:rPr>
        <w:sectPr w:rsidR="009E5D69">
          <w:headerReference w:type="default" r:id="rId85"/>
          <w:footerReference w:type="default" r:id="rId8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DFFD44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79" w:name="IDX211"/>
          <w:bookmarkEnd w:id="279"/>
          <w:p w14:paraId="461CE81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280" w:name="_Toc144389132"/>
            <w:r>
              <w:rPr>
                <w:sz w:val="22"/>
                <w:szCs w:val="22"/>
              </w:rPr>
              <w:instrText>Highest qualification level completed</w:instrText>
            </w:r>
            <w:bookmarkEnd w:id="2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3A807F0A" w14:textId="77777777" w:rsidR="009E5D69" w:rsidRDefault="009E5D69" w:rsidP="009E5D69">
      <w:pPr>
        <w:adjustRightInd w:val="0"/>
        <w:rPr>
          <w:rFonts w:ascii="Tahoma" w:hAnsi="Tahoma" w:cs="Tahoma"/>
          <w:color w:val="000000"/>
          <w:sz w:val="28"/>
          <w:szCs w:val="28"/>
        </w:rPr>
      </w:pPr>
    </w:p>
    <w:p w14:paraId="6E9680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AA2E1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EBED94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81" w:name="IDX212"/>
            <w:bookmarkEnd w:id="281"/>
            <w:r>
              <w:rPr>
                <w:rFonts w:ascii="Tahoma" w:hAnsi="Tahoma" w:cs="Tahoma"/>
                <w:color w:val="000000"/>
                <w:sz w:val="28"/>
                <w:szCs w:val="28"/>
              </w:rPr>
              <w:fldChar w:fldCharType="begin"/>
            </w:r>
            <w:r>
              <w:rPr>
                <w:sz w:val="24"/>
                <w:szCs w:val="24"/>
              </w:rPr>
              <w:instrText>tc "</w:instrText>
            </w:r>
            <w:bookmarkStart w:id="282" w:name="_Toc144389133"/>
            <w:r>
              <w:rPr>
                <w:sz w:val="22"/>
                <w:szCs w:val="22"/>
              </w:rPr>
              <w:instrText>XHEL2021</w:instrText>
            </w:r>
            <w:bookmarkEnd w:id="2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XHEL2021</w:t>
            </w:r>
          </w:p>
        </w:tc>
      </w:tr>
    </w:tbl>
    <w:p w14:paraId="75B56BC4" w14:textId="77777777" w:rsidR="009E5D69" w:rsidRDefault="009E5D69" w:rsidP="009E5D69">
      <w:pPr>
        <w:adjustRightInd w:val="0"/>
        <w:rPr>
          <w:rFonts w:ascii="Tahoma" w:hAnsi="Tahoma" w:cs="Tahoma"/>
          <w:i/>
          <w:iCs/>
          <w:color w:val="000000"/>
          <w:sz w:val="24"/>
          <w:szCs w:val="24"/>
        </w:rPr>
      </w:pPr>
    </w:p>
    <w:p w14:paraId="4BF43F74" w14:textId="77777777" w:rsidR="009E5D69" w:rsidRDefault="009E5D69" w:rsidP="009E5D69">
      <w:pPr>
        <w:adjustRightInd w:val="0"/>
        <w:rPr>
          <w:rFonts w:ascii="Tahoma" w:hAnsi="Tahoma" w:cs="Tahoma"/>
          <w:i/>
          <w:iCs/>
          <w:color w:val="000000"/>
          <w:sz w:val="24"/>
          <w:szCs w:val="24"/>
        </w:rPr>
      </w:pPr>
    </w:p>
    <w:p w14:paraId="74332B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83" w:name="IDX213"/>
      <w:bookmarkEnd w:id="2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EF30F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20FE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EDE8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62B99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369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F265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XHEL2021</w:t>
            </w:r>
          </w:p>
        </w:tc>
      </w:tr>
      <w:tr w:rsidR="009E5D69" w14:paraId="097846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9A01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48A1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XHEL2021 Highest qualification level completed</w:t>
            </w:r>
          </w:p>
        </w:tc>
      </w:tr>
      <w:tr w:rsidR="009E5D69" w14:paraId="0B127F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245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E3B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723F6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ADFA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06D96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96E871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9BF0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02B55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04179F6" w14:textId="77777777" w:rsidR="009E5D69" w:rsidRDefault="009E5D69" w:rsidP="009E5D69">
      <w:pPr>
        <w:adjustRightInd w:val="0"/>
        <w:rPr>
          <w:rFonts w:ascii="Trebuchet MS" w:hAnsi="Trebuchet MS" w:cs="Trebuchet MS"/>
          <w:color w:val="000000"/>
          <w:sz w:val="19"/>
          <w:szCs w:val="19"/>
        </w:rPr>
      </w:pPr>
    </w:p>
    <w:p w14:paraId="5AF0AED4" w14:textId="77777777" w:rsidR="009E5D69" w:rsidRDefault="009E5D69" w:rsidP="009E5D69">
      <w:pPr>
        <w:adjustRightInd w:val="0"/>
        <w:rPr>
          <w:rFonts w:ascii="Trebuchet MS" w:hAnsi="Trebuchet MS" w:cs="Trebuchet MS"/>
          <w:color w:val="000000"/>
          <w:sz w:val="19"/>
          <w:szCs w:val="19"/>
        </w:rPr>
      </w:pPr>
    </w:p>
    <w:p w14:paraId="5E6FDA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4" w:name="IDX214"/>
      <w:bookmarkEnd w:id="2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87F7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41A5D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3537AAE2" w14:textId="77777777" w:rsidR="009E5D69" w:rsidRDefault="009E5D69" w:rsidP="009E5D69">
      <w:pPr>
        <w:adjustRightInd w:val="0"/>
        <w:rPr>
          <w:rFonts w:ascii="Trebuchet MS" w:hAnsi="Trebuchet MS" w:cs="Trebuchet MS"/>
          <w:color w:val="000000"/>
          <w:sz w:val="19"/>
          <w:szCs w:val="19"/>
        </w:rPr>
      </w:pPr>
    </w:p>
    <w:p w14:paraId="33A373CD" w14:textId="77777777" w:rsidR="009E5D69" w:rsidRDefault="009E5D69" w:rsidP="009E5D69">
      <w:pPr>
        <w:adjustRightInd w:val="0"/>
        <w:rPr>
          <w:rFonts w:ascii="Trebuchet MS" w:hAnsi="Trebuchet MS" w:cs="Trebuchet MS"/>
          <w:color w:val="000000"/>
          <w:sz w:val="19"/>
          <w:szCs w:val="19"/>
        </w:rPr>
      </w:pPr>
    </w:p>
    <w:p w14:paraId="209E45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5" w:name="IDX215"/>
      <w:bookmarkEnd w:id="2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4531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2E9C5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E328C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A05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2CA3E9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55DA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53D94F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268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3EC623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C08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20D885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EFB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48D368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7AB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484C5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2E7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286ED4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C7E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468DD3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C92B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9EF2322" w14:textId="77777777" w:rsidR="009E5D69" w:rsidRDefault="009E5D69" w:rsidP="009E5D69">
      <w:pPr>
        <w:adjustRightInd w:val="0"/>
        <w:rPr>
          <w:rFonts w:ascii="Trebuchet MS" w:hAnsi="Trebuchet MS" w:cs="Trebuchet MS"/>
          <w:color w:val="000000"/>
          <w:sz w:val="19"/>
          <w:szCs w:val="19"/>
        </w:rPr>
      </w:pPr>
    </w:p>
    <w:p w14:paraId="7623AF1B" w14:textId="77777777" w:rsidR="009E5D69" w:rsidRDefault="009E5D69" w:rsidP="009E5D69">
      <w:pPr>
        <w:adjustRightInd w:val="0"/>
        <w:rPr>
          <w:rFonts w:ascii="Trebuchet MS" w:hAnsi="Trebuchet MS" w:cs="Trebuchet MS"/>
          <w:color w:val="000000"/>
          <w:sz w:val="19"/>
          <w:szCs w:val="19"/>
        </w:rPr>
      </w:pPr>
    </w:p>
    <w:p w14:paraId="5201A4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6" w:name="IDX216"/>
      <w:bookmarkEnd w:id="2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00717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073EC9" w14:textId="58F2C3A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3D0D06BE" w14:textId="77777777" w:rsidR="009E5D69" w:rsidRDefault="009E5D69" w:rsidP="009E5D69">
      <w:pPr>
        <w:adjustRightInd w:val="0"/>
        <w:rPr>
          <w:rFonts w:ascii="Trebuchet MS" w:hAnsi="Trebuchet MS" w:cs="Trebuchet MS"/>
          <w:color w:val="000000"/>
          <w:sz w:val="19"/>
          <w:szCs w:val="19"/>
        </w:rPr>
      </w:pPr>
    </w:p>
    <w:p w14:paraId="37C8892E" w14:textId="77777777" w:rsidR="009E5D69" w:rsidRDefault="009E5D69" w:rsidP="009E5D69">
      <w:pPr>
        <w:adjustRightInd w:val="0"/>
        <w:rPr>
          <w:rFonts w:ascii="Trebuchet MS" w:hAnsi="Trebuchet MS" w:cs="Trebuchet MS"/>
          <w:color w:val="000000"/>
          <w:sz w:val="19"/>
          <w:szCs w:val="19"/>
        </w:rPr>
      </w:pPr>
    </w:p>
    <w:p w14:paraId="234381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87" w:name="IDX217"/>
      <w:bookmarkEnd w:id="2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022E6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FCFCD41" w14:textId="77777777" w:rsidR="009E5D69" w:rsidRDefault="009E5D69" w:rsidP="006A0CC6">
            <w:pPr>
              <w:keepNext/>
              <w:adjustRightInd w:val="0"/>
              <w:rPr>
                <w:sz w:val="24"/>
                <w:szCs w:val="24"/>
              </w:rPr>
            </w:pPr>
          </w:p>
        </w:tc>
      </w:tr>
      <w:tr w:rsidR="009E5D69" w14:paraId="582D701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BBD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2FC4FC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1E9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1404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89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0903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03F3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missing(XHEL2020) then XHEL2021 = XHEL2020 ;</w:t>
            </w:r>
          </w:p>
        </w:tc>
      </w:tr>
      <w:tr w:rsidR="009E5D69" w14:paraId="60305F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D721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1DAF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0C3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2FDB8B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E2F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missing(XHEL2020) and not missing(XHEL2019) then XHEL2021 = XHEL2019 ;</w:t>
            </w:r>
          </w:p>
        </w:tc>
      </w:tr>
      <w:tr w:rsidR="009E5D69" w14:paraId="41C7E6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7E0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BCB3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40B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0F3BA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E4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and not missing(XHEL2018) then XHEL2021 = XHEL2018 ;</w:t>
            </w:r>
          </w:p>
        </w:tc>
      </w:tr>
      <w:tr w:rsidR="009E5D69" w14:paraId="3E9462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297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C8B6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3EB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02BB66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F9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missing(XCEL2020) then XCEL2020 = XCEL2019 ;</w:t>
            </w:r>
          </w:p>
        </w:tc>
      </w:tr>
      <w:tr w:rsidR="009E5D69" w14:paraId="7FDB43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54E5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19C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74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wave */</w:t>
            </w:r>
          </w:p>
        </w:tc>
      </w:tr>
      <w:tr w:rsidR="009E5D69" w14:paraId="5B843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CF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missing(XCEL2020) and missing(XCEL2019) then XCEL2020 = XCEL2018 ;</w:t>
            </w:r>
          </w:p>
        </w:tc>
      </w:tr>
      <w:tr w:rsidR="009E5D69" w14:paraId="1E08D6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6475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441A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B65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survey's study or training */</w:t>
            </w:r>
          </w:p>
        </w:tc>
      </w:tr>
      <w:tr w:rsidR="009E5D69" w14:paraId="4B88EA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B11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(LGCA002 = 2 and LGCA023 = 1) or ((LGCA003 = 1 or LGCA003A = 1 ) and LGCD016 = 1) then do ;</w:t>
            </w:r>
          </w:p>
        </w:tc>
      </w:tr>
      <w:tr w:rsidR="009E5D69" w14:paraId="4603BF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CF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XCEL2020 = 1 and XHEL2021 not in (2,3,4,6,7,8,9) then XHEL2021 = 1 ; *Certificate I;</w:t>
            </w:r>
          </w:p>
        </w:tc>
      </w:tr>
      <w:tr w:rsidR="009E5D69" w14:paraId="42C7F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87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2 and XHEL2021 not in (3,4,6,7,8,9) then XHEL2021 = 2 ; *Certificate II;</w:t>
            </w:r>
          </w:p>
        </w:tc>
      </w:tr>
      <w:tr w:rsidR="009E5D69" w14:paraId="4523EB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8D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3 and XHEL2021 not in (4,6,7,8,9) then XHEL2021 = 3 ; *Certificate III;</w:t>
            </w:r>
          </w:p>
        </w:tc>
      </w:tr>
      <w:tr w:rsidR="009E5D69" w14:paraId="02447D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EC7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4 and XHEL2021 not in (6,7,8,9) then XHEL2021 = 4 ; *Certificate IV;</w:t>
            </w:r>
          </w:p>
        </w:tc>
      </w:tr>
      <w:tr w:rsidR="009E5D69" w14:paraId="6FFB51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CE3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5 and XHEL2021 not in (1,2,3,4,6,7,8,9) then XHEL2021 = 5 ; *Certificate - level unknown;</w:t>
            </w:r>
          </w:p>
        </w:tc>
      </w:tr>
      <w:tr w:rsidR="009E5D69" w14:paraId="71DF78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0A6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6 and XHEL2021 not in (7,8,9) then XHEL2021 = 6 ; *Advanced Diploma/Diploma;</w:t>
            </w:r>
          </w:p>
        </w:tc>
      </w:tr>
      <w:tr w:rsidR="009E5D69" w14:paraId="2790DD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C17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7 and XHEL2021 not in (8,9) then XHEL2021 = 7 ; *Bachelor degree;</w:t>
            </w:r>
          </w:p>
        </w:tc>
      </w:tr>
      <w:tr w:rsidR="009E5D69" w14:paraId="4CEDC9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F8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8 and XHEL2021 not in (9) then XHEL2021 = 8 ; *Graduate diploma/Graduate certificate;</w:t>
            </w:r>
          </w:p>
        </w:tc>
      </w:tr>
      <w:tr w:rsidR="009E5D69" w14:paraId="19BEEC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1D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9 then XHEL2021 = 9 ; *Postgraduate degree;</w:t>
            </w:r>
          </w:p>
        </w:tc>
      </w:tr>
      <w:tr w:rsidR="009E5D69" w14:paraId="0B01D7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E52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 10 and XHEL2021 not in (1,2,3,4,5,6,7,8,9) then XHEL2021 = 10 ; *Did not complete;</w:t>
            </w:r>
          </w:p>
        </w:tc>
      </w:tr>
      <w:tr w:rsidR="009E5D69" w14:paraId="4C7B99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C49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7BC0F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AB62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1EAC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8A7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study/study on hold due to COVID */</w:t>
            </w:r>
          </w:p>
        </w:tc>
      </w:tr>
      <w:tr w:rsidR="009E5D69" w14:paraId="6B2B5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66C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LGCA006 = 2 and LGCA023 = 1 then do ;</w:t>
            </w:r>
          </w:p>
        </w:tc>
      </w:tr>
      <w:tr w:rsidR="009E5D69" w14:paraId="35A8CA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02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 1 and XHEL2021 not in (1,2,3,4,5,6,7,8,9) then XHEL2021 = 10 ; *Did not complete;</w:t>
            </w:r>
          </w:p>
        </w:tc>
      </w:tr>
      <w:tr w:rsidR="009E5D69" w14:paraId="59FB3B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F4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2 and XHEL2021 not in (2,3,4,6,7,8,9) then XHEL2021 = 1 ; *Certificate I;</w:t>
            </w:r>
          </w:p>
        </w:tc>
      </w:tr>
      <w:tr w:rsidR="009E5D69" w14:paraId="5CE0D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29C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3 and XHEL2021 not in (3,4,6,7,8,9) then XHEL2021 = 2 ; *Certificate II;</w:t>
            </w:r>
          </w:p>
        </w:tc>
      </w:tr>
      <w:tr w:rsidR="009E5D69" w14:paraId="48C5D2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4E3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4 and XHEL2021 not in (4,6,7,8,9) then XHEL2021 = 3 ; *Certificate III;</w:t>
            </w:r>
          </w:p>
        </w:tc>
      </w:tr>
      <w:tr w:rsidR="009E5D69" w14:paraId="415CE4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07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5 and XHEL2021 not in (6,7,8,9) then XHEL2021 = 4 ; *Certificate IV;</w:t>
            </w:r>
          </w:p>
        </w:tc>
      </w:tr>
      <w:tr w:rsidR="009E5D69" w14:paraId="3B3467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442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6 and XHEL2021 not in (1,2,3,4,6,7,8,9) then XHEL2021 = 5 ; *Certificate - level unknown;</w:t>
            </w:r>
          </w:p>
        </w:tc>
      </w:tr>
      <w:tr w:rsidR="009E5D69" w14:paraId="58F66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02E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(7,8,9,10) and XHEL2021 not in (7,8,9) then XHEL2021 = 6 ; *Advanced Diploma/Diploma;</w:t>
            </w:r>
          </w:p>
        </w:tc>
      </w:tr>
      <w:tr w:rsidR="009E5D69" w14:paraId="100010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558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11 and XHEL2021 not in (8,9) then XHEL2021 = 7 ; *Bachelor degree;</w:t>
            </w:r>
          </w:p>
        </w:tc>
      </w:tr>
      <w:tr w:rsidR="009E5D69" w14:paraId="498743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95B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(12,13) and XHEL2021 not in (9) then XHEL2021 = 8 ; *Graduate diploma/Graduate certificate;</w:t>
            </w:r>
          </w:p>
        </w:tc>
      </w:tr>
      <w:tr w:rsidR="009E5D69" w14:paraId="07B8AE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3044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 14 then XHEL2021 = 9 ; *Postgraduate degree;</w:t>
            </w:r>
          </w:p>
        </w:tc>
      </w:tr>
      <w:tr w:rsidR="009E5D69" w14:paraId="6F5FFF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012E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DC410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FC4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602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06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5C312C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DE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LGCA023 = 1 and LGCA010 not in (.) then do ;</w:t>
            </w:r>
          </w:p>
        </w:tc>
      </w:tr>
      <w:tr w:rsidR="009E5D69" w14:paraId="37B317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19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LGCA010 = 2 and XHEL2021 not in (2,3,4,6,7,8,9) then XHEL2021 = 1 ; *Certificate I;</w:t>
            </w:r>
          </w:p>
        </w:tc>
      </w:tr>
      <w:tr w:rsidR="009E5D69" w14:paraId="399B55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2B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3 and XHEL2021 not in (3,4,6,7,8,9) then XHEL2021 = 2 ; *Certificate II;</w:t>
            </w:r>
          </w:p>
        </w:tc>
      </w:tr>
      <w:tr w:rsidR="009E5D69" w14:paraId="1B2B3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D06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4 and XHEL2021 not in (4,6,7,8,9) then XHEL2021 = 3 ; *Certificate III;</w:t>
            </w:r>
          </w:p>
        </w:tc>
      </w:tr>
      <w:tr w:rsidR="009E5D69" w14:paraId="46DFF2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A4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5 and XHEL2021 not in (6,7,8,9) then XHEL2021 = 4 ; *Certificate IV;</w:t>
            </w:r>
          </w:p>
        </w:tc>
      </w:tr>
      <w:tr w:rsidR="009E5D69" w14:paraId="2CD632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5C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6 and XHEL2021 not in (1,2,3,4,6,7,8,9) then XHEL2021 = 5 ; *Certificate - level unknown;</w:t>
            </w:r>
          </w:p>
        </w:tc>
      </w:tr>
      <w:tr w:rsidR="009E5D69" w14:paraId="464D88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E48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(7,8,9,10) and XHEL2021 not in (7,8,9) then XHEL2021 = 6 ; *Advanced Diploma/Diploma;</w:t>
            </w:r>
          </w:p>
        </w:tc>
      </w:tr>
      <w:tr w:rsidR="009E5D69" w14:paraId="03C7C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7663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11 and XHEL2021 not in (8,9) then XHEL2021 = 7 ; *Bachelor degree;</w:t>
            </w:r>
          </w:p>
        </w:tc>
      </w:tr>
      <w:tr w:rsidR="009E5D69" w14:paraId="1AC1C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67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(12,13) and XHEL2021 not in (9) then XHEL2021 = 8 ; *Graduate diploma/Graduate certificate;</w:t>
            </w:r>
          </w:p>
        </w:tc>
      </w:tr>
      <w:tr w:rsidR="009E5D69" w14:paraId="1D0A32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FF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 14 then XHEL2021 = 9 ; *Postgraduate degree;</w:t>
            </w:r>
          </w:p>
        </w:tc>
      </w:tr>
      <w:tr w:rsidR="009E5D69" w14:paraId="64923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3D6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(1,15,16,17,18,19) and XHEL2021 not in (1,2,3,4,5,6,7,8,9) then XHEL2021 = 10 ; *Did not complete a qualification;</w:t>
            </w:r>
          </w:p>
        </w:tc>
      </w:tr>
      <w:tr w:rsidR="009E5D69" w14:paraId="3901CA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29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C0B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35C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36D6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E24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449EFD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529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LGCC019 = 1 then do ;</w:t>
            </w:r>
          </w:p>
        </w:tc>
      </w:tr>
      <w:tr w:rsidR="009E5D69" w14:paraId="3B6150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65ED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 1 and XHEL2021 not in (2,3,4,6,7,8,9) then XHEL2021 = 1 ; *Certificate I;</w:t>
            </w:r>
          </w:p>
        </w:tc>
      </w:tr>
      <w:tr w:rsidR="009E5D69" w14:paraId="2FC34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98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2 and XHEL2021 not in (3,4,6,7,8,9) then XHEL2021 = 2 ; *Certificate II;</w:t>
            </w:r>
          </w:p>
        </w:tc>
      </w:tr>
      <w:tr w:rsidR="009E5D69" w14:paraId="49B098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374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3 and XHEL2021 not in (4,6,7,8,9) then XHEL2021 = 3 ; *Certificate III;</w:t>
            </w:r>
          </w:p>
        </w:tc>
      </w:tr>
      <w:tr w:rsidR="009E5D69" w14:paraId="4D2A7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6E5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4 and XHEL2021 not in (6,7,8,9) then XHEL2021 = 4 ; *Certificate IV;</w:t>
            </w:r>
          </w:p>
        </w:tc>
      </w:tr>
      <w:tr w:rsidR="009E5D69" w14:paraId="6A761F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552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5 and XHEL2021 not in (1,2,3,4,6,7,8,9) then XHEL2021 = 5 ; *Certificate - level unknown;</w:t>
            </w:r>
          </w:p>
        </w:tc>
      </w:tr>
      <w:tr w:rsidR="009E5D69" w14:paraId="1318E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958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(6,7,8,9) and XHEL2021 not in (7,8,9) then XHEL2021 = 6 ; *Advanced Diploma/Diploma;</w:t>
            </w:r>
          </w:p>
        </w:tc>
      </w:tr>
      <w:tr w:rsidR="009E5D69" w14:paraId="5335E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7799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10 and XHEL2021 not in (8,9) then XHEL2021 = 7 ; *Bachelor degree;</w:t>
            </w:r>
          </w:p>
        </w:tc>
      </w:tr>
      <w:tr w:rsidR="009E5D69" w14:paraId="0BE243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AA9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(11,12) and XHEL2021 not in (9) then XHEL2021 = 8 ; *Graduate diploma/Graduate certificate;</w:t>
            </w:r>
          </w:p>
        </w:tc>
      </w:tr>
      <w:tr w:rsidR="009E5D69" w14:paraId="6C3E5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50AE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13 then XHEL2021 = 9 ; *Postgraduate degree;</w:t>
            </w:r>
          </w:p>
        </w:tc>
      </w:tr>
      <w:tr w:rsidR="009E5D69" w14:paraId="3EF356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6A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 14 and XHEL2021 not in (1,2,3,4,5,6,7,8,9) then XHEL2021 = 10 ; *Did not complete a qualification;</w:t>
            </w:r>
          </w:p>
        </w:tc>
      </w:tr>
      <w:tr w:rsidR="009E5D69" w14:paraId="1E120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80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16AC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415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13DA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B0C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220DF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1B2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LGCD016 = 1 and LGCD002 not in (.) then do ;</w:t>
            </w:r>
          </w:p>
        </w:tc>
      </w:tr>
      <w:tr w:rsidR="009E5D69" w14:paraId="6E4C16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0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LGCD002 = 1 and XHEL2021 not in (2,3,4,6,7,8,9) then XHEL2021 = 1 ; *Certificate I;</w:t>
            </w:r>
          </w:p>
        </w:tc>
      </w:tr>
      <w:tr w:rsidR="009E5D69" w14:paraId="0B84FA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653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2 and XHEL2021 not in (3,4,6,7,8,9) then XHEL2021 = 2 ; *Certificate II;</w:t>
            </w:r>
          </w:p>
        </w:tc>
      </w:tr>
      <w:tr w:rsidR="009E5D69" w14:paraId="135D29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25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3 and XHEL2021 not in (4,6,7,8,9) then XHEL2021 = 3 ; *Certificate III;</w:t>
            </w:r>
          </w:p>
        </w:tc>
      </w:tr>
      <w:tr w:rsidR="009E5D69" w14:paraId="2D452C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1DE0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4 and XHEL2021 not in (6,7,8,9) then XHEL2021 = 4 ; *Certificate IV;</w:t>
            </w:r>
          </w:p>
        </w:tc>
      </w:tr>
      <w:tr w:rsidR="009E5D69" w14:paraId="5E5DA0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06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in (5,95) and XHEL2021 not in (1,2,3,4,6,7,8,9) then XHEL2021 = 5 ; *Certificate - level unknown;</w:t>
            </w:r>
          </w:p>
        </w:tc>
      </w:tr>
      <w:tr w:rsidR="009E5D69" w14:paraId="3E5DC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96F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LGCD002 = 6 and XHEL2021 not in (7,8,9) then XHEL2021 = 6 ; *Advanced Diploma/Diploma;</w:t>
            </w:r>
          </w:p>
        </w:tc>
      </w:tr>
      <w:tr w:rsidR="009E5D69" w14:paraId="58DCD9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B47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2332D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D7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B5B2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51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00454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A7F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XCEL2020 = . ;</w:t>
            </w:r>
          </w:p>
        </w:tc>
      </w:tr>
      <w:tr w:rsidR="009E5D69" w14:paraId="11C267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53C53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5B743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F8B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29E7588" w14:textId="77777777" w:rsidR="009E5D69" w:rsidRDefault="009E5D69" w:rsidP="009E5D69">
      <w:pPr>
        <w:adjustRightInd w:val="0"/>
        <w:rPr>
          <w:rFonts w:ascii="Trebuchet MS" w:hAnsi="Trebuchet MS" w:cs="Trebuchet MS"/>
          <w:color w:val="000000"/>
          <w:sz w:val="19"/>
          <w:szCs w:val="19"/>
        </w:rPr>
      </w:pPr>
    </w:p>
    <w:p w14:paraId="740FCCF4" w14:textId="77777777" w:rsidR="009E5D69" w:rsidRDefault="009E5D69" w:rsidP="009E5D69">
      <w:pPr>
        <w:adjustRightInd w:val="0"/>
        <w:rPr>
          <w:rFonts w:ascii="Trebuchet MS" w:hAnsi="Trebuchet MS" w:cs="Trebuchet MS"/>
          <w:color w:val="000000"/>
          <w:sz w:val="19"/>
          <w:szCs w:val="19"/>
        </w:rPr>
        <w:sectPr w:rsidR="009E5D69">
          <w:headerReference w:type="default" r:id="rId87"/>
          <w:footerReference w:type="default" r:id="rId8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811B0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88" w:name="IDX218"/>
          <w:bookmarkEnd w:id="288"/>
          <w:p w14:paraId="1D3691B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289" w:name="_Toc144389134"/>
            <w:r>
              <w:rPr>
                <w:sz w:val="22"/>
                <w:szCs w:val="22"/>
              </w:rPr>
              <w:instrText>Highest qualification level completed</w:instrText>
            </w:r>
            <w:bookmarkEnd w:id="2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Highest qualification level completed</w:t>
            </w:r>
          </w:p>
        </w:tc>
      </w:tr>
    </w:tbl>
    <w:p w14:paraId="60F6DDEB" w14:textId="77777777" w:rsidR="009E5D69" w:rsidRDefault="009E5D69" w:rsidP="009E5D69">
      <w:pPr>
        <w:adjustRightInd w:val="0"/>
        <w:rPr>
          <w:rFonts w:ascii="Tahoma" w:hAnsi="Tahoma" w:cs="Tahoma"/>
          <w:color w:val="000000"/>
          <w:sz w:val="28"/>
          <w:szCs w:val="28"/>
        </w:rPr>
      </w:pPr>
    </w:p>
    <w:p w14:paraId="79AC5C4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BED45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5E17A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90" w:name="IDX219"/>
            <w:bookmarkEnd w:id="290"/>
            <w:r>
              <w:rPr>
                <w:rFonts w:ascii="Tahoma" w:hAnsi="Tahoma" w:cs="Tahoma"/>
                <w:color w:val="000000"/>
                <w:sz w:val="28"/>
                <w:szCs w:val="28"/>
              </w:rPr>
              <w:fldChar w:fldCharType="begin"/>
            </w:r>
            <w:r>
              <w:rPr>
                <w:sz w:val="24"/>
                <w:szCs w:val="24"/>
              </w:rPr>
              <w:instrText>tc "</w:instrText>
            </w:r>
            <w:bookmarkStart w:id="291" w:name="_Toc144389135"/>
            <w:r>
              <w:rPr>
                <w:sz w:val="22"/>
                <w:szCs w:val="22"/>
              </w:rPr>
              <w:instrText>XHEL2022</w:instrText>
            </w:r>
            <w:bookmarkEnd w:id="29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XHEL2022</w:t>
            </w:r>
          </w:p>
        </w:tc>
      </w:tr>
    </w:tbl>
    <w:p w14:paraId="1BE5B413" w14:textId="77777777" w:rsidR="009E5D69" w:rsidRDefault="009E5D69" w:rsidP="009E5D69">
      <w:pPr>
        <w:adjustRightInd w:val="0"/>
        <w:rPr>
          <w:rFonts w:ascii="Tahoma" w:hAnsi="Tahoma" w:cs="Tahoma"/>
          <w:i/>
          <w:iCs/>
          <w:color w:val="000000"/>
          <w:sz w:val="24"/>
          <w:szCs w:val="24"/>
        </w:rPr>
      </w:pPr>
    </w:p>
    <w:p w14:paraId="563A10E5" w14:textId="77777777" w:rsidR="009E5D69" w:rsidRDefault="009E5D69" w:rsidP="009E5D69">
      <w:pPr>
        <w:adjustRightInd w:val="0"/>
        <w:rPr>
          <w:rFonts w:ascii="Tahoma" w:hAnsi="Tahoma" w:cs="Tahoma"/>
          <w:i/>
          <w:iCs/>
          <w:color w:val="000000"/>
          <w:sz w:val="24"/>
          <w:szCs w:val="24"/>
        </w:rPr>
      </w:pPr>
    </w:p>
    <w:p w14:paraId="0CA712C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292" w:name="IDX220"/>
      <w:bookmarkEnd w:id="29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A5B30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0886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C6DAD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7290B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DD23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1650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XHEL2022</w:t>
            </w:r>
          </w:p>
        </w:tc>
      </w:tr>
      <w:tr w:rsidR="009E5D69" w14:paraId="2BD12D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A7FF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405C1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XHEL2022 Highest qualification level completed</w:t>
            </w:r>
          </w:p>
        </w:tc>
      </w:tr>
      <w:tr w:rsidR="009E5D69" w14:paraId="759FDA2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BDD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7A37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521713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8170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CB5F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D45123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F014C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D65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DD9CE5A" w14:textId="77777777" w:rsidR="009E5D69" w:rsidRDefault="009E5D69" w:rsidP="009E5D69">
      <w:pPr>
        <w:adjustRightInd w:val="0"/>
        <w:rPr>
          <w:rFonts w:ascii="Trebuchet MS" w:hAnsi="Trebuchet MS" w:cs="Trebuchet MS"/>
          <w:color w:val="000000"/>
          <w:sz w:val="19"/>
          <w:szCs w:val="19"/>
        </w:rPr>
      </w:pPr>
    </w:p>
    <w:p w14:paraId="27CE603D" w14:textId="77777777" w:rsidR="009E5D69" w:rsidRDefault="009E5D69" w:rsidP="009E5D69">
      <w:pPr>
        <w:adjustRightInd w:val="0"/>
        <w:rPr>
          <w:rFonts w:ascii="Trebuchet MS" w:hAnsi="Trebuchet MS" w:cs="Trebuchet MS"/>
          <w:color w:val="000000"/>
          <w:sz w:val="19"/>
          <w:szCs w:val="19"/>
        </w:rPr>
      </w:pPr>
    </w:p>
    <w:p w14:paraId="334EBC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3" w:name="IDX221"/>
      <w:bookmarkEnd w:id="29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E0B81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99F1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highest qualification completed at the time of the interview.</w:t>
            </w:r>
          </w:p>
        </w:tc>
      </w:tr>
    </w:tbl>
    <w:p w14:paraId="2202966F" w14:textId="77777777" w:rsidR="009E5D69" w:rsidRDefault="009E5D69" w:rsidP="009E5D69">
      <w:pPr>
        <w:adjustRightInd w:val="0"/>
        <w:rPr>
          <w:rFonts w:ascii="Trebuchet MS" w:hAnsi="Trebuchet MS" w:cs="Trebuchet MS"/>
          <w:color w:val="000000"/>
          <w:sz w:val="19"/>
          <w:szCs w:val="19"/>
        </w:rPr>
      </w:pPr>
    </w:p>
    <w:p w14:paraId="5851D885" w14:textId="77777777" w:rsidR="009E5D69" w:rsidRDefault="009E5D69" w:rsidP="009E5D69">
      <w:pPr>
        <w:adjustRightInd w:val="0"/>
        <w:rPr>
          <w:rFonts w:ascii="Trebuchet MS" w:hAnsi="Trebuchet MS" w:cs="Trebuchet MS"/>
          <w:color w:val="000000"/>
          <w:sz w:val="19"/>
          <w:szCs w:val="19"/>
        </w:rPr>
      </w:pPr>
    </w:p>
    <w:p w14:paraId="56EC48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4" w:name="IDX222"/>
      <w:bookmarkEnd w:id="29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FD436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B94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Certificate I</w:t>
            </w:r>
          </w:p>
        </w:tc>
      </w:tr>
      <w:tr w:rsidR="009E5D69" w14:paraId="0C280D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EB4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Certificate II</w:t>
            </w:r>
          </w:p>
        </w:tc>
      </w:tr>
      <w:tr w:rsidR="009E5D69" w14:paraId="69EB32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95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Certificate III</w:t>
            </w:r>
          </w:p>
        </w:tc>
      </w:tr>
      <w:tr w:rsidR="009E5D69" w14:paraId="5CBF58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01E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Certificate IV</w:t>
            </w:r>
          </w:p>
        </w:tc>
      </w:tr>
      <w:tr w:rsidR="009E5D69" w14:paraId="7F506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9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Certificate - level unknown</w:t>
            </w:r>
          </w:p>
        </w:tc>
      </w:tr>
      <w:tr w:rsidR="009E5D69" w14:paraId="02AA9E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1B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Advanced diploma/diploma (incl. associate degree)</w:t>
            </w:r>
          </w:p>
        </w:tc>
      </w:tr>
      <w:tr w:rsidR="009E5D69" w14:paraId="25CA07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C0C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Bachelor degree</w:t>
            </w:r>
          </w:p>
        </w:tc>
      </w:tr>
      <w:tr w:rsidR="009E5D69" w14:paraId="10CDBC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93F2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Graduate diploma/graduate certificate</w:t>
            </w:r>
          </w:p>
        </w:tc>
      </w:tr>
      <w:tr w:rsidR="009E5D69" w14:paraId="50153D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A546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Postgraduate degree (PhD/Masters)</w:t>
            </w:r>
          </w:p>
        </w:tc>
      </w:tr>
      <w:tr w:rsidR="009E5D69" w14:paraId="6F59215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F38C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Did not complete a qualification</w:t>
            </w:r>
          </w:p>
        </w:tc>
      </w:tr>
    </w:tbl>
    <w:p w14:paraId="4961AEA6" w14:textId="77777777" w:rsidR="009E5D69" w:rsidRDefault="009E5D69" w:rsidP="009E5D69">
      <w:pPr>
        <w:adjustRightInd w:val="0"/>
        <w:rPr>
          <w:rFonts w:ascii="Trebuchet MS" w:hAnsi="Trebuchet MS" w:cs="Trebuchet MS"/>
          <w:color w:val="000000"/>
          <w:sz w:val="19"/>
          <w:szCs w:val="19"/>
        </w:rPr>
      </w:pPr>
    </w:p>
    <w:p w14:paraId="4375E342" w14:textId="77777777" w:rsidR="009E5D69" w:rsidRDefault="009E5D69" w:rsidP="009E5D69">
      <w:pPr>
        <w:adjustRightInd w:val="0"/>
        <w:rPr>
          <w:rFonts w:ascii="Trebuchet MS" w:hAnsi="Trebuchet MS" w:cs="Trebuchet MS"/>
          <w:color w:val="000000"/>
          <w:sz w:val="19"/>
          <w:szCs w:val="19"/>
        </w:rPr>
      </w:pPr>
    </w:p>
    <w:p w14:paraId="1C9C235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5" w:name="IDX223"/>
      <w:bookmarkEnd w:id="29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50F17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0545BB" w14:textId="00C8EA5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categories cover certificates through to postgraduate degrees.</w:t>
            </w:r>
            <w:r>
              <w:rPr>
                <w:rFonts w:ascii="Trebuchet MS" w:hAnsi="Trebuchet MS" w:cs="Trebuchet MS"/>
                <w:color w:val="000000"/>
                <w:sz w:val="19"/>
                <w:szCs w:val="19"/>
              </w:rPr>
              <w:br/>
            </w:r>
            <w:r>
              <w:rPr>
                <w:rFonts w:ascii="Trebuchet MS" w:hAnsi="Trebuchet MS" w:cs="Trebuchet MS"/>
                <w:color w:val="000000"/>
                <w:sz w:val="19"/>
                <w:szCs w:val="19"/>
              </w:rPr>
              <w:br/>
              <w:t>The category 'Did not complete qualification' includes respondents who have not completed any</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post-school qualifications. This category includes Year 12 completed at a TAFE or education provider</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other than a school, short courses or recreational courses, single modules or single subjects.</w:t>
            </w:r>
            <w:r>
              <w:rPr>
                <w:rFonts w:ascii="Trebuchet MS" w:hAnsi="Trebuchet MS" w:cs="Trebuchet MS"/>
                <w:color w:val="000000"/>
                <w:sz w:val="19"/>
                <w:szCs w:val="19"/>
              </w:rPr>
              <w:br/>
            </w:r>
            <w:r>
              <w:rPr>
                <w:rFonts w:ascii="Trebuchet MS" w:hAnsi="Trebuchet MS" w:cs="Trebuchet MS"/>
                <w:color w:val="000000"/>
                <w:sz w:val="19"/>
                <w:szCs w:val="19"/>
              </w:rPr>
              <w:br/>
              <w:t>Respondents who have completed an apprenticeship or traineeship are categorised</w:t>
            </w:r>
            <w:r w:rsidR="00124756">
              <w:rPr>
                <w:rFonts w:ascii="Trebuchet MS" w:hAnsi="Trebuchet MS" w:cs="Trebuchet MS"/>
                <w:color w:val="000000"/>
                <w:sz w:val="19"/>
                <w:szCs w:val="19"/>
              </w:rPr>
              <w:t xml:space="preserve"> </w:t>
            </w:r>
            <w:r>
              <w:rPr>
                <w:rFonts w:ascii="Trebuchet MS" w:hAnsi="Trebuchet MS" w:cs="Trebuchet MS"/>
                <w:color w:val="000000"/>
                <w:sz w:val="19"/>
                <w:szCs w:val="19"/>
              </w:rPr>
              <w:t>under the appropriate certificate level.</w:t>
            </w:r>
          </w:p>
        </w:tc>
      </w:tr>
    </w:tbl>
    <w:p w14:paraId="424B8C70" w14:textId="77777777" w:rsidR="009E5D69" w:rsidRDefault="009E5D69" w:rsidP="009E5D69">
      <w:pPr>
        <w:adjustRightInd w:val="0"/>
        <w:rPr>
          <w:rFonts w:ascii="Trebuchet MS" w:hAnsi="Trebuchet MS" w:cs="Trebuchet MS"/>
          <w:color w:val="000000"/>
          <w:sz w:val="19"/>
          <w:szCs w:val="19"/>
        </w:rPr>
      </w:pPr>
    </w:p>
    <w:p w14:paraId="67577F59" w14:textId="77777777" w:rsidR="009E5D69" w:rsidRDefault="009E5D69" w:rsidP="009E5D69">
      <w:pPr>
        <w:adjustRightInd w:val="0"/>
        <w:rPr>
          <w:rFonts w:ascii="Trebuchet MS" w:hAnsi="Trebuchet MS" w:cs="Trebuchet MS"/>
          <w:color w:val="000000"/>
          <w:sz w:val="19"/>
          <w:szCs w:val="19"/>
        </w:rPr>
      </w:pPr>
    </w:p>
    <w:p w14:paraId="22BD71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296" w:name="IDX224"/>
      <w:bookmarkEnd w:id="29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489E7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B01CAB" w14:textId="77777777" w:rsidR="009E5D69" w:rsidRDefault="009E5D69" w:rsidP="006A0CC6">
            <w:pPr>
              <w:keepNext/>
              <w:adjustRightInd w:val="0"/>
              <w:rPr>
                <w:sz w:val="24"/>
                <w:szCs w:val="24"/>
              </w:rPr>
            </w:pPr>
          </w:p>
        </w:tc>
      </w:tr>
      <w:tr w:rsidR="009E5D69" w14:paraId="2D6E1C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F42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4CE27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914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BA9C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8BF96" w14:textId="6FB00A2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Default to previous highest education level */</w:t>
            </w:r>
          </w:p>
        </w:tc>
      </w:tr>
      <w:tr w:rsidR="009E5D69" w14:paraId="3074C0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017FB" w14:textId="4F822F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missing(XHEL2021) then XHEL2022 = XHEL2021 ;</w:t>
            </w:r>
          </w:p>
        </w:tc>
      </w:tr>
      <w:tr w:rsidR="009E5D69" w14:paraId="4C1928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7BF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1388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84748" w14:textId="507140D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1D7447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8F323" w14:textId="23D2334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missing(XHEL2021) and not missing(XHEL2020) then XHEL2022 = XHEL2020 ;</w:t>
            </w:r>
          </w:p>
        </w:tc>
      </w:tr>
      <w:tr w:rsidR="009E5D69" w14:paraId="724CF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C664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5708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2377A" w14:textId="52051DB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13883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8A2BF" w14:textId="29515B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missing(XHEL2020) and not missing(XHEL2019) then XHEL2022 = XHEL2019 ;</w:t>
            </w:r>
          </w:p>
        </w:tc>
      </w:tr>
      <w:tr w:rsidR="009E5D69" w14:paraId="27E9C7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E9E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49E7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2F97C" w14:textId="3120F70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1D47DA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33E793" w14:textId="58B251D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missing(XHEL2019) and not missing(XHEL2018) then XHEL2022 = XHEL2018 ;</w:t>
            </w:r>
          </w:p>
        </w:tc>
      </w:tr>
      <w:tr w:rsidR="009E5D69" w14:paraId="573BDC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927FC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9E0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5DF23" w14:textId="4BFA6DB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two years prior if not in previous wave */</w:t>
            </w:r>
          </w:p>
        </w:tc>
      </w:tr>
      <w:tr w:rsidR="009E5D69" w14:paraId="405037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74F7B9" w14:textId="614FB95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then XCEL2021 = XCEL2020 ;</w:t>
            </w:r>
          </w:p>
        </w:tc>
      </w:tr>
      <w:tr w:rsidR="009E5D69" w14:paraId="6CAA2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DBA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DA0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1D4CD" w14:textId="4A85C00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three years prior if not in previous two waves */</w:t>
            </w:r>
          </w:p>
        </w:tc>
      </w:tr>
      <w:tr w:rsidR="009E5D69" w14:paraId="0630E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33B25" w14:textId="0824B7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and missing(XCEL2020) then XCEL2021 = XCEL2019 ;</w:t>
            </w:r>
          </w:p>
        </w:tc>
      </w:tr>
      <w:tr w:rsidR="009E5D69" w14:paraId="19F8A0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A46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7DC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266857" w14:textId="03A7D1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current education level from four years prior if not in previous three waves */</w:t>
            </w:r>
          </w:p>
        </w:tc>
      </w:tr>
      <w:tr w:rsidR="009E5D69" w14:paraId="6236C1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40F95" w14:textId="581916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missing(XCEL2021) and missing(XCEL2020) and missing(XCEL2019) then XCEL2021 = XCEL2018 ;</w:t>
            </w:r>
          </w:p>
        </w:tc>
      </w:tr>
      <w:tr w:rsidR="009E5D69" w14:paraId="04977A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B44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3A6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A876E" w14:textId="55836A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last survey's study or training */</w:t>
            </w:r>
          </w:p>
        </w:tc>
      </w:tr>
      <w:tr w:rsidR="009E5D69" w14:paraId="28904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33977" w14:textId="2D93E8F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(LHCA002 = 2 and LHCA023 = 1) or ((LHCA003 = 1 or LHCA003A = 1 ) and LHCD016 = 1) then do ;</w:t>
            </w:r>
          </w:p>
        </w:tc>
      </w:tr>
      <w:tr w:rsidR="009E5D69" w14:paraId="1C1C57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CB1C3" w14:textId="573A4B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XCEL2021 = 1 and XHEL2022 not in (2,3,4,6,7,8,9) then XHEL2022 = 1 ; *Certificate I;</w:t>
            </w:r>
          </w:p>
        </w:tc>
      </w:tr>
      <w:tr w:rsidR="009E5D69" w14:paraId="0C22E0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BD5B9" w14:textId="2B5F73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2 and XHEL2022 not in (3,4,6,7,8,9) then XHEL2022 = 2 ; *Certificate II;</w:t>
            </w:r>
          </w:p>
        </w:tc>
      </w:tr>
      <w:tr w:rsidR="009E5D69" w14:paraId="55836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FF844E" w14:textId="35259F3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3 and XHEL2022 not in (4,6,7,8,9) then XHEL2022 = 3 ; *Certificate III;</w:t>
            </w:r>
          </w:p>
        </w:tc>
      </w:tr>
      <w:tr w:rsidR="009E5D69" w14:paraId="640F6F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A5A1A" w14:textId="136BC0B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4 and XHEL2022 not in (6,7,8,9) then XHEL2022 = 4 ; *Certificate IV;</w:t>
            </w:r>
          </w:p>
        </w:tc>
      </w:tr>
      <w:tr w:rsidR="009E5D69" w14:paraId="3347B4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D71E8" w14:textId="7EE2D0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5 and XHEL2022 not in (1,2,3,4,6,7,8,9) then XHEL2022 = 5 ; *Certificate - level unknown;</w:t>
            </w:r>
          </w:p>
        </w:tc>
      </w:tr>
      <w:tr w:rsidR="009E5D69" w14:paraId="21F27F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3E5C4" w14:textId="2C3420B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6 and XHEL2022 not in (7,8,9) then XHEL2022 = 6 ; *Advanced Diploma/Diploma;</w:t>
            </w:r>
          </w:p>
        </w:tc>
      </w:tr>
      <w:tr w:rsidR="009E5D69" w14:paraId="6B99A5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13F48D" w14:textId="1E0BD9A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7 and XHEL2022 not in (8,9) then XHEL2022 = 7 ; *Bachelor degree;</w:t>
            </w:r>
          </w:p>
        </w:tc>
      </w:tr>
      <w:tr w:rsidR="009E5D69" w14:paraId="1D18C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0D003" w14:textId="7526B7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8 and XHEL2022 not in (9) then XHEL2022 = 8 ; *Graduate diploma/Graduate certificate;</w:t>
            </w:r>
          </w:p>
        </w:tc>
      </w:tr>
      <w:tr w:rsidR="009E5D69" w14:paraId="38E937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CA1735" w14:textId="5070522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9 then XHEL2022 = 9 ; *Postgraduate degree;</w:t>
            </w:r>
          </w:p>
        </w:tc>
      </w:tr>
      <w:tr w:rsidR="009E5D69" w14:paraId="0F619F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13599C" w14:textId="738F14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 10 and XHEL2022 not in (1,2,3,4,5,6,7,8,9) then XHEL2022 = 10 ; *Did not complete;</w:t>
            </w:r>
          </w:p>
        </w:tc>
      </w:tr>
      <w:tr w:rsidR="009E5D69" w14:paraId="1D884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84A54" w14:textId="531261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14DE5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900C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859D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47913" w14:textId="0323C1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deferred study/study on hold due to COVID */</w:t>
            </w:r>
          </w:p>
        </w:tc>
      </w:tr>
      <w:tr w:rsidR="009E5D69" w14:paraId="3D22AE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4530B" w14:textId="0DB9341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LHCA006 = 2 and LHCA023 = 1 then do ;</w:t>
            </w:r>
          </w:p>
        </w:tc>
      </w:tr>
      <w:tr w:rsidR="009E5D69" w14:paraId="381A7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3C49C" w14:textId="383E684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 1 and XHEL2022 not in (1,2,3,4,5,6,7,8,9) then XHEL2022 = 10 ; *Did not complete;</w:t>
            </w:r>
          </w:p>
        </w:tc>
      </w:tr>
      <w:tr w:rsidR="009E5D69" w14:paraId="60B1E6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6B1DA" w14:textId="193B2A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2 and XHEL2022 not in (2,3,4,6,7,8,9) then XHEL2022 = 1 ; *Certificate I;</w:t>
            </w:r>
          </w:p>
        </w:tc>
      </w:tr>
      <w:tr w:rsidR="009E5D69" w14:paraId="19FD42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57103" w14:textId="72E065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3 and XHEL2022 not in (3,4,6,7,8,9) then XHEL2022 = 2 ; *Certificate II;</w:t>
            </w:r>
          </w:p>
        </w:tc>
      </w:tr>
      <w:tr w:rsidR="009E5D69" w14:paraId="7A85B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09A22" w14:textId="1CAFE54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4 and XHEL2022 not in (4,6,7,8,9) then XHEL2022 = 3 ; *Certificate III;</w:t>
            </w:r>
          </w:p>
        </w:tc>
      </w:tr>
      <w:tr w:rsidR="009E5D69" w14:paraId="16EEC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0C9CF8" w14:textId="1A563E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5 and XHEL2022 not in (6,7,8,9) then XHEL2022 = 4 ; *Certificate IV;</w:t>
            </w:r>
          </w:p>
        </w:tc>
      </w:tr>
      <w:tr w:rsidR="009E5D69" w14:paraId="74DF89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904F1" w14:textId="72681E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6 and XHEL2022 not in (1,2,3,4,6,7,8,9) then XHEL2022 = 5 ; *Certificate - level unknown;</w:t>
            </w:r>
          </w:p>
        </w:tc>
      </w:tr>
      <w:tr w:rsidR="009E5D69" w14:paraId="7EE3BC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29966" w14:textId="5DFFF47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(7,8,9,10) and XHEL2022 not in (7,8,9) then XHEL2022 = 6 ; *Advanced Diploma/Diploma;</w:t>
            </w:r>
          </w:p>
        </w:tc>
      </w:tr>
      <w:tr w:rsidR="009E5D69" w14:paraId="30664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05555" w14:textId="52865F8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11 and XHEL2022 not in (8,9) then XHEL2022 = 7 ; *Bachelor degree;</w:t>
            </w:r>
          </w:p>
        </w:tc>
      </w:tr>
      <w:tr w:rsidR="009E5D69" w14:paraId="73D231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66875" w14:textId="2DB7BB1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(12,13) and XHEL2022 not in (9) then XHEL2022 = 8 ; *Graduate diploma/Graduate certificate;</w:t>
            </w:r>
          </w:p>
        </w:tc>
      </w:tr>
      <w:tr w:rsidR="009E5D69" w14:paraId="153D94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AF1821" w14:textId="13190C5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 14 then XHEL2022 = 9 ; *Postgraduate degree;</w:t>
            </w:r>
          </w:p>
        </w:tc>
      </w:tr>
      <w:tr w:rsidR="009E5D69" w14:paraId="312392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6F913C" w14:textId="42FBEC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E532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F5B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369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E9994" w14:textId="55B95ED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CA10 (commenced since last interview) */</w:t>
            </w:r>
          </w:p>
        </w:tc>
      </w:tr>
      <w:tr w:rsidR="009E5D69" w14:paraId="69E54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3DC3F" w14:textId="4377AE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LHCA023 = 1 and LHCA010 not in (.) then do ;</w:t>
            </w:r>
          </w:p>
        </w:tc>
      </w:tr>
      <w:tr w:rsidR="009E5D69" w14:paraId="325A0C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4EBE2" w14:textId="2714B4A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 2 and XHEL2022 not in (2,3,4,6,7,8,9) then XHEL2022 = 1 ; *Certificate I;</w:t>
            </w:r>
          </w:p>
        </w:tc>
      </w:tr>
      <w:tr w:rsidR="009E5D69" w14:paraId="0D2DA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ADEAF" w14:textId="31B3BFC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3 and XHEL2022 not in (3,4,6,7,8,9) then XHEL2022 = 2 ; *Certificate II;</w:t>
            </w:r>
          </w:p>
        </w:tc>
      </w:tr>
      <w:tr w:rsidR="009E5D69" w14:paraId="6AEA6D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40AAEF" w14:textId="1FED034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4 and XHEL2022 not in (4,6,7,8,9) then XHEL2022 = 3 ; *Certificate III;</w:t>
            </w:r>
          </w:p>
        </w:tc>
      </w:tr>
      <w:tr w:rsidR="009E5D69" w14:paraId="5886C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CE5C0" w14:textId="52BC0E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5 and XHEL2022 not in (6,7,8,9) then XHEL2022 = 4 ; *Certificate IV;</w:t>
            </w:r>
          </w:p>
        </w:tc>
      </w:tr>
      <w:tr w:rsidR="009E5D69" w14:paraId="5A20C5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71D6D" w14:textId="377A9BD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6 and XHEL2022 not in (1,2,3,4,6,7,8,9) then XHEL2022 = 5 ; *Certificate - level unknown;</w:t>
            </w:r>
          </w:p>
        </w:tc>
      </w:tr>
      <w:tr w:rsidR="009E5D69" w14:paraId="48025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91C60" w14:textId="43FF43B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(7,8,9,10) and XHEL2022 not in (7,8,9) then XHEL2022 = 6 ; *Advanced Diploma/Diploma;</w:t>
            </w:r>
          </w:p>
        </w:tc>
      </w:tr>
      <w:tr w:rsidR="009E5D69" w14:paraId="0C0EF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59843" w14:textId="3D1722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11 and XHEL2022 not in (8,9) then XHEL2022 = 7 ; *Bachelor degree;</w:t>
            </w:r>
          </w:p>
        </w:tc>
      </w:tr>
      <w:tr w:rsidR="009E5D69" w14:paraId="5CD7A5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2162CA" w14:textId="3416D91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(12,13) and XHEL2022 not in (9) then XHEL2022 = 8 ; *Graduate diploma/Graduate certificate;</w:t>
            </w:r>
          </w:p>
        </w:tc>
      </w:tr>
      <w:tr w:rsidR="009E5D69" w14:paraId="14DDDC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2B385" w14:textId="281CC8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 14 then XHEL2022 = 9 ; *Postgraduate degree;</w:t>
            </w:r>
          </w:p>
        </w:tc>
      </w:tr>
      <w:tr w:rsidR="009E5D69" w14:paraId="7DBA5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60AC2F" w14:textId="3C8391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(1,15,16,17,18,19) and XHEL2022 not in (1,2,3,4,5,6,7,8,9) then XHEL2022 = 10 ; *Did not complete a qualification;</w:t>
            </w:r>
          </w:p>
        </w:tc>
      </w:tr>
      <w:tr w:rsidR="009E5D69" w14:paraId="3C9946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14B79" w14:textId="1E76357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E9212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66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6193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D4CA4C" w14:textId="3A0DB9E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qualification in CC2/CC3 (changed courses since last interview) */</w:t>
            </w:r>
          </w:p>
        </w:tc>
      </w:tr>
      <w:tr w:rsidR="009E5D69" w14:paraId="0F43E0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5C503" w14:textId="3BA0ACA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LHCC019 = 1 then do ;</w:t>
            </w:r>
          </w:p>
        </w:tc>
      </w:tr>
      <w:tr w:rsidR="009E5D69" w14:paraId="3B28FC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0A609B" w14:textId="5AEC9C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 1 and XHEL2022 not in (2,3,4,6,7,8,9) then XHEL2022 = 1 ; *Certificate I;</w:t>
            </w:r>
          </w:p>
        </w:tc>
      </w:tr>
      <w:tr w:rsidR="009E5D69" w14:paraId="51C4B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B7859" w14:textId="0598E3D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2 and XHEL2022 not in (3,4,6,7,8,9) then XHEL2022 = 2 ; *Certificate II;</w:t>
            </w:r>
          </w:p>
        </w:tc>
      </w:tr>
      <w:tr w:rsidR="009E5D69" w14:paraId="16415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A5812" w14:textId="60B6F7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3 and XHEL2022 not in (4,6,7,8,9) then XHEL2022 = 3 ; *Certificate III;</w:t>
            </w:r>
          </w:p>
        </w:tc>
      </w:tr>
      <w:tr w:rsidR="009E5D69" w14:paraId="196BA9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2783D" w14:textId="1D99F17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4 and XHEL2022 not in (6,7,8,9) then XHEL2022 = 4 ; *Certificate IV;</w:t>
            </w:r>
          </w:p>
        </w:tc>
      </w:tr>
      <w:tr w:rsidR="009E5D69" w14:paraId="0CE86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06ED3" w14:textId="268CED6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5 and XHEL2022 not in (1,2,3,4,6,7,8,9) then XHEL2022 = 5 ; *Certificate - level unknown;</w:t>
            </w:r>
          </w:p>
        </w:tc>
      </w:tr>
      <w:tr w:rsidR="009E5D69" w14:paraId="7E197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EBD1A" w14:textId="5BE91F4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(6,7,8,9) and XHEL2022 not in (7,8,9) then XHEL2022 = 6 ; *Advanced Diploma/Diploma;</w:t>
            </w:r>
          </w:p>
        </w:tc>
      </w:tr>
      <w:tr w:rsidR="009E5D69" w14:paraId="1DCB55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94353E" w14:textId="7E016D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10 and XHEL2022 not in (8,9) then XHEL2022 = 7 ; *Bachelor degree;</w:t>
            </w:r>
          </w:p>
        </w:tc>
      </w:tr>
      <w:tr w:rsidR="009E5D69" w14:paraId="03701B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B0DE0" w14:textId="4A0E6E8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(11,12) and XHEL2022 not in (9) then XHEL2022 = 8 ; *Graduate diploma/Graduate certificate;</w:t>
            </w:r>
          </w:p>
        </w:tc>
      </w:tr>
      <w:tr w:rsidR="009E5D69" w14:paraId="5E1820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B736D" w14:textId="44A8A1B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13 then XHEL2022 = 9 ; *Postgraduate degree;</w:t>
            </w:r>
          </w:p>
        </w:tc>
      </w:tr>
      <w:tr w:rsidR="009E5D69" w14:paraId="2F303D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FB003" w14:textId="01F8EF8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 14 and XHEL2022 not in (1,2,3,4,5,6,7,8,9) then XHEL2022 = 10 ; *Did not complete a qualification;</w:t>
            </w:r>
          </w:p>
        </w:tc>
      </w:tr>
      <w:tr w:rsidR="009E5D69" w14:paraId="1F2EFE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B2673A" w14:textId="4609E0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25FB2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88D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419C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52F9AF" w14:textId="03FAC75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apprenticeship/traineeship in CD2 (commenced since last interview) */</w:t>
            </w:r>
          </w:p>
        </w:tc>
      </w:tr>
      <w:tr w:rsidR="009E5D69" w14:paraId="7A122E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5964" w14:textId="46BD6EE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LHCD016 = 1 and LHCD002 not in (.) then do ;</w:t>
            </w:r>
          </w:p>
        </w:tc>
      </w:tr>
      <w:tr w:rsidR="009E5D69" w14:paraId="62F9A1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5FC37" w14:textId="2375EDD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LHCD002 = 1 and XHEL2022 not in (2,3,4,6,7,8,9) then XHEL2022 = 1 ; *Certificate I;</w:t>
            </w:r>
          </w:p>
        </w:tc>
      </w:tr>
      <w:tr w:rsidR="009E5D69" w14:paraId="4135CE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844D8" w14:textId="6FA4A47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2 and XHEL2022 not in (3,4,6,7,8,9) then XHEL2022 = 2 ; *Certificate II;</w:t>
            </w:r>
          </w:p>
        </w:tc>
      </w:tr>
      <w:tr w:rsidR="009E5D69" w14:paraId="2B734E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E189E" w14:textId="3379F6D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3 and XHEL2022 not in (4,6,7,8,9) then XHEL2022 = 3 ; *Certificate III;</w:t>
            </w:r>
          </w:p>
        </w:tc>
      </w:tr>
      <w:tr w:rsidR="009E5D69" w14:paraId="32FA23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86FF3B" w14:textId="4D9E73A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4 and XHEL2022 not in (6,7,8,9) then XHEL2022 = 4 ; *Certificate IV;</w:t>
            </w:r>
          </w:p>
        </w:tc>
      </w:tr>
      <w:tr w:rsidR="009E5D69" w14:paraId="566319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227F1" w14:textId="656E663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in (5,95) and XHEL2022 not in (1,2,3,4,6,7,8,9) then XHEL2022 = 5 ; *Certificate - level unknown;</w:t>
            </w:r>
          </w:p>
        </w:tc>
      </w:tr>
      <w:tr w:rsidR="009E5D69" w14:paraId="556D51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54824" w14:textId="2B3C9C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LHCD002 = 6 and XHEL2022 not in (7,8,9) then XHEL2022 = 6 ; *Advanced Diploma/Diploma;</w:t>
            </w:r>
          </w:p>
        </w:tc>
      </w:tr>
      <w:tr w:rsidR="009E5D69" w14:paraId="710708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D3B41" w14:textId="4F3DBA7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0252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11D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85DA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9A2C3" w14:textId="0E27F8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current education level from previous wave for those not in the previous wave */</w:t>
            </w:r>
          </w:p>
        </w:tc>
      </w:tr>
      <w:tr w:rsidR="009E5D69" w14:paraId="6A5342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CC0F5" w14:textId="2E74E4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XCEL2021 = . ;</w:t>
            </w:r>
          </w:p>
        </w:tc>
      </w:tr>
      <w:tr w:rsidR="009E5D69" w14:paraId="04D3E7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2F18B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805EE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05B0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C6C4C1" w14:textId="77777777" w:rsidR="009E5D69" w:rsidRDefault="009E5D69" w:rsidP="009E5D69">
      <w:pPr>
        <w:adjustRightInd w:val="0"/>
        <w:rPr>
          <w:rFonts w:ascii="Trebuchet MS" w:hAnsi="Trebuchet MS" w:cs="Trebuchet MS"/>
          <w:color w:val="000000"/>
          <w:sz w:val="19"/>
          <w:szCs w:val="19"/>
        </w:rPr>
      </w:pPr>
    </w:p>
    <w:p w14:paraId="0676CFFF" w14:textId="77777777" w:rsidR="009E5D69" w:rsidRDefault="009E5D69" w:rsidP="009E5D69">
      <w:pPr>
        <w:adjustRightInd w:val="0"/>
        <w:rPr>
          <w:rFonts w:ascii="Trebuchet MS" w:hAnsi="Trebuchet MS" w:cs="Trebuchet MS"/>
          <w:color w:val="000000"/>
          <w:sz w:val="19"/>
          <w:szCs w:val="19"/>
        </w:rPr>
        <w:sectPr w:rsidR="009E5D69">
          <w:headerReference w:type="default" r:id="rId89"/>
          <w:footerReference w:type="default" r:id="rId9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CC4E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297" w:name="IDX225"/>
          <w:bookmarkEnd w:id="297"/>
          <w:p w14:paraId="17161FBD"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298" w:name="_Toc144389136"/>
            <w:r>
              <w:rPr>
                <w:sz w:val="22"/>
                <w:szCs w:val="22"/>
              </w:rPr>
              <w:instrText>Full-time or part-time study status</w:instrText>
            </w:r>
            <w:bookmarkEnd w:id="29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6F34BD2" w14:textId="77777777" w:rsidR="009E5D69" w:rsidRDefault="009E5D69" w:rsidP="009E5D69">
      <w:pPr>
        <w:adjustRightInd w:val="0"/>
        <w:rPr>
          <w:rFonts w:ascii="Tahoma" w:hAnsi="Tahoma" w:cs="Tahoma"/>
          <w:color w:val="000000"/>
          <w:sz w:val="28"/>
          <w:szCs w:val="28"/>
        </w:rPr>
      </w:pPr>
    </w:p>
    <w:p w14:paraId="5EB06C4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E75A9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136304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299" w:name="IDX226"/>
            <w:bookmarkEnd w:id="299"/>
            <w:r>
              <w:rPr>
                <w:rFonts w:ascii="Tahoma" w:hAnsi="Tahoma" w:cs="Tahoma"/>
                <w:color w:val="000000"/>
                <w:sz w:val="28"/>
                <w:szCs w:val="28"/>
              </w:rPr>
              <w:fldChar w:fldCharType="begin"/>
            </w:r>
            <w:r>
              <w:rPr>
                <w:sz w:val="24"/>
                <w:szCs w:val="24"/>
              </w:rPr>
              <w:instrText>tc "</w:instrText>
            </w:r>
            <w:bookmarkStart w:id="300" w:name="_Toc144389137"/>
            <w:r>
              <w:rPr>
                <w:sz w:val="22"/>
                <w:szCs w:val="22"/>
              </w:rPr>
              <w:instrText>XFTS2015</w:instrText>
            </w:r>
            <w:bookmarkEnd w:id="30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XFTS2015</w:t>
            </w:r>
          </w:p>
        </w:tc>
      </w:tr>
    </w:tbl>
    <w:p w14:paraId="748AB57B" w14:textId="77777777" w:rsidR="009E5D69" w:rsidRDefault="009E5D69" w:rsidP="009E5D69">
      <w:pPr>
        <w:adjustRightInd w:val="0"/>
        <w:rPr>
          <w:rFonts w:ascii="Tahoma" w:hAnsi="Tahoma" w:cs="Tahoma"/>
          <w:i/>
          <w:iCs/>
          <w:color w:val="000000"/>
          <w:sz w:val="24"/>
          <w:szCs w:val="24"/>
        </w:rPr>
      </w:pPr>
    </w:p>
    <w:p w14:paraId="08612819" w14:textId="77777777" w:rsidR="009E5D69" w:rsidRDefault="009E5D69" w:rsidP="009E5D69">
      <w:pPr>
        <w:adjustRightInd w:val="0"/>
        <w:rPr>
          <w:rFonts w:ascii="Tahoma" w:hAnsi="Tahoma" w:cs="Tahoma"/>
          <w:i/>
          <w:iCs/>
          <w:color w:val="000000"/>
          <w:sz w:val="24"/>
          <w:szCs w:val="24"/>
        </w:rPr>
      </w:pPr>
    </w:p>
    <w:p w14:paraId="124BF6A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01" w:name="IDX227"/>
      <w:bookmarkEnd w:id="30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9C58D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74298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0DB5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0E6A82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DFA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2058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XFTS2015</w:t>
            </w:r>
          </w:p>
        </w:tc>
      </w:tr>
      <w:tr w:rsidR="009E5D69" w14:paraId="7973D7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CEB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5145E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XFTS2015 Full-time or part-time study status</w:t>
            </w:r>
          </w:p>
        </w:tc>
      </w:tr>
      <w:tr w:rsidR="009E5D69" w14:paraId="7D0F74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320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56E21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F22ED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0156E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F6EF7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C93404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9EF8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446D6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816E6DF" w14:textId="77777777" w:rsidR="009E5D69" w:rsidRDefault="009E5D69" w:rsidP="009E5D69">
      <w:pPr>
        <w:adjustRightInd w:val="0"/>
        <w:rPr>
          <w:rFonts w:ascii="Trebuchet MS" w:hAnsi="Trebuchet MS" w:cs="Trebuchet MS"/>
          <w:color w:val="000000"/>
          <w:sz w:val="19"/>
          <w:szCs w:val="19"/>
        </w:rPr>
      </w:pPr>
    </w:p>
    <w:p w14:paraId="51A3E0A3" w14:textId="77777777" w:rsidR="009E5D69" w:rsidRDefault="009E5D69" w:rsidP="009E5D69">
      <w:pPr>
        <w:adjustRightInd w:val="0"/>
        <w:rPr>
          <w:rFonts w:ascii="Trebuchet MS" w:hAnsi="Trebuchet MS" w:cs="Trebuchet MS"/>
          <w:color w:val="000000"/>
          <w:sz w:val="19"/>
          <w:szCs w:val="19"/>
        </w:rPr>
      </w:pPr>
    </w:p>
    <w:p w14:paraId="16EDA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2" w:name="IDX228"/>
      <w:bookmarkEnd w:id="30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A24F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622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2CC3F492" w14:textId="77777777" w:rsidR="009E5D69" w:rsidRDefault="009E5D69" w:rsidP="009E5D69">
      <w:pPr>
        <w:adjustRightInd w:val="0"/>
        <w:rPr>
          <w:rFonts w:ascii="Trebuchet MS" w:hAnsi="Trebuchet MS" w:cs="Trebuchet MS"/>
          <w:color w:val="000000"/>
          <w:sz w:val="19"/>
          <w:szCs w:val="19"/>
        </w:rPr>
      </w:pPr>
    </w:p>
    <w:p w14:paraId="748A579B" w14:textId="77777777" w:rsidR="009E5D69" w:rsidRDefault="009E5D69" w:rsidP="009E5D69">
      <w:pPr>
        <w:adjustRightInd w:val="0"/>
        <w:rPr>
          <w:rFonts w:ascii="Trebuchet MS" w:hAnsi="Trebuchet MS" w:cs="Trebuchet MS"/>
          <w:color w:val="000000"/>
          <w:sz w:val="19"/>
          <w:szCs w:val="19"/>
        </w:rPr>
      </w:pPr>
    </w:p>
    <w:p w14:paraId="7A4FDB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3" w:name="IDX229"/>
      <w:bookmarkEnd w:id="30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8C5A4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B609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7FE467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FF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427F9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274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1FDAE7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CA4F8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2BE58B6A" w14:textId="77777777" w:rsidR="009E5D69" w:rsidRDefault="009E5D69" w:rsidP="009E5D69">
      <w:pPr>
        <w:adjustRightInd w:val="0"/>
        <w:rPr>
          <w:rFonts w:ascii="Trebuchet MS" w:hAnsi="Trebuchet MS" w:cs="Trebuchet MS"/>
          <w:color w:val="000000"/>
          <w:sz w:val="19"/>
          <w:szCs w:val="19"/>
        </w:rPr>
      </w:pPr>
    </w:p>
    <w:p w14:paraId="20223834" w14:textId="77777777" w:rsidR="009E5D69" w:rsidRDefault="009E5D69" w:rsidP="009E5D69">
      <w:pPr>
        <w:adjustRightInd w:val="0"/>
        <w:rPr>
          <w:rFonts w:ascii="Trebuchet MS" w:hAnsi="Trebuchet MS" w:cs="Trebuchet MS"/>
          <w:color w:val="000000"/>
          <w:sz w:val="19"/>
          <w:szCs w:val="19"/>
        </w:rPr>
      </w:pPr>
    </w:p>
    <w:p w14:paraId="5BD2DC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4" w:name="IDX230"/>
      <w:bookmarkEnd w:id="30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0BC3D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5F7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7B643BDB" w14:textId="77777777" w:rsidR="009E5D69" w:rsidRDefault="009E5D69" w:rsidP="009E5D69">
      <w:pPr>
        <w:adjustRightInd w:val="0"/>
        <w:rPr>
          <w:rFonts w:ascii="Trebuchet MS" w:hAnsi="Trebuchet MS" w:cs="Trebuchet MS"/>
          <w:color w:val="000000"/>
          <w:sz w:val="19"/>
          <w:szCs w:val="19"/>
        </w:rPr>
      </w:pPr>
    </w:p>
    <w:p w14:paraId="4F594854" w14:textId="77777777" w:rsidR="009E5D69" w:rsidRDefault="009E5D69" w:rsidP="009E5D69">
      <w:pPr>
        <w:adjustRightInd w:val="0"/>
        <w:rPr>
          <w:rFonts w:ascii="Trebuchet MS" w:hAnsi="Trebuchet MS" w:cs="Trebuchet MS"/>
          <w:color w:val="000000"/>
          <w:sz w:val="19"/>
          <w:szCs w:val="19"/>
        </w:rPr>
      </w:pPr>
    </w:p>
    <w:p w14:paraId="2F389D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05" w:name="IDX231"/>
      <w:bookmarkEnd w:id="30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587B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FD23F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studying full-time */</w:t>
            </w:r>
          </w:p>
        </w:tc>
      </w:tr>
      <w:tr w:rsidR="009E5D69" w14:paraId="766E831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959B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XFTS2015 = 1;</w:t>
            </w:r>
          </w:p>
        </w:tc>
      </w:tr>
    </w:tbl>
    <w:p w14:paraId="08A79AE4" w14:textId="77777777" w:rsidR="009E5D69" w:rsidRDefault="009E5D69" w:rsidP="009E5D69">
      <w:pPr>
        <w:adjustRightInd w:val="0"/>
        <w:rPr>
          <w:rFonts w:ascii="Trebuchet MS" w:hAnsi="Trebuchet MS" w:cs="Trebuchet MS"/>
          <w:color w:val="000000"/>
          <w:sz w:val="19"/>
          <w:szCs w:val="19"/>
        </w:rPr>
      </w:pPr>
    </w:p>
    <w:p w14:paraId="20EDE3CA" w14:textId="77777777" w:rsidR="009E5D69" w:rsidRDefault="009E5D69" w:rsidP="009E5D69">
      <w:pPr>
        <w:adjustRightInd w:val="0"/>
        <w:rPr>
          <w:rFonts w:ascii="Trebuchet MS" w:hAnsi="Trebuchet MS" w:cs="Trebuchet MS"/>
          <w:color w:val="000000"/>
          <w:sz w:val="19"/>
          <w:szCs w:val="19"/>
        </w:rPr>
        <w:sectPr w:rsidR="009E5D69">
          <w:headerReference w:type="default" r:id="rId91"/>
          <w:footerReference w:type="default" r:id="rId9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0C3BB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06" w:name="IDX232"/>
          <w:bookmarkEnd w:id="306"/>
          <w:p w14:paraId="6148706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07" w:name="_Toc144389138"/>
            <w:r>
              <w:rPr>
                <w:sz w:val="22"/>
                <w:szCs w:val="22"/>
              </w:rPr>
              <w:instrText>Full-time or part-time study status</w:instrText>
            </w:r>
            <w:bookmarkEnd w:id="30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75AB1D7" w14:textId="77777777" w:rsidR="009E5D69" w:rsidRDefault="009E5D69" w:rsidP="009E5D69">
      <w:pPr>
        <w:adjustRightInd w:val="0"/>
        <w:rPr>
          <w:rFonts w:ascii="Tahoma" w:hAnsi="Tahoma" w:cs="Tahoma"/>
          <w:color w:val="000000"/>
          <w:sz w:val="28"/>
          <w:szCs w:val="28"/>
        </w:rPr>
      </w:pPr>
    </w:p>
    <w:p w14:paraId="6D657C5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E7C7F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95F08F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08" w:name="IDX233"/>
            <w:bookmarkEnd w:id="308"/>
            <w:r>
              <w:rPr>
                <w:rFonts w:ascii="Tahoma" w:hAnsi="Tahoma" w:cs="Tahoma"/>
                <w:color w:val="000000"/>
                <w:sz w:val="28"/>
                <w:szCs w:val="28"/>
              </w:rPr>
              <w:fldChar w:fldCharType="begin"/>
            </w:r>
            <w:r>
              <w:rPr>
                <w:sz w:val="24"/>
                <w:szCs w:val="24"/>
              </w:rPr>
              <w:instrText>tc "</w:instrText>
            </w:r>
            <w:bookmarkStart w:id="309" w:name="_Toc144389139"/>
            <w:r>
              <w:rPr>
                <w:sz w:val="22"/>
                <w:szCs w:val="22"/>
              </w:rPr>
              <w:instrText>XFTS2016</w:instrText>
            </w:r>
            <w:bookmarkEnd w:id="3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XFTS2016</w:t>
            </w:r>
          </w:p>
        </w:tc>
      </w:tr>
    </w:tbl>
    <w:p w14:paraId="3FEF3F93" w14:textId="77777777" w:rsidR="009E5D69" w:rsidRDefault="009E5D69" w:rsidP="009E5D69">
      <w:pPr>
        <w:adjustRightInd w:val="0"/>
        <w:rPr>
          <w:rFonts w:ascii="Tahoma" w:hAnsi="Tahoma" w:cs="Tahoma"/>
          <w:i/>
          <w:iCs/>
          <w:color w:val="000000"/>
          <w:sz w:val="24"/>
          <w:szCs w:val="24"/>
        </w:rPr>
      </w:pPr>
    </w:p>
    <w:p w14:paraId="5866B328" w14:textId="77777777" w:rsidR="009E5D69" w:rsidRDefault="009E5D69" w:rsidP="009E5D69">
      <w:pPr>
        <w:adjustRightInd w:val="0"/>
        <w:rPr>
          <w:rFonts w:ascii="Tahoma" w:hAnsi="Tahoma" w:cs="Tahoma"/>
          <w:i/>
          <w:iCs/>
          <w:color w:val="000000"/>
          <w:sz w:val="24"/>
          <w:szCs w:val="24"/>
        </w:rPr>
      </w:pPr>
    </w:p>
    <w:p w14:paraId="76F3EDA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10" w:name="IDX234"/>
      <w:bookmarkEnd w:id="31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4B2870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6F218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0A21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A983D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F3FD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E55BF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XFTS2016</w:t>
            </w:r>
          </w:p>
        </w:tc>
      </w:tr>
      <w:tr w:rsidR="009E5D69" w14:paraId="633509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7818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4D9A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XFTS2016 Full-time or part-time study status</w:t>
            </w:r>
          </w:p>
        </w:tc>
      </w:tr>
      <w:tr w:rsidR="009E5D69" w14:paraId="1DAED7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C563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39171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30C085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785D7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A9040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762817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A8A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330EF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90E51A9" w14:textId="77777777" w:rsidR="009E5D69" w:rsidRDefault="009E5D69" w:rsidP="009E5D69">
      <w:pPr>
        <w:adjustRightInd w:val="0"/>
        <w:rPr>
          <w:rFonts w:ascii="Trebuchet MS" w:hAnsi="Trebuchet MS" w:cs="Trebuchet MS"/>
          <w:color w:val="000000"/>
          <w:sz w:val="19"/>
          <w:szCs w:val="19"/>
        </w:rPr>
      </w:pPr>
    </w:p>
    <w:p w14:paraId="055F6B2F" w14:textId="77777777" w:rsidR="009E5D69" w:rsidRDefault="009E5D69" w:rsidP="009E5D69">
      <w:pPr>
        <w:adjustRightInd w:val="0"/>
        <w:rPr>
          <w:rFonts w:ascii="Trebuchet MS" w:hAnsi="Trebuchet MS" w:cs="Trebuchet MS"/>
          <w:color w:val="000000"/>
          <w:sz w:val="19"/>
          <w:szCs w:val="19"/>
        </w:rPr>
      </w:pPr>
    </w:p>
    <w:p w14:paraId="389F92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1" w:name="IDX235"/>
      <w:bookmarkEnd w:id="31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C95F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CB2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D5F09F4" w14:textId="77777777" w:rsidR="009E5D69" w:rsidRDefault="009E5D69" w:rsidP="009E5D69">
      <w:pPr>
        <w:adjustRightInd w:val="0"/>
        <w:rPr>
          <w:rFonts w:ascii="Trebuchet MS" w:hAnsi="Trebuchet MS" w:cs="Trebuchet MS"/>
          <w:color w:val="000000"/>
          <w:sz w:val="19"/>
          <w:szCs w:val="19"/>
        </w:rPr>
      </w:pPr>
    </w:p>
    <w:p w14:paraId="020DAD63" w14:textId="77777777" w:rsidR="009E5D69" w:rsidRDefault="009E5D69" w:rsidP="009E5D69">
      <w:pPr>
        <w:adjustRightInd w:val="0"/>
        <w:rPr>
          <w:rFonts w:ascii="Trebuchet MS" w:hAnsi="Trebuchet MS" w:cs="Trebuchet MS"/>
          <w:color w:val="000000"/>
          <w:sz w:val="19"/>
          <w:szCs w:val="19"/>
        </w:rPr>
      </w:pPr>
    </w:p>
    <w:p w14:paraId="61C156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2" w:name="IDX236"/>
      <w:bookmarkEnd w:id="31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9212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328E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24C168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5F9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6BE1E3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3452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065F1D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F20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0A0E6840" w14:textId="77777777" w:rsidR="009E5D69" w:rsidRDefault="009E5D69" w:rsidP="009E5D69">
      <w:pPr>
        <w:adjustRightInd w:val="0"/>
        <w:rPr>
          <w:rFonts w:ascii="Trebuchet MS" w:hAnsi="Trebuchet MS" w:cs="Trebuchet MS"/>
          <w:color w:val="000000"/>
          <w:sz w:val="19"/>
          <w:szCs w:val="19"/>
        </w:rPr>
      </w:pPr>
    </w:p>
    <w:p w14:paraId="65C223F5" w14:textId="77777777" w:rsidR="009E5D69" w:rsidRDefault="009E5D69" w:rsidP="009E5D69">
      <w:pPr>
        <w:adjustRightInd w:val="0"/>
        <w:rPr>
          <w:rFonts w:ascii="Trebuchet MS" w:hAnsi="Trebuchet MS" w:cs="Trebuchet MS"/>
          <w:color w:val="000000"/>
          <w:sz w:val="19"/>
          <w:szCs w:val="19"/>
        </w:rPr>
      </w:pPr>
    </w:p>
    <w:p w14:paraId="63EA5D7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3" w:name="IDX237"/>
      <w:bookmarkEnd w:id="31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76F7D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11B5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620FED6B" w14:textId="77777777" w:rsidR="009E5D69" w:rsidRDefault="009E5D69" w:rsidP="009E5D69">
      <w:pPr>
        <w:adjustRightInd w:val="0"/>
        <w:rPr>
          <w:rFonts w:ascii="Trebuchet MS" w:hAnsi="Trebuchet MS" w:cs="Trebuchet MS"/>
          <w:color w:val="000000"/>
          <w:sz w:val="19"/>
          <w:szCs w:val="19"/>
        </w:rPr>
      </w:pPr>
    </w:p>
    <w:p w14:paraId="1813FFAF" w14:textId="77777777" w:rsidR="009E5D69" w:rsidRDefault="009E5D69" w:rsidP="009E5D69">
      <w:pPr>
        <w:adjustRightInd w:val="0"/>
        <w:rPr>
          <w:rFonts w:ascii="Trebuchet MS" w:hAnsi="Trebuchet MS" w:cs="Trebuchet MS"/>
          <w:color w:val="000000"/>
          <w:sz w:val="19"/>
          <w:szCs w:val="19"/>
        </w:rPr>
      </w:pPr>
    </w:p>
    <w:p w14:paraId="52449F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14" w:name="IDX238"/>
      <w:bookmarkEnd w:id="31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05F0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B878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1D957E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79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assume studying full-time */</w:t>
            </w:r>
          </w:p>
        </w:tc>
      </w:tr>
      <w:tr w:rsidR="009E5D69" w14:paraId="097FCA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445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XFTS2016 = 1 ;</w:t>
            </w:r>
          </w:p>
        </w:tc>
      </w:tr>
      <w:tr w:rsidR="009E5D69" w14:paraId="5927A1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7F35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BC6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4B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not in (10,99) then do ; *Has a current education level;</w:t>
            </w:r>
          </w:p>
        </w:tc>
      </w:tr>
      <w:tr w:rsidR="009E5D69" w14:paraId="075061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A2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(LBPS003 = 1 or LBPS016 = 1) then XFTS2016 = 1 ; *Studying full-time;</w:t>
            </w:r>
          </w:p>
        </w:tc>
      </w:tr>
      <w:tr w:rsidR="009E5D69" w14:paraId="0F25AB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5DF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(LBPS003 = 2 or LBPS016 = 2) then XFTS2016 = 2 ; *Studying part-time;</w:t>
            </w:r>
          </w:p>
        </w:tc>
      </w:tr>
      <w:tr w:rsidR="009E5D69" w14:paraId="07CEE9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15D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(LBPS003 in (3,98,99) or LBPS016 = 99) then XFTS2016 = 3 ; *Studying, but status unknown;</w:t>
            </w:r>
          </w:p>
        </w:tc>
      </w:tr>
      <w:tr w:rsidR="009E5D69" w14:paraId="7D9CE9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DA8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B2EB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578A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D9A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F5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068F86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DBD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XCSL2016 = 6 and XCEL2016 = 10 then XFTS2016 = 4 ;</w:t>
            </w:r>
          </w:p>
        </w:tc>
      </w:tr>
      <w:tr w:rsidR="009E5D69" w14:paraId="6E0BD9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5E7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D13C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25E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current education level */</w:t>
            </w:r>
          </w:p>
        </w:tc>
      </w:tr>
      <w:tr w:rsidR="009E5D69" w14:paraId="50A64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F5D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 99 or XCSL2016 = 99 then XFTS2016 = 3 ; *Unknown study status;</w:t>
            </w:r>
          </w:p>
        </w:tc>
      </w:tr>
      <w:tr w:rsidR="009E5D69" w14:paraId="521C96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5EE8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8BA1E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B7A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7289802" w14:textId="77777777" w:rsidR="009E5D69" w:rsidRDefault="009E5D69" w:rsidP="009E5D69">
      <w:pPr>
        <w:adjustRightInd w:val="0"/>
        <w:rPr>
          <w:rFonts w:ascii="Trebuchet MS" w:hAnsi="Trebuchet MS" w:cs="Trebuchet MS"/>
          <w:color w:val="000000"/>
          <w:sz w:val="19"/>
          <w:szCs w:val="19"/>
        </w:rPr>
      </w:pPr>
    </w:p>
    <w:p w14:paraId="0B5C5547" w14:textId="77777777" w:rsidR="009E5D69" w:rsidRDefault="009E5D69" w:rsidP="009E5D69">
      <w:pPr>
        <w:adjustRightInd w:val="0"/>
        <w:rPr>
          <w:rFonts w:ascii="Trebuchet MS" w:hAnsi="Trebuchet MS" w:cs="Trebuchet MS"/>
          <w:color w:val="000000"/>
          <w:sz w:val="19"/>
          <w:szCs w:val="19"/>
        </w:rPr>
        <w:sectPr w:rsidR="009E5D69">
          <w:headerReference w:type="default" r:id="rId93"/>
          <w:footerReference w:type="default" r:id="rId9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3F8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15" w:name="IDX239"/>
          <w:bookmarkEnd w:id="315"/>
          <w:p w14:paraId="7040426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16" w:name="_Toc144389140"/>
            <w:r>
              <w:rPr>
                <w:sz w:val="22"/>
                <w:szCs w:val="22"/>
              </w:rPr>
              <w:instrText>Full-time or part-time study status</w:instrText>
            </w:r>
            <w:bookmarkEnd w:id="31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5D68835D" w14:textId="77777777" w:rsidR="009E5D69" w:rsidRDefault="009E5D69" w:rsidP="009E5D69">
      <w:pPr>
        <w:adjustRightInd w:val="0"/>
        <w:rPr>
          <w:rFonts w:ascii="Tahoma" w:hAnsi="Tahoma" w:cs="Tahoma"/>
          <w:color w:val="000000"/>
          <w:sz w:val="28"/>
          <w:szCs w:val="28"/>
        </w:rPr>
      </w:pPr>
    </w:p>
    <w:p w14:paraId="0D84684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88BB5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BA0DE9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17" w:name="IDX240"/>
            <w:bookmarkEnd w:id="317"/>
            <w:r>
              <w:rPr>
                <w:rFonts w:ascii="Tahoma" w:hAnsi="Tahoma" w:cs="Tahoma"/>
                <w:color w:val="000000"/>
                <w:sz w:val="28"/>
                <w:szCs w:val="28"/>
              </w:rPr>
              <w:fldChar w:fldCharType="begin"/>
            </w:r>
            <w:r>
              <w:rPr>
                <w:sz w:val="24"/>
                <w:szCs w:val="24"/>
              </w:rPr>
              <w:instrText>tc "</w:instrText>
            </w:r>
            <w:bookmarkStart w:id="318" w:name="_Toc144389141"/>
            <w:r>
              <w:rPr>
                <w:sz w:val="22"/>
                <w:szCs w:val="22"/>
              </w:rPr>
              <w:instrText>XFTS2017</w:instrText>
            </w:r>
            <w:bookmarkEnd w:id="31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XFTS2017</w:t>
            </w:r>
          </w:p>
        </w:tc>
      </w:tr>
    </w:tbl>
    <w:p w14:paraId="79881367" w14:textId="77777777" w:rsidR="009E5D69" w:rsidRDefault="009E5D69" w:rsidP="009E5D69">
      <w:pPr>
        <w:adjustRightInd w:val="0"/>
        <w:rPr>
          <w:rFonts w:ascii="Tahoma" w:hAnsi="Tahoma" w:cs="Tahoma"/>
          <w:i/>
          <w:iCs/>
          <w:color w:val="000000"/>
          <w:sz w:val="24"/>
          <w:szCs w:val="24"/>
        </w:rPr>
      </w:pPr>
    </w:p>
    <w:p w14:paraId="745D60F5" w14:textId="77777777" w:rsidR="009E5D69" w:rsidRDefault="009E5D69" w:rsidP="009E5D69">
      <w:pPr>
        <w:adjustRightInd w:val="0"/>
        <w:rPr>
          <w:rFonts w:ascii="Tahoma" w:hAnsi="Tahoma" w:cs="Tahoma"/>
          <w:i/>
          <w:iCs/>
          <w:color w:val="000000"/>
          <w:sz w:val="24"/>
          <w:szCs w:val="24"/>
        </w:rPr>
      </w:pPr>
    </w:p>
    <w:p w14:paraId="3D5D91A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19" w:name="IDX241"/>
      <w:bookmarkEnd w:id="31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E08D28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A9E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625A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C193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8122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C235D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XFTS2017</w:t>
            </w:r>
          </w:p>
        </w:tc>
      </w:tr>
      <w:tr w:rsidR="009E5D69" w14:paraId="28BFBC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5693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643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XFTS2017 Full-time or part-time study status</w:t>
            </w:r>
          </w:p>
        </w:tc>
      </w:tr>
      <w:tr w:rsidR="009E5D69" w14:paraId="5571DC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AA87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2EE7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D064D5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2ABD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A7236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A32D8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D29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011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A16C15A" w14:textId="77777777" w:rsidR="009E5D69" w:rsidRDefault="009E5D69" w:rsidP="009E5D69">
      <w:pPr>
        <w:adjustRightInd w:val="0"/>
        <w:rPr>
          <w:rFonts w:ascii="Trebuchet MS" w:hAnsi="Trebuchet MS" w:cs="Trebuchet MS"/>
          <w:color w:val="000000"/>
          <w:sz w:val="19"/>
          <w:szCs w:val="19"/>
        </w:rPr>
      </w:pPr>
    </w:p>
    <w:p w14:paraId="060478B5" w14:textId="77777777" w:rsidR="009E5D69" w:rsidRDefault="009E5D69" w:rsidP="009E5D69">
      <w:pPr>
        <w:adjustRightInd w:val="0"/>
        <w:rPr>
          <w:rFonts w:ascii="Trebuchet MS" w:hAnsi="Trebuchet MS" w:cs="Trebuchet MS"/>
          <w:color w:val="000000"/>
          <w:sz w:val="19"/>
          <w:szCs w:val="19"/>
        </w:rPr>
      </w:pPr>
    </w:p>
    <w:p w14:paraId="7497778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0" w:name="IDX242"/>
      <w:bookmarkEnd w:id="32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03236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1D0F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2B728CD3" w14:textId="77777777" w:rsidR="009E5D69" w:rsidRDefault="009E5D69" w:rsidP="009E5D69">
      <w:pPr>
        <w:adjustRightInd w:val="0"/>
        <w:rPr>
          <w:rFonts w:ascii="Trebuchet MS" w:hAnsi="Trebuchet MS" w:cs="Trebuchet MS"/>
          <w:color w:val="000000"/>
          <w:sz w:val="19"/>
          <w:szCs w:val="19"/>
        </w:rPr>
      </w:pPr>
    </w:p>
    <w:p w14:paraId="6491431B" w14:textId="77777777" w:rsidR="009E5D69" w:rsidRDefault="009E5D69" w:rsidP="009E5D69">
      <w:pPr>
        <w:adjustRightInd w:val="0"/>
        <w:rPr>
          <w:rFonts w:ascii="Trebuchet MS" w:hAnsi="Trebuchet MS" w:cs="Trebuchet MS"/>
          <w:color w:val="000000"/>
          <w:sz w:val="19"/>
          <w:szCs w:val="19"/>
        </w:rPr>
      </w:pPr>
    </w:p>
    <w:p w14:paraId="33C855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1" w:name="IDX243"/>
      <w:bookmarkEnd w:id="32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B7A30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82F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0EB13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5C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59BA47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284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23AFE4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5902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2DCF2C5D" w14:textId="77777777" w:rsidR="009E5D69" w:rsidRDefault="009E5D69" w:rsidP="009E5D69">
      <w:pPr>
        <w:adjustRightInd w:val="0"/>
        <w:rPr>
          <w:rFonts w:ascii="Trebuchet MS" w:hAnsi="Trebuchet MS" w:cs="Trebuchet MS"/>
          <w:color w:val="000000"/>
          <w:sz w:val="19"/>
          <w:szCs w:val="19"/>
        </w:rPr>
      </w:pPr>
    </w:p>
    <w:p w14:paraId="7FE5C0FA" w14:textId="77777777" w:rsidR="009E5D69" w:rsidRDefault="009E5D69" w:rsidP="009E5D69">
      <w:pPr>
        <w:adjustRightInd w:val="0"/>
        <w:rPr>
          <w:rFonts w:ascii="Trebuchet MS" w:hAnsi="Trebuchet MS" w:cs="Trebuchet MS"/>
          <w:color w:val="000000"/>
          <w:sz w:val="19"/>
          <w:szCs w:val="19"/>
        </w:rPr>
      </w:pPr>
    </w:p>
    <w:p w14:paraId="2C2924D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2" w:name="IDX244"/>
      <w:bookmarkEnd w:id="32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73AB2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7632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6679DD71" w14:textId="77777777" w:rsidR="009E5D69" w:rsidRDefault="009E5D69" w:rsidP="009E5D69">
      <w:pPr>
        <w:adjustRightInd w:val="0"/>
        <w:rPr>
          <w:rFonts w:ascii="Trebuchet MS" w:hAnsi="Trebuchet MS" w:cs="Trebuchet MS"/>
          <w:color w:val="000000"/>
          <w:sz w:val="19"/>
          <w:szCs w:val="19"/>
        </w:rPr>
      </w:pPr>
    </w:p>
    <w:p w14:paraId="6C313601" w14:textId="77777777" w:rsidR="009E5D69" w:rsidRDefault="009E5D69" w:rsidP="009E5D69">
      <w:pPr>
        <w:adjustRightInd w:val="0"/>
        <w:rPr>
          <w:rFonts w:ascii="Trebuchet MS" w:hAnsi="Trebuchet MS" w:cs="Trebuchet MS"/>
          <w:color w:val="000000"/>
          <w:sz w:val="19"/>
          <w:szCs w:val="19"/>
        </w:rPr>
      </w:pPr>
    </w:p>
    <w:p w14:paraId="36F1AB2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3" w:name="IDX245"/>
      <w:bookmarkEnd w:id="32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B7B6C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0404C30" w14:textId="77777777" w:rsidR="009E5D69" w:rsidRDefault="009E5D69" w:rsidP="006A0CC6">
            <w:pPr>
              <w:keepNext/>
              <w:adjustRightInd w:val="0"/>
              <w:rPr>
                <w:sz w:val="24"/>
                <w:szCs w:val="24"/>
              </w:rPr>
            </w:pPr>
          </w:p>
        </w:tc>
      </w:tr>
      <w:tr w:rsidR="009E5D69" w14:paraId="6D74AD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BEC2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CDEA0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C85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509F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FC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75F178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505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 = 3 or LCA003 = 2 then XFTS2017 = 1 ;</w:t>
            </w:r>
          </w:p>
        </w:tc>
      </w:tr>
      <w:tr w:rsidR="009E5D69" w14:paraId="4CAD23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A7F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701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D78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not in (10) then do ; *Has a current education level;</w:t>
            </w:r>
          </w:p>
        </w:tc>
      </w:tr>
      <w:tr w:rsidR="009E5D69" w14:paraId="1C5050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408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1F6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F7A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244DDF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CE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(LCCA046 = 1 or LCCB001 = 1 or LCCC011 = 1 or LCCD008 = 1 or LCC082 = 1 or LCC083 = 1) then XFTS2017 = 1 ;</w:t>
            </w:r>
          </w:p>
        </w:tc>
      </w:tr>
      <w:tr w:rsidR="009E5D69" w14:paraId="6AB4CB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03E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146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020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777D8C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A55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(LCCA046 = 2 or LCCB001 = 2 or LCCC011 = 2 or LCCD008 = 2 or LCC082 = 2 or LCC083 = 2) then XFTS2017 = 2 ;</w:t>
            </w:r>
          </w:p>
        </w:tc>
      </w:tr>
      <w:tr w:rsidR="009E5D69" w14:paraId="08EEFF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6F9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9217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F23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5DCCCB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F26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(LCCA046 = 3 or LCCB001 in (3,9) or LCCC011 in (3,99) or LCCD008 = 99 or LCC083 = 3) then XFTS2017 = 3 ; *Studying, but status unknown;</w:t>
            </w:r>
          </w:p>
        </w:tc>
      </w:tr>
      <w:tr w:rsidR="009E5D69" w14:paraId="5E0782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61D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B81C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A4A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6B08D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462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5D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587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6C906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4C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XCSL2017 = 6 and XCEL2017 = 10 then XFTS2017 = 4 ;</w:t>
            </w:r>
          </w:p>
        </w:tc>
      </w:tr>
      <w:tr w:rsidR="009E5D69" w14:paraId="70C63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EA90E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DEDF2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F64ED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C6EEC61" w14:textId="77777777" w:rsidR="009E5D69" w:rsidRDefault="009E5D69" w:rsidP="009E5D69">
      <w:pPr>
        <w:adjustRightInd w:val="0"/>
        <w:rPr>
          <w:rFonts w:ascii="Trebuchet MS" w:hAnsi="Trebuchet MS" w:cs="Trebuchet MS"/>
          <w:color w:val="000000"/>
          <w:sz w:val="19"/>
          <w:szCs w:val="19"/>
        </w:rPr>
      </w:pPr>
    </w:p>
    <w:p w14:paraId="166EF98B" w14:textId="77777777" w:rsidR="009E5D69" w:rsidRDefault="009E5D69" w:rsidP="009E5D69">
      <w:pPr>
        <w:adjustRightInd w:val="0"/>
        <w:rPr>
          <w:rFonts w:ascii="Trebuchet MS" w:hAnsi="Trebuchet MS" w:cs="Trebuchet MS"/>
          <w:color w:val="000000"/>
          <w:sz w:val="19"/>
          <w:szCs w:val="19"/>
        </w:rPr>
        <w:sectPr w:rsidR="009E5D69">
          <w:headerReference w:type="default" r:id="rId95"/>
          <w:footerReference w:type="default" r:id="rId9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247C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24" w:name="IDX246"/>
          <w:bookmarkEnd w:id="324"/>
          <w:p w14:paraId="3A67F4B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25" w:name="_Toc144389142"/>
            <w:r>
              <w:rPr>
                <w:sz w:val="22"/>
                <w:szCs w:val="22"/>
              </w:rPr>
              <w:instrText>Full-time or part-time study status</w:instrText>
            </w:r>
            <w:bookmarkEnd w:id="3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FC38168" w14:textId="77777777" w:rsidR="009E5D69" w:rsidRDefault="009E5D69" w:rsidP="009E5D69">
      <w:pPr>
        <w:adjustRightInd w:val="0"/>
        <w:rPr>
          <w:rFonts w:ascii="Tahoma" w:hAnsi="Tahoma" w:cs="Tahoma"/>
          <w:color w:val="000000"/>
          <w:sz w:val="28"/>
          <w:szCs w:val="28"/>
        </w:rPr>
      </w:pPr>
    </w:p>
    <w:p w14:paraId="7A483E2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B543E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0857A6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26" w:name="IDX247"/>
            <w:bookmarkEnd w:id="326"/>
            <w:r>
              <w:rPr>
                <w:rFonts w:ascii="Tahoma" w:hAnsi="Tahoma" w:cs="Tahoma"/>
                <w:color w:val="000000"/>
                <w:sz w:val="28"/>
                <w:szCs w:val="28"/>
              </w:rPr>
              <w:fldChar w:fldCharType="begin"/>
            </w:r>
            <w:r>
              <w:rPr>
                <w:sz w:val="24"/>
                <w:szCs w:val="24"/>
              </w:rPr>
              <w:instrText>tc "</w:instrText>
            </w:r>
            <w:bookmarkStart w:id="327" w:name="_Toc144389143"/>
            <w:r>
              <w:rPr>
                <w:sz w:val="22"/>
                <w:szCs w:val="22"/>
              </w:rPr>
              <w:instrText>XFTS2018</w:instrText>
            </w:r>
            <w:bookmarkEnd w:id="32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XFTS2018</w:t>
            </w:r>
          </w:p>
        </w:tc>
      </w:tr>
    </w:tbl>
    <w:p w14:paraId="53FA5B71" w14:textId="77777777" w:rsidR="009E5D69" w:rsidRDefault="009E5D69" w:rsidP="009E5D69">
      <w:pPr>
        <w:adjustRightInd w:val="0"/>
        <w:rPr>
          <w:rFonts w:ascii="Tahoma" w:hAnsi="Tahoma" w:cs="Tahoma"/>
          <w:i/>
          <w:iCs/>
          <w:color w:val="000000"/>
          <w:sz w:val="24"/>
          <w:szCs w:val="24"/>
        </w:rPr>
      </w:pPr>
    </w:p>
    <w:p w14:paraId="4692E12E" w14:textId="77777777" w:rsidR="009E5D69" w:rsidRDefault="009E5D69" w:rsidP="009E5D69">
      <w:pPr>
        <w:adjustRightInd w:val="0"/>
        <w:rPr>
          <w:rFonts w:ascii="Tahoma" w:hAnsi="Tahoma" w:cs="Tahoma"/>
          <w:i/>
          <w:iCs/>
          <w:color w:val="000000"/>
          <w:sz w:val="24"/>
          <w:szCs w:val="24"/>
        </w:rPr>
      </w:pPr>
    </w:p>
    <w:p w14:paraId="0BD5877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28" w:name="IDX248"/>
      <w:bookmarkEnd w:id="32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77B9D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9BAA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9986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33019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59AB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7147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XFTS2018</w:t>
            </w:r>
          </w:p>
        </w:tc>
      </w:tr>
      <w:tr w:rsidR="009E5D69" w14:paraId="5A0A60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D039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4429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XFTS2018 Full-time or part-time study status</w:t>
            </w:r>
          </w:p>
        </w:tc>
      </w:tr>
      <w:tr w:rsidR="009E5D69" w14:paraId="49076E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1616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6F97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EDB31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14732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493A2D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749032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003C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62A7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270B34E8" w14:textId="77777777" w:rsidR="009E5D69" w:rsidRDefault="009E5D69" w:rsidP="009E5D69">
      <w:pPr>
        <w:adjustRightInd w:val="0"/>
        <w:rPr>
          <w:rFonts w:ascii="Trebuchet MS" w:hAnsi="Trebuchet MS" w:cs="Trebuchet MS"/>
          <w:color w:val="000000"/>
          <w:sz w:val="19"/>
          <w:szCs w:val="19"/>
        </w:rPr>
      </w:pPr>
    </w:p>
    <w:p w14:paraId="73F9692B" w14:textId="77777777" w:rsidR="009E5D69" w:rsidRDefault="009E5D69" w:rsidP="009E5D69">
      <w:pPr>
        <w:adjustRightInd w:val="0"/>
        <w:rPr>
          <w:rFonts w:ascii="Trebuchet MS" w:hAnsi="Trebuchet MS" w:cs="Trebuchet MS"/>
          <w:color w:val="000000"/>
          <w:sz w:val="19"/>
          <w:szCs w:val="19"/>
        </w:rPr>
      </w:pPr>
    </w:p>
    <w:p w14:paraId="42447C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29" w:name="IDX249"/>
      <w:bookmarkEnd w:id="32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008A8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855D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CD04706" w14:textId="77777777" w:rsidR="009E5D69" w:rsidRDefault="009E5D69" w:rsidP="009E5D69">
      <w:pPr>
        <w:adjustRightInd w:val="0"/>
        <w:rPr>
          <w:rFonts w:ascii="Trebuchet MS" w:hAnsi="Trebuchet MS" w:cs="Trebuchet MS"/>
          <w:color w:val="000000"/>
          <w:sz w:val="19"/>
          <w:szCs w:val="19"/>
        </w:rPr>
      </w:pPr>
    </w:p>
    <w:p w14:paraId="1D417824" w14:textId="77777777" w:rsidR="009E5D69" w:rsidRDefault="009E5D69" w:rsidP="009E5D69">
      <w:pPr>
        <w:adjustRightInd w:val="0"/>
        <w:rPr>
          <w:rFonts w:ascii="Trebuchet MS" w:hAnsi="Trebuchet MS" w:cs="Trebuchet MS"/>
          <w:color w:val="000000"/>
          <w:sz w:val="19"/>
          <w:szCs w:val="19"/>
        </w:rPr>
      </w:pPr>
    </w:p>
    <w:p w14:paraId="73AAB1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0" w:name="IDX250"/>
      <w:bookmarkEnd w:id="33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10E7A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582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126C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94AF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0360E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C3EE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3476B5B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4E15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926E76E" w14:textId="77777777" w:rsidR="009E5D69" w:rsidRDefault="009E5D69" w:rsidP="009E5D69">
      <w:pPr>
        <w:adjustRightInd w:val="0"/>
        <w:rPr>
          <w:rFonts w:ascii="Trebuchet MS" w:hAnsi="Trebuchet MS" w:cs="Trebuchet MS"/>
          <w:color w:val="000000"/>
          <w:sz w:val="19"/>
          <w:szCs w:val="19"/>
        </w:rPr>
      </w:pPr>
    </w:p>
    <w:p w14:paraId="748943A5" w14:textId="77777777" w:rsidR="009E5D69" w:rsidRDefault="009E5D69" w:rsidP="009E5D69">
      <w:pPr>
        <w:adjustRightInd w:val="0"/>
        <w:rPr>
          <w:rFonts w:ascii="Trebuchet MS" w:hAnsi="Trebuchet MS" w:cs="Trebuchet MS"/>
          <w:color w:val="000000"/>
          <w:sz w:val="19"/>
          <w:szCs w:val="19"/>
        </w:rPr>
      </w:pPr>
    </w:p>
    <w:p w14:paraId="50F5053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1" w:name="IDX251"/>
      <w:bookmarkEnd w:id="33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C68F4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D67E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3174A916" w14:textId="77777777" w:rsidR="009E5D69" w:rsidRDefault="009E5D69" w:rsidP="009E5D69">
      <w:pPr>
        <w:adjustRightInd w:val="0"/>
        <w:rPr>
          <w:rFonts w:ascii="Trebuchet MS" w:hAnsi="Trebuchet MS" w:cs="Trebuchet MS"/>
          <w:color w:val="000000"/>
          <w:sz w:val="19"/>
          <w:szCs w:val="19"/>
        </w:rPr>
      </w:pPr>
    </w:p>
    <w:p w14:paraId="63876D3C" w14:textId="77777777" w:rsidR="009E5D69" w:rsidRDefault="009E5D69" w:rsidP="009E5D69">
      <w:pPr>
        <w:adjustRightInd w:val="0"/>
        <w:rPr>
          <w:rFonts w:ascii="Trebuchet MS" w:hAnsi="Trebuchet MS" w:cs="Trebuchet MS"/>
          <w:color w:val="000000"/>
          <w:sz w:val="19"/>
          <w:szCs w:val="19"/>
        </w:rPr>
      </w:pPr>
    </w:p>
    <w:p w14:paraId="5D76722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2" w:name="IDX252"/>
      <w:bookmarkEnd w:id="33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1899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056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47C8AC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C0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0E395B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812A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 = 3 or LDA003 = 2 then XFTS2018 = 1 ;</w:t>
            </w:r>
          </w:p>
        </w:tc>
      </w:tr>
      <w:tr w:rsidR="009E5D69" w14:paraId="74D02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9A4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not in (10) then do ; *Has a current education level;</w:t>
            </w:r>
          </w:p>
        </w:tc>
      </w:tr>
      <w:tr w:rsidR="009E5D69" w14:paraId="63EC0E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6EC0E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A241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9A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7D7FF4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9F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(LDCA046 = 1 or LDCB001 = 1 or LDCC011 = 1 or LDCD008 = 1 or LDC082 = 1 or LDC083 = 1) then XFTS2018 = 1 ;</w:t>
            </w:r>
          </w:p>
        </w:tc>
      </w:tr>
      <w:tr w:rsidR="009E5D69" w14:paraId="654597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DE1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5DA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778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51C402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AED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(LDCA046 = 2 or LDCB001 = 2 or LDCC011 = 2 or LDCD008 = 2 or LDC082 = 2 or LDC083 = 2) then XFTS2018 = 2 ;</w:t>
            </w:r>
          </w:p>
        </w:tc>
      </w:tr>
      <w:tr w:rsidR="009E5D69" w14:paraId="010871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D5E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3EEE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023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4CD2E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576B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(LDCA046 in (3,9) or LDCB001 in (3,9) or LDCC011 in (3,99) or LDCD008 = 99 or LDC083 = 3) then XFTS2018 = 3 ; *Studying, but status unknown;</w:t>
            </w:r>
          </w:p>
        </w:tc>
      </w:tr>
      <w:tr w:rsidR="009E5D69" w14:paraId="3A284A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9BA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F90A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9AC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660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7D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3981F3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CD3B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XCSL2018 = 6 and XCEL2018 = 10 then XFTS2018 = 4 ;</w:t>
            </w:r>
          </w:p>
        </w:tc>
      </w:tr>
      <w:tr w:rsidR="009E5D69" w14:paraId="4F5D6E3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7602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E5AFB31" w14:textId="77777777" w:rsidR="009E5D69" w:rsidRDefault="009E5D69" w:rsidP="009E5D69">
      <w:pPr>
        <w:adjustRightInd w:val="0"/>
        <w:rPr>
          <w:rFonts w:ascii="Trebuchet MS" w:hAnsi="Trebuchet MS" w:cs="Trebuchet MS"/>
          <w:color w:val="000000"/>
          <w:sz w:val="19"/>
          <w:szCs w:val="19"/>
        </w:rPr>
      </w:pPr>
    </w:p>
    <w:p w14:paraId="13636942" w14:textId="77777777" w:rsidR="009E5D69" w:rsidRDefault="009E5D69" w:rsidP="009E5D69">
      <w:pPr>
        <w:adjustRightInd w:val="0"/>
        <w:rPr>
          <w:rFonts w:ascii="Trebuchet MS" w:hAnsi="Trebuchet MS" w:cs="Trebuchet MS"/>
          <w:color w:val="000000"/>
          <w:sz w:val="19"/>
          <w:szCs w:val="19"/>
        </w:rPr>
        <w:sectPr w:rsidR="009E5D69">
          <w:headerReference w:type="default" r:id="rId97"/>
          <w:footerReference w:type="default" r:id="rId9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3213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33" w:name="IDX253"/>
          <w:bookmarkEnd w:id="333"/>
          <w:p w14:paraId="67C9D66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34" w:name="_Toc144389144"/>
            <w:r>
              <w:rPr>
                <w:sz w:val="22"/>
                <w:szCs w:val="22"/>
              </w:rPr>
              <w:instrText>Full-time or part-time study status</w:instrText>
            </w:r>
            <w:bookmarkEnd w:id="3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2D12461F" w14:textId="77777777" w:rsidR="009E5D69" w:rsidRDefault="009E5D69" w:rsidP="009E5D69">
      <w:pPr>
        <w:adjustRightInd w:val="0"/>
        <w:rPr>
          <w:rFonts w:ascii="Tahoma" w:hAnsi="Tahoma" w:cs="Tahoma"/>
          <w:color w:val="000000"/>
          <w:sz w:val="28"/>
          <w:szCs w:val="28"/>
        </w:rPr>
      </w:pPr>
    </w:p>
    <w:p w14:paraId="3118F0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930A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BCEB1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35" w:name="IDX254"/>
            <w:bookmarkEnd w:id="335"/>
            <w:r>
              <w:rPr>
                <w:rFonts w:ascii="Tahoma" w:hAnsi="Tahoma" w:cs="Tahoma"/>
                <w:color w:val="000000"/>
                <w:sz w:val="28"/>
                <w:szCs w:val="28"/>
              </w:rPr>
              <w:fldChar w:fldCharType="begin"/>
            </w:r>
            <w:r>
              <w:rPr>
                <w:sz w:val="24"/>
                <w:szCs w:val="24"/>
              </w:rPr>
              <w:instrText>tc "</w:instrText>
            </w:r>
            <w:bookmarkStart w:id="336" w:name="_Toc144389145"/>
            <w:r>
              <w:rPr>
                <w:sz w:val="22"/>
                <w:szCs w:val="22"/>
              </w:rPr>
              <w:instrText>XFTS2019</w:instrText>
            </w:r>
            <w:bookmarkEnd w:id="3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XFTS2019</w:t>
            </w:r>
          </w:p>
        </w:tc>
      </w:tr>
    </w:tbl>
    <w:p w14:paraId="69F46503" w14:textId="77777777" w:rsidR="009E5D69" w:rsidRDefault="009E5D69" w:rsidP="009E5D69">
      <w:pPr>
        <w:adjustRightInd w:val="0"/>
        <w:rPr>
          <w:rFonts w:ascii="Tahoma" w:hAnsi="Tahoma" w:cs="Tahoma"/>
          <w:i/>
          <w:iCs/>
          <w:color w:val="000000"/>
          <w:sz w:val="24"/>
          <w:szCs w:val="24"/>
        </w:rPr>
      </w:pPr>
    </w:p>
    <w:p w14:paraId="5FD42663" w14:textId="77777777" w:rsidR="009E5D69" w:rsidRDefault="009E5D69" w:rsidP="009E5D69">
      <w:pPr>
        <w:adjustRightInd w:val="0"/>
        <w:rPr>
          <w:rFonts w:ascii="Tahoma" w:hAnsi="Tahoma" w:cs="Tahoma"/>
          <w:i/>
          <w:iCs/>
          <w:color w:val="000000"/>
          <w:sz w:val="24"/>
          <w:szCs w:val="24"/>
        </w:rPr>
      </w:pPr>
    </w:p>
    <w:p w14:paraId="68D19F4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37" w:name="IDX255"/>
      <w:bookmarkEnd w:id="3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97AB4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D8F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BD64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C136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91F3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438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XFTS2019</w:t>
            </w:r>
          </w:p>
        </w:tc>
      </w:tr>
      <w:tr w:rsidR="009E5D69" w14:paraId="529ACD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510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7E9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XFTS2019 Full-time or part-time study status</w:t>
            </w:r>
          </w:p>
        </w:tc>
      </w:tr>
      <w:tr w:rsidR="009E5D69" w14:paraId="34ABCF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DB17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19B7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F0FB1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400C7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A2B02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D2D85B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25CA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CD11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66EE43D" w14:textId="77777777" w:rsidR="009E5D69" w:rsidRDefault="009E5D69" w:rsidP="009E5D69">
      <w:pPr>
        <w:adjustRightInd w:val="0"/>
        <w:rPr>
          <w:rFonts w:ascii="Trebuchet MS" w:hAnsi="Trebuchet MS" w:cs="Trebuchet MS"/>
          <w:color w:val="000000"/>
          <w:sz w:val="19"/>
          <w:szCs w:val="19"/>
        </w:rPr>
      </w:pPr>
    </w:p>
    <w:p w14:paraId="1736EB8D" w14:textId="77777777" w:rsidR="009E5D69" w:rsidRDefault="009E5D69" w:rsidP="009E5D69">
      <w:pPr>
        <w:adjustRightInd w:val="0"/>
        <w:rPr>
          <w:rFonts w:ascii="Trebuchet MS" w:hAnsi="Trebuchet MS" w:cs="Trebuchet MS"/>
          <w:color w:val="000000"/>
          <w:sz w:val="19"/>
          <w:szCs w:val="19"/>
        </w:rPr>
      </w:pPr>
    </w:p>
    <w:p w14:paraId="30F74F9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8" w:name="IDX256"/>
      <w:bookmarkEnd w:id="3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F62AB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B47B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36D2A187" w14:textId="77777777" w:rsidR="009E5D69" w:rsidRDefault="009E5D69" w:rsidP="009E5D69">
      <w:pPr>
        <w:adjustRightInd w:val="0"/>
        <w:rPr>
          <w:rFonts w:ascii="Trebuchet MS" w:hAnsi="Trebuchet MS" w:cs="Trebuchet MS"/>
          <w:color w:val="000000"/>
          <w:sz w:val="19"/>
          <w:szCs w:val="19"/>
        </w:rPr>
      </w:pPr>
    </w:p>
    <w:p w14:paraId="498B7E1A" w14:textId="77777777" w:rsidR="009E5D69" w:rsidRDefault="009E5D69" w:rsidP="009E5D69">
      <w:pPr>
        <w:adjustRightInd w:val="0"/>
        <w:rPr>
          <w:rFonts w:ascii="Trebuchet MS" w:hAnsi="Trebuchet MS" w:cs="Trebuchet MS"/>
          <w:color w:val="000000"/>
          <w:sz w:val="19"/>
          <w:szCs w:val="19"/>
        </w:rPr>
      </w:pPr>
    </w:p>
    <w:p w14:paraId="07717EE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39" w:name="IDX257"/>
      <w:bookmarkEnd w:id="3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72EF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1EBE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52DAF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5A3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2F3D8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FBE8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7B6DE28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D38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197DCE9" w14:textId="77777777" w:rsidR="009E5D69" w:rsidRDefault="009E5D69" w:rsidP="009E5D69">
      <w:pPr>
        <w:adjustRightInd w:val="0"/>
        <w:rPr>
          <w:rFonts w:ascii="Trebuchet MS" w:hAnsi="Trebuchet MS" w:cs="Trebuchet MS"/>
          <w:color w:val="000000"/>
          <w:sz w:val="19"/>
          <w:szCs w:val="19"/>
        </w:rPr>
      </w:pPr>
    </w:p>
    <w:p w14:paraId="7A02B354" w14:textId="77777777" w:rsidR="009E5D69" w:rsidRDefault="009E5D69" w:rsidP="009E5D69">
      <w:pPr>
        <w:adjustRightInd w:val="0"/>
        <w:rPr>
          <w:rFonts w:ascii="Trebuchet MS" w:hAnsi="Trebuchet MS" w:cs="Trebuchet MS"/>
          <w:color w:val="000000"/>
          <w:sz w:val="19"/>
          <w:szCs w:val="19"/>
        </w:rPr>
      </w:pPr>
    </w:p>
    <w:p w14:paraId="54A691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0" w:name="IDX258"/>
      <w:bookmarkEnd w:id="3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A375B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3462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3AE83FF4" w14:textId="77777777" w:rsidR="009E5D69" w:rsidRDefault="009E5D69" w:rsidP="009E5D69">
      <w:pPr>
        <w:adjustRightInd w:val="0"/>
        <w:rPr>
          <w:rFonts w:ascii="Trebuchet MS" w:hAnsi="Trebuchet MS" w:cs="Trebuchet MS"/>
          <w:color w:val="000000"/>
          <w:sz w:val="19"/>
          <w:szCs w:val="19"/>
        </w:rPr>
      </w:pPr>
    </w:p>
    <w:p w14:paraId="7AEA563E" w14:textId="77777777" w:rsidR="009E5D69" w:rsidRDefault="009E5D69" w:rsidP="009E5D69">
      <w:pPr>
        <w:adjustRightInd w:val="0"/>
        <w:rPr>
          <w:rFonts w:ascii="Trebuchet MS" w:hAnsi="Trebuchet MS" w:cs="Trebuchet MS"/>
          <w:color w:val="000000"/>
          <w:sz w:val="19"/>
          <w:szCs w:val="19"/>
        </w:rPr>
      </w:pPr>
    </w:p>
    <w:p w14:paraId="0AFB8A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1" w:name="IDX259"/>
      <w:bookmarkEnd w:id="3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8D5E9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EF296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7D4A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72E55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00D2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BE6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6A048F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00C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 = 3 or LEA003 = 2 then XFTS2019 = 1 ;</w:t>
            </w:r>
          </w:p>
        </w:tc>
      </w:tr>
      <w:tr w:rsidR="009E5D69" w14:paraId="0D6617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B93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not in (10) then do ; *Has a current education level;</w:t>
            </w:r>
          </w:p>
        </w:tc>
      </w:tr>
      <w:tr w:rsidR="009E5D69" w14:paraId="38E147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0C7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C11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B30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69661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710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(LECA046 = 1 or LECB001 = 1 or LECC011 = 1 or LECD008 = 1 or LEC082 = 1 or LEC083 = 1) then XFTS2019 = 1 ;</w:t>
            </w:r>
          </w:p>
        </w:tc>
      </w:tr>
      <w:tr w:rsidR="009E5D69" w14:paraId="5B6274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1B5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1816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FB8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61F87D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468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(LECA046 = 2 or LECB001 = 2 or LECC011 = 2 or LECD008 = 2 or LEC082 = 2 or LEC083 = 2) then XFTS2019 = 2 ;</w:t>
            </w:r>
          </w:p>
        </w:tc>
      </w:tr>
      <w:tr w:rsidR="009E5D69" w14:paraId="5C2E50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6D3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FEF3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2E0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264256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025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(LECA046 in (3,9) or LECB001 in (3,9) or LECC011 in (3,99) or LECD008 = 99 or LEC083 = 3) then XFTS2019 = 3 ; *Studying, but status unknown;</w:t>
            </w:r>
          </w:p>
        </w:tc>
      </w:tr>
      <w:tr w:rsidR="009E5D69" w14:paraId="7F77F9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F3F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22D3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A9A4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BB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96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5CEA87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9A7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XCSL2019 = 6 and XCEL2019 = 10 then XFTS2019 = 4 ;</w:t>
            </w:r>
          </w:p>
        </w:tc>
      </w:tr>
      <w:tr w:rsidR="009E5D69" w14:paraId="42FE0C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61E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733893C" w14:textId="77777777" w:rsidR="009E5D69" w:rsidRDefault="009E5D69" w:rsidP="009E5D69">
      <w:pPr>
        <w:adjustRightInd w:val="0"/>
        <w:rPr>
          <w:rFonts w:ascii="Trebuchet MS" w:hAnsi="Trebuchet MS" w:cs="Trebuchet MS"/>
          <w:color w:val="000000"/>
          <w:sz w:val="19"/>
          <w:szCs w:val="19"/>
        </w:rPr>
      </w:pPr>
    </w:p>
    <w:p w14:paraId="7F2495BD" w14:textId="77777777" w:rsidR="009E5D69" w:rsidRDefault="009E5D69" w:rsidP="009E5D69">
      <w:pPr>
        <w:adjustRightInd w:val="0"/>
        <w:rPr>
          <w:rFonts w:ascii="Trebuchet MS" w:hAnsi="Trebuchet MS" w:cs="Trebuchet MS"/>
          <w:color w:val="000000"/>
          <w:sz w:val="19"/>
          <w:szCs w:val="19"/>
        </w:rPr>
        <w:sectPr w:rsidR="009E5D69">
          <w:headerReference w:type="default" r:id="rId99"/>
          <w:footerReference w:type="default" r:id="rId10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86D2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42" w:name="IDX260"/>
          <w:bookmarkEnd w:id="342"/>
          <w:p w14:paraId="399176C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43" w:name="_Toc144389146"/>
            <w:r>
              <w:rPr>
                <w:sz w:val="22"/>
                <w:szCs w:val="22"/>
              </w:rPr>
              <w:instrText>Full-time or part-time study status</w:instrText>
            </w:r>
            <w:bookmarkEnd w:id="34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B358FDE" w14:textId="77777777" w:rsidR="009E5D69" w:rsidRDefault="009E5D69" w:rsidP="009E5D69">
      <w:pPr>
        <w:adjustRightInd w:val="0"/>
        <w:rPr>
          <w:rFonts w:ascii="Tahoma" w:hAnsi="Tahoma" w:cs="Tahoma"/>
          <w:color w:val="000000"/>
          <w:sz w:val="28"/>
          <w:szCs w:val="28"/>
        </w:rPr>
      </w:pPr>
    </w:p>
    <w:p w14:paraId="50DD32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2944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0EB40F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44" w:name="IDX261"/>
            <w:bookmarkEnd w:id="344"/>
            <w:r>
              <w:rPr>
                <w:rFonts w:ascii="Tahoma" w:hAnsi="Tahoma" w:cs="Tahoma"/>
                <w:color w:val="000000"/>
                <w:sz w:val="28"/>
                <w:szCs w:val="28"/>
              </w:rPr>
              <w:fldChar w:fldCharType="begin"/>
            </w:r>
            <w:r>
              <w:rPr>
                <w:sz w:val="24"/>
                <w:szCs w:val="24"/>
              </w:rPr>
              <w:instrText>tc "</w:instrText>
            </w:r>
            <w:bookmarkStart w:id="345" w:name="_Toc144389147"/>
            <w:r>
              <w:rPr>
                <w:sz w:val="22"/>
                <w:szCs w:val="22"/>
              </w:rPr>
              <w:instrText>XFTS2020</w:instrText>
            </w:r>
            <w:bookmarkEnd w:id="34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XFTS2020</w:t>
            </w:r>
          </w:p>
        </w:tc>
      </w:tr>
    </w:tbl>
    <w:p w14:paraId="06381E8F" w14:textId="77777777" w:rsidR="009E5D69" w:rsidRDefault="009E5D69" w:rsidP="009E5D69">
      <w:pPr>
        <w:adjustRightInd w:val="0"/>
        <w:rPr>
          <w:rFonts w:ascii="Tahoma" w:hAnsi="Tahoma" w:cs="Tahoma"/>
          <w:i/>
          <w:iCs/>
          <w:color w:val="000000"/>
          <w:sz w:val="24"/>
          <w:szCs w:val="24"/>
        </w:rPr>
      </w:pPr>
    </w:p>
    <w:p w14:paraId="31F90A20" w14:textId="77777777" w:rsidR="009E5D69" w:rsidRDefault="009E5D69" w:rsidP="009E5D69">
      <w:pPr>
        <w:adjustRightInd w:val="0"/>
        <w:rPr>
          <w:rFonts w:ascii="Tahoma" w:hAnsi="Tahoma" w:cs="Tahoma"/>
          <w:i/>
          <w:iCs/>
          <w:color w:val="000000"/>
          <w:sz w:val="24"/>
          <w:szCs w:val="24"/>
        </w:rPr>
      </w:pPr>
    </w:p>
    <w:p w14:paraId="3A062D9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46" w:name="IDX262"/>
      <w:bookmarkEnd w:id="34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95E82F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A10B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F69D0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65CBD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D34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9B957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XFTS2020</w:t>
            </w:r>
          </w:p>
        </w:tc>
      </w:tr>
      <w:tr w:rsidR="009E5D69" w14:paraId="14C451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E1B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4776E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XFTS2020 Full-time or part-time study status</w:t>
            </w:r>
          </w:p>
        </w:tc>
      </w:tr>
      <w:tr w:rsidR="009E5D69" w14:paraId="717C82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819C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5EB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9146F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A3481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1072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D0B506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0174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D5B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2617C294" w14:textId="77777777" w:rsidR="009E5D69" w:rsidRDefault="009E5D69" w:rsidP="009E5D69">
      <w:pPr>
        <w:adjustRightInd w:val="0"/>
        <w:rPr>
          <w:rFonts w:ascii="Trebuchet MS" w:hAnsi="Trebuchet MS" w:cs="Trebuchet MS"/>
          <w:color w:val="000000"/>
          <w:sz w:val="19"/>
          <w:szCs w:val="19"/>
        </w:rPr>
      </w:pPr>
    </w:p>
    <w:p w14:paraId="78906EB8" w14:textId="77777777" w:rsidR="009E5D69" w:rsidRDefault="009E5D69" w:rsidP="009E5D69">
      <w:pPr>
        <w:adjustRightInd w:val="0"/>
        <w:rPr>
          <w:rFonts w:ascii="Trebuchet MS" w:hAnsi="Trebuchet MS" w:cs="Trebuchet MS"/>
          <w:color w:val="000000"/>
          <w:sz w:val="19"/>
          <w:szCs w:val="19"/>
        </w:rPr>
      </w:pPr>
    </w:p>
    <w:p w14:paraId="57F489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7" w:name="IDX263"/>
      <w:bookmarkEnd w:id="34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8A8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4E82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118C4E0A" w14:textId="77777777" w:rsidR="009E5D69" w:rsidRDefault="009E5D69" w:rsidP="009E5D69">
      <w:pPr>
        <w:adjustRightInd w:val="0"/>
        <w:rPr>
          <w:rFonts w:ascii="Trebuchet MS" w:hAnsi="Trebuchet MS" w:cs="Trebuchet MS"/>
          <w:color w:val="000000"/>
          <w:sz w:val="19"/>
          <w:szCs w:val="19"/>
        </w:rPr>
      </w:pPr>
    </w:p>
    <w:p w14:paraId="4E9A898F" w14:textId="77777777" w:rsidR="009E5D69" w:rsidRDefault="009E5D69" w:rsidP="009E5D69">
      <w:pPr>
        <w:adjustRightInd w:val="0"/>
        <w:rPr>
          <w:rFonts w:ascii="Trebuchet MS" w:hAnsi="Trebuchet MS" w:cs="Trebuchet MS"/>
          <w:color w:val="000000"/>
          <w:sz w:val="19"/>
          <w:szCs w:val="19"/>
        </w:rPr>
      </w:pPr>
    </w:p>
    <w:p w14:paraId="199C08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8" w:name="IDX264"/>
      <w:bookmarkEnd w:id="34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2DAA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EE5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E8B05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ED8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4B7305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59BB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1692D9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6A36C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1AA0B835" w14:textId="77777777" w:rsidR="009E5D69" w:rsidRDefault="009E5D69" w:rsidP="009E5D69">
      <w:pPr>
        <w:adjustRightInd w:val="0"/>
        <w:rPr>
          <w:rFonts w:ascii="Trebuchet MS" w:hAnsi="Trebuchet MS" w:cs="Trebuchet MS"/>
          <w:color w:val="000000"/>
          <w:sz w:val="19"/>
          <w:szCs w:val="19"/>
        </w:rPr>
      </w:pPr>
    </w:p>
    <w:p w14:paraId="22C78E57" w14:textId="77777777" w:rsidR="009E5D69" w:rsidRDefault="009E5D69" w:rsidP="009E5D69">
      <w:pPr>
        <w:adjustRightInd w:val="0"/>
        <w:rPr>
          <w:rFonts w:ascii="Trebuchet MS" w:hAnsi="Trebuchet MS" w:cs="Trebuchet MS"/>
          <w:color w:val="000000"/>
          <w:sz w:val="19"/>
          <w:szCs w:val="19"/>
        </w:rPr>
      </w:pPr>
    </w:p>
    <w:p w14:paraId="5CAC653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49" w:name="IDX265"/>
      <w:bookmarkEnd w:id="34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B362E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B3BF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5AE61414" w14:textId="77777777" w:rsidR="009E5D69" w:rsidRDefault="009E5D69" w:rsidP="009E5D69">
      <w:pPr>
        <w:adjustRightInd w:val="0"/>
        <w:rPr>
          <w:rFonts w:ascii="Trebuchet MS" w:hAnsi="Trebuchet MS" w:cs="Trebuchet MS"/>
          <w:color w:val="000000"/>
          <w:sz w:val="19"/>
          <w:szCs w:val="19"/>
        </w:rPr>
      </w:pPr>
    </w:p>
    <w:p w14:paraId="479D2D4A" w14:textId="77777777" w:rsidR="009E5D69" w:rsidRDefault="009E5D69" w:rsidP="009E5D69">
      <w:pPr>
        <w:adjustRightInd w:val="0"/>
        <w:rPr>
          <w:rFonts w:ascii="Trebuchet MS" w:hAnsi="Trebuchet MS" w:cs="Trebuchet MS"/>
          <w:color w:val="000000"/>
          <w:sz w:val="19"/>
          <w:szCs w:val="19"/>
        </w:rPr>
      </w:pPr>
    </w:p>
    <w:p w14:paraId="73DF4A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0" w:name="IDX266"/>
      <w:bookmarkEnd w:id="35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A0910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3BAE75" w14:textId="77777777" w:rsidR="009E5D69" w:rsidRDefault="009E5D69" w:rsidP="006A0CC6">
            <w:pPr>
              <w:keepNext/>
              <w:adjustRightInd w:val="0"/>
              <w:rPr>
                <w:sz w:val="24"/>
                <w:szCs w:val="24"/>
              </w:rPr>
            </w:pPr>
          </w:p>
        </w:tc>
      </w:tr>
      <w:tr w:rsidR="009E5D69" w14:paraId="331898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786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229A4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641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0FD9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40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or returned to school - assume studying full-time */</w:t>
            </w:r>
          </w:p>
        </w:tc>
      </w:tr>
      <w:tr w:rsidR="009E5D69" w14:paraId="229CDB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FA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 = 3 or LFA003 = 2 then XFTS2020 = 1 ;</w:t>
            </w:r>
          </w:p>
        </w:tc>
      </w:tr>
      <w:tr w:rsidR="009E5D69" w14:paraId="0DB53C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0B1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not in (10) then do ; *Has a current education level;</w:t>
            </w:r>
          </w:p>
        </w:tc>
      </w:tr>
      <w:tr w:rsidR="009E5D69" w14:paraId="0EF7BC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83F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4F88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703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13B2B2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14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(LFCA032 = 1 or LFCB001 = 1 or LFCC011 = 1 or LFCD008 = 1 or LFC082 = 1 or LFC083 = 1) then XFTS2020 = 1 ;</w:t>
            </w:r>
          </w:p>
        </w:tc>
      </w:tr>
      <w:tr w:rsidR="009E5D69" w14:paraId="31CE0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E9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 1) or ((LFCA002 = 3 or LFCA006 = 3 or LFCA019 = 3) and LFCA021 = 1) or (LFCC010 = 3 and LFCC017 = 1) then XFTS2020 = 1 ;</w:t>
            </w:r>
          </w:p>
        </w:tc>
      </w:tr>
      <w:tr w:rsidR="009E5D69" w14:paraId="47BAF0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25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1 then XFTS2020 = 1 ;</w:t>
            </w:r>
          </w:p>
        </w:tc>
      </w:tr>
      <w:tr w:rsidR="009E5D69" w14:paraId="2396A5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8BC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 1 then XFTS2020 = 1 ;</w:t>
            </w:r>
          </w:p>
        </w:tc>
      </w:tr>
      <w:tr w:rsidR="009E5D69" w14:paraId="23AA33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6661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39A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77DB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3796F7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73E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(LFCA032 = 2 or LFCB001 = 2 or LFCC011 = 2 or LFCD008 = 2 or LFC082 = 2 or LFC083 = 2) then XFTS2020 = 2 ;</w:t>
            </w:r>
          </w:p>
        </w:tc>
      </w:tr>
      <w:tr w:rsidR="009E5D69" w14:paraId="06554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AB43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 2) or ((LFCA002 = 3 or LFCA006 = 3 or LFCA019 = 3) and LFCA021 = 2) or (LFCC010 = 3 and LFCC017 = 2) then XFTS2020 = 2 ;</w:t>
            </w:r>
          </w:p>
        </w:tc>
      </w:tr>
      <w:tr w:rsidR="009E5D69" w14:paraId="1521BA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B69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2 then XFTS2020 = 2 ;</w:t>
            </w:r>
          </w:p>
        </w:tc>
      </w:tr>
      <w:tr w:rsidR="009E5D69" w14:paraId="53B843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C44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 2 then XFTS2020 = 2 ;</w:t>
            </w:r>
          </w:p>
        </w:tc>
      </w:tr>
      <w:tr w:rsidR="009E5D69" w14:paraId="79D5DC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862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4D67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C42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117689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9F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(LFCA032 in (3,9) or LFCB001 in (3,9) or LFCC011 in (3,99) or LFCD008 = 99 or LFC083 = 3) then XFTS2020 = 3 ; *Studying, but status unknown;</w:t>
            </w:r>
          </w:p>
        </w:tc>
      </w:tr>
      <w:tr w:rsidR="009E5D69" w14:paraId="53FA6D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8A4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(LFCA011 = 3 and LFCA013 in (3,9)) or ((LFCA002 = 3 or LFCA006 = 3 or LFCA019 = 3) and LFCA021 in (3,9)) or (LFCC010 = 3 and LFCC017 in (3,9)) then XFTS2020 = 3 ;</w:t>
            </w:r>
          </w:p>
        </w:tc>
      </w:tr>
      <w:tr w:rsidR="009E5D69" w14:paraId="3A8DB7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A18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(LFCD007 = 3 or LFCD007A = 3) then XFTS2020 = 3 ;</w:t>
            </w:r>
          </w:p>
        </w:tc>
      </w:tr>
      <w:tr w:rsidR="009E5D69" w14:paraId="4005F5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4D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((LFCA002 = 2 and LFCA023 = 5) or (LFCA006 = 2 and LFCA023 = 5) or (LFCA019 = 0 and LFCA023 = 5) ) and LFCA021 = 3 then XFTS2020 = 3 ;</w:t>
            </w:r>
          </w:p>
        </w:tc>
      </w:tr>
      <w:tr w:rsidR="009E5D69" w14:paraId="0A548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3CF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(LFCC010 = 0 and LFCC019 = 5) and LFCC017 in (3,99) then XFTS2020 = 3 ;</w:t>
            </w:r>
          </w:p>
        </w:tc>
      </w:tr>
      <w:tr w:rsidR="009E5D69" w14:paraId="169E2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86C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564A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0F0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D92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A2B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05D20E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7A1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XCSL2020 = 6 and XCEL2020 = 10 then XFTS2020 = 4 ;</w:t>
            </w:r>
          </w:p>
        </w:tc>
      </w:tr>
      <w:tr w:rsidR="009E5D69" w14:paraId="44B3D3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CDA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6774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C2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AE66E5D" w14:textId="77777777" w:rsidR="009E5D69" w:rsidRDefault="009E5D69" w:rsidP="009E5D69">
      <w:pPr>
        <w:adjustRightInd w:val="0"/>
        <w:rPr>
          <w:rFonts w:ascii="Trebuchet MS" w:hAnsi="Trebuchet MS" w:cs="Trebuchet MS"/>
          <w:color w:val="000000"/>
          <w:sz w:val="19"/>
          <w:szCs w:val="19"/>
        </w:rPr>
      </w:pPr>
    </w:p>
    <w:p w14:paraId="7524DA4C" w14:textId="77777777" w:rsidR="009E5D69" w:rsidRDefault="009E5D69" w:rsidP="009E5D69">
      <w:pPr>
        <w:adjustRightInd w:val="0"/>
        <w:rPr>
          <w:rFonts w:ascii="Trebuchet MS" w:hAnsi="Trebuchet MS" w:cs="Trebuchet MS"/>
          <w:color w:val="000000"/>
          <w:sz w:val="19"/>
          <w:szCs w:val="19"/>
        </w:rPr>
        <w:sectPr w:rsidR="009E5D69">
          <w:headerReference w:type="default" r:id="rId101"/>
          <w:footerReference w:type="default" r:id="rId10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376428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51" w:name="IDX267"/>
          <w:bookmarkEnd w:id="351"/>
          <w:p w14:paraId="21D780D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52" w:name="_Toc144389148"/>
            <w:r>
              <w:rPr>
                <w:sz w:val="22"/>
                <w:szCs w:val="22"/>
              </w:rPr>
              <w:instrText>Full-time or part-time study status</w:instrText>
            </w:r>
            <w:bookmarkEnd w:id="3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4AE2CBAC" w14:textId="77777777" w:rsidR="009E5D69" w:rsidRDefault="009E5D69" w:rsidP="009E5D69">
      <w:pPr>
        <w:adjustRightInd w:val="0"/>
        <w:rPr>
          <w:rFonts w:ascii="Tahoma" w:hAnsi="Tahoma" w:cs="Tahoma"/>
          <w:color w:val="000000"/>
          <w:sz w:val="28"/>
          <w:szCs w:val="28"/>
        </w:rPr>
      </w:pPr>
    </w:p>
    <w:p w14:paraId="79AC59C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1E102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FD0E6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53" w:name="IDX268"/>
            <w:bookmarkEnd w:id="353"/>
            <w:r>
              <w:rPr>
                <w:rFonts w:ascii="Tahoma" w:hAnsi="Tahoma" w:cs="Tahoma"/>
                <w:color w:val="000000"/>
                <w:sz w:val="28"/>
                <w:szCs w:val="28"/>
              </w:rPr>
              <w:fldChar w:fldCharType="begin"/>
            </w:r>
            <w:r>
              <w:rPr>
                <w:sz w:val="24"/>
                <w:szCs w:val="24"/>
              </w:rPr>
              <w:instrText>tc "</w:instrText>
            </w:r>
            <w:bookmarkStart w:id="354" w:name="_Toc144389149"/>
            <w:r>
              <w:rPr>
                <w:sz w:val="22"/>
                <w:szCs w:val="22"/>
              </w:rPr>
              <w:instrText>XFTS2021</w:instrText>
            </w:r>
            <w:bookmarkEnd w:id="35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XFTS2021</w:t>
            </w:r>
          </w:p>
        </w:tc>
      </w:tr>
    </w:tbl>
    <w:p w14:paraId="625DC137" w14:textId="77777777" w:rsidR="009E5D69" w:rsidRDefault="009E5D69" w:rsidP="009E5D69">
      <w:pPr>
        <w:adjustRightInd w:val="0"/>
        <w:rPr>
          <w:rFonts w:ascii="Tahoma" w:hAnsi="Tahoma" w:cs="Tahoma"/>
          <w:i/>
          <w:iCs/>
          <w:color w:val="000000"/>
          <w:sz w:val="24"/>
          <w:szCs w:val="24"/>
        </w:rPr>
      </w:pPr>
    </w:p>
    <w:p w14:paraId="41CA454E" w14:textId="77777777" w:rsidR="009E5D69" w:rsidRDefault="009E5D69" w:rsidP="009E5D69">
      <w:pPr>
        <w:adjustRightInd w:val="0"/>
        <w:rPr>
          <w:rFonts w:ascii="Tahoma" w:hAnsi="Tahoma" w:cs="Tahoma"/>
          <w:i/>
          <w:iCs/>
          <w:color w:val="000000"/>
          <w:sz w:val="24"/>
          <w:szCs w:val="24"/>
        </w:rPr>
      </w:pPr>
    </w:p>
    <w:p w14:paraId="07D1918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55" w:name="IDX269"/>
      <w:bookmarkEnd w:id="35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72301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DC80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F0F40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4BEB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F69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26BF2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XFTS2021</w:t>
            </w:r>
          </w:p>
        </w:tc>
      </w:tr>
      <w:tr w:rsidR="009E5D69" w14:paraId="7386C8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9EA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A087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XFTS2021 Full-time or part-time study status</w:t>
            </w:r>
          </w:p>
        </w:tc>
      </w:tr>
      <w:tr w:rsidR="009E5D69" w14:paraId="10C0A2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BFCD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3B8D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6E03D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28D2D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E2C5C5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851D9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3AC7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8A73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2CE522E" w14:textId="77777777" w:rsidR="009E5D69" w:rsidRDefault="009E5D69" w:rsidP="009E5D69">
      <w:pPr>
        <w:adjustRightInd w:val="0"/>
        <w:rPr>
          <w:rFonts w:ascii="Trebuchet MS" w:hAnsi="Trebuchet MS" w:cs="Trebuchet MS"/>
          <w:color w:val="000000"/>
          <w:sz w:val="19"/>
          <w:szCs w:val="19"/>
        </w:rPr>
      </w:pPr>
    </w:p>
    <w:p w14:paraId="4033541A" w14:textId="77777777" w:rsidR="009E5D69" w:rsidRDefault="009E5D69" w:rsidP="009E5D69">
      <w:pPr>
        <w:adjustRightInd w:val="0"/>
        <w:rPr>
          <w:rFonts w:ascii="Trebuchet MS" w:hAnsi="Trebuchet MS" w:cs="Trebuchet MS"/>
          <w:color w:val="000000"/>
          <w:sz w:val="19"/>
          <w:szCs w:val="19"/>
        </w:rPr>
      </w:pPr>
    </w:p>
    <w:p w14:paraId="0C2E35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6" w:name="IDX270"/>
      <w:bookmarkEnd w:id="35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DB38B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C46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751B9AF2" w14:textId="77777777" w:rsidR="009E5D69" w:rsidRDefault="009E5D69" w:rsidP="009E5D69">
      <w:pPr>
        <w:adjustRightInd w:val="0"/>
        <w:rPr>
          <w:rFonts w:ascii="Trebuchet MS" w:hAnsi="Trebuchet MS" w:cs="Trebuchet MS"/>
          <w:color w:val="000000"/>
          <w:sz w:val="19"/>
          <w:szCs w:val="19"/>
        </w:rPr>
      </w:pPr>
    </w:p>
    <w:p w14:paraId="3F142748" w14:textId="77777777" w:rsidR="009E5D69" w:rsidRDefault="009E5D69" w:rsidP="009E5D69">
      <w:pPr>
        <w:adjustRightInd w:val="0"/>
        <w:rPr>
          <w:rFonts w:ascii="Trebuchet MS" w:hAnsi="Trebuchet MS" w:cs="Trebuchet MS"/>
          <w:color w:val="000000"/>
          <w:sz w:val="19"/>
          <w:szCs w:val="19"/>
        </w:rPr>
      </w:pPr>
    </w:p>
    <w:p w14:paraId="0333D3C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7" w:name="IDX271"/>
      <w:bookmarkEnd w:id="35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2FCF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50D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8F135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28A2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C40A7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A991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69C9CA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5E5A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7D5C5D07" w14:textId="77777777" w:rsidR="009E5D69" w:rsidRDefault="009E5D69" w:rsidP="009E5D69">
      <w:pPr>
        <w:adjustRightInd w:val="0"/>
        <w:rPr>
          <w:rFonts w:ascii="Trebuchet MS" w:hAnsi="Trebuchet MS" w:cs="Trebuchet MS"/>
          <w:color w:val="000000"/>
          <w:sz w:val="19"/>
          <w:szCs w:val="19"/>
        </w:rPr>
      </w:pPr>
    </w:p>
    <w:p w14:paraId="5B69DE36" w14:textId="77777777" w:rsidR="009E5D69" w:rsidRDefault="009E5D69" w:rsidP="009E5D69">
      <w:pPr>
        <w:adjustRightInd w:val="0"/>
        <w:rPr>
          <w:rFonts w:ascii="Trebuchet MS" w:hAnsi="Trebuchet MS" w:cs="Trebuchet MS"/>
          <w:color w:val="000000"/>
          <w:sz w:val="19"/>
          <w:szCs w:val="19"/>
        </w:rPr>
      </w:pPr>
    </w:p>
    <w:p w14:paraId="077EA3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8" w:name="IDX272"/>
      <w:bookmarkEnd w:id="35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58073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5120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431AB954" w14:textId="77777777" w:rsidR="009E5D69" w:rsidRDefault="009E5D69" w:rsidP="009E5D69">
      <w:pPr>
        <w:adjustRightInd w:val="0"/>
        <w:rPr>
          <w:rFonts w:ascii="Trebuchet MS" w:hAnsi="Trebuchet MS" w:cs="Trebuchet MS"/>
          <w:color w:val="000000"/>
          <w:sz w:val="19"/>
          <w:szCs w:val="19"/>
        </w:rPr>
      </w:pPr>
    </w:p>
    <w:p w14:paraId="7344A341" w14:textId="77777777" w:rsidR="009E5D69" w:rsidRDefault="009E5D69" w:rsidP="009E5D69">
      <w:pPr>
        <w:adjustRightInd w:val="0"/>
        <w:rPr>
          <w:rFonts w:ascii="Trebuchet MS" w:hAnsi="Trebuchet MS" w:cs="Trebuchet MS"/>
          <w:color w:val="000000"/>
          <w:sz w:val="19"/>
          <w:szCs w:val="19"/>
        </w:rPr>
      </w:pPr>
    </w:p>
    <w:p w14:paraId="2B37E9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59" w:name="IDX273"/>
      <w:bookmarkEnd w:id="35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18870"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AFFFB89" w14:textId="77777777" w:rsidR="009E5D69" w:rsidRDefault="009E5D69" w:rsidP="006A0CC6">
            <w:pPr>
              <w:keepNext/>
              <w:adjustRightInd w:val="0"/>
              <w:rPr>
                <w:sz w:val="24"/>
                <w:szCs w:val="24"/>
              </w:rPr>
            </w:pPr>
          </w:p>
        </w:tc>
      </w:tr>
      <w:tr w:rsidR="009E5D69" w14:paraId="179B2D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DBC30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92E6E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24C8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0F1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EE8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XCEL2021 not in (10) then do ; *Has a current education level;</w:t>
            </w:r>
          </w:p>
        </w:tc>
      </w:tr>
      <w:tr w:rsidR="009E5D69" w14:paraId="51187E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48D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B488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C8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702FC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F482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(LGCA032 = 1 or LGCB001 = 1 or LGCC011 = 1 or LGCD008 = 1 or LGC082 = 1 or LGC083 = 1) then XFTS2021 = 1 ;</w:t>
            </w:r>
          </w:p>
        </w:tc>
      </w:tr>
      <w:tr w:rsidR="009E5D69" w14:paraId="0D0B8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76A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 1) or ((LGCA002 = 3 or LGCA006 = 3 or LGCA019 = 3) and LGCA021 = 1) or (LGCC010 = 3 and LGCC017 = 1) then XFTS2021 = 1 ;</w:t>
            </w:r>
          </w:p>
        </w:tc>
      </w:tr>
      <w:tr w:rsidR="009E5D69" w14:paraId="58342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2D4E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1 then XFTS2021 = 1 ;</w:t>
            </w:r>
          </w:p>
        </w:tc>
      </w:tr>
      <w:tr w:rsidR="009E5D69" w14:paraId="42763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4F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 1 then XFTS2021 = 1 ;</w:t>
            </w:r>
          </w:p>
        </w:tc>
      </w:tr>
      <w:tr w:rsidR="009E5D69" w14:paraId="289F5F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638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EF74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140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38AC2C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562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(LGCA032 = 2 or LGCB001 = 2 or LGCC011 = 2 or LGCD008 = 2 or LGC082 = 2 or LGC083 = 2) then XFTS2021 = 2 ;</w:t>
            </w:r>
          </w:p>
        </w:tc>
      </w:tr>
      <w:tr w:rsidR="009E5D69" w14:paraId="1E6199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231E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 2) or ((LGCA002 = 3 or LGCA006 = 3 or LGCA019 = 3) and LGCA021 = 2) or (LGCC010 = 3 and LGCC017 = 2) then XFTS2021 = 2 ;</w:t>
            </w:r>
          </w:p>
        </w:tc>
      </w:tr>
      <w:tr w:rsidR="009E5D69" w14:paraId="26583F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3C6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2 then XFTS2021 = 2 ;</w:t>
            </w:r>
          </w:p>
        </w:tc>
      </w:tr>
      <w:tr w:rsidR="009E5D69" w14:paraId="2E8033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44D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 2 then XFTS2021 = 2 ;</w:t>
            </w:r>
          </w:p>
        </w:tc>
      </w:tr>
      <w:tr w:rsidR="009E5D69" w14:paraId="2C298B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9901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9C1A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198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092BDC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56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(LGCA032 in (3,9) or LGCB001 in (3,9) or LGCC011 in (3,99) or LGCD008 = 99 or LGC083 = 3) then XFTS2021 = 3 ; *Studying, but status unknown;</w:t>
            </w:r>
          </w:p>
        </w:tc>
      </w:tr>
      <w:tr w:rsidR="009E5D69" w14:paraId="02F3A7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0C7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(LGCA011 = 3 and LGCA013 in (3,9)) or ((LGCA002 = 3 or LGCA006 = 3 or LGCA019 = 3) and LGCA021 in (3,9)) or (LGCC010 = 3 and LGCC017 in (3,9)) then XFTS2021 = 3 ;</w:t>
            </w:r>
          </w:p>
        </w:tc>
      </w:tr>
      <w:tr w:rsidR="009E5D69" w14:paraId="3EDEC4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5B3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(LGCD007 = 3 or LGCD007A = 3) then XFTS2021 = 3 ;</w:t>
            </w:r>
          </w:p>
        </w:tc>
      </w:tr>
      <w:tr w:rsidR="009E5D69" w14:paraId="16F8A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1D52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((LGCA002 = 2 and LGCA023 = 5) or (LGCA006 = 2 and LGCA023 = 5) or (LGCA019 = 0 and LGCA023 = 5) ) and LGCA021 = 3 then XFTS2021 = 3 ;</w:t>
            </w:r>
          </w:p>
        </w:tc>
      </w:tr>
      <w:tr w:rsidR="009E5D69" w14:paraId="00A69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7586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(LGCC010 = 0 and LGCC019 = 5) and LGCC017 in (3,99) then XFTS2021 = 3 ;</w:t>
            </w:r>
          </w:p>
        </w:tc>
      </w:tr>
      <w:tr w:rsidR="009E5D69" w14:paraId="305C0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1BE6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4DD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346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4DD1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8F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4663AE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96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XCSL2021 = 6 and XCEL2021 = 10 then XFTS2021 = 4 ;</w:t>
            </w:r>
          </w:p>
        </w:tc>
      </w:tr>
      <w:tr w:rsidR="009E5D69" w14:paraId="6C368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271AA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B010C8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B612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24974BF" w14:textId="77777777" w:rsidR="009E5D69" w:rsidRDefault="009E5D69" w:rsidP="009E5D69">
      <w:pPr>
        <w:adjustRightInd w:val="0"/>
        <w:rPr>
          <w:rFonts w:ascii="Trebuchet MS" w:hAnsi="Trebuchet MS" w:cs="Trebuchet MS"/>
          <w:color w:val="000000"/>
          <w:sz w:val="19"/>
          <w:szCs w:val="19"/>
        </w:rPr>
      </w:pPr>
    </w:p>
    <w:p w14:paraId="0710B31C" w14:textId="77777777" w:rsidR="009E5D69" w:rsidRDefault="009E5D69" w:rsidP="009E5D69">
      <w:pPr>
        <w:adjustRightInd w:val="0"/>
        <w:rPr>
          <w:rFonts w:ascii="Trebuchet MS" w:hAnsi="Trebuchet MS" w:cs="Trebuchet MS"/>
          <w:color w:val="000000"/>
          <w:sz w:val="19"/>
          <w:szCs w:val="19"/>
        </w:rPr>
        <w:sectPr w:rsidR="009E5D69">
          <w:headerReference w:type="default" r:id="rId103"/>
          <w:footerReference w:type="default" r:id="rId10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8D79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60" w:name="IDX274"/>
          <w:bookmarkEnd w:id="360"/>
          <w:p w14:paraId="26B3E60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61" w:name="_Toc144389150"/>
            <w:r>
              <w:rPr>
                <w:sz w:val="22"/>
                <w:szCs w:val="22"/>
              </w:rPr>
              <w:instrText>Full-time or part-time study status</w:instrText>
            </w:r>
            <w:bookmarkEnd w:id="3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study status</w:t>
            </w:r>
          </w:p>
        </w:tc>
      </w:tr>
    </w:tbl>
    <w:p w14:paraId="747582D4" w14:textId="77777777" w:rsidR="009E5D69" w:rsidRDefault="009E5D69" w:rsidP="009E5D69">
      <w:pPr>
        <w:adjustRightInd w:val="0"/>
        <w:rPr>
          <w:rFonts w:ascii="Tahoma" w:hAnsi="Tahoma" w:cs="Tahoma"/>
          <w:color w:val="000000"/>
          <w:sz w:val="28"/>
          <w:szCs w:val="28"/>
        </w:rPr>
      </w:pPr>
    </w:p>
    <w:p w14:paraId="5B28F8F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64F2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DE543C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62" w:name="IDX275"/>
            <w:bookmarkEnd w:id="362"/>
            <w:r>
              <w:rPr>
                <w:rFonts w:ascii="Tahoma" w:hAnsi="Tahoma" w:cs="Tahoma"/>
                <w:color w:val="000000"/>
                <w:sz w:val="28"/>
                <w:szCs w:val="28"/>
              </w:rPr>
              <w:fldChar w:fldCharType="begin"/>
            </w:r>
            <w:r>
              <w:rPr>
                <w:sz w:val="24"/>
                <w:szCs w:val="24"/>
              </w:rPr>
              <w:instrText>tc "</w:instrText>
            </w:r>
            <w:bookmarkStart w:id="363" w:name="_Toc144389151"/>
            <w:r>
              <w:rPr>
                <w:sz w:val="22"/>
                <w:szCs w:val="22"/>
              </w:rPr>
              <w:instrText>XFTS2022</w:instrText>
            </w:r>
            <w:bookmarkEnd w:id="3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XFTS2022</w:t>
            </w:r>
          </w:p>
        </w:tc>
      </w:tr>
    </w:tbl>
    <w:p w14:paraId="0EC7F6DE" w14:textId="77777777" w:rsidR="009E5D69" w:rsidRDefault="009E5D69" w:rsidP="009E5D69">
      <w:pPr>
        <w:adjustRightInd w:val="0"/>
        <w:rPr>
          <w:rFonts w:ascii="Tahoma" w:hAnsi="Tahoma" w:cs="Tahoma"/>
          <w:i/>
          <w:iCs/>
          <w:color w:val="000000"/>
          <w:sz w:val="24"/>
          <w:szCs w:val="24"/>
        </w:rPr>
      </w:pPr>
    </w:p>
    <w:p w14:paraId="28565FDE" w14:textId="77777777" w:rsidR="009E5D69" w:rsidRDefault="009E5D69" w:rsidP="009E5D69">
      <w:pPr>
        <w:adjustRightInd w:val="0"/>
        <w:rPr>
          <w:rFonts w:ascii="Tahoma" w:hAnsi="Tahoma" w:cs="Tahoma"/>
          <w:i/>
          <w:iCs/>
          <w:color w:val="000000"/>
          <w:sz w:val="24"/>
          <w:szCs w:val="24"/>
        </w:rPr>
      </w:pPr>
    </w:p>
    <w:p w14:paraId="14A88A7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64" w:name="IDX276"/>
      <w:bookmarkEnd w:id="3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D24DCC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0D591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C46A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B8EEE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372A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16505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XFTS2022</w:t>
            </w:r>
          </w:p>
        </w:tc>
      </w:tr>
      <w:tr w:rsidR="009E5D69" w14:paraId="48996CD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4EA0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4674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XFTS2022 Full-time or part-time study status</w:t>
            </w:r>
          </w:p>
        </w:tc>
      </w:tr>
      <w:tr w:rsidR="009E5D69" w14:paraId="010F38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F27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2123F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B78AD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E46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91812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723843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FB706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9325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0893062C" w14:textId="77777777" w:rsidR="009E5D69" w:rsidRDefault="009E5D69" w:rsidP="009E5D69">
      <w:pPr>
        <w:adjustRightInd w:val="0"/>
        <w:rPr>
          <w:rFonts w:ascii="Trebuchet MS" w:hAnsi="Trebuchet MS" w:cs="Trebuchet MS"/>
          <w:color w:val="000000"/>
          <w:sz w:val="19"/>
          <w:szCs w:val="19"/>
        </w:rPr>
      </w:pPr>
    </w:p>
    <w:p w14:paraId="0B608C92" w14:textId="77777777" w:rsidR="009E5D69" w:rsidRDefault="009E5D69" w:rsidP="009E5D69">
      <w:pPr>
        <w:adjustRightInd w:val="0"/>
        <w:rPr>
          <w:rFonts w:ascii="Trebuchet MS" w:hAnsi="Trebuchet MS" w:cs="Trebuchet MS"/>
          <w:color w:val="000000"/>
          <w:sz w:val="19"/>
          <w:szCs w:val="19"/>
        </w:rPr>
      </w:pPr>
    </w:p>
    <w:p w14:paraId="11FD74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5" w:name="IDX277"/>
      <w:bookmarkEnd w:id="3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39AE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D82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mode at the time of interview.</w:t>
            </w:r>
          </w:p>
        </w:tc>
      </w:tr>
    </w:tbl>
    <w:p w14:paraId="4EEC7921" w14:textId="77777777" w:rsidR="009E5D69" w:rsidRDefault="009E5D69" w:rsidP="009E5D69">
      <w:pPr>
        <w:adjustRightInd w:val="0"/>
        <w:rPr>
          <w:rFonts w:ascii="Trebuchet MS" w:hAnsi="Trebuchet MS" w:cs="Trebuchet MS"/>
          <w:color w:val="000000"/>
          <w:sz w:val="19"/>
          <w:szCs w:val="19"/>
        </w:rPr>
      </w:pPr>
    </w:p>
    <w:p w14:paraId="60EFB463" w14:textId="77777777" w:rsidR="009E5D69" w:rsidRDefault="009E5D69" w:rsidP="009E5D69">
      <w:pPr>
        <w:adjustRightInd w:val="0"/>
        <w:rPr>
          <w:rFonts w:ascii="Trebuchet MS" w:hAnsi="Trebuchet MS" w:cs="Trebuchet MS"/>
          <w:color w:val="000000"/>
          <w:sz w:val="19"/>
          <w:szCs w:val="19"/>
        </w:rPr>
      </w:pPr>
    </w:p>
    <w:p w14:paraId="66E82C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6" w:name="IDX278"/>
      <w:bookmarkEnd w:id="3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C19E1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3F2C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EBB86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A6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28AE9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557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Studying, but study status unknown</w:t>
            </w:r>
          </w:p>
        </w:tc>
      </w:tr>
      <w:tr w:rsidR="009E5D69" w14:paraId="4A0F4B1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3E9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Not studying</w:t>
            </w:r>
          </w:p>
        </w:tc>
      </w:tr>
    </w:tbl>
    <w:p w14:paraId="47C07E15" w14:textId="77777777" w:rsidR="009E5D69" w:rsidRDefault="009E5D69" w:rsidP="009E5D69">
      <w:pPr>
        <w:adjustRightInd w:val="0"/>
        <w:rPr>
          <w:rFonts w:ascii="Trebuchet MS" w:hAnsi="Trebuchet MS" w:cs="Trebuchet MS"/>
          <w:color w:val="000000"/>
          <w:sz w:val="19"/>
          <w:szCs w:val="19"/>
        </w:rPr>
      </w:pPr>
    </w:p>
    <w:p w14:paraId="3EB1C578" w14:textId="77777777" w:rsidR="009E5D69" w:rsidRDefault="009E5D69" w:rsidP="009E5D69">
      <w:pPr>
        <w:adjustRightInd w:val="0"/>
        <w:rPr>
          <w:rFonts w:ascii="Trebuchet MS" w:hAnsi="Trebuchet MS" w:cs="Trebuchet MS"/>
          <w:color w:val="000000"/>
          <w:sz w:val="19"/>
          <w:szCs w:val="19"/>
        </w:rPr>
      </w:pPr>
    </w:p>
    <w:p w14:paraId="44F15E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7" w:name="IDX279"/>
      <w:bookmarkEnd w:id="3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D3D6F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ABA3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is derived using responses to questions about whether respondents’ study is full-time or part-time. Respondents who are at school are assumed to be studying full-time.</w:t>
            </w:r>
            <w:r>
              <w:rPr>
                <w:rFonts w:ascii="Trebuchet MS" w:hAnsi="Trebuchet MS" w:cs="Trebuchet MS"/>
                <w:color w:val="000000"/>
                <w:sz w:val="19"/>
                <w:szCs w:val="19"/>
              </w:rPr>
              <w:br/>
            </w:r>
            <w:r>
              <w:rPr>
                <w:rFonts w:ascii="Trebuchet MS" w:hAnsi="Trebuchet MS" w:cs="Trebuchet MS"/>
                <w:color w:val="000000"/>
                <w:sz w:val="19"/>
                <w:szCs w:val="19"/>
              </w:rPr>
              <w:br/>
              <w:t>Categories include whether respondents are: studying full-time, studying part-time, not studying, or unknown.</w:t>
            </w:r>
            <w:r>
              <w:rPr>
                <w:rFonts w:ascii="Trebuchet MS" w:hAnsi="Trebuchet MS" w:cs="Trebuchet MS"/>
                <w:color w:val="000000"/>
                <w:sz w:val="19"/>
                <w:szCs w:val="19"/>
              </w:rPr>
              <w:br/>
            </w:r>
            <w:r>
              <w:rPr>
                <w:rFonts w:ascii="Trebuchet MS" w:hAnsi="Trebuchet MS" w:cs="Trebuchet MS"/>
                <w:color w:val="000000"/>
                <w:sz w:val="19"/>
                <w:szCs w:val="19"/>
              </w:rPr>
              <w:br/>
              <w:t>The full-time and part-time study categories include respondents who are at school and those who are studying for a qualification.</w:t>
            </w:r>
            <w:r>
              <w:rPr>
                <w:rFonts w:ascii="Trebuchet MS" w:hAnsi="Trebuchet MS" w:cs="Trebuchet MS"/>
                <w:color w:val="000000"/>
                <w:sz w:val="19"/>
                <w:szCs w:val="19"/>
              </w:rPr>
              <w:br/>
            </w:r>
            <w:r>
              <w:rPr>
                <w:rFonts w:ascii="Trebuchet MS" w:hAnsi="Trebuchet MS" w:cs="Trebuchet MS"/>
                <w:color w:val="000000"/>
                <w:sz w:val="19"/>
                <w:szCs w:val="19"/>
              </w:rPr>
              <w:br/>
              <w:t>The category ‘Not studying’ includes respondents who are: undertaking Year 12 at a TAFE or education provider other than a school, undertaking a short course or recreational course, undertaking a single module/subject only, undertaking some study other than the qualifications listed, or are not undertaking any study. Respondents who do not know whether they are undertaking a qualification are also classified as not studying.</w:t>
            </w:r>
            <w:r>
              <w:rPr>
                <w:rFonts w:ascii="Trebuchet MS" w:hAnsi="Trebuchet MS" w:cs="Trebuchet MS"/>
                <w:color w:val="000000"/>
                <w:sz w:val="19"/>
                <w:szCs w:val="19"/>
              </w:rPr>
              <w:br/>
            </w:r>
            <w:r>
              <w:rPr>
                <w:rFonts w:ascii="Trebuchet MS" w:hAnsi="Trebuchet MS" w:cs="Trebuchet MS"/>
                <w:color w:val="000000"/>
                <w:sz w:val="19"/>
                <w:szCs w:val="19"/>
              </w:rPr>
              <w:br/>
              <w:t>The category ‘Unknown’ includes those who are studying for a qualification but their study mode is unknown, and those who stated that their study mode is equally full-time and part-time.</w:t>
            </w:r>
          </w:p>
        </w:tc>
      </w:tr>
    </w:tbl>
    <w:p w14:paraId="00E9CDAC" w14:textId="77777777" w:rsidR="009E5D69" w:rsidRDefault="009E5D69" w:rsidP="009E5D69">
      <w:pPr>
        <w:adjustRightInd w:val="0"/>
        <w:rPr>
          <w:rFonts w:ascii="Trebuchet MS" w:hAnsi="Trebuchet MS" w:cs="Trebuchet MS"/>
          <w:color w:val="000000"/>
          <w:sz w:val="19"/>
          <w:szCs w:val="19"/>
        </w:rPr>
      </w:pPr>
    </w:p>
    <w:p w14:paraId="2483E51A" w14:textId="77777777" w:rsidR="009E5D69" w:rsidRDefault="009E5D69" w:rsidP="009E5D69">
      <w:pPr>
        <w:adjustRightInd w:val="0"/>
        <w:rPr>
          <w:rFonts w:ascii="Trebuchet MS" w:hAnsi="Trebuchet MS" w:cs="Trebuchet MS"/>
          <w:color w:val="000000"/>
          <w:sz w:val="19"/>
          <w:szCs w:val="19"/>
        </w:rPr>
      </w:pPr>
    </w:p>
    <w:p w14:paraId="72F8D0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68" w:name="IDX280"/>
      <w:bookmarkEnd w:id="3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E6711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E7573C0" w14:textId="77777777" w:rsidR="009E5D69" w:rsidRDefault="009E5D69" w:rsidP="006A0CC6">
            <w:pPr>
              <w:keepNext/>
              <w:adjustRightInd w:val="0"/>
              <w:rPr>
                <w:sz w:val="24"/>
                <w:szCs w:val="24"/>
              </w:rPr>
            </w:pPr>
          </w:p>
        </w:tc>
      </w:tr>
      <w:tr w:rsidR="009E5D69" w14:paraId="4AA37D2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8CE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00A98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410E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7CB2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E69C6" w14:textId="557382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XCEL2022 not in (10) then do ; *Has a current education level;</w:t>
            </w:r>
          </w:p>
        </w:tc>
      </w:tr>
      <w:tr w:rsidR="009E5D69" w14:paraId="7919A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82B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7A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9BE55" w14:textId="36DA23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full-time */</w:t>
            </w:r>
          </w:p>
        </w:tc>
      </w:tr>
      <w:tr w:rsidR="009E5D69" w14:paraId="71B87F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C849F" w14:textId="0F4E7D1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(LHCA032 = 1 or LHCB001 = 1 or LHCC011 = 1 or LHCD008 = 1 or LHC082 = 1 or LHC083 = 1) then XFTS2022 = 1 ;</w:t>
            </w:r>
          </w:p>
        </w:tc>
      </w:tr>
      <w:tr w:rsidR="009E5D69" w14:paraId="3906AE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7DDD9" w14:textId="393951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 1) or ((LHCA002 = 3 or LHCA006 = 3 or LHCA019 = 3) and LHCA021 = 1) or (LHCC010 = 3 and LHCC017 = 1) then XFTS2022 = 1 ;</w:t>
            </w:r>
          </w:p>
        </w:tc>
      </w:tr>
      <w:tr w:rsidR="009E5D69" w14:paraId="5593E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6F36BE" w14:textId="493430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1 then XFTS2022 = 1 ;</w:t>
            </w:r>
          </w:p>
        </w:tc>
      </w:tr>
      <w:tr w:rsidR="009E5D69" w14:paraId="440A2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EF56D" w14:textId="1E7A1B1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 1 then XFTS2022 = 1 ;</w:t>
            </w:r>
          </w:p>
        </w:tc>
      </w:tr>
      <w:tr w:rsidR="009E5D69" w14:paraId="79D936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896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5584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ADB23" w14:textId="6B1FF6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Studying part-time */</w:t>
            </w:r>
          </w:p>
        </w:tc>
      </w:tr>
      <w:tr w:rsidR="009E5D69" w14:paraId="46E7B4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D014D" w14:textId="2151EFF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(LHCA032 = 2 or LHCB001 = 2 or LHCC011 = 2 or LHCD008 = 2 or LHC082 = 2 or LHC083 = 2) then XFTS2022 = 2 ;</w:t>
            </w:r>
          </w:p>
        </w:tc>
      </w:tr>
      <w:tr w:rsidR="009E5D69" w14:paraId="76DF2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691AB" w14:textId="534CD97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 2) or ((LHCA002 = 3 or LHCA006 = 3 or LHCA019 = 3) and LHCA021 = 2) or (LHCC010 = 3 and LHCC017 = 2) then XFTS2022 = 2 ;</w:t>
            </w:r>
          </w:p>
        </w:tc>
      </w:tr>
      <w:tr w:rsidR="009E5D69" w14:paraId="2CD77C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CFFA0" w14:textId="309D866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2 then XFTS2022 = 2 ;</w:t>
            </w:r>
          </w:p>
        </w:tc>
      </w:tr>
      <w:tr w:rsidR="009E5D69" w14:paraId="36EC17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AAA17" w14:textId="0EA045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 2 then XFTS2022 = 2 ;</w:t>
            </w:r>
          </w:p>
        </w:tc>
      </w:tr>
      <w:tr w:rsidR="009E5D69" w14:paraId="4CB66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5F15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AF61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D74CF1" w14:textId="128077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Equally full-time and part-time */</w:t>
            </w:r>
          </w:p>
        </w:tc>
      </w:tr>
      <w:tr w:rsidR="009E5D69" w14:paraId="0CEC9F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BCB22" w14:textId="212748F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(LHCA032 in (3,9) or LHCB001 in (3,9) or LHCC011 in (3,99) or LHCD008 = 99 or LHC083 = 3) then XFTS2022 = 3 ; *Studying, but status unknown;</w:t>
            </w:r>
          </w:p>
        </w:tc>
      </w:tr>
      <w:tr w:rsidR="009E5D69" w14:paraId="01089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49582" w14:textId="22752A9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(LHCA011 = 3 and LHCA013 in (3,9)) or ((LHCA002 = 3 or LHCA006 = 3 or LHCA019 = 3) and LHCA021 in (3,9)) or (LHCC010 = 3 and LHCC017 in (3,99)) then XFTS2022 = 3 ;</w:t>
            </w:r>
          </w:p>
        </w:tc>
      </w:tr>
      <w:tr w:rsidR="009E5D69" w14:paraId="08B4A6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2C8F8" w14:textId="7AD6AC9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(LHCD007 = 3 or LHCD007A = 3) then XFTS2022 = 3 ;</w:t>
            </w:r>
          </w:p>
        </w:tc>
      </w:tr>
      <w:tr w:rsidR="009E5D69" w14:paraId="7AED1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1B72E" w14:textId="69EFCB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((LHCA002 = 2 and LHCA023 = 5) or (LHCA006 = 2 and LHCA023 = 5) or (LHCA019 = 0 and LHCA023 = 5) ) and LHCA021 = 3 then XFTS2022 = 3 ;</w:t>
            </w:r>
          </w:p>
        </w:tc>
      </w:tr>
      <w:tr w:rsidR="009E5D69" w14:paraId="375B4E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CD885" w14:textId="564990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(LHCC010 = 0 and LHCC019 = 5) and LHCC017 in (3,99) then XFTS2022 = 3 ;</w:t>
            </w:r>
          </w:p>
        </w:tc>
      </w:tr>
      <w:tr w:rsidR="009E5D69" w14:paraId="3E9B66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C76EE" w14:textId="5F2FF25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814FB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08E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EE2D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FCB11" w14:textId="4D6FEC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studying */</w:t>
            </w:r>
          </w:p>
        </w:tc>
      </w:tr>
      <w:tr w:rsidR="009E5D69" w14:paraId="42EDE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0CDA3" w14:textId="59BFE51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XCSL2022 = 6 and XCEL2022 = 10 then XFTS2022 = 4 ;</w:t>
            </w:r>
          </w:p>
        </w:tc>
      </w:tr>
      <w:tr w:rsidR="009E5D69" w14:paraId="69130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73EB3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5DDF5E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B5779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F2E774E" w14:textId="77777777" w:rsidR="009E5D69" w:rsidRDefault="009E5D69" w:rsidP="009E5D69">
      <w:pPr>
        <w:adjustRightInd w:val="0"/>
        <w:rPr>
          <w:rFonts w:ascii="Trebuchet MS" w:hAnsi="Trebuchet MS" w:cs="Trebuchet MS"/>
          <w:color w:val="000000"/>
          <w:sz w:val="19"/>
          <w:szCs w:val="19"/>
        </w:rPr>
      </w:pPr>
    </w:p>
    <w:p w14:paraId="24A3B884" w14:textId="77777777" w:rsidR="009E5D69" w:rsidRDefault="009E5D69" w:rsidP="009E5D69">
      <w:pPr>
        <w:adjustRightInd w:val="0"/>
        <w:rPr>
          <w:rFonts w:ascii="Trebuchet MS" w:hAnsi="Trebuchet MS" w:cs="Trebuchet MS"/>
          <w:color w:val="000000"/>
          <w:sz w:val="19"/>
          <w:szCs w:val="19"/>
        </w:rPr>
        <w:sectPr w:rsidR="009E5D69">
          <w:headerReference w:type="default" r:id="rId105"/>
          <w:footerReference w:type="default" r:id="rId10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13AEA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69" w:name="IDX281"/>
          <w:bookmarkEnd w:id="369"/>
          <w:p w14:paraId="37EA56E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70" w:name="_Toc144389152"/>
            <w:r>
              <w:rPr>
                <w:sz w:val="22"/>
                <w:szCs w:val="22"/>
              </w:rPr>
              <w:instrText>Study status in bachelor degree or higher</w:instrText>
            </w:r>
            <w:bookmarkEnd w:id="3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72214B35" w14:textId="77777777" w:rsidR="009E5D69" w:rsidRDefault="009E5D69" w:rsidP="009E5D69">
      <w:pPr>
        <w:adjustRightInd w:val="0"/>
        <w:rPr>
          <w:rFonts w:ascii="Tahoma" w:hAnsi="Tahoma" w:cs="Tahoma"/>
          <w:color w:val="000000"/>
          <w:sz w:val="28"/>
          <w:szCs w:val="28"/>
        </w:rPr>
      </w:pPr>
    </w:p>
    <w:p w14:paraId="024F361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B9B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DA60A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71" w:name="IDX282"/>
            <w:bookmarkEnd w:id="371"/>
            <w:r>
              <w:rPr>
                <w:rFonts w:ascii="Tahoma" w:hAnsi="Tahoma" w:cs="Tahoma"/>
                <w:color w:val="000000"/>
                <w:sz w:val="28"/>
                <w:szCs w:val="28"/>
              </w:rPr>
              <w:fldChar w:fldCharType="begin"/>
            </w:r>
            <w:r>
              <w:rPr>
                <w:sz w:val="24"/>
                <w:szCs w:val="24"/>
              </w:rPr>
              <w:instrText>tc "</w:instrText>
            </w:r>
            <w:bookmarkStart w:id="372" w:name="_Toc144389153"/>
            <w:r>
              <w:rPr>
                <w:sz w:val="22"/>
                <w:szCs w:val="22"/>
              </w:rPr>
              <w:instrText>XBAC2015</w:instrText>
            </w:r>
            <w:bookmarkEnd w:id="3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XBAC2015</w:t>
            </w:r>
          </w:p>
        </w:tc>
      </w:tr>
    </w:tbl>
    <w:p w14:paraId="7FEBFFE0" w14:textId="77777777" w:rsidR="009E5D69" w:rsidRDefault="009E5D69" w:rsidP="009E5D69">
      <w:pPr>
        <w:adjustRightInd w:val="0"/>
        <w:rPr>
          <w:rFonts w:ascii="Tahoma" w:hAnsi="Tahoma" w:cs="Tahoma"/>
          <w:i/>
          <w:iCs/>
          <w:color w:val="000000"/>
          <w:sz w:val="24"/>
          <w:szCs w:val="24"/>
        </w:rPr>
      </w:pPr>
    </w:p>
    <w:p w14:paraId="1BC42299" w14:textId="77777777" w:rsidR="009E5D69" w:rsidRDefault="009E5D69" w:rsidP="009E5D69">
      <w:pPr>
        <w:adjustRightInd w:val="0"/>
        <w:rPr>
          <w:rFonts w:ascii="Tahoma" w:hAnsi="Tahoma" w:cs="Tahoma"/>
          <w:i/>
          <w:iCs/>
          <w:color w:val="000000"/>
          <w:sz w:val="24"/>
          <w:szCs w:val="24"/>
        </w:rPr>
      </w:pPr>
    </w:p>
    <w:p w14:paraId="4E70028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73" w:name="IDX283"/>
      <w:bookmarkEnd w:id="3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AD2F2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1EB3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CD1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A4CC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F76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28A8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XBAC2015</w:t>
            </w:r>
          </w:p>
        </w:tc>
      </w:tr>
      <w:tr w:rsidR="009E5D69" w14:paraId="53E41C6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38F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CFF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XBAC2015 Study status in bachelor degree or higher</w:t>
            </w:r>
          </w:p>
        </w:tc>
      </w:tr>
      <w:tr w:rsidR="009E5D69" w14:paraId="3DED40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2395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D36E4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91E2D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D872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B4AB5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CE775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5D3D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ACB6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3C46E10" w14:textId="77777777" w:rsidR="009E5D69" w:rsidRDefault="009E5D69" w:rsidP="009E5D69">
      <w:pPr>
        <w:adjustRightInd w:val="0"/>
        <w:rPr>
          <w:rFonts w:ascii="Trebuchet MS" w:hAnsi="Trebuchet MS" w:cs="Trebuchet MS"/>
          <w:color w:val="000000"/>
          <w:sz w:val="19"/>
          <w:szCs w:val="19"/>
        </w:rPr>
      </w:pPr>
    </w:p>
    <w:p w14:paraId="61BF3D84" w14:textId="77777777" w:rsidR="009E5D69" w:rsidRDefault="009E5D69" w:rsidP="009E5D69">
      <w:pPr>
        <w:adjustRightInd w:val="0"/>
        <w:rPr>
          <w:rFonts w:ascii="Trebuchet MS" w:hAnsi="Trebuchet MS" w:cs="Trebuchet MS"/>
          <w:color w:val="000000"/>
          <w:sz w:val="19"/>
          <w:szCs w:val="19"/>
        </w:rPr>
      </w:pPr>
    </w:p>
    <w:p w14:paraId="00A7EB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4" w:name="IDX284"/>
      <w:bookmarkEnd w:id="3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C5A5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0C66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445DAE3F" w14:textId="77777777" w:rsidR="009E5D69" w:rsidRDefault="009E5D69" w:rsidP="009E5D69">
      <w:pPr>
        <w:adjustRightInd w:val="0"/>
        <w:rPr>
          <w:rFonts w:ascii="Trebuchet MS" w:hAnsi="Trebuchet MS" w:cs="Trebuchet MS"/>
          <w:color w:val="000000"/>
          <w:sz w:val="19"/>
          <w:szCs w:val="19"/>
        </w:rPr>
      </w:pPr>
    </w:p>
    <w:p w14:paraId="58F28200" w14:textId="77777777" w:rsidR="009E5D69" w:rsidRDefault="009E5D69" w:rsidP="009E5D69">
      <w:pPr>
        <w:adjustRightInd w:val="0"/>
        <w:rPr>
          <w:rFonts w:ascii="Trebuchet MS" w:hAnsi="Trebuchet MS" w:cs="Trebuchet MS"/>
          <w:color w:val="000000"/>
          <w:sz w:val="19"/>
          <w:szCs w:val="19"/>
        </w:rPr>
      </w:pPr>
    </w:p>
    <w:p w14:paraId="6A720F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5" w:name="IDX285"/>
      <w:bookmarkEnd w:id="3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DA62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B7F9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39C2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88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E989E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B7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780C3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FFEB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7A1442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38E3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B185F8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52A1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116439E" w14:textId="77777777" w:rsidR="009E5D69" w:rsidRDefault="009E5D69" w:rsidP="009E5D69">
      <w:pPr>
        <w:adjustRightInd w:val="0"/>
        <w:rPr>
          <w:rFonts w:ascii="Trebuchet MS" w:hAnsi="Trebuchet MS" w:cs="Trebuchet MS"/>
          <w:color w:val="000000"/>
          <w:sz w:val="19"/>
          <w:szCs w:val="19"/>
        </w:rPr>
      </w:pPr>
    </w:p>
    <w:p w14:paraId="5E2CE25B" w14:textId="77777777" w:rsidR="009E5D69" w:rsidRDefault="009E5D69" w:rsidP="009E5D69">
      <w:pPr>
        <w:adjustRightInd w:val="0"/>
        <w:rPr>
          <w:rFonts w:ascii="Trebuchet MS" w:hAnsi="Trebuchet MS" w:cs="Trebuchet MS"/>
          <w:color w:val="000000"/>
          <w:sz w:val="19"/>
          <w:szCs w:val="19"/>
        </w:rPr>
      </w:pPr>
    </w:p>
    <w:p w14:paraId="7AF4B4B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6" w:name="IDX286"/>
      <w:bookmarkEnd w:id="3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5975F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C5D3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1B0E8ECC" w14:textId="77777777" w:rsidR="009E5D69" w:rsidRDefault="009E5D69" w:rsidP="009E5D69">
      <w:pPr>
        <w:adjustRightInd w:val="0"/>
        <w:rPr>
          <w:rFonts w:ascii="Trebuchet MS" w:hAnsi="Trebuchet MS" w:cs="Trebuchet MS"/>
          <w:color w:val="000000"/>
          <w:sz w:val="19"/>
          <w:szCs w:val="19"/>
        </w:rPr>
      </w:pPr>
    </w:p>
    <w:p w14:paraId="1888DF7C" w14:textId="77777777" w:rsidR="009E5D69" w:rsidRDefault="009E5D69" w:rsidP="009E5D69">
      <w:pPr>
        <w:adjustRightInd w:val="0"/>
        <w:rPr>
          <w:rFonts w:ascii="Trebuchet MS" w:hAnsi="Trebuchet MS" w:cs="Trebuchet MS"/>
          <w:color w:val="000000"/>
          <w:sz w:val="19"/>
          <w:szCs w:val="19"/>
        </w:rPr>
      </w:pPr>
    </w:p>
    <w:p w14:paraId="55F254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77" w:name="IDX287"/>
      <w:bookmarkEnd w:id="3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89001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C9E35F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has commenced a bachelor degree */</w:t>
            </w:r>
          </w:p>
        </w:tc>
      </w:tr>
      <w:tr w:rsidR="009E5D69" w14:paraId="200AFE1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D4AD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XBAC2015 = 5;</w:t>
            </w:r>
          </w:p>
        </w:tc>
      </w:tr>
    </w:tbl>
    <w:p w14:paraId="60C241CB" w14:textId="77777777" w:rsidR="009E5D69" w:rsidRDefault="009E5D69" w:rsidP="009E5D69">
      <w:pPr>
        <w:adjustRightInd w:val="0"/>
        <w:rPr>
          <w:rFonts w:ascii="Trebuchet MS" w:hAnsi="Trebuchet MS" w:cs="Trebuchet MS"/>
          <w:color w:val="000000"/>
          <w:sz w:val="19"/>
          <w:szCs w:val="19"/>
        </w:rPr>
      </w:pPr>
    </w:p>
    <w:p w14:paraId="1763049B" w14:textId="77777777" w:rsidR="009E5D69" w:rsidRDefault="009E5D69" w:rsidP="009E5D69">
      <w:pPr>
        <w:adjustRightInd w:val="0"/>
        <w:rPr>
          <w:rFonts w:ascii="Trebuchet MS" w:hAnsi="Trebuchet MS" w:cs="Trebuchet MS"/>
          <w:color w:val="000000"/>
          <w:sz w:val="19"/>
          <w:szCs w:val="19"/>
        </w:rPr>
        <w:sectPr w:rsidR="009E5D69">
          <w:headerReference w:type="default" r:id="rId107"/>
          <w:footerReference w:type="default" r:id="rId10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08AFD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78" w:name="IDX288"/>
          <w:bookmarkEnd w:id="378"/>
          <w:p w14:paraId="4CB46B7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79" w:name="_Toc144389154"/>
            <w:r>
              <w:rPr>
                <w:sz w:val="22"/>
                <w:szCs w:val="22"/>
              </w:rPr>
              <w:instrText>Study status in bachelor degree or higher</w:instrText>
            </w:r>
            <w:bookmarkEnd w:id="37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2F191496" w14:textId="77777777" w:rsidR="009E5D69" w:rsidRDefault="009E5D69" w:rsidP="009E5D69">
      <w:pPr>
        <w:adjustRightInd w:val="0"/>
        <w:rPr>
          <w:rFonts w:ascii="Tahoma" w:hAnsi="Tahoma" w:cs="Tahoma"/>
          <w:color w:val="000000"/>
          <w:sz w:val="28"/>
          <w:szCs w:val="28"/>
        </w:rPr>
      </w:pPr>
    </w:p>
    <w:p w14:paraId="703796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34FCF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9C896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80" w:name="IDX289"/>
            <w:bookmarkEnd w:id="380"/>
            <w:r>
              <w:rPr>
                <w:rFonts w:ascii="Tahoma" w:hAnsi="Tahoma" w:cs="Tahoma"/>
                <w:color w:val="000000"/>
                <w:sz w:val="28"/>
                <w:szCs w:val="28"/>
              </w:rPr>
              <w:fldChar w:fldCharType="begin"/>
            </w:r>
            <w:r>
              <w:rPr>
                <w:sz w:val="24"/>
                <w:szCs w:val="24"/>
              </w:rPr>
              <w:instrText>tc "</w:instrText>
            </w:r>
            <w:bookmarkStart w:id="381" w:name="_Toc144389155"/>
            <w:r>
              <w:rPr>
                <w:sz w:val="22"/>
                <w:szCs w:val="22"/>
              </w:rPr>
              <w:instrText>XBAC2016</w:instrText>
            </w:r>
            <w:bookmarkEnd w:id="38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XBAC2016</w:t>
            </w:r>
          </w:p>
        </w:tc>
      </w:tr>
    </w:tbl>
    <w:p w14:paraId="37C5B8CD" w14:textId="77777777" w:rsidR="009E5D69" w:rsidRDefault="009E5D69" w:rsidP="009E5D69">
      <w:pPr>
        <w:adjustRightInd w:val="0"/>
        <w:rPr>
          <w:rFonts w:ascii="Tahoma" w:hAnsi="Tahoma" w:cs="Tahoma"/>
          <w:i/>
          <w:iCs/>
          <w:color w:val="000000"/>
          <w:sz w:val="24"/>
          <w:szCs w:val="24"/>
        </w:rPr>
      </w:pPr>
    </w:p>
    <w:p w14:paraId="374F5CFA" w14:textId="77777777" w:rsidR="009E5D69" w:rsidRDefault="009E5D69" w:rsidP="009E5D69">
      <w:pPr>
        <w:adjustRightInd w:val="0"/>
        <w:rPr>
          <w:rFonts w:ascii="Tahoma" w:hAnsi="Tahoma" w:cs="Tahoma"/>
          <w:i/>
          <w:iCs/>
          <w:color w:val="000000"/>
          <w:sz w:val="24"/>
          <w:szCs w:val="24"/>
        </w:rPr>
      </w:pPr>
    </w:p>
    <w:p w14:paraId="7AAEA7C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82" w:name="IDX290"/>
      <w:bookmarkEnd w:id="38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21D6A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96675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AA90B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FD31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8005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3641E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XBAC2016</w:t>
            </w:r>
          </w:p>
        </w:tc>
      </w:tr>
      <w:tr w:rsidR="009E5D69" w14:paraId="46FB9F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4E9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B551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XBAC2016 Study status in bachelor degree or higher</w:t>
            </w:r>
          </w:p>
        </w:tc>
      </w:tr>
      <w:tr w:rsidR="009E5D69" w14:paraId="19A6F19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1FC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8D68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30E6E9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8F852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F2F0D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AD3735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BB5E5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3290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CFD611F" w14:textId="77777777" w:rsidR="009E5D69" w:rsidRDefault="009E5D69" w:rsidP="009E5D69">
      <w:pPr>
        <w:adjustRightInd w:val="0"/>
        <w:rPr>
          <w:rFonts w:ascii="Trebuchet MS" w:hAnsi="Trebuchet MS" w:cs="Trebuchet MS"/>
          <w:color w:val="000000"/>
          <w:sz w:val="19"/>
          <w:szCs w:val="19"/>
        </w:rPr>
      </w:pPr>
    </w:p>
    <w:p w14:paraId="2F83ADDE" w14:textId="77777777" w:rsidR="009E5D69" w:rsidRDefault="009E5D69" w:rsidP="009E5D69">
      <w:pPr>
        <w:adjustRightInd w:val="0"/>
        <w:rPr>
          <w:rFonts w:ascii="Trebuchet MS" w:hAnsi="Trebuchet MS" w:cs="Trebuchet MS"/>
          <w:color w:val="000000"/>
          <w:sz w:val="19"/>
          <w:szCs w:val="19"/>
        </w:rPr>
      </w:pPr>
    </w:p>
    <w:p w14:paraId="69B1DB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3" w:name="IDX291"/>
      <w:bookmarkEnd w:id="38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7EB19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45D8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006F7DD2" w14:textId="77777777" w:rsidR="009E5D69" w:rsidRDefault="009E5D69" w:rsidP="009E5D69">
      <w:pPr>
        <w:adjustRightInd w:val="0"/>
        <w:rPr>
          <w:rFonts w:ascii="Trebuchet MS" w:hAnsi="Trebuchet MS" w:cs="Trebuchet MS"/>
          <w:color w:val="000000"/>
          <w:sz w:val="19"/>
          <w:szCs w:val="19"/>
        </w:rPr>
      </w:pPr>
    </w:p>
    <w:p w14:paraId="503A88ED" w14:textId="77777777" w:rsidR="009E5D69" w:rsidRDefault="009E5D69" w:rsidP="009E5D69">
      <w:pPr>
        <w:adjustRightInd w:val="0"/>
        <w:rPr>
          <w:rFonts w:ascii="Trebuchet MS" w:hAnsi="Trebuchet MS" w:cs="Trebuchet MS"/>
          <w:color w:val="000000"/>
          <w:sz w:val="19"/>
          <w:szCs w:val="19"/>
        </w:rPr>
      </w:pPr>
    </w:p>
    <w:p w14:paraId="70A3C9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4" w:name="IDX292"/>
      <w:bookmarkEnd w:id="38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B58F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6EB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38E42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2F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6A4F4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6AE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6712D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3557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3BFA4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149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F65F91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1A5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611B26F" w14:textId="77777777" w:rsidR="009E5D69" w:rsidRDefault="009E5D69" w:rsidP="009E5D69">
      <w:pPr>
        <w:adjustRightInd w:val="0"/>
        <w:rPr>
          <w:rFonts w:ascii="Trebuchet MS" w:hAnsi="Trebuchet MS" w:cs="Trebuchet MS"/>
          <w:color w:val="000000"/>
          <w:sz w:val="19"/>
          <w:szCs w:val="19"/>
        </w:rPr>
      </w:pPr>
    </w:p>
    <w:p w14:paraId="5FF72676" w14:textId="77777777" w:rsidR="009E5D69" w:rsidRDefault="009E5D69" w:rsidP="009E5D69">
      <w:pPr>
        <w:adjustRightInd w:val="0"/>
        <w:rPr>
          <w:rFonts w:ascii="Trebuchet MS" w:hAnsi="Trebuchet MS" w:cs="Trebuchet MS"/>
          <w:color w:val="000000"/>
          <w:sz w:val="19"/>
          <w:szCs w:val="19"/>
        </w:rPr>
      </w:pPr>
    </w:p>
    <w:p w14:paraId="278B6A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5" w:name="IDX293"/>
      <w:bookmarkEnd w:id="38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A10B3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A7E2D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4E38BA76" w14:textId="77777777" w:rsidR="009E5D69" w:rsidRDefault="009E5D69" w:rsidP="009E5D69">
      <w:pPr>
        <w:adjustRightInd w:val="0"/>
        <w:rPr>
          <w:rFonts w:ascii="Trebuchet MS" w:hAnsi="Trebuchet MS" w:cs="Trebuchet MS"/>
          <w:color w:val="000000"/>
          <w:sz w:val="19"/>
          <w:szCs w:val="19"/>
        </w:rPr>
      </w:pPr>
    </w:p>
    <w:p w14:paraId="71562D83" w14:textId="77777777" w:rsidR="009E5D69" w:rsidRDefault="009E5D69" w:rsidP="009E5D69">
      <w:pPr>
        <w:adjustRightInd w:val="0"/>
        <w:rPr>
          <w:rFonts w:ascii="Trebuchet MS" w:hAnsi="Trebuchet MS" w:cs="Trebuchet MS"/>
          <w:color w:val="000000"/>
          <w:sz w:val="19"/>
          <w:szCs w:val="19"/>
        </w:rPr>
      </w:pPr>
    </w:p>
    <w:p w14:paraId="121CE2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86" w:name="IDX294"/>
      <w:bookmarkEnd w:id="38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BDABE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93BF89E" w14:textId="77777777" w:rsidR="009E5D69" w:rsidRDefault="009E5D69" w:rsidP="006A0CC6">
            <w:pPr>
              <w:keepNext/>
              <w:adjustRightInd w:val="0"/>
              <w:rPr>
                <w:sz w:val="24"/>
                <w:szCs w:val="24"/>
              </w:rPr>
            </w:pPr>
          </w:p>
        </w:tc>
      </w:tr>
      <w:tr w:rsidR="009E5D69" w14:paraId="21458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7882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0830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0F2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1D1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D15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02A3F1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DB0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XBAC2016 = 5 ; *Never commenced;</w:t>
            </w:r>
          </w:p>
        </w:tc>
      </w:tr>
      <w:tr w:rsidR="009E5D69" w14:paraId="12DCD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4E1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CE32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2A7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06A68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6AB4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XCEL2016 in (7,8,9) and XHEL2016 not in (7,8,9) then XBAC2016 = 1 ;</w:t>
            </w:r>
          </w:p>
        </w:tc>
      </w:tr>
      <w:tr w:rsidR="009E5D69" w14:paraId="52A0B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892D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9812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3BD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530E8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F5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XHEL2016 in (7,8,9) and XCEL2016 not in (7,8,9) then XBAC2016 = 2 ;</w:t>
            </w:r>
          </w:p>
        </w:tc>
      </w:tr>
      <w:tr w:rsidR="009E5D69" w14:paraId="0549F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F04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FC3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8D4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19A850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92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XHEL2016 in (7,8,9) and XCEL2016 in (7,8,9) then XBAC2016 = 3 ;</w:t>
            </w:r>
          </w:p>
        </w:tc>
      </w:tr>
      <w:tr w:rsidR="009E5D69" w14:paraId="38657B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212A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5B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ED6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59FAB6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9E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XCEL2016 not in (7,8,9) and XHEL2016 not in (7,8,9) then do ;</w:t>
            </w:r>
          </w:p>
        </w:tc>
      </w:tr>
      <w:tr w:rsidR="009E5D69" w14:paraId="35F2B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B3F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1DF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788F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76BDB5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0B8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XBAC2015 = 4 then XBAC2016 = 4 ;</w:t>
            </w:r>
          </w:p>
        </w:tc>
      </w:tr>
      <w:tr w:rsidR="009E5D69" w14:paraId="58A8B5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6C7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2CF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E68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5C691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E1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(11,12,13,14) and LBLA018A in (3,4)) then XBAC2016 = 4 ;</w:t>
            </w:r>
          </w:p>
        </w:tc>
      </w:tr>
      <w:tr w:rsidR="009E5D69" w14:paraId="4D5DA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A105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(LBLA013B in (11,12,13,14) and LBLA018B in (3,4)) then XBAC2016 = 4 ;</w:t>
            </w:r>
          </w:p>
        </w:tc>
      </w:tr>
      <w:tr w:rsidR="009E5D69" w14:paraId="292567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CCB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(LBLA013C in (11,12,13,14) and LBLA018C in (3,4)) then XBAC2016 = 4 ;</w:t>
            </w:r>
          </w:p>
        </w:tc>
      </w:tr>
      <w:tr w:rsidR="009E5D69" w14:paraId="7E8254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0DE1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129B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758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29B69A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73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XBAC2016 = 5 ;</w:t>
            </w:r>
          </w:p>
        </w:tc>
      </w:tr>
      <w:tr w:rsidR="009E5D69" w14:paraId="6546B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60CA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241D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5D6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537F5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8CF8F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47252B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CEF3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0DC770B" w14:textId="77777777" w:rsidR="009E5D69" w:rsidRDefault="009E5D69" w:rsidP="009E5D69">
      <w:pPr>
        <w:adjustRightInd w:val="0"/>
        <w:rPr>
          <w:rFonts w:ascii="Trebuchet MS" w:hAnsi="Trebuchet MS" w:cs="Trebuchet MS"/>
          <w:color w:val="000000"/>
          <w:sz w:val="19"/>
          <w:szCs w:val="19"/>
        </w:rPr>
      </w:pPr>
    </w:p>
    <w:p w14:paraId="04CFDA4F" w14:textId="77777777" w:rsidR="009E5D69" w:rsidRDefault="009E5D69" w:rsidP="009E5D69">
      <w:pPr>
        <w:adjustRightInd w:val="0"/>
        <w:rPr>
          <w:rFonts w:ascii="Trebuchet MS" w:hAnsi="Trebuchet MS" w:cs="Trebuchet MS"/>
          <w:color w:val="000000"/>
          <w:sz w:val="19"/>
          <w:szCs w:val="19"/>
        </w:rPr>
        <w:sectPr w:rsidR="009E5D69">
          <w:headerReference w:type="default" r:id="rId109"/>
          <w:footerReference w:type="default" r:id="rId11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0DF6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87" w:name="IDX295"/>
          <w:bookmarkEnd w:id="387"/>
          <w:p w14:paraId="34F6BF1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88" w:name="_Toc144389156"/>
            <w:r>
              <w:rPr>
                <w:sz w:val="22"/>
                <w:szCs w:val="22"/>
              </w:rPr>
              <w:instrText>Study status in bachelor degree or higher</w:instrText>
            </w:r>
            <w:bookmarkEnd w:id="38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27C8A6F2" w14:textId="77777777" w:rsidR="009E5D69" w:rsidRDefault="009E5D69" w:rsidP="009E5D69">
      <w:pPr>
        <w:adjustRightInd w:val="0"/>
        <w:rPr>
          <w:rFonts w:ascii="Tahoma" w:hAnsi="Tahoma" w:cs="Tahoma"/>
          <w:color w:val="000000"/>
          <w:sz w:val="28"/>
          <w:szCs w:val="28"/>
        </w:rPr>
      </w:pPr>
    </w:p>
    <w:p w14:paraId="57B9486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2368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A1AD9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89" w:name="IDX296"/>
            <w:bookmarkEnd w:id="389"/>
            <w:r>
              <w:rPr>
                <w:rFonts w:ascii="Tahoma" w:hAnsi="Tahoma" w:cs="Tahoma"/>
                <w:color w:val="000000"/>
                <w:sz w:val="28"/>
                <w:szCs w:val="28"/>
              </w:rPr>
              <w:fldChar w:fldCharType="begin"/>
            </w:r>
            <w:r>
              <w:rPr>
                <w:sz w:val="24"/>
                <w:szCs w:val="24"/>
              </w:rPr>
              <w:instrText>tc "</w:instrText>
            </w:r>
            <w:bookmarkStart w:id="390" w:name="_Toc144389157"/>
            <w:r>
              <w:rPr>
                <w:sz w:val="22"/>
                <w:szCs w:val="22"/>
              </w:rPr>
              <w:instrText>XBAC2017</w:instrText>
            </w:r>
            <w:bookmarkEnd w:id="39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XBAC2017</w:t>
            </w:r>
          </w:p>
        </w:tc>
      </w:tr>
    </w:tbl>
    <w:p w14:paraId="305A3EBD" w14:textId="77777777" w:rsidR="009E5D69" w:rsidRDefault="009E5D69" w:rsidP="009E5D69">
      <w:pPr>
        <w:adjustRightInd w:val="0"/>
        <w:rPr>
          <w:rFonts w:ascii="Tahoma" w:hAnsi="Tahoma" w:cs="Tahoma"/>
          <w:i/>
          <w:iCs/>
          <w:color w:val="000000"/>
          <w:sz w:val="24"/>
          <w:szCs w:val="24"/>
        </w:rPr>
      </w:pPr>
    </w:p>
    <w:p w14:paraId="1125B80C" w14:textId="77777777" w:rsidR="009E5D69" w:rsidRDefault="009E5D69" w:rsidP="009E5D69">
      <w:pPr>
        <w:adjustRightInd w:val="0"/>
        <w:rPr>
          <w:rFonts w:ascii="Tahoma" w:hAnsi="Tahoma" w:cs="Tahoma"/>
          <w:i/>
          <w:iCs/>
          <w:color w:val="000000"/>
          <w:sz w:val="24"/>
          <w:szCs w:val="24"/>
        </w:rPr>
      </w:pPr>
    </w:p>
    <w:p w14:paraId="6F12609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391" w:name="IDX297"/>
      <w:bookmarkEnd w:id="39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6DAA6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F10CF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ECE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D4625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2DF6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D5552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XBAC2017</w:t>
            </w:r>
          </w:p>
        </w:tc>
      </w:tr>
      <w:tr w:rsidR="009E5D69" w14:paraId="497068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1CB6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3A05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XBAC2017 Study status in bachelor degree or higher</w:t>
            </w:r>
          </w:p>
        </w:tc>
      </w:tr>
      <w:tr w:rsidR="009E5D69" w14:paraId="13969FE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6E0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0143D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BBEF8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813F7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D6D0E0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32C49B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848AE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74E55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514AEED" w14:textId="77777777" w:rsidR="009E5D69" w:rsidRDefault="009E5D69" w:rsidP="009E5D69">
      <w:pPr>
        <w:adjustRightInd w:val="0"/>
        <w:rPr>
          <w:rFonts w:ascii="Trebuchet MS" w:hAnsi="Trebuchet MS" w:cs="Trebuchet MS"/>
          <w:color w:val="000000"/>
          <w:sz w:val="19"/>
          <w:szCs w:val="19"/>
        </w:rPr>
      </w:pPr>
    </w:p>
    <w:p w14:paraId="55876B79" w14:textId="77777777" w:rsidR="009E5D69" w:rsidRDefault="009E5D69" w:rsidP="009E5D69">
      <w:pPr>
        <w:adjustRightInd w:val="0"/>
        <w:rPr>
          <w:rFonts w:ascii="Trebuchet MS" w:hAnsi="Trebuchet MS" w:cs="Trebuchet MS"/>
          <w:color w:val="000000"/>
          <w:sz w:val="19"/>
          <w:szCs w:val="19"/>
        </w:rPr>
      </w:pPr>
    </w:p>
    <w:p w14:paraId="4732F5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2" w:name="IDX298"/>
      <w:bookmarkEnd w:id="39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3D71C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0887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7B435A60" w14:textId="77777777" w:rsidR="009E5D69" w:rsidRDefault="009E5D69" w:rsidP="009E5D69">
      <w:pPr>
        <w:adjustRightInd w:val="0"/>
        <w:rPr>
          <w:rFonts w:ascii="Trebuchet MS" w:hAnsi="Trebuchet MS" w:cs="Trebuchet MS"/>
          <w:color w:val="000000"/>
          <w:sz w:val="19"/>
          <w:szCs w:val="19"/>
        </w:rPr>
      </w:pPr>
    </w:p>
    <w:p w14:paraId="61EF08B6" w14:textId="77777777" w:rsidR="009E5D69" w:rsidRDefault="009E5D69" w:rsidP="009E5D69">
      <w:pPr>
        <w:adjustRightInd w:val="0"/>
        <w:rPr>
          <w:rFonts w:ascii="Trebuchet MS" w:hAnsi="Trebuchet MS" w:cs="Trebuchet MS"/>
          <w:color w:val="000000"/>
          <w:sz w:val="19"/>
          <w:szCs w:val="19"/>
        </w:rPr>
      </w:pPr>
    </w:p>
    <w:p w14:paraId="2A2E27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3" w:name="IDX299"/>
      <w:bookmarkEnd w:id="39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29675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AB5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61DB7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6D60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7D1D20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D03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334A80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323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7C823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3426F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4EF58E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41642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6D32CB18" w14:textId="77777777" w:rsidR="009E5D69" w:rsidRDefault="009E5D69" w:rsidP="009E5D69">
      <w:pPr>
        <w:adjustRightInd w:val="0"/>
        <w:rPr>
          <w:rFonts w:ascii="Trebuchet MS" w:hAnsi="Trebuchet MS" w:cs="Trebuchet MS"/>
          <w:color w:val="000000"/>
          <w:sz w:val="19"/>
          <w:szCs w:val="19"/>
        </w:rPr>
      </w:pPr>
    </w:p>
    <w:p w14:paraId="50A63980" w14:textId="77777777" w:rsidR="009E5D69" w:rsidRDefault="009E5D69" w:rsidP="009E5D69">
      <w:pPr>
        <w:adjustRightInd w:val="0"/>
        <w:rPr>
          <w:rFonts w:ascii="Trebuchet MS" w:hAnsi="Trebuchet MS" w:cs="Trebuchet MS"/>
          <w:color w:val="000000"/>
          <w:sz w:val="19"/>
          <w:szCs w:val="19"/>
        </w:rPr>
      </w:pPr>
    </w:p>
    <w:p w14:paraId="13F8BEF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4" w:name="IDX300"/>
      <w:bookmarkEnd w:id="39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E08AC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C3C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7938CAC2" w14:textId="77777777" w:rsidR="009E5D69" w:rsidRDefault="009E5D69" w:rsidP="009E5D69">
      <w:pPr>
        <w:adjustRightInd w:val="0"/>
        <w:rPr>
          <w:rFonts w:ascii="Trebuchet MS" w:hAnsi="Trebuchet MS" w:cs="Trebuchet MS"/>
          <w:color w:val="000000"/>
          <w:sz w:val="19"/>
          <w:szCs w:val="19"/>
        </w:rPr>
      </w:pPr>
    </w:p>
    <w:p w14:paraId="12C765D9" w14:textId="77777777" w:rsidR="009E5D69" w:rsidRDefault="009E5D69" w:rsidP="009E5D69">
      <w:pPr>
        <w:adjustRightInd w:val="0"/>
        <w:rPr>
          <w:rFonts w:ascii="Trebuchet MS" w:hAnsi="Trebuchet MS" w:cs="Trebuchet MS"/>
          <w:color w:val="000000"/>
          <w:sz w:val="19"/>
          <w:szCs w:val="19"/>
        </w:rPr>
      </w:pPr>
    </w:p>
    <w:p w14:paraId="069AE2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395" w:name="IDX301"/>
      <w:bookmarkEnd w:id="39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E4D4B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EF29902" w14:textId="77777777" w:rsidR="009E5D69" w:rsidRDefault="009E5D69" w:rsidP="006A0CC6">
            <w:pPr>
              <w:keepNext/>
              <w:adjustRightInd w:val="0"/>
              <w:rPr>
                <w:sz w:val="24"/>
                <w:szCs w:val="24"/>
              </w:rPr>
            </w:pPr>
          </w:p>
        </w:tc>
      </w:tr>
      <w:tr w:rsidR="009E5D69" w14:paraId="3D82B9D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C24F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68FC3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20DB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86A0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2B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208D5B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BD05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missing(XBAC2016) then XBAC2016 = XBAC2015 ;</w:t>
            </w:r>
          </w:p>
        </w:tc>
      </w:tr>
      <w:tr w:rsidR="009E5D69" w14:paraId="27D77A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048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9FB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90B5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47A8FD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334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XCEL2017 in (7,8,9) and XHEL2017 not in (7,8,9) then XBAC2017 = 1 ;</w:t>
            </w:r>
          </w:p>
        </w:tc>
      </w:tr>
      <w:tr w:rsidR="009E5D69" w14:paraId="01F1D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4A3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B35A8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567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7467A0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F9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XHEL2017 in (7,8,9) and XCEL2017 not in (7,8,9) then XBAC2017 = 2 ;</w:t>
            </w:r>
          </w:p>
        </w:tc>
      </w:tr>
      <w:tr w:rsidR="009E5D69" w14:paraId="6547A4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73D8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59B4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F29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0F9FE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65C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XHEL2017 in (7,8,9) and XCEL2017 in (7,8,9) then XBAC2017 = 3 ;</w:t>
            </w:r>
          </w:p>
        </w:tc>
      </w:tr>
      <w:tr w:rsidR="009E5D69" w14:paraId="7619AA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5B91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2014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B85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0B0B24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E2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XCEL2017 not in (7,8,9) and XHEL2017 not in (7,8,9) then do ;</w:t>
            </w:r>
          </w:p>
        </w:tc>
      </w:tr>
      <w:tr w:rsidR="009E5D69" w14:paraId="32600C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24A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8923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BF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29C7AE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2321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XBAC2016 = 4 then XBAC2017 = 4 ;</w:t>
            </w:r>
          </w:p>
        </w:tc>
      </w:tr>
      <w:tr w:rsidR="009E5D69" w14:paraId="4AF8D5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87B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743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2EF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0BB2C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74C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LCCA010 in (11,12,13,14) and LCCA037 in (2,3,4) then XBAC2017 = 4 ;</w:t>
            </w:r>
          </w:p>
        </w:tc>
      </w:tr>
      <w:tr w:rsidR="009E5D69" w14:paraId="6385B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001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D625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B8A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188B9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43D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LCCC002 in (10,11,12,13) and LCCC019 in (2,3,4) then XBAC2017 = 4 ;</w:t>
            </w:r>
          </w:p>
        </w:tc>
      </w:tr>
      <w:tr w:rsidR="009E5D69" w14:paraId="1FF207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88C4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889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B25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05553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04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XBAC2016 = 1 and LCCA002 = 2 and LCCA037 in (2,3,4) then XBAC2017 = 4 ;</w:t>
            </w:r>
          </w:p>
        </w:tc>
      </w:tr>
      <w:tr w:rsidR="009E5D69" w14:paraId="39EF1D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128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9AE3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9E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2A1D90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934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LCWSAM11 in (11,12,13,14) and LCCA006 = 2 and LCCA037 in (2,3,4) then XBAC2017 = 4 ;</w:t>
            </w:r>
          </w:p>
        </w:tc>
      </w:tr>
      <w:tr w:rsidR="009E5D69" w14:paraId="65DCA6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3907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08C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A42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95874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E00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XBAC2017 = 5 ;</w:t>
            </w:r>
          </w:p>
        </w:tc>
      </w:tr>
      <w:tr w:rsidR="009E5D69" w14:paraId="1EBCF4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7132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EA18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E1E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A9D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AD47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33190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51A44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XBAC2016 = . ;</w:t>
            </w:r>
          </w:p>
        </w:tc>
      </w:tr>
      <w:tr w:rsidR="009E5D69" w14:paraId="2FF5638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4F0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3F7BC01" w14:textId="77777777" w:rsidR="009E5D69" w:rsidRDefault="009E5D69" w:rsidP="009E5D69">
      <w:pPr>
        <w:adjustRightInd w:val="0"/>
        <w:rPr>
          <w:rFonts w:ascii="Trebuchet MS" w:hAnsi="Trebuchet MS" w:cs="Trebuchet MS"/>
          <w:color w:val="000000"/>
          <w:sz w:val="19"/>
          <w:szCs w:val="19"/>
        </w:rPr>
      </w:pPr>
    </w:p>
    <w:p w14:paraId="01F478A4" w14:textId="77777777" w:rsidR="009E5D69" w:rsidRDefault="009E5D69" w:rsidP="009E5D69">
      <w:pPr>
        <w:adjustRightInd w:val="0"/>
        <w:rPr>
          <w:rFonts w:ascii="Trebuchet MS" w:hAnsi="Trebuchet MS" w:cs="Trebuchet MS"/>
          <w:color w:val="000000"/>
          <w:sz w:val="19"/>
          <w:szCs w:val="19"/>
        </w:rPr>
        <w:sectPr w:rsidR="009E5D69">
          <w:headerReference w:type="default" r:id="rId111"/>
          <w:footerReference w:type="default" r:id="rId11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CE0ED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396" w:name="IDX302"/>
          <w:bookmarkEnd w:id="396"/>
          <w:p w14:paraId="1AC4CBE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397" w:name="_Toc144389158"/>
            <w:r>
              <w:rPr>
                <w:sz w:val="22"/>
                <w:szCs w:val="22"/>
              </w:rPr>
              <w:instrText>Study status in bachelor degree or higher</w:instrText>
            </w:r>
            <w:bookmarkEnd w:id="39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1E1D37DD" w14:textId="77777777" w:rsidR="009E5D69" w:rsidRDefault="009E5D69" w:rsidP="009E5D69">
      <w:pPr>
        <w:adjustRightInd w:val="0"/>
        <w:rPr>
          <w:rFonts w:ascii="Tahoma" w:hAnsi="Tahoma" w:cs="Tahoma"/>
          <w:color w:val="000000"/>
          <w:sz w:val="28"/>
          <w:szCs w:val="28"/>
        </w:rPr>
      </w:pPr>
    </w:p>
    <w:p w14:paraId="61F4CB4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32032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726A91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398" w:name="IDX303"/>
            <w:bookmarkEnd w:id="398"/>
            <w:r>
              <w:rPr>
                <w:rFonts w:ascii="Tahoma" w:hAnsi="Tahoma" w:cs="Tahoma"/>
                <w:color w:val="000000"/>
                <w:sz w:val="28"/>
                <w:szCs w:val="28"/>
              </w:rPr>
              <w:fldChar w:fldCharType="begin"/>
            </w:r>
            <w:r>
              <w:rPr>
                <w:sz w:val="24"/>
                <w:szCs w:val="24"/>
              </w:rPr>
              <w:instrText>tc "</w:instrText>
            </w:r>
            <w:bookmarkStart w:id="399" w:name="_Toc144389159"/>
            <w:r>
              <w:rPr>
                <w:sz w:val="22"/>
                <w:szCs w:val="22"/>
              </w:rPr>
              <w:instrText>XBAC2018</w:instrText>
            </w:r>
            <w:bookmarkEnd w:id="39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XBAC2018</w:t>
            </w:r>
          </w:p>
        </w:tc>
      </w:tr>
    </w:tbl>
    <w:p w14:paraId="26B04F5B" w14:textId="77777777" w:rsidR="009E5D69" w:rsidRDefault="009E5D69" w:rsidP="009E5D69">
      <w:pPr>
        <w:adjustRightInd w:val="0"/>
        <w:rPr>
          <w:rFonts w:ascii="Tahoma" w:hAnsi="Tahoma" w:cs="Tahoma"/>
          <w:i/>
          <w:iCs/>
          <w:color w:val="000000"/>
          <w:sz w:val="24"/>
          <w:szCs w:val="24"/>
        </w:rPr>
      </w:pPr>
    </w:p>
    <w:p w14:paraId="54E11B84" w14:textId="77777777" w:rsidR="009E5D69" w:rsidRDefault="009E5D69" w:rsidP="009E5D69">
      <w:pPr>
        <w:adjustRightInd w:val="0"/>
        <w:rPr>
          <w:rFonts w:ascii="Tahoma" w:hAnsi="Tahoma" w:cs="Tahoma"/>
          <w:i/>
          <w:iCs/>
          <w:color w:val="000000"/>
          <w:sz w:val="24"/>
          <w:szCs w:val="24"/>
        </w:rPr>
      </w:pPr>
    </w:p>
    <w:p w14:paraId="5AE97F6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00" w:name="IDX304"/>
      <w:bookmarkEnd w:id="40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B4D1F1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C97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D7BA3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68F19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AF1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12D6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XBAC2018</w:t>
            </w:r>
          </w:p>
        </w:tc>
      </w:tr>
      <w:tr w:rsidR="009E5D69" w14:paraId="2EBA5F3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E29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2F4A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XBAC2018 Study status in bachelor degree or higher</w:t>
            </w:r>
          </w:p>
        </w:tc>
      </w:tr>
      <w:tr w:rsidR="009E5D69" w14:paraId="34E42E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E491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1A292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9EBD5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CF6C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7E576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F9C9C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775C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B7A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CBDD85E" w14:textId="77777777" w:rsidR="009E5D69" w:rsidRDefault="009E5D69" w:rsidP="009E5D69">
      <w:pPr>
        <w:adjustRightInd w:val="0"/>
        <w:rPr>
          <w:rFonts w:ascii="Trebuchet MS" w:hAnsi="Trebuchet MS" w:cs="Trebuchet MS"/>
          <w:color w:val="000000"/>
          <w:sz w:val="19"/>
          <w:szCs w:val="19"/>
        </w:rPr>
      </w:pPr>
    </w:p>
    <w:p w14:paraId="3A224D2A" w14:textId="77777777" w:rsidR="009E5D69" w:rsidRDefault="009E5D69" w:rsidP="009E5D69">
      <w:pPr>
        <w:adjustRightInd w:val="0"/>
        <w:rPr>
          <w:rFonts w:ascii="Trebuchet MS" w:hAnsi="Trebuchet MS" w:cs="Trebuchet MS"/>
          <w:color w:val="000000"/>
          <w:sz w:val="19"/>
          <w:szCs w:val="19"/>
        </w:rPr>
      </w:pPr>
    </w:p>
    <w:p w14:paraId="50F714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1" w:name="IDX305"/>
      <w:bookmarkEnd w:id="40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E5C2F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E8E6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5F74D126" w14:textId="77777777" w:rsidR="009E5D69" w:rsidRDefault="009E5D69" w:rsidP="009E5D69">
      <w:pPr>
        <w:adjustRightInd w:val="0"/>
        <w:rPr>
          <w:rFonts w:ascii="Trebuchet MS" w:hAnsi="Trebuchet MS" w:cs="Trebuchet MS"/>
          <w:color w:val="000000"/>
          <w:sz w:val="19"/>
          <w:szCs w:val="19"/>
        </w:rPr>
      </w:pPr>
    </w:p>
    <w:p w14:paraId="1F8875B9" w14:textId="77777777" w:rsidR="009E5D69" w:rsidRDefault="009E5D69" w:rsidP="009E5D69">
      <w:pPr>
        <w:adjustRightInd w:val="0"/>
        <w:rPr>
          <w:rFonts w:ascii="Trebuchet MS" w:hAnsi="Trebuchet MS" w:cs="Trebuchet MS"/>
          <w:color w:val="000000"/>
          <w:sz w:val="19"/>
          <w:szCs w:val="19"/>
        </w:rPr>
      </w:pPr>
    </w:p>
    <w:p w14:paraId="511908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2" w:name="IDX306"/>
      <w:bookmarkEnd w:id="40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7746E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6DF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24DEA0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86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D79A5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C9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CBE0E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FDA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22970E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6D64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34FE7E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2094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2410667" w14:textId="77777777" w:rsidR="009E5D69" w:rsidRDefault="009E5D69" w:rsidP="009E5D69">
      <w:pPr>
        <w:adjustRightInd w:val="0"/>
        <w:rPr>
          <w:rFonts w:ascii="Trebuchet MS" w:hAnsi="Trebuchet MS" w:cs="Trebuchet MS"/>
          <w:color w:val="000000"/>
          <w:sz w:val="19"/>
          <w:szCs w:val="19"/>
        </w:rPr>
      </w:pPr>
    </w:p>
    <w:p w14:paraId="339F6580" w14:textId="77777777" w:rsidR="009E5D69" w:rsidRDefault="009E5D69" w:rsidP="009E5D69">
      <w:pPr>
        <w:adjustRightInd w:val="0"/>
        <w:rPr>
          <w:rFonts w:ascii="Trebuchet MS" w:hAnsi="Trebuchet MS" w:cs="Trebuchet MS"/>
          <w:color w:val="000000"/>
          <w:sz w:val="19"/>
          <w:szCs w:val="19"/>
        </w:rPr>
      </w:pPr>
    </w:p>
    <w:p w14:paraId="0505AF4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3" w:name="IDX307"/>
      <w:bookmarkEnd w:id="40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35DFD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622E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04D8D722" w14:textId="77777777" w:rsidR="009E5D69" w:rsidRDefault="009E5D69" w:rsidP="009E5D69">
      <w:pPr>
        <w:adjustRightInd w:val="0"/>
        <w:rPr>
          <w:rFonts w:ascii="Trebuchet MS" w:hAnsi="Trebuchet MS" w:cs="Trebuchet MS"/>
          <w:color w:val="000000"/>
          <w:sz w:val="19"/>
          <w:szCs w:val="19"/>
        </w:rPr>
      </w:pPr>
    </w:p>
    <w:p w14:paraId="0DC1E448" w14:textId="77777777" w:rsidR="009E5D69" w:rsidRDefault="009E5D69" w:rsidP="009E5D69">
      <w:pPr>
        <w:adjustRightInd w:val="0"/>
        <w:rPr>
          <w:rFonts w:ascii="Trebuchet MS" w:hAnsi="Trebuchet MS" w:cs="Trebuchet MS"/>
          <w:color w:val="000000"/>
          <w:sz w:val="19"/>
          <w:szCs w:val="19"/>
        </w:rPr>
      </w:pPr>
    </w:p>
    <w:p w14:paraId="625F69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04" w:name="IDX308"/>
      <w:bookmarkEnd w:id="40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E5B6D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14F3D0C" w14:textId="77777777" w:rsidR="009E5D69" w:rsidRDefault="009E5D69" w:rsidP="006A0CC6">
            <w:pPr>
              <w:keepNext/>
              <w:adjustRightInd w:val="0"/>
              <w:rPr>
                <w:sz w:val="24"/>
                <w:szCs w:val="24"/>
              </w:rPr>
            </w:pPr>
          </w:p>
        </w:tc>
      </w:tr>
      <w:tr w:rsidR="009E5D69" w14:paraId="19E57FE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2A473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F13D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691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77E579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93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missing(XBAC2017) then XBAC2017 = XBAC2016 ;</w:t>
            </w:r>
          </w:p>
        </w:tc>
      </w:tr>
      <w:tr w:rsidR="009E5D69" w14:paraId="73973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725E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00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F8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3B7E5B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ED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XCEL2018 in (7,8,9) and XHEL2018 not in (7,8,9) then XBAC2018 = 1 ;</w:t>
            </w:r>
          </w:p>
        </w:tc>
      </w:tr>
      <w:tr w:rsidR="009E5D69" w14:paraId="394F71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A8E3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105B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35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92175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16C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XHEL2018 in (7,8,9) and XCEL2018 not in (7,8,9) then XBAC2018 = 2 ;</w:t>
            </w:r>
          </w:p>
        </w:tc>
      </w:tr>
      <w:tr w:rsidR="009E5D69" w14:paraId="6FF578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897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199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0D5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69A146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45F3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XHEL2018 in (7,8,9) and XCEL2018 in (7,8,9) then XBAC2018 = 3 ;</w:t>
            </w:r>
          </w:p>
        </w:tc>
      </w:tr>
      <w:tr w:rsidR="009E5D69" w14:paraId="3CDAD6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5C2B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378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E0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6F97A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E5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XCEL2018 not in (7,8,9) and XHEL2018 not in (7,8,9) then do ;</w:t>
            </w:r>
          </w:p>
        </w:tc>
      </w:tr>
      <w:tr w:rsidR="009E5D69" w14:paraId="614A5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A44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51B3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028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3B2B9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6F62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XBAC2017 = 4 then XBAC2018 = 4 ;</w:t>
            </w:r>
          </w:p>
        </w:tc>
      </w:tr>
      <w:tr w:rsidR="009E5D69" w14:paraId="5ACB19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39A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2107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035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6C4CD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D4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LDCA010 in (11,12,13,14) and LDCA037 in (2,3,4) then XBAC2018 = 4 ;</w:t>
            </w:r>
          </w:p>
        </w:tc>
      </w:tr>
      <w:tr w:rsidR="009E5D69" w14:paraId="398BA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774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8C88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F4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57451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21E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LDCC002 in (10,11,12,13) and LDCC019 in (2,3,4) then XBAC2018 = 4 ;</w:t>
            </w:r>
          </w:p>
        </w:tc>
      </w:tr>
      <w:tr w:rsidR="009E5D69" w14:paraId="5C908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8515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D532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A061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62E8E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E9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XBAC2017 = 1 and LDCA002 = 2 and LDCA037 in (2,3,4) then XBAC2018 = 4 ;</w:t>
            </w:r>
          </w:p>
        </w:tc>
      </w:tr>
      <w:tr w:rsidR="009E5D69" w14:paraId="488F8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20B3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0146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0D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3D71BE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231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LDWSAM11 in (11,12,13,14) and LDCA006 = 2 and LDCA037 in (2,3,4) then XBAC2018 = 4 ;</w:t>
            </w:r>
          </w:p>
        </w:tc>
      </w:tr>
      <w:tr w:rsidR="009E5D69" w14:paraId="0E214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9B26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2B38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8F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5EEF19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8BB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XBAC2018 = 5 ;</w:t>
            </w:r>
          </w:p>
        </w:tc>
      </w:tr>
      <w:tr w:rsidR="009E5D69" w14:paraId="3C3E32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783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501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826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BE31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EB73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01A807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3F7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XBAC2017 = . ;</w:t>
            </w:r>
          </w:p>
        </w:tc>
      </w:tr>
      <w:tr w:rsidR="009E5D69" w14:paraId="15E2860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2288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E3D9C51" w14:textId="77777777" w:rsidR="009E5D69" w:rsidRDefault="009E5D69" w:rsidP="009E5D69">
      <w:pPr>
        <w:adjustRightInd w:val="0"/>
        <w:rPr>
          <w:rFonts w:ascii="Trebuchet MS" w:hAnsi="Trebuchet MS" w:cs="Trebuchet MS"/>
          <w:color w:val="000000"/>
          <w:sz w:val="19"/>
          <w:szCs w:val="19"/>
        </w:rPr>
      </w:pPr>
    </w:p>
    <w:p w14:paraId="0CA2ADBA" w14:textId="77777777" w:rsidR="009E5D69" w:rsidRDefault="009E5D69" w:rsidP="009E5D69">
      <w:pPr>
        <w:adjustRightInd w:val="0"/>
        <w:rPr>
          <w:rFonts w:ascii="Trebuchet MS" w:hAnsi="Trebuchet MS" w:cs="Trebuchet MS"/>
          <w:color w:val="000000"/>
          <w:sz w:val="19"/>
          <w:szCs w:val="19"/>
        </w:rPr>
        <w:sectPr w:rsidR="009E5D69">
          <w:headerReference w:type="default" r:id="rId113"/>
          <w:footerReference w:type="default" r:id="rId11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9C43C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05" w:name="IDX309"/>
          <w:bookmarkEnd w:id="405"/>
          <w:p w14:paraId="57EF6FA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06" w:name="_Toc144389160"/>
            <w:r>
              <w:rPr>
                <w:sz w:val="22"/>
                <w:szCs w:val="22"/>
              </w:rPr>
              <w:instrText>Study status in bachelor degree or higher</w:instrText>
            </w:r>
            <w:bookmarkEnd w:id="40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60E04E07" w14:textId="77777777" w:rsidR="009E5D69" w:rsidRDefault="009E5D69" w:rsidP="009E5D69">
      <w:pPr>
        <w:adjustRightInd w:val="0"/>
        <w:rPr>
          <w:rFonts w:ascii="Tahoma" w:hAnsi="Tahoma" w:cs="Tahoma"/>
          <w:color w:val="000000"/>
          <w:sz w:val="28"/>
          <w:szCs w:val="28"/>
        </w:rPr>
      </w:pPr>
    </w:p>
    <w:p w14:paraId="181E59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89A12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605AD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07" w:name="IDX310"/>
            <w:bookmarkEnd w:id="407"/>
            <w:r>
              <w:rPr>
                <w:rFonts w:ascii="Tahoma" w:hAnsi="Tahoma" w:cs="Tahoma"/>
                <w:color w:val="000000"/>
                <w:sz w:val="28"/>
                <w:szCs w:val="28"/>
              </w:rPr>
              <w:fldChar w:fldCharType="begin"/>
            </w:r>
            <w:r>
              <w:rPr>
                <w:sz w:val="24"/>
                <w:szCs w:val="24"/>
              </w:rPr>
              <w:instrText>tc "</w:instrText>
            </w:r>
            <w:bookmarkStart w:id="408" w:name="_Toc144389161"/>
            <w:r>
              <w:rPr>
                <w:sz w:val="22"/>
                <w:szCs w:val="22"/>
              </w:rPr>
              <w:instrText>XBAC2019</w:instrText>
            </w:r>
            <w:bookmarkEnd w:id="40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XBAC2019</w:t>
            </w:r>
          </w:p>
        </w:tc>
      </w:tr>
    </w:tbl>
    <w:p w14:paraId="50F92898" w14:textId="77777777" w:rsidR="009E5D69" w:rsidRDefault="009E5D69" w:rsidP="009E5D69">
      <w:pPr>
        <w:adjustRightInd w:val="0"/>
        <w:rPr>
          <w:rFonts w:ascii="Tahoma" w:hAnsi="Tahoma" w:cs="Tahoma"/>
          <w:i/>
          <w:iCs/>
          <w:color w:val="000000"/>
          <w:sz w:val="24"/>
          <w:szCs w:val="24"/>
        </w:rPr>
      </w:pPr>
    </w:p>
    <w:p w14:paraId="0197229E" w14:textId="77777777" w:rsidR="009E5D69" w:rsidRDefault="009E5D69" w:rsidP="009E5D69">
      <w:pPr>
        <w:adjustRightInd w:val="0"/>
        <w:rPr>
          <w:rFonts w:ascii="Tahoma" w:hAnsi="Tahoma" w:cs="Tahoma"/>
          <w:i/>
          <w:iCs/>
          <w:color w:val="000000"/>
          <w:sz w:val="24"/>
          <w:szCs w:val="24"/>
        </w:rPr>
      </w:pPr>
    </w:p>
    <w:p w14:paraId="1E17C13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09" w:name="IDX311"/>
      <w:bookmarkEnd w:id="40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752BF5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05D4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EE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8D26D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400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F0834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XBAC2019</w:t>
            </w:r>
          </w:p>
        </w:tc>
      </w:tr>
      <w:tr w:rsidR="009E5D69" w14:paraId="545DC99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B95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F9E3B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XBAC2019 Study status in bachelor degree or higher</w:t>
            </w:r>
          </w:p>
        </w:tc>
      </w:tr>
      <w:tr w:rsidR="009E5D69" w14:paraId="174186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0C4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3DA7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51D89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278E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6444BD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C55442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2A7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34D8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E249343" w14:textId="77777777" w:rsidR="009E5D69" w:rsidRDefault="009E5D69" w:rsidP="009E5D69">
      <w:pPr>
        <w:adjustRightInd w:val="0"/>
        <w:rPr>
          <w:rFonts w:ascii="Trebuchet MS" w:hAnsi="Trebuchet MS" w:cs="Trebuchet MS"/>
          <w:color w:val="000000"/>
          <w:sz w:val="19"/>
          <w:szCs w:val="19"/>
        </w:rPr>
      </w:pPr>
    </w:p>
    <w:p w14:paraId="3C325E49" w14:textId="77777777" w:rsidR="009E5D69" w:rsidRDefault="009E5D69" w:rsidP="009E5D69">
      <w:pPr>
        <w:adjustRightInd w:val="0"/>
        <w:rPr>
          <w:rFonts w:ascii="Trebuchet MS" w:hAnsi="Trebuchet MS" w:cs="Trebuchet MS"/>
          <w:color w:val="000000"/>
          <w:sz w:val="19"/>
          <w:szCs w:val="19"/>
        </w:rPr>
      </w:pPr>
    </w:p>
    <w:p w14:paraId="7357F4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0" w:name="IDX312"/>
      <w:bookmarkEnd w:id="41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D287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4804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899B858" w14:textId="77777777" w:rsidR="009E5D69" w:rsidRDefault="009E5D69" w:rsidP="009E5D69">
      <w:pPr>
        <w:adjustRightInd w:val="0"/>
        <w:rPr>
          <w:rFonts w:ascii="Trebuchet MS" w:hAnsi="Trebuchet MS" w:cs="Trebuchet MS"/>
          <w:color w:val="000000"/>
          <w:sz w:val="19"/>
          <w:szCs w:val="19"/>
        </w:rPr>
      </w:pPr>
    </w:p>
    <w:p w14:paraId="6C41FBBB" w14:textId="77777777" w:rsidR="009E5D69" w:rsidRDefault="009E5D69" w:rsidP="009E5D69">
      <w:pPr>
        <w:adjustRightInd w:val="0"/>
        <w:rPr>
          <w:rFonts w:ascii="Trebuchet MS" w:hAnsi="Trebuchet MS" w:cs="Trebuchet MS"/>
          <w:color w:val="000000"/>
          <w:sz w:val="19"/>
          <w:szCs w:val="19"/>
        </w:rPr>
      </w:pPr>
    </w:p>
    <w:p w14:paraId="3A6327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1" w:name="IDX313"/>
      <w:bookmarkEnd w:id="41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2A1C2C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E0C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167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B0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1B662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0FA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0404D7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87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5CEC9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2E0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16A8F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900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01AB4B5" w14:textId="77777777" w:rsidR="009E5D69" w:rsidRDefault="009E5D69" w:rsidP="009E5D69">
      <w:pPr>
        <w:adjustRightInd w:val="0"/>
        <w:rPr>
          <w:rFonts w:ascii="Trebuchet MS" w:hAnsi="Trebuchet MS" w:cs="Trebuchet MS"/>
          <w:color w:val="000000"/>
          <w:sz w:val="19"/>
          <w:szCs w:val="19"/>
        </w:rPr>
      </w:pPr>
    </w:p>
    <w:p w14:paraId="4B9387C7" w14:textId="77777777" w:rsidR="009E5D69" w:rsidRDefault="009E5D69" w:rsidP="009E5D69">
      <w:pPr>
        <w:adjustRightInd w:val="0"/>
        <w:rPr>
          <w:rFonts w:ascii="Trebuchet MS" w:hAnsi="Trebuchet MS" w:cs="Trebuchet MS"/>
          <w:color w:val="000000"/>
          <w:sz w:val="19"/>
          <w:szCs w:val="19"/>
        </w:rPr>
      </w:pPr>
    </w:p>
    <w:p w14:paraId="75CCC4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2" w:name="IDX314"/>
      <w:bookmarkEnd w:id="41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A4E5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B9FCD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6CF38380" w14:textId="77777777" w:rsidR="009E5D69" w:rsidRDefault="009E5D69" w:rsidP="009E5D69">
      <w:pPr>
        <w:adjustRightInd w:val="0"/>
        <w:rPr>
          <w:rFonts w:ascii="Trebuchet MS" w:hAnsi="Trebuchet MS" w:cs="Trebuchet MS"/>
          <w:color w:val="000000"/>
          <w:sz w:val="19"/>
          <w:szCs w:val="19"/>
        </w:rPr>
      </w:pPr>
    </w:p>
    <w:p w14:paraId="5508C1A8" w14:textId="77777777" w:rsidR="009E5D69" w:rsidRDefault="009E5D69" w:rsidP="009E5D69">
      <w:pPr>
        <w:adjustRightInd w:val="0"/>
        <w:rPr>
          <w:rFonts w:ascii="Trebuchet MS" w:hAnsi="Trebuchet MS" w:cs="Trebuchet MS"/>
          <w:color w:val="000000"/>
          <w:sz w:val="19"/>
          <w:szCs w:val="19"/>
        </w:rPr>
      </w:pPr>
    </w:p>
    <w:p w14:paraId="4BFA23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3" w:name="IDX315"/>
      <w:bookmarkEnd w:id="41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57370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62234FA" w14:textId="77777777" w:rsidR="009E5D69" w:rsidRDefault="009E5D69" w:rsidP="006A0CC6">
            <w:pPr>
              <w:keepNext/>
              <w:adjustRightInd w:val="0"/>
              <w:rPr>
                <w:sz w:val="24"/>
                <w:szCs w:val="24"/>
              </w:rPr>
            </w:pPr>
          </w:p>
        </w:tc>
      </w:tr>
      <w:tr w:rsidR="009E5D69" w14:paraId="5D11E7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E804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8FE0B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E0112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C730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2C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19D8B4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9C9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missing(XBAC2018) then XBAC2018 = XBAC2017 ;</w:t>
            </w:r>
          </w:p>
        </w:tc>
      </w:tr>
      <w:tr w:rsidR="009E5D69" w14:paraId="12E13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934C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AFF4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9F2D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45371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131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XCEL2019 in (7,8,9) and XHEL2019 not in (7,8,9) then XBAC2019 = 1 ;</w:t>
            </w:r>
          </w:p>
        </w:tc>
      </w:tr>
      <w:tr w:rsidR="009E5D69" w14:paraId="3CFE5E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BEA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B6A4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9B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2B139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F9D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XHEL2019 in (7,8,9) and XCEL2019 not in (7,8,9) then XBAC2019 = 2 ;</w:t>
            </w:r>
          </w:p>
        </w:tc>
      </w:tr>
      <w:tr w:rsidR="009E5D69" w14:paraId="5E010F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773A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A79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1BC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79504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1E4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XHEL2019 in (7,8,9) and XCEL2019 in (7,8,9) then XBAC2019 = 3 ;</w:t>
            </w:r>
          </w:p>
        </w:tc>
      </w:tr>
      <w:tr w:rsidR="009E5D69" w14:paraId="303E4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31C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8501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67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22EC3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A33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XCEL2019 not in (7,8,9) and XHEL2019 not in (7,8,9) then do ;</w:t>
            </w:r>
          </w:p>
        </w:tc>
      </w:tr>
      <w:tr w:rsidR="009E5D69" w14:paraId="5A0729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4D140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2F6F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62A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7E3C9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CE02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XBAC2018 = 4 then XBAC2019 = 4 ;</w:t>
            </w:r>
          </w:p>
        </w:tc>
      </w:tr>
      <w:tr w:rsidR="009E5D69" w14:paraId="1EF01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197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5FAF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272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19E06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CA3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LECA010 in (11,12,13,14) and LECA037 in (2,3,4) then XBAC2019 = 4 ;</w:t>
            </w:r>
          </w:p>
        </w:tc>
      </w:tr>
      <w:tr w:rsidR="009E5D69" w14:paraId="76FC3A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A2B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37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5D9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7F2179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9D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LECC002 in (10,11,12,13) and LECC019 in (2,3,4) then XBAC2019 = 4 ;</w:t>
            </w:r>
          </w:p>
        </w:tc>
      </w:tr>
      <w:tr w:rsidR="009E5D69" w14:paraId="1E2634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2EF2D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B547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CDD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0DC37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7FFA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XBAC2018 = 1 and LECA002 = 2 and LECA037 in (2,3,4) then XBAC2019 = 4 ;</w:t>
            </w:r>
          </w:p>
        </w:tc>
      </w:tr>
      <w:tr w:rsidR="009E5D69" w14:paraId="40F727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027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D44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3B1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14BA6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A59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LEWSAM11 in (11,12,13,14) and LECA006 = 2 and LECA037 in (2,3,4) then XBAC2019 = 4 ;</w:t>
            </w:r>
          </w:p>
        </w:tc>
      </w:tr>
      <w:tr w:rsidR="009E5D69" w14:paraId="77CA92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9BB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95E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E0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5C33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898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XBAC2019 = 5 ;</w:t>
            </w:r>
          </w:p>
        </w:tc>
      </w:tr>
      <w:tr w:rsidR="009E5D69" w14:paraId="650790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61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A6F5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3DD1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77CC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E4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19A115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27B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XBAC2018 = . ;</w:t>
            </w:r>
          </w:p>
        </w:tc>
      </w:tr>
      <w:tr w:rsidR="009E5D69" w14:paraId="698D302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C5E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87CB12A" w14:textId="77777777" w:rsidR="009E5D69" w:rsidRDefault="009E5D69" w:rsidP="009E5D69">
      <w:pPr>
        <w:adjustRightInd w:val="0"/>
        <w:rPr>
          <w:rFonts w:ascii="Trebuchet MS" w:hAnsi="Trebuchet MS" w:cs="Trebuchet MS"/>
          <w:color w:val="000000"/>
          <w:sz w:val="19"/>
          <w:szCs w:val="19"/>
        </w:rPr>
      </w:pPr>
    </w:p>
    <w:p w14:paraId="12A57B2B" w14:textId="77777777" w:rsidR="009E5D69" w:rsidRDefault="009E5D69" w:rsidP="009E5D69">
      <w:pPr>
        <w:adjustRightInd w:val="0"/>
        <w:rPr>
          <w:rFonts w:ascii="Trebuchet MS" w:hAnsi="Trebuchet MS" w:cs="Trebuchet MS"/>
          <w:color w:val="000000"/>
          <w:sz w:val="19"/>
          <w:szCs w:val="19"/>
        </w:rPr>
        <w:sectPr w:rsidR="009E5D69">
          <w:headerReference w:type="default" r:id="rId115"/>
          <w:footerReference w:type="default" r:id="rId11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E6A44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14" w:name="IDX316"/>
          <w:bookmarkEnd w:id="414"/>
          <w:p w14:paraId="7172CB1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15" w:name="_Toc144389162"/>
            <w:r>
              <w:rPr>
                <w:sz w:val="22"/>
                <w:szCs w:val="22"/>
              </w:rPr>
              <w:instrText>Study status in bachelor degree or higher</w:instrText>
            </w:r>
            <w:bookmarkEnd w:id="41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3A38E6C6" w14:textId="77777777" w:rsidR="009E5D69" w:rsidRDefault="009E5D69" w:rsidP="009E5D69">
      <w:pPr>
        <w:adjustRightInd w:val="0"/>
        <w:rPr>
          <w:rFonts w:ascii="Tahoma" w:hAnsi="Tahoma" w:cs="Tahoma"/>
          <w:color w:val="000000"/>
          <w:sz w:val="28"/>
          <w:szCs w:val="28"/>
        </w:rPr>
      </w:pPr>
    </w:p>
    <w:p w14:paraId="33FA0F8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13EF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31659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16" w:name="IDX317"/>
            <w:bookmarkEnd w:id="416"/>
            <w:r>
              <w:rPr>
                <w:rFonts w:ascii="Tahoma" w:hAnsi="Tahoma" w:cs="Tahoma"/>
                <w:color w:val="000000"/>
                <w:sz w:val="28"/>
                <w:szCs w:val="28"/>
              </w:rPr>
              <w:fldChar w:fldCharType="begin"/>
            </w:r>
            <w:r>
              <w:rPr>
                <w:sz w:val="24"/>
                <w:szCs w:val="24"/>
              </w:rPr>
              <w:instrText>tc "</w:instrText>
            </w:r>
            <w:bookmarkStart w:id="417" w:name="_Toc144389163"/>
            <w:r>
              <w:rPr>
                <w:sz w:val="22"/>
                <w:szCs w:val="22"/>
              </w:rPr>
              <w:instrText>XBAC2020</w:instrText>
            </w:r>
            <w:bookmarkEnd w:id="41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XBAC2020</w:t>
            </w:r>
          </w:p>
        </w:tc>
      </w:tr>
    </w:tbl>
    <w:p w14:paraId="04E2AAE5" w14:textId="77777777" w:rsidR="009E5D69" w:rsidRDefault="009E5D69" w:rsidP="009E5D69">
      <w:pPr>
        <w:adjustRightInd w:val="0"/>
        <w:rPr>
          <w:rFonts w:ascii="Tahoma" w:hAnsi="Tahoma" w:cs="Tahoma"/>
          <w:i/>
          <w:iCs/>
          <w:color w:val="000000"/>
          <w:sz w:val="24"/>
          <w:szCs w:val="24"/>
        </w:rPr>
      </w:pPr>
    </w:p>
    <w:p w14:paraId="06C2C180" w14:textId="77777777" w:rsidR="009E5D69" w:rsidRDefault="009E5D69" w:rsidP="009E5D69">
      <w:pPr>
        <w:adjustRightInd w:val="0"/>
        <w:rPr>
          <w:rFonts w:ascii="Tahoma" w:hAnsi="Tahoma" w:cs="Tahoma"/>
          <w:i/>
          <w:iCs/>
          <w:color w:val="000000"/>
          <w:sz w:val="24"/>
          <w:szCs w:val="24"/>
        </w:rPr>
      </w:pPr>
    </w:p>
    <w:p w14:paraId="788608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18" w:name="IDX318"/>
      <w:bookmarkEnd w:id="41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CD40D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093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29016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3F21B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3D6C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482AB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XBAC2020</w:t>
            </w:r>
          </w:p>
        </w:tc>
      </w:tr>
      <w:tr w:rsidR="009E5D69" w14:paraId="19AE60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040A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80DEF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XBAC2020 Study status in bachelor degree or higher</w:t>
            </w:r>
          </w:p>
        </w:tc>
      </w:tr>
      <w:tr w:rsidR="009E5D69" w14:paraId="6B9738A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C59C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0FD6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40155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648DF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A74B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62BDA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24042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454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613104D" w14:textId="77777777" w:rsidR="009E5D69" w:rsidRDefault="009E5D69" w:rsidP="009E5D69">
      <w:pPr>
        <w:adjustRightInd w:val="0"/>
        <w:rPr>
          <w:rFonts w:ascii="Trebuchet MS" w:hAnsi="Trebuchet MS" w:cs="Trebuchet MS"/>
          <w:color w:val="000000"/>
          <w:sz w:val="19"/>
          <w:szCs w:val="19"/>
        </w:rPr>
      </w:pPr>
    </w:p>
    <w:p w14:paraId="3465493E" w14:textId="77777777" w:rsidR="009E5D69" w:rsidRDefault="009E5D69" w:rsidP="009E5D69">
      <w:pPr>
        <w:adjustRightInd w:val="0"/>
        <w:rPr>
          <w:rFonts w:ascii="Trebuchet MS" w:hAnsi="Trebuchet MS" w:cs="Trebuchet MS"/>
          <w:color w:val="000000"/>
          <w:sz w:val="19"/>
          <w:szCs w:val="19"/>
        </w:rPr>
      </w:pPr>
    </w:p>
    <w:p w14:paraId="2CB79F4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19" w:name="IDX319"/>
      <w:bookmarkEnd w:id="41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5358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651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87CE70A" w14:textId="77777777" w:rsidR="009E5D69" w:rsidRDefault="009E5D69" w:rsidP="009E5D69">
      <w:pPr>
        <w:adjustRightInd w:val="0"/>
        <w:rPr>
          <w:rFonts w:ascii="Trebuchet MS" w:hAnsi="Trebuchet MS" w:cs="Trebuchet MS"/>
          <w:color w:val="000000"/>
          <w:sz w:val="19"/>
          <w:szCs w:val="19"/>
        </w:rPr>
      </w:pPr>
    </w:p>
    <w:p w14:paraId="1AB86BD0" w14:textId="77777777" w:rsidR="009E5D69" w:rsidRDefault="009E5D69" w:rsidP="009E5D69">
      <w:pPr>
        <w:adjustRightInd w:val="0"/>
        <w:rPr>
          <w:rFonts w:ascii="Trebuchet MS" w:hAnsi="Trebuchet MS" w:cs="Trebuchet MS"/>
          <w:color w:val="000000"/>
          <w:sz w:val="19"/>
          <w:szCs w:val="19"/>
        </w:rPr>
      </w:pPr>
    </w:p>
    <w:p w14:paraId="300CC3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0" w:name="IDX320"/>
      <w:bookmarkEnd w:id="42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80946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BDC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29344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A91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782113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583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31DB3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90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2C53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363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267232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3F0C2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061957A4" w14:textId="77777777" w:rsidR="009E5D69" w:rsidRDefault="009E5D69" w:rsidP="009E5D69">
      <w:pPr>
        <w:adjustRightInd w:val="0"/>
        <w:rPr>
          <w:rFonts w:ascii="Trebuchet MS" w:hAnsi="Trebuchet MS" w:cs="Trebuchet MS"/>
          <w:color w:val="000000"/>
          <w:sz w:val="19"/>
          <w:szCs w:val="19"/>
        </w:rPr>
      </w:pPr>
    </w:p>
    <w:p w14:paraId="1543ED5F" w14:textId="77777777" w:rsidR="009E5D69" w:rsidRDefault="009E5D69" w:rsidP="009E5D69">
      <w:pPr>
        <w:adjustRightInd w:val="0"/>
        <w:rPr>
          <w:rFonts w:ascii="Trebuchet MS" w:hAnsi="Trebuchet MS" w:cs="Trebuchet MS"/>
          <w:color w:val="000000"/>
          <w:sz w:val="19"/>
          <w:szCs w:val="19"/>
        </w:rPr>
      </w:pPr>
    </w:p>
    <w:p w14:paraId="69F611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1" w:name="IDX321"/>
      <w:bookmarkEnd w:id="42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A8E4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FFFD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4E5286D8" w14:textId="77777777" w:rsidR="009E5D69" w:rsidRDefault="009E5D69" w:rsidP="009E5D69">
      <w:pPr>
        <w:adjustRightInd w:val="0"/>
        <w:rPr>
          <w:rFonts w:ascii="Trebuchet MS" w:hAnsi="Trebuchet MS" w:cs="Trebuchet MS"/>
          <w:color w:val="000000"/>
          <w:sz w:val="19"/>
          <w:szCs w:val="19"/>
        </w:rPr>
      </w:pPr>
    </w:p>
    <w:p w14:paraId="4F0BFAD6" w14:textId="77777777" w:rsidR="009E5D69" w:rsidRDefault="009E5D69" w:rsidP="009E5D69">
      <w:pPr>
        <w:adjustRightInd w:val="0"/>
        <w:rPr>
          <w:rFonts w:ascii="Trebuchet MS" w:hAnsi="Trebuchet MS" w:cs="Trebuchet MS"/>
          <w:color w:val="000000"/>
          <w:sz w:val="19"/>
          <w:szCs w:val="19"/>
        </w:rPr>
      </w:pPr>
    </w:p>
    <w:p w14:paraId="19A2D2F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2" w:name="IDX322"/>
      <w:bookmarkEnd w:id="42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14AB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68309F2" w14:textId="77777777" w:rsidR="009E5D69" w:rsidRDefault="009E5D69" w:rsidP="006A0CC6">
            <w:pPr>
              <w:keepNext/>
              <w:adjustRightInd w:val="0"/>
              <w:rPr>
                <w:sz w:val="24"/>
                <w:szCs w:val="24"/>
              </w:rPr>
            </w:pPr>
          </w:p>
        </w:tc>
      </w:tr>
      <w:tr w:rsidR="009E5D69" w14:paraId="5EA7CC8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3BA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27438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D60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928B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E38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previous year if missed last interview */</w:t>
            </w:r>
          </w:p>
        </w:tc>
      </w:tr>
      <w:tr w:rsidR="009E5D69" w14:paraId="11F992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F0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missing(XBAC2019) then XBAC2019 = XBAC2018 ;</w:t>
            </w:r>
          </w:p>
        </w:tc>
      </w:tr>
      <w:tr w:rsidR="009E5D69" w14:paraId="178DCD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0A0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A98E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175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0056F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A2F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XCEL2020 in (7,8,9) and XHEL2020 not in (7,8,9) then XBAC2020 = 1 ;</w:t>
            </w:r>
          </w:p>
        </w:tc>
      </w:tr>
      <w:tr w:rsidR="009E5D69" w14:paraId="7CC2B1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A84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A853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90B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760D3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9090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XHEL2020 in (7,8,9) and XCEL2020 not in (7,8,9) then XBAC2020 = 2 ;</w:t>
            </w:r>
          </w:p>
        </w:tc>
      </w:tr>
      <w:tr w:rsidR="009E5D69" w14:paraId="6C6F31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7C7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0EBD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1C8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1D0AE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A2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XHEL2020 in (7,8,9) and XCEL2020 in (7,8,9) then XBAC2020 = 3 ;</w:t>
            </w:r>
          </w:p>
        </w:tc>
      </w:tr>
      <w:tr w:rsidR="009E5D69" w14:paraId="7A22BE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2DF0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3AE3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87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62A385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7A5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XCEL2020 not in (7,8,9) and XHEL2020 not in (7,8,9) then do ;</w:t>
            </w:r>
          </w:p>
        </w:tc>
      </w:tr>
      <w:tr w:rsidR="009E5D69" w14:paraId="49E39C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5D2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625E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F2A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yr's status was commenced but did not complete */</w:t>
            </w:r>
          </w:p>
        </w:tc>
      </w:tr>
      <w:tr w:rsidR="009E5D69" w14:paraId="2C081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24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XBAC2019 = 4 then XBAC2020 = 4 ;</w:t>
            </w:r>
          </w:p>
        </w:tc>
      </w:tr>
      <w:tr w:rsidR="009E5D69" w14:paraId="17A07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B0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2BDE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3CA2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0DAB16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0D1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LFCA010 in (11,12,13,14) and LFCA023 in (2,3,4,5 /*suspended due to COVID*/) then XBAC2020 = 4 ;</w:t>
            </w:r>
          </w:p>
        </w:tc>
      </w:tr>
      <w:tr w:rsidR="009E5D69" w14:paraId="2E7E86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B1A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27D9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0433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0DCECF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C886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LFCC002 in (10,11,12,13) and LFCC019 in (2,3,4,5 /*suspended due to COVID*/) then XBAC2020 = 4 ;</w:t>
            </w:r>
          </w:p>
        </w:tc>
      </w:tr>
      <w:tr w:rsidR="009E5D69" w14:paraId="3B8C2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597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0F0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0A9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79161F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4033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XBAC2019 = 1 and LFCA002 = 2 and LFCA023 in (2,3,4,5 /*suspended due to COVID*/) then XBAC2020 = 4 ;</w:t>
            </w:r>
          </w:p>
        </w:tc>
      </w:tr>
      <w:tr w:rsidR="009E5D69" w14:paraId="029DDC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45E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2DB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1B6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2282F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E69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LFWSAM11 in (11,12,13,14) and LFCA006 = 2 and LFCA023 in (2,3,4,5 /*suspended due to COVID*/) then XBAC2020 = 4 ;</w:t>
            </w:r>
          </w:p>
        </w:tc>
      </w:tr>
      <w:tr w:rsidR="009E5D69" w14:paraId="44386D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66E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A9C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EF6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52A7D2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3C5C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XBAC2020 = 5 ;</w:t>
            </w:r>
          </w:p>
        </w:tc>
      </w:tr>
      <w:tr w:rsidR="009E5D69" w14:paraId="35ABD0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3CC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55E9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8F4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CB7A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13D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5146B4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505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XBAC2019 = . ;</w:t>
            </w:r>
          </w:p>
        </w:tc>
      </w:tr>
      <w:tr w:rsidR="009E5D69" w14:paraId="4B3B2B3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753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7F67D9B" w14:textId="77777777" w:rsidR="009E5D69" w:rsidRDefault="009E5D69" w:rsidP="009E5D69">
      <w:pPr>
        <w:adjustRightInd w:val="0"/>
        <w:rPr>
          <w:rFonts w:ascii="Trebuchet MS" w:hAnsi="Trebuchet MS" w:cs="Trebuchet MS"/>
          <w:color w:val="000000"/>
          <w:sz w:val="19"/>
          <w:szCs w:val="19"/>
        </w:rPr>
      </w:pPr>
    </w:p>
    <w:p w14:paraId="063D70DD" w14:textId="77777777" w:rsidR="009E5D69" w:rsidRDefault="009E5D69" w:rsidP="009E5D69">
      <w:pPr>
        <w:adjustRightInd w:val="0"/>
        <w:rPr>
          <w:rFonts w:ascii="Trebuchet MS" w:hAnsi="Trebuchet MS" w:cs="Trebuchet MS"/>
          <w:color w:val="000000"/>
          <w:sz w:val="19"/>
          <w:szCs w:val="19"/>
        </w:rPr>
        <w:sectPr w:rsidR="009E5D69">
          <w:headerReference w:type="default" r:id="rId117"/>
          <w:footerReference w:type="default" r:id="rId11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BF07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23" w:name="IDX323"/>
          <w:bookmarkEnd w:id="423"/>
          <w:p w14:paraId="7E1F81A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24" w:name="_Toc144389164"/>
            <w:r>
              <w:rPr>
                <w:sz w:val="22"/>
                <w:szCs w:val="22"/>
              </w:rPr>
              <w:instrText>Study status in bachelor degree or higher</w:instrText>
            </w:r>
            <w:bookmarkEnd w:id="42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5094FC2A" w14:textId="77777777" w:rsidR="009E5D69" w:rsidRDefault="009E5D69" w:rsidP="009E5D69">
      <w:pPr>
        <w:adjustRightInd w:val="0"/>
        <w:rPr>
          <w:rFonts w:ascii="Tahoma" w:hAnsi="Tahoma" w:cs="Tahoma"/>
          <w:color w:val="000000"/>
          <w:sz w:val="28"/>
          <w:szCs w:val="28"/>
        </w:rPr>
      </w:pPr>
    </w:p>
    <w:p w14:paraId="7E9AAC1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4257E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EC8466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25" w:name="IDX324"/>
            <w:bookmarkEnd w:id="425"/>
            <w:r>
              <w:rPr>
                <w:rFonts w:ascii="Tahoma" w:hAnsi="Tahoma" w:cs="Tahoma"/>
                <w:color w:val="000000"/>
                <w:sz w:val="28"/>
                <w:szCs w:val="28"/>
              </w:rPr>
              <w:fldChar w:fldCharType="begin"/>
            </w:r>
            <w:r>
              <w:rPr>
                <w:sz w:val="24"/>
                <w:szCs w:val="24"/>
              </w:rPr>
              <w:instrText>tc "</w:instrText>
            </w:r>
            <w:bookmarkStart w:id="426" w:name="_Toc144389165"/>
            <w:r>
              <w:rPr>
                <w:sz w:val="22"/>
                <w:szCs w:val="22"/>
              </w:rPr>
              <w:instrText>XBAC2021</w:instrText>
            </w:r>
            <w:bookmarkEnd w:id="42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XBAC2021</w:t>
            </w:r>
          </w:p>
        </w:tc>
      </w:tr>
    </w:tbl>
    <w:p w14:paraId="70331B5F" w14:textId="77777777" w:rsidR="009E5D69" w:rsidRDefault="009E5D69" w:rsidP="009E5D69">
      <w:pPr>
        <w:adjustRightInd w:val="0"/>
        <w:rPr>
          <w:rFonts w:ascii="Tahoma" w:hAnsi="Tahoma" w:cs="Tahoma"/>
          <w:i/>
          <w:iCs/>
          <w:color w:val="000000"/>
          <w:sz w:val="24"/>
          <w:szCs w:val="24"/>
        </w:rPr>
      </w:pPr>
    </w:p>
    <w:p w14:paraId="73ADFF46" w14:textId="77777777" w:rsidR="009E5D69" w:rsidRDefault="009E5D69" w:rsidP="009E5D69">
      <w:pPr>
        <w:adjustRightInd w:val="0"/>
        <w:rPr>
          <w:rFonts w:ascii="Tahoma" w:hAnsi="Tahoma" w:cs="Tahoma"/>
          <w:i/>
          <w:iCs/>
          <w:color w:val="000000"/>
          <w:sz w:val="24"/>
          <w:szCs w:val="24"/>
        </w:rPr>
      </w:pPr>
    </w:p>
    <w:p w14:paraId="752712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27" w:name="IDX325"/>
      <w:bookmarkEnd w:id="42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7CC72E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7051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5CB6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892A5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604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C8F17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XBAC2021</w:t>
            </w:r>
          </w:p>
        </w:tc>
      </w:tr>
      <w:tr w:rsidR="009E5D69" w14:paraId="60DE363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F00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08CB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XBAC2021 Study status in bachelor degree or higher</w:t>
            </w:r>
          </w:p>
        </w:tc>
      </w:tr>
      <w:tr w:rsidR="009E5D69" w14:paraId="152A6B0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D327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A9BC6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D44B6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57CC1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E3DA0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1B230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01D53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28ED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51AACF0" w14:textId="77777777" w:rsidR="009E5D69" w:rsidRDefault="009E5D69" w:rsidP="009E5D69">
      <w:pPr>
        <w:adjustRightInd w:val="0"/>
        <w:rPr>
          <w:rFonts w:ascii="Trebuchet MS" w:hAnsi="Trebuchet MS" w:cs="Trebuchet MS"/>
          <w:color w:val="000000"/>
          <w:sz w:val="19"/>
          <w:szCs w:val="19"/>
        </w:rPr>
      </w:pPr>
    </w:p>
    <w:p w14:paraId="0B694949" w14:textId="77777777" w:rsidR="009E5D69" w:rsidRDefault="009E5D69" w:rsidP="009E5D69">
      <w:pPr>
        <w:adjustRightInd w:val="0"/>
        <w:rPr>
          <w:rFonts w:ascii="Trebuchet MS" w:hAnsi="Trebuchet MS" w:cs="Trebuchet MS"/>
          <w:color w:val="000000"/>
          <w:sz w:val="19"/>
          <w:szCs w:val="19"/>
        </w:rPr>
      </w:pPr>
    </w:p>
    <w:p w14:paraId="612D1D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8" w:name="IDX326"/>
      <w:bookmarkEnd w:id="42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468A9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D883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503FF1F6" w14:textId="77777777" w:rsidR="009E5D69" w:rsidRDefault="009E5D69" w:rsidP="009E5D69">
      <w:pPr>
        <w:adjustRightInd w:val="0"/>
        <w:rPr>
          <w:rFonts w:ascii="Trebuchet MS" w:hAnsi="Trebuchet MS" w:cs="Trebuchet MS"/>
          <w:color w:val="000000"/>
          <w:sz w:val="19"/>
          <w:szCs w:val="19"/>
        </w:rPr>
      </w:pPr>
    </w:p>
    <w:p w14:paraId="4032573D" w14:textId="77777777" w:rsidR="009E5D69" w:rsidRDefault="009E5D69" w:rsidP="009E5D69">
      <w:pPr>
        <w:adjustRightInd w:val="0"/>
        <w:rPr>
          <w:rFonts w:ascii="Trebuchet MS" w:hAnsi="Trebuchet MS" w:cs="Trebuchet MS"/>
          <w:color w:val="000000"/>
          <w:sz w:val="19"/>
          <w:szCs w:val="19"/>
        </w:rPr>
      </w:pPr>
    </w:p>
    <w:p w14:paraId="664996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29" w:name="IDX327"/>
      <w:bookmarkEnd w:id="42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D88C2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0F4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7868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850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3229B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66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5644FB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D62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C3B7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69E3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4EEF730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27CC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31CB613" w14:textId="77777777" w:rsidR="009E5D69" w:rsidRDefault="009E5D69" w:rsidP="009E5D69">
      <w:pPr>
        <w:adjustRightInd w:val="0"/>
        <w:rPr>
          <w:rFonts w:ascii="Trebuchet MS" w:hAnsi="Trebuchet MS" w:cs="Trebuchet MS"/>
          <w:color w:val="000000"/>
          <w:sz w:val="19"/>
          <w:szCs w:val="19"/>
        </w:rPr>
      </w:pPr>
    </w:p>
    <w:p w14:paraId="0F81CB46" w14:textId="77777777" w:rsidR="009E5D69" w:rsidRDefault="009E5D69" w:rsidP="009E5D69">
      <w:pPr>
        <w:adjustRightInd w:val="0"/>
        <w:rPr>
          <w:rFonts w:ascii="Trebuchet MS" w:hAnsi="Trebuchet MS" w:cs="Trebuchet MS"/>
          <w:color w:val="000000"/>
          <w:sz w:val="19"/>
          <w:szCs w:val="19"/>
        </w:rPr>
      </w:pPr>
    </w:p>
    <w:p w14:paraId="0160042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0" w:name="IDX328"/>
      <w:bookmarkEnd w:id="43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A1E08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8B8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672ECD57" w14:textId="77777777" w:rsidR="009E5D69" w:rsidRDefault="009E5D69" w:rsidP="009E5D69">
      <w:pPr>
        <w:adjustRightInd w:val="0"/>
        <w:rPr>
          <w:rFonts w:ascii="Trebuchet MS" w:hAnsi="Trebuchet MS" w:cs="Trebuchet MS"/>
          <w:color w:val="000000"/>
          <w:sz w:val="19"/>
          <w:szCs w:val="19"/>
        </w:rPr>
      </w:pPr>
    </w:p>
    <w:p w14:paraId="098874F3" w14:textId="77777777" w:rsidR="009E5D69" w:rsidRDefault="009E5D69" w:rsidP="009E5D69">
      <w:pPr>
        <w:adjustRightInd w:val="0"/>
        <w:rPr>
          <w:rFonts w:ascii="Trebuchet MS" w:hAnsi="Trebuchet MS" w:cs="Trebuchet MS"/>
          <w:color w:val="000000"/>
          <w:sz w:val="19"/>
          <w:szCs w:val="19"/>
        </w:rPr>
      </w:pPr>
    </w:p>
    <w:p w14:paraId="52FB48C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1" w:name="IDX329"/>
      <w:bookmarkEnd w:id="43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808C2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D248EA2" w14:textId="77777777" w:rsidR="009E5D69" w:rsidRDefault="009E5D69" w:rsidP="006A0CC6">
            <w:pPr>
              <w:keepNext/>
              <w:adjustRightInd w:val="0"/>
              <w:rPr>
                <w:sz w:val="24"/>
                <w:szCs w:val="24"/>
              </w:rPr>
            </w:pPr>
          </w:p>
        </w:tc>
      </w:tr>
      <w:tr w:rsidR="009E5D69" w14:paraId="1698B8F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8CBF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2ACD2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C21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C237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8A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two years prior if missed last interview */</w:t>
            </w:r>
          </w:p>
        </w:tc>
      </w:tr>
      <w:tr w:rsidR="009E5D69" w14:paraId="4EDA74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E8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missing(XBAC2020) then XBAC2020 = XBAC2019 ;</w:t>
            </w:r>
          </w:p>
        </w:tc>
      </w:tr>
      <w:tr w:rsidR="009E5D69" w14:paraId="0B6903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BECA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E00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C5A1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three years prior if missed last two interviews */</w:t>
            </w:r>
          </w:p>
        </w:tc>
      </w:tr>
      <w:tr w:rsidR="009E5D69" w14:paraId="729BBF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59F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missing(XBAC2020) and missing(XBAC2019) then XBAC2020 = XBAC2018 ;</w:t>
            </w:r>
          </w:p>
        </w:tc>
      </w:tr>
      <w:tr w:rsidR="009E5D69" w14:paraId="2570D2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CF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C11C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8311D" w14:textId="68F1509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XBAC2020 = 1 and LGCA004A = 0 /*COVID-suspended study incorrectly recorded*/ and XCEL2021 not in (7,8,9) /*no new Bachelor study*/</w:t>
            </w:r>
          </w:p>
        </w:tc>
      </w:tr>
      <w:tr w:rsidR="009E5D69" w14:paraId="12B578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765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XBAC2021 = 99 ; /*Commenced, but unknown completion status*/</w:t>
            </w:r>
          </w:p>
        </w:tc>
      </w:tr>
      <w:tr w:rsidR="009E5D69" w14:paraId="4C7578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EC90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B9F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49A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18668A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B3C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in (7,8,9) and XHEL2021 not in (7,8,9) then XBAC2021 = 1 ;</w:t>
            </w:r>
          </w:p>
        </w:tc>
      </w:tr>
      <w:tr w:rsidR="009E5D69" w14:paraId="187C2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33B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5908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651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55A7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8E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XHEL2021 in (7,8,9) and XCEL2021 not in (7,8,9) then XBAC2021 = 2 ;</w:t>
            </w:r>
          </w:p>
        </w:tc>
      </w:tr>
      <w:tr w:rsidR="009E5D69" w14:paraId="66EC08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0C0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CC8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AB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3442E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48B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XHEL2021 in (7,8,9) and XCEL2021 in (7,8,9) then XBAC2021 = 3 ;</w:t>
            </w:r>
          </w:p>
        </w:tc>
      </w:tr>
      <w:tr w:rsidR="009E5D69" w14:paraId="419AB3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042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EC14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F805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w:t>
            </w:r>
          </w:p>
        </w:tc>
      </w:tr>
      <w:tr w:rsidR="009E5D69" w14:paraId="182E8F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D2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XCEL2021 not in (7,8,9) and XHEL2021 not in (7,8,9) then do ;</w:t>
            </w:r>
          </w:p>
        </w:tc>
      </w:tr>
      <w:tr w:rsidR="009E5D69" w14:paraId="4FBB83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4449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97EF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BB4D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5D7157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F71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XBAC2020 = 4 then XBAC2021 = 4 ;</w:t>
            </w:r>
          </w:p>
        </w:tc>
      </w:tr>
      <w:tr w:rsidR="009E5D69" w14:paraId="354224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2CE4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7764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1C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26DC85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A8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LGCA010 in (11,12,13,14) and LGCA023 in (2,3,4,5 /*suspended due to COVID*/) then XBAC2021 = 4 ;</w:t>
            </w:r>
          </w:p>
        </w:tc>
      </w:tr>
      <w:tr w:rsidR="009E5D69" w14:paraId="78694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914A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804F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E0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314AE7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8083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LGCC002 in (10,11,12,13) and LGCC019 in (2,3,4,5 /*suspended due to COVID*/) then XBAC2021 = 4 ;</w:t>
            </w:r>
          </w:p>
        </w:tc>
      </w:tr>
      <w:tr w:rsidR="009E5D69" w14:paraId="27375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738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7CC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A5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049EAA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52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XBAC2020 = 1 and LGCA002 = 2 and LGCA023 in (2,3,4,5 /*suspended due to COVID*/) then XBAC2021 = 4 ;</w:t>
            </w:r>
          </w:p>
        </w:tc>
      </w:tr>
      <w:tr w:rsidR="009E5D69" w14:paraId="71C94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9F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XBAC2020 = 1 and LGCA005 = 0 /*didn't resume COVID-suspended studies*/ then XBAC2021 = 4 ;</w:t>
            </w:r>
          </w:p>
        </w:tc>
      </w:tr>
      <w:tr w:rsidR="009E5D69" w14:paraId="15C0E8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693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EEE1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FA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7F30E7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9C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LGWSAM04 in (11,12,13,14) and LGCA006 = 2 and LGCA023 in (2,3,4,5 /*suspended due to COVID*/) then XBAC2021 = 4 ;</w:t>
            </w:r>
          </w:p>
        </w:tc>
      </w:tr>
      <w:tr w:rsidR="009E5D69" w14:paraId="347ABE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3273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903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DA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119BE9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C50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XBAC2021 = 5 ;</w:t>
            </w:r>
          </w:p>
        </w:tc>
      </w:tr>
      <w:tr w:rsidR="009E5D69" w14:paraId="1CA027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08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1CB6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4C0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C66E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791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77A146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216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XBAC2020 = . ;</w:t>
            </w:r>
          </w:p>
        </w:tc>
      </w:tr>
      <w:tr w:rsidR="009E5D69" w14:paraId="2B0F45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F5BB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6B9B89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FCDD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DEA7DA2" w14:textId="77777777" w:rsidR="009E5D69" w:rsidRDefault="009E5D69" w:rsidP="009E5D69">
      <w:pPr>
        <w:adjustRightInd w:val="0"/>
        <w:rPr>
          <w:rFonts w:ascii="Trebuchet MS" w:hAnsi="Trebuchet MS" w:cs="Trebuchet MS"/>
          <w:color w:val="000000"/>
          <w:sz w:val="19"/>
          <w:szCs w:val="19"/>
        </w:rPr>
      </w:pPr>
    </w:p>
    <w:p w14:paraId="57E2A813" w14:textId="77777777" w:rsidR="009E5D69" w:rsidRDefault="009E5D69" w:rsidP="009E5D69">
      <w:pPr>
        <w:adjustRightInd w:val="0"/>
        <w:rPr>
          <w:rFonts w:ascii="Trebuchet MS" w:hAnsi="Trebuchet MS" w:cs="Trebuchet MS"/>
          <w:color w:val="000000"/>
          <w:sz w:val="19"/>
          <w:szCs w:val="19"/>
        </w:rPr>
        <w:sectPr w:rsidR="009E5D69">
          <w:headerReference w:type="default" r:id="rId119"/>
          <w:footerReference w:type="default" r:id="rId12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F6605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32" w:name="IDX330"/>
          <w:bookmarkEnd w:id="432"/>
          <w:p w14:paraId="2D56B8A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33" w:name="_Toc144389166"/>
            <w:r>
              <w:rPr>
                <w:sz w:val="22"/>
                <w:szCs w:val="22"/>
              </w:rPr>
              <w:instrText>Study status in bachelor degree or higher</w:instrText>
            </w:r>
            <w:bookmarkEnd w:id="43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bachelor degree or higher</w:t>
            </w:r>
          </w:p>
        </w:tc>
      </w:tr>
    </w:tbl>
    <w:p w14:paraId="70D9DD1D" w14:textId="77777777" w:rsidR="009E5D69" w:rsidRDefault="009E5D69" w:rsidP="009E5D69">
      <w:pPr>
        <w:adjustRightInd w:val="0"/>
        <w:rPr>
          <w:rFonts w:ascii="Tahoma" w:hAnsi="Tahoma" w:cs="Tahoma"/>
          <w:color w:val="000000"/>
          <w:sz w:val="28"/>
          <w:szCs w:val="28"/>
        </w:rPr>
      </w:pPr>
    </w:p>
    <w:p w14:paraId="71048BB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608575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670876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34" w:name="IDX331"/>
            <w:bookmarkEnd w:id="434"/>
            <w:r>
              <w:rPr>
                <w:rFonts w:ascii="Tahoma" w:hAnsi="Tahoma" w:cs="Tahoma"/>
                <w:color w:val="000000"/>
                <w:sz w:val="28"/>
                <w:szCs w:val="28"/>
              </w:rPr>
              <w:fldChar w:fldCharType="begin"/>
            </w:r>
            <w:r>
              <w:rPr>
                <w:sz w:val="24"/>
                <w:szCs w:val="24"/>
              </w:rPr>
              <w:instrText>tc "</w:instrText>
            </w:r>
            <w:bookmarkStart w:id="435" w:name="_Toc144389167"/>
            <w:r>
              <w:rPr>
                <w:sz w:val="22"/>
                <w:szCs w:val="22"/>
              </w:rPr>
              <w:instrText>XBAC2022</w:instrText>
            </w:r>
            <w:bookmarkEnd w:id="43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XBAC2022</w:t>
            </w:r>
          </w:p>
        </w:tc>
      </w:tr>
    </w:tbl>
    <w:p w14:paraId="790C3A70" w14:textId="77777777" w:rsidR="009E5D69" w:rsidRDefault="009E5D69" w:rsidP="009E5D69">
      <w:pPr>
        <w:adjustRightInd w:val="0"/>
        <w:rPr>
          <w:rFonts w:ascii="Tahoma" w:hAnsi="Tahoma" w:cs="Tahoma"/>
          <w:i/>
          <w:iCs/>
          <w:color w:val="000000"/>
          <w:sz w:val="24"/>
          <w:szCs w:val="24"/>
        </w:rPr>
      </w:pPr>
    </w:p>
    <w:p w14:paraId="652AC89B" w14:textId="77777777" w:rsidR="009E5D69" w:rsidRDefault="009E5D69" w:rsidP="009E5D69">
      <w:pPr>
        <w:adjustRightInd w:val="0"/>
        <w:rPr>
          <w:rFonts w:ascii="Tahoma" w:hAnsi="Tahoma" w:cs="Tahoma"/>
          <w:i/>
          <w:iCs/>
          <w:color w:val="000000"/>
          <w:sz w:val="24"/>
          <w:szCs w:val="24"/>
        </w:rPr>
      </w:pPr>
    </w:p>
    <w:p w14:paraId="355ECE2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36" w:name="IDX332"/>
      <w:bookmarkEnd w:id="43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6E1C90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116B0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E7B9A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246D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E91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FEEC5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XBAC2022</w:t>
            </w:r>
          </w:p>
        </w:tc>
      </w:tr>
      <w:tr w:rsidR="009E5D69" w14:paraId="4348756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777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7AC97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XBAC2022 Study status in bachelor degree or higher</w:t>
            </w:r>
          </w:p>
        </w:tc>
      </w:tr>
      <w:tr w:rsidR="009E5D69" w14:paraId="791FB4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CCD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CB1C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E0AA59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4B98D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3422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BBB23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803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6260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54380A0" w14:textId="77777777" w:rsidR="009E5D69" w:rsidRDefault="009E5D69" w:rsidP="009E5D69">
      <w:pPr>
        <w:adjustRightInd w:val="0"/>
        <w:rPr>
          <w:rFonts w:ascii="Trebuchet MS" w:hAnsi="Trebuchet MS" w:cs="Trebuchet MS"/>
          <w:color w:val="000000"/>
          <w:sz w:val="19"/>
          <w:szCs w:val="19"/>
        </w:rPr>
      </w:pPr>
    </w:p>
    <w:p w14:paraId="29AA4D13" w14:textId="77777777" w:rsidR="009E5D69" w:rsidRDefault="009E5D69" w:rsidP="009E5D69">
      <w:pPr>
        <w:adjustRightInd w:val="0"/>
        <w:rPr>
          <w:rFonts w:ascii="Trebuchet MS" w:hAnsi="Trebuchet MS" w:cs="Trebuchet MS"/>
          <w:color w:val="000000"/>
          <w:sz w:val="19"/>
          <w:szCs w:val="19"/>
        </w:rPr>
      </w:pPr>
    </w:p>
    <w:p w14:paraId="055B88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7" w:name="IDX333"/>
      <w:bookmarkEnd w:id="43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4204C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88C6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a bachelor degree or higher at the time of interview.</w:t>
            </w:r>
          </w:p>
        </w:tc>
      </w:tr>
    </w:tbl>
    <w:p w14:paraId="6CBDD666" w14:textId="77777777" w:rsidR="009E5D69" w:rsidRDefault="009E5D69" w:rsidP="009E5D69">
      <w:pPr>
        <w:adjustRightInd w:val="0"/>
        <w:rPr>
          <w:rFonts w:ascii="Trebuchet MS" w:hAnsi="Trebuchet MS" w:cs="Trebuchet MS"/>
          <w:color w:val="000000"/>
          <w:sz w:val="19"/>
          <w:szCs w:val="19"/>
        </w:rPr>
      </w:pPr>
    </w:p>
    <w:p w14:paraId="49D70948" w14:textId="77777777" w:rsidR="009E5D69" w:rsidRDefault="009E5D69" w:rsidP="009E5D69">
      <w:pPr>
        <w:adjustRightInd w:val="0"/>
        <w:rPr>
          <w:rFonts w:ascii="Trebuchet MS" w:hAnsi="Trebuchet MS" w:cs="Trebuchet MS"/>
          <w:color w:val="000000"/>
          <w:sz w:val="19"/>
          <w:szCs w:val="19"/>
        </w:rPr>
      </w:pPr>
    </w:p>
    <w:p w14:paraId="598BDD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8" w:name="IDX334"/>
      <w:bookmarkEnd w:id="43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0B392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B5E4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3A8E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C20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7A1E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F27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study at bachelor degree or higher</w:t>
            </w:r>
          </w:p>
        </w:tc>
      </w:tr>
      <w:tr w:rsidR="009E5D69" w14:paraId="54AA7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39B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A62F4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2B3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994B79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53D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954589A" w14:textId="77777777" w:rsidR="009E5D69" w:rsidRDefault="009E5D69" w:rsidP="009E5D69">
      <w:pPr>
        <w:adjustRightInd w:val="0"/>
        <w:rPr>
          <w:rFonts w:ascii="Trebuchet MS" w:hAnsi="Trebuchet MS" w:cs="Trebuchet MS"/>
          <w:color w:val="000000"/>
          <w:sz w:val="19"/>
          <w:szCs w:val="19"/>
        </w:rPr>
      </w:pPr>
    </w:p>
    <w:p w14:paraId="73D7D49F" w14:textId="77777777" w:rsidR="009E5D69" w:rsidRDefault="009E5D69" w:rsidP="009E5D69">
      <w:pPr>
        <w:adjustRightInd w:val="0"/>
        <w:rPr>
          <w:rFonts w:ascii="Trebuchet MS" w:hAnsi="Trebuchet MS" w:cs="Trebuchet MS"/>
          <w:color w:val="000000"/>
          <w:sz w:val="19"/>
          <w:szCs w:val="19"/>
        </w:rPr>
      </w:pPr>
    </w:p>
    <w:p w14:paraId="3A04DF4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39" w:name="IDX335"/>
      <w:bookmarkEnd w:id="43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53E1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F7A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bachelor degree (or higher level qualification), have ever completed a bachelor degree (or higher level qualification), have completed a bachelor degree (or higher level qualification) and are undertaking further study at a bachelor degree (or higher level qualification), have ever commenced but did not complete a bachelor degree (or higher level qualification), or have never commenced a bachelor degree.</w:t>
            </w:r>
          </w:p>
        </w:tc>
      </w:tr>
    </w:tbl>
    <w:p w14:paraId="07108931" w14:textId="77777777" w:rsidR="009E5D69" w:rsidRDefault="009E5D69" w:rsidP="009E5D69">
      <w:pPr>
        <w:adjustRightInd w:val="0"/>
        <w:rPr>
          <w:rFonts w:ascii="Trebuchet MS" w:hAnsi="Trebuchet MS" w:cs="Trebuchet MS"/>
          <w:color w:val="000000"/>
          <w:sz w:val="19"/>
          <w:szCs w:val="19"/>
        </w:rPr>
      </w:pPr>
    </w:p>
    <w:p w14:paraId="206BC2B7" w14:textId="77777777" w:rsidR="009E5D69" w:rsidRDefault="009E5D69" w:rsidP="009E5D69">
      <w:pPr>
        <w:adjustRightInd w:val="0"/>
        <w:rPr>
          <w:rFonts w:ascii="Trebuchet MS" w:hAnsi="Trebuchet MS" w:cs="Trebuchet MS"/>
          <w:color w:val="000000"/>
          <w:sz w:val="19"/>
          <w:szCs w:val="19"/>
        </w:rPr>
      </w:pPr>
    </w:p>
    <w:p w14:paraId="6119BCD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0" w:name="IDX336"/>
      <w:bookmarkEnd w:id="44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90104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36FA169" w14:textId="77777777" w:rsidR="009E5D69" w:rsidRDefault="009E5D69" w:rsidP="006A0CC6">
            <w:pPr>
              <w:keepNext/>
              <w:adjustRightInd w:val="0"/>
              <w:rPr>
                <w:sz w:val="24"/>
                <w:szCs w:val="24"/>
              </w:rPr>
            </w:pPr>
          </w:p>
        </w:tc>
      </w:tr>
      <w:tr w:rsidR="009E5D69" w14:paraId="75149C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CDA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3878E9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B33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29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52FAC" w14:textId="31C4CE4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two years prior if missed last interview */</w:t>
            </w:r>
          </w:p>
        </w:tc>
      </w:tr>
      <w:tr w:rsidR="009E5D69" w14:paraId="65370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92ED9" w14:textId="6629ECE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then XBAC2021 = XBAC2020 ;</w:t>
            </w:r>
          </w:p>
        </w:tc>
      </w:tr>
      <w:tr w:rsidR="009E5D69" w14:paraId="7C27C3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878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E44D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6165A" w14:textId="717250D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three years prior if missed last two interviews */</w:t>
            </w:r>
          </w:p>
        </w:tc>
      </w:tr>
      <w:tr w:rsidR="009E5D69" w14:paraId="5686A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EE8D3" w14:textId="4993B8F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and missing(XBAC2020) then XBAC2021 = XBAC2019 ;</w:t>
            </w:r>
          </w:p>
        </w:tc>
      </w:tr>
      <w:tr w:rsidR="009E5D69" w14:paraId="231669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D58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98C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C9D412" w14:textId="432BE7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bachelor degree from four years prior if missed last three interviews */</w:t>
            </w:r>
          </w:p>
        </w:tc>
      </w:tr>
      <w:tr w:rsidR="009E5D69" w14:paraId="03A988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DF269" w14:textId="066D1CC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missing(XBAC2021) and missing(XBAC2020) and missing(XBAC2019) then XBAC2021 = XBAC2018 ;</w:t>
            </w:r>
          </w:p>
        </w:tc>
      </w:tr>
      <w:tr w:rsidR="009E5D69" w14:paraId="013969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1A9BD" w14:textId="22F6DD0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XBAC2021 = 1 and LHCA004A = 0 /*COVID-suspended study incorrectly recorded*/  and XCEL2022 not in (7,8,9) /*no new Bachelor study*/</w:t>
            </w:r>
          </w:p>
        </w:tc>
      </w:tr>
      <w:tr w:rsidR="009E5D69" w14:paraId="541268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0B23C" w14:textId="1E86A0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XBAC2022 = 99 ; /*Commenced, but unknown completion status*/</w:t>
            </w:r>
          </w:p>
        </w:tc>
      </w:tr>
      <w:tr w:rsidR="009E5D69" w14:paraId="681695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49D2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004D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926BF" w14:textId="2DD5E6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and have not completed a bachelor degree or higher */</w:t>
            </w:r>
          </w:p>
        </w:tc>
      </w:tr>
      <w:tr w:rsidR="009E5D69" w14:paraId="6FBCA0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7E303" w14:textId="01F3AB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in (7,8,9) and XHEL2022 not in (7,8,9) then XBAC2022 = 1 ;</w:t>
            </w:r>
          </w:p>
        </w:tc>
      </w:tr>
      <w:tr w:rsidR="009E5D69" w14:paraId="13E308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2D0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B3641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C7F24" w14:textId="7BFA769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not undertaking a bachelor degree or higher */</w:t>
            </w:r>
          </w:p>
        </w:tc>
      </w:tr>
      <w:tr w:rsidR="009E5D69" w14:paraId="02ADC1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C3EAF" w14:textId="52A4AD9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XHEL2022 in (7,8,9) and XCEL2022 not in (7,8,9) then XBAC2022 = 2 ;</w:t>
            </w:r>
          </w:p>
        </w:tc>
      </w:tr>
      <w:tr w:rsidR="009E5D69" w14:paraId="4CD230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C84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068D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73770" w14:textId="12A45AE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and undertaking a bachelor degree or higher */</w:t>
            </w:r>
          </w:p>
        </w:tc>
      </w:tr>
      <w:tr w:rsidR="009E5D69" w14:paraId="2B88E6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DB22B" w14:textId="463F98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XHEL2022 in (7,8,9) and XCEL2022 in (7,8,9) then XBAC2022 = 3 ;</w:t>
            </w:r>
          </w:p>
        </w:tc>
      </w:tr>
      <w:tr w:rsidR="009E5D69" w14:paraId="01432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0FDA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C3F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B6F92" w14:textId="10DA632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but did not complete or never commenced or unknown completion status */</w:t>
            </w:r>
          </w:p>
        </w:tc>
      </w:tr>
      <w:tr w:rsidR="009E5D69" w14:paraId="7DF07E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F32E6" w14:textId="251A01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XCEL2022 not in (7,8,9) and XHEL2022 not in (7,8,9) then do ;</w:t>
            </w:r>
          </w:p>
        </w:tc>
      </w:tr>
      <w:tr w:rsidR="009E5D69" w14:paraId="0B077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41BD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3CA3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B25F9" w14:textId="08493F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Last year's status was commenced but did not complete */</w:t>
            </w:r>
          </w:p>
        </w:tc>
      </w:tr>
      <w:tr w:rsidR="009E5D69" w14:paraId="137A43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54F650" w14:textId="1825915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XBAC2021 = 4 then XBAC2022 = 4 ;</w:t>
            </w:r>
          </w:p>
        </w:tc>
      </w:tr>
      <w:tr w:rsidR="009E5D69" w14:paraId="7C325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B39B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6AB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864AB" w14:textId="533DF0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Started study since last interview */</w:t>
            </w:r>
          </w:p>
        </w:tc>
      </w:tr>
      <w:tr w:rsidR="009E5D69" w14:paraId="15F701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3ED826" w14:textId="267B66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LHCA010 in (11,12,13,14) and LHCA023 in (2,3,4,5 /*suspended due to COVID*/) then XBAC2022 = 4 ;</w:t>
            </w:r>
          </w:p>
        </w:tc>
      </w:tr>
      <w:tr w:rsidR="009E5D69" w14:paraId="306B7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8E5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3FC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18108E" w14:textId="1A69F1F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Those who changed courses */</w:t>
            </w:r>
          </w:p>
        </w:tc>
      </w:tr>
      <w:tr w:rsidR="009E5D69" w14:paraId="6485EF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AB532" w14:textId="524FB83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LHCC002 in (10,11,12,13) and LHCC019 in (2,3,4,5 /*suspended due to COVID*/) then XBAC2022 = 4 ;</w:t>
            </w:r>
          </w:p>
        </w:tc>
      </w:tr>
      <w:tr w:rsidR="009E5D69" w14:paraId="6F64F0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BD4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2A6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94FE3" w14:textId="4330FD7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Stopped doing bachelor from previous interview and didn't complete */</w:t>
            </w:r>
          </w:p>
        </w:tc>
      </w:tr>
      <w:tr w:rsidR="009E5D69" w14:paraId="400BA6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D3308" w14:textId="3AE61AB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1 and LHCA002 = 2 and LHCA023 in (2,3,4,5 /*suspended due to COVID*/) then XBAC2022 = 4 ;</w:t>
            </w:r>
          </w:p>
        </w:tc>
      </w:tr>
      <w:tr w:rsidR="009E5D69" w14:paraId="2ED3A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04378C" w14:textId="61F07CD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1 and LHCA005 = 0 /*didn't resume COVID-suspended studies*/ then XBAC2022 = 4 ;</w:t>
            </w:r>
          </w:p>
        </w:tc>
      </w:tr>
      <w:tr w:rsidR="009E5D69" w14:paraId="5B3A1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6B3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0E0F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0B49F" w14:textId="1D1B052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Resumed deferred bachelor from previous interview and didn't complete */</w:t>
            </w:r>
          </w:p>
        </w:tc>
      </w:tr>
      <w:tr w:rsidR="009E5D69" w14:paraId="3EE4B9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E35DB" w14:textId="16ED84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LHWSAM04 in (11,12,13,14) and LHCA006 = 2 and LHCA023 in (2,3,4,5 /*suspended due to COVID*/) then XBAC2022 = 4 ;</w:t>
            </w:r>
          </w:p>
        </w:tc>
      </w:tr>
      <w:tr w:rsidR="009E5D69" w14:paraId="1B70B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E0E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EC18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714836" w14:textId="5DF183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completion status */</w:t>
            </w:r>
          </w:p>
        </w:tc>
      </w:tr>
      <w:tr w:rsidR="009E5D69" w14:paraId="68179B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27036" w14:textId="74CB05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XBAC2021 = 99 and LHCA007 = 0 /* no new study */ then XBAC2022 = 99 ;</w:t>
            </w:r>
          </w:p>
        </w:tc>
      </w:tr>
      <w:tr w:rsidR="009E5D69" w14:paraId="286C6F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9A1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B673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55B25" w14:textId="26289E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Else never commenced */</w:t>
            </w:r>
          </w:p>
        </w:tc>
      </w:tr>
      <w:tr w:rsidR="009E5D69" w14:paraId="2A13A0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726182" w14:textId="10723EA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XBAC2022 = 5 ;</w:t>
            </w:r>
          </w:p>
        </w:tc>
      </w:tr>
      <w:tr w:rsidR="009E5D69" w14:paraId="6C2DAF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108E3E" w14:textId="09DB26E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19F8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B566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BD88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A29F6" w14:textId="37710EC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status in bachelor degree to missing if missed last interview */</w:t>
            </w:r>
          </w:p>
        </w:tc>
      </w:tr>
      <w:tr w:rsidR="009E5D69" w14:paraId="239C63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6C6FB" w14:textId="07513A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XBAC2021 = . ;</w:t>
            </w:r>
          </w:p>
        </w:tc>
      </w:tr>
      <w:tr w:rsidR="009E5D69" w14:paraId="5B48AE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AE6AE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5ABC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54E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05B50E" w14:textId="77777777" w:rsidR="009E5D69" w:rsidRDefault="009E5D69" w:rsidP="009E5D69">
      <w:pPr>
        <w:adjustRightInd w:val="0"/>
        <w:rPr>
          <w:rFonts w:ascii="Trebuchet MS" w:hAnsi="Trebuchet MS" w:cs="Trebuchet MS"/>
          <w:color w:val="000000"/>
          <w:sz w:val="19"/>
          <w:szCs w:val="19"/>
        </w:rPr>
      </w:pPr>
    </w:p>
    <w:p w14:paraId="4AFFC35C" w14:textId="77777777" w:rsidR="009E5D69" w:rsidRDefault="009E5D69" w:rsidP="009E5D69">
      <w:pPr>
        <w:adjustRightInd w:val="0"/>
        <w:rPr>
          <w:rFonts w:ascii="Trebuchet MS" w:hAnsi="Trebuchet MS" w:cs="Trebuchet MS"/>
          <w:color w:val="000000"/>
          <w:sz w:val="19"/>
          <w:szCs w:val="19"/>
        </w:rPr>
        <w:sectPr w:rsidR="009E5D69">
          <w:headerReference w:type="default" r:id="rId121"/>
          <w:footerReference w:type="default" r:id="rId12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EB00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41" w:name="IDX337"/>
          <w:bookmarkEnd w:id="441"/>
          <w:p w14:paraId="50F6822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42" w:name="_Toc144389168"/>
            <w:r>
              <w:rPr>
                <w:sz w:val="22"/>
                <w:szCs w:val="22"/>
              </w:rPr>
              <w:instrText>Study status in VET</w:instrText>
            </w:r>
            <w:bookmarkEnd w:id="44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217C7100" w14:textId="77777777" w:rsidR="009E5D69" w:rsidRDefault="009E5D69" w:rsidP="009E5D69">
      <w:pPr>
        <w:adjustRightInd w:val="0"/>
        <w:rPr>
          <w:rFonts w:ascii="Tahoma" w:hAnsi="Tahoma" w:cs="Tahoma"/>
          <w:color w:val="000000"/>
          <w:sz w:val="28"/>
          <w:szCs w:val="28"/>
        </w:rPr>
      </w:pPr>
    </w:p>
    <w:p w14:paraId="3E07DC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CFCA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976A2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43" w:name="IDX338"/>
            <w:bookmarkEnd w:id="443"/>
            <w:r>
              <w:rPr>
                <w:rFonts w:ascii="Tahoma" w:hAnsi="Tahoma" w:cs="Tahoma"/>
                <w:color w:val="000000"/>
                <w:sz w:val="28"/>
                <w:szCs w:val="28"/>
              </w:rPr>
              <w:fldChar w:fldCharType="begin"/>
            </w:r>
            <w:r>
              <w:rPr>
                <w:sz w:val="24"/>
                <w:szCs w:val="24"/>
              </w:rPr>
              <w:instrText>tc "</w:instrText>
            </w:r>
            <w:bookmarkStart w:id="444" w:name="_Toc144389169"/>
            <w:r>
              <w:rPr>
                <w:sz w:val="22"/>
                <w:szCs w:val="22"/>
              </w:rPr>
              <w:instrText>XVET2015</w:instrText>
            </w:r>
            <w:bookmarkEnd w:id="44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XVET2015</w:t>
            </w:r>
          </w:p>
        </w:tc>
      </w:tr>
    </w:tbl>
    <w:p w14:paraId="3B8D3902" w14:textId="77777777" w:rsidR="009E5D69" w:rsidRDefault="009E5D69" w:rsidP="009E5D69">
      <w:pPr>
        <w:adjustRightInd w:val="0"/>
        <w:rPr>
          <w:rFonts w:ascii="Tahoma" w:hAnsi="Tahoma" w:cs="Tahoma"/>
          <w:i/>
          <w:iCs/>
          <w:color w:val="000000"/>
          <w:sz w:val="24"/>
          <w:szCs w:val="24"/>
        </w:rPr>
      </w:pPr>
    </w:p>
    <w:p w14:paraId="33D0CED4" w14:textId="77777777" w:rsidR="009E5D69" w:rsidRDefault="009E5D69" w:rsidP="009E5D69">
      <w:pPr>
        <w:adjustRightInd w:val="0"/>
        <w:rPr>
          <w:rFonts w:ascii="Tahoma" w:hAnsi="Tahoma" w:cs="Tahoma"/>
          <w:i/>
          <w:iCs/>
          <w:color w:val="000000"/>
          <w:sz w:val="24"/>
          <w:szCs w:val="24"/>
        </w:rPr>
      </w:pPr>
    </w:p>
    <w:p w14:paraId="6C9B715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45" w:name="IDX339"/>
      <w:bookmarkEnd w:id="44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02C23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257AD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A08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D8BF1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E1B2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77FF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XVET2015</w:t>
            </w:r>
          </w:p>
        </w:tc>
      </w:tr>
      <w:tr w:rsidR="009E5D69" w14:paraId="25C68E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CC5DB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9199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XVET2015 Study status in VET</w:t>
            </w:r>
          </w:p>
        </w:tc>
      </w:tr>
      <w:tr w:rsidR="009E5D69" w14:paraId="38FCA6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49A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C566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6F873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8EACA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F81F0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7EAF7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46586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5E17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81EB815" w14:textId="77777777" w:rsidR="009E5D69" w:rsidRDefault="009E5D69" w:rsidP="009E5D69">
      <w:pPr>
        <w:adjustRightInd w:val="0"/>
        <w:rPr>
          <w:rFonts w:ascii="Trebuchet MS" w:hAnsi="Trebuchet MS" w:cs="Trebuchet MS"/>
          <w:color w:val="000000"/>
          <w:sz w:val="19"/>
          <w:szCs w:val="19"/>
        </w:rPr>
      </w:pPr>
    </w:p>
    <w:p w14:paraId="0D88D287" w14:textId="77777777" w:rsidR="009E5D69" w:rsidRDefault="009E5D69" w:rsidP="009E5D69">
      <w:pPr>
        <w:adjustRightInd w:val="0"/>
        <w:rPr>
          <w:rFonts w:ascii="Trebuchet MS" w:hAnsi="Trebuchet MS" w:cs="Trebuchet MS"/>
          <w:color w:val="000000"/>
          <w:sz w:val="19"/>
          <w:szCs w:val="19"/>
        </w:rPr>
      </w:pPr>
    </w:p>
    <w:p w14:paraId="550130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6" w:name="IDX340"/>
      <w:bookmarkEnd w:id="44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6A838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9BA05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7145F94F" w14:textId="77777777" w:rsidR="009E5D69" w:rsidRDefault="009E5D69" w:rsidP="009E5D69">
      <w:pPr>
        <w:adjustRightInd w:val="0"/>
        <w:rPr>
          <w:rFonts w:ascii="Trebuchet MS" w:hAnsi="Trebuchet MS" w:cs="Trebuchet MS"/>
          <w:color w:val="000000"/>
          <w:sz w:val="19"/>
          <w:szCs w:val="19"/>
        </w:rPr>
      </w:pPr>
    </w:p>
    <w:p w14:paraId="247A4F46" w14:textId="77777777" w:rsidR="009E5D69" w:rsidRDefault="009E5D69" w:rsidP="009E5D69">
      <w:pPr>
        <w:adjustRightInd w:val="0"/>
        <w:rPr>
          <w:rFonts w:ascii="Trebuchet MS" w:hAnsi="Trebuchet MS" w:cs="Trebuchet MS"/>
          <w:color w:val="000000"/>
          <w:sz w:val="19"/>
          <w:szCs w:val="19"/>
        </w:rPr>
      </w:pPr>
    </w:p>
    <w:p w14:paraId="034008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7" w:name="IDX341"/>
      <w:bookmarkEnd w:id="44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AC483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9D4D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DC01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C2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2E2A44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9E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48A203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7F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55592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C806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22CD6E7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F47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E13623C" w14:textId="77777777" w:rsidR="009E5D69" w:rsidRDefault="009E5D69" w:rsidP="009E5D69">
      <w:pPr>
        <w:adjustRightInd w:val="0"/>
        <w:rPr>
          <w:rFonts w:ascii="Trebuchet MS" w:hAnsi="Trebuchet MS" w:cs="Trebuchet MS"/>
          <w:color w:val="000000"/>
          <w:sz w:val="19"/>
          <w:szCs w:val="19"/>
        </w:rPr>
      </w:pPr>
    </w:p>
    <w:p w14:paraId="08AC6893" w14:textId="77777777" w:rsidR="009E5D69" w:rsidRDefault="009E5D69" w:rsidP="009E5D69">
      <w:pPr>
        <w:adjustRightInd w:val="0"/>
        <w:rPr>
          <w:rFonts w:ascii="Trebuchet MS" w:hAnsi="Trebuchet MS" w:cs="Trebuchet MS"/>
          <w:color w:val="000000"/>
          <w:sz w:val="19"/>
          <w:szCs w:val="19"/>
        </w:rPr>
      </w:pPr>
    </w:p>
    <w:p w14:paraId="59347B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8" w:name="IDX342"/>
      <w:bookmarkEnd w:id="44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99E3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741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42AFDE20" w14:textId="77777777" w:rsidR="009E5D69" w:rsidRDefault="009E5D69" w:rsidP="009E5D69">
      <w:pPr>
        <w:adjustRightInd w:val="0"/>
        <w:rPr>
          <w:rFonts w:ascii="Trebuchet MS" w:hAnsi="Trebuchet MS" w:cs="Trebuchet MS"/>
          <w:color w:val="000000"/>
          <w:sz w:val="19"/>
          <w:szCs w:val="19"/>
        </w:rPr>
      </w:pPr>
    </w:p>
    <w:p w14:paraId="6FE93D60" w14:textId="77777777" w:rsidR="009E5D69" w:rsidRDefault="009E5D69" w:rsidP="009E5D69">
      <w:pPr>
        <w:adjustRightInd w:val="0"/>
        <w:rPr>
          <w:rFonts w:ascii="Trebuchet MS" w:hAnsi="Trebuchet MS" w:cs="Trebuchet MS"/>
          <w:color w:val="000000"/>
          <w:sz w:val="19"/>
          <w:szCs w:val="19"/>
        </w:rPr>
      </w:pPr>
    </w:p>
    <w:p w14:paraId="61E47E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49" w:name="IDX343"/>
      <w:bookmarkEnd w:id="44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C0868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CAE5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assume no respondent has commenced VET */</w:t>
            </w:r>
          </w:p>
        </w:tc>
      </w:tr>
      <w:tr w:rsidR="009E5D69" w14:paraId="2923B42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F67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XVET2015 = 5;</w:t>
            </w:r>
          </w:p>
        </w:tc>
      </w:tr>
    </w:tbl>
    <w:p w14:paraId="59C3A891" w14:textId="77777777" w:rsidR="009E5D69" w:rsidRDefault="009E5D69" w:rsidP="009E5D69">
      <w:pPr>
        <w:adjustRightInd w:val="0"/>
        <w:rPr>
          <w:rFonts w:ascii="Trebuchet MS" w:hAnsi="Trebuchet MS" w:cs="Trebuchet MS"/>
          <w:color w:val="000000"/>
          <w:sz w:val="19"/>
          <w:szCs w:val="19"/>
        </w:rPr>
      </w:pPr>
    </w:p>
    <w:p w14:paraId="42269F70" w14:textId="77777777" w:rsidR="009E5D69" w:rsidRDefault="009E5D69" w:rsidP="009E5D69">
      <w:pPr>
        <w:adjustRightInd w:val="0"/>
        <w:rPr>
          <w:rFonts w:ascii="Trebuchet MS" w:hAnsi="Trebuchet MS" w:cs="Trebuchet MS"/>
          <w:color w:val="000000"/>
          <w:sz w:val="19"/>
          <w:szCs w:val="19"/>
        </w:rPr>
        <w:sectPr w:rsidR="009E5D69">
          <w:headerReference w:type="default" r:id="rId123"/>
          <w:footerReference w:type="default" r:id="rId12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E906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50" w:name="IDX344"/>
          <w:bookmarkEnd w:id="450"/>
          <w:p w14:paraId="5EBF609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51" w:name="_Toc144389170"/>
            <w:r>
              <w:rPr>
                <w:sz w:val="22"/>
                <w:szCs w:val="22"/>
              </w:rPr>
              <w:instrText>Study status in VET</w:instrText>
            </w:r>
            <w:bookmarkEnd w:id="45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7CA1A215" w14:textId="77777777" w:rsidR="009E5D69" w:rsidRDefault="009E5D69" w:rsidP="009E5D69">
      <w:pPr>
        <w:adjustRightInd w:val="0"/>
        <w:rPr>
          <w:rFonts w:ascii="Tahoma" w:hAnsi="Tahoma" w:cs="Tahoma"/>
          <w:color w:val="000000"/>
          <w:sz w:val="28"/>
          <w:szCs w:val="28"/>
        </w:rPr>
      </w:pPr>
    </w:p>
    <w:p w14:paraId="5FD401E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FCA20E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5ADC8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52" w:name="IDX345"/>
            <w:bookmarkEnd w:id="452"/>
            <w:r>
              <w:rPr>
                <w:rFonts w:ascii="Tahoma" w:hAnsi="Tahoma" w:cs="Tahoma"/>
                <w:color w:val="000000"/>
                <w:sz w:val="28"/>
                <w:szCs w:val="28"/>
              </w:rPr>
              <w:fldChar w:fldCharType="begin"/>
            </w:r>
            <w:r>
              <w:rPr>
                <w:sz w:val="24"/>
                <w:szCs w:val="24"/>
              </w:rPr>
              <w:instrText>tc "</w:instrText>
            </w:r>
            <w:bookmarkStart w:id="453" w:name="_Toc144389171"/>
            <w:r>
              <w:rPr>
                <w:sz w:val="22"/>
                <w:szCs w:val="22"/>
              </w:rPr>
              <w:instrText>XVET2016</w:instrText>
            </w:r>
            <w:bookmarkEnd w:id="45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XVET2016</w:t>
            </w:r>
          </w:p>
        </w:tc>
      </w:tr>
    </w:tbl>
    <w:p w14:paraId="785DD253" w14:textId="77777777" w:rsidR="009E5D69" w:rsidRDefault="009E5D69" w:rsidP="009E5D69">
      <w:pPr>
        <w:adjustRightInd w:val="0"/>
        <w:rPr>
          <w:rFonts w:ascii="Tahoma" w:hAnsi="Tahoma" w:cs="Tahoma"/>
          <w:i/>
          <w:iCs/>
          <w:color w:val="000000"/>
          <w:sz w:val="24"/>
          <w:szCs w:val="24"/>
        </w:rPr>
      </w:pPr>
    </w:p>
    <w:p w14:paraId="425ABD21" w14:textId="77777777" w:rsidR="009E5D69" w:rsidRDefault="009E5D69" w:rsidP="009E5D69">
      <w:pPr>
        <w:adjustRightInd w:val="0"/>
        <w:rPr>
          <w:rFonts w:ascii="Tahoma" w:hAnsi="Tahoma" w:cs="Tahoma"/>
          <w:i/>
          <w:iCs/>
          <w:color w:val="000000"/>
          <w:sz w:val="24"/>
          <w:szCs w:val="24"/>
        </w:rPr>
      </w:pPr>
    </w:p>
    <w:p w14:paraId="2E1661F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54" w:name="IDX346"/>
      <w:bookmarkEnd w:id="45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38030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BB85B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928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4A78A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D6F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D5FF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XVET2016</w:t>
            </w:r>
          </w:p>
        </w:tc>
      </w:tr>
      <w:tr w:rsidR="009E5D69" w14:paraId="7E7862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66F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B01C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XVET2016 Study status in VET</w:t>
            </w:r>
          </w:p>
        </w:tc>
      </w:tr>
      <w:tr w:rsidR="009E5D69" w14:paraId="4CDD30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5F24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C05FD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8B87D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E88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307AE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D5CEAB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8C3AE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6106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50A61C97" w14:textId="77777777" w:rsidR="009E5D69" w:rsidRDefault="009E5D69" w:rsidP="009E5D69">
      <w:pPr>
        <w:adjustRightInd w:val="0"/>
        <w:rPr>
          <w:rFonts w:ascii="Trebuchet MS" w:hAnsi="Trebuchet MS" w:cs="Trebuchet MS"/>
          <w:color w:val="000000"/>
          <w:sz w:val="19"/>
          <w:szCs w:val="19"/>
        </w:rPr>
      </w:pPr>
    </w:p>
    <w:p w14:paraId="0FA3B516" w14:textId="77777777" w:rsidR="009E5D69" w:rsidRDefault="009E5D69" w:rsidP="009E5D69">
      <w:pPr>
        <w:adjustRightInd w:val="0"/>
        <w:rPr>
          <w:rFonts w:ascii="Trebuchet MS" w:hAnsi="Trebuchet MS" w:cs="Trebuchet MS"/>
          <w:color w:val="000000"/>
          <w:sz w:val="19"/>
          <w:szCs w:val="19"/>
        </w:rPr>
      </w:pPr>
    </w:p>
    <w:p w14:paraId="1666B38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5" w:name="IDX347"/>
      <w:bookmarkEnd w:id="45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8CB4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D0143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14E28ADE" w14:textId="77777777" w:rsidR="009E5D69" w:rsidRDefault="009E5D69" w:rsidP="009E5D69">
      <w:pPr>
        <w:adjustRightInd w:val="0"/>
        <w:rPr>
          <w:rFonts w:ascii="Trebuchet MS" w:hAnsi="Trebuchet MS" w:cs="Trebuchet MS"/>
          <w:color w:val="000000"/>
          <w:sz w:val="19"/>
          <w:szCs w:val="19"/>
        </w:rPr>
      </w:pPr>
    </w:p>
    <w:p w14:paraId="51F62DD4" w14:textId="77777777" w:rsidR="009E5D69" w:rsidRDefault="009E5D69" w:rsidP="009E5D69">
      <w:pPr>
        <w:adjustRightInd w:val="0"/>
        <w:rPr>
          <w:rFonts w:ascii="Trebuchet MS" w:hAnsi="Trebuchet MS" w:cs="Trebuchet MS"/>
          <w:color w:val="000000"/>
          <w:sz w:val="19"/>
          <w:szCs w:val="19"/>
        </w:rPr>
      </w:pPr>
    </w:p>
    <w:p w14:paraId="6C490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6" w:name="IDX348"/>
      <w:bookmarkEnd w:id="45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2B238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98F79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3C3061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FFC4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24AD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06FD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00FB27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6C47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C3B4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0D29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69B0E0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BC9B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15761137" w14:textId="77777777" w:rsidR="009E5D69" w:rsidRDefault="009E5D69" w:rsidP="009E5D69">
      <w:pPr>
        <w:adjustRightInd w:val="0"/>
        <w:rPr>
          <w:rFonts w:ascii="Trebuchet MS" w:hAnsi="Trebuchet MS" w:cs="Trebuchet MS"/>
          <w:color w:val="000000"/>
          <w:sz w:val="19"/>
          <w:szCs w:val="19"/>
        </w:rPr>
      </w:pPr>
    </w:p>
    <w:p w14:paraId="6D7F2952" w14:textId="77777777" w:rsidR="009E5D69" w:rsidRDefault="009E5D69" w:rsidP="009E5D69">
      <w:pPr>
        <w:adjustRightInd w:val="0"/>
        <w:rPr>
          <w:rFonts w:ascii="Trebuchet MS" w:hAnsi="Trebuchet MS" w:cs="Trebuchet MS"/>
          <w:color w:val="000000"/>
          <w:sz w:val="19"/>
          <w:szCs w:val="19"/>
        </w:rPr>
      </w:pPr>
    </w:p>
    <w:p w14:paraId="42610D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7" w:name="IDX349"/>
      <w:bookmarkEnd w:id="45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1F89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4CD1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5ADDA59C" w14:textId="77777777" w:rsidR="009E5D69" w:rsidRDefault="009E5D69" w:rsidP="009E5D69">
      <w:pPr>
        <w:adjustRightInd w:val="0"/>
        <w:rPr>
          <w:rFonts w:ascii="Trebuchet MS" w:hAnsi="Trebuchet MS" w:cs="Trebuchet MS"/>
          <w:color w:val="000000"/>
          <w:sz w:val="19"/>
          <w:szCs w:val="19"/>
        </w:rPr>
      </w:pPr>
    </w:p>
    <w:p w14:paraId="042748F6" w14:textId="77777777" w:rsidR="009E5D69" w:rsidRDefault="009E5D69" w:rsidP="009E5D69">
      <w:pPr>
        <w:adjustRightInd w:val="0"/>
        <w:rPr>
          <w:rFonts w:ascii="Trebuchet MS" w:hAnsi="Trebuchet MS" w:cs="Trebuchet MS"/>
          <w:color w:val="000000"/>
          <w:sz w:val="19"/>
          <w:szCs w:val="19"/>
        </w:rPr>
      </w:pPr>
    </w:p>
    <w:p w14:paraId="7226BF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58" w:name="IDX350"/>
      <w:bookmarkEnd w:id="45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0F8D00"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38AFCC2" w14:textId="77777777" w:rsidR="009E5D69" w:rsidRDefault="009E5D69" w:rsidP="006A0CC6">
            <w:pPr>
              <w:keepNext/>
              <w:adjustRightInd w:val="0"/>
              <w:rPr>
                <w:sz w:val="24"/>
                <w:szCs w:val="24"/>
              </w:rPr>
            </w:pPr>
          </w:p>
        </w:tc>
      </w:tr>
      <w:tr w:rsidR="009E5D69" w14:paraId="5126FB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A0E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C6931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83553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D81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E6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qualification */</w:t>
            </w:r>
          </w:p>
        </w:tc>
      </w:tr>
      <w:tr w:rsidR="009E5D69" w14:paraId="0B068A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D51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XVET2016 = 5 ; *Never commenced;</w:t>
            </w:r>
          </w:p>
        </w:tc>
      </w:tr>
      <w:tr w:rsidR="009E5D69" w14:paraId="044CCA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F133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827B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16A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VET study since last interview */</w:t>
            </w:r>
          </w:p>
        </w:tc>
      </w:tr>
      <w:tr w:rsidR="009E5D69" w14:paraId="33863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FA7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in (2,3,4,5,6,7,8,9,10) and LBLA018A = 1) or (LBLA013B in (2,3,4,5,6,7,8,9,10) and LBLA018B = 1)</w:t>
            </w:r>
          </w:p>
        </w:tc>
      </w:tr>
      <w:tr w:rsidR="009E5D69" w14:paraId="564DA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C0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1))</w:t>
            </w:r>
          </w:p>
        </w:tc>
      </w:tr>
      <w:tr w:rsidR="009E5D69" w14:paraId="31EB8F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61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 ;</w:t>
            </w:r>
          </w:p>
        </w:tc>
      </w:tr>
      <w:tr w:rsidR="009E5D69" w14:paraId="079AD3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E671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582A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D81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VET study */</w:t>
            </w:r>
          </w:p>
        </w:tc>
      </w:tr>
      <w:tr w:rsidR="009E5D69" w14:paraId="558FE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332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((LBLA013A in (2,3,4,5,6,7,8,9,10) and LBLA018A = 2) or (LBLA013B in (2,3,4,5,6,7,8,9,10) and LBLA018B = 2)</w:t>
            </w:r>
          </w:p>
        </w:tc>
      </w:tr>
      <w:tr w:rsidR="009E5D69" w14:paraId="17C8D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3A9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2)) then XVET2016 = 3 ; *Completed, and undertaking further VET study;</w:t>
            </w:r>
          </w:p>
        </w:tc>
      </w:tr>
      <w:tr w:rsidR="009E5D69" w14:paraId="1DE42A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A3E7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236F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30F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undertaking VET study */</w:t>
            </w:r>
          </w:p>
        </w:tc>
      </w:tr>
      <w:tr w:rsidR="009E5D69" w14:paraId="76BE6E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8357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XVET2016 = 2 ; *Completed ;</w:t>
            </w:r>
          </w:p>
        </w:tc>
      </w:tr>
      <w:tr w:rsidR="009E5D69" w14:paraId="58F4A1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041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F51B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E65B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87B3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381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undertaking VET study, but not completed since last interview */</w:t>
            </w:r>
          </w:p>
        </w:tc>
      </w:tr>
      <w:tr w:rsidR="009E5D69" w14:paraId="6F758E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E6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(2,3,4,5,6,7,8,9,10) and LBLA018A = 2) or (LBLA013B in (2,3,4,5,6,7,8,9,10) and LBLA018B = 2)</w:t>
            </w:r>
          </w:p>
        </w:tc>
      </w:tr>
      <w:tr w:rsidR="009E5D69" w14:paraId="5E730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203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 2)) then do ;</w:t>
            </w:r>
          </w:p>
        </w:tc>
      </w:tr>
      <w:tr w:rsidR="009E5D69" w14:paraId="512F2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704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C88B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8C8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03134F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AC3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3 ; *Completed, and undertaking further VET study;</w:t>
            </w:r>
          </w:p>
        </w:tc>
      </w:tr>
      <w:tr w:rsidR="009E5D69" w14:paraId="30C150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A2CB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CC0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56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VET study */</w:t>
            </w:r>
          </w:p>
        </w:tc>
      </w:tr>
      <w:tr w:rsidR="009E5D69" w14:paraId="14A33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3FF4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(1,4,5) then XVET2016 = 1 ; *Currently undertaking;</w:t>
            </w:r>
          </w:p>
        </w:tc>
      </w:tr>
      <w:tr w:rsidR="009E5D69" w14:paraId="2D9FA8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1E6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79DCE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569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C35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71B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Commenced VET study since last interview, but did not complete it, and not currently studying VET */</w:t>
            </w:r>
          </w:p>
        </w:tc>
      </w:tr>
      <w:tr w:rsidR="009E5D69" w14:paraId="7BE5FC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78E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((LBLA013A in (2,3,4,5,6,7,8,9,10) and LBLA018A in (3,4)) or (LBLA013B in (2,3,4,5,6,7,8,9,10) and LBLA018B in (2,3,4))</w:t>
            </w:r>
          </w:p>
        </w:tc>
      </w:tr>
      <w:tr w:rsidR="009E5D69" w14:paraId="37A8D6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AA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(LBLA013C in (2,3,4,5,6,7,8,9,10) and LBLA018C in (2,3,4))) then do ;</w:t>
            </w:r>
          </w:p>
        </w:tc>
      </w:tr>
      <w:tr w:rsidR="009E5D69" w14:paraId="12CFA6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96C6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D13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18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02ADB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F8C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2 ; *Completed;</w:t>
            </w:r>
          </w:p>
        </w:tc>
      </w:tr>
      <w:tr w:rsidR="009E5D69" w14:paraId="492BE1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818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FA83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DBD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VET study */</w:t>
            </w:r>
          </w:p>
        </w:tc>
      </w:tr>
      <w:tr w:rsidR="009E5D69" w14:paraId="490BD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8AE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(1,4,5) then XVET2016 = 4 ; *Commenced, but did not complete;</w:t>
            </w:r>
          </w:p>
        </w:tc>
      </w:tr>
      <w:tr w:rsidR="009E5D69" w14:paraId="6C152D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275C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72D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A5F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97EE2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ABF0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CAAA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2B7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known to have studied VET since last survey - includes don't know, prefer not to say */</w:t>
            </w:r>
          </w:p>
        </w:tc>
      </w:tr>
      <w:tr w:rsidR="009E5D69" w14:paraId="061398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D64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do ;</w:t>
            </w:r>
          </w:p>
        </w:tc>
      </w:tr>
      <w:tr w:rsidR="009E5D69" w14:paraId="0329AE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D5F5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D21F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EE7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VET study */</w:t>
            </w:r>
          </w:p>
        </w:tc>
      </w:tr>
      <w:tr w:rsidR="009E5D69" w14:paraId="5E790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2020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XVET2015 in (2,3) then XVET2016 = 2 ; *Completed;</w:t>
            </w:r>
          </w:p>
        </w:tc>
      </w:tr>
      <w:tr w:rsidR="009E5D69" w14:paraId="16EA38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89F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6F74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A14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commenced VET study */</w:t>
            </w:r>
          </w:p>
        </w:tc>
      </w:tr>
      <w:tr w:rsidR="009E5D69" w14:paraId="0A0C0E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5C5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in (1,4) then XVET2016 = 4 ; *Commenced, but did not complete;</w:t>
            </w:r>
          </w:p>
        </w:tc>
      </w:tr>
      <w:tr w:rsidR="009E5D69" w14:paraId="769910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9BE4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B2A0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0DC7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commenced VET study */</w:t>
            </w:r>
          </w:p>
        </w:tc>
      </w:tr>
      <w:tr w:rsidR="009E5D69" w14:paraId="1A2A1C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8A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XVET2015 = 5 then XVET2016 = 5 ; *Never commenced;</w:t>
            </w:r>
          </w:p>
        </w:tc>
      </w:tr>
      <w:tr w:rsidR="009E5D69" w14:paraId="73D58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4F5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7DB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F16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C0464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1B6B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E2669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8BB8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BD4404" w14:textId="77777777" w:rsidR="009E5D69" w:rsidRDefault="009E5D69" w:rsidP="009E5D69">
      <w:pPr>
        <w:adjustRightInd w:val="0"/>
        <w:rPr>
          <w:rFonts w:ascii="Trebuchet MS" w:hAnsi="Trebuchet MS" w:cs="Trebuchet MS"/>
          <w:color w:val="000000"/>
          <w:sz w:val="19"/>
          <w:szCs w:val="19"/>
        </w:rPr>
      </w:pPr>
    </w:p>
    <w:p w14:paraId="31E701E7" w14:textId="77777777" w:rsidR="009E5D69" w:rsidRDefault="009E5D69" w:rsidP="009E5D69">
      <w:pPr>
        <w:adjustRightInd w:val="0"/>
        <w:rPr>
          <w:rFonts w:ascii="Trebuchet MS" w:hAnsi="Trebuchet MS" w:cs="Trebuchet MS"/>
          <w:color w:val="000000"/>
          <w:sz w:val="19"/>
          <w:szCs w:val="19"/>
        </w:rPr>
        <w:sectPr w:rsidR="009E5D69">
          <w:headerReference w:type="default" r:id="rId125"/>
          <w:footerReference w:type="default" r:id="rId12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09755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59" w:name="IDX351"/>
          <w:bookmarkEnd w:id="459"/>
          <w:p w14:paraId="0640DA7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60" w:name="_Toc144389172"/>
            <w:r>
              <w:rPr>
                <w:sz w:val="22"/>
                <w:szCs w:val="22"/>
              </w:rPr>
              <w:instrText>Study status in VET</w:instrText>
            </w:r>
            <w:bookmarkEnd w:id="46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62E6BB2E" w14:textId="77777777" w:rsidR="009E5D69" w:rsidRDefault="009E5D69" w:rsidP="009E5D69">
      <w:pPr>
        <w:adjustRightInd w:val="0"/>
        <w:rPr>
          <w:rFonts w:ascii="Tahoma" w:hAnsi="Tahoma" w:cs="Tahoma"/>
          <w:color w:val="000000"/>
          <w:sz w:val="28"/>
          <w:szCs w:val="28"/>
        </w:rPr>
      </w:pPr>
    </w:p>
    <w:p w14:paraId="48A7BF3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7153F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66038D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61" w:name="IDX352"/>
            <w:bookmarkEnd w:id="461"/>
            <w:r>
              <w:rPr>
                <w:rFonts w:ascii="Tahoma" w:hAnsi="Tahoma" w:cs="Tahoma"/>
                <w:color w:val="000000"/>
                <w:sz w:val="28"/>
                <w:szCs w:val="28"/>
              </w:rPr>
              <w:fldChar w:fldCharType="begin"/>
            </w:r>
            <w:r>
              <w:rPr>
                <w:sz w:val="24"/>
                <w:szCs w:val="24"/>
              </w:rPr>
              <w:instrText>tc "</w:instrText>
            </w:r>
            <w:bookmarkStart w:id="462" w:name="_Toc144389173"/>
            <w:r>
              <w:rPr>
                <w:sz w:val="22"/>
                <w:szCs w:val="22"/>
              </w:rPr>
              <w:instrText>XVET2017</w:instrText>
            </w:r>
            <w:bookmarkEnd w:id="4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XVET2017</w:t>
            </w:r>
          </w:p>
        </w:tc>
      </w:tr>
    </w:tbl>
    <w:p w14:paraId="5AB0007A" w14:textId="77777777" w:rsidR="009E5D69" w:rsidRDefault="009E5D69" w:rsidP="009E5D69">
      <w:pPr>
        <w:adjustRightInd w:val="0"/>
        <w:rPr>
          <w:rFonts w:ascii="Tahoma" w:hAnsi="Tahoma" w:cs="Tahoma"/>
          <w:i/>
          <w:iCs/>
          <w:color w:val="000000"/>
          <w:sz w:val="24"/>
          <w:szCs w:val="24"/>
        </w:rPr>
      </w:pPr>
    </w:p>
    <w:p w14:paraId="2D0F33EB" w14:textId="77777777" w:rsidR="009E5D69" w:rsidRDefault="009E5D69" w:rsidP="009E5D69">
      <w:pPr>
        <w:adjustRightInd w:val="0"/>
        <w:rPr>
          <w:rFonts w:ascii="Tahoma" w:hAnsi="Tahoma" w:cs="Tahoma"/>
          <w:i/>
          <w:iCs/>
          <w:color w:val="000000"/>
          <w:sz w:val="24"/>
          <w:szCs w:val="24"/>
        </w:rPr>
      </w:pPr>
    </w:p>
    <w:p w14:paraId="3B4791E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63" w:name="IDX353"/>
      <w:bookmarkEnd w:id="4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4F5139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3B5AC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B9A2E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ABBB88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FEA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B9192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XVET2017</w:t>
            </w:r>
          </w:p>
        </w:tc>
      </w:tr>
      <w:tr w:rsidR="009E5D69" w14:paraId="17269F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A39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4C9A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XVET2017 Study status in VET</w:t>
            </w:r>
          </w:p>
        </w:tc>
      </w:tr>
      <w:tr w:rsidR="009E5D69" w14:paraId="463C75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B5A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6BB30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A80C39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83BE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13FDF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BB1F4D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8DCC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5EFA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750A7BF2" w14:textId="77777777" w:rsidR="009E5D69" w:rsidRDefault="009E5D69" w:rsidP="009E5D69">
      <w:pPr>
        <w:adjustRightInd w:val="0"/>
        <w:rPr>
          <w:rFonts w:ascii="Trebuchet MS" w:hAnsi="Trebuchet MS" w:cs="Trebuchet MS"/>
          <w:color w:val="000000"/>
          <w:sz w:val="19"/>
          <w:szCs w:val="19"/>
        </w:rPr>
      </w:pPr>
    </w:p>
    <w:p w14:paraId="2E41FAC3" w14:textId="77777777" w:rsidR="009E5D69" w:rsidRDefault="009E5D69" w:rsidP="009E5D69">
      <w:pPr>
        <w:adjustRightInd w:val="0"/>
        <w:rPr>
          <w:rFonts w:ascii="Trebuchet MS" w:hAnsi="Trebuchet MS" w:cs="Trebuchet MS"/>
          <w:color w:val="000000"/>
          <w:sz w:val="19"/>
          <w:szCs w:val="19"/>
        </w:rPr>
      </w:pPr>
    </w:p>
    <w:p w14:paraId="343DCA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4" w:name="IDX354"/>
      <w:bookmarkEnd w:id="4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CEC9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8CA6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571EFC07" w14:textId="77777777" w:rsidR="009E5D69" w:rsidRDefault="009E5D69" w:rsidP="009E5D69">
      <w:pPr>
        <w:adjustRightInd w:val="0"/>
        <w:rPr>
          <w:rFonts w:ascii="Trebuchet MS" w:hAnsi="Trebuchet MS" w:cs="Trebuchet MS"/>
          <w:color w:val="000000"/>
          <w:sz w:val="19"/>
          <w:szCs w:val="19"/>
        </w:rPr>
      </w:pPr>
    </w:p>
    <w:p w14:paraId="5AB78F9A" w14:textId="77777777" w:rsidR="009E5D69" w:rsidRDefault="009E5D69" w:rsidP="009E5D69">
      <w:pPr>
        <w:adjustRightInd w:val="0"/>
        <w:rPr>
          <w:rFonts w:ascii="Trebuchet MS" w:hAnsi="Trebuchet MS" w:cs="Trebuchet MS"/>
          <w:color w:val="000000"/>
          <w:sz w:val="19"/>
          <w:szCs w:val="19"/>
        </w:rPr>
      </w:pPr>
    </w:p>
    <w:p w14:paraId="4F0CF8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5" w:name="IDX355"/>
      <w:bookmarkEnd w:id="4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27369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FB30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7D96BF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638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242A3D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39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7A714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759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56A5BA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2A23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D9F164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F525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B262B63" w14:textId="77777777" w:rsidR="009E5D69" w:rsidRDefault="009E5D69" w:rsidP="009E5D69">
      <w:pPr>
        <w:adjustRightInd w:val="0"/>
        <w:rPr>
          <w:rFonts w:ascii="Trebuchet MS" w:hAnsi="Trebuchet MS" w:cs="Trebuchet MS"/>
          <w:color w:val="000000"/>
          <w:sz w:val="19"/>
          <w:szCs w:val="19"/>
        </w:rPr>
      </w:pPr>
    </w:p>
    <w:p w14:paraId="725B3207" w14:textId="77777777" w:rsidR="009E5D69" w:rsidRDefault="009E5D69" w:rsidP="009E5D69">
      <w:pPr>
        <w:adjustRightInd w:val="0"/>
        <w:rPr>
          <w:rFonts w:ascii="Trebuchet MS" w:hAnsi="Trebuchet MS" w:cs="Trebuchet MS"/>
          <w:color w:val="000000"/>
          <w:sz w:val="19"/>
          <w:szCs w:val="19"/>
        </w:rPr>
      </w:pPr>
    </w:p>
    <w:p w14:paraId="2F9B382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6" w:name="IDX356"/>
      <w:bookmarkEnd w:id="4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DE278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0C6AC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359E4D1E" w14:textId="77777777" w:rsidR="009E5D69" w:rsidRDefault="009E5D69" w:rsidP="009E5D69">
      <w:pPr>
        <w:adjustRightInd w:val="0"/>
        <w:rPr>
          <w:rFonts w:ascii="Trebuchet MS" w:hAnsi="Trebuchet MS" w:cs="Trebuchet MS"/>
          <w:color w:val="000000"/>
          <w:sz w:val="19"/>
          <w:szCs w:val="19"/>
        </w:rPr>
      </w:pPr>
    </w:p>
    <w:p w14:paraId="150135CB" w14:textId="77777777" w:rsidR="009E5D69" w:rsidRDefault="009E5D69" w:rsidP="009E5D69">
      <w:pPr>
        <w:adjustRightInd w:val="0"/>
        <w:rPr>
          <w:rFonts w:ascii="Trebuchet MS" w:hAnsi="Trebuchet MS" w:cs="Trebuchet MS"/>
          <w:color w:val="000000"/>
          <w:sz w:val="19"/>
          <w:szCs w:val="19"/>
        </w:rPr>
      </w:pPr>
    </w:p>
    <w:p w14:paraId="6A7961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67" w:name="IDX357"/>
      <w:bookmarkEnd w:id="4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A5A0A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DA0FA0D" w14:textId="77777777" w:rsidR="009E5D69" w:rsidRDefault="009E5D69" w:rsidP="006A0CC6">
            <w:pPr>
              <w:keepNext/>
              <w:adjustRightInd w:val="0"/>
              <w:rPr>
                <w:sz w:val="24"/>
                <w:szCs w:val="24"/>
              </w:rPr>
            </w:pPr>
          </w:p>
        </w:tc>
      </w:tr>
      <w:tr w:rsidR="009E5D69" w14:paraId="5611F0E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1148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0F120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29A2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35D8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73B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29A22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CC60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missing(XVET2016) then XVET2016 = XVET2015 ;</w:t>
            </w:r>
          </w:p>
        </w:tc>
      </w:tr>
      <w:tr w:rsidR="009E5D69" w14:paraId="71DA0D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E32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011D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0E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16C2B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FAB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XHEL2017 not in (1,2,3,4,5,6) and XCEL2017 in (1,2,3,4,5,6) /*Certificate I, II, III, IV, level unknown, Advanced diploma/diploma*/</w:t>
            </w:r>
          </w:p>
        </w:tc>
      </w:tr>
      <w:tr w:rsidR="009E5D69" w14:paraId="2B7B5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085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ne 1 then XVET2017 = 1 ;</w:t>
            </w:r>
          </w:p>
        </w:tc>
      </w:tr>
      <w:tr w:rsidR="009E5D69" w14:paraId="344002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D6E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VET while at school and currently undertaking further VET after leaving school to</w:t>
            </w:r>
          </w:p>
        </w:tc>
      </w:tr>
      <w:tr w:rsidR="009E5D69" w14:paraId="1F3E2B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A6FC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Currently undertaking*/</w:t>
            </w:r>
          </w:p>
        </w:tc>
      </w:tr>
      <w:tr w:rsidR="009E5D69" w14:paraId="75E030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5E432" w14:textId="53B55FC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(((LBLA003=3 and LCA001 in (1 2)) or (IN2016=. and LCA001 in (1 2)))  and ((LCA002Y notin (. 88) and LCCD015Y notin (. 88) and (LCA002Y &gt; LCCD015Y or</w:t>
            </w:r>
          </w:p>
        </w:tc>
      </w:tr>
      <w:tr w:rsidR="009E5D69" w14:paraId="2B3A23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C2AB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 or (LCA002M = 88 and</w:t>
            </w:r>
          </w:p>
        </w:tc>
      </w:tr>
      <w:tr w:rsidR="009E5D69" w14:paraId="5C2428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6E8D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LCA002Y ne 88 and LCCD015Y ne . and LCA002Y &gt; LCCD015Y))) or  (((LBLA003=3 and LCA001 in (1 2)) or (IN2016=. and LCA001 in (1 2)))  and ((LCA002Y notin (. 88)</w:t>
            </w:r>
          </w:p>
        </w:tc>
      </w:tr>
      <w:tr w:rsidR="009E5D69" w14:paraId="36598E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0AD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LCCA034Y notin (. 88) and (LCA002Y &gt; LCCA034Y or</w:t>
            </w:r>
          </w:p>
        </w:tc>
      </w:tr>
      <w:tr w:rsidR="009E5D69" w14:paraId="6BBFD7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B917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 or</w:t>
            </w:r>
          </w:p>
        </w:tc>
      </w:tr>
      <w:tr w:rsidR="009E5D69" w14:paraId="3A957F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AF7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 88 and LCA002Y ne 88 and LCCA034Y ne . and LCA002Y &gt; LCCA034Y))) then do;</w:t>
            </w:r>
          </w:p>
        </w:tc>
      </w:tr>
      <w:tr w:rsidR="009E5D69" w14:paraId="1A650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E49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/*LCCA037 ne 1*/ XHEL2017 not in (1,2,3,4,5,6) and XCEL2017 in (1,2,3,4,5,6)  then XVET2017 = 1 ;</w:t>
            </w:r>
          </w:p>
        </w:tc>
      </w:tr>
      <w:tr w:rsidR="009E5D69" w14:paraId="756DF5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E39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XCEL2017 in (1,2,3,4,5,6) then XVET2017 = 1 ;</w:t>
            </w:r>
          </w:p>
        </w:tc>
      </w:tr>
      <w:tr w:rsidR="009E5D69" w14:paraId="5D96BB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690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in (1,2,3,4,5,6) then XVET2017 = 1 ;</w:t>
            </w:r>
          </w:p>
        </w:tc>
      </w:tr>
      <w:tr w:rsidR="009E5D69" w14:paraId="70765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A40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in (1,2,3,4,5,6) then XVET2017 = 1 ;</w:t>
            </w:r>
          </w:p>
        </w:tc>
      </w:tr>
      <w:tr w:rsidR="009E5D69" w14:paraId="7000DA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AC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0DF1E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D120A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383E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03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/*excluding those who completed VET while still at school or started VET while at school and withdrew while at school*/</w:t>
            </w:r>
          </w:p>
        </w:tc>
      </w:tr>
      <w:tr w:rsidR="009E5D69" w14:paraId="44A94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C23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xml:space="preserve">if not </w:t>
            </w:r>
            <w:r>
              <w:rPr>
                <w:rFonts w:ascii="Trebuchet MS" w:hAnsi="Trebuchet MS" w:cs="Trebuchet MS"/>
                <w:color w:val="000000"/>
                <w:sz w:val="19"/>
                <w:szCs w:val="19"/>
              </w:rPr>
              <w:tab/>
              <w:t>(((LBLA003=3 and LCA001 in (1 2)) or (IN2016=. and LCA001 in (1 2)))  and ((LCA002Y notin (. 88) and LCCD015Y notin (. 88) and (LCA002Y &gt; LCCD015Y or</w:t>
            </w:r>
          </w:p>
        </w:tc>
      </w:tr>
      <w:tr w:rsidR="009E5D69" w14:paraId="7CC5BD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42B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 and LCA002Y=LCCD015Y)))</w:t>
            </w:r>
          </w:p>
        </w:tc>
      </w:tr>
      <w:tr w:rsidR="009E5D69" w14:paraId="599D31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180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LCCD015Y ne . and LCA002Y &gt; LCCD015Y)))</w:t>
            </w:r>
          </w:p>
        </w:tc>
      </w:tr>
      <w:tr w:rsidR="009E5D69" w14:paraId="540485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DC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not  (((LBLA003=3 and LCA001 in (1 2)) or (IN2016=. and LCA001 in (1 2)))  and ((LCA002Y notin (. 88) and LCCA034Y notin (. 88) and (LCA002Y &gt; LCCA034Y or</w:t>
            </w:r>
          </w:p>
        </w:tc>
      </w:tr>
      <w:tr w:rsidR="009E5D69" w14:paraId="12D734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12E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 and LCA002Y=LCCA034Y)))</w:t>
            </w:r>
          </w:p>
        </w:tc>
      </w:tr>
      <w:tr w:rsidR="009E5D69" w14:paraId="733748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7B1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(LCA002M = 88 and LCA002Y ne 88 and LCCA034Y ne . and LCA002Y &gt; LCCA034Y)))</w:t>
            </w:r>
          </w:p>
        </w:tc>
      </w:tr>
      <w:tr w:rsidR="009E5D69" w14:paraId="41233C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2D6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66893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5E9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/*completed*/ and XCEL2017 not in (1,2,3,4,5,6) /*in: 7 Bachelor degree, 8 Graduate diploma/graduate certificate,</w:t>
            </w:r>
          </w:p>
        </w:tc>
      </w:tr>
      <w:tr w:rsidR="009E5D69" w14:paraId="00F3C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243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XVET2017 = 2 ;</w:t>
            </w:r>
          </w:p>
        </w:tc>
      </w:tr>
      <w:tr w:rsidR="009E5D69" w14:paraId="3D2AC7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840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LCCA002 = 2 /*Finished/stopped*/ and LCCA037 = 1 /*Completed*/ and XCEL2017 not in (1,2,3,4,5,6)</w:t>
            </w:r>
          </w:p>
        </w:tc>
      </w:tr>
      <w:tr w:rsidR="009E5D69" w14:paraId="3859A7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DD6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2 ;</w:t>
            </w:r>
          </w:p>
        </w:tc>
      </w:tr>
      <w:tr w:rsidR="009E5D69" w14:paraId="07B6DF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7398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 Certificate I, II, III, IV, level unknown,</w:t>
            </w:r>
          </w:p>
        </w:tc>
      </w:tr>
      <w:tr w:rsidR="009E5D69" w14:paraId="15A646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7DA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VET/TAFE Diploma/Advanced Diploma/Assoc degree, University Diploma/Advanced Diploma/Associate Degree*/</w:t>
            </w:r>
          </w:p>
        </w:tc>
      </w:tr>
      <w:tr w:rsidR="009E5D69" w14:paraId="698287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DC38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LCCA006 = 2 /*Finished/stopped*/ and LCCA037 = 1 and XCEL2017 not in (1,2,3,4,5,6) then XVET2017 = 2 ;</w:t>
            </w:r>
          </w:p>
        </w:tc>
      </w:tr>
      <w:tr w:rsidR="009E5D69" w14:paraId="5D870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28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LCCA010 in (2,3,4,5,6,7,8,9,10) /*new study is VET*/ and LCCA037 = 1 /*Completed*/ then XVET2017 = 2 ;</w:t>
            </w:r>
          </w:p>
        </w:tc>
      </w:tr>
      <w:tr w:rsidR="009E5D69" w14:paraId="776242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0E3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 1 /*Completed*/ and XCEL2017 not in (1,2,3,4,5,6) then XVET2017 = 2 ;</w:t>
            </w:r>
          </w:p>
        </w:tc>
      </w:tr>
      <w:tr w:rsidR="009E5D69" w14:paraId="0F06CB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B0DC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not in (1,2,3,4,5,6) then XVET2017 = 2 ;</w:t>
            </w:r>
          </w:p>
        </w:tc>
      </w:tr>
      <w:tr w:rsidR="009E5D69" w14:paraId="549DC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8BF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not in (1,2,3,4,5,6) then XVET2017 = 2 ;</w:t>
            </w:r>
          </w:p>
        </w:tc>
      </w:tr>
      <w:tr w:rsidR="009E5D69" w14:paraId="623C9E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CB5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2DB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A392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05B75C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3D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w:t>
            </w:r>
          </w:p>
        </w:tc>
      </w:tr>
      <w:tr w:rsidR="009E5D69" w14:paraId="29F85C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6C6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XCEL2017 in (1,2,3,4,5,6) then XVET2017 = 3 ;</w:t>
            </w:r>
          </w:p>
        </w:tc>
      </w:tr>
      <w:tr w:rsidR="009E5D69" w14:paraId="190093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6FA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in (1,2,3,4,5,6) then XVET2017 = 3 ;</w:t>
            </w:r>
          </w:p>
        </w:tc>
      </w:tr>
      <w:tr w:rsidR="009E5D69" w14:paraId="787160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2AF12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753D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9761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1A59DF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55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LCCA006 = 2  /*Finished/stopped*/ and LCCA037 in (2,3,4) /*Didn't complete*/</w:t>
            </w:r>
          </w:p>
        </w:tc>
      </w:tr>
      <w:tr w:rsidR="009E5D69" w14:paraId="1F589C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DCA2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then XVET2017 = 4 ;</w:t>
            </w:r>
          </w:p>
        </w:tc>
      </w:tr>
      <w:tr w:rsidR="009E5D69" w14:paraId="572982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7A1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in (2,3,4,5,6,7,8,9,10) /*new study*/ and LCCA037 in (2,3,4) and XCEL2017 not in (1,2,3,4,5,6) and XHEL2017 not in (1,2,3,4,5,6)</w:t>
            </w:r>
          </w:p>
        </w:tc>
      </w:tr>
      <w:tr w:rsidR="009E5D69" w14:paraId="50BE5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871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9E5D69" w14:paraId="002781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B8C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in (2,3,4) /*Didn't complete*/ and XCEL2017 not in (1,2,3,4,5,6)</w:t>
            </w:r>
          </w:p>
        </w:tc>
      </w:tr>
      <w:tr w:rsidR="009E5D69" w14:paraId="098D01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DD0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9E5D69" w14:paraId="2693BD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5FD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LCCD016 in (2,3,4) and XCEL2017 not in (1,2,3,4,5,6) and XHEL2017 not in (1,2,3,4,5,6)</w:t>
            </w:r>
          </w:p>
        </w:tc>
      </w:tr>
      <w:tr w:rsidR="009E5D69" w14:paraId="4985D0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E508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9E5D69" w14:paraId="74B02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AA2D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LCCA001 ne 0 and XVET2016 = 1 /*were undertaking VET last year*/ and XHEL2017 not in (1,2,3,4,5,6) and XCEL2017 not in (1,2,3,4,5,6)</w:t>
            </w:r>
          </w:p>
        </w:tc>
      </w:tr>
      <w:tr w:rsidR="009E5D69" w14:paraId="2451B0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F0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9E5D69" w14:paraId="734739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E048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69D9A7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8E9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7F9A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0C2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244D6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9B9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XHEL2017 in (1,2,3,4,5,6) /*1 Certificate I, II, III, IV, level unknown, Advanced diploma/diploma (incl. associate degree)*/</w:t>
            </w:r>
          </w:p>
        </w:tc>
      </w:tr>
      <w:tr w:rsidR="009E5D69" w14:paraId="692908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407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then XVET2017 = 2 ;</w:t>
            </w:r>
          </w:p>
        </w:tc>
      </w:tr>
      <w:tr w:rsidR="009E5D69" w14:paraId="3695B3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C69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/*completed*/ and XCEL2017 not in (1,2,3,4,5,6) /*in: 7 Bachelor degree, 8 Graduate diploma/graduate certificate,</w:t>
            </w:r>
          </w:p>
        </w:tc>
      </w:tr>
      <w:tr w:rsidR="009E5D69" w14:paraId="05CC0E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69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XVET2017 = 2 ;</w:t>
            </w:r>
          </w:p>
        </w:tc>
      </w:tr>
      <w:tr w:rsidR="009E5D69" w14:paraId="044E0B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6D6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LCCA002 = 2 /*Finished/stopped*/ and LCCA037 = 1 /*Completed*/ and XCEL2017 not in (1,2,3,4,5,6)</w:t>
            </w:r>
          </w:p>
        </w:tc>
      </w:tr>
      <w:tr w:rsidR="009E5D69" w14:paraId="70A41E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228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2 ;</w:t>
            </w:r>
          </w:p>
        </w:tc>
      </w:tr>
      <w:tr w:rsidR="009E5D69" w14:paraId="45EC0B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60DC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33AC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757C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30BAD7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6506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XHEL2017 in (1,2,3,4,5,6) and XCEL2017 in (1,2,3,4,5,6)  then XVET2017 = 3 ;</w:t>
            </w:r>
          </w:p>
        </w:tc>
      </w:tr>
      <w:tr w:rsidR="009E5D69" w14:paraId="5044DE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CB6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XCEL2017 in (1,2,3,4,5,6) then XVET2017 = 3 ;</w:t>
            </w:r>
          </w:p>
        </w:tc>
      </w:tr>
      <w:tr w:rsidR="009E5D69" w14:paraId="2F613E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5D4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DC61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2E3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49EFE7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8C28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4 and XCEL2017 not in (1,2,3,4,5,6) and XHEL2017 not in (1,2,3,4,5,6) and XCEL2017 not in (1,2,3,4,5,6) then XVET2017 = 4 ;</w:t>
            </w:r>
          </w:p>
        </w:tc>
      </w:tr>
      <w:tr w:rsidR="009E5D69" w14:paraId="27C544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67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and LCCA002 = 2 /*Finished/stopped*/ and LCCA037 in (2,3,4) /*Didn't complete*/ and XCEL2017 not in (1,2,3,4,5,6)</w:t>
            </w:r>
          </w:p>
        </w:tc>
      </w:tr>
      <w:tr w:rsidR="009E5D69" w14:paraId="264505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3FB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9E5D69" w14:paraId="266D96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C34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LCCA010 in (2,3,4,5,6,7,8,9,10) /*new study*/ and LCCA037 in (2,3,4) and XCEL2017 not in (1,2,3,4,5,6) and XHEL2017 not in (1,2,3,4,5,6)</w:t>
            </w:r>
          </w:p>
        </w:tc>
      </w:tr>
      <w:tr w:rsidR="009E5D69" w14:paraId="4C6CEC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4D3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9E5D69" w14:paraId="157684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C63F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in (2,3,4) /*Didn't complete*/ and XCEL2017 not in (1,2,3,4,5,6)</w:t>
            </w:r>
          </w:p>
        </w:tc>
      </w:tr>
      <w:tr w:rsidR="009E5D69" w14:paraId="66D5CF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D25A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4 ;</w:t>
            </w:r>
          </w:p>
        </w:tc>
      </w:tr>
      <w:tr w:rsidR="009E5D69" w14:paraId="5D90B8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7D00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36A2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69E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7C9DCA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B5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5 and LCCA010 not in (2,3,4,5,6,7,8,9,10) /*new study not VET*/ and LCCC002 not in (1,2,3,4,5,6,7,8,9) /*changed study not VET*/</w:t>
            </w:r>
          </w:p>
        </w:tc>
      </w:tr>
      <w:tr w:rsidR="009E5D69" w14:paraId="1A420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75D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and LCCD016 not in (1,2,3,4) /*and LCWSAM11 not in (2,3,4,5,6,7,8,9,10)*/ then XVET2017 = 5 ;</w:t>
            </w:r>
          </w:p>
        </w:tc>
      </w:tr>
      <w:tr w:rsidR="009E5D69" w14:paraId="150A02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B7EC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 1 /*were undertaking VET last year*/ and LCA003 = 2 /*returned to school*/ then XVET2017 = 5 ;</w:t>
            </w:r>
          </w:p>
        </w:tc>
      </w:tr>
      <w:tr w:rsidR="009E5D69" w14:paraId="0E83BA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50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LCCA001 = 0 /*not correct last year*/ and LCCA010 not in (2,3,4,5,6,7,8,9,10) /*new study not VET*/ and</w:t>
            </w:r>
          </w:p>
        </w:tc>
      </w:tr>
      <w:tr w:rsidR="009E5D69" w14:paraId="1AF363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9B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LCCC002 not in (1,2,3,4,5,6,7,8,9) /*changed study not VET*/</w:t>
            </w:r>
          </w:p>
        </w:tc>
      </w:tr>
      <w:tr w:rsidR="009E5D69" w14:paraId="72A8F3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4DD3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XCEL2017 not in (1,2,3,4,5,6) and XHEL2017 not in (1,2,3,4,5,6) and LCCD016 not in (1,2,3,4) then XVET2017 = 5 ;</w:t>
            </w:r>
          </w:p>
        </w:tc>
      </w:tr>
      <w:tr w:rsidR="009E5D69" w14:paraId="53DAF9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81FD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xml:space="preserve">if </w:t>
            </w:r>
            <w:r>
              <w:rPr>
                <w:rFonts w:ascii="Trebuchet MS" w:hAnsi="Trebuchet MS" w:cs="Trebuchet MS"/>
                <w:color w:val="000000"/>
                <w:sz w:val="19"/>
                <w:szCs w:val="19"/>
              </w:rPr>
              <w:tab/>
              <w:t>(((LBLA003=3 and LCA001 in (1 2)) or (IN2016=. and LCA001 in (1 2)))  and ((LCA002Y notin (. 88) and LCCD015Y notin (. 88) and (LCA002Y &gt; LCCD015Y or</w:t>
            </w:r>
          </w:p>
        </w:tc>
      </w:tr>
      <w:tr w:rsidR="009E5D69" w14:paraId="576A5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AEC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6D3C8E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DFA7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53911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459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(((LBLA003=3 and LCA001 in (1 2)) or (IN2016=. and LCA001 in (1 2)))  and ((LCA002Y notin (. 88) and LCCA034Y notin (. 88) and (LCA002Y &gt; LCCA034Y or</w:t>
            </w:r>
          </w:p>
        </w:tc>
      </w:tr>
      <w:tr w:rsidR="009E5D69" w14:paraId="7963B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501C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LCCA034M and LCA002M notin (. 88) and LCCA034M notin (. 88)</w:t>
            </w:r>
          </w:p>
        </w:tc>
      </w:tr>
      <w:tr w:rsidR="009E5D69" w14:paraId="3750A6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7D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LCA002Y=LCCA034Y))) or (LCA002M = 88 and LCA002Y ne 88 and LCCA034Y ne . and LCA002Y &gt; LCCA034Y))) then do;</w:t>
            </w:r>
          </w:p>
        </w:tc>
      </w:tr>
      <w:tr w:rsidR="009E5D69" w14:paraId="21A432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21A4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 = 0 /*Not still doing ATR*/  and LCCD016 = 1 /*Finished*/ and XCEL2017 not in (1,2,3,4,5,6) then XVET2017 = 5 ;</w:t>
            </w:r>
          </w:p>
        </w:tc>
      </w:tr>
      <w:tr w:rsidR="009E5D69" w14:paraId="1CFF03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2E94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 and LCC081 in (1 2) and LCCD016 in (2,3,4) and XCEL2017 not in (1,2,3,4,5,6) and XHEL2017 not in (1,2,3,4,5,6)</w:t>
            </w:r>
          </w:p>
        </w:tc>
      </w:tr>
      <w:tr w:rsidR="009E5D69" w14:paraId="694985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599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4 ;</w:t>
            </w:r>
          </w:p>
        </w:tc>
      </w:tr>
      <w:tr w:rsidR="009E5D69" w14:paraId="75726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3C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 . and LCC081 not in (1 2) and LCCA010 not in (2,3,4,5,6,7,8,9,10) and XCEL2017 not in (1,2,3,4,5,6)</w:t>
            </w:r>
          </w:p>
        </w:tc>
      </w:tr>
      <w:tr w:rsidR="009E5D69" w14:paraId="34FA30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AC81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5 ;</w:t>
            </w:r>
          </w:p>
        </w:tc>
      </w:tr>
      <w:tr w:rsidR="009E5D69" w14:paraId="4023C5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1C42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BF39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5B4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VET while at school to Never commenced for post-school VET*/</w:t>
            </w:r>
          </w:p>
        </w:tc>
      </w:tr>
      <w:tr w:rsidR="009E5D69" w14:paraId="7EBF1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28B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 Certificate I, II, III, IV, level unknown,</w:t>
            </w:r>
          </w:p>
        </w:tc>
      </w:tr>
      <w:tr w:rsidR="009E5D69" w14:paraId="192DF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BA32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VET/TAFE Diploma/Advanced Diploma/Assoc degree, University Diploma/Advanced Diploma/Associate Degree*/</w:t>
            </w:r>
          </w:p>
        </w:tc>
      </w:tr>
      <w:tr w:rsidR="009E5D69" w14:paraId="1D71E0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056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LCCA006 = 2 /*Finished/stopped*/ and LCCA037 = 1 and XCEL2017 not in (1,2,3,4,5,6) then XVET2017 = 5 ;</w:t>
            </w:r>
          </w:p>
        </w:tc>
      </w:tr>
      <w:tr w:rsidR="009E5D69" w14:paraId="0FF9A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7F3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XVET2016 in (2,3) and LCCA010 in (2,3,4,5,6,7,8,9,10) /*new study is VET*/ and LCCA037 = 1 /*Completed*/ then XVET2017 = 5 ;</w:t>
            </w:r>
          </w:p>
        </w:tc>
      </w:tr>
      <w:tr w:rsidR="009E5D69" w14:paraId="752A13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C5AA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LCCC002 in (1,2,3,4,5,6,7,8,9) /*changed study to VET*/ and LCCC019 = 1 /*Completed*/ and XCEL2017 not in (1,2,3,4,5,6) then XVET2017 = 5 ;</w:t>
            </w:r>
          </w:p>
        </w:tc>
      </w:tr>
      <w:tr w:rsidR="009E5D69" w14:paraId="632714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138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LCCD007A = 0 /*Not still doing ATR*/ and  LCCD016 = 1 /*Finished*/ and XCEL2017 not in (1,2,3,4,5,6) then XVET2017 = 5 ;</w:t>
            </w:r>
          </w:p>
        </w:tc>
      </w:tr>
      <w:tr w:rsidR="009E5D69" w14:paraId="6FDC2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1A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LCCA006 = 2  /*Finished/stopped*/</w:t>
            </w:r>
          </w:p>
        </w:tc>
      </w:tr>
      <w:tr w:rsidR="009E5D69" w14:paraId="7C067C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F25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LCCA037 in (2,3,4) /*Didn't complete*/ and XCEL2017 not in (1,2,3,4,5,6)</w:t>
            </w:r>
          </w:p>
        </w:tc>
      </w:tr>
      <w:tr w:rsidR="009E5D69" w14:paraId="4CF1FD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F19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XHEL2017 not in (1,2,3,4,5,6) then XVET2017 = 5 ;</w:t>
            </w:r>
          </w:p>
        </w:tc>
      </w:tr>
      <w:tr w:rsidR="009E5D69" w14:paraId="07B9BF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97E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LCWSAM11 in (2,3,4,5,6,7,8,9,10) and LCCD016 in (2,3,4) and XCEL2017 not in (1,2,3,4,5,6) and XHEL2017 not in (1,2,3,4,5,6)</w:t>
            </w:r>
          </w:p>
        </w:tc>
      </w:tr>
      <w:tr w:rsidR="009E5D69" w14:paraId="20DB14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E87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5 ;</w:t>
            </w:r>
          </w:p>
        </w:tc>
      </w:tr>
      <w:tr w:rsidR="009E5D69" w14:paraId="5B739F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AC2E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LCCA001 ne 0 and XVET2016 = 1 /*were undertaking VET last year*/ and XHEL2017 not in (1,2,3,4,5,6) and XCEL2017 not in (1,2,3,4,5,6)</w:t>
            </w:r>
          </w:p>
        </w:tc>
      </w:tr>
      <w:tr w:rsidR="009E5D69" w14:paraId="16E2B6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AA7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XVET2017 = 5 ;</w:t>
            </w:r>
          </w:p>
        </w:tc>
      </w:tr>
      <w:tr w:rsidR="009E5D69" w14:paraId="716F5E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701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603782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8ACF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110C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4AD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2CF03C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2BAF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XVET2016 = .;</w:t>
            </w:r>
          </w:p>
        </w:tc>
      </w:tr>
      <w:tr w:rsidR="009E5D69" w14:paraId="5AA599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4F5CB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8700F3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11B5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E037A27" w14:textId="77777777" w:rsidR="009E5D69" w:rsidRDefault="009E5D69" w:rsidP="009E5D69">
      <w:pPr>
        <w:adjustRightInd w:val="0"/>
        <w:rPr>
          <w:rFonts w:ascii="Trebuchet MS" w:hAnsi="Trebuchet MS" w:cs="Trebuchet MS"/>
          <w:color w:val="000000"/>
          <w:sz w:val="19"/>
          <w:szCs w:val="19"/>
        </w:rPr>
      </w:pPr>
    </w:p>
    <w:p w14:paraId="16722295" w14:textId="77777777" w:rsidR="009E5D69" w:rsidRDefault="009E5D69" w:rsidP="009E5D69">
      <w:pPr>
        <w:adjustRightInd w:val="0"/>
        <w:rPr>
          <w:rFonts w:ascii="Trebuchet MS" w:hAnsi="Trebuchet MS" w:cs="Trebuchet MS"/>
          <w:color w:val="000000"/>
          <w:sz w:val="19"/>
          <w:szCs w:val="19"/>
        </w:rPr>
        <w:sectPr w:rsidR="009E5D69">
          <w:headerReference w:type="default" r:id="rId127"/>
          <w:footerReference w:type="default" r:id="rId12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08CFB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68" w:name="IDX358"/>
          <w:bookmarkEnd w:id="468"/>
          <w:p w14:paraId="33A55DB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69" w:name="_Toc144389174"/>
            <w:r>
              <w:rPr>
                <w:sz w:val="22"/>
                <w:szCs w:val="22"/>
              </w:rPr>
              <w:instrText>Study status in VET</w:instrText>
            </w:r>
            <w:bookmarkEnd w:id="46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6F151C42" w14:textId="77777777" w:rsidR="009E5D69" w:rsidRDefault="009E5D69" w:rsidP="009E5D69">
      <w:pPr>
        <w:adjustRightInd w:val="0"/>
        <w:rPr>
          <w:rFonts w:ascii="Tahoma" w:hAnsi="Tahoma" w:cs="Tahoma"/>
          <w:color w:val="000000"/>
          <w:sz w:val="28"/>
          <w:szCs w:val="28"/>
        </w:rPr>
      </w:pPr>
    </w:p>
    <w:p w14:paraId="17E9F11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EB98E5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4D29C0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70" w:name="IDX359"/>
            <w:bookmarkEnd w:id="470"/>
            <w:r>
              <w:rPr>
                <w:rFonts w:ascii="Tahoma" w:hAnsi="Tahoma" w:cs="Tahoma"/>
                <w:color w:val="000000"/>
                <w:sz w:val="28"/>
                <w:szCs w:val="28"/>
              </w:rPr>
              <w:fldChar w:fldCharType="begin"/>
            </w:r>
            <w:r>
              <w:rPr>
                <w:sz w:val="24"/>
                <w:szCs w:val="24"/>
              </w:rPr>
              <w:instrText>tc "</w:instrText>
            </w:r>
            <w:bookmarkStart w:id="471" w:name="_Toc144389175"/>
            <w:r>
              <w:rPr>
                <w:sz w:val="22"/>
                <w:szCs w:val="22"/>
              </w:rPr>
              <w:instrText>XVET2018</w:instrText>
            </w:r>
            <w:bookmarkEnd w:id="47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XVET2018</w:t>
            </w:r>
          </w:p>
        </w:tc>
      </w:tr>
    </w:tbl>
    <w:p w14:paraId="4F97785A" w14:textId="77777777" w:rsidR="009E5D69" w:rsidRDefault="009E5D69" w:rsidP="009E5D69">
      <w:pPr>
        <w:adjustRightInd w:val="0"/>
        <w:rPr>
          <w:rFonts w:ascii="Tahoma" w:hAnsi="Tahoma" w:cs="Tahoma"/>
          <w:i/>
          <w:iCs/>
          <w:color w:val="000000"/>
          <w:sz w:val="24"/>
          <w:szCs w:val="24"/>
        </w:rPr>
      </w:pPr>
    </w:p>
    <w:p w14:paraId="00F0E420" w14:textId="77777777" w:rsidR="009E5D69" w:rsidRDefault="009E5D69" w:rsidP="009E5D69">
      <w:pPr>
        <w:adjustRightInd w:val="0"/>
        <w:rPr>
          <w:rFonts w:ascii="Tahoma" w:hAnsi="Tahoma" w:cs="Tahoma"/>
          <w:i/>
          <w:iCs/>
          <w:color w:val="000000"/>
          <w:sz w:val="24"/>
          <w:szCs w:val="24"/>
        </w:rPr>
      </w:pPr>
    </w:p>
    <w:p w14:paraId="346C416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72" w:name="IDX360"/>
      <w:bookmarkEnd w:id="47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04777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8167C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1B86B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6646C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66FF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B779A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XVET2018</w:t>
            </w:r>
          </w:p>
        </w:tc>
      </w:tr>
      <w:tr w:rsidR="009E5D69" w14:paraId="38C867F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A62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D378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XVET2018 Study status in VET</w:t>
            </w:r>
          </w:p>
        </w:tc>
      </w:tr>
      <w:tr w:rsidR="009E5D69" w14:paraId="2281E9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48A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C67B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BF08AE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E1124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1873B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31274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60CC5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31246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BBD1F2C" w14:textId="77777777" w:rsidR="009E5D69" w:rsidRDefault="009E5D69" w:rsidP="009E5D69">
      <w:pPr>
        <w:adjustRightInd w:val="0"/>
        <w:rPr>
          <w:rFonts w:ascii="Trebuchet MS" w:hAnsi="Trebuchet MS" w:cs="Trebuchet MS"/>
          <w:color w:val="000000"/>
          <w:sz w:val="19"/>
          <w:szCs w:val="19"/>
        </w:rPr>
      </w:pPr>
    </w:p>
    <w:p w14:paraId="41619401" w14:textId="77777777" w:rsidR="009E5D69" w:rsidRDefault="009E5D69" w:rsidP="009E5D69">
      <w:pPr>
        <w:adjustRightInd w:val="0"/>
        <w:rPr>
          <w:rFonts w:ascii="Trebuchet MS" w:hAnsi="Trebuchet MS" w:cs="Trebuchet MS"/>
          <w:color w:val="000000"/>
          <w:sz w:val="19"/>
          <w:szCs w:val="19"/>
        </w:rPr>
      </w:pPr>
    </w:p>
    <w:p w14:paraId="5777CC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3" w:name="IDX361"/>
      <w:bookmarkEnd w:id="47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B262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9FF2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45895857" w14:textId="77777777" w:rsidR="009E5D69" w:rsidRDefault="009E5D69" w:rsidP="009E5D69">
      <w:pPr>
        <w:adjustRightInd w:val="0"/>
        <w:rPr>
          <w:rFonts w:ascii="Trebuchet MS" w:hAnsi="Trebuchet MS" w:cs="Trebuchet MS"/>
          <w:color w:val="000000"/>
          <w:sz w:val="19"/>
          <w:szCs w:val="19"/>
        </w:rPr>
      </w:pPr>
    </w:p>
    <w:p w14:paraId="410ED753" w14:textId="77777777" w:rsidR="009E5D69" w:rsidRDefault="009E5D69" w:rsidP="009E5D69">
      <w:pPr>
        <w:adjustRightInd w:val="0"/>
        <w:rPr>
          <w:rFonts w:ascii="Trebuchet MS" w:hAnsi="Trebuchet MS" w:cs="Trebuchet MS"/>
          <w:color w:val="000000"/>
          <w:sz w:val="19"/>
          <w:szCs w:val="19"/>
        </w:rPr>
      </w:pPr>
    </w:p>
    <w:p w14:paraId="71675D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4" w:name="IDX362"/>
      <w:bookmarkEnd w:id="47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87959D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6F43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95549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7C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2DC3E3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F06E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6C01BD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041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519673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FBD1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E49DA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EBF6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2422CA8" w14:textId="77777777" w:rsidR="009E5D69" w:rsidRDefault="009E5D69" w:rsidP="009E5D69">
      <w:pPr>
        <w:adjustRightInd w:val="0"/>
        <w:rPr>
          <w:rFonts w:ascii="Trebuchet MS" w:hAnsi="Trebuchet MS" w:cs="Trebuchet MS"/>
          <w:color w:val="000000"/>
          <w:sz w:val="19"/>
          <w:szCs w:val="19"/>
        </w:rPr>
      </w:pPr>
    </w:p>
    <w:p w14:paraId="4FB80EDC" w14:textId="77777777" w:rsidR="009E5D69" w:rsidRDefault="009E5D69" w:rsidP="009E5D69">
      <w:pPr>
        <w:adjustRightInd w:val="0"/>
        <w:rPr>
          <w:rFonts w:ascii="Trebuchet MS" w:hAnsi="Trebuchet MS" w:cs="Trebuchet MS"/>
          <w:color w:val="000000"/>
          <w:sz w:val="19"/>
          <w:szCs w:val="19"/>
        </w:rPr>
      </w:pPr>
    </w:p>
    <w:p w14:paraId="631EE1F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5" w:name="IDX363"/>
      <w:bookmarkEnd w:id="47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82A26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D09F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169CFACC" w14:textId="77777777" w:rsidR="009E5D69" w:rsidRDefault="009E5D69" w:rsidP="009E5D69">
      <w:pPr>
        <w:adjustRightInd w:val="0"/>
        <w:rPr>
          <w:rFonts w:ascii="Trebuchet MS" w:hAnsi="Trebuchet MS" w:cs="Trebuchet MS"/>
          <w:color w:val="000000"/>
          <w:sz w:val="19"/>
          <w:szCs w:val="19"/>
        </w:rPr>
      </w:pPr>
    </w:p>
    <w:p w14:paraId="1F4E327D" w14:textId="77777777" w:rsidR="009E5D69" w:rsidRDefault="009E5D69" w:rsidP="009E5D69">
      <w:pPr>
        <w:adjustRightInd w:val="0"/>
        <w:rPr>
          <w:rFonts w:ascii="Trebuchet MS" w:hAnsi="Trebuchet MS" w:cs="Trebuchet MS"/>
          <w:color w:val="000000"/>
          <w:sz w:val="19"/>
          <w:szCs w:val="19"/>
        </w:rPr>
      </w:pPr>
    </w:p>
    <w:p w14:paraId="15F398B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76" w:name="IDX364"/>
      <w:bookmarkEnd w:id="47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C75A5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D374E65" w14:textId="77777777" w:rsidR="009E5D69" w:rsidRDefault="009E5D69" w:rsidP="006A0CC6">
            <w:pPr>
              <w:keepNext/>
              <w:adjustRightInd w:val="0"/>
              <w:rPr>
                <w:sz w:val="24"/>
                <w:szCs w:val="24"/>
              </w:rPr>
            </w:pPr>
          </w:p>
        </w:tc>
      </w:tr>
      <w:tr w:rsidR="009E5D69" w14:paraId="5755C64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3E0EF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89AE6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4AD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386EA7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7A6B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missing(XVET2017) then XVET2017 = XVET2016 ;</w:t>
            </w:r>
          </w:p>
        </w:tc>
      </w:tr>
      <w:tr w:rsidR="009E5D69" w14:paraId="550DC6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202A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5765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572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31C08F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462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XHEL2018 not in (1,2,3,4,5,6) and XCEL2018 in (1,2,3,4,5,6) /*Certificate I, II, III, IV, level unknown, Advanced diploma/diploma*/</w:t>
            </w:r>
          </w:p>
        </w:tc>
      </w:tr>
      <w:tr w:rsidR="009E5D69" w14:paraId="5A301B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620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ne 1 then XVET2018 = 1 ;</w:t>
            </w:r>
          </w:p>
        </w:tc>
      </w:tr>
      <w:tr w:rsidR="009E5D69" w14:paraId="5D2757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902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9758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450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0DFEEF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2C6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XHEL2018 in (1,2,3,4,5,6) /*1 Certificate I, II, III, IV, level unknown, Advanced diploma/diploma*/</w:t>
            </w:r>
          </w:p>
        </w:tc>
      </w:tr>
      <w:tr w:rsidR="009E5D69" w14:paraId="54AF7F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44DB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then XVET2018 = 2 ;</w:t>
            </w:r>
          </w:p>
        </w:tc>
      </w:tr>
      <w:tr w:rsidR="009E5D69" w14:paraId="05C3C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BE7C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/*completed*/ and XCEL2018 not in (1,2,3,4,5,6) /*in: 7 Bachelor degree, 8 Graduate diploma/graduate certificate,</w:t>
            </w:r>
          </w:p>
        </w:tc>
      </w:tr>
      <w:tr w:rsidR="009E5D69" w14:paraId="02AB4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2C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XVET2018 = 2 ;</w:t>
            </w:r>
          </w:p>
        </w:tc>
      </w:tr>
      <w:tr w:rsidR="009E5D69" w14:paraId="10744C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054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/*were undertaking VET last year*/ and LDCA002 = 2 /*Finished/stopped*/ and LDCA037 = 1 /*Completed*/ and XCEL2018 not in (1,2,3,4,5,6)</w:t>
            </w:r>
          </w:p>
        </w:tc>
      </w:tr>
      <w:tr w:rsidR="009E5D69" w14:paraId="6F8DB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A290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XVET2018 = 2 ;</w:t>
            </w:r>
          </w:p>
        </w:tc>
      </w:tr>
      <w:tr w:rsidR="009E5D69" w14:paraId="12216B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210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in (2,3,4,5,6,7,8,9,10) /* Certificate I, II, III, IV, level unknown, VET/TAFE Diploma/Advanced Diploma/Assoc degree,</w:t>
            </w:r>
          </w:p>
        </w:tc>
      </w:tr>
      <w:tr w:rsidR="009E5D69" w14:paraId="13D972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0BD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9E5D69" w14:paraId="6A461A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0A9D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LDCA006 = 2 /*Finished/stopped*/ and LDCA037 = 1 and XCEL2018 not in (1,2,3,4,5,6) then XVET2018 = 2 ;</w:t>
            </w:r>
          </w:p>
        </w:tc>
      </w:tr>
      <w:tr w:rsidR="009E5D69" w14:paraId="31D293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36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and LDCA010 in (2,3,4,5,6,7,8,9,10) /*new study is VET*/ and LDCA037 = 1 /*Completed*/ and XCEL2018 not in (1,2,3,4,5,6) then XVET2018 = 2 ;</w:t>
            </w:r>
          </w:p>
        </w:tc>
      </w:tr>
      <w:tr w:rsidR="009E5D69" w14:paraId="36D1FA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065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in (1,2,3,4,5,6,7,8,9) /*changed study to VET*/ and LDCC019 = 1 /*Completed*/ and XCEL2018 not in (1,2,3,4,5,6) then XVET2018 = 2 ;</w:t>
            </w:r>
          </w:p>
        </w:tc>
      </w:tr>
      <w:tr w:rsidR="009E5D69" w14:paraId="3ECCAE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8D7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 = 0 /*Not still doing ATR*/ and LDCD016 = 1 /*Finished*/ and XCEL2018 not in (1,2,3,4,5,6) then XVET2018 = 2 ;</w:t>
            </w:r>
          </w:p>
        </w:tc>
      </w:tr>
      <w:tr w:rsidR="009E5D69" w14:paraId="371566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43A4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LDCD007A = 0 /*Not still doing ATR*/ and LDCD016 = 1 /*Finished*/ and XCEL2018 not in (1,2,3,4,5,6) then XVET2018 = 2 ;</w:t>
            </w:r>
          </w:p>
        </w:tc>
      </w:tr>
      <w:tr w:rsidR="009E5D69" w14:paraId="20E207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287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4C9B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3D64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556A7B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5E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XHEL2018 in (1,2,3,4,5,6) and XCEL2018 in (1,2,3,4,5,6) then XVET2018 = 3 ;</w:t>
            </w:r>
          </w:p>
        </w:tc>
      </w:tr>
      <w:tr w:rsidR="009E5D69" w14:paraId="6D3913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1CD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in (2,3) and XCEL2018 in (1,2,3,4,5,6) then XVET2018 = 3 ;</w:t>
            </w:r>
          </w:p>
        </w:tc>
      </w:tr>
      <w:tr w:rsidR="009E5D69" w14:paraId="5EBCA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52E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LDCD007A = 0 /*Not still doing ATR*/ and LDCD016 = 1 /*Finished*/ and XCEL2018 in (1,2,3,4,5,6) then XVET2018 = 3 ;</w:t>
            </w:r>
          </w:p>
        </w:tc>
      </w:tr>
      <w:tr w:rsidR="009E5D69" w14:paraId="384625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C8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LDCD007 = 0 /*Not still doing ATR*/ and LDCD016 = 1 /*Finished*/ and XCEL2018 in (1,2,3,4,5,6) then XVET2018 = 3 ;</w:t>
            </w:r>
          </w:p>
        </w:tc>
      </w:tr>
      <w:tr w:rsidR="009E5D69" w14:paraId="72E753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27E0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867C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54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5C4DE3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5D3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4 and XCEL2018 not in (1,2,3,4,5,6) and XHEL2018 not in (1,2,3,4,5,6) then XVET2018 = 4 ;</w:t>
            </w:r>
          </w:p>
        </w:tc>
      </w:tr>
      <w:tr w:rsidR="009E5D69" w14:paraId="74706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162A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and LDCA002 = 2 /*Finished/stopped*/ and LDCA037 in (2,3,4) /*Didn't complete*/ and XCEL2018 not in (1,2,3,4,5,6) and XHEL2018 not in (1,2,3,4,5,6) then XVET2018 = 4 ;</w:t>
            </w:r>
          </w:p>
        </w:tc>
      </w:tr>
      <w:tr w:rsidR="009E5D69" w14:paraId="3DC2F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EDD9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LDWSAM11 in (2,3,4,5,6,7,8,9,10) and LDCA006 = 2  /*Finished/stopped*/ and LDCA037 in (2,3,4) /*Didn't complete*/ and XCEL2018 not in (1,2,3,4,5,6)</w:t>
            </w:r>
          </w:p>
        </w:tc>
      </w:tr>
      <w:tr w:rsidR="009E5D69" w14:paraId="26C14B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951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XHEL2018 not in (1,2,3,4,5,6) then XVET2018 = 4 ;</w:t>
            </w:r>
          </w:p>
        </w:tc>
      </w:tr>
      <w:tr w:rsidR="009E5D69" w14:paraId="172B17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82DB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LDCA010 in (2,3,4,5,6,7,8,9,10) /*new study*/ and LDCA037 in (2,3,4) and XCEL2018 not in (1,2,3,4,5,6)  and XHEL2018 not in (1,2,3,4,5,6) then XVET2018 = 4 ;</w:t>
            </w:r>
          </w:p>
        </w:tc>
      </w:tr>
      <w:tr w:rsidR="009E5D69" w14:paraId="3C482F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A7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LDCC002 in (1,2,3,4,5,6,7,8,9) /*changed study to VET*/ and LDCC019 in (2,3,4) /*Didn't complete*/ and XCEL2018 not in (1,2,3,4,5,6) and XHEL2018 not in (1,2,3,4,5,6) then XVET2018 = 4 ;</w:t>
            </w:r>
          </w:p>
        </w:tc>
      </w:tr>
      <w:tr w:rsidR="009E5D69" w14:paraId="3B3BE8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E9F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LDCD016 in (2,3,4) and XCEL2018 not in (1,2,3,4,5,6) and XHEL2018 not in (1,2,3,4,5,6) then XVET2018 = 4 ;</w:t>
            </w:r>
          </w:p>
        </w:tc>
      </w:tr>
      <w:tr w:rsidR="009E5D69" w14:paraId="0DCCD9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2B2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LDCA001 ne 0 and XVET2017 = 1 /*were undertaking VET last year*/ and XHEL2018 not in (1,2,3,4,5,6) and XCEL2018 not in (1,2,3,4,5,6)</w:t>
            </w:r>
          </w:p>
        </w:tc>
      </w:tr>
      <w:tr w:rsidR="009E5D69" w14:paraId="6D352E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1C7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XVET2018 = 4 ;</w:t>
            </w:r>
          </w:p>
        </w:tc>
      </w:tr>
      <w:tr w:rsidR="009E5D69" w14:paraId="1A5E32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C24D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2DFA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6B0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71080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D8C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5 and LDCA010 not in (2,3,4,5,6,7,8,9,10) /*new study not VET*/ and LDCC002 not in (1,2,3,4,5,6,7,8,9) /*changed study not VET*/</w:t>
            </w:r>
          </w:p>
        </w:tc>
      </w:tr>
      <w:tr w:rsidR="009E5D69" w14:paraId="74ADF7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6047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and XHEL2018 not in (1,2,3,4,5,6) and LDCD016 not in (1,2,3,4) then XVET2018 = 5 ;</w:t>
            </w:r>
          </w:p>
        </w:tc>
      </w:tr>
      <w:tr w:rsidR="009E5D69" w14:paraId="018B02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0680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and IN2016=. and LDCA010 not in (2,3,4,5,6,7,8,9,10) /*new study not VET*/ and LDCC002 not in (1,2,3,4,5,6,7,8,9) /*changed study not VET*/</w:t>
            </w:r>
          </w:p>
        </w:tc>
      </w:tr>
      <w:tr w:rsidR="009E5D69" w14:paraId="1268E3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EF46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XCEL2018 not in (1,2,3,4,5,6) and XHEL2018 not in (1,2,3,4,5,6)  and LDCD016 not in (1,2,3,4) then XVET2018 = 5 ;</w:t>
            </w:r>
          </w:p>
        </w:tc>
      </w:tr>
      <w:tr w:rsidR="009E5D69" w14:paraId="077FBE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D96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XVET2017 = 1 /*were undertaking VET last year*/ and LDA003 = 2 /*returned to school*/ then XVET2018 = 5 ;</w:t>
            </w:r>
          </w:p>
        </w:tc>
      </w:tr>
      <w:tr w:rsidR="009E5D69" w14:paraId="32F9CF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CCEF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LDCA001 = 0 and LDCA010 not in (2,3,4,5,6,7,8,9,10) and LDCC002 not in (1,2,3,4,5,6,7,8,9) and XCEL2018 not in (1,2,3,4,5,6)</w:t>
            </w:r>
          </w:p>
        </w:tc>
      </w:tr>
      <w:tr w:rsidR="009E5D69" w14:paraId="025427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A6E9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XHEL2018 not in (1,2,3,4,5,6) and LDCD016 not in (1,2,3,4) then XVET2018 = 5 ;</w:t>
            </w:r>
          </w:p>
        </w:tc>
      </w:tr>
      <w:tr w:rsidR="009E5D69" w14:paraId="787DCC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0E2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A679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D00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1E32FB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946D5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XVET2017 = .;</w:t>
            </w:r>
          </w:p>
        </w:tc>
      </w:tr>
      <w:tr w:rsidR="009E5D69" w14:paraId="3917F87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4E9D1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7A2DD11" w14:textId="77777777" w:rsidR="009E5D69" w:rsidRDefault="009E5D69" w:rsidP="009E5D69">
      <w:pPr>
        <w:adjustRightInd w:val="0"/>
        <w:rPr>
          <w:rFonts w:ascii="Trebuchet MS" w:hAnsi="Trebuchet MS" w:cs="Trebuchet MS"/>
          <w:color w:val="000000"/>
          <w:sz w:val="19"/>
          <w:szCs w:val="19"/>
        </w:rPr>
      </w:pPr>
    </w:p>
    <w:p w14:paraId="6E07C318" w14:textId="77777777" w:rsidR="009E5D69" w:rsidRDefault="009E5D69" w:rsidP="009E5D69">
      <w:pPr>
        <w:adjustRightInd w:val="0"/>
        <w:rPr>
          <w:rFonts w:ascii="Trebuchet MS" w:hAnsi="Trebuchet MS" w:cs="Trebuchet MS"/>
          <w:color w:val="000000"/>
          <w:sz w:val="19"/>
          <w:szCs w:val="19"/>
        </w:rPr>
        <w:sectPr w:rsidR="009E5D69">
          <w:headerReference w:type="default" r:id="rId129"/>
          <w:footerReference w:type="default" r:id="rId13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FC5C5D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77" w:name="IDX365"/>
          <w:bookmarkEnd w:id="477"/>
          <w:p w14:paraId="3AD45B7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78" w:name="_Toc144389176"/>
            <w:r>
              <w:rPr>
                <w:sz w:val="22"/>
                <w:szCs w:val="22"/>
              </w:rPr>
              <w:instrText>Study status in VET</w:instrText>
            </w:r>
            <w:bookmarkEnd w:id="47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61447CC2" w14:textId="77777777" w:rsidR="009E5D69" w:rsidRDefault="009E5D69" w:rsidP="009E5D69">
      <w:pPr>
        <w:adjustRightInd w:val="0"/>
        <w:rPr>
          <w:rFonts w:ascii="Tahoma" w:hAnsi="Tahoma" w:cs="Tahoma"/>
          <w:color w:val="000000"/>
          <w:sz w:val="28"/>
          <w:szCs w:val="28"/>
        </w:rPr>
      </w:pPr>
    </w:p>
    <w:p w14:paraId="1B7317C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620B8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96456C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79" w:name="IDX366"/>
            <w:bookmarkEnd w:id="479"/>
            <w:r>
              <w:rPr>
                <w:rFonts w:ascii="Tahoma" w:hAnsi="Tahoma" w:cs="Tahoma"/>
                <w:color w:val="000000"/>
                <w:sz w:val="28"/>
                <w:szCs w:val="28"/>
              </w:rPr>
              <w:fldChar w:fldCharType="begin"/>
            </w:r>
            <w:r>
              <w:rPr>
                <w:sz w:val="24"/>
                <w:szCs w:val="24"/>
              </w:rPr>
              <w:instrText>tc "</w:instrText>
            </w:r>
            <w:bookmarkStart w:id="480" w:name="_Toc144389177"/>
            <w:r>
              <w:rPr>
                <w:sz w:val="22"/>
                <w:szCs w:val="22"/>
              </w:rPr>
              <w:instrText>XVET2019</w:instrText>
            </w:r>
            <w:bookmarkEnd w:id="48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XVET2019</w:t>
            </w:r>
          </w:p>
        </w:tc>
      </w:tr>
    </w:tbl>
    <w:p w14:paraId="1161F259" w14:textId="77777777" w:rsidR="009E5D69" w:rsidRDefault="009E5D69" w:rsidP="009E5D69">
      <w:pPr>
        <w:adjustRightInd w:val="0"/>
        <w:rPr>
          <w:rFonts w:ascii="Tahoma" w:hAnsi="Tahoma" w:cs="Tahoma"/>
          <w:i/>
          <w:iCs/>
          <w:color w:val="000000"/>
          <w:sz w:val="24"/>
          <w:szCs w:val="24"/>
        </w:rPr>
      </w:pPr>
    </w:p>
    <w:p w14:paraId="759AF6CD" w14:textId="77777777" w:rsidR="009E5D69" w:rsidRDefault="009E5D69" w:rsidP="009E5D69">
      <w:pPr>
        <w:adjustRightInd w:val="0"/>
        <w:rPr>
          <w:rFonts w:ascii="Tahoma" w:hAnsi="Tahoma" w:cs="Tahoma"/>
          <w:i/>
          <w:iCs/>
          <w:color w:val="000000"/>
          <w:sz w:val="24"/>
          <w:szCs w:val="24"/>
        </w:rPr>
      </w:pPr>
    </w:p>
    <w:p w14:paraId="54FB18B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81" w:name="IDX367"/>
      <w:bookmarkEnd w:id="48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AFC1E3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FEF59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C3CF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AA2992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20C4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517BC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XVET2019</w:t>
            </w:r>
          </w:p>
        </w:tc>
      </w:tr>
      <w:tr w:rsidR="009E5D69" w14:paraId="17D34F5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D929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82C55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XVET2019 Study status in VET</w:t>
            </w:r>
          </w:p>
        </w:tc>
      </w:tr>
      <w:tr w:rsidR="009E5D69" w14:paraId="1B66F9C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986B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59D5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68675B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884BE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D417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D2B33C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F5FD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9C59D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D6EBCED" w14:textId="77777777" w:rsidR="009E5D69" w:rsidRDefault="009E5D69" w:rsidP="009E5D69">
      <w:pPr>
        <w:adjustRightInd w:val="0"/>
        <w:rPr>
          <w:rFonts w:ascii="Trebuchet MS" w:hAnsi="Trebuchet MS" w:cs="Trebuchet MS"/>
          <w:color w:val="000000"/>
          <w:sz w:val="19"/>
          <w:szCs w:val="19"/>
        </w:rPr>
      </w:pPr>
    </w:p>
    <w:p w14:paraId="5C52A331" w14:textId="77777777" w:rsidR="009E5D69" w:rsidRDefault="009E5D69" w:rsidP="009E5D69">
      <w:pPr>
        <w:adjustRightInd w:val="0"/>
        <w:rPr>
          <w:rFonts w:ascii="Trebuchet MS" w:hAnsi="Trebuchet MS" w:cs="Trebuchet MS"/>
          <w:color w:val="000000"/>
          <w:sz w:val="19"/>
          <w:szCs w:val="19"/>
        </w:rPr>
      </w:pPr>
    </w:p>
    <w:p w14:paraId="694B797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2" w:name="IDX368"/>
      <w:bookmarkEnd w:id="48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89DB0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80F0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23A4E46E" w14:textId="77777777" w:rsidR="009E5D69" w:rsidRDefault="009E5D69" w:rsidP="009E5D69">
      <w:pPr>
        <w:adjustRightInd w:val="0"/>
        <w:rPr>
          <w:rFonts w:ascii="Trebuchet MS" w:hAnsi="Trebuchet MS" w:cs="Trebuchet MS"/>
          <w:color w:val="000000"/>
          <w:sz w:val="19"/>
          <w:szCs w:val="19"/>
        </w:rPr>
      </w:pPr>
    </w:p>
    <w:p w14:paraId="07DC029E" w14:textId="77777777" w:rsidR="009E5D69" w:rsidRDefault="009E5D69" w:rsidP="009E5D69">
      <w:pPr>
        <w:adjustRightInd w:val="0"/>
        <w:rPr>
          <w:rFonts w:ascii="Trebuchet MS" w:hAnsi="Trebuchet MS" w:cs="Trebuchet MS"/>
          <w:color w:val="000000"/>
          <w:sz w:val="19"/>
          <w:szCs w:val="19"/>
        </w:rPr>
      </w:pPr>
    </w:p>
    <w:p w14:paraId="1E5D12C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3" w:name="IDX369"/>
      <w:bookmarkEnd w:id="48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315A8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3A663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604F6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BEC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5ABE7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C8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0E5AFC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265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7BC10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83F0D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4711DD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E3E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13763593" w14:textId="77777777" w:rsidR="009E5D69" w:rsidRDefault="009E5D69" w:rsidP="009E5D69">
      <w:pPr>
        <w:adjustRightInd w:val="0"/>
        <w:rPr>
          <w:rFonts w:ascii="Trebuchet MS" w:hAnsi="Trebuchet MS" w:cs="Trebuchet MS"/>
          <w:color w:val="000000"/>
          <w:sz w:val="19"/>
          <w:szCs w:val="19"/>
        </w:rPr>
      </w:pPr>
    </w:p>
    <w:p w14:paraId="38F1FBCE" w14:textId="77777777" w:rsidR="009E5D69" w:rsidRDefault="009E5D69" w:rsidP="009E5D69">
      <w:pPr>
        <w:adjustRightInd w:val="0"/>
        <w:rPr>
          <w:rFonts w:ascii="Trebuchet MS" w:hAnsi="Trebuchet MS" w:cs="Trebuchet MS"/>
          <w:color w:val="000000"/>
          <w:sz w:val="19"/>
          <w:szCs w:val="19"/>
        </w:rPr>
      </w:pPr>
    </w:p>
    <w:p w14:paraId="3655D8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4" w:name="IDX370"/>
      <w:bookmarkEnd w:id="48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D59EC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6103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7839A104" w14:textId="77777777" w:rsidR="009E5D69" w:rsidRDefault="009E5D69" w:rsidP="009E5D69">
      <w:pPr>
        <w:adjustRightInd w:val="0"/>
        <w:rPr>
          <w:rFonts w:ascii="Trebuchet MS" w:hAnsi="Trebuchet MS" w:cs="Trebuchet MS"/>
          <w:color w:val="000000"/>
          <w:sz w:val="19"/>
          <w:szCs w:val="19"/>
        </w:rPr>
      </w:pPr>
    </w:p>
    <w:p w14:paraId="55E31D66" w14:textId="77777777" w:rsidR="009E5D69" w:rsidRDefault="009E5D69" w:rsidP="009E5D69">
      <w:pPr>
        <w:adjustRightInd w:val="0"/>
        <w:rPr>
          <w:rFonts w:ascii="Trebuchet MS" w:hAnsi="Trebuchet MS" w:cs="Trebuchet MS"/>
          <w:color w:val="000000"/>
          <w:sz w:val="19"/>
          <w:szCs w:val="19"/>
        </w:rPr>
      </w:pPr>
    </w:p>
    <w:p w14:paraId="04EBB12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85" w:name="IDX371"/>
      <w:bookmarkEnd w:id="48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E28906"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0F778CF" w14:textId="77777777" w:rsidR="009E5D69" w:rsidRDefault="009E5D69" w:rsidP="006A0CC6">
            <w:pPr>
              <w:keepNext/>
              <w:adjustRightInd w:val="0"/>
              <w:rPr>
                <w:sz w:val="24"/>
                <w:szCs w:val="24"/>
              </w:rPr>
            </w:pPr>
          </w:p>
        </w:tc>
      </w:tr>
      <w:tr w:rsidR="009E5D69" w14:paraId="2DFFAB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DAF6D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14266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28F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4EE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1A3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10798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224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missing(XVET2018) then XVET2018 = XVET2017 ;</w:t>
            </w:r>
          </w:p>
        </w:tc>
      </w:tr>
      <w:tr w:rsidR="009E5D69" w14:paraId="54980D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E16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852A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761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4165E9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C43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XHEL2019 not in (1,2,3,4,5,6) and XCEL2019 in (1,2,3,4,5,6) /*Certificate I, II, III, IV, level unknown, Advanced diploma/diploma*/</w:t>
            </w:r>
          </w:p>
        </w:tc>
      </w:tr>
      <w:tr w:rsidR="009E5D69" w14:paraId="7DB943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C806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ne 1 then XVET2019 = 1 ;</w:t>
            </w:r>
          </w:p>
        </w:tc>
      </w:tr>
      <w:tr w:rsidR="009E5D69" w14:paraId="71AA31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4660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7554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C75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2D7ABD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DC2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XHEL2019 in (1,2,3,4,5,6) /*1 Certificate I, II, III, IV, level unknown, Advanced diploma/diploma*/</w:t>
            </w:r>
          </w:p>
        </w:tc>
      </w:tr>
      <w:tr w:rsidR="009E5D69" w14:paraId="3D80A2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54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then XVET2019 = 2 ;</w:t>
            </w:r>
          </w:p>
        </w:tc>
      </w:tr>
      <w:tr w:rsidR="009E5D69" w14:paraId="037EC4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F8B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/*completed*/ and XCEL2019 not in (1,2,3,4,5,6) /*in: 7 Bachelor degree, 8 Graduate diploma/graduate certificate,</w:t>
            </w:r>
          </w:p>
        </w:tc>
      </w:tr>
      <w:tr w:rsidR="009E5D69" w14:paraId="79246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27E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XVET2019 = 2 ;</w:t>
            </w:r>
          </w:p>
        </w:tc>
      </w:tr>
      <w:tr w:rsidR="009E5D69" w14:paraId="399EB9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9D03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/*were undertaking VET last year*/ and LECA002 = 2 /*Finished/stopped*/ and LECA037 = 1 /*Completed*/ and XCEL2019 not in (1,2,3,4,5,6)</w:t>
            </w:r>
          </w:p>
        </w:tc>
      </w:tr>
      <w:tr w:rsidR="009E5D69" w14:paraId="0621C7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7A0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XVET2019 = 2 ;</w:t>
            </w:r>
          </w:p>
        </w:tc>
      </w:tr>
      <w:tr w:rsidR="009E5D69" w14:paraId="57FB3D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EB5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in (2,3,4,5,6,7,8,9,10) /* Certificate I, II, III, IV, level unknown, VET/TAFE Diploma/Advanced Diploma/Assoc degree,</w:t>
            </w:r>
          </w:p>
        </w:tc>
      </w:tr>
      <w:tr w:rsidR="009E5D69" w14:paraId="7A2B24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6DC4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9E5D69" w14:paraId="2B352D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2645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LECA006 = 2 /*Finished/stopped*/ and LECA037 = 1 and XCEL2019 not in (1,2,3,4,5,6) then XVET2019 = 2 ;</w:t>
            </w:r>
          </w:p>
        </w:tc>
      </w:tr>
      <w:tr w:rsidR="009E5D69" w14:paraId="7ACDE9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156B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and LECA010 in (2,3,4,5,6,7,8,9,10) /*new study is VET*/ and LECA037 = 1 /*Completed*/ and XCEL2019 not in (1,2,3,4,5,6) then XVET2019 = 2 ;</w:t>
            </w:r>
          </w:p>
        </w:tc>
      </w:tr>
      <w:tr w:rsidR="009E5D69" w14:paraId="3C8A16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49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in (1,2,3,4,5,6,7,8,9) /*changed study to VET*/ and LECC019 = 1 /*Completed*/ and XCEL2019 not in (1,2,3,4,5,6) then XVET2019 = 2 ;</w:t>
            </w:r>
          </w:p>
        </w:tc>
      </w:tr>
      <w:tr w:rsidR="009E5D69" w14:paraId="4EDB5F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8B0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 = 0 /*Not still doing ATR*/ and LECD016 = 1 /*Finished*/ and XCEL2019 not in (1,2,3,4,5,6) then XVET2019 = 2 ;</w:t>
            </w:r>
          </w:p>
        </w:tc>
      </w:tr>
      <w:tr w:rsidR="009E5D69" w14:paraId="2D6012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2F1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/*Not still doing ATR*/ and LECD016 = 1 /*Finished*/ and XCEL2019 not in (1,2,3,4,5,6) then XVET2019 = 2 ;</w:t>
            </w:r>
          </w:p>
        </w:tc>
      </w:tr>
      <w:tr w:rsidR="009E5D69" w14:paraId="504E76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955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988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196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7394A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8A59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XHEL2019 in (1,2,3,4,5,6) and XCEL2019 in (1,2,3,4,5,6) then XVET2019 = 3 ;</w:t>
            </w:r>
          </w:p>
        </w:tc>
      </w:tr>
      <w:tr w:rsidR="009E5D69" w14:paraId="2B3C31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8A2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in (2,3) and XCEL2019 in (1,2,3,4,5,6) then XVET2019 = 3 ;</w:t>
            </w:r>
          </w:p>
        </w:tc>
      </w:tr>
      <w:tr w:rsidR="009E5D69" w14:paraId="5C608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41DA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/*Not still doing ATR*/ and LECD016 = 1 /*Finished*/ and XCEL2019 in (1,2,3,4,5,6) then XVET2019 = 3 ;</w:t>
            </w:r>
          </w:p>
        </w:tc>
      </w:tr>
      <w:tr w:rsidR="009E5D69" w14:paraId="4DA552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837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 = 0 /*Not still doing ATR*/ and LECD016 = 1 /*Finished*/ and XCEL2019 in (1,2,3,4,5,6) then XVET2019 = 3 ;</w:t>
            </w:r>
          </w:p>
        </w:tc>
      </w:tr>
      <w:tr w:rsidR="009E5D69" w14:paraId="10D6A6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4E81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C6DC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FA2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4D3A66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6CD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4 and XCEL2019 not in (1,2,3,4,5,6) and XHEL2019 not in (1,2,3,4,5,6) then XVET2019 = 4 ;</w:t>
            </w:r>
          </w:p>
        </w:tc>
      </w:tr>
      <w:tr w:rsidR="009E5D69" w14:paraId="64C882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693F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and LECA002 = 2 /*Finished/stopped*/ and LECA037 in (2,3,4) /*Didn't complete*/ and XCEL2019 not in (1,2,3,4,5,6) and XHEL2019 not in (1,2,3,4,5,6) then XVET2019 = 4 ;</w:t>
            </w:r>
          </w:p>
        </w:tc>
      </w:tr>
      <w:tr w:rsidR="009E5D69" w14:paraId="7FB4AE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4E23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LEWSAM11 in (2,3,4,5,6,7,8,9,10) and LECA006 = 2  /*Finished/stopped*/ and LECA037 in (2,3,4) /*Didn't complete*/ and XCEL2019 not in (1,2,3,4,5,6)</w:t>
            </w:r>
          </w:p>
        </w:tc>
      </w:tr>
      <w:tr w:rsidR="009E5D69" w14:paraId="6DAAC0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881C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XHEL2019 not in (1,2,3,4,5,6) then XVET2019 = 4 ;</w:t>
            </w:r>
          </w:p>
        </w:tc>
      </w:tr>
      <w:tr w:rsidR="009E5D69" w14:paraId="5751C0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9F2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LECA010 in (2,3,4,5,6,7,8,9,10) /*new study*/ and LECA037 in (2,3,4) and XCEL2019 not in (1,2,3,4,5,6)  and XHEL2019 not in (1,2,3,4,5,6) then XVET2019 = 4 ;</w:t>
            </w:r>
          </w:p>
        </w:tc>
      </w:tr>
      <w:tr w:rsidR="009E5D69" w14:paraId="7685DE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6407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LECC002 in (1,2,3,4,5,6,7,8,9) /*changed study to VET*/ and LECC019 in (2,3,4) /*Didn't complete*/ and XCEL2019 not in (1,2,3,4,5,6) and XHEL2019 not in (1,2,3,4,5,6) then XVET2019 = 4 ;</w:t>
            </w:r>
          </w:p>
        </w:tc>
      </w:tr>
      <w:tr w:rsidR="009E5D69" w14:paraId="311859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55F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LECD016 in (2,3,4) and XCEL2019 not in (1,2,3,4,5,6) and XHEL2019 not in (1,2,3,4,5,6) then XVET2019 = 4 ;</w:t>
            </w:r>
          </w:p>
        </w:tc>
      </w:tr>
      <w:tr w:rsidR="009E5D69" w14:paraId="11B6CF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49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LECA001 ne 0 and XVET2018 = 1 /*were undertaking VET last year*/ and XHEL2019 not in (1,2,3,4,5,6) and XCEL2019 not in (1,2,3,4,5,6)</w:t>
            </w:r>
          </w:p>
        </w:tc>
      </w:tr>
      <w:tr w:rsidR="009E5D69" w14:paraId="61519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23E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XVET2019 = 4 ;</w:t>
            </w:r>
          </w:p>
        </w:tc>
      </w:tr>
      <w:tr w:rsidR="009E5D69" w14:paraId="2CAF1E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61DE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BE25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3B5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143D17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BFB9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5 and LECA010 not in (2,3,4,5,6,7,8,9,10) /*new study not VET*/ and LECC002 not in (1,2,3,4,5,6,7,8,9) /*changed study not VET*/</w:t>
            </w:r>
          </w:p>
        </w:tc>
      </w:tr>
      <w:tr w:rsidR="009E5D69" w14:paraId="0A4772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C8B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and XHEL2019 not in (1,2,3,4,5,6) and LECD016 not in (1,2,3,4) then XVET2019 = 5 ;</w:t>
            </w:r>
          </w:p>
        </w:tc>
      </w:tr>
      <w:tr w:rsidR="009E5D69" w14:paraId="462236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0BB4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and IN2017=. and LECA010 not in (2,3,4,5,6,7,8,9,10) /*new study not VET*/ and LECC002 not in (1,2,3,4,5,6,7,8,9) /*changed study not VET*/</w:t>
            </w:r>
          </w:p>
        </w:tc>
      </w:tr>
      <w:tr w:rsidR="009E5D69" w14:paraId="55CB57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7B2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XCEL2019 not in (1,2,3,4,5,6) and XHEL2019 not in (1,2,3,4,5,6)  and LECD016 not in (1,2,3,4) then XVET2019 = 5 ;</w:t>
            </w:r>
          </w:p>
        </w:tc>
      </w:tr>
      <w:tr w:rsidR="009E5D69" w14:paraId="7BF00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47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XVET2018 = 1 /*were undertaking VET last year*/ and LEA003 = 2 /*returned to school*/ then XVET2019 = 5 ;</w:t>
            </w:r>
          </w:p>
        </w:tc>
      </w:tr>
      <w:tr w:rsidR="009E5D69" w14:paraId="24B4BD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C7AF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LECA001 = 0 and LECA010 not in (2,3,4,5,6,7,8,9,10) and LECC002 not in (1,2,3,4,5,6,7,8,9) and XCEL2019 not in (1,2,3,4,5,6)</w:t>
            </w:r>
          </w:p>
        </w:tc>
      </w:tr>
      <w:tr w:rsidR="009E5D69" w14:paraId="539A54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251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XHEL2019 not in (1,2,3,4,5,6) and LECD016 not in (1,2,3,4) then XVET2019 = 5 ;</w:t>
            </w:r>
          </w:p>
        </w:tc>
      </w:tr>
      <w:tr w:rsidR="009E5D69" w14:paraId="2ABAC4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A9E4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2D25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B73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08E736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145F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XVET2018 = .;</w:t>
            </w:r>
          </w:p>
        </w:tc>
      </w:tr>
      <w:tr w:rsidR="009E5D69" w14:paraId="700EB90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20F2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FDDEBC1" w14:textId="77777777" w:rsidR="009E5D69" w:rsidRDefault="009E5D69" w:rsidP="009E5D69">
      <w:pPr>
        <w:adjustRightInd w:val="0"/>
        <w:rPr>
          <w:rFonts w:ascii="Trebuchet MS" w:hAnsi="Trebuchet MS" w:cs="Trebuchet MS"/>
          <w:color w:val="000000"/>
          <w:sz w:val="19"/>
          <w:szCs w:val="19"/>
        </w:rPr>
      </w:pPr>
    </w:p>
    <w:p w14:paraId="7FAA489D" w14:textId="77777777" w:rsidR="009E5D69" w:rsidRDefault="009E5D69" w:rsidP="009E5D69">
      <w:pPr>
        <w:adjustRightInd w:val="0"/>
        <w:rPr>
          <w:rFonts w:ascii="Trebuchet MS" w:hAnsi="Trebuchet MS" w:cs="Trebuchet MS"/>
          <w:color w:val="000000"/>
          <w:sz w:val="19"/>
          <w:szCs w:val="19"/>
        </w:rPr>
        <w:sectPr w:rsidR="009E5D69">
          <w:headerReference w:type="default" r:id="rId131"/>
          <w:footerReference w:type="default" r:id="rId13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0AF785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86" w:name="IDX372"/>
          <w:bookmarkEnd w:id="486"/>
          <w:p w14:paraId="42B0B8D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87" w:name="_Toc144389178"/>
            <w:r>
              <w:rPr>
                <w:sz w:val="22"/>
                <w:szCs w:val="22"/>
              </w:rPr>
              <w:instrText>Study status in VET</w:instrText>
            </w:r>
            <w:bookmarkEnd w:id="48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36A8FEA5" w14:textId="77777777" w:rsidR="009E5D69" w:rsidRDefault="009E5D69" w:rsidP="009E5D69">
      <w:pPr>
        <w:adjustRightInd w:val="0"/>
        <w:rPr>
          <w:rFonts w:ascii="Tahoma" w:hAnsi="Tahoma" w:cs="Tahoma"/>
          <w:color w:val="000000"/>
          <w:sz w:val="28"/>
          <w:szCs w:val="28"/>
        </w:rPr>
      </w:pPr>
    </w:p>
    <w:p w14:paraId="0C3DD3A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DD747D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AECE9E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88" w:name="IDX373"/>
            <w:bookmarkEnd w:id="488"/>
            <w:r>
              <w:rPr>
                <w:rFonts w:ascii="Tahoma" w:hAnsi="Tahoma" w:cs="Tahoma"/>
                <w:color w:val="000000"/>
                <w:sz w:val="28"/>
                <w:szCs w:val="28"/>
              </w:rPr>
              <w:fldChar w:fldCharType="begin"/>
            </w:r>
            <w:r>
              <w:rPr>
                <w:sz w:val="24"/>
                <w:szCs w:val="24"/>
              </w:rPr>
              <w:instrText>tc "</w:instrText>
            </w:r>
            <w:bookmarkStart w:id="489" w:name="_Toc144389179"/>
            <w:r>
              <w:rPr>
                <w:sz w:val="22"/>
                <w:szCs w:val="22"/>
              </w:rPr>
              <w:instrText>XVET2020</w:instrText>
            </w:r>
            <w:bookmarkEnd w:id="48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XVET2020</w:t>
            </w:r>
          </w:p>
        </w:tc>
      </w:tr>
    </w:tbl>
    <w:p w14:paraId="36ED0BE1" w14:textId="77777777" w:rsidR="009E5D69" w:rsidRDefault="009E5D69" w:rsidP="009E5D69">
      <w:pPr>
        <w:adjustRightInd w:val="0"/>
        <w:rPr>
          <w:rFonts w:ascii="Tahoma" w:hAnsi="Tahoma" w:cs="Tahoma"/>
          <w:i/>
          <w:iCs/>
          <w:color w:val="000000"/>
          <w:sz w:val="24"/>
          <w:szCs w:val="24"/>
        </w:rPr>
      </w:pPr>
    </w:p>
    <w:p w14:paraId="3EED96B9" w14:textId="77777777" w:rsidR="009E5D69" w:rsidRDefault="009E5D69" w:rsidP="009E5D69">
      <w:pPr>
        <w:adjustRightInd w:val="0"/>
        <w:rPr>
          <w:rFonts w:ascii="Tahoma" w:hAnsi="Tahoma" w:cs="Tahoma"/>
          <w:i/>
          <w:iCs/>
          <w:color w:val="000000"/>
          <w:sz w:val="24"/>
          <w:szCs w:val="24"/>
        </w:rPr>
      </w:pPr>
    </w:p>
    <w:p w14:paraId="3BBC04D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90" w:name="IDX374"/>
      <w:bookmarkEnd w:id="49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177DFC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71240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2325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C10193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D0E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07F3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XVET2020</w:t>
            </w:r>
          </w:p>
        </w:tc>
      </w:tr>
      <w:tr w:rsidR="009E5D69" w14:paraId="5EA2960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A52C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BB94B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XVET2020 Study status in VET</w:t>
            </w:r>
          </w:p>
        </w:tc>
      </w:tr>
      <w:tr w:rsidR="009E5D69" w14:paraId="2458F9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6300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720E7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6724D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6D98B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B8773C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E4C640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A12F8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4CA41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33A5CCEA" w14:textId="77777777" w:rsidR="009E5D69" w:rsidRDefault="009E5D69" w:rsidP="009E5D69">
      <w:pPr>
        <w:adjustRightInd w:val="0"/>
        <w:rPr>
          <w:rFonts w:ascii="Trebuchet MS" w:hAnsi="Trebuchet MS" w:cs="Trebuchet MS"/>
          <w:color w:val="000000"/>
          <w:sz w:val="19"/>
          <w:szCs w:val="19"/>
        </w:rPr>
      </w:pPr>
    </w:p>
    <w:p w14:paraId="7AB2F037" w14:textId="77777777" w:rsidR="009E5D69" w:rsidRDefault="009E5D69" w:rsidP="009E5D69">
      <w:pPr>
        <w:adjustRightInd w:val="0"/>
        <w:rPr>
          <w:rFonts w:ascii="Trebuchet MS" w:hAnsi="Trebuchet MS" w:cs="Trebuchet MS"/>
          <w:color w:val="000000"/>
          <w:sz w:val="19"/>
          <w:szCs w:val="19"/>
        </w:rPr>
      </w:pPr>
    </w:p>
    <w:p w14:paraId="3DB66B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1" w:name="IDX375"/>
      <w:bookmarkEnd w:id="49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DA489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4937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2220236C" w14:textId="77777777" w:rsidR="009E5D69" w:rsidRDefault="009E5D69" w:rsidP="009E5D69">
      <w:pPr>
        <w:adjustRightInd w:val="0"/>
        <w:rPr>
          <w:rFonts w:ascii="Trebuchet MS" w:hAnsi="Trebuchet MS" w:cs="Trebuchet MS"/>
          <w:color w:val="000000"/>
          <w:sz w:val="19"/>
          <w:szCs w:val="19"/>
        </w:rPr>
      </w:pPr>
    </w:p>
    <w:p w14:paraId="45FBBA27" w14:textId="77777777" w:rsidR="009E5D69" w:rsidRDefault="009E5D69" w:rsidP="009E5D69">
      <w:pPr>
        <w:adjustRightInd w:val="0"/>
        <w:rPr>
          <w:rFonts w:ascii="Trebuchet MS" w:hAnsi="Trebuchet MS" w:cs="Trebuchet MS"/>
          <w:color w:val="000000"/>
          <w:sz w:val="19"/>
          <w:szCs w:val="19"/>
        </w:rPr>
      </w:pPr>
    </w:p>
    <w:p w14:paraId="652154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2" w:name="IDX376"/>
      <w:bookmarkEnd w:id="49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4313F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BEB5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10D614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14D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32866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EFED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4D562C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EAE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0A4047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D0E0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2B51085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F9AC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EB987DC" w14:textId="77777777" w:rsidR="009E5D69" w:rsidRDefault="009E5D69" w:rsidP="009E5D69">
      <w:pPr>
        <w:adjustRightInd w:val="0"/>
        <w:rPr>
          <w:rFonts w:ascii="Trebuchet MS" w:hAnsi="Trebuchet MS" w:cs="Trebuchet MS"/>
          <w:color w:val="000000"/>
          <w:sz w:val="19"/>
          <w:szCs w:val="19"/>
        </w:rPr>
      </w:pPr>
    </w:p>
    <w:p w14:paraId="0E9DDABE" w14:textId="77777777" w:rsidR="009E5D69" w:rsidRDefault="009E5D69" w:rsidP="009E5D69">
      <w:pPr>
        <w:adjustRightInd w:val="0"/>
        <w:rPr>
          <w:rFonts w:ascii="Trebuchet MS" w:hAnsi="Trebuchet MS" w:cs="Trebuchet MS"/>
          <w:color w:val="000000"/>
          <w:sz w:val="19"/>
          <w:szCs w:val="19"/>
        </w:rPr>
      </w:pPr>
    </w:p>
    <w:p w14:paraId="58DD5A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3" w:name="IDX377"/>
      <w:bookmarkEnd w:id="49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676DE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D2AD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21F147F0" w14:textId="77777777" w:rsidR="009E5D69" w:rsidRDefault="009E5D69" w:rsidP="009E5D69">
      <w:pPr>
        <w:adjustRightInd w:val="0"/>
        <w:rPr>
          <w:rFonts w:ascii="Trebuchet MS" w:hAnsi="Trebuchet MS" w:cs="Trebuchet MS"/>
          <w:color w:val="000000"/>
          <w:sz w:val="19"/>
          <w:szCs w:val="19"/>
        </w:rPr>
      </w:pPr>
    </w:p>
    <w:p w14:paraId="40617B0F" w14:textId="77777777" w:rsidR="009E5D69" w:rsidRDefault="009E5D69" w:rsidP="009E5D69">
      <w:pPr>
        <w:adjustRightInd w:val="0"/>
        <w:rPr>
          <w:rFonts w:ascii="Trebuchet MS" w:hAnsi="Trebuchet MS" w:cs="Trebuchet MS"/>
          <w:color w:val="000000"/>
          <w:sz w:val="19"/>
          <w:szCs w:val="19"/>
        </w:rPr>
      </w:pPr>
    </w:p>
    <w:p w14:paraId="76BAC3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494" w:name="IDX378"/>
      <w:bookmarkEnd w:id="49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95E69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5DC397A" w14:textId="77777777" w:rsidR="009E5D69" w:rsidRDefault="009E5D69" w:rsidP="006A0CC6">
            <w:pPr>
              <w:keepNext/>
              <w:adjustRightInd w:val="0"/>
              <w:rPr>
                <w:sz w:val="24"/>
                <w:szCs w:val="24"/>
              </w:rPr>
            </w:pPr>
          </w:p>
        </w:tc>
      </w:tr>
      <w:tr w:rsidR="009E5D69" w14:paraId="7896D66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BC37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6A9414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C6B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F2A7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1C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06841B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EB1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missing(XVET2019) then XVET2019 = XVET2018 ;</w:t>
            </w:r>
          </w:p>
        </w:tc>
      </w:tr>
      <w:tr w:rsidR="009E5D69" w14:paraId="0AF181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2D6E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102F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EC6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35C35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DAA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XHEL2020 not in (1,2,3,4,5,6) and XCEL2020 in (1,2,3,4,5,6) /*Certificate I, II, III, IV, level unknown, Advanced diploma/diploma*/</w:t>
            </w:r>
          </w:p>
        </w:tc>
      </w:tr>
      <w:tr w:rsidR="009E5D69" w14:paraId="3EA49E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CC3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ne 1 then XVET2020 = 1 ;</w:t>
            </w:r>
          </w:p>
        </w:tc>
      </w:tr>
      <w:tr w:rsidR="009E5D69" w14:paraId="6181DC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512E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not in (2,3) and LFCA010 in (2,3,4,5,6,7,8,9,10) /*new study is VET*/ and LFCA019 in (1 3) then XVET2020 = 1 ;</w:t>
            </w:r>
          </w:p>
        </w:tc>
      </w:tr>
      <w:tr w:rsidR="009E5D69" w14:paraId="4BEDE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1AFB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FCC1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6F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3A59D6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D0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XHEL2020 in (1,2,3,4,5,6) /*1 Certificate I, II, III, IV, level unknown, Advanced diploma/diploma*/</w:t>
            </w:r>
          </w:p>
        </w:tc>
      </w:tr>
      <w:tr w:rsidR="009E5D69" w14:paraId="300611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8B3F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then XVET2020 = 2 ;</w:t>
            </w:r>
          </w:p>
        </w:tc>
      </w:tr>
      <w:tr w:rsidR="009E5D69" w14:paraId="3B6B2D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DDB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/*completed*/ and XCEL2020 not in (1,2,3,4,5,6) /*in: 7 Bachelor degree, 8 Graduate diploma/graduate certificate,</w:t>
            </w:r>
          </w:p>
        </w:tc>
      </w:tr>
      <w:tr w:rsidR="009E5D69" w14:paraId="78A4F1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012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XVET2020 = 2 ;</w:t>
            </w:r>
          </w:p>
        </w:tc>
      </w:tr>
      <w:tr w:rsidR="009E5D69" w14:paraId="2D54A4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E34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/*were undertaking VET last year*/ and LFCA002 = 2 /*Finished/stopped*/ and LFCA023 = 1 /*Completed*/ and XCEL2020 not in (1,2,3,4,5,6)</w:t>
            </w:r>
          </w:p>
        </w:tc>
      </w:tr>
      <w:tr w:rsidR="009E5D69" w14:paraId="7033BF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CD7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2 ;</w:t>
            </w:r>
          </w:p>
        </w:tc>
      </w:tr>
      <w:tr w:rsidR="009E5D69" w14:paraId="3B854A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3A81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in (2,3,4,5,6,7,8,9,10) /* Certificate I, II, III, IV, level unknown, VET/TAFE Diploma/Advanced Diploma/Assoc degree,</w:t>
            </w:r>
          </w:p>
        </w:tc>
      </w:tr>
      <w:tr w:rsidR="009E5D69" w14:paraId="2C9478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8551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9E5D69" w14:paraId="0095F0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EA96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LFCA006 = 2 /*Finished/stopped*/ and LFCA023 = 1 /*Completed*/ and XCEL2020 not in (1,2,3,4,5,6) then XVET2020 = 2 ;</w:t>
            </w:r>
          </w:p>
        </w:tc>
      </w:tr>
      <w:tr w:rsidR="009E5D69" w14:paraId="7004CE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AE7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and*/ LFCA010 in (2,3,4,5,6,7,8,9,10) /*new study is VET*/ and LFCA023 = 1 /*Completed*/ and XCEL2020 not in (1,2,3,4,5,6) then XVET2020 = 2 ;</w:t>
            </w:r>
          </w:p>
        </w:tc>
      </w:tr>
      <w:tr w:rsidR="009E5D69" w14:paraId="0F4FF1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A8B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LFCC002 in (1,2,3,4,5,6,7,8,9) /*changed study to VET*/ and LFCC019 = 1 /*Completed*/ and XCEL2020 not in (1,2,3,4,5,6) then XVET2020 = 2 ;</w:t>
            </w:r>
          </w:p>
        </w:tc>
      </w:tr>
      <w:tr w:rsidR="009E5D69" w14:paraId="60BF8E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EA7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 = 0 /*Not still doing ATR*/ and LFCD016 = 1 /*Finished*/ and XCEL2020 not in (1,2,3,4,5,6) then XVET2020 = 2 ;</w:t>
            </w:r>
          </w:p>
        </w:tc>
      </w:tr>
      <w:tr w:rsidR="009E5D69" w14:paraId="656C88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DA51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/*Not still doing ATR*/ and LFCD016 = 1 /*Finished*/ and XCEL2020 not in (1,2,3,4,5,6) then XVET2020 = 2 ;</w:t>
            </w:r>
          </w:p>
        </w:tc>
      </w:tr>
      <w:tr w:rsidR="009E5D69" w14:paraId="2AAB57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C243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1AA4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3897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323DC8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E4B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XHEL2020 in (1,2,3,4,5,6) and XCEL2020 in (1,2,3,4,5,6) then XVET2020 = 3 ;</w:t>
            </w:r>
          </w:p>
        </w:tc>
      </w:tr>
      <w:tr w:rsidR="009E5D69" w14:paraId="5331C4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FE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in (2,3) and XCEL2020 in (1,2,3,4,5,6) then XVET2020 = 3 ;</w:t>
            </w:r>
          </w:p>
        </w:tc>
      </w:tr>
      <w:tr w:rsidR="009E5D69" w14:paraId="3028D9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0C1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/*Not still doing ATR*/ and LFCD016 = 1 /*Finished*/ and XCEL2020 in (1,2,3,4,5,6) then XVET2020 = 3 ;</w:t>
            </w:r>
          </w:p>
        </w:tc>
      </w:tr>
      <w:tr w:rsidR="009E5D69" w14:paraId="4E8B1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AF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 = 0 /*Not still doing ATR*/ and LFCD016 = 1 /*Finished*/ and XCEL2020 in (1,2,3,4,5,6) then XVET2020 = 3 ;</w:t>
            </w:r>
          </w:p>
        </w:tc>
      </w:tr>
      <w:tr w:rsidR="009E5D69" w14:paraId="003718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CBE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3AC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A9EE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03CB2A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F00A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4 and XCEL2020 not in (1,2,3,4,5,6) and XHEL2020 not in (1,2,3,4,5,6) then XVET2020 = 4 ;</w:t>
            </w:r>
          </w:p>
        </w:tc>
      </w:tr>
      <w:tr w:rsidR="009E5D69" w14:paraId="426E1E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2BE1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and LFCA002 = 2 /*Finished/stopped*/ and LFCA023 in (2,3,4) /*Didn't complete*/ and XCEL2020 not in (1,2,3,4,5,6) and</w:t>
            </w:r>
          </w:p>
        </w:tc>
      </w:tr>
      <w:tr w:rsidR="009E5D69" w14:paraId="66C324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A49A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XHEL2020 not in (1,2,3,4,5,6) then XVET2020 = 4 ;</w:t>
            </w:r>
          </w:p>
        </w:tc>
      </w:tr>
      <w:tr w:rsidR="009E5D69" w14:paraId="76B214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D05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LFWSAM11 in (2,3,4,5,6,7,8,9,10) and LFCA006 = 2  /*Finished/stopped*/ and LFCA023 in (2,3,4) /*Didn't complete*/ and XCEL2020 not in (1,2,3,4,5,6)</w:t>
            </w:r>
          </w:p>
        </w:tc>
      </w:tr>
      <w:tr w:rsidR="009E5D69" w14:paraId="6266A8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68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then XVET2020 = 4 ;</w:t>
            </w:r>
          </w:p>
        </w:tc>
      </w:tr>
      <w:tr w:rsidR="009E5D69" w14:paraId="00E433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B0D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LFCA010 in (2,3,4,5,6,7,8,9,10) /*new study*/ and LFCA023 in (2,3,4) and XCEL2020 not in (1,2,3,4,5,6)  and XHEL2020 not in (1,2,3,4,5,6)</w:t>
            </w:r>
          </w:p>
        </w:tc>
      </w:tr>
      <w:tr w:rsidR="009E5D69" w14:paraId="337A79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99D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4 ;</w:t>
            </w:r>
          </w:p>
        </w:tc>
      </w:tr>
      <w:tr w:rsidR="009E5D69" w14:paraId="0421AC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8136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LFCC002 in (1,2,3,4,5,6,7,8,9) /*changed study to VET*/ and LFCC019 in (2,3,4) /*Didn't complete*/ and XCEL2020 not in (1,2,3,4,5,6)</w:t>
            </w:r>
          </w:p>
        </w:tc>
      </w:tr>
      <w:tr w:rsidR="009E5D69" w14:paraId="5746D6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ACF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then XVET2020 = 4 ;</w:t>
            </w:r>
          </w:p>
        </w:tc>
      </w:tr>
      <w:tr w:rsidR="009E5D69" w14:paraId="76AEB8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B235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LFCD016 in (2,3,4) and XCEL2020 not in (1,2,3,4,5,6) and XHEL2020 not in (1,2,3,4,5,6) then XVET2020 = 4 ;</w:t>
            </w:r>
          </w:p>
        </w:tc>
      </w:tr>
      <w:tr w:rsidR="009E5D69" w14:paraId="349F95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C7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LFCA001 ne 0 and XVET2019 = 1 /*were undertaking VET last year*/ and XHEL2020 not in (1,2,3,4,5,6) and XCEL2020 not in (1,2,3,4,5,6)</w:t>
            </w:r>
          </w:p>
        </w:tc>
      </w:tr>
      <w:tr w:rsidR="009E5D69" w14:paraId="476E63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2B91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XVET2020 = 4 ;</w:t>
            </w:r>
          </w:p>
        </w:tc>
      </w:tr>
      <w:tr w:rsidR="009E5D69" w14:paraId="4BAB92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2E65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2F01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13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466BE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5C85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5 and LFCA010 not in (2,3,4,5,6,7,8,9,10) /*new study not VET*/ and LFCC002 not in (1,2,3,4,5,6,7,8,9) /*changed study not VET*/</w:t>
            </w:r>
          </w:p>
        </w:tc>
      </w:tr>
      <w:tr w:rsidR="009E5D69" w14:paraId="0DDD29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AA8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and XHEL2020 not in (1,2,3,4,5,6) and LFCD016 not in (1,2,3,4) then XVET2020 = 5 ;</w:t>
            </w:r>
          </w:p>
        </w:tc>
      </w:tr>
      <w:tr w:rsidR="009E5D69" w14:paraId="2DBA80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95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and IN2018=. and LFCA010 not in (2,3,4,5,6,7,8,9,10) /*new study not VET*/ and LFCC002 not in (1,2,3,4,5,6,7,8,9) /*changed study not VET*/</w:t>
            </w:r>
          </w:p>
        </w:tc>
      </w:tr>
      <w:tr w:rsidR="009E5D69" w14:paraId="305599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D15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XCEL2020 not in (1,2,3,4,5,6) and XHEL2020 not in (1,2,3,4,5,6)  and LFCD016 not in (1,2,3,4) then XVET2020 = 5 ;</w:t>
            </w:r>
          </w:p>
        </w:tc>
      </w:tr>
      <w:tr w:rsidR="009E5D69" w14:paraId="2542D3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983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XVET2019 = 1 /*were undertaking VET last year*/ and LFA003 = 2 /*returned to school*/ then XVET2020 = 5 ;</w:t>
            </w:r>
          </w:p>
        </w:tc>
      </w:tr>
      <w:tr w:rsidR="009E5D69" w14:paraId="2A42E5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C8ED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LFCA001 = 0 and LFCA010 not in (2,3,4,5,6,7,8,9,10) and LFCC002 not in (1,2,3,4,5,6,7,8,9) and XCEL2020 not in (1,2,3,4,5,6)</w:t>
            </w:r>
          </w:p>
        </w:tc>
      </w:tr>
      <w:tr w:rsidR="009E5D69" w14:paraId="7092D4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3E7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XHEL2020 not in (1,2,3,4,5,6) and LFCD016 not in (1,2,3,4) then XVET2020 = 5 ;</w:t>
            </w:r>
          </w:p>
        </w:tc>
      </w:tr>
      <w:tr w:rsidR="009E5D69" w14:paraId="06FB30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40E0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E09B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8D32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5BD78E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B207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XVET2019 = .;</w:t>
            </w:r>
          </w:p>
        </w:tc>
      </w:tr>
      <w:tr w:rsidR="009E5D69" w14:paraId="0E590A2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790F0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8E6CD24" w14:textId="77777777" w:rsidR="009E5D69" w:rsidRDefault="009E5D69" w:rsidP="009E5D69">
      <w:pPr>
        <w:adjustRightInd w:val="0"/>
        <w:rPr>
          <w:rFonts w:ascii="Trebuchet MS" w:hAnsi="Trebuchet MS" w:cs="Trebuchet MS"/>
          <w:color w:val="000000"/>
          <w:sz w:val="19"/>
          <w:szCs w:val="19"/>
        </w:rPr>
      </w:pPr>
    </w:p>
    <w:p w14:paraId="19588B30" w14:textId="77777777" w:rsidR="009E5D69" w:rsidRDefault="009E5D69" w:rsidP="009E5D69">
      <w:pPr>
        <w:adjustRightInd w:val="0"/>
        <w:rPr>
          <w:rFonts w:ascii="Trebuchet MS" w:hAnsi="Trebuchet MS" w:cs="Trebuchet MS"/>
          <w:color w:val="000000"/>
          <w:sz w:val="19"/>
          <w:szCs w:val="19"/>
        </w:rPr>
        <w:sectPr w:rsidR="009E5D69">
          <w:headerReference w:type="default" r:id="rId133"/>
          <w:footerReference w:type="default" r:id="rId13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16582A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495" w:name="IDX379"/>
          <w:bookmarkEnd w:id="495"/>
          <w:p w14:paraId="74E0713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496" w:name="_Toc144389180"/>
            <w:r>
              <w:rPr>
                <w:sz w:val="22"/>
                <w:szCs w:val="22"/>
              </w:rPr>
              <w:instrText>Study status in VET</w:instrText>
            </w:r>
            <w:bookmarkEnd w:id="49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0E526224" w14:textId="77777777" w:rsidR="009E5D69" w:rsidRDefault="009E5D69" w:rsidP="009E5D69">
      <w:pPr>
        <w:adjustRightInd w:val="0"/>
        <w:rPr>
          <w:rFonts w:ascii="Tahoma" w:hAnsi="Tahoma" w:cs="Tahoma"/>
          <w:color w:val="000000"/>
          <w:sz w:val="28"/>
          <w:szCs w:val="28"/>
        </w:rPr>
      </w:pPr>
    </w:p>
    <w:p w14:paraId="098BC34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49ED1F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1CEC66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497" w:name="IDX380"/>
            <w:bookmarkEnd w:id="497"/>
            <w:r>
              <w:rPr>
                <w:rFonts w:ascii="Tahoma" w:hAnsi="Tahoma" w:cs="Tahoma"/>
                <w:color w:val="000000"/>
                <w:sz w:val="28"/>
                <w:szCs w:val="28"/>
              </w:rPr>
              <w:fldChar w:fldCharType="begin"/>
            </w:r>
            <w:r>
              <w:rPr>
                <w:sz w:val="24"/>
                <w:szCs w:val="24"/>
              </w:rPr>
              <w:instrText>tc "</w:instrText>
            </w:r>
            <w:bookmarkStart w:id="498" w:name="_Toc144389181"/>
            <w:r>
              <w:rPr>
                <w:sz w:val="22"/>
                <w:szCs w:val="22"/>
              </w:rPr>
              <w:instrText>XVET2021</w:instrText>
            </w:r>
            <w:bookmarkEnd w:id="49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XVET2021</w:t>
            </w:r>
          </w:p>
        </w:tc>
      </w:tr>
    </w:tbl>
    <w:p w14:paraId="5BEA8597" w14:textId="77777777" w:rsidR="009E5D69" w:rsidRDefault="009E5D69" w:rsidP="009E5D69">
      <w:pPr>
        <w:adjustRightInd w:val="0"/>
        <w:rPr>
          <w:rFonts w:ascii="Tahoma" w:hAnsi="Tahoma" w:cs="Tahoma"/>
          <w:i/>
          <w:iCs/>
          <w:color w:val="000000"/>
          <w:sz w:val="24"/>
          <w:szCs w:val="24"/>
        </w:rPr>
      </w:pPr>
    </w:p>
    <w:p w14:paraId="4F13D1EA" w14:textId="77777777" w:rsidR="009E5D69" w:rsidRDefault="009E5D69" w:rsidP="009E5D69">
      <w:pPr>
        <w:adjustRightInd w:val="0"/>
        <w:rPr>
          <w:rFonts w:ascii="Tahoma" w:hAnsi="Tahoma" w:cs="Tahoma"/>
          <w:i/>
          <w:iCs/>
          <w:color w:val="000000"/>
          <w:sz w:val="24"/>
          <w:szCs w:val="24"/>
        </w:rPr>
      </w:pPr>
    </w:p>
    <w:p w14:paraId="4668D29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499" w:name="IDX381"/>
      <w:bookmarkEnd w:id="49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BD80C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643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62746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380E1A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69F2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D76D9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XVET2021</w:t>
            </w:r>
          </w:p>
        </w:tc>
      </w:tr>
      <w:tr w:rsidR="009E5D69" w14:paraId="7B71A8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5C90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423C6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XVET2021 Study status in VET</w:t>
            </w:r>
          </w:p>
        </w:tc>
      </w:tr>
      <w:tr w:rsidR="009E5D69" w14:paraId="7C691F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5477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D75D4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044920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D789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C23A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3A9682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1A27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03D88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550D1348" w14:textId="77777777" w:rsidR="009E5D69" w:rsidRDefault="009E5D69" w:rsidP="009E5D69">
      <w:pPr>
        <w:adjustRightInd w:val="0"/>
        <w:rPr>
          <w:rFonts w:ascii="Trebuchet MS" w:hAnsi="Trebuchet MS" w:cs="Trebuchet MS"/>
          <w:color w:val="000000"/>
          <w:sz w:val="19"/>
          <w:szCs w:val="19"/>
        </w:rPr>
      </w:pPr>
    </w:p>
    <w:p w14:paraId="71A981B4" w14:textId="77777777" w:rsidR="009E5D69" w:rsidRDefault="009E5D69" w:rsidP="009E5D69">
      <w:pPr>
        <w:adjustRightInd w:val="0"/>
        <w:rPr>
          <w:rFonts w:ascii="Trebuchet MS" w:hAnsi="Trebuchet MS" w:cs="Trebuchet MS"/>
          <w:color w:val="000000"/>
          <w:sz w:val="19"/>
          <w:szCs w:val="19"/>
        </w:rPr>
      </w:pPr>
    </w:p>
    <w:p w14:paraId="0EE1BA5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0" w:name="IDX382"/>
      <w:bookmarkEnd w:id="50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50112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4B6A7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10AFE3E9" w14:textId="77777777" w:rsidR="009E5D69" w:rsidRDefault="009E5D69" w:rsidP="009E5D69">
      <w:pPr>
        <w:adjustRightInd w:val="0"/>
        <w:rPr>
          <w:rFonts w:ascii="Trebuchet MS" w:hAnsi="Trebuchet MS" w:cs="Trebuchet MS"/>
          <w:color w:val="000000"/>
          <w:sz w:val="19"/>
          <w:szCs w:val="19"/>
        </w:rPr>
      </w:pPr>
    </w:p>
    <w:p w14:paraId="46C71F29" w14:textId="77777777" w:rsidR="009E5D69" w:rsidRDefault="009E5D69" w:rsidP="009E5D69">
      <w:pPr>
        <w:adjustRightInd w:val="0"/>
        <w:rPr>
          <w:rFonts w:ascii="Trebuchet MS" w:hAnsi="Trebuchet MS" w:cs="Trebuchet MS"/>
          <w:color w:val="000000"/>
          <w:sz w:val="19"/>
          <w:szCs w:val="19"/>
        </w:rPr>
      </w:pPr>
    </w:p>
    <w:p w14:paraId="600346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1" w:name="IDX383"/>
      <w:bookmarkEnd w:id="50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0FD86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B87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36CC0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CC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6F169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1B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6E4C9A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BA2C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396E12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C58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74F746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BE48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4D69CF43" w14:textId="77777777" w:rsidR="009E5D69" w:rsidRDefault="009E5D69" w:rsidP="009E5D69">
      <w:pPr>
        <w:adjustRightInd w:val="0"/>
        <w:rPr>
          <w:rFonts w:ascii="Trebuchet MS" w:hAnsi="Trebuchet MS" w:cs="Trebuchet MS"/>
          <w:color w:val="000000"/>
          <w:sz w:val="19"/>
          <w:szCs w:val="19"/>
        </w:rPr>
      </w:pPr>
    </w:p>
    <w:p w14:paraId="6F412843" w14:textId="77777777" w:rsidR="009E5D69" w:rsidRDefault="009E5D69" w:rsidP="009E5D69">
      <w:pPr>
        <w:adjustRightInd w:val="0"/>
        <w:rPr>
          <w:rFonts w:ascii="Trebuchet MS" w:hAnsi="Trebuchet MS" w:cs="Trebuchet MS"/>
          <w:color w:val="000000"/>
          <w:sz w:val="19"/>
          <w:szCs w:val="19"/>
        </w:rPr>
      </w:pPr>
    </w:p>
    <w:p w14:paraId="31B273E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2" w:name="IDX384"/>
      <w:bookmarkEnd w:id="50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75CD7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1505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3558612A" w14:textId="77777777" w:rsidR="009E5D69" w:rsidRDefault="009E5D69" w:rsidP="009E5D69">
      <w:pPr>
        <w:adjustRightInd w:val="0"/>
        <w:rPr>
          <w:rFonts w:ascii="Trebuchet MS" w:hAnsi="Trebuchet MS" w:cs="Trebuchet MS"/>
          <w:color w:val="000000"/>
          <w:sz w:val="19"/>
          <w:szCs w:val="19"/>
        </w:rPr>
      </w:pPr>
    </w:p>
    <w:p w14:paraId="1A9469AB" w14:textId="77777777" w:rsidR="009E5D69" w:rsidRDefault="009E5D69" w:rsidP="009E5D69">
      <w:pPr>
        <w:adjustRightInd w:val="0"/>
        <w:rPr>
          <w:rFonts w:ascii="Trebuchet MS" w:hAnsi="Trebuchet MS" w:cs="Trebuchet MS"/>
          <w:color w:val="000000"/>
          <w:sz w:val="19"/>
          <w:szCs w:val="19"/>
        </w:rPr>
      </w:pPr>
    </w:p>
    <w:p w14:paraId="4AA67DB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3" w:name="IDX385"/>
      <w:bookmarkEnd w:id="50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6D529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030CE75" w14:textId="77777777" w:rsidR="009E5D69" w:rsidRDefault="009E5D69" w:rsidP="006A0CC6">
            <w:pPr>
              <w:keepNext/>
              <w:adjustRightInd w:val="0"/>
              <w:rPr>
                <w:sz w:val="24"/>
                <w:szCs w:val="24"/>
              </w:rPr>
            </w:pPr>
          </w:p>
        </w:tc>
      </w:tr>
      <w:tr w:rsidR="009E5D69" w14:paraId="071E679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C056C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05D7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826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C201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A0F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301735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C2E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missing(XVET2020) and not missing(XVET2019) then XVET2020 = XVET2019 ;</w:t>
            </w:r>
          </w:p>
        </w:tc>
      </w:tr>
      <w:tr w:rsidR="009E5D69" w14:paraId="5A7692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CF6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D2CB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E8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two years prior if missed last two interviews */</w:t>
            </w:r>
          </w:p>
        </w:tc>
      </w:tr>
      <w:tr w:rsidR="009E5D69" w14:paraId="38F3E6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4E8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missing(XVET2020) and missing(XVET2019) then XVET2020 = XVET2018 ;</w:t>
            </w:r>
          </w:p>
        </w:tc>
      </w:tr>
      <w:tr w:rsidR="009E5D69" w14:paraId="61709E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D9CB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6CEC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6D6F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7739D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CB8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XHEL2021 not in (1,2,3,4,5,6) and XCEL2021 in (1,2,3,4,5,6) /*Certificate I, II, III, IV, level unknown, Advanced diploma/diploma*/</w:t>
            </w:r>
          </w:p>
        </w:tc>
      </w:tr>
      <w:tr w:rsidR="009E5D69" w14:paraId="78A39C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D35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ne 1 then XVET2021 = 1 ;</w:t>
            </w:r>
          </w:p>
        </w:tc>
      </w:tr>
      <w:tr w:rsidR="009E5D69" w14:paraId="2C128E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A766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not in (2,3) and LGCA010 in (2,3,4,5,6,7,8,9,10) /*new study is VET*/ and LGCA019 in (1 3) then XVET2021 = 1 ;</w:t>
            </w:r>
          </w:p>
        </w:tc>
      </w:tr>
      <w:tr w:rsidR="009E5D69" w14:paraId="57207D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017C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ECAD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7600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1BB1BF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938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XHEL2021 in (1,2,3,4,5,6) /*1 Certificate I, II, III, IV, level unknown, Advanced diploma/diploma*/</w:t>
            </w:r>
          </w:p>
        </w:tc>
      </w:tr>
      <w:tr w:rsidR="009E5D69" w14:paraId="3F13E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A25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then XVET2021 = 2 ;</w:t>
            </w:r>
          </w:p>
        </w:tc>
      </w:tr>
      <w:tr w:rsidR="009E5D69" w14:paraId="06ECC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E95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/*completed*/ and XCEL2021 not in (1,2,3,4,5,6) /*in: 7 Bachelor degree, 8 Graduate diploma/graduate certificate,</w:t>
            </w:r>
          </w:p>
        </w:tc>
      </w:tr>
      <w:tr w:rsidR="009E5D69" w14:paraId="123AC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5B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XVET2021 = 2 ;</w:t>
            </w:r>
          </w:p>
        </w:tc>
      </w:tr>
      <w:tr w:rsidR="009E5D69" w14:paraId="717E2B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EA9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/*were undertaking VET last year*/ and LGCA002 = 2 /*Finished/stopped*/ and LGCA023 = 1 /*Completed*/ and XCEL2021 not in (1,2,3,4,5,6)</w:t>
            </w:r>
          </w:p>
        </w:tc>
      </w:tr>
      <w:tr w:rsidR="009E5D69" w14:paraId="2E908C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88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XVET2021 = 2 ;</w:t>
            </w:r>
          </w:p>
        </w:tc>
      </w:tr>
      <w:tr w:rsidR="009E5D69" w14:paraId="3D3EF3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F83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in (2,3,4,5,6,7,8,9,10) /* Certificate I, II, III, IV, level unknown, VET/TAFE Diploma/Advanced Diploma/Assoc degree,</w:t>
            </w:r>
          </w:p>
        </w:tc>
      </w:tr>
      <w:tr w:rsidR="009E5D69" w14:paraId="282FA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028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9E5D69" w14:paraId="2DB0E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B80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LGCA006 = 2 /*Finished/stopped*/ and LGCA023 = 1 /*Completed*/ and XCEL2021 not in (1,2,3,4,5,6) then XVET2021 = 2 ;</w:t>
            </w:r>
          </w:p>
        </w:tc>
      </w:tr>
      <w:tr w:rsidR="009E5D69" w14:paraId="388A58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CA7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and*/ LGCA010 in (2,3,4,5,6,7,8,9,10) /*new study is VET*/ and LGCA023 = 1 /*Completed*/ and XCEL2021 not in (1,2,3,4,5,6) then XVET2021 = 2 ;</w:t>
            </w:r>
          </w:p>
        </w:tc>
      </w:tr>
      <w:tr w:rsidR="009E5D69" w14:paraId="0C94D9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3AD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in (1,2,3,4,5,6,7,8,9) /*changed study to VET*/ and LGCC019 = 1 /*Completed*/ and XCEL2021 not in (1,2,3,4,5,6) then XVET2021 = 2 ;</w:t>
            </w:r>
          </w:p>
        </w:tc>
      </w:tr>
      <w:tr w:rsidR="009E5D69" w14:paraId="27F749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AA9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 = 0 /*Not still doing ATR*/ and LGCD016 = 1 /*Finished*/ and XCEL2021 not in (1,2,3,4,5,6) then XVET2021 = 2 ;</w:t>
            </w:r>
          </w:p>
        </w:tc>
      </w:tr>
      <w:tr w:rsidR="009E5D69" w14:paraId="41C6C3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D1D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/*Not still doing ATR*/ and LGCD016 = 1 /*Finished*/ and XCEL2021 not in (1,2,3,4,5,6) then XVET2021 = 2 ;</w:t>
            </w:r>
          </w:p>
        </w:tc>
      </w:tr>
      <w:tr w:rsidR="009E5D69" w14:paraId="2F97FD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E30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6F0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48A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2B68C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8F6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XHEL2021 in (1,2,3,4,5,6) and XCEL2021 in (1,2,3,4,5,6) then XVET2021 = 3 ;</w:t>
            </w:r>
          </w:p>
        </w:tc>
      </w:tr>
      <w:tr w:rsidR="009E5D69" w14:paraId="19B49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BE68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in (2,3) and XCEL2021 in (1,2,3,4,5,6) then XVET2021 = 3 ;</w:t>
            </w:r>
          </w:p>
        </w:tc>
      </w:tr>
      <w:tr w:rsidR="009E5D69" w14:paraId="460DA5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CAFB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/*Not still doing ATR*/ and LGCD016 = 1 /*Finished*/ and XCEL2021 in (1,2,3,4,5,6) then XVET2021 = 3 ;</w:t>
            </w:r>
          </w:p>
        </w:tc>
      </w:tr>
      <w:tr w:rsidR="009E5D69" w14:paraId="37EF1C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1C9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 = 0 /*Not still doing ATR*/ and LGCD016 = 1 /*Finished*/ and XCEL2021 in (1,2,3,4,5,6) then XVET2021 = 3 ;</w:t>
            </w:r>
          </w:p>
        </w:tc>
      </w:tr>
      <w:tr w:rsidR="009E5D69" w14:paraId="6C0EFC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7AC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48E7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F14D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4A131E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BD3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4 and XCEL2021 not in (1,2,3,4,5,6) and XHEL2021 not in (1,2,3,4,5,6) then XVET2021 = 4 ;</w:t>
            </w:r>
          </w:p>
        </w:tc>
      </w:tr>
      <w:tr w:rsidR="009E5D69" w14:paraId="51A00A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88EA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and LGCA002 = 2 /*Finished/stopped*/ and LGCA023 in (2,3,4) /*Didn't complete*/ and XCEL2021 not in (1,2,3,4,5,6) and</w:t>
            </w:r>
          </w:p>
        </w:tc>
      </w:tr>
      <w:tr w:rsidR="009E5D69" w14:paraId="2E9BBF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D68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XHEL2021 not in (1,2,3,4,5,6) then XVET2021 = 4 ;</w:t>
            </w:r>
          </w:p>
        </w:tc>
      </w:tr>
      <w:tr w:rsidR="009E5D69" w14:paraId="0F6390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6D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LGWSAM04 in (2,3,4,5,6,7,8,9,10) and LGCA006 = 2  /*Finished/stopped*/ and LGCA023 in (2,3,4) /*Didn't complete*/ and XCEL2021 not in (1,2,3,4,5,6)</w:t>
            </w:r>
          </w:p>
        </w:tc>
      </w:tr>
      <w:tr w:rsidR="009E5D69" w14:paraId="399B28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DE6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XHEL2021 not in (1,2,3,4,5,6) then XVET2021 = 4 ;</w:t>
            </w:r>
          </w:p>
        </w:tc>
      </w:tr>
      <w:tr w:rsidR="009E5D69" w14:paraId="267E1A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5EF8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LGCA010 in (2,3,4,5,6,7,8,9,10) /*new study*/ and LGCA023 in (2,3,4) and XCEL2021 not in (1,2,3,4,5,6)  and XHEL2021 not in (1,2,3,4,5,6)</w:t>
            </w:r>
          </w:p>
        </w:tc>
      </w:tr>
      <w:tr w:rsidR="009E5D69" w14:paraId="055F28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D2BB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XVET2021 = 4 ;</w:t>
            </w:r>
          </w:p>
        </w:tc>
      </w:tr>
      <w:tr w:rsidR="009E5D69" w14:paraId="0052F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A4B8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LGCC002 in (1,2,3,4,5,6,7,8,9) /*changed study to VET*/ and LGCC019 in (2,3,4) /*Didn't complete*/ and XCEL2021 not in (1,2,3,4,5,6)</w:t>
            </w:r>
          </w:p>
        </w:tc>
      </w:tr>
      <w:tr w:rsidR="009E5D69" w14:paraId="064A71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B3C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XHEL2021 not in (1,2,3,4,5,6) then XVET2021 = 4 ;</w:t>
            </w:r>
          </w:p>
        </w:tc>
      </w:tr>
      <w:tr w:rsidR="009E5D69" w14:paraId="696005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3AC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LGCD016 in (2,3,4) and XCEL2021 not in (1,2,3,4,5,6) and XHEL2021 not in (1,2,3,4,5,6) then XVET2021 = 4 ;</w:t>
            </w:r>
          </w:p>
        </w:tc>
      </w:tr>
      <w:tr w:rsidR="009E5D69" w14:paraId="02C426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571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LGCA001 ne 0 and XVET2020 = 1 /*were undertaking VET last year*/ and XHEL2021 not in (1,2,3,4,5,6) and XCEL2021 not in (1,2,3,4,5,6) and</w:t>
            </w:r>
          </w:p>
        </w:tc>
      </w:tr>
      <w:tr w:rsidR="009E5D69" w14:paraId="0E3A08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0934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LGCA004A ne 0 then XVET2021 = 4 ;</w:t>
            </w:r>
          </w:p>
        </w:tc>
      </w:tr>
      <w:tr w:rsidR="009E5D69" w14:paraId="1203D9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6E1A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95A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B97A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297AA0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85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5 and LGCA010 not in (2,3,4,5,6,7,8,9,10) /*new study not VET*/ and LGCC002 not in (1,2,3,4,5,6,7,8,9) /*changed study not VET*/</w:t>
            </w:r>
          </w:p>
        </w:tc>
      </w:tr>
      <w:tr w:rsidR="009E5D69" w14:paraId="10606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555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and XHEL2021 not in (1,2,3,4,5,6) and LGCD016 not in (1,2,3,4) then XVET2021 = 5 ;</w:t>
            </w:r>
          </w:p>
        </w:tc>
      </w:tr>
      <w:tr w:rsidR="009E5D69" w14:paraId="78CDA2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302A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and IN2019=. and IN2018=. and LGCA010 not in (2,3,4,5,6,7,8,9,10) /*new study not VET*/ and LGCC002 not in (1,2,3,4,5,6,7,8,9) /*changed study not VET*/</w:t>
            </w:r>
          </w:p>
        </w:tc>
      </w:tr>
      <w:tr w:rsidR="009E5D69" w14:paraId="057767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50E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XCEL2021 not in (1,2,3,4,5,6) and XHEL2021 not in (1,2,3,4,5,6)  and LGCD016 not in (1,2,3,4) then XVET2021 = 5 ;</w:t>
            </w:r>
          </w:p>
        </w:tc>
      </w:tr>
      <w:tr w:rsidR="009E5D69" w14:paraId="3093AF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BE5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and LGCA001 = 0 /*last year's study not confirmed*/ and LGCA010 not in (2,3,4,5,6,7,8,9,10) /*new study started since last interview not VET*/</w:t>
            </w:r>
          </w:p>
        </w:tc>
      </w:tr>
      <w:tr w:rsidR="009E5D69" w14:paraId="093454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47E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LGCC002 not in (1,2,3,4,5,6,7,8,9) and XCEL2021 not in (1,2,3,4,5,6) and XHEL2021 not in (1,2,3,4,5,6) and LGCD016 not in (1,2,3,4) then XVET2021 = 5 ;</w:t>
            </w:r>
          </w:p>
        </w:tc>
      </w:tr>
      <w:tr w:rsidR="009E5D69" w14:paraId="660E11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A23D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16B0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83D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Commenced, but unknown completion status*/</w:t>
            </w:r>
          </w:p>
        </w:tc>
      </w:tr>
      <w:tr w:rsidR="009E5D69" w14:paraId="2866D4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0A7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XVET2020 = 1 /*were undertaking VET last year*/ and XHEL2021 not in (1,2,3,4,5,6) and XCEL2021 not in (1,2,3,4,5,6) and</w:t>
            </w:r>
          </w:p>
        </w:tc>
      </w:tr>
      <w:tr w:rsidR="009E5D69" w14:paraId="1BDA9F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F046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LGCA004A = 0 then XVET2021 = 99 ;</w:t>
            </w:r>
          </w:p>
        </w:tc>
      </w:tr>
      <w:tr w:rsidR="009E5D69" w14:paraId="3592E1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3C1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1784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A41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0D5FE8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176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XVET2020 = .;</w:t>
            </w:r>
          </w:p>
        </w:tc>
      </w:tr>
      <w:tr w:rsidR="009E5D69" w14:paraId="2224B1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E1B9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522E7E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B52A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727CFDB" w14:textId="77777777" w:rsidR="009E5D69" w:rsidRDefault="009E5D69" w:rsidP="009E5D69">
      <w:pPr>
        <w:adjustRightInd w:val="0"/>
        <w:rPr>
          <w:rFonts w:ascii="Trebuchet MS" w:hAnsi="Trebuchet MS" w:cs="Trebuchet MS"/>
          <w:color w:val="000000"/>
          <w:sz w:val="19"/>
          <w:szCs w:val="19"/>
        </w:rPr>
      </w:pPr>
    </w:p>
    <w:p w14:paraId="1D5DC1DA" w14:textId="77777777" w:rsidR="009E5D69" w:rsidRDefault="009E5D69" w:rsidP="009E5D69">
      <w:pPr>
        <w:adjustRightInd w:val="0"/>
        <w:rPr>
          <w:rFonts w:ascii="Trebuchet MS" w:hAnsi="Trebuchet MS" w:cs="Trebuchet MS"/>
          <w:color w:val="000000"/>
          <w:sz w:val="19"/>
          <w:szCs w:val="19"/>
        </w:rPr>
        <w:sectPr w:rsidR="009E5D69">
          <w:headerReference w:type="default" r:id="rId135"/>
          <w:footerReference w:type="default" r:id="rId13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F07E09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04" w:name="IDX386"/>
          <w:bookmarkEnd w:id="504"/>
          <w:p w14:paraId="30E2920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05" w:name="_Toc144389182"/>
            <w:r>
              <w:rPr>
                <w:sz w:val="22"/>
                <w:szCs w:val="22"/>
              </w:rPr>
              <w:instrText>Study status in VET</w:instrText>
            </w:r>
            <w:bookmarkEnd w:id="50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Study status in VET</w:t>
            </w:r>
          </w:p>
        </w:tc>
      </w:tr>
    </w:tbl>
    <w:p w14:paraId="6C40E656" w14:textId="77777777" w:rsidR="009E5D69" w:rsidRDefault="009E5D69" w:rsidP="009E5D69">
      <w:pPr>
        <w:adjustRightInd w:val="0"/>
        <w:rPr>
          <w:rFonts w:ascii="Tahoma" w:hAnsi="Tahoma" w:cs="Tahoma"/>
          <w:color w:val="000000"/>
          <w:sz w:val="28"/>
          <w:szCs w:val="28"/>
        </w:rPr>
      </w:pPr>
    </w:p>
    <w:p w14:paraId="10D1627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215EF1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BBB0E0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06" w:name="IDX387"/>
            <w:bookmarkEnd w:id="506"/>
            <w:r>
              <w:rPr>
                <w:rFonts w:ascii="Tahoma" w:hAnsi="Tahoma" w:cs="Tahoma"/>
                <w:color w:val="000000"/>
                <w:sz w:val="28"/>
                <w:szCs w:val="28"/>
              </w:rPr>
              <w:fldChar w:fldCharType="begin"/>
            </w:r>
            <w:r>
              <w:rPr>
                <w:sz w:val="24"/>
                <w:szCs w:val="24"/>
              </w:rPr>
              <w:instrText>tc "</w:instrText>
            </w:r>
            <w:bookmarkStart w:id="507" w:name="_Toc144389183"/>
            <w:r>
              <w:rPr>
                <w:sz w:val="22"/>
                <w:szCs w:val="22"/>
              </w:rPr>
              <w:instrText>XVET2022</w:instrText>
            </w:r>
            <w:bookmarkEnd w:id="50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XVET2022</w:t>
            </w:r>
          </w:p>
        </w:tc>
      </w:tr>
    </w:tbl>
    <w:p w14:paraId="7E834429" w14:textId="77777777" w:rsidR="009E5D69" w:rsidRDefault="009E5D69" w:rsidP="009E5D69">
      <w:pPr>
        <w:adjustRightInd w:val="0"/>
        <w:rPr>
          <w:rFonts w:ascii="Tahoma" w:hAnsi="Tahoma" w:cs="Tahoma"/>
          <w:i/>
          <w:iCs/>
          <w:color w:val="000000"/>
          <w:sz w:val="24"/>
          <w:szCs w:val="24"/>
        </w:rPr>
      </w:pPr>
    </w:p>
    <w:p w14:paraId="0CDAD92D" w14:textId="77777777" w:rsidR="009E5D69" w:rsidRDefault="009E5D69" w:rsidP="009E5D69">
      <w:pPr>
        <w:adjustRightInd w:val="0"/>
        <w:rPr>
          <w:rFonts w:ascii="Tahoma" w:hAnsi="Tahoma" w:cs="Tahoma"/>
          <w:i/>
          <w:iCs/>
          <w:color w:val="000000"/>
          <w:sz w:val="24"/>
          <w:szCs w:val="24"/>
        </w:rPr>
      </w:pPr>
    </w:p>
    <w:p w14:paraId="42CA45A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08" w:name="IDX388"/>
      <w:bookmarkEnd w:id="50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A99727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4DDE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EF651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972606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C99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EA84B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XVET2022</w:t>
            </w:r>
          </w:p>
        </w:tc>
      </w:tr>
      <w:tr w:rsidR="009E5D69" w14:paraId="39CAD3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E84B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192DA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XVET2022 Study status in VET</w:t>
            </w:r>
          </w:p>
        </w:tc>
      </w:tr>
      <w:tr w:rsidR="009E5D69" w14:paraId="7294729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3360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F094B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023DA7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FD659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B2E73F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BAC77E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A8009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D07B4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2805480" w14:textId="77777777" w:rsidR="009E5D69" w:rsidRDefault="009E5D69" w:rsidP="009E5D69">
      <w:pPr>
        <w:adjustRightInd w:val="0"/>
        <w:rPr>
          <w:rFonts w:ascii="Trebuchet MS" w:hAnsi="Trebuchet MS" w:cs="Trebuchet MS"/>
          <w:color w:val="000000"/>
          <w:sz w:val="19"/>
          <w:szCs w:val="19"/>
        </w:rPr>
      </w:pPr>
    </w:p>
    <w:p w14:paraId="303670EB" w14:textId="77777777" w:rsidR="009E5D69" w:rsidRDefault="009E5D69" w:rsidP="009E5D69">
      <w:pPr>
        <w:adjustRightInd w:val="0"/>
        <w:rPr>
          <w:rFonts w:ascii="Trebuchet MS" w:hAnsi="Trebuchet MS" w:cs="Trebuchet MS"/>
          <w:color w:val="000000"/>
          <w:sz w:val="19"/>
          <w:szCs w:val="19"/>
        </w:rPr>
      </w:pPr>
    </w:p>
    <w:p w14:paraId="3396A6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09" w:name="IDX389"/>
      <w:bookmarkEnd w:id="50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7C471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5829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study status in vocational education and training (VET) at the time of interview.</w:t>
            </w:r>
          </w:p>
        </w:tc>
      </w:tr>
    </w:tbl>
    <w:p w14:paraId="53BFF9AC" w14:textId="77777777" w:rsidR="009E5D69" w:rsidRDefault="009E5D69" w:rsidP="009E5D69">
      <w:pPr>
        <w:adjustRightInd w:val="0"/>
        <w:rPr>
          <w:rFonts w:ascii="Trebuchet MS" w:hAnsi="Trebuchet MS" w:cs="Trebuchet MS"/>
          <w:color w:val="000000"/>
          <w:sz w:val="19"/>
          <w:szCs w:val="19"/>
        </w:rPr>
      </w:pPr>
    </w:p>
    <w:p w14:paraId="06DA1DDE" w14:textId="77777777" w:rsidR="009E5D69" w:rsidRDefault="009E5D69" w:rsidP="009E5D69">
      <w:pPr>
        <w:adjustRightInd w:val="0"/>
        <w:rPr>
          <w:rFonts w:ascii="Trebuchet MS" w:hAnsi="Trebuchet MS" w:cs="Trebuchet MS"/>
          <w:color w:val="000000"/>
          <w:sz w:val="19"/>
          <w:szCs w:val="19"/>
        </w:rPr>
      </w:pPr>
    </w:p>
    <w:p w14:paraId="78B894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0" w:name="IDX390"/>
      <w:bookmarkEnd w:id="51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7D356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C15B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1A24DC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76E4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1E846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1B6F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further VET study</w:t>
            </w:r>
          </w:p>
        </w:tc>
      </w:tr>
      <w:tr w:rsidR="009E5D69" w14:paraId="5A0AD4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FC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3FD7D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89228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E51C6B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BD46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240522F" w14:textId="77777777" w:rsidR="009E5D69" w:rsidRDefault="009E5D69" w:rsidP="009E5D69">
      <w:pPr>
        <w:adjustRightInd w:val="0"/>
        <w:rPr>
          <w:rFonts w:ascii="Trebuchet MS" w:hAnsi="Trebuchet MS" w:cs="Trebuchet MS"/>
          <w:color w:val="000000"/>
          <w:sz w:val="19"/>
          <w:szCs w:val="19"/>
        </w:rPr>
      </w:pPr>
    </w:p>
    <w:p w14:paraId="289DC5C5" w14:textId="77777777" w:rsidR="009E5D69" w:rsidRDefault="009E5D69" w:rsidP="009E5D69">
      <w:pPr>
        <w:adjustRightInd w:val="0"/>
        <w:rPr>
          <w:rFonts w:ascii="Trebuchet MS" w:hAnsi="Trebuchet MS" w:cs="Trebuchet MS"/>
          <w:color w:val="000000"/>
          <w:sz w:val="19"/>
          <w:szCs w:val="19"/>
        </w:rPr>
      </w:pPr>
    </w:p>
    <w:p w14:paraId="47B8D13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1" w:name="IDX391"/>
      <w:bookmarkEnd w:id="51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2B2040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3FC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Categories include whether respondents: are currently undertaking a VET qualification, have ever completed a VET qualification, have completed a VET qualification and are undertaking an additional VET qualification, have ever commenced but did not complete a VET qualification, or have never commenced a VET qualification.</w:t>
            </w:r>
            <w:r>
              <w:rPr>
                <w:rFonts w:ascii="Trebuchet MS" w:hAnsi="Trebuchet MS" w:cs="Trebuchet MS"/>
                <w:color w:val="000000"/>
                <w:sz w:val="19"/>
                <w:szCs w:val="19"/>
              </w:rPr>
              <w:br/>
            </w:r>
            <w:r>
              <w:rPr>
                <w:rFonts w:ascii="Trebuchet MS" w:hAnsi="Trebuchet MS" w:cs="Trebuchet MS"/>
                <w:color w:val="000000"/>
                <w:sz w:val="19"/>
                <w:szCs w:val="19"/>
              </w:rPr>
              <w:br/>
              <w:t>'VET qualifications' includes apprenticeships and traineeships and diplomas and advanced diplomas undertaken at university.</w:t>
            </w:r>
            <w:r>
              <w:rPr>
                <w:rFonts w:ascii="Trebuchet MS" w:hAnsi="Trebuchet MS" w:cs="Trebuchet MS"/>
                <w:color w:val="000000"/>
                <w:sz w:val="19"/>
                <w:szCs w:val="19"/>
              </w:rPr>
              <w:br/>
            </w:r>
            <w:r>
              <w:rPr>
                <w:rFonts w:ascii="Trebuchet MS" w:hAnsi="Trebuchet MS" w:cs="Trebuchet MS"/>
                <w:color w:val="000000"/>
                <w:sz w:val="19"/>
                <w:szCs w:val="19"/>
              </w:rPr>
              <w:br/>
              <w:t>'VET qualifications' does not include VET undertaken while at school.</w:t>
            </w:r>
            <w:r>
              <w:rPr>
                <w:rFonts w:ascii="Trebuchet MS" w:hAnsi="Trebuchet MS" w:cs="Trebuchet MS"/>
                <w:color w:val="000000"/>
                <w:sz w:val="19"/>
                <w:szCs w:val="19"/>
              </w:rPr>
              <w:br/>
            </w:r>
            <w:r>
              <w:rPr>
                <w:rFonts w:ascii="Trebuchet MS" w:hAnsi="Trebuchet MS" w:cs="Trebuchet MS"/>
                <w:color w:val="000000"/>
                <w:sz w:val="19"/>
                <w:szCs w:val="19"/>
              </w:rPr>
              <w:br/>
              <w:t>The category ‘Currently undertaking’ a VET qualification does not include those who have already completed a VET qualification and are undertaking an additional VET qualification.</w:t>
            </w:r>
          </w:p>
        </w:tc>
      </w:tr>
    </w:tbl>
    <w:p w14:paraId="6250D947" w14:textId="77777777" w:rsidR="009E5D69" w:rsidRDefault="009E5D69" w:rsidP="009E5D69">
      <w:pPr>
        <w:adjustRightInd w:val="0"/>
        <w:rPr>
          <w:rFonts w:ascii="Trebuchet MS" w:hAnsi="Trebuchet MS" w:cs="Trebuchet MS"/>
          <w:color w:val="000000"/>
          <w:sz w:val="19"/>
          <w:szCs w:val="19"/>
        </w:rPr>
      </w:pPr>
    </w:p>
    <w:p w14:paraId="52AC721A" w14:textId="77777777" w:rsidR="009E5D69" w:rsidRDefault="009E5D69" w:rsidP="009E5D69">
      <w:pPr>
        <w:adjustRightInd w:val="0"/>
        <w:rPr>
          <w:rFonts w:ascii="Trebuchet MS" w:hAnsi="Trebuchet MS" w:cs="Trebuchet MS"/>
          <w:color w:val="000000"/>
          <w:sz w:val="19"/>
          <w:szCs w:val="19"/>
        </w:rPr>
      </w:pPr>
    </w:p>
    <w:p w14:paraId="3CA22C3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2" w:name="IDX392"/>
      <w:bookmarkEnd w:id="51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D2FDE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486C226" w14:textId="77777777" w:rsidR="009E5D69" w:rsidRDefault="009E5D69" w:rsidP="006A0CC6">
            <w:pPr>
              <w:keepNext/>
              <w:adjustRightInd w:val="0"/>
              <w:rPr>
                <w:sz w:val="24"/>
                <w:szCs w:val="24"/>
              </w:rPr>
            </w:pPr>
          </w:p>
        </w:tc>
      </w:tr>
      <w:tr w:rsidR="009E5D69" w14:paraId="077531B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6449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384AA6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FFA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6455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E6F66" w14:textId="5E6C2EC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previous year if missed last interview */</w:t>
            </w:r>
          </w:p>
        </w:tc>
      </w:tr>
      <w:tr w:rsidR="009E5D69" w14:paraId="538114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2EFBDD" w14:textId="774C609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missing(XVET2021) and not missing(XVET2020) then XVET2021 = XVET2020 ;</w:t>
            </w:r>
          </w:p>
        </w:tc>
      </w:tr>
      <w:tr w:rsidR="009E5D69" w14:paraId="38DB6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9C94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4C98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A01B85" w14:textId="48224CD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three years prior if missed last two interviews */</w:t>
            </w:r>
          </w:p>
        </w:tc>
      </w:tr>
      <w:tr w:rsidR="009E5D69" w14:paraId="7D2E72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C087D" w14:textId="66EA686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missing(XVET2021) and missing(XVET2020) then XVET2021 = XVET2019 ;</w:t>
            </w:r>
          </w:p>
        </w:tc>
      </w:tr>
      <w:tr w:rsidR="009E5D69" w14:paraId="20DE79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E03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E358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BA205" w14:textId="49B4669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Bring forward status in VET from four years prior if missed last three interviews */</w:t>
            </w:r>
          </w:p>
        </w:tc>
      </w:tr>
      <w:tr w:rsidR="009E5D69" w14:paraId="693395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B9D52A" w14:textId="28D0EF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missing(XVET2021) and missing(XVET2020) and missing(XVET2019) then XVET2021 = XVET2018 ;</w:t>
            </w:r>
          </w:p>
        </w:tc>
      </w:tr>
      <w:tr w:rsidR="009E5D69" w14:paraId="66FF5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AC3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28BB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050CD" w14:textId="727AF52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Currently undertaking */</w:t>
            </w:r>
          </w:p>
        </w:tc>
      </w:tr>
      <w:tr w:rsidR="009E5D69" w14:paraId="6F51B7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9F1E14" w14:textId="721BF8D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XHEL2022 not in (1,2,3,4,5,6) and XCEL2022 in (1,2,3,4,5,6) /*Certificate I, II, III, IV, level unknown, Advanced diploma/diploma*/</w:t>
            </w:r>
          </w:p>
        </w:tc>
      </w:tr>
      <w:tr w:rsidR="009E5D69" w14:paraId="785E19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EF6E10" w14:textId="7196F57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ne 1 then XVET2022 = 1 ;</w:t>
            </w:r>
          </w:p>
        </w:tc>
      </w:tr>
      <w:tr w:rsidR="009E5D69" w14:paraId="152344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0A09B5" w14:textId="4754916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not in (2,3) and LHCA010 in (2,3,4,5,6,7,8,9,10) /*new study is VET*/ and LHCA019 in (1 3) then XVET2022 = 1 ;</w:t>
            </w:r>
          </w:p>
        </w:tc>
      </w:tr>
      <w:tr w:rsidR="009E5D69" w14:paraId="4E39A9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16940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103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6859B" w14:textId="125A0F7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Completed and not undertaking further VET study */</w:t>
            </w:r>
          </w:p>
        </w:tc>
      </w:tr>
      <w:tr w:rsidR="009E5D69" w14:paraId="66E6B2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27BDE" w14:textId="2410A1F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XHEL2022 in (1,2,3,4,5,6) /*1 Certificate I, II, III, IV, level unknown, Advanced diploma/diploma*/</w:t>
            </w:r>
          </w:p>
        </w:tc>
      </w:tr>
      <w:tr w:rsidR="009E5D69" w14:paraId="1F58C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49F56A" w14:textId="2498AA5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then XVET2022 = 2 ;</w:t>
            </w:r>
          </w:p>
        </w:tc>
      </w:tr>
      <w:tr w:rsidR="009E5D69" w14:paraId="2B9B73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253CD5" w14:textId="0FCCC01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/*completed*/ and XCEL2022 not in (1,2,3,4,5,6) /*in: 7 Bachelor degree, 8 Graduate diploma/graduate certificate,</w:t>
            </w:r>
          </w:p>
        </w:tc>
      </w:tr>
      <w:tr w:rsidR="009E5D69" w14:paraId="2598F0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B255F9" w14:textId="156CD8F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Postgraduate degree (PhD/Masters), 10 Not studying for a qualification*/ then XVET2022 = 2 ;</w:t>
            </w:r>
          </w:p>
        </w:tc>
      </w:tr>
      <w:tr w:rsidR="009E5D69" w14:paraId="2137EE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F61CD" w14:textId="0BCC43A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/*were undertaking VET last year*/ and LHCA002 = 2 /*Finished/stopped*/ and LHCA023 = 1 /*Completed*/ and XCEL2022 not in (1,2,3,4,5,6)</w:t>
            </w:r>
          </w:p>
        </w:tc>
      </w:tr>
      <w:tr w:rsidR="009E5D69" w14:paraId="782CD9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B38CC8" w14:textId="32A1AAA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XVET2022 = 2 ;</w:t>
            </w:r>
          </w:p>
        </w:tc>
      </w:tr>
      <w:tr w:rsidR="009E5D69" w14:paraId="6632FC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A9A52F" w14:textId="7F1C16F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in (2,3,4,5,6,7,8,9,10) /* Certificate I, II, III, IV, level unknown, VET/TAFE Diploma/Advanced Diploma/Assoc degree,</w:t>
            </w:r>
          </w:p>
        </w:tc>
      </w:tr>
      <w:tr w:rsidR="009E5D69" w14:paraId="0D3293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108106" w14:textId="3CC89EA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University Diploma, Advanced Diploma/Associate Degree*/</w:t>
            </w:r>
          </w:p>
        </w:tc>
      </w:tr>
      <w:tr w:rsidR="009E5D69" w14:paraId="05A483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04BB0" w14:textId="5F10855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LHCA006 = 2 /*Finished/stopped*/ and LHCA023 = 1 /*Completed*/ and XCEL2022 not in (1,2,3,4,5,6) then XVET2022 = 2 ;</w:t>
            </w:r>
          </w:p>
        </w:tc>
      </w:tr>
      <w:tr w:rsidR="009E5D69" w14:paraId="6D639E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F89BC" w14:textId="17D7A19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and*/ LHCA010 in (2,3,4,5,6,7,8,9,10) /*new study is VET*/ and LHCA023 = 1 /*Completed*/ and XCEL2022 not in (1,2,3,4,5,6) then XVET2022 = 2 ;</w:t>
            </w:r>
          </w:p>
        </w:tc>
      </w:tr>
      <w:tr w:rsidR="009E5D69" w14:paraId="332999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C3C14" w14:textId="465EC89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in (1,2,3,4,5,6,7,8,9) /*changed study to VET*/ and LHCC019 = 1 /*Completed*/ and XCEL2022 not in (1,2,3,4,5,6) then XVET2022 = 2 ;</w:t>
            </w:r>
          </w:p>
        </w:tc>
      </w:tr>
      <w:tr w:rsidR="009E5D69" w14:paraId="671BC3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9A2EA" w14:textId="3D412AA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 = 0 /*Not still doing ATR*/ and LHCD016 = 1 /*Finished*/ and XCEL2022 not in (1,2,3,4,5,6) then XVET2022 = 2 ;</w:t>
            </w:r>
          </w:p>
        </w:tc>
      </w:tr>
      <w:tr w:rsidR="009E5D69" w14:paraId="485D0A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20D17" w14:textId="080F446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/*Not still doing ATR*/ and LHCD016 = 1 /*Finished*/ and XCEL2022 not in (1,2,3,4,5,6) then XVET2022 = 2 ;</w:t>
            </w:r>
          </w:p>
        </w:tc>
      </w:tr>
      <w:tr w:rsidR="009E5D69" w14:paraId="55427F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657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978E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2153C4" w14:textId="4CC012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Completed and undertaking further VET study */</w:t>
            </w:r>
          </w:p>
        </w:tc>
      </w:tr>
      <w:tr w:rsidR="009E5D69" w14:paraId="03CA94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CC7D2" w14:textId="7F93F9E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XHEL2022 in (1,2,3,4,5,6) and XCEL2022 in (1,2,3,4,5,6) then XVET2022 = 3 ;</w:t>
            </w:r>
          </w:p>
        </w:tc>
      </w:tr>
      <w:tr w:rsidR="009E5D69" w14:paraId="76025E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BBBB05" w14:textId="6AE798A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in (2,3) and XCEL2022 in (1,2,3,4,5,6) then XVET2022 = 3 ;</w:t>
            </w:r>
          </w:p>
        </w:tc>
      </w:tr>
      <w:tr w:rsidR="009E5D69" w14:paraId="2AD97B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04EBD" w14:textId="51D7B7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/*Not still doing ATR*/ and LHCD016 = 1 /*Finished*/ and XCEL2022 in (1,2,3,4,5,6) then XVET2022 = 3 ;</w:t>
            </w:r>
          </w:p>
        </w:tc>
      </w:tr>
      <w:tr w:rsidR="009E5D69" w14:paraId="28B349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6D85CF" w14:textId="5BA96C5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 = 0 /*Not still doing ATR*/ and LHCD016 = 1 /*Finished*/ and XCEL2022 in (1,2,3,4,5,6) then XVET2022 = 3 ;</w:t>
            </w:r>
          </w:p>
        </w:tc>
      </w:tr>
      <w:tr w:rsidR="009E5D69" w14:paraId="5AE081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C95E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9994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2A9D0" w14:textId="0DAD664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Commenced but did not complete */</w:t>
            </w:r>
          </w:p>
        </w:tc>
      </w:tr>
      <w:tr w:rsidR="009E5D69" w14:paraId="654779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E33A7B" w14:textId="503A49A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4 and XCEL2022 not in (1,2,3,4,5,6) and XHEL2022 not in (1,2,3,4,5,6) then XVET2022 = 4 ;</w:t>
            </w:r>
          </w:p>
        </w:tc>
      </w:tr>
      <w:tr w:rsidR="009E5D69" w14:paraId="5F28BB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004376" w14:textId="67284F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and LHCA002 = 2 /*Finished/stopped*/ and LHCA023 in (2,3,4) /*Didn't complete*/ and XCEL2022 not in (1,2,3,4,5,6) and</w:t>
            </w:r>
          </w:p>
        </w:tc>
      </w:tr>
      <w:tr w:rsidR="009E5D69" w14:paraId="3FB94D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A8D327" w14:textId="36E407F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XHEL2022 not in (1,2,3,4,5,6) then XVET2022 = 4 ;</w:t>
            </w:r>
          </w:p>
        </w:tc>
      </w:tr>
      <w:tr w:rsidR="009E5D69" w14:paraId="3B8DB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C8817" w14:textId="6512FBB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LHWSAM04 in (2,3,4,5,6,7,8,9,10) and LHCA006 = 2  /*Finished/stopped*/ and LHCA023 in (2,3,4) /*Didn't complete*/ and XCEL2022 not in (1,2,3,4,5,6)</w:t>
            </w:r>
          </w:p>
        </w:tc>
      </w:tr>
      <w:tr w:rsidR="009E5D69" w14:paraId="662F2C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496832" w14:textId="2B9ED2C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XHEL2022 not in (1,2,3,4,5,6) then XVET2022 = 4 ;</w:t>
            </w:r>
          </w:p>
        </w:tc>
      </w:tr>
      <w:tr w:rsidR="009E5D69" w14:paraId="665040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302D4" w14:textId="0708A4B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LHCA010 in (2,3,4,5,6,7,8,9,10) /*new study*/ and LHCA023 in (2,3,4) and XCEL2022 not in (1,2,3,4,5,6)  and XHEL2022 not in (1,2,3,4,5,6)</w:t>
            </w:r>
          </w:p>
        </w:tc>
      </w:tr>
      <w:tr w:rsidR="009E5D69" w14:paraId="5A57CF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D004E0" w14:textId="09F7486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XVET2022 = 4 ;</w:t>
            </w:r>
          </w:p>
        </w:tc>
      </w:tr>
      <w:tr w:rsidR="009E5D69" w14:paraId="363E11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E2E95" w14:textId="6EA20E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LHCC002 in (1,2,3,4,5,6,7,8,9) /*changed study to VET*/ and LHCC019 in (2,3,4) /*Didn't complete*/ and XCEL2022 not in (1,2,3,4,5,6)</w:t>
            </w:r>
          </w:p>
        </w:tc>
      </w:tr>
      <w:tr w:rsidR="009E5D69" w14:paraId="4F8DD3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38E3F5" w14:textId="54DB87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XHEL2022 not in (1,2,3,4,5,6) then XVET2022 = 4 ;</w:t>
            </w:r>
          </w:p>
        </w:tc>
      </w:tr>
      <w:tr w:rsidR="009E5D69" w14:paraId="5921B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01F506" w14:textId="04DB29D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LHCD016 in (2,3,4) and XCEL2022 not in (1,2,3,4,5,6) and XHEL2022 not in (1,2,3,4,5,6) then XVET2022 = 4 ;</w:t>
            </w:r>
            <w:r>
              <w:rPr>
                <w:rFonts w:ascii="Trebuchet MS" w:hAnsi="Trebuchet MS" w:cs="Trebuchet MS"/>
                <w:color w:val="000000"/>
                <w:sz w:val="19"/>
                <w:szCs w:val="19"/>
              </w:rPr>
              <w:tab/>
            </w:r>
          </w:p>
        </w:tc>
      </w:tr>
      <w:tr w:rsidR="009E5D69" w14:paraId="60C7E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EE65E5" w14:textId="66E01F4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LHCA001 ne 0 and XVET2021 = 1 /*were undertaking VET last year*/ and XHEL2022 not in (1,2,3,4,5,6) and XCEL2022 not in (1,2,3,4,5,6) and</w:t>
            </w:r>
          </w:p>
        </w:tc>
      </w:tr>
      <w:tr w:rsidR="009E5D69" w14:paraId="64F3A0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CC33FF" w14:textId="6FBAA9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LHCA004A ne 0 then XVET2022 = 4 ;</w:t>
            </w:r>
          </w:p>
        </w:tc>
      </w:tr>
      <w:tr w:rsidR="009E5D69" w14:paraId="0AE5D5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7404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CE47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D1EAB" w14:textId="670776C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Never commenced */</w:t>
            </w:r>
          </w:p>
        </w:tc>
      </w:tr>
      <w:tr w:rsidR="009E5D69" w14:paraId="03C26D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27C96" w14:textId="2464107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5 and LHCA010 not in (2,3,4,5,6,7,8,9,10) /*new study not VET*/ and LHCC002 not in (1,2,3,4,5,6,7,8,9) /*changed study not VET*/</w:t>
            </w:r>
          </w:p>
        </w:tc>
      </w:tr>
      <w:tr w:rsidR="009E5D69" w14:paraId="0DC121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F18A4" w14:textId="4D6E5D2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and XHEL2022 not in (1,2,3,4,5,6) and LHCD016 not in (1,2,3,4) then XVET2022 = 5 ;</w:t>
            </w:r>
          </w:p>
        </w:tc>
      </w:tr>
      <w:tr w:rsidR="009E5D69" w14:paraId="7E027C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3E319F" w14:textId="1DF7B4F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and IN2020=. and IN2019=. and in2018 =. and LHCA010 not in (2,3,4,5,6,7,8,9,10) /*new study not VET*/ and LHCC002 not in (1,2,3,4,5,6,7,8,9) /*changed study not VET*/</w:t>
            </w:r>
          </w:p>
        </w:tc>
      </w:tr>
      <w:tr w:rsidR="009E5D69" w14:paraId="446A5D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CD529" w14:textId="20445E6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XCEL2022 not in (1,2,3,4,5,6) and XHEL2022 not in (1,2,3,4,5,6) and LHCD016 not in (1,2,3,4) then XVET2022 = 5 ;</w:t>
            </w:r>
          </w:p>
        </w:tc>
      </w:tr>
      <w:tr w:rsidR="009E5D69" w14:paraId="7C24C2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9CC455" w14:textId="79E72AB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and LHCA001 = 0 /*last year's study not confirmed*/ and LHCA010 not in (2,3,4,5,6,7,8,9,10) /*new study started since last interview not VET*/</w:t>
            </w:r>
          </w:p>
        </w:tc>
      </w:tr>
      <w:tr w:rsidR="009E5D69" w14:paraId="10DB3B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FD500" w14:textId="3C528C2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LHCC002 not in (1,2,3,4,5,6,7,8,9) and XCEL2022 not in (1,2,3,4,5,6) and XHEL2022 not in (1,2,3,4,5,6) and LHCD016 not in (1,2,3,4) then XVET2022 = 5 ;</w:t>
            </w:r>
          </w:p>
        </w:tc>
      </w:tr>
      <w:tr w:rsidR="009E5D69" w14:paraId="311C71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8F9A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E5F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61C3C" w14:textId="45D6D33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Commenced, but unknown completion status*/</w:t>
            </w:r>
          </w:p>
        </w:tc>
      </w:tr>
      <w:tr w:rsidR="009E5D69" w14:paraId="1BB679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7474EC" w14:textId="5D7196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1 /*were undertaking VET last year*/ and XHEL2022 not in (1,2,3,4,5,6) and XCEL2022 not in (1,2,3,4,5,6) and</w:t>
            </w:r>
          </w:p>
        </w:tc>
      </w:tr>
      <w:tr w:rsidR="009E5D69" w14:paraId="23ACD3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07532" w14:textId="1FD1882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LHCA004A = 0 then XVET2022 = 99 ;</w:t>
            </w:r>
          </w:p>
        </w:tc>
      </w:tr>
      <w:tr w:rsidR="009E5D69" w14:paraId="59C4FE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AB741" w14:textId="4460B96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XVET2021 = 99 and XHEL2022 not in (1,2,3,4,5,6) and XCEL2022 not in (1,2,3,4,5,6) then XVET2022 = 99 ;</w:t>
            </w:r>
          </w:p>
        </w:tc>
      </w:tr>
      <w:tr w:rsidR="009E5D69" w14:paraId="78BE69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C80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22BD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CF152" w14:textId="4DB6571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VET status to missing if missed last interview */</w:t>
            </w:r>
          </w:p>
        </w:tc>
      </w:tr>
      <w:tr w:rsidR="009E5D69" w14:paraId="2ECC95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1CC70" w14:textId="6738456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XVET2021 = .;</w:t>
            </w:r>
          </w:p>
        </w:tc>
      </w:tr>
      <w:tr w:rsidR="009E5D69" w14:paraId="0DE49F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018C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FF11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6B99E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95A3E95" w14:textId="77777777" w:rsidR="009E5D69" w:rsidRDefault="009E5D69" w:rsidP="009E5D69">
      <w:pPr>
        <w:adjustRightInd w:val="0"/>
        <w:rPr>
          <w:rFonts w:ascii="Trebuchet MS" w:hAnsi="Trebuchet MS" w:cs="Trebuchet MS"/>
          <w:color w:val="000000"/>
          <w:sz w:val="19"/>
          <w:szCs w:val="19"/>
        </w:rPr>
      </w:pPr>
    </w:p>
    <w:p w14:paraId="161FCFEB" w14:textId="77777777" w:rsidR="009E5D69" w:rsidRDefault="009E5D69" w:rsidP="009E5D69">
      <w:pPr>
        <w:adjustRightInd w:val="0"/>
        <w:rPr>
          <w:rFonts w:ascii="Trebuchet MS" w:hAnsi="Trebuchet MS" w:cs="Trebuchet MS"/>
          <w:color w:val="000000"/>
          <w:sz w:val="19"/>
          <w:szCs w:val="19"/>
        </w:rPr>
        <w:sectPr w:rsidR="009E5D69">
          <w:headerReference w:type="default" r:id="rId137"/>
          <w:footerReference w:type="default" r:id="rId13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7373BC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13" w:name="IDX393"/>
          <w:bookmarkEnd w:id="513"/>
          <w:p w14:paraId="5D78328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14" w:name="_Toc144389184"/>
            <w:r>
              <w:rPr>
                <w:sz w:val="22"/>
                <w:szCs w:val="22"/>
              </w:rPr>
              <w:instrText>Completed Year 12 or certificate II or higher</w:instrText>
            </w:r>
            <w:bookmarkEnd w:id="51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4CFE5B13" w14:textId="77777777" w:rsidR="009E5D69" w:rsidRDefault="009E5D69" w:rsidP="009E5D69">
      <w:pPr>
        <w:adjustRightInd w:val="0"/>
        <w:rPr>
          <w:rFonts w:ascii="Tahoma" w:hAnsi="Tahoma" w:cs="Tahoma"/>
          <w:color w:val="000000"/>
          <w:sz w:val="28"/>
          <w:szCs w:val="28"/>
        </w:rPr>
      </w:pPr>
    </w:p>
    <w:p w14:paraId="54F8D0C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C39151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6F2DB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15" w:name="IDX394"/>
            <w:bookmarkEnd w:id="515"/>
            <w:r>
              <w:rPr>
                <w:rFonts w:ascii="Tahoma" w:hAnsi="Tahoma" w:cs="Tahoma"/>
                <w:color w:val="000000"/>
                <w:sz w:val="28"/>
                <w:szCs w:val="28"/>
              </w:rPr>
              <w:fldChar w:fldCharType="begin"/>
            </w:r>
            <w:r>
              <w:rPr>
                <w:sz w:val="24"/>
                <w:szCs w:val="24"/>
              </w:rPr>
              <w:instrText>tc "</w:instrText>
            </w:r>
            <w:bookmarkStart w:id="516" w:name="_Toc144389185"/>
            <w:r>
              <w:rPr>
                <w:sz w:val="22"/>
                <w:szCs w:val="22"/>
              </w:rPr>
              <w:instrText>X1222015</w:instrText>
            </w:r>
            <w:bookmarkEnd w:id="51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X1222015</w:t>
            </w:r>
          </w:p>
        </w:tc>
      </w:tr>
    </w:tbl>
    <w:p w14:paraId="04EA6D12" w14:textId="77777777" w:rsidR="009E5D69" w:rsidRDefault="009E5D69" w:rsidP="009E5D69">
      <w:pPr>
        <w:adjustRightInd w:val="0"/>
        <w:rPr>
          <w:rFonts w:ascii="Tahoma" w:hAnsi="Tahoma" w:cs="Tahoma"/>
          <w:i/>
          <w:iCs/>
          <w:color w:val="000000"/>
          <w:sz w:val="24"/>
          <w:szCs w:val="24"/>
        </w:rPr>
      </w:pPr>
    </w:p>
    <w:p w14:paraId="306705FC" w14:textId="77777777" w:rsidR="009E5D69" w:rsidRDefault="009E5D69" w:rsidP="009E5D69">
      <w:pPr>
        <w:adjustRightInd w:val="0"/>
        <w:rPr>
          <w:rFonts w:ascii="Tahoma" w:hAnsi="Tahoma" w:cs="Tahoma"/>
          <w:i/>
          <w:iCs/>
          <w:color w:val="000000"/>
          <w:sz w:val="24"/>
          <w:szCs w:val="24"/>
        </w:rPr>
      </w:pPr>
    </w:p>
    <w:p w14:paraId="7B5D621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17" w:name="IDX395"/>
      <w:bookmarkEnd w:id="51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FF91A0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8893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27079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08D55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681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F4B9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X1222015</w:t>
            </w:r>
          </w:p>
        </w:tc>
      </w:tr>
      <w:tr w:rsidR="009E5D69" w14:paraId="035FC8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EC8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104E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X1222015 Completed Year 12 or certificate II or higher</w:t>
            </w:r>
          </w:p>
        </w:tc>
      </w:tr>
      <w:tr w:rsidR="009E5D69" w14:paraId="40EF57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A6A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844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69D492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EBD11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C01A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A8919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B17DE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DCF5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EE5FEEE" w14:textId="77777777" w:rsidR="009E5D69" w:rsidRDefault="009E5D69" w:rsidP="009E5D69">
      <w:pPr>
        <w:adjustRightInd w:val="0"/>
        <w:rPr>
          <w:rFonts w:ascii="Trebuchet MS" w:hAnsi="Trebuchet MS" w:cs="Trebuchet MS"/>
          <w:color w:val="000000"/>
          <w:sz w:val="19"/>
          <w:szCs w:val="19"/>
        </w:rPr>
      </w:pPr>
    </w:p>
    <w:p w14:paraId="5871EFB0" w14:textId="77777777" w:rsidR="009E5D69" w:rsidRDefault="009E5D69" w:rsidP="009E5D69">
      <w:pPr>
        <w:adjustRightInd w:val="0"/>
        <w:rPr>
          <w:rFonts w:ascii="Trebuchet MS" w:hAnsi="Trebuchet MS" w:cs="Trebuchet MS"/>
          <w:color w:val="000000"/>
          <w:sz w:val="19"/>
          <w:szCs w:val="19"/>
        </w:rPr>
      </w:pPr>
    </w:p>
    <w:p w14:paraId="26051D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8" w:name="IDX396"/>
      <w:bookmarkEnd w:id="51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3680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406384" w14:textId="4FB2BFC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37DBE019" w14:textId="77777777" w:rsidR="009E5D69" w:rsidRDefault="009E5D69" w:rsidP="009E5D69">
      <w:pPr>
        <w:adjustRightInd w:val="0"/>
        <w:rPr>
          <w:rFonts w:ascii="Trebuchet MS" w:hAnsi="Trebuchet MS" w:cs="Trebuchet MS"/>
          <w:color w:val="000000"/>
          <w:sz w:val="19"/>
          <w:szCs w:val="19"/>
        </w:rPr>
      </w:pPr>
    </w:p>
    <w:p w14:paraId="0930E358" w14:textId="77777777" w:rsidR="009E5D69" w:rsidRDefault="009E5D69" w:rsidP="009E5D69">
      <w:pPr>
        <w:adjustRightInd w:val="0"/>
        <w:rPr>
          <w:rFonts w:ascii="Trebuchet MS" w:hAnsi="Trebuchet MS" w:cs="Trebuchet MS"/>
          <w:color w:val="000000"/>
          <w:sz w:val="19"/>
          <w:szCs w:val="19"/>
        </w:rPr>
      </w:pPr>
    </w:p>
    <w:p w14:paraId="338E6C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19" w:name="IDX397"/>
      <w:bookmarkEnd w:id="51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443D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EB19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7FDC7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431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822E2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1EE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D6ACAF1" w14:textId="77777777" w:rsidR="009E5D69" w:rsidRDefault="009E5D69" w:rsidP="009E5D69">
      <w:pPr>
        <w:adjustRightInd w:val="0"/>
        <w:rPr>
          <w:rFonts w:ascii="Trebuchet MS" w:hAnsi="Trebuchet MS" w:cs="Trebuchet MS"/>
          <w:color w:val="000000"/>
          <w:sz w:val="19"/>
          <w:szCs w:val="19"/>
        </w:rPr>
      </w:pPr>
    </w:p>
    <w:p w14:paraId="44F860E2" w14:textId="77777777" w:rsidR="009E5D69" w:rsidRDefault="009E5D69" w:rsidP="009E5D69">
      <w:pPr>
        <w:adjustRightInd w:val="0"/>
        <w:rPr>
          <w:rFonts w:ascii="Trebuchet MS" w:hAnsi="Trebuchet MS" w:cs="Trebuchet MS"/>
          <w:color w:val="000000"/>
          <w:sz w:val="19"/>
          <w:szCs w:val="19"/>
        </w:rPr>
      </w:pPr>
    </w:p>
    <w:p w14:paraId="07A996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0" w:name="IDX398"/>
      <w:bookmarkEnd w:id="52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186ED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EEED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3060A63D" w14:textId="77777777" w:rsidR="009E5D69" w:rsidRDefault="009E5D69" w:rsidP="009E5D69">
      <w:pPr>
        <w:adjustRightInd w:val="0"/>
        <w:rPr>
          <w:rFonts w:ascii="Trebuchet MS" w:hAnsi="Trebuchet MS" w:cs="Trebuchet MS"/>
          <w:color w:val="000000"/>
          <w:sz w:val="19"/>
          <w:szCs w:val="19"/>
        </w:rPr>
      </w:pPr>
    </w:p>
    <w:p w14:paraId="06D6493B" w14:textId="77777777" w:rsidR="009E5D69" w:rsidRDefault="009E5D69" w:rsidP="009E5D69">
      <w:pPr>
        <w:adjustRightInd w:val="0"/>
        <w:rPr>
          <w:rFonts w:ascii="Trebuchet MS" w:hAnsi="Trebuchet MS" w:cs="Trebuchet MS"/>
          <w:color w:val="000000"/>
          <w:sz w:val="19"/>
          <w:szCs w:val="19"/>
        </w:rPr>
      </w:pPr>
    </w:p>
    <w:p w14:paraId="65C412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1" w:name="IDX399"/>
      <w:bookmarkEnd w:id="52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B5201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04EA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42C8A5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D3A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B74B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80A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5A693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9C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XHSL2015 = 1 or XHEL2015 in (2,3,4,6,7,8,9) then X1222015 = 1 ;</w:t>
            </w:r>
          </w:p>
        </w:tc>
      </w:tr>
      <w:tr w:rsidR="009E5D69" w14:paraId="33B81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E170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C3E7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84E7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6CE21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6C4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in (2,3,4) and XHEL2015 not in (2,3,4,6,7,8,9) then X1222015 = 2 ;</w:t>
            </w:r>
          </w:p>
        </w:tc>
      </w:tr>
      <w:tr w:rsidR="009E5D69" w14:paraId="6C18F7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F86F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E76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E1F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75A4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A95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 99 then X1222015 = 99 ;</w:t>
            </w:r>
          </w:p>
        </w:tc>
      </w:tr>
      <w:tr w:rsidR="009E5D69" w14:paraId="44909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3579D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F4CC65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3B48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F617894" w14:textId="77777777" w:rsidR="009E5D69" w:rsidRDefault="009E5D69" w:rsidP="009E5D69">
      <w:pPr>
        <w:adjustRightInd w:val="0"/>
        <w:rPr>
          <w:rFonts w:ascii="Trebuchet MS" w:hAnsi="Trebuchet MS" w:cs="Trebuchet MS"/>
          <w:color w:val="000000"/>
          <w:sz w:val="19"/>
          <w:szCs w:val="19"/>
        </w:rPr>
      </w:pPr>
    </w:p>
    <w:p w14:paraId="695BAD77" w14:textId="77777777" w:rsidR="009E5D69" w:rsidRDefault="009E5D69" w:rsidP="009E5D69">
      <w:pPr>
        <w:adjustRightInd w:val="0"/>
        <w:rPr>
          <w:rFonts w:ascii="Trebuchet MS" w:hAnsi="Trebuchet MS" w:cs="Trebuchet MS"/>
          <w:color w:val="000000"/>
          <w:sz w:val="19"/>
          <w:szCs w:val="19"/>
        </w:rPr>
        <w:sectPr w:rsidR="009E5D69">
          <w:headerReference w:type="default" r:id="rId139"/>
          <w:footerReference w:type="default" r:id="rId14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021D2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22" w:name="IDX400"/>
          <w:bookmarkEnd w:id="522"/>
          <w:p w14:paraId="7D1A970D"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23" w:name="_Toc144389186"/>
            <w:r>
              <w:rPr>
                <w:sz w:val="22"/>
                <w:szCs w:val="22"/>
              </w:rPr>
              <w:instrText>Completed Year 12 or certificate II or higher</w:instrText>
            </w:r>
            <w:bookmarkEnd w:id="52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2C8F674A" w14:textId="77777777" w:rsidR="009E5D69" w:rsidRDefault="009E5D69" w:rsidP="009E5D69">
      <w:pPr>
        <w:adjustRightInd w:val="0"/>
        <w:rPr>
          <w:rFonts w:ascii="Tahoma" w:hAnsi="Tahoma" w:cs="Tahoma"/>
          <w:color w:val="000000"/>
          <w:sz w:val="28"/>
          <w:szCs w:val="28"/>
        </w:rPr>
      </w:pPr>
    </w:p>
    <w:p w14:paraId="147A5C4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B9F2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531C75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24" w:name="IDX401"/>
            <w:bookmarkEnd w:id="524"/>
            <w:r>
              <w:rPr>
                <w:rFonts w:ascii="Tahoma" w:hAnsi="Tahoma" w:cs="Tahoma"/>
                <w:color w:val="000000"/>
                <w:sz w:val="28"/>
                <w:szCs w:val="28"/>
              </w:rPr>
              <w:fldChar w:fldCharType="begin"/>
            </w:r>
            <w:r>
              <w:rPr>
                <w:sz w:val="24"/>
                <w:szCs w:val="24"/>
              </w:rPr>
              <w:instrText>tc "</w:instrText>
            </w:r>
            <w:bookmarkStart w:id="525" w:name="_Toc144389187"/>
            <w:r>
              <w:rPr>
                <w:sz w:val="22"/>
                <w:szCs w:val="22"/>
              </w:rPr>
              <w:instrText>X1222016</w:instrText>
            </w:r>
            <w:bookmarkEnd w:id="52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X1222016</w:t>
            </w:r>
          </w:p>
        </w:tc>
      </w:tr>
    </w:tbl>
    <w:p w14:paraId="659A2AA3" w14:textId="77777777" w:rsidR="009E5D69" w:rsidRDefault="009E5D69" w:rsidP="009E5D69">
      <w:pPr>
        <w:adjustRightInd w:val="0"/>
        <w:rPr>
          <w:rFonts w:ascii="Tahoma" w:hAnsi="Tahoma" w:cs="Tahoma"/>
          <w:i/>
          <w:iCs/>
          <w:color w:val="000000"/>
          <w:sz w:val="24"/>
          <w:szCs w:val="24"/>
        </w:rPr>
      </w:pPr>
    </w:p>
    <w:p w14:paraId="6662AA3F" w14:textId="77777777" w:rsidR="009E5D69" w:rsidRDefault="009E5D69" w:rsidP="009E5D69">
      <w:pPr>
        <w:adjustRightInd w:val="0"/>
        <w:rPr>
          <w:rFonts w:ascii="Tahoma" w:hAnsi="Tahoma" w:cs="Tahoma"/>
          <w:i/>
          <w:iCs/>
          <w:color w:val="000000"/>
          <w:sz w:val="24"/>
          <w:szCs w:val="24"/>
        </w:rPr>
      </w:pPr>
    </w:p>
    <w:p w14:paraId="722A167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26" w:name="IDX402"/>
      <w:bookmarkEnd w:id="52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CFF85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3ACBC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4C5A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70FA7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B4E6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FC4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X1222016</w:t>
            </w:r>
          </w:p>
        </w:tc>
      </w:tr>
      <w:tr w:rsidR="009E5D69" w14:paraId="59C1CDB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4685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A82D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X1222016 Completed Year 12 or certificate II or higher</w:t>
            </w:r>
          </w:p>
        </w:tc>
      </w:tr>
      <w:tr w:rsidR="009E5D69" w14:paraId="500AA75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FE7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E6EE9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35075C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C2BC1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B60E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7D6CD9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0C3DF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55ACF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69927BE" w14:textId="77777777" w:rsidR="009E5D69" w:rsidRDefault="009E5D69" w:rsidP="009E5D69">
      <w:pPr>
        <w:adjustRightInd w:val="0"/>
        <w:rPr>
          <w:rFonts w:ascii="Trebuchet MS" w:hAnsi="Trebuchet MS" w:cs="Trebuchet MS"/>
          <w:color w:val="000000"/>
          <w:sz w:val="19"/>
          <w:szCs w:val="19"/>
        </w:rPr>
      </w:pPr>
    </w:p>
    <w:p w14:paraId="3C966570" w14:textId="77777777" w:rsidR="009E5D69" w:rsidRDefault="009E5D69" w:rsidP="009E5D69">
      <w:pPr>
        <w:adjustRightInd w:val="0"/>
        <w:rPr>
          <w:rFonts w:ascii="Trebuchet MS" w:hAnsi="Trebuchet MS" w:cs="Trebuchet MS"/>
          <w:color w:val="000000"/>
          <w:sz w:val="19"/>
          <w:szCs w:val="19"/>
        </w:rPr>
      </w:pPr>
    </w:p>
    <w:p w14:paraId="70BE43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7" w:name="IDX403"/>
      <w:bookmarkEnd w:id="52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6B36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E21B009" w14:textId="177491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52598B4" w14:textId="77777777" w:rsidR="009E5D69" w:rsidRDefault="009E5D69" w:rsidP="009E5D69">
      <w:pPr>
        <w:adjustRightInd w:val="0"/>
        <w:rPr>
          <w:rFonts w:ascii="Trebuchet MS" w:hAnsi="Trebuchet MS" w:cs="Trebuchet MS"/>
          <w:color w:val="000000"/>
          <w:sz w:val="19"/>
          <w:szCs w:val="19"/>
        </w:rPr>
      </w:pPr>
    </w:p>
    <w:p w14:paraId="5E5FFD24" w14:textId="77777777" w:rsidR="009E5D69" w:rsidRDefault="009E5D69" w:rsidP="009E5D69">
      <w:pPr>
        <w:adjustRightInd w:val="0"/>
        <w:rPr>
          <w:rFonts w:ascii="Trebuchet MS" w:hAnsi="Trebuchet MS" w:cs="Trebuchet MS"/>
          <w:color w:val="000000"/>
          <w:sz w:val="19"/>
          <w:szCs w:val="19"/>
        </w:rPr>
      </w:pPr>
    </w:p>
    <w:p w14:paraId="237F40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8" w:name="IDX404"/>
      <w:bookmarkEnd w:id="52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69A5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D729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36868C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040D8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2C455E9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BDF3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C49A29C" w14:textId="77777777" w:rsidR="009E5D69" w:rsidRDefault="009E5D69" w:rsidP="009E5D69">
      <w:pPr>
        <w:adjustRightInd w:val="0"/>
        <w:rPr>
          <w:rFonts w:ascii="Trebuchet MS" w:hAnsi="Trebuchet MS" w:cs="Trebuchet MS"/>
          <w:color w:val="000000"/>
          <w:sz w:val="19"/>
          <w:szCs w:val="19"/>
        </w:rPr>
      </w:pPr>
    </w:p>
    <w:p w14:paraId="2FF034E2" w14:textId="77777777" w:rsidR="009E5D69" w:rsidRDefault="009E5D69" w:rsidP="009E5D69">
      <w:pPr>
        <w:adjustRightInd w:val="0"/>
        <w:rPr>
          <w:rFonts w:ascii="Trebuchet MS" w:hAnsi="Trebuchet MS" w:cs="Trebuchet MS"/>
          <w:color w:val="000000"/>
          <w:sz w:val="19"/>
          <w:szCs w:val="19"/>
        </w:rPr>
      </w:pPr>
    </w:p>
    <w:p w14:paraId="2D297F7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29" w:name="IDX405"/>
      <w:bookmarkEnd w:id="52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EABBA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0BEF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282D8242" w14:textId="77777777" w:rsidR="009E5D69" w:rsidRDefault="009E5D69" w:rsidP="009E5D69">
      <w:pPr>
        <w:adjustRightInd w:val="0"/>
        <w:rPr>
          <w:rFonts w:ascii="Trebuchet MS" w:hAnsi="Trebuchet MS" w:cs="Trebuchet MS"/>
          <w:color w:val="000000"/>
          <w:sz w:val="19"/>
          <w:szCs w:val="19"/>
        </w:rPr>
      </w:pPr>
    </w:p>
    <w:p w14:paraId="74EAE53B" w14:textId="77777777" w:rsidR="009E5D69" w:rsidRDefault="009E5D69" w:rsidP="009E5D69">
      <w:pPr>
        <w:adjustRightInd w:val="0"/>
        <w:rPr>
          <w:rFonts w:ascii="Trebuchet MS" w:hAnsi="Trebuchet MS" w:cs="Trebuchet MS"/>
          <w:color w:val="000000"/>
          <w:sz w:val="19"/>
          <w:szCs w:val="19"/>
        </w:rPr>
      </w:pPr>
    </w:p>
    <w:p w14:paraId="7268FE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0" w:name="IDX406"/>
      <w:bookmarkEnd w:id="53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BA68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FED8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BBD16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CC7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6DD8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7E4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27FE71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31C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XHSL2016 = 1 or XHEL2016 in (2,3,4,6,7,8,9) then X1222016 = 1 ;</w:t>
            </w:r>
          </w:p>
        </w:tc>
      </w:tr>
      <w:tr w:rsidR="009E5D69" w14:paraId="2519C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191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37B7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3EF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2A126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F6E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in (2,3,4) and XHEL2016 not in (2,3,4,6,7,8,9) then X1222016 = 2 ;</w:t>
            </w:r>
          </w:p>
        </w:tc>
      </w:tr>
      <w:tr w:rsidR="009E5D69" w14:paraId="0EFDC3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4A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B1B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24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0F59A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D3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 99 then X1222016 = 99 ;</w:t>
            </w:r>
          </w:p>
        </w:tc>
      </w:tr>
      <w:tr w:rsidR="009E5D69" w14:paraId="5BB11B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08AF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178D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7AAB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FAF13D3" w14:textId="77777777" w:rsidR="009E5D69" w:rsidRDefault="009E5D69" w:rsidP="009E5D69">
      <w:pPr>
        <w:adjustRightInd w:val="0"/>
        <w:rPr>
          <w:rFonts w:ascii="Trebuchet MS" w:hAnsi="Trebuchet MS" w:cs="Trebuchet MS"/>
          <w:color w:val="000000"/>
          <w:sz w:val="19"/>
          <w:szCs w:val="19"/>
        </w:rPr>
      </w:pPr>
    </w:p>
    <w:p w14:paraId="5A987B97" w14:textId="77777777" w:rsidR="009E5D69" w:rsidRDefault="009E5D69" w:rsidP="009E5D69">
      <w:pPr>
        <w:adjustRightInd w:val="0"/>
        <w:rPr>
          <w:rFonts w:ascii="Trebuchet MS" w:hAnsi="Trebuchet MS" w:cs="Trebuchet MS"/>
          <w:color w:val="000000"/>
          <w:sz w:val="19"/>
          <w:szCs w:val="19"/>
        </w:rPr>
        <w:sectPr w:rsidR="009E5D69">
          <w:headerReference w:type="default" r:id="rId141"/>
          <w:footerReference w:type="default" r:id="rId14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1EA9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31" w:name="IDX407"/>
          <w:bookmarkEnd w:id="531"/>
          <w:p w14:paraId="26CA25F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32" w:name="_Toc144389188"/>
            <w:r>
              <w:rPr>
                <w:sz w:val="22"/>
                <w:szCs w:val="22"/>
              </w:rPr>
              <w:instrText>Completed Year 12 or certificate II or higher</w:instrText>
            </w:r>
            <w:bookmarkEnd w:id="53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1765051A" w14:textId="77777777" w:rsidR="009E5D69" w:rsidRDefault="009E5D69" w:rsidP="009E5D69">
      <w:pPr>
        <w:adjustRightInd w:val="0"/>
        <w:rPr>
          <w:rFonts w:ascii="Tahoma" w:hAnsi="Tahoma" w:cs="Tahoma"/>
          <w:color w:val="000000"/>
          <w:sz w:val="28"/>
          <w:szCs w:val="28"/>
        </w:rPr>
      </w:pPr>
    </w:p>
    <w:p w14:paraId="198171F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26357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5FCE69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33" w:name="IDX408"/>
            <w:bookmarkEnd w:id="533"/>
            <w:r>
              <w:rPr>
                <w:rFonts w:ascii="Tahoma" w:hAnsi="Tahoma" w:cs="Tahoma"/>
                <w:color w:val="000000"/>
                <w:sz w:val="28"/>
                <w:szCs w:val="28"/>
              </w:rPr>
              <w:fldChar w:fldCharType="begin"/>
            </w:r>
            <w:r>
              <w:rPr>
                <w:sz w:val="24"/>
                <w:szCs w:val="24"/>
              </w:rPr>
              <w:instrText>tc "</w:instrText>
            </w:r>
            <w:bookmarkStart w:id="534" w:name="_Toc144389189"/>
            <w:r>
              <w:rPr>
                <w:sz w:val="22"/>
                <w:szCs w:val="22"/>
              </w:rPr>
              <w:instrText>X1222017</w:instrText>
            </w:r>
            <w:bookmarkEnd w:id="53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X1222017</w:t>
            </w:r>
          </w:p>
        </w:tc>
      </w:tr>
    </w:tbl>
    <w:p w14:paraId="2EDE32E8" w14:textId="77777777" w:rsidR="009E5D69" w:rsidRDefault="009E5D69" w:rsidP="009E5D69">
      <w:pPr>
        <w:adjustRightInd w:val="0"/>
        <w:rPr>
          <w:rFonts w:ascii="Tahoma" w:hAnsi="Tahoma" w:cs="Tahoma"/>
          <w:i/>
          <w:iCs/>
          <w:color w:val="000000"/>
          <w:sz w:val="24"/>
          <w:szCs w:val="24"/>
        </w:rPr>
      </w:pPr>
    </w:p>
    <w:p w14:paraId="1D53C0DB" w14:textId="77777777" w:rsidR="009E5D69" w:rsidRDefault="009E5D69" w:rsidP="009E5D69">
      <w:pPr>
        <w:adjustRightInd w:val="0"/>
        <w:rPr>
          <w:rFonts w:ascii="Tahoma" w:hAnsi="Tahoma" w:cs="Tahoma"/>
          <w:i/>
          <w:iCs/>
          <w:color w:val="000000"/>
          <w:sz w:val="24"/>
          <w:szCs w:val="24"/>
        </w:rPr>
      </w:pPr>
    </w:p>
    <w:p w14:paraId="311A4B7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35" w:name="IDX409"/>
      <w:bookmarkEnd w:id="53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FAD8E3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8CE7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2CAF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5931B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35A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4D90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X1222017</w:t>
            </w:r>
          </w:p>
        </w:tc>
      </w:tr>
      <w:tr w:rsidR="009E5D69" w14:paraId="339AC43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9AC0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6D20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X1222017 Completed Year 12 or certificate II or higher</w:t>
            </w:r>
          </w:p>
        </w:tc>
      </w:tr>
      <w:tr w:rsidR="009E5D69" w14:paraId="46568A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6770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24AB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C906E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F98E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CD3C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7769E4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BE2B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70B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CA2CD60" w14:textId="77777777" w:rsidR="009E5D69" w:rsidRDefault="009E5D69" w:rsidP="009E5D69">
      <w:pPr>
        <w:adjustRightInd w:val="0"/>
        <w:rPr>
          <w:rFonts w:ascii="Trebuchet MS" w:hAnsi="Trebuchet MS" w:cs="Trebuchet MS"/>
          <w:color w:val="000000"/>
          <w:sz w:val="19"/>
          <w:szCs w:val="19"/>
        </w:rPr>
      </w:pPr>
    </w:p>
    <w:p w14:paraId="3CADD5EF" w14:textId="77777777" w:rsidR="009E5D69" w:rsidRDefault="009E5D69" w:rsidP="009E5D69">
      <w:pPr>
        <w:adjustRightInd w:val="0"/>
        <w:rPr>
          <w:rFonts w:ascii="Trebuchet MS" w:hAnsi="Trebuchet MS" w:cs="Trebuchet MS"/>
          <w:color w:val="000000"/>
          <w:sz w:val="19"/>
          <w:szCs w:val="19"/>
        </w:rPr>
      </w:pPr>
    </w:p>
    <w:p w14:paraId="73F507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6" w:name="IDX410"/>
      <w:bookmarkEnd w:id="53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D2E14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32116A" w14:textId="6E0D5B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6E185AF8" w14:textId="77777777" w:rsidR="009E5D69" w:rsidRDefault="009E5D69" w:rsidP="009E5D69">
      <w:pPr>
        <w:adjustRightInd w:val="0"/>
        <w:rPr>
          <w:rFonts w:ascii="Trebuchet MS" w:hAnsi="Trebuchet MS" w:cs="Trebuchet MS"/>
          <w:color w:val="000000"/>
          <w:sz w:val="19"/>
          <w:szCs w:val="19"/>
        </w:rPr>
      </w:pPr>
    </w:p>
    <w:p w14:paraId="3766CC90" w14:textId="77777777" w:rsidR="009E5D69" w:rsidRDefault="009E5D69" w:rsidP="009E5D69">
      <w:pPr>
        <w:adjustRightInd w:val="0"/>
        <w:rPr>
          <w:rFonts w:ascii="Trebuchet MS" w:hAnsi="Trebuchet MS" w:cs="Trebuchet MS"/>
          <w:color w:val="000000"/>
          <w:sz w:val="19"/>
          <w:szCs w:val="19"/>
        </w:rPr>
      </w:pPr>
    </w:p>
    <w:p w14:paraId="7DC27C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7" w:name="IDX411"/>
      <w:bookmarkEnd w:id="53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9B88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2FA3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5BC3AC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C61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5D9499F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CB8E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8E29BAD" w14:textId="77777777" w:rsidR="009E5D69" w:rsidRDefault="009E5D69" w:rsidP="009E5D69">
      <w:pPr>
        <w:adjustRightInd w:val="0"/>
        <w:rPr>
          <w:rFonts w:ascii="Trebuchet MS" w:hAnsi="Trebuchet MS" w:cs="Trebuchet MS"/>
          <w:color w:val="000000"/>
          <w:sz w:val="19"/>
          <w:szCs w:val="19"/>
        </w:rPr>
      </w:pPr>
    </w:p>
    <w:p w14:paraId="187B0F9F" w14:textId="77777777" w:rsidR="009E5D69" w:rsidRDefault="009E5D69" w:rsidP="009E5D69">
      <w:pPr>
        <w:adjustRightInd w:val="0"/>
        <w:rPr>
          <w:rFonts w:ascii="Trebuchet MS" w:hAnsi="Trebuchet MS" w:cs="Trebuchet MS"/>
          <w:color w:val="000000"/>
          <w:sz w:val="19"/>
          <w:szCs w:val="19"/>
        </w:rPr>
      </w:pPr>
    </w:p>
    <w:p w14:paraId="4412FD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8" w:name="IDX412"/>
      <w:bookmarkEnd w:id="53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70C79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8402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7A6AE80" w14:textId="77777777" w:rsidR="009E5D69" w:rsidRDefault="009E5D69" w:rsidP="009E5D69">
      <w:pPr>
        <w:adjustRightInd w:val="0"/>
        <w:rPr>
          <w:rFonts w:ascii="Trebuchet MS" w:hAnsi="Trebuchet MS" w:cs="Trebuchet MS"/>
          <w:color w:val="000000"/>
          <w:sz w:val="19"/>
          <w:szCs w:val="19"/>
        </w:rPr>
      </w:pPr>
    </w:p>
    <w:p w14:paraId="70811D85" w14:textId="77777777" w:rsidR="009E5D69" w:rsidRDefault="009E5D69" w:rsidP="009E5D69">
      <w:pPr>
        <w:adjustRightInd w:val="0"/>
        <w:rPr>
          <w:rFonts w:ascii="Trebuchet MS" w:hAnsi="Trebuchet MS" w:cs="Trebuchet MS"/>
          <w:color w:val="000000"/>
          <w:sz w:val="19"/>
          <w:szCs w:val="19"/>
        </w:rPr>
      </w:pPr>
    </w:p>
    <w:p w14:paraId="245659E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39" w:name="IDX413"/>
      <w:bookmarkEnd w:id="53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8B32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C48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05F61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1CB9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7547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CB0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E2A9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A35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XHSL2017 = 1 or XHEL2017 in (2,3,4,6,7,8,9) then X1222017 = 1 ;</w:t>
            </w:r>
          </w:p>
        </w:tc>
      </w:tr>
      <w:tr w:rsidR="009E5D69" w14:paraId="654B39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028D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0E37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B70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A67AB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4F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not in (1 99) and XHEL2017 not in (2,3,4,6,7,8,9) then X1222017 = 2 ;</w:t>
            </w:r>
          </w:p>
        </w:tc>
      </w:tr>
      <w:tr w:rsidR="009E5D69" w14:paraId="5B7495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146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F36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741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52883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C150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 99 then X1222017 = 99 ;</w:t>
            </w:r>
          </w:p>
        </w:tc>
      </w:tr>
      <w:tr w:rsidR="009E5D69" w14:paraId="539966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2CC0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96AC1A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F3C8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F94F0F2" w14:textId="77777777" w:rsidR="009E5D69" w:rsidRDefault="009E5D69" w:rsidP="009E5D69">
      <w:pPr>
        <w:adjustRightInd w:val="0"/>
        <w:rPr>
          <w:rFonts w:ascii="Trebuchet MS" w:hAnsi="Trebuchet MS" w:cs="Trebuchet MS"/>
          <w:color w:val="000000"/>
          <w:sz w:val="19"/>
          <w:szCs w:val="19"/>
        </w:rPr>
      </w:pPr>
    </w:p>
    <w:p w14:paraId="0FEC71B9" w14:textId="77777777" w:rsidR="009E5D69" w:rsidRDefault="009E5D69" w:rsidP="009E5D69">
      <w:pPr>
        <w:adjustRightInd w:val="0"/>
        <w:rPr>
          <w:rFonts w:ascii="Trebuchet MS" w:hAnsi="Trebuchet MS" w:cs="Trebuchet MS"/>
          <w:color w:val="000000"/>
          <w:sz w:val="19"/>
          <w:szCs w:val="19"/>
        </w:rPr>
        <w:sectPr w:rsidR="009E5D69">
          <w:headerReference w:type="default" r:id="rId143"/>
          <w:footerReference w:type="default" r:id="rId14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CD81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40" w:name="IDX414"/>
          <w:bookmarkEnd w:id="540"/>
          <w:p w14:paraId="7CD378C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41" w:name="_Toc144389190"/>
            <w:r>
              <w:rPr>
                <w:sz w:val="22"/>
                <w:szCs w:val="22"/>
              </w:rPr>
              <w:instrText>Completed Year 12 or certificate II or higher</w:instrText>
            </w:r>
            <w:bookmarkEnd w:id="5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01F953BE" w14:textId="77777777" w:rsidR="009E5D69" w:rsidRDefault="009E5D69" w:rsidP="009E5D69">
      <w:pPr>
        <w:adjustRightInd w:val="0"/>
        <w:rPr>
          <w:rFonts w:ascii="Tahoma" w:hAnsi="Tahoma" w:cs="Tahoma"/>
          <w:color w:val="000000"/>
          <w:sz w:val="28"/>
          <w:szCs w:val="28"/>
        </w:rPr>
      </w:pPr>
    </w:p>
    <w:p w14:paraId="550E515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03FB48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52CAE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42" w:name="IDX415"/>
            <w:bookmarkEnd w:id="542"/>
            <w:r>
              <w:rPr>
                <w:rFonts w:ascii="Tahoma" w:hAnsi="Tahoma" w:cs="Tahoma"/>
                <w:color w:val="000000"/>
                <w:sz w:val="28"/>
                <w:szCs w:val="28"/>
              </w:rPr>
              <w:fldChar w:fldCharType="begin"/>
            </w:r>
            <w:r>
              <w:rPr>
                <w:sz w:val="24"/>
                <w:szCs w:val="24"/>
              </w:rPr>
              <w:instrText>tc "</w:instrText>
            </w:r>
            <w:bookmarkStart w:id="543" w:name="_Toc144389191"/>
            <w:r>
              <w:rPr>
                <w:sz w:val="22"/>
                <w:szCs w:val="22"/>
              </w:rPr>
              <w:instrText>X1222018</w:instrText>
            </w:r>
            <w:bookmarkEnd w:id="5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X1222018</w:t>
            </w:r>
          </w:p>
        </w:tc>
      </w:tr>
    </w:tbl>
    <w:p w14:paraId="26FE3F85" w14:textId="77777777" w:rsidR="009E5D69" w:rsidRDefault="009E5D69" w:rsidP="009E5D69">
      <w:pPr>
        <w:adjustRightInd w:val="0"/>
        <w:rPr>
          <w:rFonts w:ascii="Tahoma" w:hAnsi="Tahoma" w:cs="Tahoma"/>
          <w:i/>
          <w:iCs/>
          <w:color w:val="000000"/>
          <w:sz w:val="24"/>
          <w:szCs w:val="24"/>
        </w:rPr>
      </w:pPr>
    </w:p>
    <w:p w14:paraId="02D790F0" w14:textId="77777777" w:rsidR="009E5D69" w:rsidRDefault="009E5D69" w:rsidP="009E5D69">
      <w:pPr>
        <w:adjustRightInd w:val="0"/>
        <w:rPr>
          <w:rFonts w:ascii="Tahoma" w:hAnsi="Tahoma" w:cs="Tahoma"/>
          <w:i/>
          <w:iCs/>
          <w:color w:val="000000"/>
          <w:sz w:val="24"/>
          <w:szCs w:val="24"/>
        </w:rPr>
      </w:pPr>
    </w:p>
    <w:p w14:paraId="22DFEAD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44" w:name="IDX416"/>
      <w:bookmarkEnd w:id="5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0C4E6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34198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68CAE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31DA3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29E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8050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X1222018</w:t>
            </w:r>
          </w:p>
        </w:tc>
      </w:tr>
      <w:tr w:rsidR="009E5D69" w14:paraId="4DDD83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2125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A36E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X1222018 Completed Year 12 or certificate II or higher</w:t>
            </w:r>
          </w:p>
        </w:tc>
      </w:tr>
      <w:tr w:rsidR="009E5D69" w14:paraId="047714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1598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5846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6097F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4CA20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F02D6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48AB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5A6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14F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9D63DBA" w14:textId="77777777" w:rsidR="009E5D69" w:rsidRDefault="009E5D69" w:rsidP="009E5D69">
      <w:pPr>
        <w:adjustRightInd w:val="0"/>
        <w:rPr>
          <w:rFonts w:ascii="Trebuchet MS" w:hAnsi="Trebuchet MS" w:cs="Trebuchet MS"/>
          <w:color w:val="000000"/>
          <w:sz w:val="19"/>
          <w:szCs w:val="19"/>
        </w:rPr>
      </w:pPr>
    </w:p>
    <w:p w14:paraId="2B0AF106" w14:textId="77777777" w:rsidR="009E5D69" w:rsidRDefault="009E5D69" w:rsidP="009E5D69">
      <w:pPr>
        <w:adjustRightInd w:val="0"/>
        <w:rPr>
          <w:rFonts w:ascii="Trebuchet MS" w:hAnsi="Trebuchet MS" w:cs="Trebuchet MS"/>
          <w:color w:val="000000"/>
          <w:sz w:val="19"/>
          <w:szCs w:val="19"/>
        </w:rPr>
      </w:pPr>
    </w:p>
    <w:p w14:paraId="5DCD2E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5" w:name="IDX417"/>
      <w:bookmarkEnd w:id="5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7E9AF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873EBD" w14:textId="117653C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20C12C9" w14:textId="77777777" w:rsidR="009E5D69" w:rsidRDefault="009E5D69" w:rsidP="009E5D69">
      <w:pPr>
        <w:adjustRightInd w:val="0"/>
        <w:rPr>
          <w:rFonts w:ascii="Trebuchet MS" w:hAnsi="Trebuchet MS" w:cs="Trebuchet MS"/>
          <w:color w:val="000000"/>
          <w:sz w:val="19"/>
          <w:szCs w:val="19"/>
        </w:rPr>
      </w:pPr>
    </w:p>
    <w:p w14:paraId="743951B4" w14:textId="77777777" w:rsidR="009E5D69" w:rsidRDefault="009E5D69" w:rsidP="009E5D69">
      <w:pPr>
        <w:adjustRightInd w:val="0"/>
        <w:rPr>
          <w:rFonts w:ascii="Trebuchet MS" w:hAnsi="Trebuchet MS" w:cs="Trebuchet MS"/>
          <w:color w:val="000000"/>
          <w:sz w:val="19"/>
          <w:szCs w:val="19"/>
        </w:rPr>
      </w:pPr>
    </w:p>
    <w:p w14:paraId="560058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6" w:name="IDX418"/>
      <w:bookmarkEnd w:id="5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54E4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4D5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00C8D8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39A0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4AB35B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24D9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7386138" w14:textId="77777777" w:rsidR="009E5D69" w:rsidRDefault="009E5D69" w:rsidP="009E5D69">
      <w:pPr>
        <w:adjustRightInd w:val="0"/>
        <w:rPr>
          <w:rFonts w:ascii="Trebuchet MS" w:hAnsi="Trebuchet MS" w:cs="Trebuchet MS"/>
          <w:color w:val="000000"/>
          <w:sz w:val="19"/>
          <w:szCs w:val="19"/>
        </w:rPr>
      </w:pPr>
    </w:p>
    <w:p w14:paraId="08F6783A" w14:textId="77777777" w:rsidR="009E5D69" w:rsidRDefault="009E5D69" w:rsidP="009E5D69">
      <w:pPr>
        <w:adjustRightInd w:val="0"/>
        <w:rPr>
          <w:rFonts w:ascii="Trebuchet MS" w:hAnsi="Trebuchet MS" w:cs="Trebuchet MS"/>
          <w:color w:val="000000"/>
          <w:sz w:val="19"/>
          <w:szCs w:val="19"/>
        </w:rPr>
      </w:pPr>
    </w:p>
    <w:p w14:paraId="726F00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7" w:name="IDX419"/>
      <w:bookmarkEnd w:id="5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8DC6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7F31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3B0A45C3" w14:textId="77777777" w:rsidR="009E5D69" w:rsidRDefault="009E5D69" w:rsidP="009E5D69">
      <w:pPr>
        <w:adjustRightInd w:val="0"/>
        <w:rPr>
          <w:rFonts w:ascii="Trebuchet MS" w:hAnsi="Trebuchet MS" w:cs="Trebuchet MS"/>
          <w:color w:val="000000"/>
          <w:sz w:val="19"/>
          <w:szCs w:val="19"/>
        </w:rPr>
      </w:pPr>
    </w:p>
    <w:p w14:paraId="14232EEC" w14:textId="77777777" w:rsidR="009E5D69" w:rsidRDefault="009E5D69" w:rsidP="009E5D69">
      <w:pPr>
        <w:adjustRightInd w:val="0"/>
        <w:rPr>
          <w:rFonts w:ascii="Trebuchet MS" w:hAnsi="Trebuchet MS" w:cs="Trebuchet MS"/>
          <w:color w:val="000000"/>
          <w:sz w:val="19"/>
          <w:szCs w:val="19"/>
        </w:rPr>
      </w:pPr>
    </w:p>
    <w:p w14:paraId="24CBC87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48" w:name="IDX420"/>
      <w:bookmarkEnd w:id="5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DDDC6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D71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A46F9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DA3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041F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D7B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6C3F9F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BA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XHSL2018 = 1 or XHEL2018 in (2,3,4,6,7,8,9) then X1222018 = 1 ;</w:t>
            </w:r>
          </w:p>
        </w:tc>
      </w:tr>
      <w:tr w:rsidR="009E5D69" w14:paraId="65678B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DE12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F306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5848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51D62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EF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not in (1 99) and XHEL2018 not in (2,3,4,6,7,8,9) then X1222018 = 2 ;</w:t>
            </w:r>
          </w:p>
        </w:tc>
      </w:tr>
      <w:tr w:rsidR="009E5D69" w14:paraId="3B1FE9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0D6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99A6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3C4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2DE540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9B6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 99 then X1222018 = 99 ;</w:t>
            </w:r>
          </w:p>
        </w:tc>
      </w:tr>
      <w:tr w:rsidR="009E5D69" w14:paraId="04B092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3654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9493B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F61B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F36E9C" w14:textId="77777777" w:rsidR="009E5D69" w:rsidRDefault="009E5D69" w:rsidP="009E5D69">
      <w:pPr>
        <w:adjustRightInd w:val="0"/>
        <w:rPr>
          <w:rFonts w:ascii="Trebuchet MS" w:hAnsi="Trebuchet MS" w:cs="Trebuchet MS"/>
          <w:color w:val="000000"/>
          <w:sz w:val="19"/>
          <w:szCs w:val="19"/>
        </w:rPr>
      </w:pPr>
    </w:p>
    <w:p w14:paraId="2BE700DC" w14:textId="77777777" w:rsidR="009E5D69" w:rsidRDefault="009E5D69" w:rsidP="009E5D69">
      <w:pPr>
        <w:adjustRightInd w:val="0"/>
        <w:rPr>
          <w:rFonts w:ascii="Trebuchet MS" w:hAnsi="Trebuchet MS" w:cs="Trebuchet MS"/>
          <w:color w:val="000000"/>
          <w:sz w:val="19"/>
          <w:szCs w:val="19"/>
        </w:rPr>
        <w:sectPr w:rsidR="009E5D69">
          <w:headerReference w:type="default" r:id="rId145"/>
          <w:footerReference w:type="default" r:id="rId14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F8484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49" w:name="IDX421"/>
          <w:bookmarkEnd w:id="549"/>
          <w:p w14:paraId="5818B58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50" w:name="_Toc144389192"/>
            <w:r>
              <w:rPr>
                <w:sz w:val="22"/>
                <w:szCs w:val="22"/>
              </w:rPr>
              <w:instrText>Completed Year 12 or certificate II or higher</w:instrText>
            </w:r>
            <w:bookmarkEnd w:id="5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3DF94533" w14:textId="77777777" w:rsidR="009E5D69" w:rsidRDefault="009E5D69" w:rsidP="009E5D69">
      <w:pPr>
        <w:adjustRightInd w:val="0"/>
        <w:rPr>
          <w:rFonts w:ascii="Tahoma" w:hAnsi="Tahoma" w:cs="Tahoma"/>
          <w:color w:val="000000"/>
          <w:sz w:val="28"/>
          <w:szCs w:val="28"/>
        </w:rPr>
      </w:pPr>
    </w:p>
    <w:p w14:paraId="1EE08FF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D52D2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7FFD9C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51" w:name="IDX422"/>
            <w:bookmarkEnd w:id="551"/>
            <w:r>
              <w:rPr>
                <w:rFonts w:ascii="Tahoma" w:hAnsi="Tahoma" w:cs="Tahoma"/>
                <w:color w:val="000000"/>
                <w:sz w:val="28"/>
                <w:szCs w:val="28"/>
              </w:rPr>
              <w:fldChar w:fldCharType="begin"/>
            </w:r>
            <w:r>
              <w:rPr>
                <w:sz w:val="24"/>
                <w:szCs w:val="24"/>
              </w:rPr>
              <w:instrText>tc "</w:instrText>
            </w:r>
            <w:bookmarkStart w:id="552" w:name="_Toc144389193"/>
            <w:r>
              <w:rPr>
                <w:sz w:val="22"/>
                <w:szCs w:val="22"/>
              </w:rPr>
              <w:instrText>X1222019</w:instrText>
            </w:r>
            <w:bookmarkEnd w:id="5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X1222019</w:t>
            </w:r>
          </w:p>
        </w:tc>
      </w:tr>
    </w:tbl>
    <w:p w14:paraId="0D6DFA10" w14:textId="77777777" w:rsidR="009E5D69" w:rsidRDefault="009E5D69" w:rsidP="009E5D69">
      <w:pPr>
        <w:adjustRightInd w:val="0"/>
        <w:rPr>
          <w:rFonts w:ascii="Tahoma" w:hAnsi="Tahoma" w:cs="Tahoma"/>
          <w:i/>
          <w:iCs/>
          <w:color w:val="000000"/>
          <w:sz w:val="24"/>
          <w:szCs w:val="24"/>
        </w:rPr>
      </w:pPr>
    </w:p>
    <w:p w14:paraId="4F1EE764" w14:textId="77777777" w:rsidR="009E5D69" w:rsidRDefault="009E5D69" w:rsidP="009E5D69">
      <w:pPr>
        <w:adjustRightInd w:val="0"/>
        <w:rPr>
          <w:rFonts w:ascii="Tahoma" w:hAnsi="Tahoma" w:cs="Tahoma"/>
          <w:i/>
          <w:iCs/>
          <w:color w:val="000000"/>
          <w:sz w:val="24"/>
          <w:szCs w:val="24"/>
        </w:rPr>
      </w:pPr>
    </w:p>
    <w:p w14:paraId="6F9FCE4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53" w:name="IDX423"/>
      <w:bookmarkEnd w:id="5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ED44CC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B96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41759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8707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92F3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8B6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X1222019</w:t>
            </w:r>
          </w:p>
        </w:tc>
      </w:tr>
      <w:tr w:rsidR="009E5D69" w14:paraId="183AA2C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44C3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085F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X1222019 Completed Year 12 or certificate II or higher</w:t>
            </w:r>
          </w:p>
        </w:tc>
      </w:tr>
      <w:tr w:rsidR="009E5D69" w14:paraId="0317DF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841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132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7DB4C3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F2AB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9AAEF8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BE85E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AC55F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E712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724E0D7" w14:textId="77777777" w:rsidR="009E5D69" w:rsidRDefault="009E5D69" w:rsidP="009E5D69">
      <w:pPr>
        <w:adjustRightInd w:val="0"/>
        <w:rPr>
          <w:rFonts w:ascii="Trebuchet MS" w:hAnsi="Trebuchet MS" w:cs="Trebuchet MS"/>
          <w:color w:val="000000"/>
          <w:sz w:val="19"/>
          <w:szCs w:val="19"/>
        </w:rPr>
      </w:pPr>
    </w:p>
    <w:p w14:paraId="1CD268BB" w14:textId="77777777" w:rsidR="009E5D69" w:rsidRDefault="009E5D69" w:rsidP="009E5D69">
      <w:pPr>
        <w:adjustRightInd w:val="0"/>
        <w:rPr>
          <w:rFonts w:ascii="Trebuchet MS" w:hAnsi="Trebuchet MS" w:cs="Trebuchet MS"/>
          <w:color w:val="000000"/>
          <w:sz w:val="19"/>
          <w:szCs w:val="19"/>
        </w:rPr>
      </w:pPr>
    </w:p>
    <w:p w14:paraId="4F0892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4" w:name="IDX424"/>
      <w:bookmarkEnd w:id="5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19FC6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E8CD55" w14:textId="0378C93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0BF438E3" w14:textId="77777777" w:rsidR="009E5D69" w:rsidRDefault="009E5D69" w:rsidP="009E5D69">
      <w:pPr>
        <w:adjustRightInd w:val="0"/>
        <w:rPr>
          <w:rFonts w:ascii="Trebuchet MS" w:hAnsi="Trebuchet MS" w:cs="Trebuchet MS"/>
          <w:color w:val="000000"/>
          <w:sz w:val="19"/>
          <w:szCs w:val="19"/>
        </w:rPr>
      </w:pPr>
    </w:p>
    <w:p w14:paraId="3337048D" w14:textId="77777777" w:rsidR="009E5D69" w:rsidRDefault="009E5D69" w:rsidP="009E5D69">
      <w:pPr>
        <w:adjustRightInd w:val="0"/>
        <w:rPr>
          <w:rFonts w:ascii="Trebuchet MS" w:hAnsi="Trebuchet MS" w:cs="Trebuchet MS"/>
          <w:color w:val="000000"/>
          <w:sz w:val="19"/>
          <w:szCs w:val="19"/>
        </w:rPr>
      </w:pPr>
    </w:p>
    <w:p w14:paraId="60B675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5" w:name="IDX425"/>
      <w:bookmarkEnd w:id="5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0834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2D51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4120F9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269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0B912ED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0A4F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BBFB1B8" w14:textId="77777777" w:rsidR="009E5D69" w:rsidRDefault="009E5D69" w:rsidP="009E5D69">
      <w:pPr>
        <w:adjustRightInd w:val="0"/>
        <w:rPr>
          <w:rFonts w:ascii="Trebuchet MS" w:hAnsi="Trebuchet MS" w:cs="Trebuchet MS"/>
          <w:color w:val="000000"/>
          <w:sz w:val="19"/>
          <w:szCs w:val="19"/>
        </w:rPr>
      </w:pPr>
    </w:p>
    <w:p w14:paraId="6411CD16" w14:textId="77777777" w:rsidR="009E5D69" w:rsidRDefault="009E5D69" w:rsidP="009E5D69">
      <w:pPr>
        <w:adjustRightInd w:val="0"/>
        <w:rPr>
          <w:rFonts w:ascii="Trebuchet MS" w:hAnsi="Trebuchet MS" w:cs="Trebuchet MS"/>
          <w:color w:val="000000"/>
          <w:sz w:val="19"/>
          <w:szCs w:val="19"/>
        </w:rPr>
      </w:pPr>
    </w:p>
    <w:p w14:paraId="19F5BE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6" w:name="IDX426"/>
      <w:bookmarkEnd w:id="5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08B8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A3AB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E9C3424" w14:textId="77777777" w:rsidR="009E5D69" w:rsidRDefault="009E5D69" w:rsidP="009E5D69">
      <w:pPr>
        <w:adjustRightInd w:val="0"/>
        <w:rPr>
          <w:rFonts w:ascii="Trebuchet MS" w:hAnsi="Trebuchet MS" w:cs="Trebuchet MS"/>
          <w:color w:val="000000"/>
          <w:sz w:val="19"/>
          <w:szCs w:val="19"/>
        </w:rPr>
      </w:pPr>
    </w:p>
    <w:p w14:paraId="698910C8" w14:textId="77777777" w:rsidR="009E5D69" w:rsidRDefault="009E5D69" w:rsidP="009E5D69">
      <w:pPr>
        <w:adjustRightInd w:val="0"/>
        <w:rPr>
          <w:rFonts w:ascii="Trebuchet MS" w:hAnsi="Trebuchet MS" w:cs="Trebuchet MS"/>
          <w:color w:val="000000"/>
          <w:sz w:val="19"/>
          <w:szCs w:val="19"/>
        </w:rPr>
      </w:pPr>
    </w:p>
    <w:p w14:paraId="4A55C2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57" w:name="IDX427"/>
      <w:bookmarkEnd w:id="5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AFB1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70D5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D049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AC6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A518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FBB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0675E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1C7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XHSL2019 = 1 or XHEL2019 in (2,3,4,6,7,8,9) then X1222019 = 1 ;</w:t>
            </w:r>
          </w:p>
        </w:tc>
      </w:tr>
      <w:tr w:rsidR="009E5D69" w14:paraId="70874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953E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467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50B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72D47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4854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not in (1 99) and XHEL2019 not in (2,3,4,6,7,8,9) then X1222019 = 2 ;</w:t>
            </w:r>
          </w:p>
        </w:tc>
      </w:tr>
      <w:tr w:rsidR="009E5D69" w14:paraId="7A9C36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0E3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5A0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C0A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47A38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9E5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 99 then X1222019 = 99 ;</w:t>
            </w:r>
          </w:p>
        </w:tc>
      </w:tr>
      <w:tr w:rsidR="009E5D69" w14:paraId="197994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D2EA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AEA07F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3B02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F417317" w14:textId="77777777" w:rsidR="009E5D69" w:rsidRDefault="009E5D69" w:rsidP="009E5D69">
      <w:pPr>
        <w:adjustRightInd w:val="0"/>
        <w:rPr>
          <w:rFonts w:ascii="Trebuchet MS" w:hAnsi="Trebuchet MS" w:cs="Trebuchet MS"/>
          <w:color w:val="000000"/>
          <w:sz w:val="19"/>
          <w:szCs w:val="19"/>
        </w:rPr>
      </w:pPr>
    </w:p>
    <w:p w14:paraId="4CE90EB3" w14:textId="77777777" w:rsidR="009E5D69" w:rsidRDefault="009E5D69" w:rsidP="009E5D69">
      <w:pPr>
        <w:adjustRightInd w:val="0"/>
        <w:rPr>
          <w:rFonts w:ascii="Trebuchet MS" w:hAnsi="Trebuchet MS" w:cs="Trebuchet MS"/>
          <w:color w:val="000000"/>
          <w:sz w:val="19"/>
          <w:szCs w:val="19"/>
        </w:rPr>
        <w:sectPr w:rsidR="009E5D69">
          <w:headerReference w:type="default" r:id="rId147"/>
          <w:footerReference w:type="default" r:id="rId14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FCDB7B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58" w:name="IDX428"/>
          <w:bookmarkEnd w:id="558"/>
          <w:p w14:paraId="23E5BE9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59" w:name="_Toc144389194"/>
            <w:r>
              <w:rPr>
                <w:sz w:val="22"/>
                <w:szCs w:val="22"/>
              </w:rPr>
              <w:instrText>Completed Year 12 or certificate II or higher</w:instrText>
            </w:r>
            <w:bookmarkEnd w:id="55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520CDF69" w14:textId="77777777" w:rsidR="009E5D69" w:rsidRDefault="009E5D69" w:rsidP="009E5D69">
      <w:pPr>
        <w:adjustRightInd w:val="0"/>
        <w:rPr>
          <w:rFonts w:ascii="Tahoma" w:hAnsi="Tahoma" w:cs="Tahoma"/>
          <w:color w:val="000000"/>
          <w:sz w:val="28"/>
          <w:szCs w:val="28"/>
        </w:rPr>
      </w:pPr>
    </w:p>
    <w:p w14:paraId="52E39E6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4B7ED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13FC3E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60" w:name="IDX429"/>
            <w:bookmarkEnd w:id="560"/>
            <w:r>
              <w:rPr>
                <w:rFonts w:ascii="Tahoma" w:hAnsi="Tahoma" w:cs="Tahoma"/>
                <w:color w:val="000000"/>
                <w:sz w:val="28"/>
                <w:szCs w:val="28"/>
              </w:rPr>
              <w:fldChar w:fldCharType="begin"/>
            </w:r>
            <w:r>
              <w:rPr>
                <w:sz w:val="24"/>
                <w:szCs w:val="24"/>
              </w:rPr>
              <w:instrText>tc "</w:instrText>
            </w:r>
            <w:bookmarkStart w:id="561" w:name="_Toc144389195"/>
            <w:r>
              <w:rPr>
                <w:sz w:val="22"/>
                <w:szCs w:val="22"/>
              </w:rPr>
              <w:instrText>X1222020</w:instrText>
            </w:r>
            <w:bookmarkEnd w:id="56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X1222020</w:t>
            </w:r>
          </w:p>
        </w:tc>
      </w:tr>
    </w:tbl>
    <w:p w14:paraId="194EA720" w14:textId="77777777" w:rsidR="009E5D69" w:rsidRDefault="009E5D69" w:rsidP="009E5D69">
      <w:pPr>
        <w:adjustRightInd w:val="0"/>
        <w:rPr>
          <w:rFonts w:ascii="Tahoma" w:hAnsi="Tahoma" w:cs="Tahoma"/>
          <w:i/>
          <w:iCs/>
          <w:color w:val="000000"/>
          <w:sz w:val="24"/>
          <w:szCs w:val="24"/>
        </w:rPr>
      </w:pPr>
    </w:p>
    <w:p w14:paraId="796E367E" w14:textId="77777777" w:rsidR="009E5D69" w:rsidRDefault="009E5D69" w:rsidP="009E5D69">
      <w:pPr>
        <w:adjustRightInd w:val="0"/>
        <w:rPr>
          <w:rFonts w:ascii="Tahoma" w:hAnsi="Tahoma" w:cs="Tahoma"/>
          <w:i/>
          <w:iCs/>
          <w:color w:val="000000"/>
          <w:sz w:val="24"/>
          <w:szCs w:val="24"/>
        </w:rPr>
      </w:pPr>
    </w:p>
    <w:p w14:paraId="142D85B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62" w:name="IDX430"/>
      <w:bookmarkEnd w:id="56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1131B6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17009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2F71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21A17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0F55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854A3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X1222020</w:t>
            </w:r>
          </w:p>
        </w:tc>
      </w:tr>
      <w:tr w:rsidR="009E5D69" w14:paraId="7029EE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F6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3AAD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X1222020 Completed Year 12 or certificate II or higher</w:t>
            </w:r>
          </w:p>
        </w:tc>
      </w:tr>
      <w:tr w:rsidR="009E5D69" w14:paraId="6725E2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AEC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2CFC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AAE01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6986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250A3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CD9F4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08551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58726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089529E" w14:textId="77777777" w:rsidR="009E5D69" w:rsidRDefault="009E5D69" w:rsidP="009E5D69">
      <w:pPr>
        <w:adjustRightInd w:val="0"/>
        <w:rPr>
          <w:rFonts w:ascii="Trebuchet MS" w:hAnsi="Trebuchet MS" w:cs="Trebuchet MS"/>
          <w:color w:val="000000"/>
          <w:sz w:val="19"/>
          <w:szCs w:val="19"/>
        </w:rPr>
      </w:pPr>
    </w:p>
    <w:p w14:paraId="5F336AB6" w14:textId="77777777" w:rsidR="009E5D69" w:rsidRDefault="009E5D69" w:rsidP="009E5D69">
      <w:pPr>
        <w:adjustRightInd w:val="0"/>
        <w:rPr>
          <w:rFonts w:ascii="Trebuchet MS" w:hAnsi="Trebuchet MS" w:cs="Trebuchet MS"/>
          <w:color w:val="000000"/>
          <w:sz w:val="19"/>
          <w:szCs w:val="19"/>
        </w:rPr>
      </w:pPr>
    </w:p>
    <w:p w14:paraId="5291B6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3" w:name="IDX431"/>
      <w:bookmarkEnd w:id="56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8D68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B23E177" w14:textId="4BCD22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4DF38629" w14:textId="77777777" w:rsidR="009E5D69" w:rsidRDefault="009E5D69" w:rsidP="009E5D69">
      <w:pPr>
        <w:adjustRightInd w:val="0"/>
        <w:rPr>
          <w:rFonts w:ascii="Trebuchet MS" w:hAnsi="Trebuchet MS" w:cs="Trebuchet MS"/>
          <w:color w:val="000000"/>
          <w:sz w:val="19"/>
          <w:szCs w:val="19"/>
        </w:rPr>
      </w:pPr>
    </w:p>
    <w:p w14:paraId="126EAA0A" w14:textId="77777777" w:rsidR="009E5D69" w:rsidRDefault="009E5D69" w:rsidP="009E5D69">
      <w:pPr>
        <w:adjustRightInd w:val="0"/>
        <w:rPr>
          <w:rFonts w:ascii="Trebuchet MS" w:hAnsi="Trebuchet MS" w:cs="Trebuchet MS"/>
          <w:color w:val="000000"/>
          <w:sz w:val="19"/>
          <w:szCs w:val="19"/>
        </w:rPr>
      </w:pPr>
    </w:p>
    <w:p w14:paraId="3A7DFEA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4" w:name="IDX432"/>
      <w:bookmarkEnd w:id="56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8233F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E9E14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2A1286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0AE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701E0B9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BBA1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BAFB5F0" w14:textId="77777777" w:rsidR="009E5D69" w:rsidRDefault="009E5D69" w:rsidP="009E5D69">
      <w:pPr>
        <w:adjustRightInd w:val="0"/>
        <w:rPr>
          <w:rFonts w:ascii="Trebuchet MS" w:hAnsi="Trebuchet MS" w:cs="Trebuchet MS"/>
          <w:color w:val="000000"/>
          <w:sz w:val="19"/>
          <w:szCs w:val="19"/>
        </w:rPr>
      </w:pPr>
    </w:p>
    <w:p w14:paraId="2EE38B6F" w14:textId="77777777" w:rsidR="009E5D69" w:rsidRDefault="009E5D69" w:rsidP="009E5D69">
      <w:pPr>
        <w:adjustRightInd w:val="0"/>
        <w:rPr>
          <w:rFonts w:ascii="Trebuchet MS" w:hAnsi="Trebuchet MS" w:cs="Trebuchet MS"/>
          <w:color w:val="000000"/>
          <w:sz w:val="19"/>
          <w:szCs w:val="19"/>
        </w:rPr>
      </w:pPr>
    </w:p>
    <w:p w14:paraId="6A68F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5" w:name="IDX433"/>
      <w:bookmarkEnd w:id="56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3DFB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55F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1CF54EF2" w14:textId="77777777" w:rsidR="009E5D69" w:rsidRDefault="009E5D69" w:rsidP="009E5D69">
      <w:pPr>
        <w:adjustRightInd w:val="0"/>
        <w:rPr>
          <w:rFonts w:ascii="Trebuchet MS" w:hAnsi="Trebuchet MS" w:cs="Trebuchet MS"/>
          <w:color w:val="000000"/>
          <w:sz w:val="19"/>
          <w:szCs w:val="19"/>
        </w:rPr>
      </w:pPr>
    </w:p>
    <w:p w14:paraId="09E249B9" w14:textId="77777777" w:rsidR="009E5D69" w:rsidRDefault="009E5D69" w:rsidP="009E5D69">
      <w:pPr>
        <w:adjustRightInd w:val="0"/>
        <w:rPr>
          <w:rFonts w:ascii="Trebuchet MS" w:hAnsi="Trebuchet MS" w:cs="Trebuchet MS"/>
          <w:color w:val="000000"/>
          <w:sz w:val="19"/>
          <w:szCs w:val="19"/>
        </w:rPr>
      </w:pPr>
    </w:p>
    <w:p w14:paraId="4932ED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66" w:name="IDX434"/>
      <w:bookmarkEnd w:id="56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DF849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1C7D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7183C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F80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6249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0F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24CB5B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5D4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XHSL2020 = 1 or XHEL2020 in (2,3,4,6,7,8,9) then X1222020 = 1 ;</w:t>
            </w:r>
          </w:p>
        </w:tc>
      </w:tr>
      <w:tr w:rsidR="009E5D69" w14:paraId="753A3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76EB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6B8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E4C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0B9D0F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23C0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not in (1 99) and XHEL2020 not in (2,3,4,6,7,8,9) then X1222020 = 2 ;</w:t>
            </w:r>
          </w:p>
        </w:tc>
      </w:tr>
      <w:tr w:rsidR="009E5D69" w14:paraId="5FF260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5DC8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AAB9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67D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CCD3A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A68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 99 then X1222020 = 99 ;</w:t>
            </w:r>
          </w:p>
        </w:tc>
      </w:tr>
      <w:tr w:rsidR="009E5D69" w14:paraId="3E82A8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2E0B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92FA02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7A20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1EDB6C" w14:textId="77777777" w:rsidR="009E5D69" w:rsidRDefault="009E5D69" w:rsidP="009E5D69">
      <w:pPr>
        <w:adjustRightInd w:val="0"/>
        <w:rPr>
          <w:rFonts w:ascii="Trebuchet MS" w:hAnsi="Trebuchet MS" w:cs="Trebuchet MS"/>
          <w:color w:val="000000"/>
          <w:sz w:val="19"/>
          <w:szCs w:val="19"/>
        </w:rPr>
      </w:pPr>
    </w:p>
    <w:p w14:paraId="71D47202" w14:textId="77777777" w:rsidR="009E5D69" w:rsidRDefault="009E5D69" w:rsidP="009E5D69">
      <w:pPr>
        <w:adjustRightInd w:val="0"/>
        <w:rPr>
          <w:rFonts w:ascii="Trebuchet MS" w:hAnsi="Trebuchet MS" w:cs="Trebuchet MS"/>
          <w:color w:val="000000"/>
          <w:sz w:val="19"/>
          <w:szCs w:val="19"/>
        </w:rPr>
        <w:sectPr w:rsidR="009E5D69">
          <w:headerReference w:type="default" r:id="rId149"/>
          <w:footerReference w:type="default" r:id="rId15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78DA7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67" w:name="IDX435"/>
          <w:bookmarkEnd w:id="567"/>
          <w:p w14:paraId="7E26A44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68" w:name="_Toc144389196"/>
            <w:r>
              <w:rPr>
                <w:sz w:val="22"/>
                <w:szCs w:val="22"/>
              </w:rPr>
              <w:instrText>Completed Year 12 or certificate II or higher</w:instrText>
            </w:r>
            <w:bookmarkEnd w:id="56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5662A4C8" w14:textId="77777777" w:rsidR="009E5D69" w:rsidRDefault="009E5D69" w:rsidP="009E5D69">
      <w:pPr>
        <w:adjustRightInd w:val="0"/>
        <w:rPr>
          <w:rFonts w:ascii="Tahoma" w:hAnsi="Tahoma" w:cs="Tahoma"/>
          <w:color w:val="000000"/>
          <w:sz w:val="28"/>
          <w:szCs w:val="28"/>
        </w:rPr>
      </w:pPr>
    </w:p>
    <w:p w14:paraId="21586F6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65029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8B6F86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69" w:name="IDX436"/>
            <w:bookmarkEnd w:id="569"/>
            <w:r>
              <w:rPr>
                <w:rFonts w:ascii="Tahoma" w:hAnsi="Tahoma" w:cs="Tahoma"/>
                <w:color w:val="000000"/>
                <w:sz w:val="28"/>
                <w:szCs w:val="28"/>
              </w:rPr>
              <w:fldChar w:fldCharType="begin"/>
            </w:r>
            <w:r>
              <w:rPr>
                <w:sz w:val="24"/>
                <w:szCs w:val="24"/>
              </w:rPr>
              <w:instrText>tc "</w:instrText>
            </w:r>
            <w:bookmarkStart w:id="570" w:name="_Toc144389197"/>
            <w:r>
              <w:rPr>
                <w:sz w:val="22"/>
                <w:szCs w:val="22"/>
              </w:rPr>
              <w:instrText>X1222021</w:instrText>
            </w:r>
            <w:bookmarkEnd w:id="57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X1222021</w:t>
            </w:r>
          </w:p>
        </w:tc>
      </w:tr>
    </w:tbl>
    <w:p w14:paraId="0420BC37" w14:textId="77777777" w:rsidR="009E5D69" w:rsidRDefault="009E5D69" w:rsidP="009E5D69">
      <w:pPr>
        <w:adjustRightInd w:val="0"/>
        <w:rPr>
          <w:rFonts w:ascii="Tahoma" w:hAnsi="Tahoma" w:cs="Tahoma"/>
          <w:i/>
          <w:iCs/>
          <w:color w:val="000000"/>
          <w:sz w:val="24"/>
          <w:szCs w:val="24"/>
        </w:rPr>
      </w:pPr>
    </w:p>
    <w:p w14:paraId="76E1325D" w14:textId="77777777" w:rsidR="009E5D69" w:rsidRDefault="009E5D69" w:rsidP="009E5D69">
      <w:pPr>
        <w:adjustRightInd w:val="0"/>
        <w:rPr>
          <w:rFonts w:ascii="Tahoma" w:hAnsi="Tahoma" w:cs="Tahoma"/>
          <w:i/>
          <w:iCs/>
          <w:color w:val="000000"/>
          <w:sz w:val="24"/>
          <w:szCs w:val="24"/>
        </w:rPr>
      </w:pPr>
    </w:p>
    <w:p w14:paraId="3856165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71" w:name="IDX437"/>
      <w:bookmarkEnd w:id="57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A1DF6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9A2F7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ED3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F9DE0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03B8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CCB0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X1222021</w:t>
            </w:r>
          </w:p>
        </w:tc>
      </w:tr>
      <w:tr w:rsidR="009E5D69" w14:paraId="172A35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B1A9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8B15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X1222021 Completed Year 12 or certificate II or higher</w:t>
            </w:r>
          </w:p>
        </w:tc>
      </w:tr>
      <w:tr w:rsidR="009E5D69" w14:paraId="54DFE6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5B8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688B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4BD8970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9D20C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2FFD6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8B5D6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F26D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8D3E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2ED6395" w14:textId="77777777" w:rsidR="009E5D69" w:rsidRDefault="009E5D69" w:rsidP="009E5D69">
      <w:pPr>
        <w:adjustRightInd w:val="0"/>
        <w:rPr>
          <w:rFonts w:ascii="Trebuchet MS" w:hAnsi="Trebuchet MS" w:cs="Trebuchet MS"/>
          <w:color w:val="000000"/>
          <w:sz w:val="19"/>
          <w:szCs w:val="19"/>
        </w:rPr>
      </w:pPr>
    </w:p>
    <w:p w14:paraId="28123501" w14:textId="77777777" w:rsidR="009E5D69" w:rsidRDefault="009E5D69" w:rsidP="009E5D69">
      <w:pPr>
        <w:adjustRightInd w:val="0"/>
        <w:rPr>
          <w:rFonts w:ascii="Trebuchet MS" w:hAnsi="Trebuchet MS" w:cs="Trebuchet MS"/>
          <w:color w:val="000000"/>
          <w:sz w:val="19"/>
          <w:szCs w:val="19"/>
        </w:rPr>
      </w:pPr>
    </w:p>
    <w:p w14:paraId="5D88341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2" w:name="IDX438"/>
      <w:bookmarkEnd w:id="57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9CBFD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433032" w14:textId="17A1D3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09784E23" w14:textId="77777777" w:rsidR="009E5D69" w:rsidRDefault="009E5D69" w:rsidP="009E5D69">
      <w:pPr>
        <w:adjustRightInd w:val="0"/>
        <w:rPr>
          <w:rFonts w:ascii="Trebuchet MS" w:hAnsi="Trebuchet MS" w:cs="Trebuchet MS"/>
          <w:color w:val="000000"/>
          <w:sz w:val="19"/>
          <w:szCs w:val="19"/>
        </w:rPr>
      </w:pPr>
    </w:p>
    <w:p w14:paraId="675A3C93" w14:textId="77777777" w:rsidR="009E5D69" w:rsidRDefault="009E5D69" w:rsidP="009E5D69">
      <w:pPr>
        <w:adjustRightInd w:val="0"/>
        <w:rPr>
          <w:rFonts w:ascii="Trebuchet MS" w:hAnsi="Trebuchet MS" w:cs="Trebuchet MS"/>
          <w:color w:val="000000"/>
          <w:sz w:val="19"/>
          <w:szCs w:val="19"/>
        </w:rPr>
      </w:pPr>
    </w:p>
    <w:p w14:paraId="0BD2C5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3" w:name="IDX439"/>
      <w:bookmarkEnd w:id="57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855D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FF04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05584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528F8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2FA1855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308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2856093" w14:textId="77777777" w:rsidR="009E5D69" w:rsidRDefault="009E5D69" w:rsidP="009E5D69">
      <w:pPr>
        <w:adjustRightInd w:val="0"/>
        <w:rPr>
          <w:rFonts w:ascii="Trebuchet MS" w:hAnsi="Trebuchet MS" w:cs="Trebuchet MS"/>
          <w:color w:val="000000"/>
          <w:sz w:val="19"/>
          <w:szCs w:val="19"/>
        </w:rPr>
      </w:pPr>
    </w:p>
    <w:p w14:paraId="31D6DEEA" w14:textId="77777777" w:rsidR="009E5D69" w:rsidRDefault="009E5D69" w:rsidP="009E5D69">
      <w:pPr>
        <w:adjustRightInd w:val="0"/>
        <w:rPr>
          <w:rFonts w:ascii="Trebuchet MS" w:hAnsi="Trebuchet MS" w:cs="Trebuchet MS"/>
          <w:color w:val="000000"/>
          <w:sz w:val="19"/>
          <w:szCs w:val="19"/>
        </w:rPr>
      </w:pPr>
    </w:p>
    <w:p w14:paraId="1B3285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4" w:name="IDX440"/>
      <w:bookmarkEnd w:id="57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7D821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4AD9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0FF52A71" w14:textId="77777777" w:rsidR="009E5D69" w:rsidRDefault="009E5D69" w:rsidP="009E5D69">
      <w:pPr>
        <w:adjustRightInd w:val="0"/>
        <w:rPr>
          <w:rFonts w:ascii="Trebuchet MS" w:hAnsi="Trebuchet MS" w:cs="Trebuchet MS"/>
          <w:color w:val="000000"/>
          <w:sz w:val="19"/>
          <w:szCs w:val="19"/>
        </w:rPr>
      </w:pPr>
    </w:p>
    <w:p w14:paraId="4B69E25A" w14:textId="77777777" w:rsidR="009E5D69" w:rsidRDefault="009E5D69" w:rsidP="009E5D69">
      <w:pPr>
        <w:adjustRightInd w:val="0"/>
        <w:rPr>
          <w:rFonts w:ascii="Trebuchet MS" w:hAnsi="Trebuchet MS" w:cs="Trebuchet MS"/>
          <w:color w:val="000000"/>
          <w:sz w:val="19"/>
          <w:szCs w:val="19"/>
        </w:rPr>
      </w:pPr>
    </w:p>
    <w:p w14:paraId="381D847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75" w:name="IDX441"/>
      <w:bookmarkEnd w:id="57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96814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6FA7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9641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1CC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DEF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14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16ACC8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DE5D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XHSL2021 = 1 or XHEL2021 in (2,3,4,6,7,8,9) then X1222021 = 1 ;</w:t>
            </w:r>
          </w:p>
        </w:tc>
      </w:tr>
      <w:tr w:rsidR="009E5D69" w14:paraId="518749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9B7F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4FF3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987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430ACA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43F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not in (1 99) and XHEL2021 not in (2,3,4,6,7,8,9) then X1222021 = 2 ;</w:t>
            </w:r>
          </w:p>
        </w:tc>
      </w:tr>
      <w:tr w:rsidR="009E5D69" w14:paraId="16EDEE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47A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C59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D65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EAE71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16B8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 99 then X1222021 = 99 ;</w:t>
            </w:r>
          </w:p>
        </w:tc>
      </w:tr>
      <w:tr w:rsidR="009E5D69" w14:paraId="331970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1EDB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81DE4E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0580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DE2D752" w14:textId="77777777" w:rsidR="009E5D69" w:rsidRDefault="009E5D69" w:rsidP="009E5D69">
      <w:pPr>
        <w:adjustRightInd w:val="0"/>
        <w:rPr>
          <w:rFonts w:ascii="Trebuchet MS" w:hAnsi="Trebuchet MS" w:cs="Trebuchet MS"/>
          <w:color w:val="000000"/>
          <w:sz w:val="19"/>
          <w:szCs w:val="19"/>
        </w:rPr>
      </w:pPr>
    </w:p>
    <w:p w14:paraId="526B2C1F" w14:textId="77777777" w:rsidR="009E5D69" w:rsidRDefault="009E5D69" w:rsidP="009E5D69">
      <w:pPr>
        <w:adjustRightInd w:val="0"/>
        <w:rPr>
          <w:rFonts w:ascii="Trebuchet MS" w:hAnsi="Trebuchet MS" w:cs="Trebuchet MS"/>
          <w:color w:val="000000"/>
          <w:sz w:val="19"/>
          <w:szCs w:val="19"/>
        </w:rPr>
        <w:sectPr w:rsidR="009E5D69">
          <w:headerReference w:type="default" r:id="rId151"/>
          <w:footerReference w:type="default" r:id="rId15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2746B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76" w:name="IDX442"/>
          <w:bookmarkEnd w:id="576"/>
          <w:p w14:paraId="7488781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77" w:name="_Toc144389198"/>
            <w:r>
              <w:rPr>
                <w:sz w:val="22"/>
                <w:szCs w:val="22"/>
              </w:rPr>
              <w:instrText>Completed Year 12 or certificate II or higher</w:instrText>
            </w:r>
            <w:bookmarkEnd w:id="57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 or higher</w:t>
            </w:r>
          </w:p>
        </w:tc>
      </w:tr>
    </w:tbl>
    <w:p w14:paraId="3744DAD0" w14:textId="77777777" w:rsidR="009E5D69" w:rsidRDefault="009E5D69" w:rsidP="009E5D69">
      <w:pPr>
        <w:adjustRightInd w:val="0"/>
        <w:rPr>
          <w:rFonts w:ascii="Tahoma" w:hAnsi="Tahoma" w:cs="Tahoma"/>
          <w:color w:val="000000"/>
          <w:sz w:val="28"/>
          <w:szCs w:val="28"/>
        </w:rPr>
      </w:pPr>
    </w:p>
    <w:p w14:paraId="678B2AB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67303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0F371F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78" w:name="IDX443"/>
            <w:bookmarkEnd w:id="578"/>
            <w:r>
              <w:rPr>
                <w:rFonts w:ascii="Tahoma" w:hAnsi="Tahoma" w:cs="Tahoma"/>
                <w:color w:val="000000"/>
                <w:sz w:val="28"/>
                <w:szCs w:val="28"/>
              </w:rPr>
              <w:fldChar w:fldCharType="begin"/>
            </w:r>
            <w:r>
              <w:rPr>
                <w:sz w:val="24"/>
                <w:szCs w:val="24"/>
              </w:rPr>
              <w:instrText>tc "</w:instrText>
            </w:r>
            <w:bookmarkStart w:id="579" w:name="_Toc144389199"/>
            <w:r>
              <w:rPr>
                <w:sz w:val="22"/>
                <w:szCs w:val="22"/>
              </w:rPr>
              <w:instrText>X1222022</w:instrText>
            </w:r>
            <w:bookmarkEnd w:id="57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X1222022</w:t>
            </w:r>
          </w:p>
        </w:tc>
      </w:tr>
    </w:tbl>
    <w:p w14:paraId="6FB1D657" w14:textId="77777777" w:rsidR="009E5D69" w:rsidRDefault="009E5D69" w:rsidP="009E5D69">
      <w:pPr>
        <w:adjustRightInd w:val="0"/>
        <w:rPr>
          <w:rFonts w:ascii="Tahoma" w:hAnsi="Tahoma" w:cs="Tahoma"/>
          <w:i/>
          <w:iCs/>
          <w:color w:val="000000"/>
          <w:sz w:val="24"/>
          <w:szCs w:val="24"/>
        </w:rPr>
      </w:pPr>
    </w:p>
    <w:p w14:paraId="1478CD81" w14:textId="77777777" w:rsidR="009E5D69" w:rsidRDefault="009E5D69" w:rsidP="009E5D69">
      <w:pPr>
        <w:adjustRightInd w:val="0"/>
        <w:rPr>
          <w:rFonts w:ascii="Tahoma" w:hAnsi="Tahoma" w:cs="Tahoma"/>
          <w:i/>
          <w:iCs/>
          <w:color w:val="000000"/>
          <w:sz w:val="24"/>
          <w:szCs w:val="24"/>
        </w:rPr>
      </w:pPr>
    </w:p>
    <w:p w14:paraId="7970981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80" w:name="IDX444"/>
      <w:bookmarkEnd w:id="58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C5B7C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8890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2E1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4B87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275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7F01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X1222022</w:t>
            </w:r>
          </w:p>
        </w:tc>
      </w:tr>
      <w:tr w:rsidR="009E5D69" w14:paraId="5C0D0E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9F5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0D29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X1222022 Completed Year 12 or certificate II or higher</w:t>
            </w:r>
          </w:p>
        </w:tc>
      </w:tr>
      <w:tr w:rsidR="009E5D69" w14:paraId="322F282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F916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DF09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561EE67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25587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BF61F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5FC485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7BA4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46EB4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A6FA0BF" w14:textId="77777777" w:rsidR="009E5D69" w:rsidRDefault="009E5D69" w:rsidP="009E5D69">
      <w:pPr>
        <w:adjustRightInd w:val="0"/>
        <w:rPr>
          <w:rFonts w:ascii="Trebuchet MS" w:hAnsi="Trebuchet MS" w:cs="Trebuchet MS"/>
          <w:color w:val="000000"/>
          <w:sz w:val="19"/>
          <w:szCs w:val="19"/>
        </w:rPr>
      </w:pPr>
    </w:p>
    <w:p w14:paraId="37769E3F" w14:textId="77777777" w:rsidR="009E5D69" w:rsidRDefault="009E5D69" w:rsidP="009E5D69">
      <w:pPr>
        <w:adjustRightInd w:val="0"/>
        <w:rPr>
          <w:rFonts w:ascii="Trebuchet MS" w:hAnsi="Trebuchet MS" w:cs="Trebuchet MS"/>
          <w:color w:val="000000"/>
          <w:sz w:val="19"/>
          <w:szCs w:val="19"/>
        </w:rPr>
      </w:pPr>
    </w:p>
    <w:p w14:paraId="5CA1A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1" w:name="IDX445"/>
      <w:bookmarkEnd w:id="58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FA875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C66416" w14:textId="362890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 or a higher</w:t>
            </w:r>
            <w:r w:rsidR="00823946">
              <w:rPr>
                <w:rFonts w:ascii="Trebuchet MS" w:hAnsi="Trebuchet MS" w:cs="Trebuchet MS"/>
                <w:color w:val="000000"/>
                <w:sz w:val="19"/>
                <w:szCs w:val="19"/>
              </w:rPr>
              <w:t xml:space="preserve"> </w:t>
            </w:r>
            <w:r>
              <w:rPr>
                <w:rFonts w:ascii="Trebuchet MS" w:hAnsi="Trebuchet MS" w:cs="Trebuchet MS"/>
                <w:color w:val="000000"/>
                <w:sz w:val="19"/>
                <w:szCs w:val="19"/>
              </w:rPr>
              <w:t>qualification level at the time of interview.</w:t>
            </w:r>
          </w:p>
        </w:tc>
      </w:tr>
    </w:tbl>
    <w:p w14:paraId="10261AC6" w14:textId="77777777" w:rsidR="009E5D69" w:rsidRDefault="009E5D69" w:rsidP="009E5D69">
      <w:pPr>
        <w:adjustRightInd w:val="0"/>
        <w:rPr>
          <w:rFonts w:ascii="Trebuchet MS" w:hAnsi="Trebuchet MS" w:cs="Trebuchet MS"/>
          <w:color w:val="000000"/>
          <w:sz w:val="19"/>
          <w:szCs w:val="19"/>
        </w:rPr>
      </w:pPr>
    </w:p>
    <w:p w14:paraId="20DDEA95" w14:textId="77777777" w:rsidR="009E5D69" w:rsidRDefault="009E5D69" w:rsidP="009E5D69">
      <w:pPr>
        <w:adjustRightInd w:val="0"/>
        <w:rPr>
          <w:rFonts w:ascii="Trebuchet MS" w:hAnsi="Trebuchet MS" w:cs="Trebuchet MS"/>
          <w:color w:val="000000"/>
          <w:sz w:val="19"/>
          <w:szCs w:val="19"/>
        </w:rPr>
      </w:pPr>
    </w:p>
    <w:p w14:paraId="7C7D28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2" w:name="IDX446"/>
      <w:bookmarkEnd w:id="58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FCD6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9AB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 or higher</w:t>
            </w:r>
          </w:p>
        </w:tc>
      </w:tr>
      <w:tr w:rsidR="009E5D69" w14:paraId="61AD6C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CAA8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 or higher</w:t>
            </w:r>
          </w:p>
        </w:tc>
      </w:tr>
      <w:tr w:rsidR="009E5D69" w14:paraId="66F540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5317F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9B715CE" w14:textId="77777777" w:rsidR="009E5D69" w:rsidRDefault="009E5D69" w:rsidP="009E5D69">
      <w:pPr>
        <w:adjustRightInd w:val="0"/>
        <w:rPr>
          <w:rFonts w:ascii="Trebuchet MS" w:hAnsi="Trebuchet MS" w:cs="Trebuchet MS"/>
          <w:color w:val="000000"/>
          <w:sz w:val="19"/>
          <w:szCs w:val="19"/>
        </w:rPr>
      </w:pPr>
    </w:p>
    <w:p w14:paraId="2FCC745A" w14:textId="77777777" w:rsidR="009E5D69" w:rsidRDefault="009E5D69" w:rsidP="009E5D69">
      <w:pPr>
        <w:adjustRightInd w:val="0"/>
        <w:rPr>
          <w:rFonts w:ascii="Trebuchet MS" w:hAnsi="Trebuchet MS" w:cs="Trebuchet MS"/>
          <w:color w:val="000000"/>
          <w:sz w:val="19"/>
          <w:szCs w:val="19"/>
        </w:rPr>
      </w:pPr>
    </w:p>
    <w:p w14:paraId="519865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3" w:name="IDX447"/>
      <w:bookmarkEnd w:id="58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F0A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79EF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 or higher level qualification.</w:t>
            </w:r>
          </w:p>
        </w:tc>
      </w:tr>
    </w:tbl>
    <w:p w14:paraId="5A099F4C" w14:textId="77777777" w:rsidR="009E5D69" w:rsidRDefault="009E5D69" w:rsidP="009E5D69">
      <w:pPr>
        <w:adjustRightInd w:val="0"/>
        <w:rPr>
          <w:rFonts w:ascii="Trebuchet MS" w:hAnsi="Trebuchet MS" w:cs="Trebuchet MS"/>
          <w:color w:val="000000"/>
          <w:sz w:val="19"/>
          <w:szCs w:val="19"/>
        </w:rPr>
      </w:pPr>
    </w:p>
    <w:p w14:paraId="3E3110DC" w14:textId="77777777" w:rsidR="009E5D69" w:rsidRDefault="009E5D69" w:rsidP="009E5D69">
      <w:pPr>
        <w:adjustRightInd w:val="0"/>
        <w:rPr>
          <w:rFonts w:ascii="Trebuchet MS" w:hAnsi="Trebuchet MS" w:cs="Trebuchet MS"/>
          <w:color w:val="000000"/>
          <w:sz w:val="19"/>
          <w:szCs w:val="19"/>
        </w:rPr>
      </w:pPr>
    </w:p>
    <w:p w14:paraId="7B6091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84" w:name="IDX448"/>
      <w:bookmarkEnd w:id="58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8DB24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AC64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DB30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C2F6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01A1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78E54E" w14:textId="4D3C4E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 or higher */</w:t>
            </w:r>
          </w:p>
        </w:tc>
      </w:tr>
      <w:tr w:rsidR="009E5D69" w14:paraId="4788C1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0AA79" w14:textId="1DA5E3D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XHSL2022 = 1 or XHEL2022 in (2,3,4,6,7,8,9) then X1222022 = 1 ;</w:t>
            </w:r>
          </w:p>
        </w:tc>
      </w:tr>
      <w:tr w:rsidR="009E5D69" w14:paraId="7F9F6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487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795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21982" w14:textId="002232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 or higher */</w:t>
            </w:r>
          </w:p>
        </w:tc>
      </w:tr>
      <w:tr w:rsidR="009E5D69" w14:paraId="14F05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0FABF" w14:textId="3AEBD3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not in (1 99) and XHEL2022 not in (2,3,4,6,7,8,9) then X1222022 = 2 ;</w:t>
            </w:r>
          </w:p>
        </w:tc>
      </w:tr>
      <w:tr w:rsidR="009E5D69" w14:paraId="079E94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12B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F16C2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B7E69B" w14:textId="0417BF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737C9B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31259C" w14:textId="1E1A3BE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 99 then X1222022 = 99 ;</w:t>
            </w:r>
          </w:p>
        </w:tc>
      </w:tr>
      <w:tr w:rsidR="009E5D69" w14:paraId="64376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56DF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18A00B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CC8E1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49034E" w14:textId="77777777" w:rsidR="009E5D69" w:rsidRDefault="009E5D69" w:rsidP="009E5D69">
      <w:pPr>
        <w:adjustRightInd w:val="0"/>
        <w:rPr>
          <w:rFonts w:ascii="Trebuchet MS" w:hAnsi="Trebuchet MS" w:cs="Trebuchet MS"/>
          <w:color w:val="000000"/>
          <w:sz w:val="19"/>
          <w:szCs w:val="19"/>
        </w:rPr>
      </w:pPr>
    </w:p>
    <w:p w14:paraId="5A1096FC" w14:textId="77777777" w:rsidR="009E5D69" w:rsidRDefault="009E5D69" w:rsidP="009E5D69">
      <w:pPr>
        <w:adjustRightInd w:val="0"/>
        <w:rPr>
          <w:rFonts w:ascii="Trebuchet MS" w:hAnsi="Trebuchet MS" w:cs="Trebuchet MS"/>
          <w:color w:val="000000"/>
          <w:sz w:val="19"/>
          <w:szCs w:val="19"/>
        </w:rPr>
        <w:sectPr w:rsidR="009E5D69">
          <w:headerReference w:type="default" r:id="rId153"/>
          <w:footerReference w:type="default" r:id="rId15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1C54D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85" w:name="IDX449"/>
          <w:bookmarkEnd w:id="585"/>
          <w:p w14:paraId="497D2A1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86" w:name="_Toc144389200"/>
            <w:r>
              <w:rPr>
                <w:sz w:val="22"/>
                <w:szCs w:val="22"/>
              </w:rPr>
              <w:instrText>Completed Year 12 or certificate III or higher</w:instrText>
            </w:r>
            <w:bookmarkEnd w:id="58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692EFC2F" w14:textId="77777777" w:rsidR="009E5D69" w:rsidRDefault="009E5D69" w:rsidP="009E5D69">
      <w:pPr>
        <w:adjustRightInd w:val="0"/>
        <w:rPr>
          <w:rFonts w:ascii="Tahoma" w:hAnsi="Tahoma" w:cs="Tahoma"/>
          <w:color w:val="000000"/>
          <w:sz w:val="28"/>
          <w:szCs w:val="28"/>
        </w:rPr>
      </w:pPr>
    </w:p>
    <w:p w14:paraId="4A8D776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C2F31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02BA76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87" w:name="IDX450"/>
            <w:bookmarkEnd w:id="587"/>
            <w:r>
              <w:rPr>
                <w:rFonts w:ascii="Tahoma" w:hAnsi="Tahoma" w:cs="Tahoma"/>
                <w:color w:val="000000"/>
                <w:sz w:val="28"/>
                <w:szCs w:val="28"/>
              </w:rPr>
              <w:fldChar w:fldCharType="begin"/>
            </w:r>
            <w:r>
              <w:rPr>
                <w:sz w:val="24"/>
                <w:szCs w:val="24"/>
              </w:rPr>
              <w:instrText>tc "</w:instrText>
            </w:r>
            <w:bookmarkStart w:id="588" w:name="_Toc144389201"/>
            <w:r>
              <w:rPr>
                <w:sz w:val="22"/>
                <w:szCs w:val="22"/>
              </w:rPr>
              <w:instrText>X1232015</w:instrText>
            </w:r>
            <w:bookmarkEnd w:id="58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X1232015</w:t>
            </w:r>
          </w:p>
        </w:tc>
      </w:tr>
    </w:tbl>
    <w:p w14:paraId="72F481CF" w14:textId="77777777" w:rsidR="009E5D69" w:rsidRDefault="009E5D69" w:rsidP="009E5D69">
      <w:pPr>
        <w:adjustRightInd w:val="0"/>
        <w:rPr>
          <w:rFonts w:ascii="Tahoma" w:hAnsi="Tahoma" w:cs="Tahoma"/>
          <w:i/>
          <w:iCs/>
          <w:color w:val="000000"/>
          <w:sz w:val="24"/>
          <w:szCs w:val="24"/>
        </w:rPr>
      </w:pPr>
    </w:p>
    <w:p w14:paraId="2924D4D7" w14:textId="77777777" w:rsidR="009E5D69" w:rsidRDefault="009E5D69" w:rsidP="009E5D69">
      <w:pPr>
        <w:adjustRightInd w:val="0"/>
        <w:rPr>
          <w:rFonts w:ascii="Tahoma" w:hAnsi="Tahoma" w:cs="Tahoma"/>
          <w:i/>
          <w:iCs/>
          <w:color w:val="000000"/>
          <w:sz w:val="24"/>
          <w:szCs w:val="24"/>
        </w:rPr>
      </w:pPr>
    </w:p>
    <w:p w14:paraId="050612A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89" w:name="IDX451"/>
      <w:bookmarkEnd w:id="58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C8F06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5063C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433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68C63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BB93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047E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X1232015</w:t>
            </w:r>
          </w:p>
        </w:tc>
      </w:tr>
      <w:tr w:rsidR="009E5D69" w14:paraId="64D637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89A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51A16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X1232015 Completed Year 12 or certificate III or higher</w:t>
            </w:r>
          </w:p>
        </w:tc>
      </w:tr>
      <w:tr w:rsidR="009E5D69" w14:paraId="5E7E51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843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2DFCB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28DD36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18AEA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F16C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FBBC87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7E0D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D5E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22054BF4" w14:textId="77777777" w:rsidR="009E5D69" w:rsidRDefault="009E5D69" w:rsidP="009E5D69">
      <w:pPr>
        <w:adjustRightInd w:val="0"/>
        <w:rPr>
          <w:rFonts w:ascii="Trebuchet MS" w:hAnsi="Trebuchet MS" w:cs="Trebuchet MS"/>
          <w:color w:val="000000"/>
          <w:sz w:val="19"/>
          <w:szCs w:val="19"/>
        </w:rPr>
      </w:pPr>
    </w:p>
    <w:p w14:paraId="403F8C42" w14:textId="77777777" w:rsidR="009E5D69" w:rsidRDefault="009E5D69" w:rsidP="009E5D69">
      <w:pPr>
        <w:adjustRightInd w:val="0"/>
        <w:rPr>
          <w:rFonts w:ascii="Trebuchet MS" w:hAnsi="Trebuchet MS" w:cs="Trebuchet MS"/>
          <w:color w:val="000000"/>
          <w:sz w:val="19"/>
          <w:szCs w:val="19"/>
        </w:rPr>
      </w:pPr>
    </w:p>
    <w:p w14:paraId="60F497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0" w:name="IDX452"/>
      <w:bookmarkEnd w:id="59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F273E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2701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D560F36" w14:textId="77777777" w:rsidR="009E5D69" w:rsidRDefault="009E5D69" w:rsidP="009E5D69">
      <w:pPr>
        <w:adjustRightInd w:val="0"/>
        <w:rPr>
          <w:rFonts w:ascii="Trebuchet MS" w:hAnsi="Trebuchet MS" w:cs="Trebuchet MS"/>
          <w:color w:val="000000"/>
          <w:sz w:val="19"/>
          <w:szCs w:val="19"/>
        </w:rPr>
      </w:pPr>
    </w:p>
    <w:p w14:paraId="3992425D" w14:textId="77777777" w:rsidR="009E5D69" w:rsidRDefault="009E5D69" w:rsidP="009E5D69">
      <w:pPr>
        <w:adjustRightInd w:val="0"/>
        <w:rPr>
          <w:rFonts w:ascii="Trebuchet MS" w:hAnsi="Trebuchet MS" w:cs="Trebuchet MS"/>
          <w:color w:val="000000"/>
          <w:sz w:val="19"/>
          <w:szCs w:val="19"/>
        </w:rPr>
      </w:pPr>
    </w:p>
    <w:p w14:paraId="3B08C9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1" w:name="IDX453"/>
      <w:bookmarkEnd w:id="59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510DA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B149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A6DF6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849C5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4E9639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561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429E813" w14:textId="77777777" w:rsidR="009E5D69" w:rsidRDefault="009E5D69" w:rsidP="009E5D69">
      <w:pPr>
        <w:adjustRightInd w:val="0"/>
        <w:rPr>
          <w:rFonts w:ascii="Trebuchet MS" w:hAnsi="Trebuchet MS" w:cs="Trebuchet MS"/>
          <w:color w:val="000000"/>
          <w:sz w:val="19"/>
          <w:szCs w:val="19"/>
        </w:rPr>
      </w:pPr>
    </w:p>
    <w:p w14:paraId="06B920A9" w14:textId="77777777" w:rsidR="009E5D69" w:rsidRDefault="009E5D69" w:rsidP="009E5D69">
      <w:pPr>
        <w:adjustRightInd w:val="0"/>
        <w:rPr>
          <w:rFonts w:ascii="Trebuchet MS" w:hAnsi="Trebuchet MS" w:cs="Trebuchet MS"/>
          <w:color w:val="000000"/>
          <w:sz w:val="19"/>
          <w:szCs w:val="19"/>
        </w:rPr>
      </w:pPr>
    </w:p>
    <w:p w14:paraId="07269B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2" w:name="IDX454"/>
      <w:bookmarkEnd w:id="59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581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F21D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2E3176CE" w14:textId="77777777" w:rsidR="009E5D69" w:rsidRDefault="009E5D69" w:rsidP="009E5D69">
      <w:pPr>
        <w:adjustRightInd w:val="0"/>
        <w:rPr>
          <w:rFonts w:ascii="Trebuchet MS" w:hAnsi="Trebuchet MS" w:cs="Trebuchet MS"/>
          <w:color w:val="000000"/>
          <w:sz w:val="19"/>
          <w:szCs w:val="19"/>
        </w:rPr>
      </w:pPr>
    </w:p>
    <w:p w14:paraId="3AA794CE" w14:textId="77777777" w:rsidR="009E5D69" w:rsidRDefault="009E5D69" w:rsidP="009E5D69">
      <w:pPr>
        <w:adjustRightInd w:val="0"/>
        <w:rPr>
          <w:rFonts w:ascii="Trebuchet MS" w:hAnsi="Trebuchet MS" w:cs="Trebuchet MS"/>
          <w:color w:val="000000"/>
          <w:sz w:val="19"/>
          <w:szCs w:val="19"/>
        </w:rPr>
      </w:pPr>
    </w:p>
    <w:p w14:paraId="4A046B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3" w:name="IDX455"/>
      <w:bookmarkEnd w:id="59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876E1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937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3CDA41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630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BDD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92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48E175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69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XHSL2015 = 1 or XHEL2015 in (3,4,6,7,8,9) then X1232015 = 1  ;</w:t>
            </w:r>
          </w:p>
        </w:tc>
      </w:tr>
      <w:tr w:rsidR="009E5D69" w14:paraId="36F871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7671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BC23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2281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3C43D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2C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in (2,3,4) and XHEL2015 not in (3,4,6,7,8,9) then X1232015 = 2 ;</w:t>
            </w:r>
          </w:p>
        </w:tc>
      </w:tr>
      <w:tr w:rsidR="009E5D69" w14:paraId="576B78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7FC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3033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5DD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51617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AF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XHSL2015 = 99 then X1232015 = 99 ;</w:t>
            </w:r>
          </w:p>
        </w:tc>
      </w:tr>
      <w:tr w:rsidR="009E5D69" w14:paraId="14BCE4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5AE98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3EB3F4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87F5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2E69A87" w14:textId="77777777" w:rsidR="009E5D69" w:rsidRDefault="009E5D69" w:rsidP="009E5D69">
      <w:pPr>
        <w:adjustRightInd w:val="0"/>
        <w:rPr>
          <w:rFonts w:ascii="Trebuchet MS" w:hAnsi="Trebuchet MS" w:cs="Trebuchet MS"/>
          <w:color w:val="000000"/>
          <w:sz w:val="19"/>
          <w:szCs w:val="19"/>
        </w:rPr>
      </w:pPr>
    </w:p>
    <w:p w14:paraId="63C2CE76" w14:textId="77777777" w:rsidR="009E5D69" w:rsidRDefault="009E5D69" w:rsidP="009E5D69">
      <w:pPr>
        <w:adjustRightInd w:val="0"/>
        <w:rPr>
          <w:rFonts w:ascii="Trebuchet MS" w:hAnsi="Trebuchet MS" w:cs="Trebuchet MS"/>
          <w:color w:val="000000"/>
          <w:sz w:val="19"/>
          <w:szCs w:val="19"/>
        </w:rPr>
        <w:sectPr w:rsidR="009E5D69">
          <w:headerReference w:type="default" r:id="rId155"/>
          <w:footerReference w:type="default" r:id="rId15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8A6DA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594" w:name="IDX456"/>
          <w:bookmarkEnd w:id="594"/>
          <w:p w14:paraId="43775F2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595" w:name="_Toc144389202"/>
            <w:r>
              <w:rPr>
                <w:sz w:val="22"/>
                <w:szCs w:val="22"/>
              </w:rPr>
              <w:instrText>Completed Year 12 or certificate III or higher</w:instrText>
            </w:r>
            <w:bookmarkEnd w:id="59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3A9D7DA1" w14:textId="77777777" w:rsidR="009E5D69" w:rsidRDefault="009E5D69" w:rsidP="009E5D69">
      <w:pPr>
        <w:adjustRightInd w:val="0"/>
        <w:rPr>
          <w:rFonts w:ascii="Tahoma" w:hAnsi="Tahoma" w:cs="Tahoma"/>
          <w:color w:val="000000"/>
          <w:sz w:val="28"/>
          <w:szCs w:val="28"/>
        </w:rPr>
      </w:pPr>
    </w:p>
    <w:p w14:paraId="46E95AC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5B9664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14CADE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596" w:name="IDX457"/>
            <w:bookmarkEnd w:id="596"/>
            <w:r>
              <w:rPr>
                <w:rFonts w:ascii="Tahoma" w:hAnsi="Tahoma" w:cs="Tahoma"/>
                <w:color w:val="000000"/>
                <w:sz w:val="28"/>
                <w:szCs w:val="28"/>
              </w:rPr>
              <w:fldChar w:fldCharType="begin"/>
            </w:r>
            <w:r>
              <w:rPr>
                <w:sz w:val="24"/>
                <w:szCs w:val="24"/>
              </w:rPr>
              <w:instrText>tc "</w:instrText>
            </w:r>
            <w:bookmarkStart w:id="597" w:name="_Toc144389203"/>
            <w:r>
              <w:rPr>
                <w:sz w:val="22"/>
                <w:szCs w:val="22"/>
              </w:rPr>
              <w:instrText>X1232016</w:instrText>
            </w:r>
            <w:bookmarkEnd w:id="59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X1232016</w:t>
            </w:r>
          </w:p>
        </w:tc>
      </w:tr>
    </w:tbl>
    <w:p w14:paraId="64961520" w14:textId="77777777" w:rsidR="009E5D69" w:rsidRDefault="009E5D69" w:rsidP="009E5D69">
      <w:pPr>
        <w:adjustRightInd w:val="0"/>
        <w:rPr>
          <w:rFonts w:ascii="Tahoma" w:hAnsi="Tahoma" w:cs="Tahoma"/>
          <w:i/>
          <w:iCs/>
          <w:color w:val="000000"/>
          <w:sz w:val="24"/>
          <w:szCs w:val="24"/>
        </w:rPr>
      </w:pPr>
    </w:p>
    <w:p w14:paraId="6CB555BF" w14:textId="77777777" w:rsidR="009E5D69" w:rsidRDefault="009E5D69" w:rsidP="009E5D69">
      <w:pPr>
        <w:adjustRightInd w:val="0"/>
        <w:rPr>
          <w:rFonts w:ascii="Tahoma" w:hAnsi="Tahoma" w:cs="Tahoma"/>
          <w:i/>
          <w:iCs/>
          <w:color w:val="000000"/>
          <w:sz w:val="24"/>
          <w:szCs w:val="24"/>
        </w:rPr>
      </w:pPr>
    </w:p>
    <w:p w14:paraId="03A77A8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598" w:name="IDX458"/>
      <w:bookmarkEnd w:id="59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C529E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141D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AF3D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15800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E586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4656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X1232016</w:t>
            </w:r>
          </w:p>
        </w:tc>
      </w:tr>
      <w:tr w:rsidR="009E5D69" w14:paraId="5D792F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12FC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621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X1232016 Completed Year 12 or certificate III or higher</w:t>
            </w:r>
          </w:p>
        </w:tc>
      </w:tr>
      <w:tr w:rsidR="009E5D69" w14:paraId="333487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27A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4E22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18C7B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5161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A080A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3D7ED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56DF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6D7C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536BE38" w14:textId="77777777" w:rsidR="009E5D69" w:rsidRDefault="009E5D69" w:rsidP="009E5D69">
      <w:pPr>
        <w:adjustRightInd w:val="0"/>
        <w:rPr>
          <w:rFonts w:ascii="Trebuchet MS" w:hAnsi="Trebuchet MS" w:cs="Trebuchet MS"/>
          <w:color w:val="000000"/>
          <w:sz w:val="19"/>
          <w:szCs w:val="19"/>
        </w:rPr>
      </w:pPr>
    </w:p>
    <w:p w14:paraId="202C16DA" w14:textId="77777777" w:rsidR="009E5D69" w:rsidRDefault="009E5D69" w:rsidP="009E5D69">
      <w:pPr>
        <w:adjustRightInd w:val="0"/>
        <w:rPr>
          <w:rFonts w:ascii="Trebuchet MS" w:hAnsi="Trebuchet MS" w:cs="Trebuchet MS"/>
          <w:color w:val="000000"/>
          <w:sz w:val="19"/>
          <w:szCs w:val="19"/>
        </w:rPr>
      </w:pPr>
    </w:p>
    <w:p w14:paraId="56757EF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599" w:name="IDX459"/>
      <w:bookmarkEnd w:id="59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B2BDD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4958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F29E7E8" w14:textId="77777777" w:rsidR="009E5D69" w:rsidRDefault="009E5D69" w:rsidP="009E5D69">
      <w:pPr>
        <w:adjustRightInd w:val="0"/>
        <w:rPr>
          <w:rFonts w:ascii="Trebuchet MS" w:hAnsi="Trebuchet MS" w:cs="Trebuchet MS"/>
          <w:color w:val="000000"/>
          <w:sz w:val="19"/>
          <w:szCs w:val="19"/>
        </w:rPr>
      </w:pPr>
    </w:p>
    <w:p w14:paraId="55B259FD" w14:textId="77777777" w:rsidR="009E5D69" w:rsidRDefault="009E5D69" w:rsidP="009E5D69">
      <w:pPr>
        <w:adjustRightInd w:val="0"/>
        <w:rPr>
          <w:rFonts w:ascii="Trebuchet MS" w:hAnsi="Trebuchet MS" w:cs="Trebuchet MS"/>
          <w:color w:val="000000"/>
          <w:sz w:val="19"/>
          <w:szCs w:val="19"/>
        </w:rPr>
      </w:pPr>
    </w:p>
    <w:p w14:paraId="36332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0" w:name="IDX460"/>
      <w:bookmarkEnd w:id="60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D611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5CEB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F2746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08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12E21D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CA7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78B8A17" w14:textId="77777777" w:rsidR="009E5D69" w:rsidRDefault="009E5D69" w:rsidP="009E5D69">
      <w:pPr>
        <w:adjustRightInd w:val="0"/>
        <w:rPr>
          <w:rFonts w:ascii="Trebuchet MS" w:hAnsi="Trebuchet MS" w:cs="Trebuchet MS"/>
          <w:color w:val="000000"/>
          <w:sz w:val="19"/>
          <w:szCs w:val="19"/>
        </w:rPr>
      </w:pPr>
    </w:p>
    <w:p w14:paraId="0F3D49C8" w14:textId="77777777" w:rsidR="009E5D69" w:rsidRDefault="009E5D69" w:rsidP="009E5D69">
      <w:pPr>
        <w:adjustRightInd w:val="0"/>
        <w:rPr>
          <w:rFonts w:ascii="Trebuchet MS" w:hAnsi="Trebuchet MS" w:cs="Trebuchet MS"/>
          <w:color w:val="000000"/>
          <w:sz w:val="19"/>
          <w:szCs w:val="19"/>
        </w:rPr>
      </w:pPr>
    </w:p>
    <w:p w14:paraId="3D4444B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1" w:name="IDX461"/>
      <w:bookmarkEnd w:id="60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CD300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0BF5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42B88656" w14:textId="77777777" w:rsidR="009E5D69" w:rsidRDefault="009E5D69" w:rsidP="009E5D69">
      <w:pPr>
        <w:adjustRightInd w:val="0"/>
        <w:rPr>
          <w:rFonts w:ascii="Trebuchet MS" w:hAnsi="Trebuchet MS" w:cs="Trebuchet MS"/>
          <w:color w:val="000000"/>
          <w:sz w:val="19"/>
          <w:szCs w:val="19"/>
        </w:rPr>
      </w:pPr>
    </w:p>
    <w:p w14:paraId="3C066C81" w14:textId="77777777" w:rsidR="009E5D69" w:rsidRDefault="009E5D69" w:rsidP="009E5D69">
      <w:pPr>
        <w:adjustRightInd w:val="0"/>
        <w:rPr>
          <w:rFonts w:ascii="Trebuchet MS" w:hAnsi="Trebuchet MS" w:cs="Trebuchet MS"/>
          <w:color w:val="000000"/>
          <w:sz w:val="19"/>
          <w:szCs w:val="19"/>
        </w:rPr>
      </w:pPr>
    </w:p>
    <w:p w14:paraId="5D7D73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2" w:name="IDX462"/>
      <w:bookmarkEnd w:id="60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EEAED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D1FD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22CD7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729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9EBE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7E7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015071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0DF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XHSL2016 = 1 or XHEL2016 in (3,4,6,7,8,9) then X1232016 = 1 ;</w:t>
            </w:r>
          </w:p>
        </w:tc>
      </w:tr>
      <w:tr w:rsidR="009E5D69" w14:paraId="495791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1406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E7C0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1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76830C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B56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in (2,3,4) and XHEL2016 not in (3,4,6,7,8,9) then X1232016 = 2 ;</w:t>
            </w:r>
          </w:p>
        </w:tc>
      </w:tr>
      <w:tr w:rsidR="009E5D69" w14:paraId="5A52C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1F1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99B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4CD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2CEECA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DD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XHSL2016 = 99 then X1232016 = 99 ;</w:t>
            </w:r>
          </w:p>
        </w:tc>
      </w:tr>
      <w:tr w:rsidR="009E5D69" w14:paraId="1C143D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ED02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401DCC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8E5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67FE9E0" w14:textId="77777777" w:rsidR="009E5D69" w:rsidRDefault="009E5D69" w:rsidP="009E5D69">
      <w:pPr>
        <w:adjustRightInd w:val="0"/>
        <w:rPr>
          <w:rFonts w:ascii="Trebuchet MS" w:hAnsi="Trebuchet MS" w:cs="Trebuchet MS"/>
          <w:color w:val="000000"/>
          <w:sz w:val="19"/>
          <w:szCs w:val="19"/>
        </w:rPr>
      </w:pPr>
    </w:p>
    <w:p w14:paraId="243C34EE" w14:textId="77777777" w:rsidR="009E5D69" w:rsidRDefault="009E5D69" w:rsidP="009E5D69">
      <w:pPr>
        <w:adjustRightInd w:val="0"/>
        <w:rPr>
          <w:rFonts w:ascii="Trebuchet MS" w:hAnsi="Trebuchet MS" w:cs="Trebuchet MS"/>
          <w:color w:val="000000"/>
          <w:sz w:val="19"/>
          <w:szCs w:val="19"/>
        </w:rPr>
        <w:sectPr w:rsidR="009E5D69">
          <w:headerReference w:type="default" r:id="rId157"/>
          <w:footerReference w:type="default" r:id="rId15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FC871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03" w:name="IDX463"/>
          <w:bookmarkEnd w:id="603"/>
          <w:p w14:paraId="34C7605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04" w:name="_Toc144389204"/>
            <w:r>
              <w:rPr>
                <w:sz w:val="22"/>
                <w:szCs w:val="22"/>
              </w:rPr>
              <w:instrText>Completed Year 12 or certificate III or higher</w:instrText>
            </w:r>
            <w:bookmarkEnd w:id="6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27B171EC" w14:textId="77777777" w:rsidR="009E5D69" w:rsidRDefault="009E5D69" w:rsidP="009E5D69">
      <w:pPr>
        <w:adjustRightInd w:val="0"/>
        <w:rPr>
          <w:rFonts w:ascii="Tahoma" w:hAnsi="Tahoma" w:cs="Tahoma"/>
          <w:color w:val="000000"/>
          <w:sz w:val="28"/>
          <w:szCs w:val="28"/>
        </w:rPr>
      </w:pPr>
    </w:p>
    <w:p w14:paraId="5D6C379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8E5C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9E437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05" w:name="IDX464"/>
            <w:bookmarkEnd w:id="605"/>
            <w:r>
              <w:rPr>
                <w:rFonts w:ascii="Tahoma" w:hAnsi="Tahoma" w:cs="Tahoma"/>
                <w:color w:val="000000"/>
                <w:sz w:val="28"/>
                <w:szCs w:val="28"/>
              </w:rPr>
              <w:fldChar w:fldCharType="begin"/>
            </w:r>
            <w:r>
              <w:rPr>
                <w:sz w:val="24"/>
                <w:szCs w:val="24"/>
              </w:rPr>
              <w:instrText>tc "</w:instrText>
            </w:r>
            <w:bookmarkStart w:id="606" w:name="_Toc144389205"/>
            <w:r>
              <w:rPr>
                <w:sz w:val="22"/>
                <w:szCs w:val="22"/>
              </w:rPr>
              <w:instrText>X1232017</w:instrText>
            </w:r>
            <w:bookmarkEnd w:id="60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X1232017</w:t>
            </w:r>
          </w:p>
        </w:tc>
      </w:tr>
    </w:tbl>
    <w:p w14:paraId="6D743764" w14:textId="77777777" w:rsidR="009E5D69" w:rsidRDefault="009E5D69" w:rsidP="009E5D69">
      <w:pPr>
        <w:adjustRightInd w:val="0"/>
        <w:rPr>
          <w:rFonts w:ascii="Tahoma" w:hAnsi="Tahoma" w:cs="Tahoma"/>
          <w:i/>
          <w:iCs/>
          <w:color w:val="000000"/>
          <w:sz w:val="24"/>
          <w:szCs w:val="24"/>
        </w:rPr>
      </w:pPr>
    </w:p>
    <w:p w14:paraId="1E7DE4E0" w14:textId="77777777" w:rsidR="009E5D69" w:rsidRDefault="009E5D69" w:rsidP="009E5D69">
      <w:pPr>
        <w:adjustRightInd w:val="0"/>
        <w:rPr>
          <w:rFonts w:ascii="Tahoma" w:hAnsi="Tahoma" w:cs="Tahoma"/>
          <w:i/>
          <w:iCs/>
          <w:color w:val="000000"/>
          <w:sz w:val="24"/>
          <w:szCs w:val="24"/>
        </w:rPr>
      </w:pPr>
    </w:p>
    <w:p w14:paraId="5EC22E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07" w:name="IDX465"/>
      <w:bookmarkEnd w:id="60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CEA424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A7C0F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47022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992C20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C98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2845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X1232017</w:t>
            </w:r>
          </w:p>
        </w:tc>
      </w:tr>
      <w:tr w:rsidR="009E5D69" w14:paraId="063AEC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2A1E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0D35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X1232017 Completed Year 12 or certificate III or higher</w:t>
            </w:r>
          </w:p>
        </w:tc>
      </w:tr>
      <w:tr w:rsidR="009E5D69" w14:paraId="3CDC1E7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8EB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8CB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74C8C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88894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0733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DC61B2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EC18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627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240B6ED9" w14:textId="77777777" w:rsidR="009E5D69" w:rsidRDefault="009E5D69" w:rsidP="009E5D69">
      <w:pPr>
        <w:adjustRightInd w:val="0"/>
        <w:rPr>
          <w:rFonts w:ascii="Trebuchet MS" w:hAnsi="Trebuchet MS" w:cs="Trebuchet MS"/>
          <w:color w:val="000000"/>
          <w:sz w:val="19"/>
          <w:szCs w:val="19"/>
        </w:rPr>
      </w:pPr>
    </w:p>
    <w:p w14:paraId="65A8349A" w14:textId="77777777" w:rsidR="009E5D69" w:rsidRDefault="009E5D69" w:rsidP="009E5D69">
      <w:pPr>
        <w:adjustRightInd w:val="0"/>
        <w:rPr>
          <w:rFonts w:ascii="Trebuchet MS" w:hAnsi="Trebuchet MS" w:cs="Trebuchet MS"/>
          <w:color w:val="000000"/>
          <w:sz w:val="19"/>
          <w:szCs w:val="19"/>
        </w:rPr>
      </w:pPr>
    </w:p>
    <w:p w14:paraId="00F6D3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8" w:name="IDX466"/>
      <w:bookmarkEnd w:id="60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ACB2C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1CF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4F6A9CB1" w14:textId="77777777" w:rsidR="009E5D69" w:rsidRDefault="009E5D69" w:rsidP="009E5D69">
      <w:pPr>
        <w:adjustRightInd w:val="0"/>
        <w:rPr>
          <w:rFonts w:ascii="Trebuchet MS" w:hAnsi="Trebuchet MS" w:cs="Trebuchet MS"/>
          <w:color w:val="000000"/>
          <w:sz w:val="19"/>
          <w:szCs w:val="19"/>
        </w:rPr>
      </w:pPr>
    </w:p>
    <w:p w14:paraId="480A086E" w14:textId="77777777" w:rsidR="009E5D69" w:rsidRDefault="009E5D69" w:rsidP="009E5D69">
      <w:pPr>
        <w:adjustRightInd w:val="0"/>
        <w:rPr>
          <w:rFonts w:ascii="Trebuchet MS" w:hAnsi="Trebuchet MS" w:cs="Trebuchet MS"/>
          <w:color w:val="000000"/>
          <w:sz w:val="19"/>
          <w:szCs w:val="19"/>
        </w:rPr>
      </w:pPr>
    </w:p>
    <w:p w14:paraId="43F2491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09" w:name="IDX467"/>
      <w:bookmarkEnd w:id="60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22E15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EBB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50F546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AE7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316FF8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CA92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FA0819D" w14:textId="77777777" w:rsidR="009E5D69" w:rsidRDefault="009E5D69" w:rsidP="009E5D69">
      <w:pPr>
        <w:adjustRightInd w:val="0"/>
        <w:rPr>
          <w:rFonts w:ascii="Trebuchet MS" w:hAnsi="Trebuchet MS" w:cs="Trebuchet MS"/>
          <w:color w:val="000000"/>
          <w:sz w:val="19"/>
          <w:szCs w:val="19"/>
        </w:rPr>
      </w:pPr>
    </w:p>
    <w:p w14:paraId="3B9925D3" w14:textId="77777777" w:rsidR="009E5D69" w:rsidRDefault="009E5D69" w:rsidP="009E5D69">
      <w:pPr>
        <w:adjustRightInd w:val="0"/>
        <w:rPr>
          <w:rFonts w:ascii="Trebuchet MS" w:hAnsi="Trebuchet MS" w:cs="Trebuchet MS"/>
          <w:color w:val="000000"/>
          <w:sz w:val="19"/>
          <w:szCs w:val="19"/>
        </w:rPr>
      </w:pPr>
    </w:p>
    <w:p w14:paraId="7D4CD58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0" w:name="IDX468"/>
      <w:bookmarkEnd w:id="61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71DF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A9B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4CA6E520" w14:textId="77777777" w:rsidR="009E5D69" w:rsidRDefault="009E5D69" w:rsidP="009E5D69">
      <w:pPr>
        <w:adjustRightInd w:val="0"/>
        <w:rPr>
          <w:rFonts w:ascii="Trebuchet MS" w:hAnsi="Trebuchet MS" w:cs="Trebuchet MS"/>
          <w:color w:val="000000"/>
          <w:sz w:val="19"/>
          <w:szCs w:val="19"/>
        </w:rPr>
      </w:pPr>
    </w:p>
    <w:p w14:paraId="39B0D86A" w14:textId="77777777" w:rsidR="009E5D69" w:rsidRDefault="009E5D69" w:rsidP="009E5D69">
      <w:pPr>
        <w:adjustRightInd w:val="0"/>
        <w:rPr>
          <w:rFonts w:ascii="Trebuchet MS" w:hAnsi="Trebuchet MS" w:cs="Trebuchet MS"/>
          <w:color w:val="000000"/>
          <w:sz w:val="19"/>
          <w:szCs w:val="19"/>
        </w:rPr>
      </w:pPr>
    </w:p>
    <w:p w14:paraId="506B21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1" w:name="IDX469"/>
      <w:bookmarkEnd w:id="61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03893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28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9D6B0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3267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B80E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72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7AC3E3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74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XHSL2017 = 1 or XHEL2017 in (3,4,6,7,8,9) then X1232017 = 1 ;</w:t>
            </w:r>
          </w:p>
        </w:tc>
      </w:tr>
      <w:tr w:rsidR="009E5D69" w14:paraId="666CD1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E9910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DA7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137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06D45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F9F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not in (1 99) and XHEL2017 not in (3,4,6,7,8,9) then X1232017 = 2 ;</w:t>
            </w:r>
          </w:p>
        </w:tc>
      </w:tr>
      <w:tr w:rsidR="009E5D69" w14:paraId="1DA936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93B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D18B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9ED1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50ECE1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DC2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XHSL2017 = 99 then X1232017 = 99 ;</w:t>
            </w:r>
          </w:p>
        </w:tc>
      </w:tr>
      <w:tr w:rsidR="009E5D69" w14:paraId="7BC1FF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2ECC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69137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7D86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C1C49AF" w14:textId="77777777" w:rsidR="009E5D69" w:rsidRDefault="009E5D69" w:rsidP="009E5D69">
      <w:pPr>
        <w:adjustRightInd w:val="0"/>
        <w:rPr>
          <w:rFonts w:ascii="Trebuchet MS" w:hAnsi="Trebuchet MS" w:cs="Trebuchet MS"/>
          <w:color w:val="000000"/>
          <w:sz w:val="19"/>
          <w:szCs w:val="19"/>
        </w:rPr>
      </w:pPr>
    </w:p>
    <w:p w14:paraId="04438157" w14:textId="77777777" w:rsidR="009E5D69" w:rsidRDefault="009E5D69" w:rsidP="009E5D69">
      <w:pPr>
        <w:adjustRightInd w:val="0"/>
        <w:rPr>
          <w:rFonts w:ascii="Trebuchet MS" w:hAnsi="Trebuchet MS" w:cs="Trebuchet MS"/>
          <w:color w:val="000000"/>
          <w:sz w:val="19"/>
          <w:szCs w:val="19"/>
        </w:rPr>
        <w:sectPr w:rsidR="009E5D69">
          <w:headerReference w:type="default" r:id="rId159"/>
          <w:footerReference w:type="default" r:id="rId16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2CC13C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12" w:name="IDX470"/>
          <w:bookmarkEnd w:id="612"/>
          <w:p w14:paraId="2CC5940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13" w:name="_Toc144389206"/>
            <w:r>
              <w:rPr>
                <w:sz w:val="22"/>
                <w:szCs w:val="22"/>
              </w:rPr>
              <w:instrText>Completed Year 12 or certificate III or higher</w:instrText>
            </w:r>
            <w:bookmarkEnd w:id="61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5A1F8738" w14:textId="77777777" w:rsidR="009E5D69" w:rsidRDefault="009E5D69" w:rsidP="009E5D69">
      <w:pPr>
        <w:adjustRightInd w:val="0"/>
        <w:rPr>
          <w:rFonts w:ascii="Tahoma" w:hAnsi="Tahoma" w:cs="Tahoma"/>
          <w:color w:val="000000"/>
          <w:sz w:val="28"/>
          <w:szCs w:val="28"/>
        </w:rPr>
      </w:pPr>
    </w:p>
    <w:p w14:paraId="0693459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5DDB0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AE167F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14" w:name="IDX471"/>
            <w:bookmarkEnd w:id="614"/>
            <w:r>
              <w:rPr>
                <w:rFonts w:ascii="Tahoma" w:hAnsi="Tahoma" w:cs="Tahoma"/>
                <w:color w:val="000000"/>
                <w:sz w:val="28"/>
                <w:szCs w:val="28"/>
              </w:rPr>
              <w:fldChar w:fldCharType="begin"/>
            </w:r>
            <w:r>
              <w:rPr>
                <w:sz w:val="24"/>
                <w:szCs w:val="24"/>
              </w:rPr>
              <w:instrText>tc "</w:instrText>
            </w:r>
            <w:bookmarkStart w:id="615" w:name="_Toc144389207"/>
            <w:r>
              <w:rPr>
                <w:sz w:val="22"/>
                <w:szCs w:val="22"/>
              </w:rPr>
              <w:instrText>X1232018</w:instrText>
            </w:r>
            <w:bookmarkEnd w:id="61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X1232018</w:t>
            </w:r>
          </w:p>
        </w:tc>
      </w:tr>
    </w:tbl>
    <w:p w14:paraId="6FA857C8" w14:textId="77777777" w:rsidR="009E5D69" w:rsidRDefault="009E5D69" w:rsidP="009E5D69">
      <w:pPr>
        <w:adjustRightInd w:val="0"/>
        <w:rPr>
          <w:rFonts w:ascii="Tahoma" w:hAnsi="Tahoma" w:cs="Tahoma"/>
          <w:i/>
          <w:iCs/>
          <w:color w:val="000000"/>
          <w:sz w:val="24"/>
          <w:szCs w:val="24"/>
        </w:rPr>
      </w:pPr>
    </w:p>
    <w:p w14:paraId="283C955C" w14:textId="77777777" w:rsidR="009E5D69" w:rsidRDefault="009E5D69" w:rsidP="009E5D69">
      <w:pPr>
        <w:adjustRightInd w:val="0"/>
        <w:rPr>
          <w:rFonts w:ascii="Tahoma" w:hAnsi="Tahoma" w:cs="Tahoma"/>
          <w:i/>
          <w:iCs/>
          <w:color w:val="000000"/>
          <w:sz w:val="24"/>
          <w:szCs w:val="24"/>
        </w:rPr>
      </w:pPr>
    </w:p>
    <w:p w14:paraId="373AAE1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16" w:name="IDX472"/>
      <w:bookmarkEnd w:id="61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AA3ACE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13536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170A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AD775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2C79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9317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X1232018</w:t>
            </w:r>
          </w:p>
        </w:tc>
      </w:tr>
      <w:tr w:rsidR="009E5D69" w14:paraId="205484A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B30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7A06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X1232018 Completed Year 12 or certificate III or higher</w:t>
            </w:r>
          </w:p>
        </w:tc>
      </w:tr>
      <w:tr w:rsidR="009E5D69" w14:paraId="034E07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727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3B1B3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10D7B00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9471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C42BF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D5F5C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D8985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FE15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6841B664" w14:textId="77777777" w:rsidR="009E5D69" w:rsidRDefault="009E5D69" w:rsidP="009E5D69">
      <w:pPr>
        <w:adjustRightInd w:val="0"/>
        <w:rPr>
          <w:rFonts w:ascii="Trebuchet MS" w:hAnsi="Trebuchet MS" w:cs="Trebuchet MS"/>
          <w:color w:val="000000"/>
          <w:sz w:val="19"/>
          <w:szCs w:val="19"/>
        </w:rPr>
      </w:pPr>
    </w:p>
    <w:p w14:paraId="3BFF0CE5" w14:textId="77777777" w:rsidR="009E5D69" w:rsidRDefault="009E5D69" w:rsidP="009E5D69">
      <w:pPr>
        <w:adjustRightInd w:val="0"/>
        <w:rPr>
          <w:rFonts w:ascii="Trebuchet MS" w:hAnsi="Trebuchet MS" w:cs="Trebuchet MS"/>
          <w:color w:val="000000"/>
          <w:sz w:val="19"/>
          <w:szCs w:val="19"/>
        </w:rPr>
      </w:pPr>
    </w:p>
    <w:p w14:paraId="429E7C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7" w:name="IDX473"/>
      <w:bookmarkEnd w:id="61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B9FB5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1F81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5DEC9292" w14:textId="77777777" w:rsidR="009E5D69" w:rsidRDefault="009E5D69" w:rsidP="009E5D69">
      <w:pPr>
        <w:adjustRightInd w:val="0"/>
        <w:rPr>
          <w:rFonts w:ascii="Trebuchet MS" w:hAnsi="Trebuchet MS" w:cs="Trebuchet MS"/>
          <w:color w:val="000000"/>
          <w:sz w:val="19"/>
          <w:szCs w:val="19"/>
        </w:rPr>
      </w:pPr>
    </w:p>
    <w:p w14:paraId="57BFD3F0" w14:textId="77777777" w:rsidR="009E5D69" w:rsidRDefault="009E5D69" w:rsidP="009E5D69">
      <w:pPr>
        <w:adjustRightInd w:val="0"/>
        <w:rPr>
          <w:rFonts w:ascii="Trebuchet MS" w:hAnsi="Trebuchet MS" w:cs="Trebuchet MS"/>
          <w:color w:val="000000"/>
          <w:sz w:val="19"/>
          <w:szCs w:val="19"/>
        </w:rPr>
      </w:pPr>
    </w:p>
    <w:p w14:paraId="753283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8" w:name="IDX474"/>
      <w:bookmarkEnd w:id="61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719D4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E86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153FD1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6A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307D372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4C91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EB9611B" w14:textId="77777777" w:rsidR="009E5D69" w:rsidRDefault="009E5D69" w:rsidP="009E5D69">
      <w:pPr>
        <w:adjustRightInd w:val="0"/>
        <w:rPr>
          <w:rFonts w:ascii="Trebuchet MS" w:hAnsi="Trebuchet MS" w:cs="Trebuchet MS"/>
          <w:color w:val="000000"/>
          <w:sz w:val="19"/>
          <w:szCs w:val="19"/>
        </w:rPr>
      </w:pPr>
    </w:p>
    <w:p w14:paraId="38CF1A68" w14:textId="77777777" w:rsidR="009E5D69" w:rsidRDefault="009E5D69" w:rsidP="009E5D69">
      <w:pPr>
        <w:adjustRightInd w:val="0"/>
        <w:rPr>
          <w:rFonts w:ascii="Trebuchet MS" w:hAnsi="Trebuchet MS" w:cs="Trebuchet MS"/>
          <w:color w:val="000000"/>
          <w:sz w:val="19"/>
          <w:szCs w:val="19"/>
        </w:rPr>
      </w:pPr>
    </w:p>
    <w:p w14:paraId="7C34DA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19" w:name="IDX475"/>
      <w:bookmarkEnd w:id="61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52229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A3CF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3706B781" w14:textId="77777777" w:rsidR="009E5D69" w:rsidRDefault="009E5D69" w:rsidP="009E5D69">
      <w:pPr>
        <w:adjustRightInd w:val="0"/>
        <w:rPr>
          <w:rFonts w:ascii="Trebuchet MS" w:hAnsi="Trebuchet MS" w:cs="Trebuchet MS"/>
          <w:color w:val="000000"/>
          <w:sz w:val="19"/>
          <w:szCs w:val="19"/>
        </w:rPr>
      </w:pPr>
    </w:p>
    <w:p w14:paraId="17BA9ADF" w14:textId="77777777" w:rsidR="009E5D69" w:rsidRDefault="009E5D69" w:rsidP="009E5D69">
      <w:pPr>
        <w:adjustRightInd w:val="0"/>
        <w:rPr>
          <w:rFonts w:ascii="Trebuchet MS" w:hAnsi="Trebuchet MS" w:cs="Trebuchet MS"/>
          <w:color w:val="000000"/>
          <w:sz w:val="19"/>
          <w:szCs w:val="19"/>
        </w:rPr>
      </w:pPr>
    </w:p>
    <w:p w14:paraId="6CD409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0" w:name="IDX476"/>
      <w:bookmarkEnd w:id="62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BD240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83C8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6551EB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1C93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1FBD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38C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7DD6AB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FE5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XHSL2018 = 1 or XHEL2018 in (3,4,6,7,8,9) then X1232018 = 1 ;</w:t>
            </w:r>
          </w:p>
        </w:tc>
      </w:tr>
      <w:tr w:rsidR="009E5D69" w14:paraId="1998F7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197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409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5D1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69CFDC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F52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not in (1 99) and XHEL2018 not in (3,4,6,7,8,9) then X1232018 = 2 ;</w:t>
            </w:r>
          </w:p>
        </w:tc>
      </w:tr>
      <w:tr w:rsidR="009E5D69" w14:paraId="021CA6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265E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7C9E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33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38CB42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872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XHSL2018 = 99 then X1232018 = 99 ;</w:t>
            </w:r>
          </w:p>
        </w:tc>
      </w:tr>
      <w:tr w:rsidR="009E5D69" w14:paraId="4D7D50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0F4D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2AC4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7D2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2B7B62C" w14:textId="77777777" w:rsidR="009E5D69" w:rsidRDefault="009E5D69" w:rsidP="009E5D69">
      <w:pPr>
        <w:adjustRightInd w:val="0"/>
        <w:rPr>
          <w:rFonts w:ascii="Trebuchet MS" w:hAnsi="Trebuchet MS" w:cs="Trebuchet MS"/>
          <w:color w:val="000000"/>
          <w:sz w:val="19"/>
          <w:szCs w:val="19"/>
        </w:rPr>
      </w:pPr>
    </w:p>
    <w:p w14:paraId="3CD4979E" w14:textId="77777777" w:rsidR="009E5D69" w:rsidRDefault="009E5D69" w:rsidP="009E5D69">
      <w:pPr>
        <w:adjustRightInd w:val="0"/>
        <w:rPr>
          <w:rFonts w:ascii="Trebuchet MS" w:hAnsi="Trebuchet MS" w:cs="Trebuchet MS"/>
          <w:color w:val="000000"/>
          <w:sz w:val="19"/>
          <w:szCs w:val="19"/>
        </w:rPr>
        <w:sectPr w:rsidR="009E5D69">
          <w:headerReference w:type="default" r:id="rId161"/>
          <w:footerReference w:type="default" r:id="rId16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0F0452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21" w:name="IDX477"/>
          <w:bookmarkEnd w:id="621"/>
          <w:p w14:paraId="42C955E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22" w:name="_Toc144389208"/>
            <w:r>
              <w:rPr>
                <w:sz w:val="22"/>
                <w:szCs w:val="22"/>
              </w:rPr>
              <w:instrText>Completed Year 12 or certificate III or higher</w:instrText>
            </w:r>
            <w:bookmarkEnd w:id="62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5C9A77CF" w14:textId="77777777" w:rsidR="009E5D69" w:rsidRDefault="009E5D69" w:rsidP="009E5D69">
      <w:pPr>
        <w:adjustRightInd w:val="0"/>
        <w:rPr>
          <w:rFonts w:ascii="Tahoma" w:hAnsi="Tahoma" w:cs="Tahoma"/>
          <w:color w:val="000000"/>
          <w:sz w:val="28"/>
          <w:szCs w:val="28"/>
        </w:rPr>
      </w:pPr>
    </w:p>
    <w:p w14:paraId="2CF31D5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E7D93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5B93D9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23" w:name="IDX478"/>
            <w:bookmarkEnd w:id="623"/>
            <w:r>
              <w:rPr>
                <w:rFonts w:ascii="Tahoma" w:hAnsi="Tahoma" w:cs="Tahoma"/>
                <w:color w:val="000000"/>
                <w:sz w:val="28"/>
                <w:szCs w:val="28"/>
              </w:rPr>
              <w:fldChar w:fldCharType="begin"/>
            </w:r>
            <w:r>
              <w:rPr>
                <w:sz w:val="24"/>
                <w:szCs w:val="24"/>
              </w:rPr>
              <w:instrText>tc "</w:instrText>
            </w:r>
            <w:bookmarkStart w:id="624" w:name="_Toc144389209"/>
            <w:r>
              <w:rPr>
                <w:sz w:val="22"/>
                <w:szCs w:val="22"/>
              </w:rPr>
              <w:instrText>X1232019</w:instrText>
            </w:r>
            <w:bookmarkEnd w:id="6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X1232019</w:t>
            </w:r>
          </w:p>
        </w:tc>
      </w:tr>
    </w:tbl>
    <w:p w14:paraId="22A056B8" w14:textId="77777777" w:rsidR="009E5D69" w:rsidRDefault="009E5D69" w:rsidP="009E5D69">
      <w:pPr>
        <w:adjustRightInd w:val="0"/>
        <w:rPr>
          <w:rFonts w:ascii="Tahoma" w:hAnsi="Tahoma" w:cs="Tahoma"/>
          <w:i/>
          <w:iCs/>
          <w:color w:val="000000"/>
          <w:sz w:val="24"/>
          <w:szCs w:val="24"/>
        </w:rPr>
      </w:pPr>
    </w:p>
    <w:p w14:paraId="7C2B9B18" w14:textId="77777777" w:rsidR="009E5D69" w:rsidRDefault="009E5D69" w:rsidP="009E5D69">
      <w:pPr>
        <w:adjustRightInd w:val="0"/>
        <w:rPr>
          <w:rFonts w:ascii="Tahoma" w:hAnsi="Tahoma" w:cs="Tahoma"/>
          <w:i/>
          <w:iCs/>
          <w:color w:val="000000"/>
          <w:sz w:val="24"/>
          <w:szCs w:val="24"/>
        </w:rPr>
      </w:pPr>
    </w:p>
    <w:p w14:paraId="2FE9E82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25" w:name="IDX479"/>
      <w:bookmarkEnd w:id="62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0E4E7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B7BB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4A1D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C134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95C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41571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X1232019</w:t>
            </w:r>
          </w:p>
        </w:tc>
      </w:tr>
      <w:tr w:rsidR="009E5D69" w14:paraId="6209979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0A8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1C8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X1232019 Completed Year 12 or certificate III or higher</w:t>
            </w:r>
          </w:p>
        </w:tc>
      </w:tr>
      <w:tr w:rsidR="009E5D69" w14:paraId="35E59D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091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A68F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0CC26E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DEE96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6AC58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ACB1FD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A183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F4C3C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D91C569" w14:textId="77777777" w:rsidR="009E5D69" w:rsidRDefault="009E5D69" w:rsidP="009E5D69">
      <w:pPr>
        <w:adjustRightInd w:val="0"/>
        <w:rPr>
          <w:rFonts w:ascii="Trebuchet MS" w:hAnsi="Trebuchet MS" w:cs="Trebuchet MS"/>
          <w:color w:val="000000"/>
          <w:sz w:val="19"/>
          <w:szCs w:val="19"/>
        </w:rPr>
      </w:pPr>
    </w:p>
    <w:p w14:paraId="5C4F3777" w14:textId="77777777" w:rsidR="009E5D69" w:rsidRDefault="009E5D69" w:rsidP="009E5D69">
      <w:pPr>
        <w:adjustRightInd w:val="0"/>
        <w:rPr>
          <w:rFonts w:ascii="Trebuchet MS" w:hAnsi="Trebuchet MS" w:cs="Trebuchet MS"/>
          <w:color w:val="000000"/>
          <w:sz w:val="19"/>
          <w:szCs w:val="19"/>
        </w:rPr>
      </w:pPr>
    </w:p>
    <w:p w14:paraId="660FC6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6" w:name="IDX480"/>
      <w:bookmarkEnd w:id="62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BD350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4C14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8A7EBD1" w14:textId="77777777" w:rsidR="009E5D69" w:rsidRDefault="009E5D69" w:rsidP="009E5D69">
      <w:pPr>
        <w:adjustRightInd w:val="0"/>
        <w:rPr>
          <w:rFonts w:ascii="Trebuchet MS" w:hAnsi="Trebuchet MS" w:cs="Trebuchet MS"/>
          <w:color w:val="000000"/>
          <w:sz w:val="19"/>
          <w:szCs w:val="19"/>
        </w:rPr>
      </w:pPr>
    </w:p>
    <w:p w14:paraId="2D0E7317" w14:textId="77777777" w:rsidR="009E5D69" w:rsidRDefault="009E5D69" w:rsidP="009E5D69">
      <w:pPr>
        <w:adjustRightInd w:val="0"/>
        <w:rPr>
          <w:rFonts w:ascii="Trebuchet MS" w:hAnsi="Trebuchet MS" w:cs="Trebuchet MS"/>
          <w:color w:val="000000"/>
          <w:sz w:val="19"/>
          <w:szCs w:val="19"/>
        </w:rPr>
      </w:pPr>
    </w:p>
    <w:p w14:paraId="1E61FB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7" w:name="IDX481"/>
      <w:bookmarkEnd w:id="62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8115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037F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8B7C6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E9C1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279A97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34A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0C0A172" w14:textId="77777777" w:rsidR="009E5D69" w:rsidRDefault="009E5D69" w:rsidP="009E5D69">
      <w:pPr>
        <w:adjustRightInd w:val="0"/>
        <w:rPr>
          <w:rFonts w:ascii="Trebuchet MS" w:hAnsi="Trebuchet MS" w:cs="Trebuchet MS"/>
          <w:color w:val="000000"/>
          <w:sz w:val="19"/>
          <w:szCs w:val="19"/>
        </w:rPr>
      </w:pPr>
    </w:p>
    <w:p w14:paraId="28FE7A0B" w14:textId="77777777" w:rsidR="009E5D69" w:rsidRDefault="009E5D69" w:rsidP="009E5D69">
      <w:pPr>
        <w:adjustRightInd w:val="0"/>
        <w:rPr>
          <w:rFonts w:ascii="Trebuchet MS" w:hAnsi="Trebuchet MS" w:cs="Trebuchet MS"/>
          <w:color w:val="000000"/>
          <w:sz w:val="19"/>
          <w:szCs w:val="19"/>
        </w:rPr>
      </w:pPr>
    </w:p>
    <w:p w14:paraId="459CB3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8" w:name="IDX482"/>
      <w:bookmarkEnd w:id="62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6B30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7A18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7D1FF2DC" w14:textId="77777777" w:rsidR="009E5D69" w:rsidRDefault="009E5D69" w:rsidP="009E5D69">
      <w:pPr>
        <w:adjustRightInd w:val="0"/>
        <w:rPr>
          <w:rFonts w:ascii="Trebuchet MS" w:hAnsi="Trebuchet MS" w:cs="Trebuchet MS"/>
          <w:color w:val="000000"/>
          <w:sz w:val="19"/>
          <w:szCs w:val="19"/>
        </w:rPr>
      </w:pPr>
    </w:p>
    <w:p w14:paraId="4DB4D756" w14:textId="77777777" w:rsidR="009E5D69" w:rsidRDefault="009E5D69" w:rsidP="009E5D69">
      <w:pPr>
        <w:adjustRightInd w:val="0"/>
        <w:rPr>
          <w:rFonts w:ascii="Trebuchet MS" w:hAnsi="Trebuchet MS" w:cs="Trebuchet MS"/>
          <w:color w:val="000000"/>
          <w:sz w:val="19"/>
          <w:szCs w:val="19"/>
        </w:rPr>
      </w:pPr>
    </w:p>
    <w:p w14:paraId="2DB5C9F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29" w:name="IDX483"/>
      <w:bookmarkEnd w:id="62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17F2E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1307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2BC01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EF5E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D4F5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914A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6519EF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CCC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XHSL2019 = 1 or XHEL2019 in (3,4,6,7,8,9) then X1232019 = 1 ;</w:t>
            </w:r>
          </w:p>
        </w:tc>
      </w:tr>
      <w:tr w:rsidR="009E5D69" w14:paraId="74C709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5DC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302C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60F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120CB0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5C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not in (1 99) and XHEL2019 not in (3,4,6,7,8,9) then X1232019 = 2 ;</w:t>
            </w:r>
          </w:p>
        </w:tc>
      </w:tr>
      <w:tr w:rsidR="009E5D69" w14:paraId="03C934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AF2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114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92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4C68B5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B4C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XHSL2019 = 99 then X1232019 = 99 ;</w:t>
            </w:r>
          </w:p>
        </w:tc>
      </w:tr>
      <w:tr w:rsidR="009E5D69" w14:paraId="20E81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5A1A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4CC9C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3580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0E4FF53" w14:textId="77777777" w:rsidR="009E5D69" w:rsidRDefault="009E5D69" w:rsidP="009E5D69">
      <w:pPr>
        <w:adjustRightInd w:val="0"/>
        <w:rPr>
          <w:rFonts w:ascii="Trebuchet MS" w:hAnsi="Trebuchet MS" w:cs="Trebuchet MS"/>
          <w:color w:val="000000"/>
          <w:sz w:val="19"/>
          <w:szCs w:val="19"/>
        </w:rPr>
      </w:pPr>
    </w:p>
    <w:p w14:paraId="1C2409EB" w14:textId="77777777" w:rsidR="009E5D69" w:rsidRDefault="009E5D69" w:rsidP="009E5D69">
      <w:pPr>
        <w:adjustRightInd w:val="0"/>
        <w:rPr>
          <w:rFonts w:ascii="Trebuchet MS" w:hAnsi="Trebuchet MS" w:cs="Trebuchet MS"/>
          <w:color w:val="000000"/>
          <w:sz w:val="19"/>
          <w:szCs w:val="19"/>
        </w:rPr>
        <w:sectPr w:rsidR="009E5D69">
          <w:headerReference w:type="default" r:id="rId163"/>
          <w:footerReference w:type="default" r:id="rId16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1AF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30" w:name="IDX484"/>
          <w:bookmarkEnd w:id="630"/>
          <w:p w14:paraId="2D9D2C1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31" w:name="_Toc144389210"/>
            <w:r>
              <w:rPr>
                <w:sz w:val="22"/>
                <w:szCs w:val="22"/>
              </w:rPr>
              <w:instrText>Completed Year 12 or certificate III or higher</w:instrText>
            </w:r>
            <w:bookmarkEnd w:id="6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18B8A4B9" w14:textId="77777777" w:rsidR="009E5D69" w:rsidRDefault="009E5D69" w:rsidP="009E5D69">
      <w:pPr>
        <w:adjustRightInd w:val="0"/>
        <w:rPr>
          <w:rFonts w:ascii="Tahoma" w:hAnsi="Tahoma" w:cs="Tahoma"/>
          <w:color w:val="000000"/>
          <w:sz w:val="28"/>
          <w:szCs w:val="28"/>
        </w:rPr>
      </w:pPr>
    </w:p>
    <w:p w14:paraId="7E9408B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4FC03E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1EB4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32" w:name="IDX485"/>
            <w:bookmarkEnd w:id="632"/>
            <w:r>
              <w:rPr>
                <w:rFonts w:ascii="Tahoma" w:hAnsi="Tahoma" w:cs="Tahoma"/>
                <w:color w:val="000000"/>
                <w:sz w:val="28"/>
                <w:szCs w:val="28"/>
              </w:rPr>
              <w:fldChar w:fldCharType="begin"/>
            </w:r>
            <w:r>
              <w:rPr>
                <w:sz w:val="24"/>
                <w:szCs w:val="24"/>
              </w:rPr>
              <w:instrText>tc "</w:instrText>
            </w:r>
            <w:bookmarkStart w:id="633" w:name="_Toc144389211"/>
            <w:r>
              <w:rPr>
                <w:sz w:val="22"/>
                <w:szCs w:val="22"/>
              </w:rPr>
              <w:instrText>X1232020</w:instrText>
            </w:r>
            <w:bookmarkEnd w:id="6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X1232020</w:t>
            </w:r>
          </w:p>
        </w:tc>
      </w:tr>
    </w:tbl>
    <w:p w14:paraId="532D7926" w14:textId="77777777" w:rsidR="009E5D69" w:rsidRDefault="009E5D69" w:rsidP="009E5D69">
      <w:pPr>
        <w:adjustRightInd w:val="0"/>
        <w:rPr>
          <w:rFonts w:ascii="Tahoma" w:hAnsi="Tahoma" w:cs="Tahoma"/>
          <w:i/>
          <w:iCs/>
          <w:color w:val="000000"/>
          <w:sz w:val="24"/>
          <w:szCs w:val="24"/>
        </w:rPr>
      </w:pPr>
    </w:p>
    <w:p w14:paraId="128D794E" w14:textId="77777777" w:rsidR="009E5D69" w:rsidRDefault="009E5D69" w:rsidP="009E5D69">
      <w:pPr>
        <w:adjustRightInd w:val="0"/>
        <w:rPr>
          <w:rFonts w:ascii="Tahoma" w:hAnsi="Tahoma" w:cs="Tahoma"/>
          <w:i/>
          <w:iCs/>
          <w:color w:val="000000"/>
          <w:sz w:val="24"/>
          <w:szCs w:val="24"/>
        </w:rPr>
      </w:pPr>
    </w:p>
    <w:p w14:paraId="5873584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34" w:name="IDX486"/>
      <w:bookmarkEnd w:id="6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A2A463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C0ED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039F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DBE73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D59C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F21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X1232020</w:t>
            </w:r>
          </w:p>
        </w:tc>
      </w:tr>
      <w:tr w:rsidR="009E5D69" w14:paraId="1D199AE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60E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74AD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X1232020 Completed Year 12 or certificate III or higher</w:t>
            </w:r>
          </w:p>
        </w:tc>
      </w:tr>
      <w:tr w:rsidR="009E5D69" w14:paraId="0A59DA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58B9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8C220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50F6BB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1F82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F109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EB2537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BA4B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125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A39B0CA" w14:textId="77777777" w:rsidR="009E5D69" w:rsidRDefault="009E5D69" w:rsidP="009E5D69">
      <w:pPr>
        <w:adjustRightInd w:val="0"/>
        <w:rPr>
          <w:rFonts w:ascii="Trebuchet MS" w:hAnsi="Trebuchet MS" w:cs="Trebuchet MS"/>
          <w:color w:val="000000"/>
          <w:sz w:val="19"/>
          <w:szCs w:val="19"/>
        </w:rPr>
      </w:pPr>
    </w:p>
    <w:p w14:paraId="323FE8DC" w14:textId="77777777" w:rsidR="009E5D69" w:rsidRDefault="009E5D69" w:rsidP="009E5D69">
      <w:pPr>
        <w:adjustRightInd w:val="0"/>
        <w:rPr>
          <w:rFonts w:ascii="Trebuchet MS" w:hAnsi="Trebuchet MS" w:cs="Trebuchet MS"/>
          <w:color w:val="000000"/>
          <w:sz w:val="19"/>
          <w:szCs w:val="19"/>
        </w:rPr>
      </w:pPr>
    </w:p>
    <w:p w14:paraId="58D511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5" w:name="IDX487"/>
      <w:bookmarkEnd w:id="6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ACA7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110CD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06B1EE50" w14:textId="77777777" w:rsidR="009E5D69" w:rsidRDefault="009E5D69" w:rsidP="009E5D69">
      <w:pPr>
        <w:adjustRightInd w:val="0"/>
        <w:rPr>
          <w:rFonts w:ascii="Trebuchet MS" w:hAnsi="Trebuchet MS" w:cs="Trebuchet MS"/>
          <w:color w:val="000000"/>
          <w:sz w:val="19"/>
          <w:szCs w:val="19"/>
        </w:rPr>
      </w:pPr>
    </w:p>
    <w:p w14:paraId="7310244A" w14:textId="77777777" w:rsidR="009E5D69" w:rsidRDefault="009E5D69" w:rsidP="009E5D69">
      <w:pPr>
        <w:adjustRightInd w:val="0"/>
        <w:rPr>
          <w:rFonts w:ascii="Trebuchet MS" w:hAnsi="Trebuchet MS" w:cs="Trebuchet MS"/>
          <w:color w:val="000000"/>
          <w:sz w:val="19"/>
          <w:szCs w:val="19"/>
        </w:rPr>
      </w:pPr>
    </w:p>
    <w:p w14:paraId="4D4D11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6" w:name="IDX488"/>
      <w:bookmarkEnd w:id="6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6666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0AC48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7F6D23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C0E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5951A9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FA6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CD16327" w14:textId="77777777" w:rsidR="009E5D69" w:rsidRDefault="009E5D69" w:rsidP="009E5D69">
      <w:pPr>
        <w:adjustRightInd w:val="0"/>
        <w:rPr>
          <w:rFonts w:ascii="Trebuchet MS" w:hAnsi="Trebuchet MS" w:cs="Trebuchet MS"/>
          <w:color w:val="000000"/>
          <w:sz w:val="19"/>
          <w:szCs w:val="19"/>
        </w:rPr>
      </w:pPr>
    </w:p>
    <w:p w14:paraId="77D589AF" w14:textId="77777777" w:rsidR="009E5D69" w:rsidRDefault="009E5D69" w:rsidP="009E5D69">
      <w:pPr>
        <w:adjustRightInd w:val="0"/>
        <w:rPr>
          <w:rFonts w:ascii="Trebuchet MS" w:hAnsi="Trebuchet MS" w:cs="Trebuchet MS"/>
          <w:color w:val="000000"/>
          <w:sz w:val="19"/>
          <w:szCs w:val="19"/>
        </w:rPr>
      </w:pPr>
    </w:p>
    <w:p w14:paraId="560FF97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7" w:name="IDX489"/>
      <w:bookmarkEnd w:id="6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6E23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DE1D3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6B636F17" w14:textId="77777777" w:rsidR="009E5D69" w:rsidRDefault="009E5D69" w:rsidP="009E5D69">
      <w:pPr>
        <w:adjustRightInd w:val="0"/>
        <w:rPr>
          <w:rFonts w:ascii="Trebuchet MS" w:hAnsi="Trebuchet MS" w:cs="Trebuchet MS"/>
          <w:color w:val="000000"/>
          <w:sz w:val="19"/>
          <w:szCs w:val="19"/>
        </w:rPr>
      </w:pPr>
    </w:p>
    <w:p w14:paraId="60A9A4F6" w14:textId="77777777" w:rsidR="009E5D69" w:rsidRDefault="009E5D69" w:rsidP="009E5D69">
      <w:pPr>
        <w:adjustRightInd w:val="0"/>
        <w:rPr>
          <w:rFonts w:ascii="Trebuchet MS" w:hAnsi="Trebuchet MS" w:cs="Trebuchet MS"/>
          <w:color w:val="000000"/>
          <w:sz w:val="19"/>
          <w:szCs w:val="19"/>
        </w:rPr>
      </w:pPr>
    </w:p>
    <w:p w14:paraId="672A68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38" w:name="IDX490"/>
      <w:bookmarkEnd w:id="6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06873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1064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80B2E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D2BE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B48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40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428B50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39B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XHSL2020 = 1 or XHEL2020 in (3,4,6,7,8,9) then X1232020 = 1 ;</w:t>
            </w:r>
          </w:p>
        </w:tc>
      </w:tr>
      <w:tr w:rsidR="009E5D69" w14:paraId="4F49C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17D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55C5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F35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2AB139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B36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not in (1 99) and XHEL2020 not in (3,4,6,7,8,9) then X1232020 = 2 ;</w:t>
            </w:r>
          </w:p>
        </w:tc>
      </w:tr>
      <w:tr w:rsidR="009E5D69" w14:paraId="12F14E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04E5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FF01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5D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158A28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D88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XHSL2020 = 99 then X1232020 = 99 ;</w:t>
            </w:r>
          </w:p>
        </w:tc>
      </w:tr>
      <w:tr w:rsidR="009E5D69" w14:paraId="48BFFF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0044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25B564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B567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50A7800" w14:textId="77777777" w:rsidR="009E5D69" w:rsidRDefault="009E5D69" w:rsidP="009E5D69">
      <w:pPr>
        <w:adjustRightInd w:val="0"/>
        <w:rPr>
          <w:rFonts w:ascii="Trebuchet MS" w:hAnsi="Trebuchet MS" w:cs="Trebuchet MS"/>
          <w:color w:val="000000"/>
          <w:sz w:val="19"/>
          <w:szCs w:val="19"/>
        </w:rPr>
      </w:pPr>
    </w:p>
    <w:p w14:paraId="2DAA8266" w14:textId="77777777" w:rsidR="009E5D69" w:rsidRDefault="009E5D69" w:rsidP="009E5D69">
      <w:pPr>
        <w:adjustRightInd w:val="0"/>
        <w:rPr>
          <w:rFonts w:ascii="Trebuchet MS" w:hAnsi="Trebuchet MS" w:cs="Trebuchet MS"/>
          <w:color w:val="000000"/>
          <w:sz w:val="19"/>
          <w:szCs w:val="19"/>
        </w:rPr>
        <w:sectPr w:rsidR="009E5D69">
          <w:headerReference w:type="default" r:id="rId165"/>
          <w:footerReference w:type="default" r:id="rId16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E6138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39" w:name="IDX491"/>
          <w:bookmarkEnd w:id="639"/>
          <w:p w14:paraId="01595A3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40" w:name="_Toc144389212"/>
            <w:r>
              <w:rPr>
                <w:sz w:val="22"/>
                <w:szCs w:val="22"/>
              </w:rPr>
              <w:instrText>Completed Year 12 or certificate III or higher</w:instrText>
            </w:r>
            <w:bookmarkEnd w:id="6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2487A99D" w14:textId="77777777" w:rsidR="009E5D69" w:rsidRDefault="009E5D69" w:rsidP="009E5D69">
      <w:pPr>
        <w:adjustRightInd w:val="0"/>
        <w:rPr>
          <w:rFonts w:ascii="Tahoma" w:hAnsi="Tahoma" w:cs="Tahoma"/>
          <w:color w:val="000000"/>
          <w:sz w:val="28"/>
          <w:szCs w:val="28"/>
        </w:rPr>
      </w:pPr>
    </w:p>
    <w:p w14:paraId="0382B83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FA901A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E2CB9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41" w:name="IDX492"/>
            <w:bookmarkEnd w:id="641"/>
            <w:r>
              <w:rPr>
                <w:rFonts w:ascii="Tahoma" w:hAnsi="Tahoma" w:cs="Tahoma"/>
                <w:color w:val="000000"/>
                <w:sz w:val="28"/>
                <w:szCs w:val="28"/>
              </w:rPr>
              <w:fldChar w:fldCharType="begin"/>
            </w:r>
            <w:r>
              <w:rPr>
                <w:sz w:val="24"/>
                <w:szCs w:val="24"/>
              </w:rPr>
              <w:instrText>tc "</w:instrText>
            </w:r>
            <w:bookmarkStart w:id="642" w:name="_Toc144389213"/>
            <w:r>
              <w:rPr>
                <w:sz w:val="22"/>
                <w:szCs w:val="22"/>
              </w:rPr>
              <w:instrText>X1232021</w:instrText>
            </w:r>
            <w:bookmarkEnd w:id="6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X1232021</w:t>
            </w:r>
          </w:p>
        </w:tc>
      </w:tr>
    </w:tbl>
    <w:p w14:paraId="51B11412" w14:textId="77777777" w:rsidR="009E5D69" w:rsidRDefault="009E5D69" w:rsidP="009E5D69">
      <w:pPr>
        <w:adjustRightInd w:val="0"/>
        <w:rPr>
          <w:rFonts w:ascii="Tahoma" w:hAnsi="Tahoma" w:cs="Tahoma"/>
          <w:i/>
          <w:iCs/>
          <w:color w:val="000000"/>
          <w:sz w:val="24"/>
          <w:szCs w:val="24"/>
        </w:rPr>
      </w:pPr>
    </w:p>
    <w:p w14:paraId="115BDD6B" w14:textId="77777777" w:rsidR="009E5D69" w:rsidRDefault="009E5D69" w:rsidP="009E5D69">
      <w:pPr>
        <w:adjustRightInd w:val="0"/>
        <w:rPr>
          <w:rFonts w:ascii="Tahoma" w:hAnsi="Tahoma" w:cs="Tahoma"/>
          <w:i/>
          <w:iCs/>
          <w:color w:val="000000"/>
          <w:sz w:val="24"/>
          <w:szCs w:val="24"/>
        </w:rPr>
      </w:pPr>
    </w:p>
    <w:p w14:paraId="0C4A146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43" w:name="IDX493"/>
      <w:bookmarkEnd w:id="6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2D71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0FDBF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1959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83426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D294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9BA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X1232021</w:t>
            </w:r>
          </w:p>
        </w:tc>
      </w:tr>
      <w:tr w:rsidR="009E5D69" w14:paraId="1FFC97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C42A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9D7E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X1232021 Completed Year 12 or certificate III or higher</w:t>
            </w:r>
          </w:p>
        </w:tc>
      </w:tr>
      <w:tr w:rsidR="009E5D69" w14:paraId="67B9D4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5099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2669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A5B51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1470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E20C61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3FE9C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5F9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99279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5F91C44" w14:textId="77777777" w:rsidR="009E5D69" w:rsidRDefault="009E5D69" w:rsidP="009E5D69">
      <w:pPr>
        <w:adjustRightInd w:val="0"/>
        <w:rPr>
          <w:rFonts w:ascii="Trebuchet MS" w:hAnsi="Trebuchet MS" w:cs="Trebuchet MS"/>
          <w:color w:val="000000"/>
          <w:sz w:val="19"/>
          <w:szCs w:val="19"/>
        </w:rPr>
      </w:pPr>
    </w:p>
    <w:p w14:paraId="60BE186B" w14:textId="77777777" w:rsidR="009E5D69" w:rsidRDefault="009E5D69" w:rsidP="009E5D69">
      <w:pPr>
        <w:adjustRightInd w:val="0"/>
        <w:rPr>
          <w:rFonts w:ascii="Trebuchet MS" w:hAnsi="Trebuchet MS" w:cs="Trebuchet MS"/>
          <w:color w:val="000000"/>
          <w:sz w:val="19"/>
          <w:szCs w:val="19"/>
        </w:rPr>
      </w:pPr>
    </w:p>
    <w:p w14:paraId="77BBB8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4" w:name="IDX494"/>
      <w:bookmarkEnd w:id="6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3BF2E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94B6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59E170C9" w14:textId="77777777" w:rsidR="009E5D69" w:rsidRDefault="009E5D69" w:rsidP="009E5D69">
      <w:pPr>
        <w:adjustRightInd w:val="0"/>
        <w:rPr>
          <w:rFonts w:ascii="Trebuchet MS" w:hAnsi="Trebuchet MS" w:cs="Trebuchet MS"/>
          <w:color w:val="000000"/>
          <w:sz w:val="19"/>
          <w:szCs w:val="19"/>
        </w:rPr>
      </w:pPr>
    </w:p>
    <w:p w14:paraId="38B0C110" w14:textId="77777777" w:rsidR="009E5D69" w:rsidRDefault="009E5D69" w:rsidP="009E5D69">
      <w:pPr>
        <w:adjustRightInd w:val="0"/>
        <w:rPr>
          <w:rFonts w:ascii="Trebuchet MS" w:hAnsi="Trebuchet MS" w:cs="Trebuchet MS"/>
          <w:color w:val="000000"/>
          <w:sz w:val="19"/>
          <w:szCs w:val="19"/>
        </w:rPr>
      </w:pPr>
    </w:p>
    <w:p w14:paraId="6FEB47D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5" w:name="IDX495"/>
      <w:bookmarkEnd w:id="6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2999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2F28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0F7843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E6A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6351309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C0B7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CC2FFC8" w14:textId="77777777" w:rsidR="009E5D69" w:rsidRDefault="009E5D69" w:rsidP="009E5D69">
      <w:pPr>
        <w:adjustRightInd w:val="0"/>
        <w:rPr>
          <w:rFonts w:ascii="Trebuchet MS" w:hAnsi="Trebuchet MS" w:cs="Trebuchet MS"/>
          <w:color w:val="000000"/>
          <w:sz w:val="19"/>
          <w:szCs w:val="19"/>
        </w:rPr>
      </w:pPr>
    </w:p>
    <w:p w14:paraId="1FDB6217" w14:textId="77777777" w:rsidR="009E5D69" w:rsidRDefault="009E5D69" w:rsidP="009E5D69">
      <w:pPr>
        <w:adjustRightInd w:val="0"/>
        <w:rPr>
          <w:rFonts w:ascii="Trebuchet MS" w:hAnsi="Trebuchet MS" w:cs="Trebuchet MS"/>
          <w:color w:val="000000"/>
          <w:sz w:val="19"/>
          <w:szCs w:val="19"/>
        </w:rPr>
      </w:pPr>
    </w:p>
    <w:p w14:paraId="3E4EDC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6" w:name="IDX496"/>
      <w:bookmarkEnd w:id="6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B99A9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666E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116B6FE4" w14:textId="77777777" w:rsidR="009E5D69" w:rsidRDefault="009E5D69" w:rsidP="009E5D69">
      <w:pPr>
        <w:adjustRightInd w:val="0"/>
        <w:rPr>
          <w:rFonts w:ascii="Trebuchet MS" w:hAnsi="Trebuchet MS" w:cs="Trebuchet MS"/>
          <w:color w:val="000000"/>
          <w:sz w:val="19"/>
          <w:szCs w:val="19"/>
        </w:rPr>
      </w:pPr>
    </w:p>
    <w:p w14:paraId="61B02EAE" w14:textId="77777777" w:rsidR="009E5D69" w:rsidRDefault="009E5D69" w:rsidP="009E5D69">
      <w:pPr>
        <w:adjustRightInd w:val="0"/>
        <w:rPr>
          <w:rFonts w:ascii="Trebuchet MS" w:hAnsi="Trebuchet MS" w:cs="Trebuchet MS"/>
          <w:color w:val="000000"/>
          <w:sz w:val="19"/>
          <w:szCs w:val="19"/>
        </w:rPr>
      </w:pPr>
    </w:p>
    <w:p w14:paraId="3EFBB3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47" w:name="IDX497"/>
      <w:bookmarkEnd w:id="6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FE2B0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235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1CB7B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C57F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7986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6F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118613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249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XHSL2021 = 1 or XHEL2021 in (3,4,6,7,8,9) then X1232021 = 1 ;</w:t>
            </w:r>
          </w:p>
        </w:tc>
      </w:tr>
      <w:tr w:rsidR="009E5D69" w14:paraId="20DD42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039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B438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4A2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43373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F77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not in (1 99) and XHEL2021 not in (3,4,6,7,8,9) then X1232021 = 2 ;</w:t>
            </w:r>
          </w:p>
        </w:tc>
      </w:tr>
      <w:tr w:rsidR="009E5D69" w14:paraId="7D8BA3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6439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DEE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99B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6CF649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D15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XHSL2021 = 99 then X1232021 = 99 ;</w:t>
            </w:r>
          </w:p>
        </w:tc>
      </w:tr>
      <w:tr w:rsidR="009E5D69" w14:paraId="54C2AA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7DB62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878064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B0276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F9589B0" w14:textId="77777777" w:rsidR="009E5D69" w:rsidRDefault="009E5D69" w:rsidP="009E5D69">
      <w:pPr>
        <w:adjustRightInd w:val="0"/>
        <w:rPr>
          <w:rFonts w:ascii="Trebuchet MS" w:hAnsi="Trebuchet MS" w:cs="Trebuchet MS"/>
          <w:color w:val="000000"/>
          <w:sz w:val="19"/>
          <w:szCs w:val="19"/>
        </w:rPr>
      </w:pPr>
    </w:p>
    <w:p w14:paraId="56D0121B" w14:textId="77777777" w:rsidR="009E5D69" w:rsidRDefault="009E5D69" w:rsidP="009E5D69">
      <w:pPr>
        <w:adjustRightInd w:val="0"/>
        <w:rPr>
          <w:rFonts w:ascii="Trebuchet MS" w:hAnsi="Trebuchet MS" w:cs="Trebuchet MS"/>
          <w:color w:val="000000"/>
          <w:sz w:val="19"/>
          <w:szCs w:val="19"/>
        </w:rPr>
        <w:sectPr w:rsidR="009E5D69">
          <w:headerReference w:type="default" r:id="rId167"/>
          <w:footerReference w:type="default" r:id="rId16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AAF19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48" w:name="IDX498"/>
          <w:bookmarkEnd w:id="648"/>
          <w:p w14:paraId="075388AD"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49" w:name="_Toc144389214"/>
            <w:r>
              <w:rPr>
                <w:sz w:val="22"/>
                <w:szCs w:val="22"/>
              </w:rPr>
              <w:instrText>Completed Year 12 or certificate III or higher</w:instrText>
            </w:r>
            <w:bookmarkEnd w:id="64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Completed Year 12 or certificate III or higher</w:t>
            </w:r>
          </w:p>
        </w:tc>
      </w:tr>
    </w:tbl>
    <w:p w14:paraId="1A7CEBB2" w14:textId="77777777" w:rsidR="009E5D69" w:rsidRDefault="009E5D69" w:rsidP="009E5D69">
      <w:pPr>
        <w:adjustRightInd w:val="0"/>
        <w:rPr>
          <w:rFonts w:ascii="Tahoma" w:hAnsi="Tahoma" w:cs="Tahoma"/>
          <w:color w:val="000000"/>
          <w:sz w:val="28"/>
          <w:szCs w:val="28"/>
        </w:rPr>
      </w:pPr>
    </w:p>
    <w:p w14:paraId="456ABD9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9D784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AF73C7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50" w:name="IDX499"/>
            <w:bookmarkEnd w:id="650"/>
            <w:r>
              <w:rPr>
                <w:rFonts w:ascii="Tahoma" w:hAnsi="Tahoma" w:cs="Tahoma"/>
                <w:color w:val="000000"/>
                <w:sz w:val="28"/>
                <w:szCs w:val="28"/>
              </w:rPr>
              <w:fldChar w:fldCharType="begin"/>
            </w:r>
            <w:r>
              <w:rPr>
                <w:sz w:val="24"/>
                <w:szCs w:val="24"/>
              </w:rPr>
              <w:instrText>tc "</w:instrText>
            </w:r>
            <w:bookmarkStart w:id="651" w:name="_Toc144389215"/>
            <w:r>
              <w:rPr>
                <w:sz w:val="22"/>
                <w:szCs w:val="22"/>
              </w:rPr>
              <w:instrText>X1232022</w:instrText>
            </w:r>
            <w:bookmarkEnd w:id="65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X1232022</w:t>
            </w:r>
          </w:p>
        </w:tc>
      </w:tr>
    </w:tbl>
    <w:p w14:paraId="0C00830C" w14:textId="77777777" w:rsidR="009E5D69" w:rsidRDefault="009E5D69" w:rsidP="009E5D69">
      <w:pPr>
        <w:adjustRightInd w:val="0"/>
        <w:rPr>
          <w:rFonts w:ascii="Tahoma" w:hAnsi="Tahoma" w:cs="Tahoma"/>
          <w:i/>
          <w:iCs/>
          <w:color w:val="000000"/>
          <w:sz w:val="24"/>
          <w:szCs w:val="24"/>
        </w:rPr>
      </w:pPr>
    </w:p>
    <w:p w14:paraId="0AB02C58" w14:textId="77777777" w:rsidR="009E5D69" w:rsidRDefault="009E5D69" w:rsidP="009E5D69">
      <w:pPr>
        <w:adjustRightInd w:val="0"/>
        <w:rPr>
          <w:rFonts w:ascii="Tahoma" w:hAnsi="Tahoma" w:cs="Tahoma"/>
          <w:i/>
          <w:iCs/>
          <w:color w:val="000000"/>
          <w:sz w:val="24"/>
          <w:szCs w:val="24"/>
        </w:rPr>
      </w:pPr>
    </w:p>
    <w:p w14:paraId="23A1DC4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52" w:name="IDX500"/>
      <w:bookmarkEnd w:id="65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758804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38D2F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A64C7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03D3C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3F43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B048F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X1232022</w:t>
            </w:r>
          </w:p>
        </w:tc>
      </w:tr>
      <w:tr w:rsidR="009E5D69" w14:paraId="66CB6A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DFBA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111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X1232022 Completed Year 12 or certificate III or higher</w:t>
            </w:r>
          </w:p>
        </w:tc>
      </w:tr>
      <w:tr w:rsidR="009E5D69" w14:paraId="39C53B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CAC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3803D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Education</w:t>
            </w:r>
          </w:p>
        </w:tc>
      </w:tr>
      <w:tr w:rsidR="009E5D69" w14:paraId="3F1BFA8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87DC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D32C0D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2FAE5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66D6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3BDA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6416168" w14:textId="77777777" w:rsidR="009E5D69" w:rsidRDefault="009E5D69" w:rsidP="009E5D69">
      <w:pPr>
        <w:adjustRightInd w:val="0"/>
        <w:rPr>
          <w:rFonts w:ascii="Trebuchet MS" w:hAnsi="Trebuchet MS" w:cs="Trebuchet MS"/>
          <w:color w:val="000000"/>
          <w:sz w:val="19"/>
          <w:szCs w:val="19"/>
        </w:rPr>
      </w:pPr>
    </w:p>
    <w:p w14:paraId="0542A608" w14:textId="77777777" w:rsidR="009E5D69" w:rsidRDefault="009E5D69" w:rsidP="009E5D69">
      <w:pPr>
        <w:adjustRightInd w:val="0"/>
        <w:rPr>
          <w:rFonts w:ascii="Trebuchet MS" w:hAnsi="Trebuchet MS" w:cs="Trebuchet MS"/>
          <w:color w:val="000000"/>
          <w:sz w:val="19"/>
          <w:szCs w:val="19"/>
        </w:rPr>
      </w:pPr>
    </w:p>
    <w:p w14:paraId="68E82C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3" w:name="IDX501"/>
      <w:bookmarkEnd w:id="65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2840D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0C12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records whether respondents have completed Year 12 or a certificate III or a higher qualification level at the time of interview.</w:t>
            </w:r>
          </w:p>
        </w:tc>
      </w:tr>
    </w:tbl>
    <w:p w14:paraId="434D2D09" w14:textId="77777777" w:rsidR="009E5D69" w:rsidRDefault="009E5D69" w:rsidP="009E5D69">
      <w:pPr>
        <w:adjustRightInd w:val="0"/>
        <w:rPr>
          <w:rFonts w:ascii="Trebuchet MS" w:hAnsi="Trebuchet MS" w:cs="Trebuchet MS"/>
          <w:color w:val="000000"/>
          <w:sz w:val="19"/>
          <w:szCs w:val="19"/>
        </w:rPr>
      </w:pPr>
    </w:p>
    <w:p w14:paraId="02C58871" w14:textId="77777777" w:rsidR="009E5D69" w:rsidRDefault="009E5D69" w:rsidP="009E5D69">
      <w:pPr>
        <w:adjustRightInd w:val="0"/>
        <w:rPr>
          <w:rFonts w:ascii="Trebuchet MS" w:hAnsi="Trebuchet MS" w:cs="Trebuchet MS"/>
          <w:color w:val="000000"/>
          <w:sz w:val="19"/>
          <w:szCs w:val="19"/>
        </w:rPr>
      </w:pPr>
    </w:p>
    <w:p w14:paraId="6F1006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4" w:name="IDX502"/>
      <w:bookmarkEnd w:id="65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2F7954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C9F6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Completed Year 12 or certificate III or higher</w:t>
            </w:r>
          </w:p>
        </w:tc>
      </w:tr>
      <w:tr w:rsidR="009E5D69" w14:paraId="294FD2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2714A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Did not complete Year 12 or certificate III or higher</w:t>
            </w:r>
          </w:p>
        </w:tc>
      </w:tr>
      <w:tr w:rsidR="009E5D69" w14:paraId="2FE454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582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7C0532" w14:textId="77777777" w:rsidR="009E5D69" w:rsidRDefault="009E5D69" w:rsidP="009E5D69">
      <w:pPr>
        <w:adjustRightInd w:val="0"/>
        <w:rPr>
          <w:rFonts w:ascii="Trebuchet MS" w:hAnsi="Trebuchet MS" w:cs="Trebuchet MS"/>
          <w:color w:val="000000"/>
          <w:sz w:val="19"/>
          <w:szCs w:val="19"/>
        </w:rPr>
      </w:pPr>
    </w:p>
    <w:p w14:paraId="61E04A7F" w14:textId="77777777" w:rsidR="009E5D69" w:rsidRDefault="009E5D69" w:rsidP="009E5D69">
      <w:pPr>
        <w:adjustRightInd w:val="0"/>
        <w:rPr>
          <w:rFonts w:ascii="Trebuchet MS" w:hAnsi="Trebuchet MS" w:cs="Trebuchet MS"/>
          <w:color w:val="000000"/>
          <w:sz w:val="19"/>
          <w:szCs w:val="19"/>
        </w:rPr>
      </w:pPr>
    </w:p>
    <w:p w14:paraId="7496C3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5" w:name="IDX503"/>
      <w:bookmarkEnd w:id="65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A9DB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CC60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Respondents whose highest qualification is at an unknown certificate level are not recorded as having completed Year 12 or certificate III or higher level qualification.</w:t>
            </w:r>
          </w:p>
        </w:tc>
      </w:tr>
    </w:tbl>
    <w:p w14:paraId="044D3D76" w14:textId="77777777" w:rsidR="009E5D69" w:rsidRDefault="009E5D69" w:rsidP="009E5D69">
      <w:pPr>
        <w:adjustRightInd w:val="0"/>
        <w:rPr>
          <w:rFonts w:ascii="Trebuchet MS" w:hAnsi="Trebuchet MS" w:cs="Trebuchet MS"/>
          <w:color w:val="000000"/>
          <w:sz w:val="19"/>
          <w:szCs w:val="19"/>
        </w:rPr>
      </w:pPr>
    </w:p>
    <w:p w14:paraId="223B7A43" w14:textId="77777777" w:rsidR="009E5D69" w:rsidRDefault="009E5D69" w:rsidP="009E5D69">
      <w:pPr>
        <w:adjustRightInd w:val="0"/>
        <w:rPr>
          <w:rFonts w:ascii="Trebuchet MS" w:hAnsi="Trebuchet MS" w:cs="Trebuchet MS"/>
          <w:color w:val="000000"/>
          <w:sz w:val="19"/>
          <w:szCs w:val="19"/>
        </w:rPr>
      </w:pPr>
    </w:p>
    <w:p w14:paraId="5ECE1E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56" w:name="IDX504"/>
      <w:bookmarkEnd w:id="65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C4461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669D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B8CFE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C1A9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E280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800C6" w14:textId="702774A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Completed Year 12 or certificate III or higher */</w:t>
            </w:r>
          </w:p>
        </w:tc>
      </w:tr>
      <w:tr w:rsidR="009E5D69" w14:paraId="6D8C22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77D0A4" w14:textId="34B25EE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XHSL2022 = 1 or XHEL2022 in (3,4,6,7,8,9) then X1232022 = 1 ;</w:t>
            </w:r>
          </w:p>
        </w:tc>
      </w:tr>
      <w:tr w:rsidR="009E5D69" w14:paraId="61A86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1D43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E9E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D3156F" w14:textId="39F01EC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Did not complete Year 12 or certificate III or higher */</w:t>
            </w:r>
          </w:p>
        </w:tc>
      </w:tr>
      <w:tr w:rsidR="009E5D69" w14:paraId="46619E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5740A" w14:textId="4BD9CE7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not in (1 99) and XHEL2022 not in (3,4,6,7,8,9) then X1232022 = 2 ;</w:t>
            </w:r>
          </w:p>
        </w:tc>
      </w:tr>
      <w:tr w:rsidR="009E5D69" w14:paraId="2AF5E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962F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3EA4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9F166" w14:textId="7DD1EBE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school completion status */</w:t>
            </w:r>
          </w:p>
        </w:tc>
      </w:tr>
      <w:tr w:rsidR="009E5D69" w14:paraId="4B4E5D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88A4C" w14:textId="79545D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XHSL2022 = 99 then X1232022 = 99 ;</w:t>
            </w:r>
          </w:p>
        </w:tc>
      </w:tr>
      <w:tr w:rsidR="009E5D69" w14:paraId="2B221F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7130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06AD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719A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2F8C58" w14:textId="77777777" w:rsidR="009E5D69" w:rsidRDefault="009E5D69" w:rsidP="009E5D69">
      <w:pPr>
        <w:adjustRightInd w:val="0"/>
        <w:rPr>
          <w:rFonts w:ascii="Trebuchet MS" w:hAnsi="Trebuchet MS" w:cs="Trebuchet MS"/>
          <w:color w:val="000000"/>
          <w:sz w:val="19"/>
          <w:szCs w:val="19"/>
        </w:rPr>
      </w:pPr>
    </w:p>
    <w:p w14:paraId="5127C763" w14:textId="77777777" w:rsidR="009E5D69" w:rsidRDefault="009E5D69" w:rsidP="009E5D69">
      <w:pPr>
        <w:adjustRightInd w:val="0"/>
        <w:rPr>
          <w:rFonts w:ascii="Trebuchet MS" w:hAnsi="Trebuchet MS" w:cs="Trebuchet MS"/>
          <w:color w:val="000000"/>
          <w:sz w:val="19"/>
          <w:szCs w:val="19"/>
        </w:rPr>
        <w:sectPr w:rsidR="009E5D69">
          <w:headerReference w:type="default" r:id="rId169"/>
          <w:footerReference w:type="default" r:id="rId17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F96DFC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57" w:name="IDX505"/>
          <w:bookmarkEnd w:id="657"/>
          <w:p w14:paraId="7E18FC60" w14:textId="77777777" w:rsidR="009E5D69" w:rsidRDefault="009E5D69" w:rsidP="006A0CC6">
            <w:pPr>
              <w:adjustRightInd w:val="0"/>
              <w:spacing w:before="60" w:after="60"/>
              <w:rPr>
                <w:rFonts w:ascii="Tahoma" w:hAnsi="Tahoma" w:cs="Tahoma"/>
                <w:color w:val="000000"/>
                <w:sz w:val="56"/>
                <w:szCs w:val="56"/>
              </w:rPr>
            </w:pPr>
            <w:r>
              <w:rPr>
                <w:sz w:val="24"/>
                <w:szCs w:val="24"/>
              </w:rPr>
              <w:fldChar w:fldCharType="begin"/>
            </w:r>
            <w:r>
              <w:rPr>
                <w:sz w:val="24"/>
                <w:szCs w:val="24"/>
              </w:rPr>
              <w:instrText>tc "</w:instrText>
            </w:r>
            <w:bookmarkStart w:id="658" w:name="_Toc144389216"/>
            <w:r>
              <w:rPr>
                <w:sz w:val="22"/>
                <w:szCs w:val="22"/>
              </w:rPr>
              <w:instrText>Employment</w:instrText>
            </w:r>
            <w:bookmarkEnd w:id="65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Employment</w:t>
            </w:r>
          </w:p>
        </w:tc>
      </w:tr>
    </w:tbl>
    <w:p w14:paraId="75AA85C0" w14:textId="77777777" w:rsidR="009E5D69" w:rsidRDefault="009E5D69" w:rsidP="009E5D69">
      <w:pPr>
        <w:adjustRightInd w:val="0"/>
        <w:rPr>
          <w:rFonts w:ascii="Tahoma" w:hAnsi="Tahoma" w:cs="Tahoma"/>
          <w:color w:val="000000"/>
          <w:sz w:val="56"/>
          <w:szCs w:val="56"/>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C64FAC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59" w:name="IDX506"/>
          <w:bookmarkEnd w:id="659"/>
          <w:p w14:paraId="29DA07AB" w14:textId="50C7AB11" w:rsidR="009E5D69" w:rsidRDefault="009E5D69" w:rsidP="006A0CC6">
            <w:pPr>
              <w:adjustRightInd w:val="0"/>
              <w:spacing w:before="60" w:after="60"/>
              <w:rPr>
                <w:rFonts w:ascii="Tahoma" w:hAnsi="Tahoma" w:cs="Tahoma"/>
                <w:color w:val="000000"/>
                <w:sz w:val="28"/>
                <w:szCs w:val="28"/>
              </w:rPr>
            </w:pPr>
            <w:r>
              <w:rPr>
                <w:rFonts w:ascii="Tahoma" w:hAnsi="Tahoma" w:cs="Tahoma"/>
                <w:color w:val="000000"/>
                <w:sz w:val="56"/>
                <w:szCs w:val="56"/>
              </w:rPr>
              <w:fldChar w:fldCharType="begin"/>
            </w:r>
            <w:r>
              <w:rPr>
                <w:sz w:val="24"/>
                <w:szCs w:val="24"/>
              </w:rPr>
              <w:instrText>tc "</w:instrText>
            </w:r>
            <w:bookmarkStart w:id="660" w:name="_Toc144389217"/>
            <w:r>
              <w:rPr>
                <w:sz w:val="22"/>
                <w:szCs w:val="22"/>
              </w:rPr>
              <w:instrText>Labour force status</w:instrText>
            </w:r>
            <w:bookmarkEnd w:id="660"/>
            <w:r>
              <w:rPr>
                <w:sz w:val="22"/>
                <w:szCs w:val="22"/>
              </w:rPr>
              <w:instrText xml:space="preserve"> " \f C \l 1</w:instrText>
            </w:r>
            <w:r>
              <w:rPr>
                <w:rFonts w:ascii="Tahoma" w:hAnsi="Tahoma" w:cs="Tahoma"/>
                <w:color w:val="000000"/>
                <w:sz w:val="56"/>
                <w:szCs w:val="56"/>
              </w:rPr>
              <w:fldChar w:fldCharType="end"/>
            </w:r>
            <w:r>
              <w:rPr>
                <w:rFonts w:ascii="Tahoma" w:hAnsi="Tahoma" w:cs="Tahoma"/>
                <w:color w:val="000000"/>
                <w:sz w:val="56"/>
                <w:szCs w:val="56"/>
              </w:rPr>
              <w:fldChar w:fldCharType="begin"/>
            </w:r>
            <w:r>
              <w:rPr>
                <w:sz w:val="24"/>
                <w:szCs w:val="24"/>
              </w:rPr>
              <w:instrText>tc "</w:instrText>
            </w:r>
            <w:r>
              <w:rPr>
                <w:sz w:val="22"/>
                <w:szCs w:val="22"/>
              </w:rPr>
              <w:instrText xml:space="preserve"> " \f C \l 2</w:instrText>
            </w:r>
            <w:r>
              <w:rPr>
                <w:rFonts w:ascii="Tahoma" w:hAnsi="Tahoma" w:cs="Tahoma"/>
                <w:color w:val="000000"/>
                <w:sz w:val="56"/>
                <w:szCs w:val="56"/>
              </w:rPr>
              <w:fldChar w:fldCharType="end"/>
            </w:r>
            <w:r>
              <w:rPr>
                <w:rFonts w:ascii="Tahoma" w:hAnsi="Tahoma" w:cs="Tahoma"/>
                <w:color w:val="000000"/>
                <w:sz w:val="28"/>
                <w:szCs w:val="28"/>
              </w:rPr>
              <w:t>Labour force status</w:t>
            </w:r>
          </w:p>
        </w:tc>
      </w:tr>
    </w:tbl>
    <w:p w14:paraId="38F534A1" w14:textId="77777777" w:rsidR="009E5D69" w:rsidRDefault="009E5D69" w:rsidP="009E5D69">
      <w:pPr>
        <w:adjustRightInd w:val="0"/>
        <w:rPr>
          <w:rFonts w:ascii="Tahoma" w:hAnsi="Tahoma" w:cs="Tahoma"/>
          <w:color w:val="000000"/>
          <w:sz w:val="28"/>
          <w:szCs w:val="28"/>
        </w:rPr>
      </w:pPr>
    </w:p>
    <w:p w14:paraId="31F0CEE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19EB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3DE8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61" w:name="IDX507"/>
            <w:bookmarkEnd w:id="661"/>
            <w:r>
              <w:rPr>
                <w:rFonts w:ascii="Tahoma" w:hAnsi="Tahoma" w:cs="Tahoma"/>
                <w:color w:val="000000"/>
                <w:sz w:val="28"/>
                <w:szCs w:val="28"/>
              </w:rPr>
              <w:fldChar w:fldCharType="begin"/>
            </w:r>
            <w:r>
              <w:rPr>
                <w:sz w:val="24"/>
                <w:szCs w:val="24"/>
              </w:rPr>
              <w:instrText>tc "</w:instrText>
            </w:r>
            <w:bookmarkStart w:id="662" w:name="_Toc144389218"/>
            <w:r>
              <w:rPr>
                <w:sz w:val="22"/>
                <w:szCs w:val="22"/>
              </w:rPr>
              <w:instrText>XLFS2015</w:instrText>
            </w:r>
            <w:bookmarkEnd w:id="66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XLFS2015</w:t>
            </w:r>
          </w:p>
        </w:tc>
      </w:tr>
    </w:tbl>
    <w:p w14:paraId="0566A98D" w14:textId="77777777" w:rsidR="009E5D69" w:rsidRDefault="009E5D69" w:rsidP="009E5D69">
      <w:pPr>
        <w:adjustRightInd w:val="0"/>
        <w:rPr>
          <w:rFonts w:ascii="Tahoma" w:hAnsi="Tahoma" w:cs="Tahoma"/>
          <w:i/>
          <w:iCs/>
          <w:color w:val="000000"/>
          <w:sz w:val="24"/>
          <w:szCs w:val="24"/>
        </w:rPr>
      </w:pPr>
    </w:p>
    <w:p w14:paraId="4E832F22" w14:textId="77777777" w:rsidR="009E5D69" w:rsidRDefault="009E5D69" w:rsidP="009E5D69">
      <w:pPr>
        <w:adjustRightInd w:val="0"/>
        <w:rPr>
          <w:rFonts w:ascii="Tahoma" w:hAnsi="Tahoma" w:cs="Tahoma"/>
          <w:i/>
          <w:iCs/>
          <w:color w:val="000000"/>
          <w:sz w:val="24"/>
          <w:szCs w:val="24"/>
        </w:rPr>
      </w:pPr>
    </w:p>
    <w:p w14:paraId="19B40B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63" w:name="IDX508"/>
      <w:bookmarkEnd w:id="66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F6CFC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B3AAE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5207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65FE7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8EF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9164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XLFS2015</w:t>
            </w:r>
          </w:p>
        </w:tc>
      </w:tr>
      <w:tr w:rsidR="009E5D69" w14:paraId="4040982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5184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A552A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XLFS2015 Labour force status</w:t>
            </w:r>
          </w:p>
        </w:tc>
      </w:tr>
      <w:tr w:rsidR="009E5D69" w14:paraId="382030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90D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11ED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8C11E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F368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5F4BB4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E274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3BB3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E306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5CE5B717" w14:textId="77777777" w:rsidR="009E5D69" w:rsidRDefault="009E5D69" w:rsidP="009E5D69">
      <w:pPr>
        <w:adjustRightInd w:val="0"/>
        <w:rPr>
          <w:rFonts w:ascii="Trebuchet MS" w:hAnsi="Trebuchet MS" w:cs="Trebuchet MS"/>
          <w:color w:val="000000"/>
          <w:sz w:val="19"/>
          <w:szCs w:val="19"/>
        </w:rPr>
      </w:pPr>
    </w:p>
    <w:p w14:paraId="73ADE790" w14:textId="77777777" w:rsidR="009E5D69" w:rsidRDefault="009E5D69" w:rsidP="009E5D69">
      <w:pPr>
        <w:adjustRightInd w:val="0"/>
        <w:rPr>
          <w:rFonts w:ascii="Trebuchet MS" w:hAnsi="Trebuchet MS" w:cs="Trebuchet MS"/>
          <w:color w:val="000000"/>
          <w:sz w:val="19"/>
          <w:szCs w:val="19"/>
        </w:rPr>
      </w:pPr>
    </w:p>
    <w:p w14:paraId="719962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4" w:name="IDX509"/>
      <w:bookmarkEnd w:id="66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3446F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768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37942F94" w14:textId="77777777" w:rsidR="009E5D69" w:rsidRDefault="009E5D69" w:rsidP="009E5D69">
      <w:pPr>
        <w:adjustRightInd w:val="0"/>
        <w:rPr>
          <w:rFonts w:ascii="Trebuchet MS" w:hAnsi="Trebuchet MS" w:cs="Trebuchet MS"/>
          <w:color w:val="000000"/>
          <w:sz w:val="19"/>
          <w:szCs w:val="19"/>
        </w:rPr>
      </w:pPr>
    </w:p>
    <w:p w14:paraId="4AF20852" w14:textId="77777777" w:rsidR="009E5D69" w:rsidRDefault="009E5D69" w:rsidP="009E5D69">
      <w:pPr>
        <w:adjustRightInd w:val="0"/>
        <w:rPr>
          <w:rFonts w:ascii="Trebuchet MS" w:hAnsi="Trebuchet MS" w:cs="Trebuchet MS"/>
          <w:color w:val="000000"/>
          <w:sz w:val="19"/>
          <w:szCs w:val="19"/>
        </w:rPr>
      </w:pPr>
    </w:p>
    <w:p w14:paraId="42361D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5" w:name="IDX510"/>
      <w:bookmarkEnd w:id="66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B5672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17F2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79EAA5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31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39D7C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84B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57B9218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6A5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4476339" w14:textId="77777777" w:rsidR="009E5D69" w:rsidRDefault="009E5D69" w:rsidP="009E5D69">
      <w:pPr>
        <w:adjustRightInd w:val="0"/>
        <w:rPr>
          <w:rFonts w:ascii="Trebuchet MS" w:hAnsi="Trebuchet MS" w:cs="Trebuchet MS"/>
          <w:color w:val="000000"/>
          <w:sz w:val="19"/>
          <w:szCs w:val="19"/>
        </w:rPr>
      </w:pPr>
    </w:p>
    <w:p w14:paraId="71B66A3B" w14:textId="77777777" w:rsidR="009E5D69" w:rsidRDefault="009E5D69" w:rsidP="009E5D69">
      <w:pPr>
        <w:adjustRightInd w:val="0"/>
        <w:rPr>
          <w:rFonts w:ascii="Trebuchet MS" w:hAnsi="Trebuchet MS" w:cs="Trebuchet MS"/>
          <w:color w:val="000000"/>
          <w:sz w:val="19"/>
          <w:szCs w:val="19"/>
        </w:rPr>
      </w:pPr>
    </w:p>
    <w:p w14:paraId="7E1642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6" w:name="IDX511"/>
      <w:bookmarkEnd w:id="66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5D16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F8BC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3144DE48" w14:textId="77777777" w:rsidR="009E5D69" w:rsidRDefault="009E5D69" w:rsidP="009E5D69">
      <w:pPr>
        <w:adjustRightInd w:val="0"/>
        <w:rPr>
          <w:rFonts w:ascii="Trebuchet MS" w:hAnsi="Trebuchet MS" w:cs="Trebuchet MS"/>
          <w:color w:val="000000"/>
          <w:sz w:val="19"/>
          <w:szCs w:val="19"/>
        </w:rPr>
      </w:pPr>
    </w:p>
    <w:p w14:paraId="3A1050E4" w14:textId="77777777" w:rsidR="009E5D69" w:rsidRDefault="009E5D69" w:rsidP="009E5D69">
      <w:pPr>
        <w:adjustRightInd w:val="0"/>
        <w:rPr>
          <w:rFonts w:ascii="Trebuchet MS" w:hAnsi="Trebuchet MS" w:cs="Trebuchet MS"/>
          <w:color w:val="000000"/>
          <w:sz w:val="19"/>
          <w:szCs w:val="19"/>
        </w:rPr>
      </w:pPr>
    </w:p>
    <w:p w14:paraId="1EFC01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67" w:name="IDX512"/>
      <w:bookmarkEnd w:id="66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E7B83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CEF7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23D9C5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3B6D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3E15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98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XLFS2015 = 99; *Unknown labour force status;</w:t>
            </w:r>
          </w:p>
        </w:tc>
      </w:tr>
      <w:tr w:rsidR="009E5D69" w14:paraId="0B345A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20B3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E825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26D8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7EB3ECE" w14:textId="77777777" w:rsidR="009E5D69" w:rsidRDefault="009E5D69" w:rsidP="009E5D69">
      <w:pPr>
        <w:adjustRightInd w:val="0"/>
        <w:rPr>
          <w:rFonts w:ascii="Trebuchet MS" w:hAnsi="Trebuchet MS" w:cs="Trebuchet MS"/>
          <w:color w:val="000000"/>
          <w:sz w:val="19"/>
          <w:szCs w:val="19"/>
        </w:rPr>
      </w:pPr>
    </w:p>
    <w:p w14:paraId="56D54438" w14:textId="77777777" w:rsidR="009E5D69" w:rsidRDefault="009E5D69" w:rsidP="009E5D69">
      <w:pPr>
        <w:adjustRightInd w:val="0"/>
        <w:rPr>
          <w:rFonts w:ascii="Trebuchet MS" w:hAnsi="Trebuchet MS" w:cs="Trebuchet MS"/>
          <w:color w:val="000000"/>
          <w:sz w:val="19"/>
          <w:szCs w:val="19"/>
        </w:rPr>
        <w:sectPr w:rsidR="009E5D69">
          <w:headerReference w:type="default" r:id="rId171"/>
          <w:footerReference w:type="default" r:id="rId17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F6179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68" w:name="IDX513"/>
          <w:bookmarkEnd w:id="668"/>
          <w:p w14:paraId="4EA6FAF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69" w:name="_Toc144389219"/>
            <w:r>
              <w:rPr>
                <w:sz w:val="22"/>
                <w:szCs w:val="22"/>
              </w:rPr>
              <w:instrText>Labour force status</w:instrText>
            </w:r>
            <w:bookmarkEnd w:id="66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59F4CBFC" w14:textId="77777777" w:rsidR="009E5D69" w:rsidRDefault="009E5D69" w:rsidP="009E5D69">
      <w:pPr>
        <w:adjustRightInd w:val="0"/>
        <w:rPr>
          <w:rFonts w:ascii="Tahoma" w:hAnsi="Tahoma" w:cs="Tahoma"/>
          <w:color w:val="000000"/>
          <w:sz w:val="28"/>
          <w:szCs w:val="28"/>
        </w:rPr>
      </w:pPr>
    </w:p>
    <w:p w14:paraId="1F42566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00165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F91DF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70" w:name="IDX514"/>
            <w:bookmarkEnd w:id="670"/>
            <w:r>
              <w:rPr>
                <w:rFonts w:ascii="Tahoma" w:hAnsi="Tahoma" w:cs="Tahoma"/>
                <w:color w:val="000000"/>
                <w:sz w:val="28"/>
                <w:szCs w:val="28"/>
              </w:rPr>
              <w:fldChar w:fldCharType="begin"/>
            </w:r>
            <w:r>
              <w:rPr>
                <w:sz w:val="24"/>
                <w:szCs w:val="24"/>
              </w:rPr>
              <w:instrText>tc "</w:instrText>
            </w:r>
            <w:bookmarkStart w:id="671" w:name="_Toc144389220"/>
            <w:r>
              <w:rPr>
                <w:sz w:val="22"/>
                <w:szCs w:val="22"/>
              </w:rPr>
              <w:instrText>XLFS2016</w:instrText>
            </w:r>
            <w:bookmarkEnd w:id="67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XLFS2016</w:t>
            </w:r>
          </w:p>
        </w:tc>
      </w:tr>
    </w:tbl>
    <w:p w14:paraId="0C665151" w14:textId="77777777" w:rsidR="009E5D69" w:rsidRDefault="009E5D69" w:rsidP="009E5D69">
      <w:pPr>
        <w:adjustRightInd w:val="0"/>
        <w:rPr>
          <w:rFonts w:ascii="Tahoma" w:hAnsi="Tahoma" w:cs="Tahoma"/>
          <w:i/>
          <w:iCs/>
          <w:color w:val="000000"/>
          <w:sz w:val="24"/>
          <w:szCs w:val="24"/>
        </w:rPr>
      </w:pPr>
    </w:p>
    <w:p w14:paraId="4C4A4301" w14:textId="77777777" w:rsidR="009E5D69" w:rsidRDefault="009E5D69" w:rsidP="009E5D69">
      <w:pPr>
        <w:adjustRightInd w:val="0"/>
        <w:rPr>
          <w:rFonts w:ascii="Tahoma" w:hAnsi="Tahoma" w:cs="Tahoma"/>
          <w:i/>
          <w:iCs/>
          <w:color w:val="000000"/>
          <w:sz w:val="24"/>
          <w:szCs w:val="24"/>
        </w:rPr>
      </w:pPr>
    </w:p>
    <w:p w14:paraId="57F9482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72" w:name="IDX515"/>
      <w:bookmarkEnd w:id="67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D96D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15171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C7E44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30657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315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C4C3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XLFS2016</w:t>
            </w:r>
          </w:p>
        </w:tc>
      </w:tr>
      <w:tr w:rsidR="009E5D69" w14:paraId="104C20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50AB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2BFB9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XLFS2016 Labour force status</w:t>
            </w:r>
          </w:p>
        </w:tc>
      </w:tr>
      <w:tr w:rsidR="009E5D69" w14:paraId="3AB8ED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93F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E973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7CF7CB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868A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B6C60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E3B7B4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F0C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8D4FE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AF54EBA" w14:textId="77777777" w:rsidR="009E5D69" w:rsidRDefault="009E5D69" w:rsidP="009E5D69">
      <w:pPr>
        <w:adjustRightInd w:val="0"/>
        <w:rPr>
          <w:rFonts w:ascii="Trebuchet MS" w:hAnsi="Trebuchet MS" w:cs="Trebuchet MS"/>
          <w:color w:val="000000"/>
          <w:sz w:val="19"/>
          <w:szCs w:val="19"/>
        </w:rPr>
      </w:pPr>
    </w:p>
    <w:p w14:paraId="7FD9F9AD" w14:textId="77777777" w:rsidR="009E5D69" w:rsidRDefault="009E5D69" w:rsidP="009E5D69">
      <w:pPr>
        <w:adjustRightInd w:val="0"/>
        <w:rPr>
          <w:rFonts w:ascii="Trebuchet MS" w:hAnsi="Trebuchet MS" w:cs="Trebuchet MS"/>
          <w:color w:val="000000"/>
          <w:sz w:val="19"/>
          <w:szCs w:val="19"/>
        </w:rPr>
      </w:pPr>
    </w:p>
    <w:p w14:paraId="684C665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3" w:name="IDX516"/>
      <w:bookmarkEnd w:id="67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91B5D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5FE3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34FA296A" w14:textId="77777777" w:rsidR="009E5D69" w:rsidRDefault="009E5D69" w:rsidP="009E5D69">
      <w:pPr>
        <w:adjustRightInd w:val="0"/>
        <w:rPr>
          <w:rFonts w:ascii="Trebuchet MS" w:hAnsi="Trebuchet MS" w:cs="Trebuchet MS"/>
          <w:color w:val="000000"/>
          <w:sz w:val="19"/>
          <w:szCs w:val="19"/>
        </w:rPr>
      </w:pPr>
    </w:p>
    <w:p w14:paraId="7C138A57" w14:textId="77777777" w:rsidR="009E5D69" w:rsidRDefault="009E5D69" w:rsidP="009E5D69">
      <w:pPr>
        <w:adjustRightInd w:val="0"/>
        <w:rPr>
          <w:rFonts w:ascii="Trebuchet MS" w:hAnsi="Trebuchet MS" w:cs="Trebuchet MS"/>
          <w:color w:val="000000"/>
          <w:sz w:val="19"/>
          <w:szCs w:val="19"/>
        </w:rPr>
      </w:pPr>
    </w:p>
    <w:p w14:paraId="14AF2CB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4" w:name="IDX517"/>
      <w:bookmarkEnd w:id="67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769B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52F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1A2DC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49FA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4870C4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181E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788D6C1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2481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4791C40" w14:textId="77777777" w:rsidR="009E5D69" w:rsidRDefault="009E5D69" w:rsidP="009E5D69">
      <w:pPr>
        <w:adjustRightInd w:val="0"/>
        <w:rPr>
          <w:rFonts w:ascii="Trebuchet MS" w:hAnsi="Trebuchet MS" w:cs="Trebuchet MS"/>
          <w:color w:val="000000"/>
          <w:sz w:val="19"/>
          <w:szCs w:val="19"/>
        </w:rPr>
      </w:pPr>
    </w:p>
    <w:p w14:paraId="153DB85E" w14:textId="77777777" w:rsidR="009E5D69" w:rsidRDefault="009E5D69" w:rsidP="009E5D69">
      <w:pPr>
        <w:adjustRightInd w:val="0"/>
        <w:rPr>
          <w:rFonts w:ascii="Trebuchet MS" w:hAnsi="Trebuchet MS" w:cs="Trebuchet MS"/>
          <w:color w:val="000000"/>
          <w:sz w:val="19"/>
          <w:szCs w:val="19"/>
        </w:rPr>
      </w:pPr>
    </w:p>
    <w:p w14:paraId="7BD69D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5" w:name="IDX518"/>
      <w:bookmarkEnd w:id="67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924EE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766F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04EAE9BD" w14:textId="77777777" w:rsidR="009E5D69" w:rsidRDefault="009E5D69" w:rsidP="009E5D69">
      <w:pPr>
        <w:adjustRightInd w:val="0"/>
        <w:rPr>
          <w:rFonts w:ascii="Trebuchet MS" w:hAnsi="Trebuchet MS" w:cs="Trebuchet MS"/>
          <w:color w:val="000000"/>
          <w:sz w:val="19"/>
          <w:szCs w:val="19"/>
        </w:rPr>
      </w:pPr>
    </w:p>
    <w:p w14:paraId="4315B301" w14:textId="77777777" w:rsidR="009E5D69" w:rsidRDefault="009E5D69" w:rsidP="009E5D69">
      <w:pPr>
        <w:adjustRightInd w:val="0"/>
        <w:rPr>
          <w:rFonts w:ascii="Trebuchet MS" w:hAnsi="Trebuchet MS" w:cs="Trebuchet MS"/>
          <w:color w:val="000000"/>
          <w:sz w:val="19"/>
          <w:szCs w:val="19"/>
        </w:rPr>
      </w:pPr>
    </w:p>
    <w:p w14:paraId="328101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76" w:name="IDX519"/>
      <w:bookmarkEnd w:id="67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2D09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A2F30E0" w14:textId="77777777" w:rsidR="009E5D69" w:rsidRDefault="009E5D69" w:rsidP="006A0CC6">
            <w:pPr>
              <w:keepNext/>
              <w:adjustRightInd w:val="0"/>
              <w:rPr>
                <w:sz w:val="24"/>
                <w:szCs w:val="24"/>
              </w:rPr>
            </w:pPr>
          </w:p>
        </w:tc>
      </w:tr>
      <w:tr w:rsidR="009E5D69" w14:paraId="48D4899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2B87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074F1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AEFEE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378A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562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job since last survey */</w:t>
            </w:r>
          </w:p>
        </w:tc>
      </w:tr>
      <w:tr w:rsidR="009E5D69" w14:paraId="7B8DCE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042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LBLA022 = 1 then do ;</w:t>
            </w:r>
          </w:p>
        </w:tc>
      </w:tr>
      <w:tr w:rsidR="009E5D69" w14:paraId="41B59A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4630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3922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3F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one job since last survey */</w:t>
            </w:r>
          </w:p>
        </w:tc>
      </w:tr>
      <w:tr w:rsidR="009E5D69" w14:paraId="3E26A9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09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LBLA023 = 1 then do ;</w:t>
            </w:r>
          </w:p>
        </w:tc>
      </w:tr>
      <w:tr w:rsidR="009E5D69" w14:paraId="5CE07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2E1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C0C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663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that job */</w:t>
            </w:r>
          </w:p>
        </w:tc>
      </w:tr>
      <w:tr w:rsidR="009E5D69" w14:paraId="331025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04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then XLFS2016 = 1 ; *Employed;</w:t>
            </w:r>
          </w:p>
        </w:tc>
      </w:tr>
      <w:tr w:rsidR="009E5D69" w14:paraId="6BCB0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614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working in that job */</w:t>
            </w:r>
          </w:p>
        </w:tc>
      </w:tr>
      <w:tr w:rsidR="009E5D69" w14:paraId="7D0005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198B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then do ;</w:t>
            </w:r>
          </w:p>
        </w:tc>
      </w:tr>
      <w:tr w:rsidR="009E5D69" w14:paraId="6EF5F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C0E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5F748B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6BE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2DE88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DA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685D7B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6E6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37E530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C3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46BDA8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983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7D387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1D9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700C1E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5EA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299272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EB36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2A3B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5E9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1BF47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45D4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2BCE07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724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24E24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009F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5AA33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29F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E532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55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that job */</w:t>
            </w:r>
          </w:p>
        </w:tc>
      </w:tr>
      <w:tr w:rsidR="009E5D69" w14:paraId="2244E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554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then XLFS2016 = 99 ; *Unknown whether currently employed;</w:t>
            </w:r>
          </w:p>
        </w:tc>
      </w:tr>
      <w:tr w:rsidR="009E5D69" w14:paraId="5A0FAB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43E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A6F4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B42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2A47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5E3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two jobs since last survey */</w:t>
            </w:r>
          </w:p>
        </w:tc>
      </w:tr>
      <w:tr w:rsidR="009E5D69" w14:paraId="46572F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DF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2 then do ;</w:t>
            </w:r>
          </w:p>
        </w:tc>
      </w:tr>
      <w:tr w:rsidR="009E5D69" w14:paraId="798B04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6C5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at least one of those jobs */</w:t>
            </w:r>
          </w:p>
        </w:tc>
      </w:tr>
      <w:tr w:rsidR="009E5D69" w14:paraId="713348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A5F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or LBLA026B = 1) then XLFS2016 = 1 ; *Employed;</w:t>
            </w:r>
          </w:p>
        </w:tc>
      </w:tr>
      <w:tr w:rsidR="009E5D69" w14:paraId="3A385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78A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working in either of those jobs */</w:t>
            </w:r>
          </w:p>
        </w:tc>
      </w:tr>
      <w:tr w:rsidR="009E5D69" w14:paraId="39A119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812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and LBLA026B = 0) then do ;</w:t>
            </w:r>
          </w:p>
        </w:tc>
      </w:tr>
      <w:tr w:rsidR="009E5D69" w14:paraId="1B6E9C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C7E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0B3FFD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84D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15BC0C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FD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06766B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AC9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5BF477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F84E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2E2978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93F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0194DA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9F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0CDC1F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239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617292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A6C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19DBD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EED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7F0D7E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33D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06596A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C0E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03F414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6655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75ABE0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B96D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8D8B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1B1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at least one of those jobs */</w:t>
            </w:r>
          </w:p>
        </w:tc>
      </w:tr>
      <w:tr w:rsidR="009E5D69" w14:paraId="7EF8BB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2FB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or LBLA026B = 98) then XLFS2016 = 99 ; *Unknown whether currently employed;</w:t>
            </w:r>
          </w:p>
        </w:tc>
      </w:tr>
      <w:tr w:rsidR="009E5D69" w14:paraId="2555BA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B3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C41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F54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9BF6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EDB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Had more than two jobs since last survey */</w:t>
            </w:r>
          </w:p>
        </w:tc>
      </w:tr>
      <w:tr w:rsidR="009E5D69" w14:paraId="611F27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43EE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LBLA023 &lt; 98 then do ;</w:t>
            </w:r>
          </w:p>
        </w:tc>
      </w:tr>
      <w:tr w:rsidR="009E5D69" w14:paraId="0D7298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2A6B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working in at least one of those jobs */</w:t>
            </w:r>
          </w:p>
        </w:tc>
      </w:tr>
      <w:tr w:rsidR="009E5D69" w14:paraId="732542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25F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(LBLA026A = 1 or LBLA026B = 1 or LBLA026C = 1) then XLFS2016 = 1 ; *Employed;</w:t>
            </w:r>
          </w:p>
        </w:tc>
      </w:tr>
      <w:tr w:rsidR="009E5D69" w14:paraId="0A7E0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CD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working in any of those jobs */</w:t>
            </w:r>
          </w:p>
        </w:tc>
      </w:tr>
      <w:tr w:rsidR="009E5D69" w14:paraId="08647C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0BA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0 and LBLA026B = 0 and LBLA026C = 0) then do ;</w:t>
            </w:r>
          </w:p>
        </w:tc>
      </w:tr>
      <w:tr w:rsidR="009E5D69" w14:paraId="366A05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D1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097619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BD1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0D5F1F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A3A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27A616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F8B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0CA88B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E8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3C21D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22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5B773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E05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7D19F7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F15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286F73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268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ED6E9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A9E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4D1904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BFE0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77E27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CE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6DDABC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DA9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0BFDBD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081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C5C21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6C8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currently working in at least one of those jobs */</w:t>
            </w:r>
          </w:p>
        </w:tc>
      </w:tr>
      <w:tr w:rsidR="009E5D69" w14:paraId="458221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78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(LBLA026A = 98 or LBLA026B = 98 or LBLA026C = 98) then XLFS2016 = 99 ; *Unknown whether currently employed;</w:t>
            </w:r>
          </w:p>
        </w:tc>
      </w:tr>
      <w:tr w:rsidR="009E5D69" w14:paraId="7CE59B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C0E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8B26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93EB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Don't know or prefer not to say how many jobs since last survey */</w:t>
            </w:r>
          </w:p>
        </w:tc>
      </w:tr>
      <w:tr w:rsidR="009E5D69" w14:paraId="0D32A8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93A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in (98,99) then XLFS2016 = 99 ; *Unknown whether currently employed;</w:t>
            </w:r>
          </w:p>
        </w:tc>
      </w:tr>
      <w:tr w:rsidR="009E5D69" w14:paraId="1AC9C4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5A1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6375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3B1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777C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8DA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had a job since last survey */</w:t>
            </w:r>
          </w:p>
        </w:tc>
      </w:tr>
      <w:tr w:rsidR="009E5D69" w14:paraId="0F4FE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454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0 then do ;</w:t>
            </w:r>
          </w:p>
        </w:tc>
      </w:tr>
      <w:tr w:rsidR="009E5D69" w14:paraId="1E8F49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152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1B6D4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A89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LBLA020 = 1 then do ;</w:t>
            </w:r>
          </w:p>
        </w:tc>
      </w:tr>
      <w:tr w:rsidR="009E5D69" w14:paraId="3373DF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DCB7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in last four weeks */</w:t>
            </w:r>
          </w:p>
        </w:tc>
      </w:tr>
      <w:tr w:rsidR="009E5D69" w14:paraId="208F05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35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LBJE001 = 1 then XLFS2016 = 2 ; *Unemployed;</w:t>
            </w:r>
          </w:p>
        </w:tc>
      </w:tr>
      <w:tr w:rsidR="009E5D69" w14:paraId="128170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007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in last four weeks */</w:t>
            </w:r>
          </w:p>
        </w:tc>
      </w:tr>
      <w:tr w:rsidR="009E5D69" w14:paraId="32975C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89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0 then XLFS2016 = 3 ; *Not in the labour force;</w:t>
            </w:r>
          </w:p>
        </w:tc>
      </w:tr>
      <w:tr w:rsidR="009E5D69" w14:paraId="201D4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322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in last four weeks */</w:t>
            </w:r>
          </w:p>
        </w:tc>
      </w:tr>
      <w:tr w:rsidR="009E5D69" w14:paraId="04FF27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A1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LBJE001 = 98 then XLFS2016 = 99 ; *Unknown whether looking for work;</w:t>
            </w:r>
          </w:p>
        </w:tc>
      </w:tr>
      <w:tr w:rsidR="009E5D69" w14:paraId="393D0B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A5F8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876B9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90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w:t>
            </w:r>
          </w:p>
        </w:tc>
      </w:tr>
      <w:tr w:rsidR="009E5D69" w14:paraId="2D2B6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ED6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XLFS2016 = 3 ; *Not in the labour force;</w:t>
            </w:r>
          </w:p>
        </w:tc>
      </w:tr>
      <w:tr w:rsidR="009E5D69" w14:paraId="0AD635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E4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looked for work since last interview */</w:t>
            </w:r>
          </w:p>
        </w:tc>
      </w:tr>
      <w:tr w:rsidR="009E5D69" w14:paraId="49855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C7C9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XLFS2016 = 99 ; *Unknown whether looking for work;</w:t>
            </w:r>
          </w:p>
        </w:tc>
      </w:tr>
      <w:tr w:rsidR="009E5D69" w14:paraId="61BED6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C5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87D3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C1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 not to say whether worked since last survey */</w:t>
            </w:r>
          </w:p>
        </w:tc>
      </w:tr>
      <w:tr w:rsidR="009E5D69" w14:paraId="621444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D96C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98 then XLFS2016 = 99 ; *Unknown whether currently employed ;</w:t>
            </w:r>
          </w:p>
        </w:tc>
      </w:tr>
      <w:tr w:rsidR="009E5D69" w14:paraId="79FBB6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BCC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0D9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9AA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XCSL2016=6 and ((LBLA014A in (1,2) and LBLA018A = 2) or (LBLA014B in (1,2) and LBLA018B = 2) or (LBLA014C in (1,2) and LBLA018C = 2)) then XLFS2016 = 1 ; *Employed;</w:t>
            </w:r>
          </w:p>
        </w:tc>
      </w:tr>
      <w:tr w:rsidR="009E5D69" w14:paraId="46B51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828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B797F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CD3B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F10C00E" w14:textId="77777777" w:rsidR="009E5D69" w:rsidRDefault="009E5D69" w:rsidP="009E5D69">
      <w:pPr>
        <w:adjustRightInd w:val="0"/>
        <w:rPr>
          <w:rFonts w:ascii="Trebuchet MS" w:hAnsi="Trebuchet MS" w:cs="Trebuchet MS"/>
          <w:color w:val="000000"/>
          <w:sz w:val="19"/>
          <w:szCs w:val="19"/>
        </w:rPr>
      </w:pPr>
    </w:p>
    <w:p w14:paraId="40A4C9B4" w14:textId="77777777" w:rsidR="009E5D69" w:rsidRDefault="009E5D69" w:rsidP="009E5D69">
      <w:pPr>
        <w:adjustRightInd w:val="0"/>
        <w:rPr>
          <w:rFonts w:ascii="Trebuchet MS" w:hAnsi="Trebuchet MS" w:cs="Trebuchet MS"/>
          <w:color w:val="000000"/>
          <w:sz w:val="19"/>
          <w:szCs w:val="19"/>
        </w:rPr>
        <w:sectPr w:rsidR="009E5D69">
          <w:headerReference w:type="default" r:id="rId173"/>
          <w:footerReference w:type="default" r:id="rId17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2B1A09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77" w:name="IDX520"/>
          <w:bookmarkEnd w:id="677"/>
          <w:p w14:paraId="0CDAD88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78" w:name="_Toc144389221"/>
            <w:r>
              <w:rPr>
                <w:sz w:val="22"/>
                <w:szCs w:val="22"/>
              </w:rPr>
              <w:instrText>Labour force status</w:instrText>
            </w:r>
            <w:bookmarkEnd w:id="67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336A89C3" w14:textId="77777777" w:rsidR="009E5D69" w:rsidRDefault="009E5D69" w:rsidP="009E5D69">
      <w:pPr>
        <w:adjustRightInd w:val="0"/>
        <w:rPr>
          <w:rFonts w:ascii="Tahoma" w:hAnsi="Tahoma" w:cs="Tahoma"/>
          <w:color w:val="000000"/>
          <w:sz w:val="28"/>
          <w:szCs w:val="28"/>
        </w:rPr>
      </w:pPr>
    </w:p>
    <w:p w14:paraId="1933CD9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7483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61F15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79" w:name="IDX521"/>
            <w:bookmarkEnd w:id="679"/>
            <w:r>
              <w:rPr>
                <w:rFonts w:ascii="Tahoma" w:hAnsi="Tahoma" w:cs="Tahoma"/>
                <w:color w:val="000000"/>
                <w:sz w:val="28"/>
                <w:szCs w:val="28"/>
              </w:rPr>
              <w:fldChar w:fldCharType="begin"/>
            </w:r>
            <w:r>
              <w:rPr>
                <w:sz w:val="24"/>
                <w:szCs w:val="24"/>
              </w:rPr>
              <w:instrText>tc "</w:instrText>
            </w:r>
            <w:bookmarkStart w:id="680" w:name="_Toc144389222"/>
            <w:r>
              <w:rPr>
                <w:sz w:val="22"/>
                <w:szCs w:val="22"/>
              </w:rPr>
              <w:instrText>XLFS2017</w:instrText>
            </w:r>
            <w:bookmarkEnd w:id="68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XLFS2017</w:t>
            </w:r>
          </w:p>
        </w:tc>
      </w:tr>
    </w:tbl>
    <w:p w14:paraId="03DC16C7" w14:textId="77777777" w:rsidR="009E5D69" w:rsidRDefault="009E5D69" w:rsidP="009E5D69">
      <w:pPr>
        <w:adjustRightInd w:val="0"/>
        <w:rPr>
          <w:rFonts w:ascii="Tahoma" w:hAnsi="Tahoma" w:cs="Tahoma"/>
          <w:i/>
          <w:iCs/>
          <w:color w:val="000000"/>
          <w:sz w:val="24"/>
          <w:szCs w:val="24"/>
        </w:rPr>
      </w:pPr>
    </w:p>
    <w:p w14:paraId="2D6292AE" w14:textId="77777777" w:rsidR="009E5D69" w:rsidRDefault="009E5D69" w:rsidP="009E5D69">
      <w:pPr>
        <w:adjustRightInd w:val="0"/>
        <w:rPr>
          <w:rFonts w:ascii="Tahoma" w:hAnsi="Tahoma" w:cs="Tahoma"/>
          <w:i/>
          <w:iCs/>
          <w:color w:val="000000"/>
          <w:sz w:val="24"/>
          <w:szCs w:val="24"/>
        </w:rPr>
      </w:pPr>
    </w:p>
    <w:p w14:paraId="39A1F48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81" w:name="IDX522"/>
      <w:bookmarkEnd w:id="68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AED8FF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52DC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BD0E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5E334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B8A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3FC5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XLFS2017</w:t>
            </w:r>
          </w:p>
        </w:tc>
      </w:tr>
      <w:tr w:rsidR="009E5D69" w14:paraId="060185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E17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889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XLFS2017 Labour force status</w:t>
            </w:r>
          </w:p>
        </w:tc>
      </w:tr>
      <w:tr w:rsidR="009E5D69" w14:paraId="217E6D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7923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96562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F686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3144A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F239A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B2785D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380DF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21503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0645DD80" w14:textId="77777777" w:rsidR="009E5D69" w:rsidRDefault="009E5D69" w:rsidP="009E5D69">
      <w:pPr>
        <w:adjustRightInd w:val="0"/>
        <w:rPr>
          <w:rFonts w:ascii="Trebuchet MS" w:hAnsi="Trebuchet MS" w:cs="Trebuchet MS"/>
          <w:color w:val="000000"/>
          <w:sz w:val="19"/>
          <w:szCs w:val="19"/>
        </w:rPr>
      </w:pPr>
    </w:p>
    <w:p w14:paraId="414F35EA" w14:textId="77777777" w:rsidR="009E5D69" w:rsidRDefault="009E5D69" w:rsidP="009E5D69">
      <w:pPr>
        <w:adjustRightInd w:val="0"/>
        <w:rPr>
          <w:rFonts w:ascii="Trebuchet MS" w:hAnsi="Trebuchet MS" w:cs="Trebuchet MS"/>
          <w:color w:val="000000"/>
          <w:sz w:val="19"/>
          <w:szCs w:val="19"/>
        </w:rPr>
      </w:pPr>
    </w:p>
    <w:p w14:paraId="16D437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2" w:name="IDX523"/>
      <w:bookmarkEnd w:id="68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E0201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6641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603BCEAC" w14:textId="77777777" w:rsidR="009E5D69" w:rsidRDefault="009E5D69" w:rsidP="009E5D69">
      <w:pPr>
        <w:adjustRightInd w:val="0"/>
        <w:rPr>
          <w:rFonts w:ascii="Trebuchet MS" w:hAnsi="Trebuchet MS" w:cs="Trebuchet MS"/>
          <w:color w:val="000000"/>
          <w:sz w:val="19"/>
          <w:szCs w:val="19"/>
        </w:rPr>
      </w:pPr>
    </w:p>
    <w:p w14:paraId="71747EDD" w14:textId="77777777" w:rsidR="009E5D69" w:rsidRDefault="009E5D69" w:rsidP="009E5D69">
      <w:pPr>
        <w:adjustRightInd w:val="0"/>
        <w:rPr>
          <w:rFonts w:ascii="Trebuchet MS" w:hAnsi="Trebuchet MS" w:cs="Trebuchet MS"/>
          <w:color w:val="000000"/>
          <w:sz w:val="19"/>
          <w:szCs w:val="19"/>
        </w:rPr>
      </w:pPr>
    </w:p>
    <w:p w14:paraId="1D33D1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3" w:name="IDX524"/>
      <w:bookmarkEnd w:id="68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491A5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7E8E2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2A063F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8435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68C2E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577D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079048C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A4DB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4544817C" w14:textId="77777777" w:rsidR="009E5D69" w:rsidRDefault="009E5D69" w:rsidP="009E5D69">
      <w:pPr>
        <w:adjustRightInd w:val="0"/>
        <w:rPr>
          <w:rFonts w:ascii="Trebuchet MS" w:hAnsi="Trebuchet MS" w:cs="Trebuchet MS"/>
          <w:color w:val="000000"/>
          <w:sz w:val="19"/>
          <w:szCs w:val="19"/>
        </w:rPr>
      </w:pPr>
    </w:p>
    <w:p w14:paraId="70285CAB" w14:textId="77777777" w:rsidR="009E5D69" w:rsidRDefault="009E5D69" w:rsidP="009E5D69">
      <w:pPr>
        <w:adjustRightInd w:val="0"/>
        <w:rPr>
          <w:rFonts w:ascii="Trebuchet MS" w:hAnsi="Trebuchet MS" w:cs="Trebuchet MS"/>
          <w:color w:val="000000"/>
          <w:sz w:val="19"/>
          <w:szCs w:val="19"/>
        </w:rPr>
      </w:pPr>
    </w:p>
    <w:p w14:paraId="5777F8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4" w:name="IDX525"/>
      <w:bookmarkEnd w:id="68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524FC3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786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46EBDE75" w14:textId="77777777" w:rsidR="009E5D69" w:rsidRDefault="009E5D69" w:rsidP="009E5D69">
      <w:pPr>
        <w:adjustRightInd w:val="0"/>
        <w:rPr>
          <w:rFonts w:ascii="Trebuchet MS" w:hAnsi="Trebuchet MS" w:cs="Trebuchet MS"/>
          <w:color w:val="000000"/>
          <w:sz w:val="19"/>
          <w:szCs w:val="19"/>
        </w:rPr>
      </w:pPr>
    </w:p>
    <w:p w14:paraId="61C2159A" w14:textId="77777777" w:rsidR="009E5D69" w:rsidRDefault="009E5D69" w:rsidP="009E5D69">
      <w:pPr>
        <w:adjustRightInd w:val="0"/>
        <w:rPr>
          <w:rFonts w:ascii="Trebuchet MS" w:hAnsi="Trebuchet MS" w:cs="Trebuchet MS"/>
          <w:color w:val="000000"/>
          <w:sz w:val="19"/>
          <w:szCs w:val="19"/>
        </w:rPr>
      </w:pPr>
    </w:p>
    <w:p w14:paraId="6DC3B2B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85" w:name="IDX526"/>
      <w:bookmarkEnd w:id="68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C7995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AD4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B2F6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32E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8642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6D4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15BD68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BBAB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1B4D0E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4D6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LCD005 in (0,1) then XLFS2017 = 1 ; *Employed;</w:t>
            </w:r>
          </w:p>
        </w:tc>
      </w:tr>
      <w:tr w:rsidR="009E5D69" w14:paraId="5E8EA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20A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41D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02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5ACF15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FDE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LCD001 = 3 then XLFS2017 = 1 ; *Employed;</w:t>
            </w:r>
          </w:p>
        </w:tc>
      </w:tr>
      <w:tr w:rsidR="009E5D69" w14:paraId="082AE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518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4F1A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265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65F53E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AF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LCF001 = 1 then XLFS2017 = 2 ; *Unemployed;</w:t>
            </w:r>
          </w:p>
        </w:tc>
      </w:tr>
      <w:tr w:rsidR="009E5D69" w14:paraId="154B27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78E7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16B9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12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67B89A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4CD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LCF001 = 0 then XLFS2017 = 3 ; *Not in the labour force;</w:t>
            </w:r>
          </w:p>
        </w:tc>
      </w:tr>
      <w:tr w:rsidR="009E5D69" w14:paraId="10D167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7818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9E9B9A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7D3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684635C" w14:textId="77777777" w:rsidR="009E5D69" w:rsidRDefault="009E5D69" w:rsidP="009E5D69">
      <w:pPr>
        <w:adjustRightInd w:val="0"/>
        <w:rPr>
          <w:rFonts w:ascii="Trebuchet MS" w:hAnsi="Trebuchet MS" w:cs="Trebuchet MS"/>
          <w:color w:val="000000"/>
          <w:sz w:val="19"/>
          <w:szCs w:val="19"/>
        </w:rPr>
      </w:pPr>
    </w:p>
    <w:p w14:paraId="6FE487AD" w14:textId="77777777" w:rsidR="009E5D69" w:rsidRDefault="009E5D69" w:rsidP="009E5D69">
      <w:pPr>
        <w:adjustRightInd w:val="0"/>
        <w:rPr>
          <w:rFonts w:ascii="Trebuchet MS" w:hAnsi="Trebuchet MS" w:cs="Trebuchet MS"/>
          <w:color w:val="000000"/>
          <w:sz w:val="19"/>
          <w:szCs w:val="19"/>
        </w:rPr>
        <w:sectPr w:rsidR="009E5D69">
          <w:headerReference w:type="default" r:id="rId175"/>
          <w:footerReference w:type="default" r:id="rId17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FB8DC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86" w:name="IDX527"/>
          <w:bookmarkEnd w:id="686"/>
          <w:p w14:paraId="2D35EE1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87" w:name="_Toc144389223"/>
            <w:r>
              <w:rPr>
                <w:sz w:val="22"/>
                <w:szCs w:val="22"/>
              </w:rPr>
              <w:instrText>Labour force status</w:instrText>
            </w:r>
            <w:bookmarkEnd w:id="68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3579A45D" w14:textId="77777777" w:rsidR="009E5D69" w:rsidRDefault="009E5D69" w:rsidP="009E5D69">
      <w:pPr>
        <w:adjustRightInd w:val="0"/>
        <w:rPr>
          <w:rFonts w:ascii="Tahoma" w:hAnsi="Tahoma" w:cs="Tahoma"/>
          <w:color w:val="000000"/>
          <w:sz w:val="28"/>
          <w:szCs w:val="28"/>
        </w:rPr>
      </w:pPr>
    </w:p>
    <w:p w14:paraId="16A364A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7311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559C8A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88" w:name="IDX528"/>
            <w:bookmarkEnd w:id="688"/>
            <w:r>
              <w:rPr>
                <w:rFonts w:ascii="Tahoma" w:hAnsi="Tahoma" w:cs="Tahoma"/>
                <w:color w:val="000000"/>
                <w:sz w:val="28"/>
                <w:szCs w:val="28"/>
              </w:rPr>
              <w:fldChar w:fldCharType="begin"/>
            </w:r>
            <w:r>
              <w:rPr>
                <w:sz w:val="24"/>
                <w:szCs w:val="24"/>
              </w:rPr>
              <w:instrText>tc "</w:instrText>
            </w:r>
            <w:bookmarkStart w:id="689" w:name="_Toc144389224"/>
            <w:r>
              <w:rPr>
                <w:sz w:val="22"/>
                <w:szCs w:val="22"/>
              </w:rPr>
              <w:instrText>XLFS2018</w:instrText>
            </w:r>
            <w:bookmarkEnd w:id="68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XLFS2018</w:t>
            </w:r>
          </w:p>
        </w:tc>
      </w:tr>
    </w:tbl>
    <w:p w14:paraId="496882C9" w14:textId="77777777" w:rsidR="009E5D69" w:rsidRDefault="009E5D69" w:rsidP="009E5D69">
      <w:pPr>
        <w:adjustRightInd w:val="0"/>
        <w:rPr>
          <w:rFonts w:ascii="Tahoma" w:hAnsi="Tahoma" w:cs="Tahoma"/>
          <w:i/>
          <w:iCs/>
          <w:color w:val="000000"/>
          <w:sz w:val="24"/>
          <w:szCs w:val="24"/>
        </w:rPr>
      </w:pPr>
    </w:p>
    <w:p w14:paraId="496E3302" w14:textId="77777777" w:rsidR="009E5D69" w:rsidRDefault="009E5D69" w:rsidP="009E5D69">
      <w:pPr>
        <w:adjustRightInd w:val="0"/>
        <w:rPr>
          <w:rFonts w:ascii="Tahoma" w:hAnsi="Tahoma" w:cs="Tahoma"/>
          <w:i/>
          <w:iCs/>
          <w:color w:val="000000"/>
          <w:sz w:val="24"/>
          <w:szCs w:val="24"/>
        </w:rPr>
      </w:pPr>
    </w:p>
    <w:p w14:paraId="23A7B35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90" w:name="IDX529"/>
      <w:bookmarkEnd w:id="69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084073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97BB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EFCBA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6437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14E0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FEB13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XLFS2018</w:t>
            </w:r>
          </w:p>
        </w:tc>
      </w:tr>
      <w:tr w:rsidR="009E5D69" w14:paraId="504D2D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B9DB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017E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XLFS2018 Labour force status</w:t>
            </w:r>
          </w:p>
        </w:tc>
      </w:tr>
      <w:tr w:rsidR="009E5D69" w14:paraId="63A2298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D33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1F01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5D4A4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2036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DA7C0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EA5F5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C171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D258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4E585CB4" w14:textId="77777777" w:rsidR="009E5D69" w:rsidRDefault="009E5D69" w:rsidP="009E5D69">
      <w:pPr>
        <w:adjustRightInd w:val="0"/>
        <w:rPr>
          <w:rFonts w:ascii="Trebuchet MS" w:hAnsi="Trebuchet MS" w:cs="Trebuchet MS"/>
          <w:color w:val="000000"/>
          <w:sz w:val="19"/>
          <w:szCs w:val="19"/>
        </w:rPr>
      </w:pPr>
    </w:p>
    <w:p w14:paraId="2EE945E6" w14:textId="77777777" w:rsidR="009E5D69" w:rsidRDefault="009E5D69" w:rsidP="009E5D69">
      <w:pPr>
        <w:adjustRightInd w:val="0"/>
        <w:rPr>
          <w:rFonts w:ascii="Trebuchet MS" w:hAnsi="Trebuchet MS" w:cs="Trebuchet MS"/>
          <w:color w:val="000000"/>
          <w:sz w:val="19"/>
          <w:szCs w:val="19"/>
        </w:rPr>
      </w:pPr>
    </w:p>
    <w:p w14:paraId="462B60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1" w:name="IDX530"/>
      <w:bookmarkEnd w:id="69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4A71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2591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1FFC8AB5" w14:textId="77777777" w:rsidR="009E5D69" w:rsidRDefault="009E5D69" w:rsidP="009E5D69">
      <w:pPr>
        <w:adjustRightInd w:val="0"/>
        <w:rPr>
          <w:rFonts w:ascii="Trebuchet MS" w:hAnsi="Trebuchet MS" w:cs="Trebuchet MS"/>
          <w:color w:val="000000"/>
          <w:sz w:val="19"/>
          <w:szCs w:val="19"/>
        </w:rPr>
      </w:pPr>
    </w:p>
    <w:p w14:paraId="3662154D" w14:textId="77777777" w:rsidR="009E5D69" w:rsidRDefault="009E5D69" w:rsidP="009E5D69">
      <w:pPr>
        <w:adjustRightInd w:val="0"/>
        <w:rPr>
          <w:rFonts w:ascii="Trebuchet MS" w:hAnsi="Trebuchet MS" w:cs="Trebuchet MS"/>
          <w:color w:val="000000"/>
          <w:sz w:val="19"/>
          <w:szCs w:val="19"/>
        </w:rPr>
      </w:pPr>
    </w:p>
    <w:p w14:paraId="6BD7FE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2" w:name="IDX531"/>
      <w:bookmarkEnd w:id="69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1B42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41EC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120027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F34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1EA685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29F5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353E983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55768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3D61DDA1" w14:textId="77777777" w:rsidR="009E5D69" w:rsidRDefault="009E5D69" w:rsidP="009E5D69">
      <w:pPr>
        <w:adjustRightInd w:val="0"/>
        <w:rPr>
          <w:rFonts w:ascii="Trebuchet MS" w:hAnsi="Trebuchet MS" w:cs="Trebuchet MS"/>
          <w:color w:val="000000"/>
          <w:sz w:val="19"/>
          <w:szCs w:val="19"/>
        </w:rPr>
      </w:pPr>
    </w:p>
    <w:p w14:paraId="6E80420D" w14:textId="77777777" w:rsidR="009E5D69" w:rsidRDefault="009E5D69" w:rsidP="009E5D69">
      <w:pPr>
        <w:adjustRightInd w:val="0"/>
        <w:rPr>
          <w:rFonts w:ascii="Trebuchet MS" w:hAnsi="Trebuchet MS" w:cs="Trebuchet MS"/>
          <w:color w:val="000000"/>
          <w:sz w:val="19"/>
          <w:szCs w:val="19"/>
        </w:rPr>
      </w:pPr>
    </w:p>
    <w:p w14:paraId="4972E1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3" w:name="IDX532"/>
      <w:bookmarkEnd w:id="69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75B8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3D65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643A2EE4" w14:textId="77777777" w:rsidR="009E5D69" w:rsidRDefault="009E5D69" w:rsidP="009E5D69">
      <w:pPr>
        <w:adjustRightInd w:val="0"/>
        <w:rPr>
          <w:rFonts w:ascii="Trebuchet MS" w:hAnsi="Trebuchet MS" w:cs="Trebuchet MS"/>
          <w:color w:val="000000"/>
          <w:sz w:val="19"/>
          <w:szCs w:val="19"/>
        </w:rPr>
      </w:pPr>
    </w:p>
    <w:p w14:paraId="2725D891" w14:textId="77777777" w:rsidR="009E5D69" w:rsidRDefault="009E5D69" w:rsidP="009E5D69">
      <w:pPr>
        <w:adjustRightInd w:val="0"/>
        <w:rPr>
          <w:rFonts w:ascii="Trebuchet MS" w:hAnsi="Trebuchet MS" w:cs="Trebuchet MS"/>
          <w:color w:val="000000"/>
          <w:sz w:val="19"/>
          <w:szCs w:val="19"/>
        </w:rPr>
      </w:pPr>
    </w:p>
    <w:p w14:paraId="71F1F0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694" w:name="IDX533"/>
      <w:bookmarkEnd w:id="69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A179D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99866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72FBA0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CC2D8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91C6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BB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2E8CB3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29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435D2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CE5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LDD005 in (0,1) then XLFS2018 = 1 ; *Employed;</w:t>
            </w:r>
          </w:p>
        </w:tc>
      </w:tr>
      <w:tr w:rsidR="009E5D69" w14:paraId="5F3C11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820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7243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6BF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65DAF7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93D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LDD001 = 3 then XLFS2018 = 1 ; *Employed;</w:t>
            </w:r>
          </w:p>
        </w:tc>
      </w:tr>
      <w:tr w:rsidR="009E5D69" w14:paraId="263EBC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4F38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A8F0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A66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207271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1E1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LDF001 = 1 then XLFS2018 = 2 ; *Unemployed;</w:t>
            </w:r>
          </w:p>
        </w:tc>
      </w:tr>
      <w:tr w:rsidR="009E5D69" w14:paraId="0C360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CCFA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81B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49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7DC332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FF5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LDF001 = 0 then XLFS2018 = 3 ; *Not in the labour force;</w:t>
            </w:r>
          </w:p>
        </w:tc>
      </w:tr>
      <w:tr w:rsidR="009E5D69" w14:paraId="1CCFB3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877CE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B2978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1CE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10EFEF1" w14:textId="77777777" w:rsidR="009E5D69" w:rsidRDefault="009E5D69" w:rsidP="009E5D69">
      <w:pPr>
        <w:adjustRightInd w:val="0"/>
        <w:rPr>
          <w:rFonts w:ascii="Trebuchet MS" w:hAnsi="Trebuchet MS" w:cs="Trebuchet MS"/>
          <w:color w:val="000000"/>
          <w:sz w:val="19"/>
          <w:szCs w:val="19"/>
        </w:rPr>
      </w:pPr>
    </w:p>
    <w:p w14:paraId="17574E07" w14:textId="77777777" w:rsidR="009E5D69" w:rsidRDefault="009E5D69" w:rsidP="009E5D69">
      <w:pPr>
        <w:adjustRightInd w:val="0"/>
        <w:rPr>
          <w:rFonts w:ascii="Trebuchet MS" w:hAnsi="Trebuchet MS" w:cs="Trebuchet MS"/>
          <w:color w:val="000000"/>
          <w:sz w:val="19"/>
          <w:szCs w:val="19"/>
        </w:rPr>
        <w:sectPr w:rsidR="009E5D69">
          <w:headerReference w:type="default" r:id="rId177"/>
          <w:footerReference w:type="default" r:id="rId17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52681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695" w:name="IDX534"/>
          <w:bookmarkEnd w:id="695"/>
          <w:p w14:paraId="0B591A4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696" w:name="_Toc144389225"/>
            <w:r>
              <w:rPr>
                <w:sz w:val="22"/>
                <w:szCs w:val="22"/>
              </w:rPr>
              <w:instrText>Labour force status</w:instrText>
            </w:r>
            <w:bookmarkEnd w:id="69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18711B92" w14:textId="77777777" w:rsidR="009E5D69" w:rsidRDefault="009E5D69" w:rsidP="009E5D69">
      <w:pPr>
        <w:adjustRightInd w:val="0"/>
        <w:rPr>
          <w:rFonts w:ascii="Tahoma" w:hAnsi="Tahoma" w:cs="Tahoma"/>
          <w:color w:val="000000"/>
          <w:sz w:val="28"/>
          <w:szCs w:val="28"/>
        </w:rPr>
      </w:pPr>
    </w:p>
    <w:p w14:paraId="463B6D6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2B8BD1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0E0FF8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697" w:name="IDX535"/>
            <w:bookmarkEnd w:id="697"/>
            <w:r>
              <w:rPr>
                <w:rFonts w:ascii="Tahoma" w:hAnsi="Tahoma" w:cs="Tahoma"/>
                <w:color w:val="000000"/>
                <w:sz w:val="28"/>
                <w:szCs w:val="28"/>
              </w:rPr>
              <w:fldChar w:fldCharType="begin"/>
            </w:r>
            <w:r>
              <w:rPr>
                <w:sz w:val="24"/>
                <w:szCs w:val="24"/>
              </w:rPr>
              <w:instrText>tc "</w:instrText>
            </w:r>
            <w:bookmarkStart w:id="698" w:name="_Toc144389226"/>
            <w:r>
              <w:rPr>
                <w:sz w:val="22"/>
                <w:szCs w:val="22"/>
              </w:rPr>
              <w:instrText>XLFS2019</w:instrText>
            </w:r>
            <w:bookmarkEnd w:id="69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XLFS2019</w:t>
            </w:r>
          </w:p>
        </w:tc>
      </w:tr>
    </w:tbl>
    <w:p w14:paraId="043AA806" w14:textId="77777777" w:rsidR="009E5D69" w:rsidRDefault="009E5D69" w:rsidP="009E5D69">
      <w:pPr>
        <w:adjustRightInd w:val="0"/>
        <w:rPr>
          <w:rFonts w:ascii="Tahoma" w:hAnsi="Tahoma" w:cs="Tahoma"/>
          <w:i/>
          <w:iCs/>
          <w:color w:val="000000"/>
          <w:sz w:val="24"/>
          <w:szCs w:val="24"/>
        </w:rPr>
      </w:pPr>
    </w:p>
    <w:p w14:paraId="594C960B" w14:textId="77777777" w:rsidR="009E5D69" w:rsidRDefault="009E5D69" w:rsidP="009E5D69">
      <w:pPr>
        <w:adjustRightInd w:val="0"/>
        <w:rPr>
          <w:rFonts w:ascii="Tahoma" w:hAnsi="Tahoma" w:cs="Tahoma"/>
          <w:i/>
          <w:iCs/>
          <w:color w:val="000000"/>
          <w:sz w:val="24"/>
          <w:szCs w:val="24"/>
        </w:rPr>
      </w:pPr>
    </w:p>
    <w:p w14:paraId="6A2506B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699" w:name="IDX536"/>
      <w:bookmarkEnd w:id="69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4CB72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808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1E22F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F8136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1C0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781C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XLFS2019</w:t>
            </w:r>
          </w:p>
        </w:tc>
      </w:tr>
      <w:tr w:rsidR="009E5D69" w14:paraId="3527F2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0DAE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DE4C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XLFS2019 Labour force status</w:t>
            </w:r>
          </w:p>
        </w:tc>
      </w:tr>
      <w:tr w:rsidR="009E5D69" w14:paraId="6896044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9D7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C94EE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FB387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2FA5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DD0F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14910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556D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DEA2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F0DB2BC" w14:textId="77777777" w:rsidR="009E5D69" w:rsidRDefault="009E5D69" w:rsidP="009E5D69">
      <w:pPr>
        <w:adjustRightInd w:val="0"/>
        <w:rPr>
          <w:rFonts w:ascii="Trebuchet MS" w:hAnsi="Trebuchet MS" w:cs="Trebuchet MS"/>
          <w:color w:val="000000"/>
          <w:sz w:val="19"/>
          <w:szCs w:val="19"/>
        </w:rPr>
      </w:pPr>
    </w:p>
    <w:p w14:paraId="6B8E984E" w14:textId="77777777" w:rsidR="009E5D69" w:rsidRDefault="009E5D69" w:rsidP="009E5D69">
      <w:pPr>
        <w:adjustRightInd w:val="0"/>
        <w:rPr>
          <w:rFonts w:ascii="Trebuchet MS" w:hAnsi="Trebuchet MS" w:cs="Trebuchet MS"/>
          <w:color w:val="000000"/>
          <w:sz w:val="19"/>
          <w:szCs w:val="19"/>
        </w:rPr>
      </w:pPr>
    </w:p>
    <w:p w14:paraId="5875E9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0" w:name="IDX537"/>
      <w:bookmarkEnd w:id="70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9F63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E8C26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7AC4A8EE" w14:textId="77777777" w:rsidR="009E5D69" w:rsidRDefault="009E5D69" w:rsidP="009E5D69">
      <w:pPr>
        <w:adjustRightInd w:val="0"/>
        <w:rPr>
          <w:rFonts w:ascii="Trebuchet MS" w:hAnsi="Trebuchet MS" w:cs="Trebuchet MS"/>
          <w:color w:val="000000"/>
          <w:sz w:val="19"/>
          <w:szCs w:val="19"/>
        </w:rPr>
      </w:pPr>
    </w:p>
    <w:p w14:paraId="65919D28" w14:textId="77777777" w:rsidR="009E5D69" w:rsidRDefault="009E5D69" w:rsidP="009E5D69">
      <w:pPr>
        <w:adjustRightInd w:val="0"/>
        <w:rPr>
          <w:rFonts w:ascii="Trebuchet MS" w:hAnsi="Trebuchet MS" w:cs="Trebuchet MS"/>
          <w:color w:val="000000"/>
          <w:sz w:val="19"/>
          <w:szCs w:val="19"/>
        </w:rPr>
      </w:pPr>
    </w:p>
    <w:p w14:paraId="1E46FA8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1" w:name="IDX538"/>
      <w:bookmarkEnd w:id="70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2A9E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069F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535A32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81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0D736E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462E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1BBB453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5FF1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A5C27CC" w14:textId="77777777" w:rsidR="009E5D69" w:rsidRDefault="009E5D69" w:rsidP="009E5D69">
      <w:pPr>
        <w:adjustRightInd w:val="0"/>
        <w:rPr>
          <w:rFonts w:ascii="Trebuchet MS" w:hAnsi="Trebuchet MS" w:cs="Trebuchet MS"/>
          <w:color w:val="000000"/>
          <w:sz w:val="19"/>
          <w:szCs w:val="19"/>
        </w:rPr>
      </w:pPr>
    </w:p>
    <w:p w14:paraId="3C6FB9DE" w14:textId="77777777" w:rsidR="009E5D69" w:rsidRDefault="009E5D69" w:rsidP="009E5D69">
      <w:pPr>
        <w:adjustRightInd w:val="0"/>
        <w:rPr>
          <w:rFonts w:ascii="Trebuchet MS" w:hAnsi="Trebuchet MS" w:cs="Trebuchet MS"/>
          <w:color w:val="000000"/>
          <w:sz w:val="19"/>
          <w:szCs w:val="19"/>
        </w:rPr>
      </w:pPr>
    </w:p>
    <w:p w14:paraId="253A3D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2" w:name="IDX539"/>
      <w:bookmarkEnd w:id="70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C26EB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6601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111EAA3E" w14:textId="77777777" w:rsidR="009E5D69" w:rsidRDefault="009E5D69" w:rsidP="009E5D69">
      <w:pPr>
        <w:adjustRightInd w:val="0"/>
        <w:rPr>
          <w:rFonts w:ascii="Trebuchet MS" w:hAnsi="Trebuchet MS" w:cs="Trebuchet MS"/>
          <w:color w:val="000000"/>
          <w:sz w:val="19"/>
          <w:szCs w:val="19"/>
        </w:rPr>
      </w:pPr>
    </w:p>
    <w:p w14:paraId="6075C9E3" w14:textId="77777777" w:rsidR="009E5D69" w:rsidRDefault="009E5D69" w:rsidP="009E5D69">
      <w:pPr>
        <w:adjustRightInd w:val="0"/>
        <w:rPr>
          <w:rFonts w:ascii="Trebuchet MS" w:hAnsi="Trebuchet MS" w:cs="Trebuchet MS"/>
          <w:color w:val="000000"/>
          <w:sz w:val="19"/>
          <w:szCs w:val="19"/>
        </w:rPr>
      </w:pPr>
    </w:p>
    <w:p w14:paraId="21CF00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3" w:name="IDX540"/>
      <w:bookmarkEnd w:id="70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9D356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D56E6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781934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51B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EE17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5D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 with current job, those who are away from job (due to holidays,</w:t>
            </w:r>
          </w:p>
        </w:tc>
      </w:tr>
      <w:tr w:rsidR="009E5D69" w14:paraId="5D3BCD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1E1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3DEBA8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BA9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LED005 in (0,1) then XLFS2019 = 1 ; *Employed;</w:t>
            </w:r>
          </w:p>
        </w:tc>
      </w:tr>
      <w:tr w:rsidR="009E5D69" w14:paraId="643FEE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B7A4F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963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88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3BC1AD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86F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LED001 = 3 then XLFS2019 = 1 ; *Employed;</w:t>
            </w:r>
          </w:p>
        </w:tc>
      </w:tr>
      <w:tr w:rsidR="009E5D69" w14:paraId="3E96DA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78FD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607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A1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E6E6C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D27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LEF003 = 1 or LEF002T = 1 or (LED030 ne 1 and LEF002A ne . and LEF002T ne 1 and LEF003 = .) then XLFS2019 = 2 ; *Unemployed;</w:t>
            </w:r>
          </w:p>
        </w:tc>
      </w:tr>
      <w:tr w:rsidR="009E5D69" w14:paraId="35BABC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6AD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67CF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CD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0064E4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34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XLFS2019 = 3 ; *Not in the labour force;</w:t>
            </w:r>
          </w:p>
        </w:tc>
      </w:tr>
      <w:tr w:rsidR="009E5D69" w14:paraId="30302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B0015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B7CD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A9F2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5BBC06" w14:textId="77777777" w:rsidR="009E5D69" w:rsidRDefault="009E5D69" w:rsidP="009E5D69">
      <w:pPr>
        <w:adjustRightInd w:val="0"/>
        <w:rPr>
          <w:rFonts w:ascii="Trebuchet MS" w:hAnsi="Trebuchet MS" w:cs="Trebuchet MS"/>
          <w:color w:val="000000"/>
          <w:sz w:val="19"/>
          <w:szCs w:val="19"/>
        </w:rPr>
      </w:pPr>
    </w:p>
    <w:p w14:paraId="19490427" w14:textId="77777777" w:rsidR="009E5D69" w:rsidRDefault="009E5D69" w:rsidP="009E5D69">
      <w:pPr>
        <w:adjustRightInd w:val="0"/>
        <w:rPr>
          <w:rFonts w:ascii="Trebuchet MS" w:hAnsi="Trebuchet MS" w:cs="Trebuchet MS"/>
          <w:color w:val="000000"/>
          <w:sz w:val="19"/>
          <w:szCs w:val="19"/>
        </w:rPr>
        <w:sectPr w:rsidR="009E5D69">
          <w:headerReference w:type="default" r:id="rId179"/>
          <w:footerReference w:type="default" r:id="rId18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E83F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04" w:name="IDX541"/>
          <w:bookmarkEnd w:id="704"/>
          <w:p w14:paraId="21311B1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05" w:name="_Toc144389227"/>
            <w:r>
              <w:rPr>
                <w:sz w:val="22"/>
                <w:szCs w:val="22"/>
              </w:rPr>
              <w:instrText>Labour force status</w:instrText>
            </w:r>
            <w:bookmarkEnd w:id="70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2FD07A69" w14:textId="77777777" w:rsidR="009E5D69" w:rsidRDefault="009E5D69" w:rsidP="009E5D69">
      <w:pPr>
        <w:adjustRightInd w:val="0"/>
        <w:rPr>
          <w:rFonts w:ascii="Tahoma" w:hAnsi="Tahoma" w:cs="Tahoma"/>
          <w:color w:val="000000"/>
          <w:sz w:val="28"/>
          <w:szCs w:val="28"/>
        </w:rPr>
      </w:pPr>
    </w:p>
    <w:p w14:paraId="6BF4CC1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15DE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947305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06" w:name="IDX542"/>
            <w:bookmarkEnd w:id="706"/>
            <w:r>
              <w:rPr>
                <w:rFonts w:ascii="Tahoma" w:hAnsi="Tahoma" w:cs="Tahoma"/>
                <w:color w:val="000000"/>
                <w:sz w:val="28"/>
                <w:szCs w:val="28"/>
              </w:rPr>
              <w:fldChar w:fldCharType="begin"/>
            </w:r>
            <w:r>
              <w:rPr>
                <w:sz w:val="24"/>
                <w:szCs w:val="24"/>
              </w:rPr>
              <w:instrText>tc "</w:instrText>
            </w:r>
            <w:bookmarkStart w:id="707" w:name="_Toc144389228"/>
            <w:r>
              <w:rPr>
                <w:sz w:val="22"/>
                <w:szCs w:val="22"/>
              </w:rPr>
              <w:instrText>XLFS2020</w:instrText>
            </w:r>
            <w:bookmarkEnd w:id="70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XLFS2020</w:t>
            </w:r>
          </w:p>
        </w:tc>
      </w:tr>
    </w:tbl>
    <w:p w14:paraId="0107D7D7" w14:textId="77777777" w:rsidR="009E5D69" w:rsidRDefault="009E5D69" w:rsidP="009E5D69">
      <w:pPr>
        <w:adjustRightInd w:val="0"/>
        <w:rPr>
          <w:rFonts w:ascii="Tahoma" w:hAnsi="Tahoma" w:cs="Tahoma"/>
          <w:i/>
          <w:iCs/>
          <w:color w:val="000000"/>
          <w:sz w:val="24"/>
          <w:szCs w:val="24"/>
        </w:rPr>
      </w:pPr>
    </w:p>
    <w:p w14:paraId="24EFF5F3" w14:textId="77777777" w:rsidR="009E5D69" w:rsidRDefault="009E5D69" w:rsidP="009E5D69">
      <w:pPr>
        <w:adjustRightInd w:val="0"/>
        <w:rPr>
          <w:rFonts w:ascii="Tahoma" w:hAnsi="Tahoma" w:cs="Tahoma"/>
          <w:i/>
          <w:iCs/>
          <w:color w:val="000000"/>
          <w:sz w:val="24"/>
          <w:szCs w:val="24"/>
        </w:rPr>
      </w:pPr>
    </w:p>
    <w:p w14:paraId="24BB30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08" w:name="IDX543"/>
      <w:bookmarkEnd w:id="70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CD5B9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C40F0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25C73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3BB3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401A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550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XLFS2020</w:t>
            </w:r>
          </w:p>
        </w:tc>
      </w:tr>
      <w:tr w:rsidR="009E5D69" w14:paraId="12B611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6B25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7BA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XLFS2020 Labour force status</w:t>
            </w:r>
          </w:p>
        </w:tc>
      </w:tr>
      <w:tr w:rsidR="009E5D69" w14:paraId="6ABA74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C51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CF05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60A1E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15D1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49F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07E68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51F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C616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C69FBA3" w14:textId="77777777" w:rsidR="009E5D69" w:rsidRDefault="009E5D69" w:rsidP="009E5D69">
      <w:pPr>
        <w:adjustRightInd w:val="0"/>
        <w:rPr>
          <w:rFonts w:ascii="Trebuchet MS" w:hAnsi="Trebuchet MS" w:cs="Trebuchet MS"/>
          <w:color w:val="000000"/>
          <w:sz w:val="19"/>
          <w:szCs w:val="19"/>
        </w:rPr>
      </w:pPr>
    </w:p>
    <w:p w14:paraId="28E751F1" w14:textId="77777777" w:rsidR="009E5D69" w:rsidRDefault="009E5D69" w:rsidP="009E5D69">
      <w:pPr>
        <w:adjustRightInd w:val="0"/>
        <w:rPr>
          <w:rFonts w:ascii="Trebuchet MS" w:hAnsi="Trebuchet MS" w:cs="Trebuchet MS"/>
          <w:color w:val="000000"/>
          <w:sz w:val="19"/>
          <w:szCs w:val="19"/>
        </w:rPr>
      </w:pPr>
    </w:p>
    <w:p w14:paraId="4D3F47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09" w:name="IDX544"/>
      <w:bookmarkEnd w:id="70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C8782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9734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43B5D246" w14:textId="77777777" w:rsidR="009E5D69" w:rsidRDefault="009E5D69" w:rsidP="009E5D69">
      <w:pPr>
        <w:adjustRightInd w:val="0"/>
        <w:rPr>
          <w:rFonts w:ascii="Trebuchet MS" w:hAnsi="Trebuchet MS" w:cs="Trebuchet MS"/>
          <w:color w:val="000000"/>
          <w:sz w:val="19"/>
          <w:szCs w:val="19"/>
        </w:rPr>
      </w:pPr>
    </w:p>
    <w:p w14:paraId="31508F10" w14:textId="77777777" w:rsidR="009E5D69" w:rsidRDefault="009E5D69" w:rsidP="009E5D69">
      <w:pPr>
        <w:adjustRightInd w:val="0"/>
        <w:rPr>
          <w:rFonts w:ascii="Trebuchet MS" w:hAnsi="Trebuchet MS" w:cs="Trebuchet MS"/>
          <w:color w:val="000000"/>
          <w:sz w:val="19"/>
          <w:szCs w:val="19"/>
        </w:rPr>
      </w:pPr>
    </w:p>
    <w:p w14:paraId="7A8D252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0" w:name="IDX545"/>
      <w:bookmarkEnd w:id="71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2D28D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3D79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00D13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40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44323D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7A12D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4F3900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6DD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8C5E98B" w14:textId="77777777" w:rsidR="009E5D69" w:rsidRDefault="009E5D69" w:rsidP="009E5D69">
      <w:pPr>
        <w:adjustRightInd w:val="0"/>
        <w:rPr>
          <w:rFonts w:ascii="Trebuchet MS" w:hAnsi="Trebuchet MS" w:cs="Trebuchet MS"/>
          <w:color w:val="000000"/>
          <w:sz w:val="19"/>
          <w:szCs w:val="19"/>
        </w:rPr>
      </w:pPr>
    </w:p>
    <w:p w14:paraId="3B9D5C41" w14:textId="77777777" w:rsidR="009E5D69" w:rsidRDefault="009E5D69" w:rsidP="009E5D69">
      <w:pPr>
        <w:adjustRightInd w:val="0"/>
        <w:rPr>
          <w:rFonts w:ascii="Trebuchet MS" w:hAnsi="Trebuchet MS" w:cs="Trebuchet MS"/>
          <w:color w:val="000000"/>
          <w:sz w:val="19"/>
          <w:szCs w:val="19"/>
        </w:rPr>
      </w:pPr>
    </w:p>
    <w:p w14:paraId="1EE8EC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1" w:name="IDX546"/>
      <w:bookmarkEnd w:id="71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9B6546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8C6B2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52D10ED2" w14:textId="77777777" w:rsidR="009E5D69" w:rsidRDefault="009E5D69" w:rsidP="009E5D69">
      <w:pPr>
        <w:adjustRightInd w:val="0"/>
        <w:rPr>
          <w:rFonts w:ascii="Trebuchet MS" w:hAnsi="Trebuchet MS" w:cs="Trebuchet MS"/>
          <w:color w:val="000000"/>
          <w:sz w:val="19"/>
          <w:szCs w:val="19"/>
        </w:rPr>
      </w:pPr>
    </w:p>
    <w:p w14:paraId="39325D7D" w14:textId="77777777" w:rsidR="009E5D69" w:rsidRDefault="009E5D69" w:rsidP="009E5D69">
      <w:pPr>
        <w:adjustRightInd w:val="0"/>
        <w:rPr>
          <w:rFonts w:ascii="Trebuchet MS" w:hAnsi="Trebuchet MS" w:cs="Trebuchet MS"/>
          <w:color w:val="000000"/>
          <w:sz w:val="19"/>
          <w:szCs w:val="19"/>
        </w:rPr>
      </w:pPr>
    </w:p>
    <w:p w14:paraId="5C395E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2" w:name="IDX547"/>
      <w:bookmarkEnd w:id="71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618F73"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D8EF50" w14:textId="77777777" w:rsidR="009E5D69" w:rsidRDefault="009E5D69" w:rsidP="006A0CC6">
            <w:pPr>
              <w:keepNext/>
              <w:adjustRightInd w:val="0"/>
              <w:rPr>
                <w:sz w:val="24"/>
                <w:szCs w:val="24"/>
              </w:rPr>
            </w:pPr>
          </w:p>
        </w:tc>
      </w:tr>
      <w:tr w:rsidR="009E5D69" w14:paraId="54337A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9C922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002FC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FC6D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CE59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BA1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not disrupted by COVID. Includes school leaver with current job, those who are away from job (due to holidays,</w:t>
            </w:r>
          </w:p>
        </w:tc>
      </w:tr>
      <w:tr w:rsidR="009E5D69" w14:paraId="6507A8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3F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0D528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77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(LFD001 = 1 /*currently work in a job*/ or LFD005 in (0,1)) and LFD008 ne 5 then XLFS2020 = 1 ; *Employed;</w:t>
            </w:r>
          </w:p>
        </w:tc>
      </w:tr>
      <w:tr w:rsidR="009E5D69" w14:paraId="167F0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AEB5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2DC3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637F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77D764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C2A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3 then XLFS2020 = 1 ; *Employed;</w:t>
            </w:r>
          </w:p>
        </w:tc>
      </w:tr>
      <w:tr w:rsidR="009E5D69" w14:paraId="5F98BE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D9C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CA34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745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disrupted by COVID, on JobKeeper payments*/</w:t>
            </w:r>
          </w:p>
        </w:tc>
      </w:tr>
      <w:tr w:rsidR="009E5D69" w14:paraId="729F28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372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4 or LFD008 = 5) or (LFH014H = 1 /*receives JobKeeper*/ and not (LFH001 in (1,2) or LFH006A in (5,6,14,15) or LFH006B in (5,6,14,15)</w:t>
            </w:r>
          </w:p>
        </w:tc>
      </w:tr>
      <w:tr w:rsidR="009E5D69" w14:paraId="264ED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ED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6F5B97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FC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5B2A0C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21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then XLFS2020 = 1 ; *Employed;</w:t>
            </w:r>
          </w:p>
        </w:tc>
      </w:tr>
      <w:tr w:rsidR="009E5D69" w14:paraId="33D18E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A7B8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7C64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BA2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/*reported working more than 0 hours*/</w:t>
            </w:r>
          </w:p>
        </w:tc>
      </w:tr>
      <w:tr w:rsidR="009E5D69" w14:paraId="12DC28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498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LFD012 not in (0,.,999) or LFD014 not in (0,.,999) or LFD016 not in (0,.,999) then XLFS2020 = 1 ; *Employed;</w:t>
            </w:r>
          </w:p>
        </w:tc>
      </w:tr>
      <w:tr w:rsidR="009E5D69" w14:paraId="73BA1E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78D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4 or LFD008 = 5) or*/ (LFH014H = 1 and (LFH001 in (1,2) or LFH006A in (5,6,14,15) or LFH006B in (5,6,14,15)</w:t>
            </w:r>
          </w:p>
        </w:tc>
      </w:tr>
      <w:tr w:rsidR="009E5D69" w14:paraId="3339FE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32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708584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D5D6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55264E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3A6A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then XLFS2020 = 99 ; *Unknown;</w:t>
            </w:r>
          </w:p>
        </w:tc>
      </w:tr>
      <w:tr w:rsidR="009E5D69" w14:paraId="76BC1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9DD3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1C42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5B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0A97DA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A10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LFF003 = 1 or LFF002T = 1 or (LFD030 ne 1 and LFF002A ne . and LFF002T ne 1 and LFF003 = .) then XLFS2020 = 2 ; *Unemployed;</w:t>
            </w:r>
          </w:p>
        </w:tc>
      </w:tr>
      <w:tr w:rsidR="009E5D69" w14:paraId="10D84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E0FF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91E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E3F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16229F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F4C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XLFS2020 = 3 ; *Not in the labour force;</w:t>
            </w:r>
          </w:p>
        </w:tc>
      </w:tr>
      <w:tr w:rsidR="009E5D69" w14:paraId="2817A8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6F59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A1498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AF99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38E7B16" w14:textId="77777777" w:rsidR="009E5D69" w:rsidRDefault="009E5D69" w:rsidP="009E5D69">
      <w:pPr>
        <w:adjustRightInd w:val="0"/>
        <w:rPr>
          <w:rFonts w:ascii="Trebuchet MS" w:hAnsi="Trebuchet MS" w:cs="Trebuchet MS"/>
          <w:color w:val="000000"/>
          <w:sz w:val="19"/>
          <w:szCs w:val="19"/>
        </w:rPr>
      </w:pPr>
    </w:p>
    <w:p w14:paraId="4C14D9ED" w14:textId="77777777" w:rsidR="009E5D69" w:rsidRDefault="009E5D69" w:rsidP="009E5D69">
      <w:pPr>
        <w:adjustRightInd w:val="0"/>
        <w:rPr>
          <w:rFonts w:ascii="Trebuchet MS" w:hAnsi="Trebuchet MS" w:cs="Trebuchet MS"/>
          <w:color w:val="000000"/>
          <w:sz w:val="19"/>
          <w:szCs w:val="19"/>
        </w:rPr>
        <w:sectPr w:rsidR="009E5D69">
          <w:headerReference w:type="default" r:id="rId181"/>
          <w:footerReference w:type="default" r:id="rId18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F009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13" w:name="IDX548"/>
          <w:bookmarkEnd w:id="713"/>
          <w:p w14:paraId="56F9384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14" w:name="_Toc144389229"/>
            <w:r>
              <w:rPr>
                <w:sz w:val="22"/>
                <w:szCs w:val="22"/>
              </w:rPr>
              <w:instrText>Labour force status</w:instrText>
            </w:r>
            <w:bookmarkEnd w:id="71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60B0198C" w14:textId="77777777" w:rsidR="009E5D69" w:rsidRDefault="009E5D69" w:rsidP="009E5D69">
      <w:pPr>
        <w:adjustRightInd w:val="0"/>
        <w:rPr>
          <w:rFonts w:ascii="Tahoma" w:hAnsi="Tahoma" w:cs="Tahoma"/>
          <w:color w:val="000000"/>
          <w:sz w:val="28"/>
          <w:szCs w:val="28"/>
        </w:rPr>
      </w:pPr>
    </w:p>
    <w:p w14:paraId="5ED0F8A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F4EB8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E12FD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15" w:name="IDX549"/>
            <w:bookmarkEnd w:id="715"/>
            <w:r>
              <w:rPr>
                <w:rFonts w:ascii="Tahoma" w:hAnsi="Tahoma" w:cs="Tahoma"/>
                <w:color w:val="000000"/>
                <w:sz w:val="28"/>
                <w:szCs w:val="28"/>
              </w:rPr>
              <w:fldChar w:fldCharType="begin"/>
            </w:r>
            <w:r>
              <w:rPr>
                <w:sz w:val="24"/>
                <w:szCs w:val="24"/>
              </w:rPr>
              <w:instrText>tc "</w:instrText>
            </w:r>
            <w:bookmarkStart w:id="716" w:name="_Toc144389230"/>
            <w:r>
              <w:rPr>
                <w:sz w:val="22"/>
                <w:szCs w:val="22"/>
              </w:rPr>
              <w:instrText>XLFS2021</w:instrText>
            </w:r>
            <w:bookmarkEnd w:id="71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XLFS2021</w:t>
            </w:r>
          </w:p>
        </w:tc>
      </w:tr>
    </w:tbl>
    <w:p w14:paraId="7CFD4CA5" w14:textId="77777777" w:rsidR="009E5D69" w:rsidRDefault="009E5D69" w:rsidP="009E5D69">
      <w:pPr>
        <w:adjustRightInd w:val="0"/>
        <w:rPr>
          <w:rFonts w:ascii="Tahoma" w:hAnsi="Tahoma" w:cs="Tahoma"/>
          <w:i/>
          <w:iCs/>
          <w:color w:val="000000"/>
          <w:sz w:val="24"/>
          <w:szCs w:val="24"/>
        </w:rPr>
      </w:pPr>
    </w:p>
    <w:p w14:paraId="1C7260A3" w14:textId="77777777" w:rsidR="009E5D69" w:rsidRDefault="009E5D69" w:rsidP="009E5D69">
      <w:pPr>
        <w:adjustRightInd w:val="0"/>
        <w:rPr>
          <w:rFonts w:ascii="Tahoma" w:hAnsi="Tahoma" w:cs="Tahoma"/>
          <w:i/>
          <w:iCs/>
          <w:color w:val="000000"/>
          <w:sz w:val="24"/>
          <w:szCs w:val="24"/>
        </w:rPr>
      </w:pPr>
    </w:p>
    <w:p w14:paraId="6AF2091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17" w:name="IDX550"/>
      <w:bookmarkEnd w:id="71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CBD5D8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25349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03718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C4FA9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B92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48C7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XLFS2021</w:t>
            </w:r>
          </w:p>
        </w:tc>
      </w:tr>
      <w:tr w:rsidR="009E5D69" w14:paraId="525592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290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299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XLFS2021 Labour force status</w:t>
            </w:r>
          </w:p>
        </w:tc>
      </w:tr>
      <w:tr w:rsidR="009E5D69" w14:paraId="3724DAF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7D65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302C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AFE1B0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F104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3D193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5E1204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15F4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FC6BA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18A0D642" w14:textId="77777777" w:rsidR="009E5D69" w:rsidRDefault="009E5D69" w:rsidP="009E5D69">
      <w:pPr>
        <w:adjustRightInd w:val="0"/>
        <w:rPr>
          <w:rFonts w:ascii="Trebuchet MS" w:hAnsi="Trebuchet MS" w:cs="Trebuchet MS"/>
          <w:color w:val="000000"/>
          <w:sz w:val="19"/>
          <w:szCs w:val="19"/>
        </w:rPr>
      </w:pPr>
    </w:p>
    <w:p w14:paraId="6D4862DD" w14:textId="77777777" w:rsidR="009E5D69" w:rsidRDefault="009E5D69" w:rsidP="009E5D69">
      <w:pPr>
        <w:adjustRightInd w:val="0"/>
        <w:rPr>
          <w:rFonts w:ascii="Trebuchet MS" w:hAnsi="Trebuchet MS" w:cs="Trebuchet MS"/>
          <w:color w:val="000000"/>
          <w:sz w:val="19"/>
          <w:szCs w:val="19"/>
        </w:rPr>
      </w:pPr>
    </w:p>
    <w:p w14:paraId="0D059D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8" w:name="IDX551"/>
      <w:bookmarkEnd w:id="71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8547B0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7E5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4C00BF57" w14:textId="77777777" w:rsidR="009E5D69" w:rsidRDefault="009E5D69" w:rsidP="009E5D69">
      <w:pPr>
        <w:adjustRightInd w:val="0"/>
        <w:rPr>
          <w:rFonts w:ascii="Trebuchet MS" w:hAnsi="Trebuchet MS" w:cs="Trebuchet MS"/>
          <w:color w:val="000000"/>
          <w:sz w:val="19"/>
          <w:szCs w:val="19"/>
        </w:rPr>
      </w:pPr>
    </w:p>
    <w:p w14:paraId="53B959DA" w14:textId="77777777" w:rsidR="009E5D69" w:rsidRDefault="009E5D69" w:rsidP="009E5D69">
      <w:pPr>
        <w:adjustRightInd w:val="0"/>
        <w:rPr>
          <w:rFonts w:ascii="Trebuchet MS" w:hAnsi="Trebuchet MS" w:cs="Trebuchet MS"/>
          <w:color w:val="000000"/>
          <w:sz w:val="19"/>
          <w:szCs w:val="19"/>
        </w:rPr>
      </w:pPr>
    </w:p>
    <w:p w14:paraId="08B8D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19" w:name="IDX552"/>
      <w:bookmarkEnd w:id="71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FFD05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9A28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028F95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894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2D4BC9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5B13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2B2FC0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7DE1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200CBCC" w14:textId="77777777" w:rsidR="009E5D69" w:rsidRDefault="009E5D69" w:rsidP="009E5D69">
      <w:pPr>
        <w:adjustRightInd w:val="0"/>
        <w:rPr>
          <w:rFonts w:ascii="Trebuchet MS" w:hAnsi="Trebuchet MS" w:cs="Trebuchet MS"/>
          <w:color w:val="000000"/>
          <w:sz w:val="19"/>
          <w:szCs w:val="19"/>
        </w:rPr>
      </w:pPr>
    </w:p>
    <w:p w14:paraId="53974E77" w14:textId="77777777" w:rsidR="009E5D69" w:rsidRDefault="009E5D69" w:rsidP="009E5D69">
      <w:pPr>
        <w:adjustRightInd w:val="0"/>
        <w:rPr>
          <w:rFonts w:ascii="Trebuchet MS" w:hAnsi="Trebuchet MS" w:cs="Trebuchet MS"/>
          <w:color w:val="000000"/>
          <w:sz w:val="19"/>
          <w:szCs w:val="19"/>
        </w:rPr>
      </w:pPr>
    </w:p>
    <w:p w14:paraId="6EAA00A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0" w:name="IDX553"/>
      <w:bookmarkEnd w:id="72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446A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7B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16B7C8DD" w14:textId="77777777" w:rsidR="009E5D69" w:rsidRDefault="009E5D69" w:rsidP="009E5D69">
      <w:pPr>
        <w:adjustRightInd w:val="0"/>
        <w:rPr>
          <w:rFonts w:ascii="Trebuchet MS" w:hAnsi="Trebuchet MS" w:cs="Trebuchet MS"/>
          <w:color w:val="000000"/>
          <w:sz w:val="19"/>
          <w:szCs w:val="19"/>
        </w:rPr>
      </w:pPr>
    </w:p>
    <w:p w14:paraId="23A177AA" w14:textId="77777777" w:rsidR="009E5D69" w:rsidRDefault="009E5D69" w:rsidP="009E5D69">
      <w:pPr>
        <w:adjustRightInd w:val="0"/>
        <w:rPr>
          <w:rFonts w:ascii="Trebuchet MS" w:hAnsi="Trebuchet MS" w:cs="Trebuchet MS"/>
          <w:color w:val="000000"/>
          <w:sz w:val="19"/>
          <w:szCs w:val="19"/>
        </w:rPr>
      </w:pPr>
    </w:p>
    <w:p w14:paraId="047883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1" w:name="IDX554"/>
      <w:bookmarkEnd w:id="72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D52EB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4B8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499F91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6E9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8B6D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9057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leavers- with current job, those who are away from job (due to holidays,</w:t>
            </w:r>
          </w:p>
        </w:tc>
      </w:tr>
      <w:tr w:rsidR="009E5D69" w14:paraId="00D933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6BD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3F509C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CA4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LGD005 in (0,1) then XLFS2021 = 1 ; *Employed;</w:t>
            </w:r>
          </w:p>
        </w:tc>
      </w:tr>
      <w:tr w:rsidR="009E5D69" w14:paraId="6DAD4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EB5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23B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D99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0523AE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32C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LGD001 = 3 then XLFS2021 = 1 ; *Employed;</w:t>
            </w:r>
          </w:p>
        </w:tc>
      </w:tr>
      <w:tr w:rsidR="009E5D69" w14:paraId="508BE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6425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2493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61E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04DC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9CA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LGF003 = 1 or LGF002T = 1 or (LGD030 ne 1 and LGF002A ne . and LGF002T ne 1 and LGF003 = .) then XLFS2021 = 2 ; *Unemployed;</w:t>
            </w:r>
          </w:p>
        </w:tc>
      </w:tr>
      <w:tr w:rsidR="009E5D69" w14:paraId="7455D1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1ED8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8760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CB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313DE5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8CD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XLFS2021 = 3 ; *Not in the labour force;</w:t>
            </w:r>
          </w:p>
        </w:tc>
      </w:tr>
      <w:tr w:rsidR="009E5D69" w14:paraId="22281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195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B5E13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76A8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8EE927" w14:textId="77777777" w:rsidR="009E5D69" w:rsidRDefault="009E5D69" w:rsidP="009E5D69">
      <w:pPr>
        <w:adjustRightInd w:val="0"/>
        <w:rPr>
          <w:rFonts w:ascii="Trebuchet MS" w:hAnsi="Trebuchet MS" w:cs="Trebuchet MS"/>
          <w:color w:val="000000"/>
          <w:sz w:val="19"/>
          <w:szCs w:val="19"/>
        </w:rPr>
      </w:pPr>
    </w:p>
    <w:p w14:paraId="1D937102" w14:textId="77777777" w:rsidR="009E5D69" w:rsidRDefault="009E5D69" w:rsidP="009E5D69">
      <w:pPr>
        <w:adjustRightInd w:val="0"/>
        <w:rPr>
          <w:rFonts w:ascii="Trebuchet MS" w:hAnsi="Trebuchet MS" w:cs="Trebuchet MS"/>
          <w:color w:val="000000"/>
          <w:sz w:val="19"/>
          <w:szCs w:val="19"/>
        </w:rPr>
        <w:sectPr w:rsidR="009E5D69">
          <w:headerReference w:type="default" r:id="rId183"/>
          <w:footerReference w:type="default" r:id="rId18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B59F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22" w:name="IDX555"/>
          <w:bookmarkEnd w:id="722"/>
          <w:p w14:paraId="3C632CA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23" w:name="_Toc144389231"/>
            <w:r>
              <w:rPr>
                <w:sz w:val="22"/>
                <w:szCs w:val="22"/>
              </w:rPr>
              <w:instrText>Labour force status</w:instrText>
            </w:r>
            <w:bookmarkEnd w:id="72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Labour force status</w:t>
            </w:r>
          </w:p>
        </w:tc>
      </w:tr>
    </w:tbl>
    <w:p w14:paraId="29AB08C8" w14:textId="77777777" w:rsidR="009E5D69" w:rsidRDefault="009E5D69" w:rsidP="009E5D69">
      <w:pPr>
        <w:adjustRightInd w:val="0"/>
        <w:rPr>
          <w:rFonts w:ascii="Tahoma" w:hAnsi="Tahoma" w:cs="Tahoma"/>
          <w:color w:val="000000"/>
          <w:sz w:val="28"/>
          <w:szCs w:val="28"/>
        </w:rPr>
      </w:pPr>
    </w:p>
    <w:p w14:paraId="217CB2C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DF22D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7E3592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24" w:name="IDX556"/>
            <w:bookmarkEnd w:id="724"/>
            <w:r>
              <w:rPr>
                <w:rFonts w:ascii="Tahoma" w:hAnsi="Tahoma" w:cs="Tahoma"/>
                <w:color w:val="000000"/>
                <w:sz w:val="28"/>
                <w:szCs w:val="28"/>
              </w:rPr>
              <w:fldChar w:fldCharType="begin"/>
            </w:r>
            <w:r>
              <w:rPr>
                <w:sz w:val="24"/>
                <w:szCs w:val="24"/>
              </w:rPr>
              <w:instrText>tc "</w:instrText>
            </w:r>
            <w:bookmarkStart w:id="725" w:name="_Toc144389232"/>
            <w:r>
              <w:rPr>
                <w:sz w:val="22"/>
                <w:szCs w:val="22"/>
              </w:rPr>
              <w:instrText>XLFS2022</w:instrText>
            </w:r>
            <w:bookmarkEnd w:id="72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XLFS2022</w:t>
            </w:r>
          </w:p>
        </w:tc>
      </w:tr>
    </w:tbl>
    <w:p w14:paraId="4648D332" w14:textId="77777777" w:rsidR="009E5D69" w:rsidRDefault="009E5D69" w:rsidP="009E5D69">
      <w:pPr>
        <w:adjustRightInd w:val="0"/>
        <w:rPr>
          <w:rFonts w:ascii="Tahoma" w:hAnsi="Tahoma" w:cs="Tahoma"/>
          <w:i/>
          <w:iCs/>
          <w:color w:val="000000"/>
          <w:sz w:val="24"/>
          <w:szCs w:val="24"/>
        </w:rPr>
      </w:pPr>
    </w:p>
    <w:p w14:paraId="72DB0272" w14:textId="77777777" w:rsidR="009E5D69" w:rsidRDefault="009E5D69" w:rsidP="009E5D69">
      <w:pPr>
        <w:adjustRightInd w:val="0"/>
        <w:rPr>
          <w:rFonts w:ascii="Tahoma" w:hAnsi="Tahoma" w:cs="Tahoma"/>
          <w:i/>
          <w:iCs/>
          <w:color w:val="000000"/>
          <w:sz w:val="24"/>
          <w:szCs w:val="24"/>
        </w:rPr>
      </w:pPr>
    </w:p>
    <w:p w14:paraId="56F9D51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26" w:name="IDX557"/>
      <w:bookmarkEnd w:id="72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3E987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7088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D3667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F2FE3D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CC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A926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XLFS2022</w:t>
            </w:r>
          </w:p>
        </w:tc>
      </w:tr>
      <w:tr w:rsidR="009E5D69" w14:paraId="4BC1D6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449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16005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XLFS2022 Labour force status</w:t>
            </w:r>
          </w:p>
        </w:tc>
      </w:tr>
      <w:tr w:rsidR="009E5D69" w14:paraId="66D103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426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B76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CE4A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77EA9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26EE8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9CD9C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15E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ED3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007F499" w14:textId="77777777" w:rsidR="009E5D69" w:rsidRDefault="009E5D69" w:rsidP="009E5D69">
      <w:pPr>
        <w:adjustRightInd w:val="0"/>
        <w:rPr>
          <w:rFonts w:ascii="Trebuchet MS" w:hAnsi="Trebuchet MS" w:cs="Trebuchet MS"/>
          <w:color w:val="000000"/>
          <w:sz w:val="19"/>
          <w:szCs w:val="19"/>
        </w:rPr>
      </w:pPr>
    </w:p>
    <w:p w14:paraId="3C3F6667" w14:textId="77777777" w:rsidR="009E5D69" w:rsidRDefault="009E5D69" w:rsidP="009E5D69">
      <w:pPr>
        <w:adjustRightInd w:val="0"/>
        <w:rPr>
          <w:rFonts w:ascii="Trebuchet MS" w:hAnsi="Trebuchet MS" w:cs="Trebuchet MS"/>
          <w:color w:val="000000"/>
          <w:sz w:val="19"/>
          <w:szCs w:val="19"/>
        </w:rPr>
      </w:pPr>
    </w:p>
    <w:p w14:paraId="674848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7" w:name="IDX558"/>
      <w:bookmarkEnd w:id="72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1B72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B14E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labour force status at the time of the interview.</w:t>
            </w:r>
          </w:p>
        </w:tc>
      </w:tr>
    </w:tbl>
    <w:p w14:paraId="5BBB1825" w14:textId="77777777" w:rsidR="009E5D69" w:rsidRDefault="009E5D69" w:rsidP="009E5D69">
      <w:pPr>
        <w:adjustRightInd w:val="0"/>
        <w:rPr>
          <w:rFonts w:ascii="Trebuchet MS" w:hAnsi="Trebuchet MS" w:cs="Trebuchet MS"/>
          <w:color w:val="000000"/>
          <w:sz w:val="19"/>
          <w:szCs w:val="19"/>
        </w:rPr>
      </w:pPr>
    </w:p>
    <w:p w14:paraId="339A3542" w14:textId="77777777" w:rsidR="009E5D69" w:rsidRDefault="009E5D69" w:rsidP="009E5D69">
      <w:pPr>
        <w:adjustRightInd w:val="0"/>
        <w:rPr>
          <w:rFonts w:ascii="Trebuchet MS" w:hAnsi="Trebuchet MS" w:cs="Trebuchet MS"/>
          <w:color w:val="000000"/>
          <w:sz w:val="19"/>
          <w:szCs w:val="19"/>
        </w:rPr>
      </w:pPr>
    </w:p>
    <w:p w14:paraId="3DF9FB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8" w:name="IDX559"/>
      <w:bookmarkEnd w:id="72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CC4EE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300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Employed</w:t>
            </w:r>
          </w:p>
        </w:tc>
      </w:tr>
      <w:tr w:rsidR="009E5D69" w14:paraId="7F4D92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FB64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Unemployed</w:t>
            </w:r>
          </w:p>
        </w:tc>
      </w:tr>
      <w:tr w:rsidR="009E5D69" w14:paraId="2435F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0295B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in the labour force</w:t>
            </w:r>
          </w:p>
        </w:tc>
      </w:tr>
      <w:tr w:rsidR="009E5D69" w14:paraId="62DF62D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4D60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2EE0378A" w14:textId="77777777" w:rsidR="009E5D69" w:rsidRDefault="009E5D69" w:rsidP="009E5D69">
      <w:pPr>
        <w:adjustRightInd w:val="0"/>
        <w:rPr>
          <w:rFonts w:ascii="Trebuchet MS" w:hAnsi="Trebuchet MS" w:cs="Trebuchet MS"/>
          <w:color w:val="000000"/>
          <w:sz w:val="19"/>
          <w:szCs w:val="19"/>
        </w:rPr>
      </w:pPr>
    </w:p>
    <w:p w14:paraId="6ABF63A6" w14:textId="77777777" w:rsidR="009E5D69" w:rsidRDefault="009E5D69" w:rsidP="009E5D69">
      <w:pPr>
        <w:adjustRightInd w:val="0"/>
        <w:rPr>
          <w:rFonts w:ascii="Trebuchet MS" w:hAnsi="Trebuchet MS" w:cs="Trebuchet MS"/>
          <w:color w:val="000000"/>
          <w:sz w:val="19"/>
          <w:szCs w:val="19"/>
        </w:rPr>
      </w:pPr>
    </w:p>
    <w:p w14:paraId="4B5ED2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29" w:name="IDX560"/>
      <w:bookmarkEnd w:id="72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DD5DB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FB25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unemployed, not in the labour force or unknown labour force status.</w:t>
            </w:r>
          </w:p>
        </w:tc>
      </w:tr>
    </w:tbl>
    <w:p w14:paraId="3560C2BE" w14:textId="77777777" w:rsidR="009E5D69" w:rsidRDefault="009E5D69" w:rsidP="009E5D69">
      <w:pPr>
        <w:adjustRightInd w:val="0"/>
        <w:rPr>
          <w:rFonts w:ascii="Trebuchet MS" w:hAnsi="Trebuchet MS" w:cs="Trebuchet MS"/>
          <w:color w:val="000000"/>
          <w:sz w:val="19"/>
          <w:szCs w:val="19"/>
        </w:rPr>
      </w:pPr>
    </w:p>
    <w:p w14:paraId="5C1BD2A1" w14:textId="77777777" w:rsidR="009E5D69" w:rsidRDefault="009E5D69" w:rsidP="009E5D69">
      <w:pPr>
        <w:adjustRightInd w:val="0"/>
        <w:rPr>
          <w:rFonts w:ascii="Trebuchet MS" w:hAnsi="Trebuchet MS" w:cs="Trebuchet MS"/>
          <w:color w:val="000000"/>
          <w:sz w:val="19"/>
          <w:szCs w:val="19"/>
        </w:rPr>
      </w:pPr>
    </w:p>
    <w:p w14:paraId="326C62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0" w:name="IDX561"/>
      <w:bookmarkEnd w:id="73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E0038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2F868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F832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F441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182E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7EDE04" w14:textId="3495D9A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Have job - D5 answered. Includes school leavers- with current job, those who are away from job (due to holidays,</w:t>
            </w:r>
          </w:p>
        </w:tc>
      </w:tr>
      <w:tr w:rsidR="009E5D69" w14:paraId="0D925B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B6019" w14:textId="73CB46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sickness or some other reason), apprentices and trainees, and those in school holiday jobs */</w:t>
            </w:r>
          </w:p>
        </w:tc>
      </w:tr>
      <w:tr w:rsidR="009E5D69" w14:paraId="2B172B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C1A3B" w14:textId="58554DD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LHD005 in (0,1) then XLFS2022 = 1 ; *Employed;</w:t>
            </w:r>
          </w:p>
        </w:tc>
      </w:tr>
      <w:tr w:rsidR="009E5D69" w14:paraId="2A255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ED88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219A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2E8141" w14:textId="5B9734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Waiting to start */</w:t>
            </w:r>
          </w:p>
        </w:tc>
      </w:tr>
      <w:tr w:rsidR="009E5D69" w14:paraId="449F2A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475FD" w14:textId="52C029F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LHD001 = 3 then XLFS2022 = 1 ; *Employed;</w:t>
            </w:r>
          </w:p>
        </w:tc>
      </w:tr>
      <w:tr w:rsidR="009E5D69" w14:paraId="3711AE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2978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DC8D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14BFA" w14:textId="311728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looking for work */</w:t>
            </w:r>
          </w:p>
        </w:tc>
      </w:tr>
      <w:tr w:rsidR="009E5D69" w14:paraId="427488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F9BB0" w14:textId="60673D9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LHF003 = 1 or LHF002T = 1 or (LHD030 ne 1 and LHF002A ne . and LHF002T ne 1 and LHF003 = .) then XLFS2022 = 2 ; *Unemployed;</w:t>
            </w:r>
          </w:p>
        </w:tc>
      </w:tr>
      <w:tr w:rsidR="009E5D69" w14:paraId="1F3B0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A4C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9E5B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BBBF15" w14:textId="73B32B7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working and not looking for work */</w:t>
            </w:r>
          </w:p>
        </w:tc>
      </w:tr>
      <w:tr w:rsidR="009E5D69" w14:paraId="058F93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26336C" w14:textId="3B974AF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XLFS2022 = 3 ; *Not in the labour force;</w:t>
            </w:r>
          </w:p>
        </w:tc>
      </w:tr>
      <w:tr w:rsidR="009E5D69" w14:paraId="0231E5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1574E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50877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50A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0D64B60" w14:textId="77777777" w:rsidR="009E5D69" w:rsidRDefault="009E5D69" w:rsidP="009E5D69">
      <w:pPr>
        <w:adjustRightInd w:val="0"/>
        <w:rPr>
          <w:rFonts w:ascii="Trebuchet MS" w:hAnsi="Trebuchet MS" w:cs="Trebuchet MS"/>
          <w:color w:val="000000"/>
          <w:sz w:val="19"/>
          <w:szCs w:val="19"/>
        </w:rPr>
      </w:pPr>
    </w:p>
    <w:p w14:paraId="08165967" w14:textId="77777777" w:rsidR="009E5D69" w:rsidRDefault="009E5D69" w:rsidP="009E5D69">
      <w:pPr>
        <w:adjustRightInd w:val="0"/>
        <w:rPr>
          <w:rFonts w:ascii="Trebuchet MS" w:hAnsi="Trebuchet MS" w:cs="Trebuchet MS"/>
          <w:color w:val="000000"/>
          <w:sz w:val="19"/>
          <w:szCs w:val="19"/>
        </w:rPr>
        <w:sectPr w:rsidR="009E5D69">
          <w:headerReference w:type="default" r:id="rId185"/>
          <w:footerReference w:type="default" r:id="rId18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F6158A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31" w:name="IDX562"/>
          <w:bookmarkEnd w:id="731"/>
          <w:p w14:paraId="5C70686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32" w:name="_Toc144389233"/>
            <w:r>
              <w:rPr>
                <w:sz w:val="22"/>
                <w:szCs w:val="22"/>
              </w:rPr>
              <w:instrText>Average weekly hours worked</w:instrText>
            </w:r>
            <w:bookmarkEnd w:id="73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3492214F" w14:textId="77777777" w:rsidR="009E5D69" w:rsidRDefault="009E5D69" w:rsidP="009E5D69">
      <w:pPr>
        <w:adjustRightInd w:val="0"/>
        <w:rPr>
          <w:rFonts w:ascii="Tahoma" w:hAnsi="Tahoma" w:cs="Tahoma"/>
          <w:color w:val="000000"/>
          <w:sz w:val="28"/>
          <w:szCs w:val="28"/>
        </w:rPr>
      </w:pPr>
    </w:p>
    <w:p w14:paraId="6514A11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17D066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752E4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33" w:name="IDX563"/>
            <w:bookmarkEnd w:id="733"/>
            <w:r>
              <w:rPr>
                <w:rFonts w:ascii="Tahoma" w:hAnsi="Tahoma" w:cs="Tahoma"/>
                <w:color w:val="000000"/>
                <w:sz w:val="28"/>
                <w:szCs w:val="28"/>
              </w:rPr>
              <w:fldChar w:fldCharType="begin"/>
            </w:r>
            <w:r>
              <w:rPr>
                <w:sz w:val="24"/>
                <w:szCs w:val="24"/>
              </w:rPr>
              <w:instrText>tc "</w:instrText>
            </w:r>
            <w:bookmarkStart w:id="734" w:name="_Toc144389234"/>
            <w:r>
              <w:rPr>
                <w:sz w:val="22"/>
                <w:szCs w:val="22"/>
              </w:rPr>
              <w:instrText>XHRS2015</w:instrText>
            </w:r>
            <w:bookmarkEnd w:id="73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XHRS2015</w:t>
            </w:r>
          </w:p>
        </w:tc>
      </w:tr>
    </w:tbl>
    <w:p w14:paraId="546A6DA3" w14:textId="77777777" w:rsidR="009E5D69" w:rsidRDefault="009E5D69" w:rsidP="009E5D69">
      <w:pPr>
        <w:adjustRightInd w:val="0"/>
        <w:rPr>
          <w:rFonts w:ascii="Tahoma" w:hAnsi="Tahoma" w:cs="Tahoma"/>
          <w:i/>
          <w:iCs/>
          <w:color w:val="000000"/>
          <w:sz w:val="24"/>
          <w:szCs w:val="24"/>
        </w:rPr>
      </w:pPr>
    </w:p>
    <w:p w14:paraId="11FCDB1D" w14:textId="77777777" w:rsidR="009E5D69" w:rsidRDefault="009E5D69" w:rsidP="009E5D69">
      <w:pPr>
        <w:adjustRightInd w:val="0"/>
        <w:rPr>
          <w:rFonts w:ascii="Tahoma" w:hAnsi="Tahoma" w:cs="Tahoma"/>
          <w:i/>
          <w:iCs/>
          <w:color w:val="000000"/>
          <w:sz w:val="24"/>
          <w:szCs w:val="24"/>
        </w:rPr>
      </w:pPr>
    </w:p>
    <w:p w14:paraId="2C6E934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35" w:name="IDX564"/>
      <w:bookmarkEnd w:id="73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13555C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91581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05D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C84BA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286A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7CB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XHRS2015</w:t>
            </w:r>
          </w:p>
        </w:tc>
      </w:tr>
      <w:tr w:rsidR="009E5D69" w14:paraId="351B88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0A3E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60F54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XHRS2015 Average weekly hours worked</w:t>
            </w:r>
          </w:p>
        </w:tc>
      </w:tr>
      <w:tr w:rsidR="009E5D69" w14:paraId="21FB03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43E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438C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5BED8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BA4C2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7077F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5B394D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7CF3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902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5626654" w14:textId="77777777" w:rsidR="009E5D69" w:rsidRDefault="009E5D69" w:rsidP="009E5D69">
      <w:pPr>
        <w:adjustRightInd w:val="0"/>
        <w:rPr>
          <w:rFonts w:ascii="Trebuchet MS" w:hAnsi="Trebuchet MS" w:cs="Trebuchet MS"/>
          <w:color w:val="000000"/>
          <w:sz w:val="19"/>
          <w:szCs w:val="19"/>
        </w:rPr>
      </w:pPr>
    </w:p>
    <w:p w14:paraId="5AFC9D60" w14:textId="77777777" w:rsidR="009E5D69" w:rsidRDefault="009E5D69" w:rsidP="009E5D69">
      <w:pPr>
        <w:adjustRightInd w:val="0"/>
        <w:rPr>
          <w:rFonts w:ascii="Trebuchet MS" w:hAnsi="Trebuchet MS" w:cs="Trebuchet MS"/>
          <w:color w:val="000000"/>
          <w:sz w:val="19"/>
          <w:szCs w:val="19"/>
        </w:rPr>
      </w:pPr>
    </w:p>
    <w:p w14:paraId="282E45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6" w:name="IDX565"/>
      <w:bookmarkEnd w:id="73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83E93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240F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B96AEF5" w14:textId="77777777" w:rsidR="009E5D69" w:rsidRDefault="009E5D69" w:rsidP="009E5D69">
      <w:pPr>
        <w:adjustRightInd w:val="0"/>
        <w:rPr>
          <w:rFonts w:ascii="Trebuchet MS" w:hAnsi="Trebuchet MS" w:cs="Trebuchet MS"/>
          <w:color w:val="000000"/>
          <w:sz w:val="19"/>
          <w:szCs w:val="19"/>
        </w:rPr>
      </w:pPr>
    </w:p>
    <w:p w14:paraId="1EC2CDE3" w14:textId="77777777" w:rsidR="009E5D69" w:rsidRDefault="009E5D69" w:rsidP="009E5D69">
      <w:pPr>
        <w:adjustRightInd w:val="0"/>
        <w:rPr>
          <w:rFonts w:ascii="Trebuchet MS" w:hAnsi="Trebuchet MS" w:cs="Trebuchet MS"/>
          <w:color w:val="000000"/>
          <w:sz w:val="19"/>
          <w:szCs w:val="19"/>
        </w:rPr>
      </w:pPr>
    </w:p>
    <w:p w14:paraId="326151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7" w:name="IDX566"/>
      <w:bookmarkEnd w:id="73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6150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A93063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6113C2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68A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E3E81DD" w14:textId="77777777" w:rsidR="009E5D69" w:rsidRDefault="009E5D69" w:rsidP="009E5D69">
      <w:pPr>
        <w:adjustRightInd w:val="0"/>
        <w:rPr>
          <w:rFonts w:ascii="Trebuchet MS" w:hAnsi="Trebuchet MS" w:cs="Trebuchet MS"/>
          <w:color w:val="000000"/>
          <w:sz w:val="19"/>
          <w:szCs w:val="19"/>
        </w:rPr>
      </w:pPr>
    </w:p>
    <w:p w14:paraId="0F08A3F9" w14:textId="77777777" w:rsidR="009E5D69" w:rsidRDefault="009E5D69" w:rsidP="009E5D69">
      <w:pPr>
        <w:adjustRightInd w:val="0"/>
        <w:rPr>
          <w:rFonts w:ascii="Trebuchet MS" w:hAnsi="Trebuchet MS" w:cs="Trebuchet MS"/>
          <w:color w:val="000000"/>
          <w:sz w:val="19"/>
          <w:szCs w:val="19"/>
        </w:rPr>
      </w:pPr>
    </w:p>
    <w:p w14:paraId="5987532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8" w:name="IDX567"/>
      <w:bookmarkEnd w:id="73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ACE0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8D2A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2C224BC3" w14:textId="77777777" w:rsidR="009E5D69" w:rsidRDefault="009E5D69" w:rsidP="009E5D69">
      <w:pPr>
        <w:adjustRightInd w:val="0"/>
        <w:rPr>
          <w:rFonts w:ascii="Trebuchet MS" w:hAnsi="Trebuchet MS" w:cs="Trebuchet MS"/>
          <w:color w:val="000000"/>
          <w:sz w:val="19"/>
          <w:szCs w:val="19"/>
        </w:rPr>
      </w:pPr>
    </w:p>
    <w:p w14:paraId="3AC15101" w14:textId="77777777" w:rsidR="009E5D69" w:rsidRDefault="009E5D69" w:rsidP="009E5D69">
      <w:pPr>
        <w:adjustRightInd w:val="0"/>
        <w:rPr>
          <w:rFonts w:ascii="Trebuchet MS" w:hAnsi="Trebuchet MS" w:cs="Trebuchet MS"/>
          <w:color w:val="000000"/>
          <w:sz w:val="19"/>
          <w:szCs w:val="19"/>
        </w:rPr>
      </w:pPr>
    </w:p>
    <w:p w14:paraId="254D73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39" w:name="IDX568"/>
      <w:bookmarkEnd w:id="73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7EF22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436B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60FC00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D6D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7389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BCA0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XHRS2015 = 998; *Not working (unemployed or NILF) - includes unknown labour force status;</w:t>
            </w:r>
          </w:p>
        </w:tc>
      </w:tr>
      <w:tr w:rsidR="009E5D69" w14:paraId="4F579F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BAAE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2B3471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93C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2BB7B4E" w14:textId="77777777" w:rsidR="009E5D69" w:rsidRDefault="009E5D69" w:rsidP="009E5D69">
      <w:pPr>
        <w:adjustRightInd w:val="0"/>
        <w:rPr>
          <w:rFonts w:ascii="Trebuchet MS" w:hAnsi="Trebuchet MS" w:cs="Trebuchet MS"/>
          <w:color w:val="000000"/>
          <w:sz w:val="19"/>
          <w:szCs w:val="19"/>
        </w:rPr>
      </w:pPr>
    </w:p>
    <w:p w14:paraId="6D75FE0E" w14:textId="77777777" w:rsidR="009E5D69" w:rsidRDefault="009E5D69" w:rsidP="009E5D69">
      <w:pPr>
        <w:adjustRightInd w:val="0"/>
        <w:rPr>
          <w:rFonts w:ascii="Trebuchet MS" w:hAnsi="Trebuchet MS" w:cs="Trebuchet MS"/>
          <w:color w:val="000000"/>
          <w:sz w:val="19"/>
          <w:szCs w:val="19"/>
        </w:rPr>
        <w:sectPr w:rsidR="009E5D69">
          <w:headerReference w:type="default" r:id="rId187"/>
          <w:footerReference w:type="default" r:id="rId18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6C657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40" w:name="IDX569"/>
          <w:bookmarkEnd w:id="740"/>
          <w:p w14:paraId="62A04B0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41" w:name="_Toc144389235"/>
            <w:r>
              <w:rPr>
                <w:sz w:val="22"/>
                <w:szCs w:val="22"/>
              </w:rPr>
              <w:instrText>Average weekly hours worked</w:instrText>
            </w:r>
            <w:bookmarkEnd w:id="74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B7DC9CA" w14:textId="77777777" w:rsidR="009E5D69" w:rsidRDefault="009E5D69" w:rsidP="009E5D69">
      <w:pPr>
        <w:adjustRightInd w:val="0"/>
        <w:rPr>
          <w:rFonts w:ascii="Tahoma" w:hAnsi="Tahoma" w:cs="Tahoma"/>
          <w:color w:val="000000"/>
          <w:sz w:val="28"/>
          <w:szCs w:val="28"/>
        </w:rPr>
      </w:pPr>
    </w:p>
    <w:p w14:paraId="53B34DB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2519E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0B9E8C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42" w:name="IDX570"/>
            <w:bookmarkEnd w:id="742"/>
            <w:r>
              <w:rPr>
                <w:rFonts w:ascii="Tahoma" w:hAnsi="Tahoma" w:cs="Tahoma"/>
                <w:color w:val="000000"/>
                <w:sz w:val="28"/>
                <w:szCs w:val="28"/>
              </w:rPr>
              <w:fldChar w:fldCharType="begin"/>
            </w:r>
            <w:r>
              <w:rPr>
                <w:sz w:val="24"/>
                <w:szCs w:val="24"/>
              </w:rPr>
              <w:instrText>tc "</w:instrText>
            </w:r>
            <w:bookmarkStart w:id="743" w:name="_Toc144389236"/>
            <w:r>
              <w:rPr>
                <w:sz w:val="22"/>
                <w:szCs w:val="22"/>
              </w:rPr>
              <w:instrText>XHRS2016</w:instrText>
            </w:r>
            <w:bookmarkEnd w:id="74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XHRS2016</w:t>
            </w:r>
          </w:p>
        </w:tc>
      </w:tr>
    </w:tbl>
    <w:p w14:paraId="056072F1" w14:textId="77777777" w:rsidR="009E5D69" w:rsidRDefault="009E5D69" w:rsidP="009E5D69">
      <w:pPr>
        <w:adjustRightInd w:val="0"/>
        <w:rPr>
          <w:rFonts w:ascii="Tahoma" w:hAnsi="Tahoma" w:cs="Tahoma"/>
          <w:i/>
          <w:iCs/>
          <w:color w:val="000000"/>
          <w:sz w:val="24"/>
          <w:szCs w:val="24"/>
        </w:rPr>
      </w:pPr>
    </w:p>
    <w:p w14:paraId="602632DC" w14:textId="77777777" w:rsidR="009E5D69" w:rsidRDefault="009E5D69" w:rsidP="009E5D69">
      <w:pPr>
        <w:adjustRightInd w:val="0"/>
        <w:rPr>
          <w:rFonts w:ascii="Tahoma" w:hAnsi="Tahoma" w:cs="Tahoma"/>
          <w:i/>
          <w:iCs/>
          <w:color w:val="000000"/>
          <w:sz w:val="24"/>
          <w:szCs w:val="24"/>
        </w:rPr>
      </w:pPr>
    </w:p>
    <w:p w14:paraId="3479FB5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44" w:name="IDX571"/>
      <w:bookmarkEnd w:id="74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2E9D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AAFA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850B4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1D8D5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5141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51A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XHRS2016</w:t>
            </w:r>
          </w:p>
        </w:tc>
      </w:tr>
      <w:tr w:rsidR="009E5D69" w14:paraId="60EAA9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C4F3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CCF1F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XHRS2016 Average weekly hours worked</w:t>
            </w:r>
          </w:p>
        </w:tc>
      </w:tr>
      <w:tr w:rsidR="009E5D69" w14:paraId="586813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85E1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17C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50EBD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BB7B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8936F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AF897F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18BCF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AEC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DEA8505" w14:textId="77777777" w:rsidR="009E5D69" w:rsidRDefault="009E5D69" w:rsidP="009E5D69">
      <w:pPr>
        <w:adjustRightInd w:val="0"/>
        <w:rPr>
          <w:rFonts w:ascii="Trebuchet MS" w:hAnsi="Trebuchet MS" w:cs="Trebuchet MS"/>
          <w:color w:val="000000"/>
          <w:sz w:val="19"/>
          <w:szCs w:val="19"/>
        </w:rPr>
      </w:pPr>
    </w:p>
    <w:p w14:paraId="18FDE3C4" w14:textId="77777777" w:rsidR="009E5D69" w:rsidRDefault="009E5D69" w:rsidP="009E5D69">
      <w:pPr>
        <w:adjustRightInd w:val="0"/>
        <w:rPr>
          <w:rFonts w:ascii="Trebuchet MS" w:hAnsi="Trebuchet MS" w:cs="Trebuchet MS"/>
          <w:color w:val="000000"/>
          <w:sz w:val="19"/>
          <w:szCs w:val="19"/>
        </w:rPr>
      </w:pPr>
    </w:p>
    <w:p w14:paraId="5F178C9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5" w:name="IDX572"/>
      <w:bookmarkEnd w:id="74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813E3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79C4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83D13E8" w14:textId="77777777" w:rsidR="009E5D69" w:rsidRDefault="009E5D69" w:rsidP="009E5D69">
      <w:pPr>
        <w:adjustRightInd w:val="0"/>
        <w:rPr>
          <w:rFonts w:ascii="Trebuchet MS" w:hAnsi="Trebuchet MS" w:cs="Trebuchet MS"/>
          <w:color w:val="000000"/>
          <w:sz w:val="19"/>
          <w:szCs w:val="19"/>
        </w:rPr>
      </w:pPr>
    </w:p>
    <w:p w14:paraId="1A318725" w14:textId="77777777" w:rsidR="009E5D69" w:rsidRDefault="009E5D69" w:rsidP="009E5D69">
      <w:pPr>
        <w:adjustRightInd w:val="0"/>
        <w:rPr>
          <w:rFonts w:ascii="Trebuchet MS" w:hAnsi="Trebuchet MS" w:cs="Trebuchet MS"/>
          <w:color w:val="000000"/>
          <w:sz w:val="19"/>
          <w:szCs w:val="19"/>
        </w:rPr>
      </w:pPr>
    </w:p>
    <w:p w14:paraId="791A64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6" w:name="IDX573"/>
      <w:bookmarkEnd w:id="74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BE82A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48C20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7D2052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A82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4F1D7C71" w14:textId="77777777" w:rsidR="009E5D69" w:rsidRDefault="009E5D69" w:rsidP="009E5D69">
      <w:pPr>
        <w:adjustRightInd w:val="0"/>
        <w:rPr>
          <w:rFonts w:ascii="Trebuchet MS" w:hAnsi="Trebuchet MS" w:cs="Trebuchet MS"/>
          <w:color w:val="000000"/>
          <w:sz w:val="19"/>
          <w:szCs w:val="19"/>
        </w:rPr>
      </w:pPr>
    </w:p>
    <w:p w14:paraId="393BE6E0" w14:textId="77777777" w:rsidR="009E5D69" w:rsidRDefault="009E5D69" w:rsidP="009E5D69">
      <w:pPr>
        <w:adjustRightInd w:val="0"/>
        <w:rPr>
          <w:rFonts w:ascii="Trebuchet MS" w:hAnsi="Trebuchet MS" w:cs="Trebuchet MS"/>
          <w:color w:val="000000"/>
          <w:sz w:val="19"/>
          <w:szCs w:val="19"/>
        </w:rPr>
      </w:pPr>
    </w:p>
    <w:p w14:paraId="4A14E17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7" w:name="IDX574"/>
      <w:bookmarkEnd w:id="74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21B4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1A4D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121EC167" w14:textId="77777777" w:rsidR="009E5D69" w:rsidRDefault="009E5D69" w:rsidP="009E5D69">
      <w:pPr>
        <w:adjustRightInd w:val="0"/>
        <w:rPr>
          <w:rFonts w:ascii="Trebuchet MS" w:hAnsi="Trebuchet MS" w:cs="Trebuchet MS"/>
          <w:color w:val="000000"/>
          <w:sz w:val="19"/>
          <w:szCs w:val="19"/>
        </w:rPr>
      </w:pPr>
    </w:p>
    <w:p w14:paraId="40EE35B4" w14:textId="77777777" w:rsidR="009E5D69" w:rsidRDefault="009E5D69" w:rsidP="009E5D69">
      <w:pPr>
        <w:adjustRightInd w:val="0"/>
        <w:rPr>
          <w:rFonts w:ascii="Trebuchet MS" w:hAnsi="Trebuchet MS" w:cs="Trebuchet MS"/>
          <w:color w:val="000000"/>
          <w:sz w:val="19"/>
          <w:szCs w:val="19"/>
        </w:rPr>
      </w:pPr>
    </w:p>
    <w:p w14:paraId="0D8F17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48" w:name="IDX575"/>
      <w:bookmarkEnd w:id="74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3C77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838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D2BBC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931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5F38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44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7335DE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D16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LBEM001 not in (997,998,999) then XHRS2016 = LBEM001X ;</w:t>
            </w:r>
          </w:p>
        </w:tc>
      </w:tr>
      <w:tr w:rsidR="009E5D69" w14:paraId="7074F5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B575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(LBEM001 = 997 and LBEM002 not in (998,999)) then XHRS2016 = LBEM002X ;</w:t>
            </w:r>
          </w:p>
        </w:tc>
      </w:tr>
      <w:tr w:rsidR="009E5D69" w14:paraId="3BB03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4E9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(LBEM001 in (998,999) or LBEM002 in (998,999)) then XHRS2016 = 999 ; *Working, but weekly hours worked unknown;</w:t>
            </w:r>
          </w:p>
        </w:tc>
      </w:tr>
      <w:tr w:rsidR="009E5D69" w14:paraId="32F079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91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E20A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7233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1117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C3AE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XHRS2016 = 998 ; *Not working (unemployed or NILF);</w:t>
            </w:r>
          </w:p>
        </w:tc>
      </w:tr>
      <w:tr w:rsidR="009E5D69" w14:paraId="09E109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E2E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XHRS2016 = 999 ; *Unknown labour force status;</w:t>
            </w:r>
          </w:p>
        </w:tc>
      </w:tr>
      <w:tr w:rsidR="009E5D69" w14:paraId="16EEC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3164A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FA72D7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4802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896AEE" w14:textId="77777777" w:rsidR="009E5D69" w:rsidRDefault="009E5D69" w:rsidP="009E5D69">
      <w:pPr>
        <w:adjustRightInd w:val="0"/>
        <w:rPr>
          <w:rFonts w:ascii="Trebuchet MS" w:hAnsi="Trebuchet MS" w:cs="Trebuchet MS"/>
          <w:color w:val="000000"/>
          <w:sz w:val="19"/>
          <w:szCs w:val="19"/>
        </w:rPr>
      </w:pPr>
    </w:p>
    <w:p w14:paraId="71D807CC" w14:textId="77777777" w:rsidR="009E5D69" w:rsidRDefault="009E5D69" w:rsidP="009E5D69">
      <w:pPr>
        <w:adjustRightInd w:val="0"/>
        <w:rPr>
          <w:rFonts w:ascii="Trebuchet MS" w:hAnsi="Trebuchet MS" w:cs="Trebuchet MS"/>
          <w:color w:val="000000"/>
          <w:sz w:val="19"/>
          <w:szCs w:val="19"/>
        </w:rPr>
        <w:sectPr w:rsidR="009E5D69">
          <w:headerReference w:type="default" r:id="rId189"/>
          <w:footerReference w:type="default" r:id="rId19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0B9E4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49" w:name="IDX576"/>
          <w:bookmarkEnd w:id="749"/>
          <w:p w14:paraId="07B0071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50" w:name="_Toc144389237"/>
            <w:r>
              <w:rPr>
                <w:sz w:val="22"/>
                <w:szCs w:val="22"/>
              </w:rPr>
              <w:instrText>Average weekly hours worked</w:instrText>
            </w:r>
            <w:bookmarkEnd w:id="75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3C486E6" w14:textId="77777777" w:rsidR="009E5D69" w:rsidRDefault="009E5D69" w:rsidP="009E5D69">
      <w:pPr>
        <w:adjustRightInd w:val="0"/>
        <w:rPr>
          <w:rFonts w:ascii="Tahoma" w:hAnsi="Tahoma" w:cs="Tahoma"/>
          <w:color w:val="000000"/>
          <w:sz w:val="28"/>
          <w:szCs w:val="28"/>
        </w:rPr>
      </w:pPr>
    </w:p>
    <w:p w14:paraId="057815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EBE79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AE630D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51" w:name="IDX577"/>
            <w:bookmarkEnd w:id="751"/>
            <w:r>
              <w:rPr>
                <w:rFonts w:ascii="Tahoma" w:hAnsi="Tahoma" w:cs="Tahoma"/>
                <w:color w:val="000000"/>
                <w:sz w:val="28"/>
                <w:szCs w:val="28"/>
              </w:rPr>
              <w:fldChar w:fldCharType="begin"/>
            </w:r>
            <w:r>
              <w:rPr>
                <w:sz w:val="24"/>
                <w:szCs w:val="24"/>
              </w:rPr>
              <w:instrText>tc "</w:instrText>
            </w:r>
            <w:bookmarkStart w:id="752" w:name="_Toc144389238"/>
            <w:r>
              <w:rPr>
                <w:sz w:val="22"/>
                <w:szCs w:val="22"/>
              </w:rPr>
              <w:instrText>XHRS2017</w:instrText>
            </w:r>
            <w:bookmarkEnd w:id="75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XHRS2017</w:t>
            </w:r>
          </w:p>
        </w:tc>
      </w:tr>
    </w:tbl>
    <w:p w14:paraId="44207D12" w14:textId="77777777" w:rsidR="009E5D69" w:rsidRDefault="009E5D69" w:rsidP="009E5D69">
      <w:pPr>
        <w:adjustRightInd w:val="0"/>
        <w:rPr>
          <w:rFonts w:ascii="Tahoma" w:hAnsi="Tahoma" w:cs="Tahoma"/>
          <w:i/>
          <w:iCs/>
          <w:color w:val="000000"/>
          <w:sz w:val="24"/>
          <w:szCs w:val="24"/>
        </w:rPr>
      </w:pPr>
    </w:p>
    <w:p w14:paraId="2D6B06FD" w14:textId="77777777" w:rsidR="009E5D69" w:rsidRDefault="009E5D69" w:rsidP="009E5D69">
      <w:pPr>
        <w:adjustRightInd w:val="0"/>
        <w:rPr>
          <w:rFonts w:ascii="Tahoma" w:hAnsi="Tahoma" w:cs="Tahoma"/>
          <w:i/>
          <w:iCs/>
          <w:color w:val="000000"/>
          <w:sz w:val="24"/>
          <w:szCs w:val="24"/>
        </w:rPr>
      </w:pPr>
    </w:p>
    <w:p w14:paraId="7DF7DD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53" w:name="IDX578"/>
      <w:bookmarkEnd w:id="75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7A65D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FA07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AF86E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52FA4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61C6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61533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XHRS2017</w:t>
            </w:r>
          </w:p>
        </w:tc>
      </w:tr>
      <w:tr w:rsidR="009E5D69" w14:paraId="0927B7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58E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4B970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XHRS2017 Average weekly hours worked</w:t>
            </w:r>
          </w:p>
        </w:tc>
      </w:tr>
      <w:tr w:rsidR="009E5D69" w14:paraId="3241699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A6D2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1F6C0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5B8134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7BDA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47C75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04E5F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1C924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C8DE1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8F66A41" w14:textId="77777777" w:rsidR="009E5D69" w:rsidRDefault="009E5D69" w:rsidP="009E5D69">
      <w:pPr>
        <w:adjustRightInd w:val="0"/>
        <w:rPr>
          <w:rFonts w:ascii="Trebuchet MS" w:hAnsi="Trebuchet MS" w:cs="Trebuchet MS"/>
          <w:color w:val="000000"/>
          <w:sz w:val="19"/>
          <w:szCs w:val="19"/>
        </w:rPr>
      </w:pPr>
    </w:p>
    <w:p w14:paraId="40570453" w14:textId="77777777" w:rsidR="009E5D69" w:rsidRDefault="009E5D69" w:rsidP="009E5D69">
      <w:pPr>
        <w:adjustRightInd w:val="0"/>
        <w:rPr>
          <w:rFonts w:ascii="Trebuchet MS" w:hAnsi="Trebuchet MS" w:cs="Trebuchet MS"/>
          <w:color w:val="000000"/>
          <w:sz w:val="19"/>
          <w:szCs w:val="19"/>
        </w:rPr>
      </w:pPr>
    </w:p>
    <w:p w14:paraId="654DAD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4" w:name="IDX579"/>
      <w:bookmarkEnd w:id="75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4F01A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FFD87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2E00847F" w14:textId="77777777" w:rsidR="009E5D69" w:rsidRDefault="009E5D69" w:rsidP="009E5D69">
      <w:pPr>
        <w:adjustRightInd w:val="0"/>
        <w:rPr>
          <w:rFonts w:ascii="Trebuchet MS" w:hAnsi="Trebuchet MS" w:cs="Trebuchet MS"/>
          <w:color w:val="000000"/>
          <w:sz w:val="19"/>
          <w:szCs w:val="19"/>
        </w:rPr>
      </w:pPr>
    </w:p>
    <w:p w14:paraId="64E7C198" w14:textId="77777777" w:rsidR="009E5D69" w:rsidRDefault="009E5D69" w:rsidP="009E5D69">
      <w:pPr>
        <w:adjustRightInd w:val="0"/>
        <w:rPr>
          <w:rFonts w:ascii="Trebuchet MS" w:hAnsi="Trebuchet MS" w:cs="Trebuchet MS"/>
          <w:color w:val="000000"/>
          <w:sz w:val="19"/>
          <w:szCs w:val="19"/>
        </w:rPr>
      </w:pPr>
    </w:p>
    <w:p w14:paraId="29FACC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5" w:name="IDX580"/>
      <w:bookmarkEnd w:id="75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D8825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8A9D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06658EE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A0CC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127FAA8" w14:textId="77777777" w:rsidR="009E5D69" w:rsidRDefault="009E5D69" w:rsidP="009E5D69">
      <w:pPr>
        <w:adjustRightInd w:val="0"/>
        <w:rPr>
          <w:rFonts w:ascii="Trebuchet MS" w:hAnsi="Trebuchet MS" w:cs="Trebuchet MS"/>
          <w:color w:val="000000"/>
          <w:sz w:val="19"/>
          <w:szCs w:val="19"/>
        </w:rPr>
      </w:pPr>
    </w:p>
    <w:p w14:paraId="75C79E20" w14:textId="77777777" w:rsidR="009E5D69" w:rsidRDefault="009E5D69" w:rsidP="009E5D69">
      <w:pPr>
        <w:adjustRightInd w:val="0"/>
        <w:rPr>
          <w:rFonts w:ascii="Trebuchet MS" w:hAnsi="Trebuchet MS" w:cs="Trebuchet MS"/>
          <w:color w:val="000000"/>
          <w:sz w:val="19"/>
          <w:szCs w:val="19"/>
        </w:rPr>
      </w:pPr>
    </w:p>
    <w:p w14:paraId="060A1A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6" w:name="IDX581"/>
      <w:bookmarkEnd w:id="75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54BD1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9738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2DE637A1" w14:textId="77777777" w:rsidR="009E5D69" w:rsidRDefault="009E5D69" w:rsidP="009E5D69">
      <w:pPr>
        <w:adjustRightInd w:val="0"/>
        <w:rPr>
          <w:rFonts w:ascii="Trebuchet MS" w:hAnsi="Trebuchet MS" w:cs="Trebuchet MS"/>
          <w:color w:val="000000"/>
          <w:sz w:val="19"/>
          <w:szCs w:val="19"/>
        </w:rPr>
      </w:pPr>
    </w:p>
    <w:p w14:paraId="73F0D807" w14:textId="77777777" w:rsidR="009E5D69" w:rsidRDefault="009E5D69" w:rsidP="009E5D69">
      <w:pPr>
        <w:adjustRightInd w:val="0"/>
        <w:rPr>
          <w:rFonts w:ascii="Trebuchet MS" w:hAnsi="Trebuchet MS" w:cs="Trebuchet MS"/>
          <w:color w:val="000000"/>
          <w:sz w:val="19"/>
          <w:szCs w:val="19"/>
        </w:rPr>
      </w:pPr>
    </w:p>
    <w:p w14:paraId="799C7B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57" w:name="IDX582"/>
      <w:bookmarkEnd w:id="75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3C06E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447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18136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E1BC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369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440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4FE3B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07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LCD011 not in (.,999) then XHRS2017 = LCD011 ;</w:t>
            </w:r>
          </w:p>
        </w:tc>
      </w:tr>
      <w:tr w:rsidR="009E5D69" w14:paraId="1B5D33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EC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LCD012 not in (.,999) then XHRS2017 = LCD012 ;</w:t>
            </w:r>
          </w:p>
        </w:tc>
      </w:tr>
      <w:tr w:rsidR="009E5D69" w14:paraId="52EB0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855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LCD013 not in (.,999) then XHRS2017 = LCD013 ;</w:t>
            </w:r>
          </w:p>
        </w:tc>
      </w:tr>
      <w:tr w:rsidR="009E5D69" w14:paraId="2DB5B8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396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83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82AA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49F0DB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56BF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LCD011 in (.,999) or LCD012 in (.,999) or LCD013 in (.,999) then XHRS2017 = 999 ;</w:t>
            </w:r>
          </w:p>
        </w:tc>
      </w:tr>
      <w:tr w:rsidR="009E5D69" w14:paraId="6FF33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148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5DD3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71D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5F7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61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XHRS2017 = 998 ; *Not working (unemployed or NILF);</w:t>
            </w:r>
          </w:p>
        </w:tc>
      </w:tr>
      <w:tr w:rsidR="009E5D69" w14:paraId="2B5A60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E2E1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53263D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53AA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92DE16A" w14:textId="77777777" w:rsidR="009E5D69" w:rsidRDefault="009E5D69" w:rsidP="009E5D69">
      <w:pPr>
        <w:adjustRightInd w:val="0"/>
        <w:rPr>
          <w:rFonts w:ascii="Trebuchet MS" w:hAnsi="Trebuchet MS" w:cs="Trebuchet MS"/>
          <w:color w:val="000000"/>
          <w:sz w:val="19"/>
          <w:szCs w:val="19"/>
        </w:rPr>
      </w:pPr>
    </w:p>
    <w:p w14:paraId="602D67F6" w14:textId="77777777" w:rsidR="009E5D69" w:rsidRDefault="009E5D69" w:rsidP="009E5D69">
      <w:pPr>
        <w:adjustRightInd w:val="0"/>
        <w:rPr>
          <w:rFonts w:ascii="Trebuchet MS" w:hAnsi="Trebuchet MS" w:cs="Trebuchet MS"/>
          <w:color w:val="000000"/>
          <w:sz w:val="19"/>
          <w:szCs w:val="19"/>
        </w:rPr>
        <w:sectPr w:rsidR="009E5D69">
          <w:headerReference w:type="default" r:id="rId191"/>
          <w:footerReference w:type="default" r:id="rId19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2B6921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58" w:name="IDX583"/>
          <w:bookmarkEnd w:id="758"/>
          <w:p w14:paraId="48FA3B0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59" w:name="_Toc144389239"/>
            <w:r>
              <w:rPr>
                <w:sz w:val="22"/>
                <w:szCs w:val="22"/>
              </w:rPr>
              <w:instrText>Average weekly hours worked</w:instrText>
            </w:r>
            <w:bookmarkEnd w:id="75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7110734B" w14:textId="77777777" w:rsidR="009E5D69" w:rsidRDefault="009E5D69" w:rsidP="009E5D69">
      <w:pPr>
        <w:adjustRightInd w:val="0"/>
        <w:rPr>
          <w:rFonts w:ascii="Tahoma" w:hAnsi="Tahoma" w:cs="Tahoma"/>
          <w:color w:val="000000"/>
          <w:sz w:val="28"/>
          <w:szCs w:val="28"/>
        </w:rPr>
      </w:pPr>
    </w:p>
    <w:p w14:paraId="1F2401C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4DEDF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364062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60" w:name="IDX584"/>
            <w:bookmarkEnd w:id="760"/>
            <w:r>
              <w:rPr>
                <w:rFonts w:ascii="Tahoma" w:hAnsi="Tahoma" w:cs="Tahoma"/>
                <w:color w:val="000000"/>
                <w:sz w:val="28"/>
                <w:szCs w:val="28"/>
              </w:rPr>
              <w:fldChar w:fldCharType="begin"/>
            </w:r>
            <w:r>
              <w:rPr>
                <w:sz w:val="24"/>
                <w:szCs w:val="24"/>
              </w:rPr>
              <w:instrText>tc "</w:instrText>
            </w:r>
            <w:bookmarkStart w:id="761" w:name="_Toc144389240"/>
            <w:r>
              <w:rPr>
                <w:sz w:val="22"/>
                <w:szCs w:val="22"/>
              </w:rPr>
              <w:instrText>XHRS2018</w:instrText>
            </w:r>
            <w:bookmarkEnd w:id="76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XHRS2018</w:t>
            </w:r>
          </w:p>
        </w:tc>
      </w:tr>
    </w:tbl>
    <w:p w14:paraId="1BAF4C71" w14:textId="77777777" w:rsidR="009E5D69" w:rsidRDefault="009E5D69" w:rsidP="009E5D69">
      <w:pPr>
        <w:adjustRightInd w:val="0"/>
        <w:rPr>
          <w:rFonts w:ascii="Tahoma" w:hAnsi="Tahoma" w:cs="Tahoma"/>
          <w:i/>
          <w:iCs/>
          <w:color w:val="000000"/>
          <w:sz w:val="24"/>
          <w:szCs w:val="24"/>
        </w:rPr>
      </w:pPr>
    </w:p>
    <w:p w14:paraId="2F143C94" w14:textId="77777777" w:rsidR="009E5D69" w:rsidRDefault="009E5D69" w:rsidP="009E5D69">
      <w:pPr>
        <w:adjustRightInd w:val="0"/>
        <w:rPr>
          <w:rFonts w:ascii="Tahoma" w:hAnsi="Tahoma" w:cs="Tahoma"/>
          <w:i/>
          <w:iCs/>
          <w:color w:val="000000"/>
          <w:sz w:val="24"/>
          <w:szCs w:val="24"/>
        </w:rPr>
      </w:pPr>
    </w:p>
    <w:p w14:paraId="3664D61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62" w:name="IDX585"/>
      <w:bookmarkEnd w:id="76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0DCC5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5758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9F0C6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8CD67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6430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7A24F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XHRS2018</w:t>
            </w:r>
          </w:p>
        </w:tc>
      </w:tr>
      <w:tr w:rsidR="009E5D69" w14:paraId="093C0B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07A8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FDB40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XHRS2018 Average weekly hours worked</w:t>
            </w:r>
          </w:p>
        </w:tc>
      </w:tr>
      <w:tr w:rsidR="009E5D69" w14:paraId="6C1567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80AF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DDF5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F98D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38D9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C07A2B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2AF22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A659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BCD6B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3CD300C" w14:textId="77777777" w:rsidR="009E5D69" w:rsidRDefault="009E5D69" w:rsidP="009E5D69">
      <w:pPr>
        <w:adjustRightInd w:val="0"/>
        <w:rPr>
          <w:rFonts w:ascii="Trebuchet MS" w:hAnsi="Trebuchet MS" w:cs="Trebuchet MS"/>
          <w:color w:val="000000"/>
          <w:sz w:val="19"/>
          <w:szCs w:val="19"/>
        </w:rPr>
      </w:pPr>
    </w:p>
    <w:p w14:paraId="01B91860" w14:textId="77777777" w:rsidR="009E5D69" w:rsidRDefault="009E5D69" w:rsidP="009E5D69">
      <w:pPr>
        <w:adjustRightInd w:val="0"/>
        <w:rPr>
          <w:rFonts w:ascii="Trebuchet MS" w:hAnsi="Trebuchet MS" w:cs="Trebuchet MS"/>
          <w:color w:val="000000"/>
          <w:sz w:val="19"/>
          <w:szCs w:val="19"/>
        </w:rPr>
      </w:pPr>
    </w:p>
    <w:p w14:paraId="34E8D0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3" w:name="IDX586"/>
      <w:bookmarkEnd w:id="76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D0AF7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91A0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6BE8D154" w14:textId="77777777" w:rsidR="009E5D69" w:rsidRDefault="009E5D69" w:rsidP="009E5D69">
      <w:pPr>
        <w:adjustRightInd w:val="0"/>
        <w:rPr>
          <w:rFonts w:ascii="Trebuchet MS" w:hAnsi="Trebuchet MS" w:cs="Trebuchet MS"/>
          <w:color w:val="000000"/>
          <w:sz w:val="19"/>
          <w:szCs w:val="19"/>
        </w:rPr>
      </w:pPr>
    </w:p>
    <w:p w14:paraId="5DB386F0" w14:textId="77777777" w:rsidR="009E5D69" w:rsidRDefault="009E5D69" w:rsidP="009E5D69">
      <w:pPr>
        <w:adjustRightInd w:val="0"/>
        <w:rPr>
          <w:rFonts w:ascii="Trebuchet MS" w:hAnsi="Trebuchet MS" w:cs="Trebuchet MS"/>
          <w:color w:val="000000"/>
          <w:sz w:val="19"/>
          <w:szCs w:val="19"/>
        </w:rPr>
      </w:pPr>
    </w:p>
    <w:p w14:paraId="4B4C96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4" w:name="IDX587"/>
      <w:bookmarkEnd w:id="76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9CDAB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27596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6C6F21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07EA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794131AA" w14:textId="77777777" w:rsidR="009E5D69" w:rsidRDefault="009E5D69" w:rsidP="009E5D69">
      <w:pPr>
        <w:adjustRightInd w:val="0"/>
        <w:rPr>
          <w:rFonts w:ascii="Trebuchet MS" w:hAnsi="Trebuchet MS" w:cs="Trebuchet MS"/>
          <w:color w:val="000000"/>
          <w:sz w:val="19"/>
          <w:szCs w:val="19"/>
        </w:rPr>
      </w:pPr>
    </w:p>
    <w:p w14:paraId="551B4F80" w14:textId="77777777" w:rsidR="009E5D69" w:rsidRDefault="009E5D69" w:rsidP="009E5D69">
      <w:pPr>
        <w:adjustRightInd w:val="0"/>
        <w:rPr>
          <w:rFonts w:ascii="Trebuchet MS" w:hAnsi="Trebuchet MS" w:cs="Trebuchet MS"/>
          <w:color w:val="000000"/>
          <w:sz w:val="19"/>
          <w:szCs w:val="19"/>
        </w:rPr>
      </w:pPr>
    </w:p>
    <w:p w14:paraId="13C5C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5" w:name="IDX588"/>
      <w:bookmarkEnd w:id="76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29EF6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8AE9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75D26FCD" w14:textId="77777777" w:rsidR="009E5D69" w:rsidRDefault="009E5D69" w:rsidP="009E5D69">
      <w:pPr>
        <w:adjustRightInd w:val="0"/>
        <w:rPr>
          <w:rFonts w:ascii="Trebuchet MS" w:hAnsi="Trebuchet MS" w:cs="Trebuchet MS"/>
          <w:color w:val="000000"/>
          <w:sz w:val="19"/>
          <w:szCs w:val="19"/>
        </w:rPr>
      </w:pPr>
    </w:p>
    <w:p w14:paraId="2517F174" w14:textId="77777777" w:rsidR="009E5D69" w:rsidRDefault="009E5D69" w:rsidP="009E5D69">
      <w:pPr>
        <w:adjustRightInd w:val="0"/>
        <w:rPr>
          <w:rFonts w:ascii="Trebuchet MS" w:hAnsi="Trebuchet MS" w:cs="Trebuchet MS"/>
          <w:color w:val="000000"/>
          <w:sz w:val="19"/>
          <w:szCs w:val="19"/>
        </w:rPr>
      </w:pPr>
    </w:p>
    <w:p w14:paraId="2296AA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66" w:name="IDX589"/>
      <w:bookmarkEnd w:id="76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4C60E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258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44992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E4E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D165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15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6A4D4C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3C1D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LDD011 not in (.,999) then XHRS2018 = LDD011 ;</w:t>
            </w:r>
          </w:p>
        </w:tc>
      </w:tr>
      <w:tr w:rsidR="009E5D69" w14:paraId="61D14B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8635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LDD012 not in (.,999) then XHRS2018 = LDD012 ;</w:t>
            </w:r>
          </w:p>
        </w:tc>
      </w:tr>
      <w:tr w:rsidR="009E5D69" w14:paraId="6B73D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FCB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LDD013 not in (.,999) then XHRS2018 = LDD013 ;</w:t>
            </w:r>
          </w:p>
        </w:tc>
      </w:tr>
      <w:tr w:rsidR="009E5D69" w14:paraId="59106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59D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3F00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B83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6B632D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55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LDD011 in (.,999) or LDD012 in (.,999) or LDD013 in (.,999) then XHRS2018 = 999 ;</w:t>
            </w:r>
          </w:p>
        </w:tc>
      </w:tr>
      <w:tr w:rsidR="009E5D69" w14:paraId="43A8A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EFD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F879F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700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XHRS2018 = 998 ; *Not working (unemployed or NILF);</w:t>
            </w:r>
          </w:p>
        </w:tc>
      </w:tr>
      <w:tr w:rsidR="009E5D69" w14:paraId="346522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FA3A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279192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EECE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C5D463" w14:textId="77777777" w:rsidR="009E5D69" w:rsidRDefault="009E5D69" w:rsidP="009E5D69">
      <w:pPr>
        <w:adjustRightInd w:val="0"/>
        <w:rPr>
          <w:rFonts w:ascii="Trebuchet MS" w:hAnsi="Trebuchet MS" w:cs="Trebuchet MS"/>
          <w:color w:val="000000"/>
          <w:sz w:val="19"/>
          <w:szCs w:val="19"/>
        </w:rPr>
      </w:pPr>
    </w:p>
    <w:p w14:paraId="4271CC28" w14:textId="77777777" w:rsidR="009E5D69" w:rsidRDefault="009E5D69" w:rsidP="009E5D69">
      <w:pPr>
        <w:adjustRightInd w:val="0"/>
        <w:rPr>
          <w:rFonts w:ascii="Trebuchet MS" w:hAnsi="Trebuchet MS" w:cs="Trebuchet MS"/>
          <w:color w:val="000000"/>
          <w:sz w:val="19"/>
          <w:szCs w:val="19"/>
        </w:rPr>
        <w:sectPr w:rsidR="009E5D69">
          <w:headerReference w:type="default" r:id="rId193"/>
          <w:footerReference w:type="default" r:id="rId19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EF03E1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67" w:name="IDX590"/>
          <w:bookmarkEnd w:id="767"/>
          <w:p w14:paraId="22B1ED7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68" w:name="_Toc144389241"/>
            <w:r>
              <w:rPr>
                <w:sz w:val="22"/>
                <w:szCs w:val="22"/>
              </w:rPr>
              <w:instrText>Average weekly hours worked</w:instrText>
            </w:r>
            <w:bookmarkEnd w:id="76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018A8087" w14:textId="77777777" w:rsidR="009E5D69" w:rsidRDefault="009E5D69" w:rsidP="009E5D69">
      <w:pPr>
        <w:adjustRightInd w:val="0"/>
        <w:rPr>
          <w:rFonts w:ascii="Tahoma" w:hAnsi="Tahoma" w:cs="Tahoma"/>
          <w:color w:val="000000"/>
          <w:sz w:val="28"/>
          <w:szCs w:val="28"/>
        </w:rPr>
      </w:pPr>
    </w:p>
    <w:p w14:paraId="397166C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62F5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81A34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69" w:name="IDX591"/>
            <w:bookmarkEnd w:id="769"/>
            <w:r>
              <w:rPr>
                <w:rFonts w:ascii="Tahoma" w:hAnsi="Tahoma" w:cs="Tahoma"/>
                <w:color w:val="000000"/>
                <w:sz w:val="28"/>
                <w:szCs w:val="28"/>
              </w:rPr>
              <w:fldChar w:fldCharType="begin"/>
            </w:r>
            <w:r>
              <w:rPr>
                <w:sz w:val="24"/>
                <w:szCs w:val="24"/>
              </w:rPr>
              <w:instrText>tc "</w:instrText>
            </w:r>
            <w:bookmarkStart w:id="770" w:name="_Toc144389242"/>
            <w:r>
              <w:rPr>
                <w:sz w:val="22"/>
                <w:szCs w:val="22"/>
              </w:rPr>
              <w:instrText>XHRS2019</w:instrText>
            </w:r>
            <w:bookmarkEnd w:id="77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XHRS2019</w:t>
            </w:r>
          </w:p>
        </w:tc>
      </w:tr>
    </w:tbl>
    <w:p w14:paraId="155ED387" w14:textId="77777777" w:rsidR="009E5D69" w:rsidRDefault="009E5D69" w:rsidP="009E5D69">
      <w:pPr>
        <w:adjustRightInd w:val="0"/>
        <w:rPr>
          <w:rFonts w:ascii="Tahoma" w:hAnsi="Tahoma" w:cs="Tahoma"/>
          <w:i/>
          <w:iCs/>
          <w:color w:val="000000"/>
          <w:sz w:val="24"/>
          <w:szCs w:val="24"/>
        </w:rPr>
      </w:pPr>
    </w:p>
    <w:p w14:paraId="71E5AE8B" w14:textId="77777777" w:rsidR="009E5D69" w:rsidRDefault="009E5D69" w:rsidP="009E5D69">
      <w:pPr>
        <w:adjustRightInd w:val="0"/>
        <w:rPr>
          <w:rFonts w:ascii="Tahoma" w:hAnsi="Tahoma" w:cs="Tahoma"/>
          <w:i/>
          <w:iCs/>
          <w:color w:val="000000"/>
          <w:sz w:val="24"/>
          <w:szCs w:val="24"/>
        </w:rPr>
      </w:pPr>
    </w:p>
    <w:p w14:paraId="1365F5C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71" w:name="IDX592"/>
      <w:bookmarkEnd w:id="77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E4E08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9934A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2A8B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8DD18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8657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E66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XHRS2019</w:t>
            </w:r>
          </w:p>
        </w:tc>
      </w:tr>
      <w:tr w:rsidR="009E5D69" w14:paraId="7FB0FD6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06D5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3B1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XHRS2019 Average weekly hours worked</w:t>
            </w:r>
          </w:p>
        </w:tc>
      </w:tr>
      <w:tr w:rsidR="009E5D69" w14:paraId="0461528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F796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C5718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0BB5E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A84ED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7E4D4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8D9BA7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3734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3F71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3D2D313" w14:textId="77777777" w:rsidR="009E5D69" w:rsidRDefault="009E5D69" w:rsidP="009E5D69">
      <w:pPr>
        <w:adjustRightInd w:val="0"/>
        <w:rPr>
          <w:rFonts w:ascii="Trebuchet MS" w:hAnsi="Trebuchet MS" w:cs="Trebuchet MS"/>
          <w:color w:val="000000"/>
          <w:sz w:val="19"/>
          <w:szCs w:val="19"/>
        </w:rPr>
      </w:pPr>
    </w:p>
    <w:p w14:paraId="59F85F23" w14:textId="77777777" w:rsidR="009E5D69" w:rsidRDefault="009E5D69" w:rsidP="009E5D69">
      <w:pPr>
        <w:adjustRightInd w:val="0"/>
        <w:rPr>
          <w:rFonts w:ascii="Trebuchet MS" w:hAnsi="Trebuchet MS" w:cs="Trebuchet MS"/>
          <w:color w:val="000000"/>
          <w:sz w:val="19"/>
          <w:szCs w:val="19"/>
        </w:rPr>
      </w:pPr>
    </w:p>
    <w:p w14:paraId="286696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2" w:name="IDX593"/>
      <w:bookmarkEnd w:id="77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33FAE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2A411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442D9763" w14:textId="77777777" w:rsidR="009E5D69" w:rsidRDefault="009E5D69" w:rsidP="009E5D69">
      <w:pPr>
        <w:adjustRightInd w:val="0"/>
        <w:rPr>
          <w:rFonts w:ascii="Trebuchet MS" w:hAnsi="Trebuchet MS" w:cs="Trebuchet MS"/>
          <w:color w:val="000000"/>
          <w:sz w:val="19"/>
          <w:szCs w:val="19"/>
        </w:rPr>
      </w:pPr>
    </w:p>
    <w:p w14:paraId="24157A2C" w14:textId="77777777" w:rsidR="009E5D69" w:rsidRDefault="009E5D69" w:rsidP="009E5D69">
      <w:pPr>
        <w:adjustRightInd w:val="0"/>
        <w:rPr>
          <w:rFonts w:ascii="Trebuchet MS" w:hAnsi="Trebuchet MS" w:cs="Trebuchet MS"/>
          <w:color w:val="000000"/>
          <w:sz w:val="19"/>
          <w:szCs w:val="19"/>
        </w:rPr>
      </w:pPr>
    </w:p>
    <w:p w14:paraId="66FCAF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3" w:name="IDX594"/>
      <w:bookmarkEnd w:id="77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A6549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DACA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7492B87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208B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3BBC5413" w14:textId="77777777" w:rsidR="009E5D69" w:rsidRDefault="009E5D69" w:rsidP="009E5D69">
      <w:pPr>
        <w:adjustRightInd w:val="0"/>
        <w:rPr>
          <w:rFonts w:ascii="Trebuchet MS" w:hAnsi="Trebuchet MS" w:cs="Trebuchet MS"/>
          <w:color w:val="000000"/>
          <w:sz w:val="19"/>
          <w:szCs w:val="19"/>
        </w:rPr>
      </w:pPr>
    </w:p>
    <w:p w14:paraId="42F22D73" w14:textId="77777777" w:rsidR="009E5D69" w:rsidRDefault="009E5D69" w:rsidP="009E5D69">
      <w:pPr>
        <w:adjustRightInd w:val="0"/>
        <w:rPr>
          <w:rFonts w:ascii="Trebuchet MS" w:hAnsi="Trebuchet MS" w:cs="Trebuchet MS"/>
          <w:color w:val="000000"/>
          <w:sz w:val="19"/>
          <w:szCs w:val="19"/>
        </w:rPr>
      </w:pPr>
    </w:p>
    <w:p w14:paraId="5FC678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4" w:name="IDX595"/>
      <w:bookmarkEnd w:id="77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4FE4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128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0CF12010" w14:textId="77777777" w:rsidR="009E5D69" w:rsidRDefault="009E5D69" w:rsidP="009E5D69">
      <w:pPr>
        <w:adjustRightInd w:val="0"/>
        <w:rPr>
          <w:rFonts w:ascii="Trebuchet MS" w:hAnsi="Trebuchet MS" w:cs="Trebuchet MS"/>
          <w:color w:val="000000"/>
          <w:sz w:val="19"/>
          <w:szCs w:val="19"/>
        </w:rPr>
      </w:pPr>
    </w:p>
    <w:p w14:paraId="1967C282" w14:textId="77777777" w:rsidR="009E5D69" w:rsidRDefault="009E5D69" w:rsidP="009E5D69">
      <w:pPr>
        <w:adjustRightInd w:val="0"/>
        <w:rPr>
          <w:rFonts w:ascii="Trebuchet MS" w:hAnsi="Trebuchet MS" w:cs="Trebuchet MS"/>
          <w:color w:val="000000"/>
          <w:sz w:val="19"/>
          <w:szCs w:val="19"/>
        </w:rPr>
      </w:pPr>
    </w:p>
    <w:p w14:paraId="3C9DAD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75" w:name="IDX596"/>
      <w:bookmarkEnd w:id="77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9E32F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1B8A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11E2F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6D4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84C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A9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4E10F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92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LED011 not in (.,999) then XHRS2019 = LED011 ;</w:t>
            </w:r>
          </w:p>
        </w:tc>
      </w:tr>
      <w:tr w:rsidR="009E5D69" w14:paraId="544670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B57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LED012 not in (.,999) then XHRS2019 = LED012 ;</w:t>
            </w:r>
          </w:p>
        </w:tc>
      </w:tr>
      <w:tr w:rsidR="009E5D69" w14:paraId="07568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D3E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LED013 not in (.,999) then XHRS2019 = LED013 ;</w:t>
            </w:r>
          </w:p>
        </w:tc>
      </w:tr>
      <w:tr w:rsidR="009E5D69" w14:paraId="542767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300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AFE3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2FE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5CBC1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A42F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LED011 in (.,999) or LED012 in (.,999) or LED013 in (.,999) then XHRS2019 = 999 ;</w:t>
            </w:r>
          </w:p>
        </w:tc>
      </w:tr>
      <w:tr w:rsidR="009E5D69" w14:paraId="513E85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435C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564E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95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XHRS2019 = 998 ; *Not working (unemployed or NILF);</w:t>
            </w:r>
          </w:p>
        </w:tc>
      </w:tr>
      <w:tr w:rsidR="009E5D69" w14:paraId="533020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FC1E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601939" w14:textId="77777777" w:rsidR="009E5D69" w:rsidRDefault="009E5D69" w:rsidP="009E5D69">
      <w:pPr>
        <w:adjustRightInd w:val="0"/>
        <w:rPr>
          <w:rFonts w:ascii="Trebuchet MS" w:hAnsi="Trebuchet MS" w:cs="Trebuchet MS"/>
          <w:color w:val="000000"/>
          <w:sz w:val="19"/>
          <w:szCs w:val="19"/>
        </w:rPr>
      </w:pPr>
    </w:p>
    <w:p w14:paraId="19B49905" w14:textId="77777777" w:rsidR="009E5D69" w:rsidRDefault="009E5D69" w:rsidP="009E5D69">
      <w:pPr>
        <w:adjustRightInd w:val="0"/>
        <w:rPr>
          <w:rFonts w:ascii="Trebuchet MS" w:hAnsi="Trebuchet MS" w:cs="Trebuchet MS"/>
          <w:color w:val="000000"/>
          <w:sz w:val="19"/>
          <w:szCs w:val="19"/>
        </w:rPr>
        <w:sectPr w:rsidR="009E5D69">
          <w:headerReference w:type="default" r:id="rId195"/>
          <w:footerReference w:type="default" r:id="rId19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40F1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76" w:name="IDX597"/>
          <w:bookmarkEnd w:id="776"/>
          <w:p w14:paraId="405F0B4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77" w:name="_Toc144389243"/>
            <w:r>
              <w:rPr>
                <w:sz w:val="22"/>
                <w:szCs w:val="22"/>
              </w:rPr>
              <w:instrText>Average weekly hours worked</w:instrText>
            </w:r>
            <w:bookmarkEnd w:id="77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B86FA62" w14:textId="77777777" w:rsidR="009E5D69" w:rsidRDefault="009E5D69" w:rsidP="009E5D69">
      <w:pPr>
        <w:adjustRightInd w:val="0"/>
        <w:rPr>
          <w:rFonts w:ascii="Tahoma" w:hAnsi="Tahoma" w:cs="Tahoma"/>
          <w:color w:val="000000"/>
          <w:sz w:val="28"/>
          <w:szCs w:val="28"/>
        </w:rPr>
      </w:pPr>
    </w:p>
    <w:p w14:paraId="3440852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622A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A41E7B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78" w:name="IDX598"/>
            <w:bookmarkEnd w:id="778"/>
            <w:r>
              <w:rPr>
                <w:rFonts w:ascii="Tahoma" w:hAnsi="Tahoma" w:cs="Tahoma"/>
                <w:color w:val="000000"/>
                <w:sz w:val="28"/>
                <w:szCs w:val="28"/>
              </w:rPr>
              <w:fldChar w:fldCharType="begin"/>
            </w:r>
            <w:r>
              <w:rPr>
                <w:sz w:val="24"/>
                <w:szCs w:val="24"/>
              </w:rPr>
              <w:instrText>tc "</w:instrText>
            </w:r>
            <w:bookmarkStart w:id="779" w:name="_Toc144389244"/>
            <w:r>
              <w:rPr>
                <w:sz w:val="22"/>
                <w:szCs w:val="22"/>
              </w:rPr>
              <w:instrText>XHRS2020</w:instrText>
            </w:r>
            <w:bookmarkEnd w:id="77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XHRS2020</w:t>
            </w:r>
          </w:p>
        </w:tc>
      </w:tr>
    </w:tbl>
    <w:p w14:paraId="7A0CCDBF" w14:textId="77777777" w:rsidR="009E5D69" w:rsidRDefault="009E5D69" w:rsidP="009E5D69">
      <w:pPr>
        <w:adjustRightInd w:val="0"/>
        <w:rPr>
          <w:rFonts w:ascii="Tahoma" w:hAnsi="Tahoma" w:cs="Tahoma"/>
          <w:i/>
          <w:iCs/>
          <w:color w:val="000000"/>
          <w:sz w:val="24"/>
          <w:szCs w:val="24"/>
        </w:rPr>
      </w:pPr>
    </w:p>
    <w:p w14:paraId="583E057B" w14:textId="77777777" w:rsidR="009E5D69" w:rsidRDefault="009E5D69" w:rsidP="009E5D69">
      <w:pPr>
        <w:adjustRightInd w:val="0"/>
        <w:rPr>
          <w:rFonts w:ascii="Tahoma" w:hAnsi="Tahoma" w:cs="Tahoma"/>
          <w:i/>
          <w:iCs/>
          <w:color w:val="000000"/>
          <w:sz w:val="24"/>
          <w:szCs w:val="24"/>
        </w:rPr>
      </w:pPr>
    </w:p>
    <w:p w14:paraId="5E652B8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80" w:name="IDX599"/>
      <w:bookmarkEnd w:id="78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3149BE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42DC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20AC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6818B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ACF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EA5B7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XHRS2020</w:t>
            </w:r>
          </w:p>
        </w:tc>
      </w:tr>
      <w:tr w:rsidR="009E5D69" w14:paraId="7DF50D3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CDB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D65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XHRS2020 Average weekly hours worked</w:t>
            </w:r>
          </w:p>
        </w:tc>
      </w:tr>
      <w:tr w:rsidR="009E5D69" w14:paraId="1F7C3B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0866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6485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734B1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F4494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5AB49A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572E10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B9CB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A92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6330977F" w14:textId="77777777" w:rsidR="009E5D69" w:rsidRDefault="009E5D69" w:rsidP="009E5D69">
      <w:pPr>
        <w:adjustRightInd w:val="0"/>
        <w:rPr>
          <w:rFonts w:ascii="Trebuchet MS" w:hAnsi="Trebuchet MS" w:cs="Trebuchet MS"/>
          <w:color w:val="000000"/>
          <w:sz w:val="19"/>
          <w:szCs w:val="19"/>
        </w:rPr>
      </w:pPr>
    </w:p>
    <w:p w14:paraId="5A30D2EE" w14:textId="77777777" w:rsidR="009E5D69" w:rsidRDefault="009E5D69" w:rsidP="009E5D69">
      <w:pPr>
        <w:adjustRightInd w:val="0"/>
        <w:rPr>
          <w:rFonts w:ascii="Trebuchet MS" w:hAnsi="Trebuchet MS" w:cs="Trebuchet MS"/>
          <w:color w:val="000000"/>
          <w:sz w:val="19"/>
          <w:szCs w:val="19"/>
        </w:rPr>
      </w:pPr>
    </w:p>
    <w:p w14:paraId="1E18CE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1" w:name="IDX600"/>
      <w:bookmarkEnd w:id="78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2A07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BAB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007DABEB" w14:textId="77777777" w:rsidR="009E5D69" w:rsidRDefault="009E5D69" w:rsidP="009E5D69">
      <w:pPr>
        <w:adjustRightInd w:val="0"/>
        <w:rPr>
          <w:rFonts w:ascii="Trebuchet MS" w:hAnsi="Trebuchet MS" w:cs="Trebuchet MS"/>
          <w:color w:val="000000"/>
          <w:sz w:val="19"/>
          <w:szCs w:val="19"/>
        </w:rPr>
      </w:pPr>
    </w:p>
    <w:p w14:paraId="70391409" w14:textId="77777777" w:rsidR="009E5D69" w:rsidRDefault="009E5D69" w:rsidP="009E5D69">
      <w:pPr>
        <w:adjustRightInd w:val="0"/>
        <w:rPr>
          <w:rFonts w:ascii="Trebuchet MS" w:hAnsi="Trebuchet MS" w:cs="Trebuchet MS"/>
          <w:color w:val="000000"/>
          <w:sz w:val="19"/>
          <w:szCs w:val="19"/>
        </w:rPr>
      </w:pPr>
    </w:p>
    <w:p w14:paraId="58C289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2" w:name="IDX601"/>
      <w:bookmarkEnd w:id="78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31C3C8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31C9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21F396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49C5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62E9F244" w14:textId="77777777" w:rsidR="009E5D69" w:rsidRDefault="009E5D69" w:rsidP="009E5D69">
      <w:pPr>
        <w:adjustRightInd w:val="0"/>
        <w:rPr>
          <w:rFonts w:ascii="Trebuchet MS" w:hAnsi="Trebuchet MS" w:cs="Trebuchet MS"/>
          <w:color w:val="000000"/>
          <w:sz w:val="19"/>
          <w:szCs w:val="19"/>
        </w:rPr>
      </w:pPr>
    </w:p>
    <w:p w14:paraId="44001057" w14:textId="77777777" w:rsidR="009E5D69" w:rsidRDefault="009E5D69" w:rsidP="009E5D69">
      <w:pPr>
        <w:adjustRightInd w:val="0"/>
        <w:rPr>
          <w:rFonts w:ascii="Trebuchet MS" w:hAnsi="Trebuchet MS" w:cs="Trebuchet MS"/>
          <w:color w:val="000000"/>
          <w:sz w:val="19"/>
          <w:szCs w:val="19"/>
        </w:rPr>
      </w:pPr>
    </w:p>
    <w:p w14:paraId="517FBA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3" w:name="IDX602"/>
      <w:bookmarkEnd w:id="78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62D58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16A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19A6FF14" w14:textId="77777777" w:rsidR="009E5D69" w:rsidRDefault="009E5D69" w:rsidP="009E5D69">
      <w:pPr>
        <w:adjustRightInd w:val="0"/>
        <w:rPr>
          <w:rFonts w:ascii="Trebuchet MS" w:hAnsi="Trebuchet MS" w:cs="Trebuchet MS"/>
          <w:color w:val="000000"/>
          <w:sz w:val="19"/>
          <w:szCs w:val="19"/>
        </w:rPr>
      </w:pPr>
    </w:p>
    <w:p w14:paraId="36946421" w14:textId="77777777" w:rsidR="009E5D69" w:rsidRDefault="009E5D69" w:rsidP="009E5D69">
      <w:pPr>
        <w:adjustRightInd w:val="0"/>
        <w:rPr>
          <w:rFonts w:ascii="Trebuchet MS" w:hAnsi="Trebuchet MS" w:cs="Trebuchet MS"/>
          <w:color w:val="000000"/>
          <w:sz w:val="19"/>
          <w:szCs w:val="19"/>
        </w:rPr>
      </w:pPr>
    </w:p>
    <w:p w14:paraId="75D212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84" w:name="IDX603"/>
      <w:bookmarkEnd w:id="78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E57F5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72A90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3C375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5227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F36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C35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130D1D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CD9D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LFD012 not in (.,999) /*hours currently work*/  then XHRS2020 = LFD012 ;</w:t>
            </w:r>
          </w:p>
        </w:tc>
      </w:tr>
      <w:tr w:rsidR="009E5D69" w14:paraId="30925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03D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LFD014 not in (.,999) /*hours currently work*/ then XHRS2020 = LFD014 ;</w:t>
            </w:r>
          </w:p>
        </w:tc>
      </w:tr>
      <w:tr w:rsidR="009E5D69" w14:paraId="3297CF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C181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LFD016 not in (.,999) /*hours currently work*/ then XHRS2020 = LFD016 ;</w:t>
            </w:r>
          </w:p>
        </w:tc>
      </w:tr>
      <w:tr w:rsidR="009E5D69" w14:paraId="0D42A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0E363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A37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604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3E040F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BE6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LFD012 in (.,999) or LFD014 in (.,999) or LFD016 in (.,999) /*hours currently work*/ then XHRS2020 = 999 ;</w:t>
            </w:r>
          </w:p>
        </w:tc>
      </w:tr>
      <w:tr w:rsidR="009E5D69" w14:paraId="26BEF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E135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3B771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80D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XHRS2020 = 998 ; *Not working (unemployed or NILF);</w:t>
            </w:r>
          </w:p>
        </w:tc>
      </w:tr>
      <w:tr w:rsidR="009E5D69" w14:paraId="4C7532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812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XHRS2020 = 999 ; *Unknown labour force status;</w:t>
            </w:r>
          </w:p>
        </w:tc>
      </w:tr>
      <w:tr w:rsidR="009E5D69" w14:paraId="3156D17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0F4F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AEEF50" w14:textId="77777777" w:rsidR="009E5D69" w:rsidRDefault="009E5D69" w:rsidP="009E5D69">
      <w:pPr>
        <w:adjustRightInd w:val="0"/>
        <w:rPr>
          <w:rFonts w:ascii="Trebuchet MS" w:hAnsi="Trebuchet MS" w:cs="Trebuchet MS"/>
          <w:color w:val="000000"/>
          <w:sz w:val="19"/>
          <w:szCs w:val="19"/>
        </w:rPr>
      </w:pPr>
    </w:p>
    <w:p w14:paraId="541FC087" w14:textId="77777777" w:rsidR="009E5D69" w:rsidRDefault="009E5D69" w:rsidP="009E5D69">
      <w:pPr>
        <w:adjustRightInd w:val="0"/>
        <w:rPr>
          <w:rFonts w:ascii="Trebuchet MS" w:hAnsi="Trebuchet MS" w:cs="Trebuchet MS"/>
          <w:color w:val="000000"/>
          <w:sz w:val="19"/>
          <w:szCs w:val="19"/>
        </w:rPr>
        <w:sectPr w:rsidR="009E5D69">
          <w:headerReference w:type="default" r:id="rId197"/>
          <w:footerReference w:type="default" r:id="rId19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8A693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85" w:name="IDX604"/>
          <w:bookmarkEnd w:id="785"/>
          <w:p w14:paraId="6129ED8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86" w:name="_Toc144389245"/>
            <w:r>
              <w:rPr>
                <w:sz w:val="22"/>
                <w:szCs w:val="22"/>
              </w:rPr>
              <w:instrText>Average weekly hours worked</w:instrText>
            </w:r>
            <w:bookmarkEnd w:id="78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78F3A258" w14:textId="77777777" w:rsidR="009E5D69" w:rsidRDefault="009E5D69" w:rsidP="009E5D69">
      <w:pPr>
        <w:adjustRightInd w:val="0"/>
        <w:rPr>
          <w:rFonts w:ascii="Tahoma" w:hAnsi="Tahoma" w:cs="Tahoma"/>
          <w:color w:val="000000"/>
          <w:sz w:val="28"/>
          <w:szCs w:val="28"/>
        </w:rPr>
      </w:pPr>
    </w:p>
    <w:p w14:paraId="35A806B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76DE5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A16D1A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87" w:name="IDX605"/>
            <w:bookmarkEnd w:id="787"/>
            <w:r>
              <w:rPr>
                <w:rFonts w:ascii="Tahoma" w:hAnsi="Tahoma" w:cs="Tahoma"/>
                <w:color w:val="000000"/>
                <w:sz w:val="28"/>
                <w:szCs w:val="28"/>
              </w:rPr>
              <w:fldChar w:fldCharType="begin"/>
            </w:r>
            <w:r>
              <w:rPr>
                <w:sz w:val="24"/>
                <w:szCs w:val="24"/>
              </w:rPr>
              <w:instrText>tc "</w:instrText>
            </w:r>
            <w:bookmarkStart w:id="788" w:name="_Toc144389246"/>
            <w:r>
              <w:rPr>
                <w:sz w:val="22"/>
                <w:szCs w:val="22"/>
              </w:rPr>
              <w:instrText>XHRS2021</w:instrText>
            </w:r>
            <w:bookmarkEnd w:id="78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XHRS2021</w:t>
            </w:r>
          </w:p>
        </w:tc>
      </w:tr>
    </w:tbl>
    <w:p w14:paraId="733BCF05" w14:textId="77777777" w:rsidR="009E5D69" w:rsidRDefault="009E5D69" w:rsidP="009E5D69">
      <w:pPr>
        <w:adjustRightInd w:val="0"/>
        <w:rPr>
          <w:rFonts w:ascii="Tahoma" w:hAnsi="Tahoma" w:cs="Tahoma"/>
          <w:i/>
          <w:iCs/>
          <w:color w:val="000000"/>
          <w:sz w:val="24"/>
          <w:szCs w:val="24"/>
        </w:rPr>
      </w:pPr>
    </w:p>
    <w:p w14:paraId="5881EDD9" w14:textId="77777777" w:rsidR="009E5D69" w:rsidRDefault="009E5D69" w:rsidP="009E5D69">
      <w:pPr>
        <w:adjustRightInd w:val="0"/>
        <w:rPr>
          <w:rFonts w:ascii="Tahoma" w:hAnsi="Tahoma" w:cs="Tahoma"/>
          <w:i/>
          <w:iCs/>
          <w:color w:val="000000"/>
          <w:sz w:val="24"/>
          <w:szCs w:val="24"/>
        </w:rPr>
      </w:pPr>
    </w:p>
    <w:p w14:paraId="0B8E819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89" w:name="IDX606"/>
      <w:bookmarkEnd w:id="78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3914CC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50D42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AD18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453DCA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C22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0BF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XHRS2021</w:t>
            </w:r>
          </w:p>
        </w:tc>
      </w:tr>
      <w:tr w:rsidR="009E5D69" w14:paraId="7017E6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0441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BBA7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XHRS2021 Average weekly hours worked</w:t>
            </w:r>
          </w:p>
        </w:tc>
      </w:tr>
      <w:tr w:rsidR="009E5D69" w14:paraId="2D54C7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ECD6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EEA5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EEB44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85245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6D0AF8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9F3A6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2A94C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3F1E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48FFDAC" w14:textId="77777777" w:rsidR="009E5D69" w:rsidRDefault="009E5D69" w:rsidP="009E5D69">
      <w:pPr>
        <w:adjustRightInd w:val="0"/>
        <w:rPr>
          <w:rFonts w:ascii="Trebuchet MS" w:hAnsi="Trebuchet MS" w:cs="Trebuchet MS"/>
          <w:color w:val="000000"/>
          <w:sz w:val="19"/>
          <w:szCs w:val="19"/>
        </w:rPr>
      </w:pPr>
    </w:p>
    <w:p w14:paraId="1303862E" w14:textId="77777777" w:rsidR="009E5D69" w:rsidRDefault="009E5D69" w:rsidP="009E5D69">
      <w:pPr>
        <w:adjustRightInd w:val="0"/>
        <w:rPr>
          <w:rFonts w:ascii="Trebuchet MS" w:hAnsi="Trebuchet MS" w:cs="Trebuchet MS"/>
          <w:color w:val="000000"/>
          <w:sz w:val="19"/>
          <w:szCs w:val="19"/>
        </w:rPr>
      </w:pPr>
    </w:p>
    <w:p w14:paraId="093F4C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0" w:name="IDX607"/>
      <w:bookmarkEnd w:id="79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B99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5D46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17F47AF7" w14:textId="77777777" w:rsidR="009E5D69" w:rsidRDefault="009E5D69" w:rsidP="009E5D69">
      <w:pPr>
        <w:adjustRightInd w:val="0"/>
        <w:rPr>
          <w:rFonts w:ascii="Trebuchet MS" w:hAnsi="Trebuchet MS" w:cs="Trebuchet MS"/>
          <w:color w:val="000000"/>
          <w:sz w:val="19"/>
          <w:szCs w:val="19"/>
        </w:rPr>
      </w:pPr>
    </w:p>
    <w:p w14:paraId="191E10C7" w14:textId="77777777" w:rsidR="009E5D69" w:rsidRDefault="009E5D69" w:rsidP="009E5D69">
      <w:pPr>
        <w:adjustRightInd w:val="0"/>
        <w:rPr>
          <w:rFonts w:ascii="Trebuchet MS" w:hAnsi="Trebuchet MS" w:cs="Trebuchet MS"/>
          <w:color w:val="000000"/>
          <w:sz w:val="19"/>
          <w:szCs w:val="19"/>
        </w:rPr>
      </w:pPr>
    </w:p>
    <w:p w14:paraId="317666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1" w:name="IDX608"/>
      <w:bookmarkEnd w:id="79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F7F4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41EB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6DBCEFB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653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4457C3B" w14:textId="77777777" w:rsidR="009E5D69" w:rsidRDefault="009E5D69" w:rsidP="009E5D69">
      <w:pPr>
        <w:adjustRightInd w:val="0"/>
        <w:rPr>
          <w:rFonts w:ascii="Trebuchet MS" w:hAnsi="Trebuchet MS" w:cs="Trebuchet MS"/>
          <w:color w:val="000000"/>
          <w:sz w:val="19"/>
          <w:szCs w:val="19"/>
        </w:rPr>
      </w:pPr>
    </w:p>
    <w:p w14:paraId="78BB85D3" w14:textId="77777777" w:rsidR="009E5D69" w:rsidRDefault="009E5D69" w:rsidP="009E5D69">
      <w:pPr>
        <w:adjustRightInd w:val="0"/>
        <w:rPr>
          <w:rFonts w:ascii="Trebuchet MS" w:hAnsi="Trebuchet MS" w:cs="Trebuchet MS"/>
          <w:color w:val="000000"/>
          <w:sz w:val="19"/>
          <w:szCs w:val="19"/>
        </w:rPr>
      </w:pPr>
    </w:p>
    <w:p w14:paraId="4D09D7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2" w:name="IDX609"/>
      <w:bookmarkEnd w:id="79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D687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A8B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4A1F4592" w14:textId="77777777" w:rsidR="009E5D69" w:rsidRDefault="009E5D69" w:rsidP="009E5D69">
      <w:pPr>
        <w:adjustRightInd w:val="0"/>
        <w:rPr>
          <w:rFonts w:ascii="Trebuchet MS" w:hAnsi="Trebuchet MS" w:cs="Trebuchet MS"/>
          <w:color w:val="000000"/>
          <w:sz w:val="19"/>
          <w:szCs w:val="19"/>
        </w:rPr>
      </w:pPr>
    </w:p>
    <w:p w14:paraId="2CBCD073" w14:textId="77777777" w:rsidR="009E5D69" w:rsidRDefault="009E5D69" w:rsidP="009E5D69">
      <w:pPr>
        <w:adjustRightInd w:val="0"/>
        <w:rPr>
          <w:rFonts w:ascii="Trebuchet MS" w:hAnsi="Trebuchet MS" w:cs="Trebuchet MS"/>
          <w:color w:val="000000"/>
          <w:sz w:val="19"/>
          <w:szCs w:val="19"/>
        </w:rPr>
      </w:pPr>
    </w:p>
    <w:p w14:paraId="6295A0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3" w:name="IDX610"/>
      <w:bookmarkEnd w:id="79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C71B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3BF8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29E1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7199E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938A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08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6F2912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289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LGD011 /*hours usually work*/ not in (.,999) then XHRS2021 = LGD011 ;</w:t>
            </w:r>
          </w:p>
        </w:tc>
      </w:tr>
      <w:tr w:rsidR="009E5D69" w14:paraId="39B1DE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41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LGD012 /*hours usually work*/ not in (.,999) then XHRS2021 = LGD012 ;</w:t>
            </w:r>
          </w:p>
        </w:tc>
      </w:tr>
      <w:tr w:rsidR="009E5D69" w14:paraId="785A1B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B1BA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LGD013 /*hours usually work*/ not in (.,999) then XHRS2021 = LGD013 ;</w:t>
            </w:r>
          </w:p>
        </w:tc>
      </w:tr>
      <w:tr w:rsidR="009E5D69" w14:paraId="6959CD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E4BE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4C9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E6D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61113C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D40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LGD011 in (.,999) or LGD012 in (.,999) or LGD013 in (.,999) then XHRS2021 = 999 ;</w:t>
            </w:r>
          </w:p>
        </w:tc>
      </w:tr>
      <w:tr w:rsidR="009E5D69" w14:paraId="4477A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C7C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0847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730E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XHRS2021 = 998 ; *Not working (unemployed or NILF);</w:t>
            </w:r>
          </w:p>
        </w:tc>
      </w:tr>
      <w:tr w:rsidR="009E5D69" w14:paraId="77A4A7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9CAC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B06FF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AB91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972B56" w14:textId="77777777" w:rsidR="009E5D69" w:rsidRDefault="009E5D69" w:rsidP="009E5D69">
      <w:pPr>
        <w:adjustRightInd w:val="0"/>
        <w:rPr>
          <w:rFonts w:ascii="Trebuchet MS" w:hAnsi="Trebuchet MS" w:cs="Trebuchet MS"/>
          <w:color w:val="000000"/>
          <w:sz w:val="19"/>
          <w:szCs w:val="19"/>
        </w:rPr>
      </w:pPr>
    </w:p>
    <w:p w14:paraId="106642F9" w14:textId="77777777" w:rsidR="009E5D69" w:rsidRDefault="009E5D69" w:rsidP="009E5D69">
      <w:pPr>
        <w:adjustRightInd w:val="0"/>
        <w:rPr>
          <w:rFonts w:ascii="Trebuchet MS" w:hAnsi="Trebuchet MS" w:cs="Trebuchet MS"/>
          <w:color w:val="000000"/>
          <w:sz w:val="19"/>
          <w:szCs w:val="19"/>
        </w:rPr>
        <w:sectPr w:rsidR="009E5D69">
          <w:headerReference w:type="default" r:id="rId199"/>
          <w:footerReference w:type="default" r:id="rId20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EC57B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794" w:name="IDX611"/>
          <w:bookmarkEnd w:id="794"/>
          <w:p w14:paraId="3E2412A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795" w:name="_Toc144389247"/>
            <w:r>
              <w:rPr>
                <w:sz w:val="22"/>
                <w:szCs w:val="22"/>
              </w:rPr>
              <w:instrText>Average weekly hours worked</w:instrText>
            </w:r>
            <w:bookmarkEnd w:id="79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hours worked</w:t>
            </w:r>
          </w:p>
        </w:tc>
      </w:tr>
    </w:tbl>
    <w:p w14:paraId="6DEEBF54" w14:textId="77777777" w:rsidR="009E5D69" w:rsidRDefault="009E5D69" w:rsidP="009E5D69">
      <w:pPr>
        <w:adjustRightInd w:val="0"/>
        <w:rPr>
          <w:rFonts w:ascii="Tahoma" w:hAnsi="Tahoma" w:cs="Tahoma"/>
          <w:color w:val="000000"/>
          <w:sz w:val="28"/>
          <w:szCs w:val="28"/>
        </w:rPr>
      </w:pPr>
    </w:p>
    <w:p w14:paraId="7B2EF94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B7DAF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41D9A5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796" w:name="IDX612"/>
            <w:bookmarkEnd w:id="796"/>
            <w:r>
              <w:rPr>
                <w:rFonts w:ascii="Tahoma" w:hAnsi="Tahoma" w:cs="Tahoma"/>
                <w:color w:val="000000"/>
                <w:sz w:val="28"/>
                <w:szCs w:val="28"/>
              </w:rPr>
              <w:fldChar w:fldCharType="begin"/>
            </w:r>
            <w:r>
              <w:rPr>
                <w:sz w:val="24"/>
                <w:szCs w:val="24"/>
              </w:rPr>
              <w:instrText>tc "</w:instrText>
            </w:r>
            <w:bookmarkStart w:id="797" w:name="_Toc144389248"/>
            <w:r>
              <w:rPr>
                <w:sz w:val="22"/>
                <w:szCs w:val="22"/>
              </w:rPr>
              <w:instrText>XHRS2022</w:instrText>
            </w:r>
            <w:bookmarkEnd w:id="79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XHRS2022</w:t>
            </w:r>
          </w:p>
        </w:tc>
      </w:tr>
    </w:tbl>
    <w:p w14:paraId="3E5744BD" w14:textId="77777777" w:rsidR="009E5D69" w:rsidRDefault="009E5D69" w:rsidP="009E5D69">
      <w:pPr>
        <w:adjustRightInd w:val="0"/>
        <w:rPr>
          <w:rFonts w:ascii="Tahoma" w:hAnsi="Tahoma" w:cs="Tahoma"/>
          <w:i/>
          <w:iCs/>
          <w:color w:val="000000"/>
          <w:sz w:val="24"/>
          <w:szCs w:val="24"/>
        </w:rPr>
      </w:pPr>
    </w:p>
    <w:p w14:paraId="34F4E3CC" w14:textId="77777777" w:rsidR="009E5D69" w:rsidRDefault="009E5D69" w:rsidP="009E5D69">
      <w:pPr>
        <w:adjustRightInd w:val="0"/>
        <w:rPr>
          <w:rFonts w:ascii="Tahoma" w:hAnsi="Tahoma" w:cs="Tahoma"/>
          <w:i/>
          <w:iCs/>
          <w:color w:val="000000"/>
          <w:sz w:val="24"/>
          <w:szCs w:val="24"/>
        </w:rPr>
      </w:pPr>
    </w:p>
    <w:p w14:paraId="31D3DA7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798" w:name="IDX613"/>
      <w:bookmarkEnd w:id="79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6381B6F"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7184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8F76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FFD08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814B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835FB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XHRS2022</w:t>
            </w:r>
          </w:p>
        </w:tc>
      </w:tr>
      <w:tr w:rsidR="009E5D69" w14:paraId="0F002B9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5EF7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E4318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XHRS2022 Average weekly hours worked</w:t>
            </w:r>
          </w:p>
        </w:tc>
      </w:tr>
      <w:tr w:rsidR="009E5D69" w14:paraId="38772B3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95BF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EC54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0D8E2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C25D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18E08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6E2333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B7141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D9C1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ED43A85" w14:textId="77777777" w:rsidR="009E5D69" w:rsidRDefault="009E5D69" w:rsidP="009E5D69">
      <w:pPr>
        <w:adjustRightInd w:val="0"/>
        <w:rPr>
          <w:rFonts w:ascii="Trebuchet MS" w:hAnsi="Trebuchet MS" w:cs="Trebuchet MS"/>
          <w:color w:val="000000"/>
          <w:sz w:val="19"/>
          <w:szCs w:val="19"/>
        </w:rPr>
      </w:pPr>
    </w:p>
    <w:p w14:paraId="3ED5E339" w14:textId="77777777" w:rsidR="009E5D69" w:rsidRDefault="009E5D69" w:rsidP="009E5D69">
      <w:pPr>
        <w:adjustRightInd w:val="0"/>
        <w:rPr>
          <w:rFonts w:ascii="Trebuchet MS" w:hAnsi="Trebuchet MS" w:cs="Trebuchet MS"/>
          <w:color w:val="000000"/>
          <w:sz w:val="19"/>
          <w:szCs w:val="19"/>
        </w:rPr>
      </w:pPr>
    </w:p>
    <w:p w14:paraId="2E7AD28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799" w:name="IDX614"/>
      <w:bookmarkEnd w:id="79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D3A6E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EC6B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working hours at the time of interview.</w:t>
            </w:r>
          </w:p>
        </w:tc>
      </w:tr>
    </w:tbl>
    <w:p w14:paraId="32B74D01" w14:textId="77777777" w:rsidR="009E5D69" w:rsidRDefault="009E5D69" w:rsidP="009E5D69">
      <w:pPr>
        <w:adjustRightInd w:val="0"/>
        <w:rPr>
          <w:rFonts w:ascii="Trebuchet MS" w:hAnsi="Trebuchet MS" w:cs="Trebuchet MS"/>
          <w:color w:val="000000"/>
          <w:sz w:val="19"/>
          <w:szCs w:val="19"/>
        </w:rPr>
      </w:pPr>
    </w:p>
    <w:p w14:paraId="3D11EBB7" w14:textId="77777777" w:rsidR="009E5D69" w:rsidRDefault="009E5D69" w:rsidP="009E5D69">
      <w:pPr>
        <w:adjustRightInd w:val="0"/>
        <w:rPr>
          <w:rFonts w:ascii="Trebuchet MS" w:hAnsi="Trebuchet MS" w:cs="Trebuchet MS"/>
          <w:color w:val="000000"/>
          <w:sz w:val="19"/>
          <w:szCs w:val="19"/>
        </w:rPr>
      </w:pPr>
    </w:p>
    <w:p w14:paraId="738CA8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0" w:name="IDX615"/>
      <w:bookmarkEnd w:id="80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6B553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36266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998 =  998 Not applicable</w:t>
            </w:r>
          </w:p>
        </w:tc>
      </w:tr>
      <w:tr w:rsidR="009E5D69" w14:paraId="35BC18C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B01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 =  999 Unknown</w:t>
            </w:r>
          </w:p>
        </w:tc>
      </w:tr>
    </w:tbl>
    <w:p w14:paraId="0C0E3C9E" w14:textId="77777777" w:rsidR="009E5D69" w:rsidRDefault="009E5D69" w:rsidP="009E5D69">
      <w:pPr>
        <w:adjustRightInd w:val="0"/>
        <w:rPr>
          <w:rFonts w:ascii="Trebuchet MS" w:hAnsi="Trebuchet MS" w:cs="Trebuchet MS"/>
          <w:color w:val="000000"/>
          <w:sz w:val="19"/>
          <w:szCs w:val="19"/>
        </w:rPr>
      </w:pPr>
    </w:p>
    <w:p w14:paraId="19383C16" w14:textId="77777777" w:rsidR="009E5D69" w:rsidRDefault="009E5D69" w:rsidP="009E5D69">
      <w:pPr>
        <w:adjustRightInd w:val="0"/>
        <w:rPr>
          <w:rFonts w:ascii="Trebuchet MS" w:hAnsi="Trebuchet MS" w:cs="Trebuchet MS"/>
          <w:color w:val="000000"/>
          <w:sz w:val="19"/>
          <w:szCs w:val="19"/>
        </w:rPr>
      </w:pPr>
    </w:p>
    <w:p w14:paraId="1D65E4C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1" w:name="IDX616"/>
      <w:bookmarkEnd w:id="80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78B52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90720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996 hours.</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the number of hours they work each week.</w:t>
            </w:r>
          </w:p>
        </w:tc>
      </w:tr>
    </w:tbl>
    <w:p w14:paraId="1EC9D97B" w14:textId="77777777" w:rsidR="009E5D69" w:rsidRDefault="009E5D69" w:rsidP="009E5D69">
      <w:pPr>
        <w:adjustRightInd w:val="0"/>
        <w:rPr>
          <w:rFonts w:ascii="Trebuchet MS" w:hAnsi="Trebuchet MS" w:cs="Trebuchet MS"/>
          <w:color w:val="000000"/>
          <w:sz w:val="19"/>
          <w:szCs w:val="19"/>
        </w:rPr>
      </w:pPr>
    </w:p>
    <w:p w14:paraId="40A90E63" w14:textId="77777777" w:rsidR="009E5D69" w:rsidRDefault="009E5D69" w:rsidP="009E5D69">
      <w:pPr>
        <w:adjustRightInd w:val="0"/>
        <w:rPr>
          <w:rFonts w:ascii="Trebuchet MS" w:hAnsi="Trebuchet MS" w:cs="Trebuchet MS"/>
          <w:color w:val="000000"/>
          <w:sz w:val="19"/>
          <w:szCs w:val="19"/>
        </w:rPr>
      </w:pPr>
    </w:p>
    <w:p w14:paraId="3099C97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2" w:name="IDX617"/>
      <w:bookmarkEnd w:id="80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C6364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6D31B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61FDE6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1C62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8D80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22B21" w14:textId="6F792C2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1E0BF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9812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9BF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125D8E" w14:textId="758FFBF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LHD011 /*hours usually work*/ not in (.,999) then XHRS2022 = LHD011 ;</w:t>
            </w:r>
          </w:p>
        </w:tc>
      </w:tr>
      <w:tr w:rsidR="009E5D69" w14:paraId="4B7C24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AA4AC" w14:textId="29EBC8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LHD012 /*hours usually work*/ not in (.,999) then XHRS2022 = LHD012 ;</w:t>
            </w:r>
          </w:p>
        </w:tc>
      </w:tr>
      <w:tr w:rsidR="009E5D69" w14:paraId="00250C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480FB" w14:textId="5685140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LHD013 /*hours usually work*/ not in (.,999) then XHRS2022 = LHD013 ;</w:t>
            </w:r>
          </w:p>
        </w:tc>
      </w:tr>
      <w:tr w:rsidR="009E5D69" w14:paraId="45BA9F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4A4EB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052B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92EFC5" w14:textId="70827B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Working, but weekly hours worked unknown */</w:t>
            </w:r>
          </w:p>
        </w:tc>
      </w:tr>
      <w:tr w:rsidR="009E5D69" w14:paraId="36969C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A7DBC" w14:textId="4B598A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LHD011 in (.,999) or LHD012 in (.,999) or LHD013 in (.,999) then XHRS2022 = 999 ;</w:t>
            </w:r>
          </w:p>
        </w:tc>
      </w:tr>
      <w:tr w:rsidR="009E5D69" w14:paraId="0E3021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EB48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36C6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79FEF4" w14:textId="4631B23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F5276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5BEA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6F01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A6509B" w14:textId="7B8FBAC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XHRS2022 = 998 ; *Not working (unemployed or NILF);</w:t>
            </w:r>
          </w:p>
        </w:tc>
      </w:tr>
      <w:tr w:rsidR="009E5D69" w14:paraId="64E220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332D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3F9F55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214D3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7465E21" w14:textId="77777777" w:rsidR="009E5D69" w:rsidRDefault="009E5D69" w:rsidP="009E5D69">
      <w:pPr>
        <w:adjustRightInd w:val="0"/>
        <w:rPr>
          <w:rFonts w:ascii="Trebuchet MS" w:hAnsi="Trebuchet MS" w:cs="Trebuchet MS"/>
          <w:color w:val="000000"/>
          <w:sz w:val="19"/>
          <w:szCs w:val="19"/>
        </w:rPr>
      </w:pPr>
    </w:p>
    <w:p w14:paraId="5195E90F" w14:textId="77777777" w:rsidR="009E5D69" w:rsidRDefault="009E5D69" w:rsidP="009E5D69">
      <w:pPr>
        <w:adjustRightInd w:val="0"/>
        <w:rPr>
          <w:rFonts w:ascii="Trebuchet MS" w:hAnsi="Trebuchet MS" w:cs="Trebuchet MS"/>
          <w:color w:val="000000"/>
          <w:sz w:val="19"/>
          <w:szCs w:val="19"/>
        </w:rPr>
        <w:sectPr w:rsidR="009E5D69">
          <w:headerReference w:type="default" r:id="rId201"/>
          <w:footerReference w:type="default" r:id="rId20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168B1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03" w:name="IDX618"/>
          <w:bookmarkEnd w:id="803"/>
          <w:p w14:paraId="7F1AD2D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04" w:name="_Toc144389249"/>
            <w:r>
              <w:rPr>
                <w:sz w:val="22"/>
                <w:szCs w:val="22"/>
              </w:rPr>
              <w:instrText>Full-time or part-time employment status</w:instrText>
            </w:r>
            <w:bookmarkEnd w:id="80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2E3ED04" w14:textId="77777777" w:rsidR="009E5D69" w:rsidRDefault="009E5D69" w:rsidP="009E5D69">
      <w:pPr>
        <w:adjustRightInd w:val="0"/>
        <w:rPr>
          <w:rFonts w:ascii="Tahoma" w:hAnsi="Tahoma" w:cs="Tahoma"/>
          <w:color w:val="000000"/>
          <w:sz w:val="28"/>
          <w:szCs w:val="28"/>
        </w:rPr>
      </w:pPr>
    </w:p>
    <w:p w14:paraId="0D089A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A9C13E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E1FF23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05" w:name="IDX619"/>
            <w:bookmarkEnd w:id="805"/>
            <w:r>
              <w:rPr>
                <w:rFonts w:ascii="Tahoma" w:hAnsi="Tahoma" w:cs="Tahoma"/>
                <w:color w:val="000000"/>
                <w:sz w:val="28"/>
                <w:szCs w:val="28"/>
              </w:rPr>
              <w:fldChar w:fldCharType="begin"/>
            </w:r>
            <w:r>
              <w:rPr>
                <w:sz w:val="24"/>
                <w:szCs w:val="24"/>
              </w:rPr>
              <w:instrText>tc "</w:instrText>
            </w:r>
            <w:bookmarkStart w:id="806" w:name="_Toc144389250"/>
            <w:r>
              <w:rPr>
                <w:sz w:val="22"/>
                <w:szCs w:val="22"/>
              </w:rPr>
              <w:instrText>XFTP2015</w:instrText>
            </w:r>
            <w:bookmarkEnd w:id="80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XFTP2015</w:t>
            </w:r>
          </w:p>
        </w:tc>
      </w:tr>
    </w:tbl>
    <w:p w14:paraId="60B367CB" w14:textId="77777777" w:rsidR="009E5D69" w:rsidRDefault="009E5D69" w:rsidP="009E5D69">
      <w:pPr>
        <w:adjustRightInd w:val="0"/>
        <w:rPr>
          <w:rFonts w:ascii="Tahoma" w:hAnsi="Tahoma" w:cs="Tahoma"/>
          <w:i/>
          <w:iCs/>
          <w:color w:val="000000"/>
          <w:sz w:val="24"/>
          <w:szCs w:val="24"/>
        </w:rPr>
      </w:pPr>
    </w:p>
    <w:p w14:paraId="5DA1B468" w14:textId="77777777" w:rsidR="009E5D69" w:rsidRDefault="009E5D69" w:rsidP="009E5D69">
      <w:pPr>
        <w:adjustRightInd w:val="0"/>
        <w:rPr>
          <w:rFonts w:ascii="Tahoma" w:hAnsi="Tahoma" w:cs="Tahoma"/>
          <w:i/>
          <w:iCs/>
          <w:color w:val="000000"/>
          <w:sz w:val="24"/>
          <w:szCs w:val="24"/>
        </w:rPr>
      </w:pPr>
    </w:p>
    <w:p w14:paraId="1F92D59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07" w:name="IDX620"/>
      <w:bookmarkEnd w:id="80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F2CBAF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F180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820D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D166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0DEC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B276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XFTP2015</w:t>
            </w:r>
          </w:p>
        </w:tc>
      </w:tr>
      <w:tr w:rsidR="009E5D69" w14:paraId="0F243F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612A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8A93A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XFTP2015 Full-time or part-time employment status</w:t>
            </w:r>
          </w:p>
        </w:tc>
      </w:tr>
      <w:tr w:rsidR="009E5D69" w14:paraId="382BB00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A75E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BE0BF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A773F8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0D0D7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2CA00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330CE2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BCD20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6184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26220B6" w14:textId="77777777" w:rsidR="009E5D69" w:rsidRDefault="009E5D69" w:rsidP="009E5D69">
      <w:pPr>
        <w:adjustRightInd w:val="0"/>
        <w:rPr>
          <w:rFonts w:ascii="Trebuchet MS" w:hAnsi="Trebuchet MS" w:cs="Trebuchet MS"/>
          <w:color w:val="000000"/>
          <w:sz w:val="19"/>
          <w:szCs w:val="19"/>
        </w:rPr>
      </w:pPr>
    </w:p>
    <w:p w14:paraId="698DBED4" w14:textId="77777777" w:rsidR="009E5D69" w:rsidRDefault="009E5D69" w:rsidP="009E5D69">
      <w:pPr>
        <w:adjustRightInd w:val="0"/>
        <w:rPr>
          <w:rFonts w:ascii="Trebuchet MS" w:hAnsi="Trebuchet MS" w:cs="Trebuchet MS"/>
          <w:color w:val="000000"/>
          <w:sz w:val="19"/>
          <w:szCs w:val="19"/>
        </w:rPr>
      </w:pPr>
    </w:p>
    <w:p w14:paraId="7DDECD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8" w:name="IDX621"/>
      <w:bookmarkEnd w:id="80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5FB07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82F0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302B9EC" w14:textId="77777777" w:rsidR="009E5D69" w:rsidRDefault="009E5D69" w:rsidP="009E5D69">
      <w:pPr>
        <w:adjustRightInd w:val="0"/>
        <w:rPr>
          <w:rFonts w:ascii="Trebuchet MS" w:hAnsi="Trebuchet MS" w:cs="Trebuchet MS"/>
          <w:color w:val="000000"/>
          <w:sz w:val="19"/>
          <w:szCs w:val="19"/>
        </w:rPr>
      </w:pPr>
    </w:p>
    <w:p w14:paraId="7AA37F01" w14:textId="77777777" w:rsidR="009E5D69" w:rsidRDefault="009E5D69" w:rsidP="009E5D69">
      <w:pPr>
        <w:adjustRightInd w:val="0"/>
        <w:rPr>
          <w:rFonts w:ascii="Trebuchet MS" w:hAnsi="Trebuchet MS" w:cs="Trebuchet MS"/>
          <w:color w:val="000000"/>
          <w:sz w:val="19"/>
          <w:szCs w:val="19"/>
        </w:rPr>
      </w:pPr>
    </w:p>
    <w:p w14:paraId="6D4C35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09" w:name="IDX622"/>
      <w:bookmarkEnd w:id="80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AF446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A414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9D822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0E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0975F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A1C8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1A26A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EE6B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1FD6D50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7F65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0FB79CCE" w14:textId="77777777" w:rsidR="009E5D69" w:rsidRDefault="009E5D69" w:rsidP="009E5D69">
      <w:pPr>
        <w:adjustRightInd w:val="0"/>
        <w:rPr>
          <w:rFonts w:ascii="Trebuchet MS" w:hAnsi="Trebuchet MS" w:cs="Trebuchet MS"/>
          <w:color w:val="000000"/>
          <w:sz w:val="19"/>
          <w:szCs w:val="19"/>
        </w:rPr>
      </w:pPr>
    </w:p>
    <w:p w14:paraId="120738D8" w14:textId="77777777" w:rsidR="009E5D69" w:rsidRDefault="009E5D69" w:rsidP="009E5D69">
      <w:pPr>
        <w:adjustRightInd w:val="0"/>
        <w:rPr>
          <w:rFonts w:ascii="Trebuchet MS" w:hAnsi="Trebuchet MS" w:cs="Trebuchet MS"/>
          <w:color w:val="000000"/>
          <w:sz w:val="19"/>
          <w:szCs w:val="19"/>
        </w:rPr>
      </w:pPr>
    </w:p>
    <w:p w14:paraId="3A1C7E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0" w:name="IDX623"/>
      <w:bookmarkEnd w:id="81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42D145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215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5072F426" w14:textId="77777777" w:rsidR="009E5D69" w:rsidRDefault="009E5D69" w:rsidP="009E5D69">
      <w:pPr>
        <w:adjustRightInd w:val="0"/>
        <w:rPr>
          <w:rFonts w:ascii="Trebuchet MS" w:hAnsi="Trebuchet MS" w:cs="Trebuchet MS"/>
          <w:color w:val="000000"/>
          <w:sz w:val="19"/>
          <w:szCs w:val="19"/>
        </w:rPr>
      </w:pPr>
    </w:p>
    <w:p w14:paraId="650D30C4" w14:textId="77777777" w:rsidR="009E5D69" w:rsidRDefault="009E5D69" w:rsidP="009E5D69">
      <w:pPr>
        <w:adjustRightInd w:val="0"/>
        <w:rPr>
          <w:rFonts w:ascii="Trebuchet MS" w:hAnsi="Trebuchet MS" w:cs="Trebuchet MS"/>
          <w:color w:val="000000"/>
          <w:sz w:val="19"/>
          <w:szCs w:val="19"/>
        </w:rPr>
      </w:pPr>
    </w:p>
    <w:p w14:paraId="4614BC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1" w:name="IDX624"/>
      <w:bookmarkEnd w:id="81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1FC4D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96FA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1EB228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035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2422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301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XFTP2015 = 98; *Unknown labour force status;</w:t>
            </w:r>
          </w:p>
        </w:tc>
      </w:tr>
      <w:tr w:rsidR="009E5D69" w14:paraId="78908B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76A2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1A728F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3FAB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4DB1C10" w14:textId="77777777" w:rsidR="009E5D69" w:rsidRDefault="009E5D69" w:rsidP="009E5D69">
      <w:pPr>
        <w:adjustRightInd w:val="0"/>
        <w:rPr>
          <w:rFonts w:ascii="Trebuchet MS" w:hAnsi="Trebuchet MS" w:cs="Trebuchet MS"/>
          <w:color w:val="000000"/>
          <w:sz w:val="19"/>
          <w:szCs w:val="19"/>
        </w:rPr>
      </w:pPr>
    </w:p>
    <w:p w14:paraId="74D08294" w14:textId="77777777" w:rsidR="009E5D69" w:rsidRDefault="009E5D69" w:rsidP="009E5D69">
      <w:pPr>
        <w:adjustRightInd w:val="0"/>
        <w:rPr>
          <w:rFonts w:ascii="Trebuchet MS" w:hAnsi="Trebuchet MS" w:cs="Trebuchet MS"/>
          <w:color w:val="000000"/>
          <w:sz w:val="19"/>
          <w:szCs w:val="19"/>
        </w:rPr>
        <w:sectPr w:rsidR="009E5D69">
          <w:headerReference w:type="default" r:id="rId203"/>
          <w:footerReference w:type="default" r:id="rId20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1B6F08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12" w:name="IDX625"/>
          <w:bookmarkEnd w:id="812"/>
          <w:p w14:paraId="7E2E4FC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13" w:name="_Toc144389251"/>
            <w:r>
              <w:rPr>
                <w:sz w:val="22"/>
                <w:szCs w:val="22"/>
              </w:rPr>
              <w:instrText>Full-time or part-time employment status</w:instrText>
            </w:r>
            <w:bookmarkEnd w:id="81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7236ABFB" w14:textId="77777777" w:rsidR="009E5D69" w:rsidRDefault="009E5D69" w:rsidP="009E5D69">
      <w:pPr>
        <w:adjustRightInd w:val="0"/>
        <w:rPr>
          <w:rFonts w:ascii="Tahoma" w:hAnsi="Tahoma" w:cs="Tahoma"/>
          <w:color w:val="000000"/>
          <w:sz w:val="28"/>
          <w:szCs w:val="28"/>
        </w:rPr>
      </w:pPr>
    </w:p>
    <w:p w14:paraId="3670B1D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87FAC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C62A60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14" w:name="IDX626"/>
            <w:bookmarkEnd w:id="814"/>
            <w:r>
              <w:rPr>
                <w:rFonts w:ascii="Tahoma" w:hAnsi="Tahoma" w:cs="Tahoma"/>
                <w:color w:val="000000"/>
                <w:sz w:val="28"/>
                <w:szCs w:val="28"/>
              </w:rPr>
              <w:fldChar w:fldCharType="begin"/>
            </w:r>
            <w:r>
              <w:rPr>
                <w:sz w:val="24"/>
                <w:szCs w:val="24"/>
              </w:rPr>
              <w:instrText>tc "</w:instrText>
            </w:r>
            <w:bookmarkStart w:id="815" w:name="_Toc144389252"/>
            <w:r>
              <w:rPr>
                <w:sz w:val="22"/>
                <w:szCs w:val="22"/>
              </w:rPr>
              <w:instrText>XFTP2016</w:instrText>
            </w:r>
            <w:bookmarkEnd w:id="81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XFTP2016</w:t>
            </w:r>
          </w:p>
        </w:tc>
      </w:tr>
    </w:tbl>
    <w:p w14:paraId="6EABE8B9" w14:textId="77777777" w:rsidR="009E5D69" w:rsidRDefault="009E5D69" w:rsidP="009E5D69">
      <w:pPr>
        <w:adjustRightInd w:val="0"/>
        <w:rPr>
          <w:rFonts w:ascii="Tahoma" w:hAnsi="Tahoma" w:cs="Tahoma"/>
          <w:i/>
          <w:iCs/>
          <w:color w:val="000000"/>
          <w:sz w:val="24"/>
          <w:szCs w:val="24"/>
        </w:rPr>
      </w:pPr>
    </w:p>
    <w:p w14:paraId="540BF1E6" w14:textId="77777777" w:rsidR="009E5D69" w:rsidRDefault="009E5D69" w:rsidP="009E5D69">
      <w:pPr>
        <w:adjustRightInd w:val="0"/>
        <w:rPr>
          <w:rFonts w:ascii="Tahoma" w:hAnsi="Tahoma" w:cs="Tahoma"/>
          <w:i/>
          <w:iCs/>
          <w:color w:val="000000"/>
          <w:sz w:val="24"/>
          <w:szCs w:val="24"/>
        </w:rPr>
      </w:pPr>
    </w:p>
    <w:p w14:paraId="694BE59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16" w:name="IDX627"/>
      <w:bookmarkEnd w:id="81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0448F0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FB38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597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731BEC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304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3EA1B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XFTP2016</w:t>
            </w:r>
          </w:p>
        </w:tc>
      </w:tr>
      <w:tr w:rsidR="009E5D69" w14:paraId="745A68F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71D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CA65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XFTP2016 Full-time or part-time employment status</w:t>
            </w:r>
          </w:p>
        </w:tc>
      </w:tr>
      <w:tr w:rsidR="009E5D69" w14:paraId="44B4CB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7B04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97265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3521A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FAC1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CE1F3C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9F3B58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FCB6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2B4B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58750CF" w14:textId="77777777" w:rsidR="009E5D69" w:rsidRDefault="009E5D69" w:rsidP="009E5D69">
      <w:pPr>
        <w:adjustRightInd w:val="0"/>
        <w:rPr>
          <w:rFonts w:ascii="Trebuchet MS" w:hAnsi="Trebuchet MS" w:cs="Trebuchet MS"/>
          <w:color w:val="000000"/>
          <w:sz w:val="19"/>
          <w:szCs w:val="19"/>
        </w:rPr>
      </w:pPr>
    </w:p>
    <w:p w14:paraId="7333F674" w14:textId="77777777" w:rsidR="009E5D69" w:rsidRDefault="009E5D69" w:rsidP="009E5D69">
      <w:pPr>
        <w:adjustRightInd w:val="0"/>
        <w:rPr>
          <w:rFonts w:ascii="Trebuchet MS" w:hAnsi="Trebuchet MS" w:cs="Trebuchet MS"/>
          <w:color w:val="000000"/>
          <w:sz w:val="19"/>
          <w:szCs w:val="19"/>
        </w:rPr>
      </w:pPr>
    </w:p>
    <w:p w14:paraId="2B82B7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7" w:name="IDX628"/>
      <w:bookmarkEnd w:id="81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B49AB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0C690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7A12F48" w14:textId="77777777" w:rsidR="009E5D69" w:rsidRDefault="009E5D69" w:rsidP="009E5D69">
      <w:pPr>
        <w:adjustRightInd w:val="0"/>
        <w:rPr>
          <w:rFonts w:ascii="Trebuchet MS" w:hAnsi="Trebuchet MS" w:cs="Trebuchet MS"/>
          <w:color w:val="000000"/>
          <w:sz w:val="19"/>
          <w:szCs w:val="19"/>
        </w:rPr>
      </w:pPr>
    </w:p>
    <w:p w14:paraId="2D9FC947" w14:textId="77777777" w:rsidR="009E5D69" w:rsidRDefault="009E5D69" w:rsidP="009E5D69">
      <w:pPr>
        <w:adjustRightInd w:val="0"/>
        <w:rPr>
          <w:rFonts w:ascii="Trebuchet MS" w:hAnsi="Trebuchet MS" w:cs="Trebuchet MS"/>
          <w:color w:val="000000"/>
          <w:sz w:val="19"/>
          <w:szCs w:val="19"/>
        </w:rPr>
      </w:pPr>
    </w:p>
    <w:p w14:paraId="65F986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8" w:name="IDX629"/>
      <w:bookmarkEnd w:id="81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2C78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B36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6656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0693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13A1C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01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6119B2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259B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F92D4F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1DEE8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F015782" w14:textId="77777777" w:rsidR="009E5D69" w:rsidRDefault="009E5D69" w:rsidP="009E5D69">
      <w:pPr>
        <w:adjustRightInd w:val="0"/>
        <w:rPr>
          <w:rFonts w:ascii="Trebuchet MS" w:hAnsi="Trebuchet MS" w:cs="Trebuchet MS"/>
          <w:color w:val="000000"/>
          <w:sz w:val="19"/>
          <w:szCs w:val="19"/>
        </w:rPr>
      </w:pPr>
    </w:p>
    <w:p w14:paraId="0186E428" w14:textId="77777777" w:rsidR="009E5D69" w:rsidRDefault="009E5D69" w:rsidP="009E5D69">
      <w:pPr>
        <w:adjustRightInd w:val="0"/>
        <w:rPr>
          <w:rFonts w:ascii="Trebuchet MS" w:hAnsi="Trebuchet MS" w:cs="Trebuchet MS"/>
          <w:color w:val="000000"/>
          <w:sz w:val="19"/>
          <w:szCs w:val="19"/>
        </w:rPr>
      </w:pPr>
    </w:p>
    <w:p w14:paraId="2EEB82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19" w:name="IDX630"/>
      <w:bookmarkEnd w:id="81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FA6F3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F6D2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0889C0E" w14:textId="77777777" w:rsidR="009E5D69" w:rsidRDefault="009E5D69" w:rsidP="009E5D69">
      <w:pPr>
        <w:adjustRightInd w:val="0"/>
        <w:rPr>
          <w:rFonts w:ascii="Trebuchet MS" w:hAnsi="Trebuchet MS" w:cs="Trebuchet MS"/>
          <w:color w:val="000000"/>
          <w:sz w:val="19"/>
          <w:szCs w:val="19"/>
        </w:rPr>
      </w:pPr>
    </w:p>
    <w:p w14:paraId="03D7A0CD" w14:textId="77777777" w:rsidR="009E5D69" w:rsidRDefault="009E5D69" w:rsidP="009E5D69">
      <w:pPr>
        <w:adjustRightInd w:val="0"/>
        <w:rPr>
          <w:rFonts w:ascii="Trebuchet MS" w:hAnsi="Trebuchet MS" w:cs="Trebuchet MS"/>
          <w:color w:val="000000"/>
          <w:sz w:val="19"/>
          <w:szCs w:val="19"/>
        </w:rPr>
      </w:pPr>
    </w:p>
    <w:p w14:paraId="024098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0" w:name="IDX631"/>
      <w:bookmarkEnd w:id="82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57534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328A5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C34F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388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5572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5E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4D074E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F0A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XHRS2016 &lt; 35 then XFTP2016 = 2 ; *Working part-time;</w:t>
            </w:r>
          </w:p>
        </w:tc>
      </w:tr>
      <w:tr w:rsidR="009E5D69" w14:paraId="533CAD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AF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XHRS2016 &lt;= 100 then XFTP2016 = 1 ; *Working full-time;</w:t>
            </w:r>
          </w:p>
        </w:tc>
      </w:tr>
      <w:tr w:rsidR="009E5D69" w14:paraId="372CB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EB6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XFTP2016 = 99 ; *Working, but working time unknown;</w:t>
            </w:r>
          </w:p>
        </w:tc>
      </w:tr>
      <w:tr w:rsidR="009E5D69" w14:paraId="7C196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96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DF00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CE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029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DEC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XFTP2016 = 3 ; *Not working (unemployed or NILF);</w:t>
            </w:r>
          </w:p>
        </w:tc>
      </w:tr>
      <w:tr w:rsidR="009E5D69" w14:paraId="15788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12E8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XFTP2016 = 98 ; *Unknown labour force status;</w:t>
            </w:r>
          </w:p>
        </w:tc>
      </w:tr>
      <w:tr w:rsidR="009E5D69" w14:paraId="0D1A6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BA58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A0383D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4A0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E6143E" w14:textId="77777777" w:rsidR="009E5D69" w:rsidRDefault="009E5D69" w:rsidP="009E5D69">
      <w:pPr>
        <w:adjustRightInd w:val="0"/>
        <w:rPr>
          <w:rFonts w:ascii="Trebuchet MS" w:hAnsi="Trebuchet MS" w:cs="Trebuchet MS"/>
          <w:color w:val="000000"/>
          <w:sz w:val="19"/>
          <w:szCs w:val="19"/>
        </w:rPr>
      </w:pPr>
    </w:p>
    <w:p w14:paraId="3CA36464" w14:textId="77777777" w:rsidR="009E5D69" w:rsidRDefault="009E5D69" w:rsidP="009E5D69">
      <w:pPr>
        <w:adjustRightInd w:val="0"/>
        <w:rPr>
          <w:rFonts w:ascii="Trebuchet MS" w:hAnsi="Trebuchet MS" w:cs="Trebuchet MS"/>
          <w:color w:val="000000"/>
          <w:sz w:val="19"/>
          <w:szCs w:val="19"/>
        </w:rPr>
        <w:sectPr w:rsidR="009E5D69">
          <w:headerReference w:type="default" r:id="rId205"/>
          <w:footerReference w:type="default" r:id="rId20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FD3AB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21" w:name="IDX632"/>
          <w:bookmarkEnd w:id="821"/>
          <w:p w14:paraId="634F304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22" w:name="_Toc144389253"/>
            <w:r>
              <w:rPr>
                <w:sz w:val="22"/>
                <w:szCs w:val="22"/>
              </w:rPr>
              <w:instrText>Full-time or part-time employment status</w:instrText>
            </w:r>
            <w:bookmarkEnd w:id="82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60C152AB" w14:textId="77777777" w:rsidR="009E5D69" w:rsidRDefault="009E5D69" w:rsidP="009E5D69">
      <w:pPr>
        <w:adjustRightInd w:val="0"/>
        <w:rPr>
          <w:rFonts w:ascii="Tahoma" w:hAnsi="Tahoma" w:cs="Tahoma"/>
          <w:color w:val="000000"/>
          <w:sz w:val="28"/>
          <w:szCs w:val="28"/>
        </w:rPr>
      </w:pPr>
    </w:p>
    <w:p w14:paraId="738D57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DF6B2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54E4E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23" w:name="IDX633"/>
            <w:bookmarkEnd w:id="823"/>
            <w:r>
              <w:rPr>
                <w:rFonts w:ascii="Tahoma" w:hAnsi="Tahoma" w:cs="Tahoma"/>
                <w:color w:val="000000"/>
                <w:sz w:val="28"/>
                <w:szCs w:val="28"/>
              </w:rPr>
              <w:fldChar w:fldCharType="begin"/>
            </w:r>
            <w:r>
              <w:rPr>
                <w:sz w:val="24"/>
                <w:szCs w:val="24"/>
              </w:rPr>
              <w:instrText>tc "</w:instrText>
            </w:r>
            <w:bookmarkStart w:id="824" w:name="_Toc144389254"/>
            <w:r>
              <w:rPr>
                <w:sz w:val="22"/>
                <w:szCs w:val="22"/>
              </w:rPr>
              <w:instrText>XFTP2017</w:instrText>
            </w:r>
            <w:bookmarkEnd w:id="82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XFTP2017</w:t>
            </w:r>
          </w:p>
        </w:tc>
      </w:tr>
    </w:tbl>
    <w:p w14:paraId="4D1FB30E" w14:textId="77777777" w:rsidR="009E5D69" w:rsidRDefault="009E5D69" w:rsidP="009E5D69">
      <w:pPr>
        <w:adjustRightInd w:val="0"/>
        <w:rPr>
          <w:rFonts w:ascii="Tahoma" w:hAnsi="Tahoma" w:cs="Tahoma"/>
          <w:i/>
          <w:iCs/>
          <w:color w:val="000000"/>
          <w:sz w:val="24"/>
          <w:szCs w:val="24"/>
        </w:rPr>
      </w:pPr>
    </w:p>
    <w:p w14:paraId="5424F6C7" w14:textId="77777777" w:rsidR="009E5D69" w:rsidRDefault="009E5D69" w:rsidP="009E5D69">
      <w:pPr>
        <w:adjustRightInd w:val="0"/>
        <w:rPr>
          <w:rFonts w:ascii="Tahoma" w:hAnsi="Tahoma" w:cs="Tahoma"/>
          <w:i/>
          <w:iCs/>
          <w:color w:val="000000"/>
          <w:sz w:val="24"/>
          <w:szCs w:val="24"/>
        </w:rPr>
      </w:pPr>
    </w:p>
    <w:p w14:paraId="291C103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25" w:name="IDX634"/>
      <w:bookmarkEnd w:id="82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CF5EB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4A661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F91C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4CDB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7067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3C5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XFTP2017</w:t>
            </w:r>
          </w:p>
        </w:tc>
      </w:tr>
      <w:tr w:rsidR="009E5D69" w14:paraId="1101D6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9F87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144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XFTP2017 Full-time or part-time employment status</w:t>
            </w:r>
          </w:p>
        </w:tc>
      </w:tr>
      <w:tr w:rsidR="009E5D69" w14:paraId="3E1FBA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91F2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0162F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9DACC4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50797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519C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D4F6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DB61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2D2E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C8BE315" w14:textId="77777777" w:rsidR="009E5D69" w:rsidRDefault="009E5D69" w:rsidP="009E5D69">
      <w:pPr>
        <w:adjustRightInd w:val="0"/>
        <w:rPr>
          <w:rFonts w:ascii="Trebuchet MS" w:hAnsi="Trebuchet MS" w:cs="Trebuchet MS"/>
          <w:color w:val="000000"/>
          <w:sz w:val="19"/>
          <w:szCs w:val="19"/>
        </w:rPr>
      </w:pPr>
    </w:p>
    <w:p w14:paraId="5D936D1A" w14:textId="77777777" w:rsidR="009E5D69" w:rsidRDefault="009E5D69" w:rsidP="009E5D69">
      <w:pPr>
        <w:adjustRightInd w:val="0"/>
        <w:rPr>
          <w:rFonts w:ascii="Trebuchet MS" w:hAnsi="Trebuchet MS" w:cs="Trebuchet MS"/>
          <w:color w:val="000000"/>
          <w:sz w:val="19"/>
          <w:szCs w:val="19"/>
        </w:rPr>
      </w:pPr>
    </w:p>
    <w:p w14:paraId="7BCD5B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6" w:name="IDX635"/>
      <w:bookmarkEnd w:id="82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41229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03974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8D9258A" w14:textId="77777777" w:rsidR="009E5D69" w:rsidRDefault="009E5D69" w:rsidP="009E5D69">
      <w:pPr>
        <w:adjustRightInd w:val="0"/>
        <w:rPr>
          <w:rFonts w:ascii="Trebuchet MS" w:hAnsi="Trebuchet MS" w:cs="Trebuchet MS"/>
          <w:color w:val="000000"/>
          <w:sz w:val="19"/>
          <w:szCs w:val="19"/>
        </w:rPr>
      </w:pPr>
    </w:p>
    <w:p w14:paraId="6D8216CA" w14:textId="77777777" w:rsidR="009E5D69" w:rsidRDefault="009E5D69" w:rsidP="009E5D69">
      <w:pPr>
        <w:adjustRightInd w:val="0"/>
        <w:rPr>
          <w:rFonts w:ascii="Trebuchet MS" w:hAnsi="Trebuchet MS" w:cs="Trebuchet MS"/>
          <w:color w:val="000000"/>
          <w:sz w:val="19"/>
          <w:szCs w:val="19"/>
        </w:rPr>
      </w:pPr>
    </w:p>
    <w:p w14:paraId="32B146A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7" w:name="IDX636"/>
      <w:bookmarkEnd w:id="82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19512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5F07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32C05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B95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014D4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6E66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7093A3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8B4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E81E2E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AF32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27E96E23" w14:textId="77777777" w:rsidR="009E5D69" w:rsidRDefault="009E5D69" w:rsidP="009E5D69">
      <w:pPr>
        <w:adjustRightInd w:val="0"/>
        <w:rPr>
          <w:rFonts w:ascii="Trebuchet MS" w:hAnsi="Trebuchet MS" w:cs="Trebuchet MS"/>
          <w:color w:val="000000"/>
          <w:sz w:val="19"/>
          <w:szCs w:val="19"/>
        </w:rPr>
      </w:pPr>
    </w:p>
    <w:p w14:paraId="4133087C" w14:textId="77777777" w:rsidR="009E5D69" w:rsidRDefault="009E5D69" w:rsidP="009E5D69">
      <w:pPr>
        <w:adjustRightInd w:val="0"/>
        <w:rPr>
          <w:rFonts w:ascii="Trebuchet MS" w:hAnsi="Trebuchet MS" w:cs="Trebuchet MS"/>
          <w:color w:val="000000"/>
          <w:sz w:val="19"/>
          <w:szCs w:val="19"/>
        </w:rPr>
      </w:pPr>
    </w:p>
    <w:p w14:paraId="5DD959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8" w:name="IDX637"/>
      <w:bookmarkEnd w:id="82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7013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6544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5BA2DD1" w14:textId="77777777" w:rsidR="009E5D69" w:rsidRDefault="009E5D69" w:rsidP="009E5D69">
      <w:pPr>
        <w:adjustRightInd w:val="0"/>
        <w:rPr>
          <w:rFonts w:ascii="Trebuchet MS" w:hAnsi="Trebuchet MS" w:cs="Trebuchet MS"/>
          <w:color w:val="000000"/>
          <w:sz w:val="19"/>
          <w:szCs w:val="19"/>
        </w:rPr>
      </w:pPr>
    </w:p>
    <w:p w14:paraId="427C6AEA" w14:textId="77777777" w:rsidR="009E5D69" w:rsidRDefault="009E5D69" w:rsidP="009E5D69">
      <w:pPr>
        <w:adjustRightInd w:val="0"/>
        <w:rPr>
          <w:rFonts w:ascii="Trebuchet MS" w:hAnsi="Trebuchet MS" w:cs="Trebuchet MS"/>
          <w:color w:val="000000"/>
          <w:sz w:val="19"/>
          <w:szCs w:val="19"/>
        </w:rPr>
      </w:pPr>
    </w:p>
    <w:p w14:paraId="3A1E71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29" w:name="IDX638"/>
      <w:bookmarkEnd w:id="82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608DD7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CF4C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B8AA3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550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0262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B84A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2F4148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85D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XHRS2017 &lt; 35 then XFTP2017 = 2 ; *Working part-time;</w:t>
            </w:r>
          </w:p>
        </w:tc>
      </w:tr>
      <w:tr w:rsidR="009E5D69" w14:paraId="1B1DBC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89AF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XHRS2017 &lt;= 100 then XFTP2017 = 1 ; *Working full-time;</w:t>
            </w:r>
          </w:p>
        </w:tc>
      </w:tr>
      <w:tr w:rsidR="009E5D69" w14:paraId="15128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C70B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XFTP2017 = 99 ; *Working, but working time unknown;</w:t>
            </w:r>
          </w:p>
        </w:tc>
      </w:tr>
      <w:tr w:rsidR="009E5D69" w14:paraId="3186F1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DF0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C1EE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EB16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05C2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EBFA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XFTP2017 = 3 ; *Not working (unemployed or NILF);</w:t>
            </w:r>
          </w:p>
        </w:tc>
      </w:tr>
      <w:tr w:rsidR="009E5D69" w14:paraId="3EAA1F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10982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E2186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878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8CE0E69" w14:textId="77777777" w:rsidR="009E5D69" w:rsidRDefault="009E5D69" w:rsidP="009E5D69">
      <w:pPr>
        <w:adjustRightInd w:val="0"/>
        <w:rPr>
          <w:rFonts w:ascii="Trebuchet MS" w:hAnsi="Trebuchet MS" w:cs="Trebuchet MS"/>
          <w:color w:val="000000"/>
          <w:sz w:val="19"/>
          <w:szCs w:val="19"/>
        </w:rPr>
      </w:pPr>
    </w:p>
    <w:p w14:paraId="140BD5CC" w14:textId="77777777" w:rsidR="009E5D69" w:rsidRDefault="009E5D69" w:rsidP="009E5D69">
      <w:pPr>
        <w:adjustRightInd w:val="0"/>
        <w:rPr>
          <w:rFonts w:ascii="Trebuchet MS" w:hAnsi="Trebuchet MS" w:cs="Trebuchet MS"/>
          <w:color w:val="000000"/>
          <w:sz w:val="19"/>
          <w:szCs w:val="19"/>
        </w:rPr>
        <w:sectPr w:rsidR="009E5D69">
          <w:headerReference w:type="default" r:id="rId207"/>
          <w:footerReference w:type="default" r:id="rId20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79509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30" w:name="IDX639"/>
          <w:bookmarkEnd w:id="830"/>
          <w:p w14:paraId="2515AC2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31" w:name="_Toc144389255"/>
            <w:r>
              <w:rPr>
                <w:sz w:val="22"/>
                <w:szCs w:val="22"/>
              </w:rPr>
              <w:instrText>Full-time or part-time employment status</w:instrText>
            </w:r>
            <w:bookmarkEnd w:id="83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0815B28F" w14:textId="77777777" w:rsidR="009E5D69" w:rsidRDefault="009E5D69" w:rsidP="009E5D69">
      <w:pPr>
        <w:adjustRightInd w:val="0"/>
        <w:rPr>
          <w:rFonts w:ascii="Tahoma" w:hAnsi="Tahoma" w:cs="Tahoma"/>
          <w:color w:val="000000"/>
          <w:sz w:val="28"/>
          <w:szCs w:val="28"/>
        </w:rPr>
      </w:pPr>
    </w:p>
    <w:p w14:paraId="436FDB8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40ACF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545EA7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32" w:name="IDX640"/>
            <w:bookmarkEnd w:id="832"/>
            <w:r>
              <w:rPr>
                <w:rFonts w:ascii="Tahoma" w:hAnsi="Tahoma" w:cs="Tahoma"/>
                <w:color w:val="000000"/>
                <w:sz w:val="28"/>
                <w:szCs w:val="28"/>
              </w:rPr>
              <w:fldChar w:fldCharType="begin"/>
            </w:r>
            <w:r>
              <w:rPr>
                <w:sz w:val="24"/>
                <w:szCs w:val="24"/>
              </w:rPr>
              <w:instrText>tc "</w:instrText>
            </w:r>
            <w:bookmarkStart w:id="833" w:name="_Toc144389256"/>
            <w:r>
              <w:rPr>
                <w:sz w:val="22"/>
                <w:szCs w:val="22"/>
              </w:rPr>
              <w:instrText>XFTP2018</w:instrText>
            </w:r>
            <w:bookmarkEnd w:id="83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XFTP2018</w:t>
            </w:r>
          </w:p>
        </w:tc>
      </w:tr>
    </w:tbl>
    <w:p w14:paraId="0A37B854" w14:textId="77777777" w:rsidR="009E5D69" w:rsidRDefault="009E5D69" w:rsidP="009E5D69">
      <w:pPr>
        <w:adjustRightInd w:val="0"/>
        <w:rPr>
          <w:rFonts w:ascii="Tahoma" w:hAnsi="Tahoma" w:cs="Tahoma"/>
          <w:i/>
          <w:iCs/>
          <w:color w:val="000000"/>
          <w:sz w:val="24"/>
          <w:szCs w:val="24"/>
        </w:rPr>
      </w:pPr>
    </w:p>
    <w:p w14:paraId="16A71E06" w14:textId="77777777" w:rsidR="009E5D69" w:rsidRDefault="009E5D69" w:rsidP="009E5D69">
      <w:pPr>
        <w:adjustRightInd w:val="0"/>
        <w:rPr>
          <w:rFonts w:ascii="Tahoma" w:hAnsi="Tahoma" w:cs="Tahoma"/>
          <w:i/>
          <w:iCs/>
          <w:color w:val="000000"/>
          <w:sz w:val="24"/>
          <w:szCs w:val="24"/>
        </w:rPr>
      </w:pPr>
    </w:p>
    <w:p w14:paraId="243785C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34" w:name="IDX641"/>
      <w:bookmarkEnd w:id="83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CE7AA8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114D7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78CBA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1D0A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8526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5272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XFTP2018</w:t>
            </w:r>
          </w:p>
        </w:tc>
      </w:tr>
      <w:tr w:rsidR="009E5D69" w14:paraId="10173BD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29F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943F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XFTP2018 Full-time or part-time employment status</w:t>
            </w:r>
          </w:p>
        </w:tc>
      </w:tr>
      <w:tr w:rsidR="009E5D69" w14:paraId="75E952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5FE0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44CF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4ABB81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1B241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343A20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83C70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AC12F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4D09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8766ABF" w14:textId="77777777" w:rsidR="009E5D69" w:rsidRDefault="009E5D69" w:rsidP="009E5D69">
      <w:pPr>
        <w:adjustRightInd w:val="0"/>
        <w:rPr>
          <w:rFonts w:ascii="Trebuchet MS" w:hAnsi="Trebuchet MS" w:cs="Trebuchet MS"/>
          <w:color w:val="000000"/>
          <w:sz w:val="19"/>
          <w:szCs w:val="19"/>
        </w:rPr>
      </w:pPr>
    </w:p>
    <w:p w14:paraId="31EA051E" w14:textId="77777777" w:rsidR="009E5D69" w:rsidRDefault="009E5D69" w:rsidP="009E5D69">
      <w:pPr>
        <w:adjustRightInd w:val="0"/>
        <w:rPr>
          <w:rFonts w:ascii="Trebuchet MS" w:hAnsi="Trebuchet MS" w:cs="Trebuchet MS"/>
          <w:color w:val="000000"/>
          <w:sz w:val="19"/>
          <w:szCs w:val="19"/>
        </w:rPr>
      </w:pPr>
    </w:p>
    <w:p w14:paraId="79D320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5" w:name="IDX642"/>
      <w:bookmarkEnd w:id="83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2BCE9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39938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63A0ABA0" w14:textId="77777777" w:rsidR="009E5D69" w:rsidRDefault="009E5D69" w:rsidP="009E5D69">
      <w:pPr>
        <w:adjustRightInd w:val="0"/>
        <w:rPr>
          <w:rFonts w:ascii="Trebuchet MS" w:hAnsi="Trebuchet MS" w:cs="Trebuchet MS"/>
          <w:color w:val="000000"/>
          <w:sz w:val="19"/>
          <w:szCs w:val="19"/>
        </w:rPr>
      </w:pPr>
    </w:p>
    <w:p w14:paraId="25E50B3E" w14:textId="77777777" w:rsidR="009E5D69" w:rsidRDefault="009E5D69" w:rsidP="009E5D69">
      <w:pPr>
        <w:adjustRightInd w:val="0"/>
        <w:rPr>
          <w:rFonts w:ascii="Trebuchet MS" w:hAnsi="Trebuchet MS" w:cs="Trebuchet MS"/>
          <w:color w:val="000000"/>
          <w:sz w:val="19"/>
          <w:szCs w:val="19"/>
        </w:rPr>
      </w:pPr>
    </w:p>
    <w:p w14:paraId="5EED15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6" w:name="IDX643"/>
      <w:bookmarkEnd w:id="83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A174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5EB0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10CF5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09E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154F99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3084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30D840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6207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5A9810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33650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52C6B018" w14:textId="77777777" w:rsidR="009E5D69" w:rsidRDefault="009E5D69" w:rsidP="009E5D69">
      <w:pPr>
        <w:adjustRightInd w:val="0"/>
        <w:rPr>
          <w:rFonts w:ascii="Trebuchet MS" w:hAnsi="Trebuchet MS" w:cs="Trebuchet MS"/>
          <w:color w:val="000000"/>
          <w:sz w:val="19"/>
          <w:szCs w:val="19"/>
        </w:rPr>
      </w:pPr>
    </w:p>
    <w:p w14:paraId="2B5E736B" w14:textId="77777777" w:rsidR="009E5D69" w:rsidRDefault="009E5D69" w:rsidP="009E5D69">
      <w:pPr>
        <w:adjustRightInd w:val="0"/>
        <w:rPr>
          <w:rFonts w:ascii="Trebuchet MS" w:hAnsi="Trebuchet MS" w:cs="Trebuchet MS"/>
          <w:color w:val="000000"/>
          <w:sz w:val="19"/>
          <w:szCs w:val="19"/>
        </w:rPr>
      </w:pPr>
    </w:p>
    <w:p w14:paraId="617E9C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7" w:name="IDX644"/>
      <w:bookmarkEnd w:id="83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F45E0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4793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56C79878" w14:textId="77777777" w:rsidR="009E5D69" w:rsidRDefault="009E5D69" w:rsidP="009E5D69">
      <w:pPr>
        <w:adjustRightInd w:val="0"/>
        <w:rPr>
          <w:rFonts w:ascii="Trebuchet MS" w:hAnsi="Trebuchet MS" w:cs="Trebuchet MS"/>
          <w:color w:val="000000"/>
          <w:sz w:val="19"/>
          <w:szCs w:val="19"/>
        </w:rPr>
      </w:pPr>
    </w:p>
    <w:p w14:paraId="42310557" w14:textId="77777777" w:rsidR="009E5D69" w:rsidRDefault="009E5D69" w:rsidP="009E5D69">
      <w:pPr>
        <w:adjustRightInd w:val="0"/>
        <w:rPr>
          <w:rFonts w:ascii="Trebuchet MS" w:hAnsi="Trebuchet MS" w:cs="Trebuchet MS"/>
          <w:color w:val="000000"/>
          <w:sz w:val="19"/>
          <w:szCs w:val="19"/>
        </w:rPr>
      </w:pPr>
    </w:p>
    <w:p w14:paraId="6DA6BA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38" w:name="IDX645"/>
      <w:bookmarkEnd w:id="83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EC60F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5F5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3718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4FF3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9F6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DC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586B5F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62F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XHRS2018 &lt; 35 then XFTP2018 = 2 ; *Working part-time;</w:t>
            </w:r>
          </w:p>
        </w:tc>
      </w:tr>
      <w:tr w:rsidR="009E5D69" w14:paraId="5E3CA5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2C2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XHRS2018 &lt;= 100 then XFTP2018 = 1 ; *Working full-time;</w:t>
            </w:r>
          </w:p>
        </w:tc>
      </w:tr>
      <w:tr w:rsidR="009E5D69" w14:paraId="476D14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09B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XFTP2018 = 99 ; *Working, but working time unknown;</w:t>
            </w:r>
          </w:p>
        </w:tc>
      </w:tr>
      <w:tr w:rsidR="009E5D69" w14:paraId="06CA4B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A97A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73076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1B4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FF28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3C0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XFTP2018 = 3 ; *Not working (unemployed or NILF);</w:t>
            </w:r>
          </w:p>
        </w:tc>
      </w:tr>
      <w:tr w:rsidR="009E5D69" w14:paraId="2EACF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CE1FF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EC8C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7A8F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E978A4" w14:textId="77777777" w:rsidR="009E5D69" w:rsidRDefault="009E5D69" w:rsidP="009E5D69">
      <w:pPr>
        <w:adjustRightInd w:val="0"/>
        <w:rPr>
          <w:rFonts w:ascii="Trebuchet MS" w:hAnsi="Trebuchet MS" w:cs="Trebuchet MS"/>
          <w:color w:val="000000"/>
          <w:sz w:val="19"/>
          <w:szCs w:val="19"/>
        </w:rPr>
      </w:pPr>
    </w:p>
    <w:p w14:paraId="39C5DDEE" w14:textId="77777777" w:rsidR="009E5D69" w:rsidRDefault="009E5D69" w:rsidP="009E5D69">
      <w:pPr>
        <w:adjustRightInd w:val="0"/>
        <w:rPr>
          <w:rFonts w:ascii="Trebuchet MS" w:hAnsi="Trebuchet MS" w:cs="Trebuchet MS"/>
          <w:color w:val="000000"/>
          <w:sz w:val="19"/>
          <w:szCs w:val="19"/>
        </w:rPr>
        <w:sectPr w:rsidR="009E5D69">
          <w:headerReference w:type="default" r:id="rId209"/>
          <w:footerReference w:type="default" r:id="rId21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2FD08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39" w:name="IDX646"/>
          <w:bookmarkEnd w:id="839"/>
          <w:p w14:paraId="76DFCFB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40" w:name="_Toc144389257"/>
            <w:r>
              <w:rPr>
                <w:sz w:val="22"/>
                <w:szCs w:val="22"/>
              </w:rPr>
              <w:instrText>Full-time or part-time employment status</w:instrText>
            </w:r>
            <w:bookmarkEnd w:id="84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C5ED3FB" w14:textId="77777777" w:rsidR="009E5D69" w:rsidRDefault="009E5D69" w:rsidP="009E5D69">
      <w:pPr>
        <w:adjustRightInd w:val="0"/>
        <w:rPr>
          <w:rFonts w:ascii="Tahoma" w:hAnsi="Tahoma" w:cs="Tahoma"/>
          <w:color w:val="000000"/>
          <w:sz w:val="28"/>
          <w:szCs w:val="28"/>
        </w:rPr>
      </w:pPr>
    </w:p>
    <w:p w14:paraId="3CF72C5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7B06F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16CBC2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41" w:name="IDX647"/>
            <w:bookmarkEnd w:id="841"/>
            <w:r>
              <w:rPr>
                <w:rFonts w:ascii="Tahoma" w:hAnsi="Tahoma" w:cs="Tahoma"/>
                <w:color w:val="000000"/>
                <w:sz w:val="28"/>
                <w:szCs w:val="28"/>
              </w:rPr>
              <w:fldChar w:fldCharType="begin"/>
            </w:r>
            <w:r>
              <w:rPr>
                <w:sz w:val="24"/>
                <w:szCs w:val="24"/>
              </w:rPr>
              <w:instrText>tc "</w:instrText>
            </w:r>
            <w:bookmarkStart w:id="842" w:name="_Toc144389258"/>
            <w:r>
              <w:rPr>
                <w:sz w:val="22"/>
                <w:szCs w:val="22"/>
              </w:rPr>
              <w:instrText>XFTP2019</w:instrText>
            </w:r>
            <w:bookmarkEnd w:id="84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XFTP2019</w:t>
            </w:r>
          </w:p>
        </w:tc>
      </w:tr>
    </w:tbl>
    <w:p w14:paraId="51C854F4" w14:textId="77777777" w:rsidR="009E5D69" w:rsidRDefault="009E5D69" w:rsidP="009E5D69">
      <w:pPr>
        <w:adjustRightInd w:val="0"/>
        <w:rPr>
          <w:rFonts w:ascii="Tahoma" w:hAnsi="Tahoma" w:cs="Tahoma"/>
          <w:i/>
          <w:iCs/>
          <w:color w:val="000000"/>
          <w:sz w:val="24"/>
          <w:szCs w:val="24"/>
        </w:rPr>
      </w:pPr>
    </w:p>
    <w:p w14:paraId="0D6FF946" w14:textId="77777777" w:rsidR="009E5D69" w:rsidRDefault="009E5D69" w:rsidP="009E5D69">
      <w:pPr>
        <w:adjustRightInd w:val="0"/>
        <w:rPr>
          <w:rFonts w:ascii="Tahoma" w:hAnsi="Tahoma" w:cs="Tahoma"/>
          <w:i/>
          <w:iCs/>
          <w:color w:val="000000"/>
          <w:sz w:val="24"/>
          <w:szCs w:val="24"/>
        </w:rPr>
      </w:pPr>
    </w:p>
    <w:p w14:paraId="1BBAA3B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43" w:name="IDX648"/>
      <w:bookmarkEnd w:id="84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102A34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2282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FB19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80DB72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3DB3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1858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XFTP2019</w:t>
            </w:r>
          </w:p>
        </w:tc>
      </w:tr>
      <w:tr w:rsidR="009E5D69" w14:paraId="3F169B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389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4237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XFTP2019 Full-time or part-time employment status</w:t>
            </w:r>
          </w:p>
        </w:tc>
      </w:tr>
      <w:tr w:rsidR="009E5D69" w14:paraId="758EC83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67FF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DC68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174AC7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A3774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7242A3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FDE4F8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4093B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14A06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E9D505F" w14:textId="77777777" w:rsidR="009E5D69" w:rsidRDefault="009E5D69" w:rsidP="009E5D69">
      <w:pPr>
        <w:adjustRightInd w:val="0"/>
        <w:rPr>
          <w:rFonts w:ascii="Trebuchet MS" w:hAnsi="Trebuchet MS" w:cs="Trebuchet MS"/>
          <w:color w:val="000000"/>
          <w:sz w:val="19"/>
          <w:szCs w:val="19"/>
        </w:rPr>
      </w:pPr>
    </w:p>
    <w:p w14:paraId="3421290D" w14:textId="77777777" w:rsidR="009E5D69" w:rsidRDefault="009E5D69" w:rsidP="009E5D69">
      <w:pPr>
        <w:adjustRightInd w:val="0"/>
        <w:rPr>
          <w:rFonts w:ascii="Trebuchet MS" w:hAnsi="Trebuchet MS" w:cs="Trebuchet MS"/>
          <w:color w:val="000000"/>
          <w:sz w:val="19"/>
          <w:szCs w:val="19"/>
        </w:rPr>
      </w:pPr>
    </w:p>
    <w:p w14:paraId="773097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4" w:name="IDX649"/>
      <w:bookmarkEnd w:id="84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B292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38F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5CB3FD54" w14:textId="77777777" w:rsidR="009E5D69" w:rsidRDefault="009E5D69" w:rsidP="009E5D69">
      <w:pPr>
        <w:adjustRightInd w:val="0"/>
        <w:rPr>
          <w:rFonts w:ascii="Trebuchet MS" w:hAnsi="Trebuchet MS" w:cs="Trebuchet MS"/>
          <w:color w:val="000000"/>
          <w:sz w:val="19"/>
          <w:szCs w:val="19"/>
        </w:rPr>
      </w:pPr>
    </w:p>
    <w:p w14:paraId="000A60DA" w14:textId="77777777" w:rsidR="009E5D69" w:rsidRDefault="009E5D69" w:rsidP="009E5D69">
      <w:pPr>
        <w:adjustRightInd w:val="0"/>
        <w:rPr>
          <w:rFonts w:ascii="Trebuchet MS" w:hAnsi="Trebuchet MS" w:cs="Trebuchet MS"/>
          <w:color w:val="000000"/>
          <w:sz w:val="19"/>
          <w:szCs w:val="19"/>
        </w:rPr>
      </w:pPr>
    </w:p>
    <w:p w14:paraId="29323CC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5" w:name="IDX650"/>
      <w:bookmarkEnd w:id="84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007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5341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056AE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7A28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555540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12C6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790539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2138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227C91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7BD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1FF6A26A" w14:textId="77777777" w:rsidR="009E5D69" w:rsidRDefault="009E5D69" w:rsidP="009E5D69">
      <w:pPr>
        <w:adjustRightInd w:val="0"/>
        <w:rPr>
          <w:rFonts w:ascii="Trebuchet MS" w:hAnsi="Trebuchet MS" w:cs="Trebuchet MS"/>
          <w:color w:val="000000"/>
          <w:sz w:val="19"/>
          <w:szCs w:val="19"/>
        </w:rPr>
      </w:pPr>
    </w:p>
    <w:p w14:paraId="53C17F45" w14:textId="77777777" w:rsidR="009E5D69" w:rsidRDefault="009E5D69" w:rsidP="009E5D69">
      <w:pPr>
        <w:adjustRightInd w:val="0"/>
        <w:rPr>
          <w:rFonts w:ascii="Trebuchet MS" w:hAnsi="Trebuchet MS" w:cs="Trebuchet MS"/>
          <w:color w:val="000000"/>
          <w:sz w:val="19"/>
          <w:szCs w:val="19"/>
        </w:rPr>
      </w:pPr>
    </w:p>
    <w:p w14:paraId="413C4D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6" w:name="IDX651"/>
      <w:bookmarkEnd w:id="84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F534E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82E7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3AFABEB5" w14:textId="77777777" w:rsidR="009E5D69" w:rsidRDefault="009E5D69" w:rsidP="009E5D69">
      <w:pPr>
        <w:adjustRightInd w:val="0"/>
        <w:rPr>
          <w:rFonts w:ascii="Trebuchet MS" w:hAnsi="Trebuchet MS" w:cs="Trebuchet MS"/>
          <w:color w:val="000000"/>
          <w:sz w:val="19"/>
          <w:szCs w:val="19"/>
        </w:rPr>
      </w:pPr>
    </w:p>
    <w:p w14:paraId="40730237" w14:textId="77777777" w:rsidR="009E5D69" w:rsidRDefault="009E5D69" w:rsidP="009E5D69">
      <w:pPr>
        <w:adjustRightInd w:val="0"/>
        <w:rPr>
          <w:rFonts w:ascii="Trebuchet MS" w:hAnsi="Trebuchet MS" w:cs="Trebuchet MS"/>
          <w:color w:val="000000"/>
          <w:sz w:val="19"/>
          <w:szCs w:val="19"/>
        </w:rPr>
      </w:pPr>
    </w:p>
    <w:p w14:paraId="1728D7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47" w:name="IDX652"/>
      <w:bookmarkEnd w:id="84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D1F0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DAE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2D15A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0A93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63B1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7C3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5A9C5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12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0 &lt; XHRS2019 &lt; 35 then XFTP2019 = 2 ; *Working part-time;</w:t>
            </w:r>
          </w:p>
        </w:tc>
      </w:tr>
      <w:tr w:rsidR="009E5D69" w14:paraId="23136A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B093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XHRS2019 &lt;= 100 then XFTP2019 = 1 ; *Working full-time;</w:t>
            </w:r>
          </w:p>
        </w:tc>
      </w:tr>
      <w:tr w:rsidR="009E5D69" w14:paraId="3C4F28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E69E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XFTP2019 = 99 ; *Working, but working time unknown;</w:t>
            </w:r>
          </w:p>
        </w:tc>
      </w:tr>
      <w:tr w:rsidR="009E5D69" w14:paraId="6701AE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D53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B34E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705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XFTP2019 = 3 ; *Not working (unemployed or NILF);</w:t>
            </w:r>
          </w:p>
        </w:tc>
      </w:tr>
      <w:tr w:rsidR="009E5D69" w14:paraId="2CE1B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E0747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E45323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8429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A30733" w14:textId="77777777" w:rsidR="009E5D69" w:rsidRDefault="009E5D69" w:rsidP="009E5D69">
      <w:pPr>
        <w:adjustRightInd w:val="0"/>
        <w:rPr>
          <w:rFonts w:ascii="Trebuchet MS" w:hAnsi="Trebuchet MS" w:cs="Trebuchet MS"/>
          <w:color w:val="000000"/>
          <w:sz w:val="19"/>
          <w:szCs w:val="19"/>
        </w:rPr>
      </w:pPr>
    </w:p>
    <w:p w14:paraId="7C57E5FF" w14:textId="77777777" w:rsidR="009E5D69" w:rsidRDefault="009E5D69" w:rsidP="009E5D69">
      <w:pPr>
        <w:adjustRightInd w:val="0"/>
        <w:rPr>
          <w:rFonts w:ascii="Trebuchet MS" w:hAnsi="Trebuchet MS" w:cs="Trebuchet MS"/>
          <w:color w:val="000000"/>
          <w:sz w:val="19"/>
          <w:szCs w:val="19"/>
        </w:rPr>
        <w:sectPr w:rsidR="009E5D69">
          <w:headerReference w:type="default" r:id="rId211"/>
          <w:footerReference w:type="default" r:id="rId21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2D116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48" w:name="IDX653"/>
          <w:bookmarkEnd w:id="848"/>
          <w:p w14:paraId="531F69D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49" w:name="_Toc144389259"/>
            <w:r>
              <w:rPr>
                <w:sz w:val="22"/>
                <w:szCs w:val="22"/>
              </w:rPr>
              <w:instrText>Full-time or part-time employment status</w:instrText>
            </w:r>
            <w:bookmarkEnd w:id="84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1702BA79" w14:textId="77777777" w:rsidR="009E5D69" w:rsidRDefault="009E5D69" w:rsidP="009E5D69">
      <w:pPr>
        <w:adjustRightInd w:val="0"/>
        <w:rPr>
          <w:rFonts w:ascii="Tahoma" w:hAnsi="Tahoma" w:cs="Tahoma"/>
          <w:color w:val="000000"/>
          <w:sz w:val="28"/>
          <w:szCs w:val="28"/>
        </w:rPr>
      </w:pPr>
    </w:p>
    <w:p w14:paraId="5EB8843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6A8C0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7B4AD5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50" w:name="IDX654"/>
            <w:bookmarkEnd w:id="850"/>
            <w:r>
              <w:rPr>
                <w:rFonts w:ascii="Tahoma" w:hAnsi="Tahoma" w:cs="Tahoma"/>
                <w:color w:val="000000"/>
                <w:sz w:val="28"/>
                <w:szCs w:val="28"/>
              </w:rPr>
              <w:fldChar w:fldCharType="begin"/>
            </w:r>
            <w:r>
              <w:rPr>
                <w:sz w:val="24"/>
                <w:szCs w:val="24"/>
              </w:rPr>
              <w:instrText>tc "</w:instrText>
            </w:r>
            <w:bookmarkStart w:id="851" w:name="_Toc144389260"/>
            <w:r>
              <w:rPr>
                <w:sz w:val="22"/>
                <w:szCs w:val="22"/>
              </w:rPr>
              <w:instrText>XFTP2020</w:instrText>
            </w:r>
            <w:bookmarkEnd w:id="85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XFTP2020</w:t>
            </w:r>
          </w:p>
        </w:tc>
      </w:tr>
    </w:tbl>
    <w:p w14:paraId="278B46A2" w14:textId="77777777" w:rsidR="009E5D69" w:rsidRDefault="009E5D69" w:rsidP="009E5D69">
      <w:pPr>
        <w:adjustRightInd w:val="0"/>
        <w:rPr>
          <w:rFonts w:ascii="Tahoma" w:hAnsi="Tahoma" w:cs="Tahoma"/>
          <w:i/>
          <w:iCs/>
          <w:color w:val="000000"/>
          <w:sz w:val="24"/>
          <w:szCs w:val="24"/>
        </w:rPr>
      </w:pPr>
    </w:p>
    <w:p w14:paraId="25217704" w14:textId="77777777" w:rsidR="009E5D69" w:rsidRDefault="009E5D69" w:rsidP="009E5D69">
      <w:pPr>
        <w:adjustRightInd w:val="0"/>
        <w:rPr>
          <w:rFonts w:ascii="Tahoma" w:hAnsi="Tahoma" w:cs="Tahoma"/>
          <w:i/>
          <w:iCs/>
          <w:color w:val="000000"/>
          <w:sz w:val="24"/>
          <w:szCs w:val="24"/>
        </w:rPr>
      </w:pPr>
    </w:p>
    <w:p w14:paraId="0FDF96D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52" w:name="IDX655"/>
      <w:bookmarkEnd w:id="85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392B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AA8D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FF4C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AE00D4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4A74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06196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XFTP2020</w:t>
            </w:r>
          </w:p>
        </w:tc>
      </w:tr>
      <w:tr w:rsidR="009E5D69" w14:paraId="51DB46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6B1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8B1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XFTP2020 Full-time or part-time employment status</w:t>
            </w:r>
          </w:p>
        </w:tc>
      </w:tr>
      <w:tr w:rsidR="009E5D69" w14:paraId="4749BE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33F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9853B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8085DA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1D21A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FA069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41D24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3FDAA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587CF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62DCE2E" w14:textId="77777777" w:rsidR="009E5D69" w:rsidRDefault="009E5D69" w:rsidP="009E5D69">
      <w:pPr>
        <w:adjustRightInd w:val="0"/>
        <w:rPr>
          <w:rFonts w:ascii="Trebuchet MS" w:hAnsi="Trebuchet MS" w:cs="Trebuchet MS"/>
          <w:color w:val="000000"/>
          <w:sz w:val="19"/>
          <w:szCs w:val="19"/>
        </w:rPr>
      </w:pPr>
    </w:p>
    <w:p w14:paraId="364B9E71" w14:textId="77777777" w:rsidR="009E5D69" w:rsidRDefault="009E5D69" w:rsidP="009E5D69">
      <w:pPr>
        <w:adjustRightInd w:val="0"/>
        <w:rPr>
          <w:rFonts w:ascii="Trebuchet MS" w:hAnsi="Trebuchet MS" w:cs="Trebuchet MS"/>
          <w:color w:val="000000"/>
          <w:sz w:val="19"/>
          <w:szCs w:val="19"/>
        </w:rPr>
      </w:pPr>
    </w:p>
    <w:p w14:paraId="0E0A25D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3" w:name="IDX656"/>
      <w:bookmarkEnd w:id="85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45A5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59E2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57DC5D84" w14:textId="77777777" w:rsidR="009E5D69" w:rsidRDefault="009E5D69" w:rsidP="009E5D69">
      <w:pPr>
        <w:adjustRightInd w:val="0"/>
        <w:rPr>
          <w:rFonts w:ascii="Trebuchet MS" w:hAnsi="Trebuchet MS" w:cs="Trebuchet MS"/>
          <w:color w:val="000000"/>
          <w:sz w:val="19"/>
          <w:szCs w:val="19"/>
        </w:rPr>
      </w:pPr>
    </w:p>
    <w:p w14:paraId="3BFC8731" w14:textId="77777777" w:rsidR="009E5D69" w:rsidRDefault="009E5D69" w:rsidP="009E5D69">
      <w:pPr>
        <w:adjustRightInd w:val="0"/>
        <w:rPr>
          <w:rFonts w:ascii="Trebuchet MS" w:hAnsi="Trebuchet MS" w:cs="Trebuchet MS"/>
          <w:color w:val="000000"/>
          <w:sz w:val="19"/>
          <w:szCs w:val="19"/>
        </w:rPr>
      </w:pPr>
    </w:p>
    <w:p w14:paraId="61DB2E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4" w:name="IDX657"/>
      <w:bookmarkEnd w:id="85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D5A66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09009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4D6F4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E04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334E96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6DE0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5027B9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006B7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F62C6F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168E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B76A8C6" w14:textId="77777777" w:rsidR="009E5D69" w:rsidRDefault="009E5D69" w:rsidP="009E5D69">
      <w:pPr>
        <w:adjustRightInd w:val="0"/>
        <w:rPr>
          <w:rFonts w:ascii="Trebuchet MS" w:hAnsi="Trebuchet MS" w:cs="Trebuchet MS"/>
          <w:color w:val="000000"/>
          <w:sz w:val="19"/>
          <w:szCs w:val="19"/>
        </w:rPr>
      </w:pPr>
    </w:p>
    <w:p w14:paraId="223587A0" w14:textId="77777777" w:rsidR="009E5D69" w:rsidRDefault="009E5D69" w:rsidP="009E5D69">
      <w:pPr>
        <w:adjustRightInd w:val="0"/>
        <w:rPr>
          <w:rFonts w:ascii="Trebuchet MS" w:hAnsi="Trebuchet MS" w:cs="Trebuchet MS"/>
          <w:color w:val="000000"/>
          <w:sz w:val="19"/>
          <w:szCs w:val="19"/>
        </w:rPr>
      </w:pPr>
    </w:p>
    <w:p w14:paraId="7AA0DA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5" w:name="IDX658"/>
      <w:bookmarkEnd w:id="85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E837E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F862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0DB53325" w14:textId="77777777" w:rsidR="009E5D69" w:rsidRDefault="009E5D69" w:rsidP="009E5D69">
      <w:pPr>
        <w:adjustRightInd w:val="0"/>
        <w:rPr>
          <w:rFonts w:ascii="Trebuchet MS" w:hAnsi="Trebuchet MS" w:cs="Trebuchet MS"/>
          <w:color w:val="000000"/>
          <w:sz w:val="19"/>
          <w:szCs w:val="19"/>
        </w:rPr>
      </w:pPr>
    </w:p>
    <w:p w14:paraId="7B77DBF1" w14:textId="77777777" w:rsidR="009E5D69" w:rsidRDefault="009E5D69" w:rsidP="009E5D69">
      <w:pPr>
        <w:adjustRightInd w:val="0"/>
        <w:rPr>
          <w:rFonts w:ascii="Trebuchet MS" w:hAnsi="Trebuchet MS" w:cs="Trebuchet MS"/>
          <w:color w:val="000000"/>
          <w:sz w:val="19"/>
          <w:szCs w:val="19"/>
        </w:rPr>
      </w:pPr>
    </w:p>
    <w:p w14:paraId="403DB4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56" w:name="IDX659"/>
      <w:bookmarkEnd w:id="85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78CCC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A300D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6C19A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5C7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786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FF9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762C9D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24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XHRS2020 &lt; 35 then XFTP2020 = 2 ; *Working part-time;</w:t>
            </w:r>
          </w:p>
        </w:tc>
      </w:tr>
      <w:tr w:rsidR="009E5D69" w14:paraId="2EE43A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47B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XHRS2020 &lt;= 100 then XFTP2020 = 1 ; *Working full-time;</w:t>
            </w:r>
          </w:p>
        </w:tc>
      </w:tr>
      <w:tr w:rsidR="009E5D69" w14:paraId="4CFAF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B18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XHRS2020 in (0 999) then XFTP2020 = 99 ; *Working, but working time unknown (also includes those working 0 hours);</w:t>
            </w:r>
          </w:p>
        </w:tc>
      </w:tr>
      <w:tr w:rsidR="009E5D69" w14:paraId="2932B1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F3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3441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811E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451E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D69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XFTP2020 = 3 ; *Not working (unemployed or NILF);</w:t>
            </w:r>
          </w:p>
        </w:tc>
      </w:tr>
      <w:tr w:rsidR="009E5D69" w14:paraId="73EB34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DA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XFTP2020 = 98 ; *Unknown labour force status;</w:t>
            </w:r>
          </w:p>
        </w:tc>
      </w:tr>
      <w:tr w:rsidR="009E5D69" w14:paraId="256B03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9C08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215E7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621D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B31BC45" w14:textId="77777777" w:rsidR="009E5D69" w:rsidRDefault="009E5D69" w:rsidP="009E5D69">
      <w:pPr>
        <w:adjustRightInd w:val="0"/>
        <w:rPr>
          <w:rFonts w:ascii="Trebuchet MS" w:hAnsi="Trebuchet MS" w:cs="Trebuchet MS"/>
          <w:color w:val="000000"/>
          <w:sz w:val="19"/>
          <w:szCs w:val="19"/>
        </w:rPr>
      </w:pPr>
    </w:p>
    <w:p w14:paraId="4E107004" w14:textId="78304CD7" w:rsidR="009E5D69" w:rsidRDefault="009E5D69" w:rsidP="009E5D69">
      <w:pPr>
        <w:adjustRightInd w:val="0"/>
        <w:rPr>
          <w:rFonts w:ascii="Trebuchet MS" w:hAnsi="Trebuchet MS" w:cs="Trebuchet MS"/>
          <w:color w:val="000000"/>
          <w:sz w:val="19"/>
          <w:szCs w:val="19"/>
        </w:rPr>
        <w:sectPr w:rsidR="009E5D69">
          <w:headerReference w:type="default" r:id="rId213"/>
          <w:footerReference w:type="default" r:id="rId214"/>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C6C1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57" w:name="IDX660"/>
          <w:bookmarkEnd w:id="857"/>
          <w:p w14:paraId="67A6383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58" w:name="_Toc144389261"/>
            <w:r>
              <w:rPr>
                <w:sz w:val="22"/>
                <w:szCs w:val="22"/>
              </w:rPr>
              <w:instrText>Full-time or part-time employment status</w:instrText>
            </w:r>
            <w:bookmarkEnd w:id="85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A070941" w14:textId="77777777" w:rsidR="009E5D69" w:rsidRDefault="009E5D69" w:rsidP="009E5D69">
      <w:pPr>
        <w:adjustRightInd w:val="0"/>
        <w:rPr>
          <w:rFonts w:ascii="Tahoma" w:hAnsi="Tahoma" w:cs="Tahoma"/>
          <w:color w:val="000000"/>
          <w:sz w:val="28"/>
          <w:szCs w:val="28"/>
        </w:rPr>
      </w:pPr>
    </w:p>
    <w:p w14:paraId="5AFAECA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82A05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75503E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59" w:name="IDX661"/>
            <w:bookmarkEnd w:id="859"/>
            <w:r>
              <w:rPr>
                <w:rFonts w:ascii="Tahoma" w:hAnsi="Tahoma" w:cs="Tahoma"/>
                <w:color w:val="000000"/>
                <w:sz w:val="28"/>
                <w:szCs w:val="28"/>
              </w:rPr>
              <w:fldChar w:fldCharType="begin"/>
            </w:r>
            <w:r>
              <w:rPr>
                <w:sz w:val="24"/>
                <w:szCs w:val="24"/>
              </w:rPr>
              <w:instrText>tc "</w:instrText>
            </w:r>
            <w:bookmarkStart w:id="860" w:name="_Toc144389262"/>
            <w:r>
              <w:rPr>
                <w:sz w:val="22"/>
                <w:szCs w:val="22"/>
              </w:rPr>
              <w:instrText>XFTP2021</w:instrText>
            </w:r>
            <w:bookmarkEnd w:id="86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XFTP2021</w:t>
            </w:r>
          </w:p>
        </w:tc>
      </w:tr>
    </w:tbl>
    <w:p w14:paraId="054DD5AB" w14:textId="77777777" w:rsidR="009E5D69" w:rsidRDefault="009E5D69" w:rsidP="009E5D69">
      <w:pPr>
        <w:adjustRightInd w:val="0"/>
        <w:rPr>
          <w:rFonts w:ascii="Tahoma" w:hAnsi="Tahoma" w:cs="Tahoma"/>
          <w:i/>
          <w:iCs/>
          <w:color w:val="000000"/>
          <w:sz w:val="24"/>
          <w:szCs w:val="24"/>
        </w:rPr>
      </w:pPr>
    </w:p>
    <w:p w14:paraId="160AAD1B" w14:textId="77777777" w:rsidR="009E5D69" w:rsidRDefault="009E5D69" w:rsidP="009E5D69">
      <w:pPr>
        <w:adjustRightInd w:val="0"/>
        <w:rPr>
          <w:rFonts w:ascii="Tahoma" w:hAnsi="Tahoma" w:cs="Tahoma"/>
          <w:i/>
          <w:iCs/>
          <w:color w:val="000000"/>
          <w:sz w:val="24"/>
          <w:szCs w:val="24"/>
        </w:rPr>
      </w:pPr>
    </w:p>
    <w:p w14:paraId="329FB03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61" w:name="IDX662"/>
      <w:bookmarkEnd w:id="86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E872DB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36F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C5F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1ECA8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F160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CEB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XFTP2021</w:t>
            </w:r>
          </w:p>
        </w:tc>
      </w:tr>
      <w:tr w:rsidR="009E5D69" w14:paraId="5D8A24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118C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50E5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XFTP2021 Full-time or part-time employment status</w:t>
            </w:r>
          </w:p>
        </w:tc>
      </w:tr>
      <w:tr w:rsidR="009E5D69" w14:paraId="54EE37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9AC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89AC7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198796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DE2F5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3CA43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F99C01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1761B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F83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86AC397" w14:textId="77777777" w:rsidR="009E5D69" w:rsidRDefault="009E5D69" w:rsidP="009E5D69">
      <w:pPr>
        <w:adjustRightInd w:val="0"/>
        <w:rPr>
          <w:rFonts w:ascii="Trebuchet MS" w:hAnsi="Trebuchet MS" w:cs="Trebuchet MS"/>
          <w:color w:val="000000"/>
          <w:sz w:val="19"/>
          <w:szCs w:val="19"/>
        </w:rPr>
      </w:pPr>
    </w:p>
    <w:p w14:paraId="72DE4926" w14:textId="77777777" w:rsidR="009E5D69" w:rsidRDefault="009E5D69" w:rsidP="009E5D69">
      <w:pPr>
        <w:adjustRightInd w:val="0"/>
        <w:rPr>
          <w:rFonts w:ascii="Trebuchet MS" w:hAnsi="Trebuchet MS" w:cs="Trebuchet MS"/>
          <w:color w:val="000000"/>
          <w:sz w:val="19"/>
          <w:szCs w:val="19"/>
        </w:rPr>
      </w:pPr>
    </w:p>
    <w:p w14:paraId="54A93A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2" w:name="IDX663"/>
      <w:bookmarkEnd w:id="86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122C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B25F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2653B71B" w14:textId="77777777" w:rsidR="009E5D69" w:rsidRDefault="009E5D69" w:rsidP="009E5D69">
      <w:pPr>
        <w:adjustRightInd w:val="0"/>
        <w:rPr>
          <w:rFonts w:ascii="Trebuchet MS" w:hAnsi="Trebuchet MS" w:cs="Trebuchet MS"/>
          <w:color w:val="000000"/>
          <w:sz w:val="19"/>
          <w:szCs w:val="19"/>
        </w:rPr>
      </w:pPr>
    </w:p>
    <w:p w14:paraId="74A44346" w14:textId="77777777" w:rsidR="009E5D69" w:rsidRDefault="009E5D69" w:rsidP="009E5D69">
      <w:pPr>
        <w:adjustRightInd w:val="0"/>
        <w:rPr>
          <w:rFonts w:ascii="Trebuchet MS" w:hAnsi="Trebuchet MS" w:cs="Trebuchet MS"/>
          <w:color w:val="000000"/>
          <w:sz w:val="19"/>
          <w:szCs w:val="19"/>
        </w:rPr>
      </w:pPr>
    </w:p>
    <w:p w14:paraId="5CB5C4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3" w:name="IDX664"/>
      <w:bookmarkEnd w:id="86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E1BF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46D8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115983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6D0B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1D517A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3AA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9952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E38C9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2F50921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ADC45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4100EB1F" w14:textId="77777777" w:rsidR="009E5D69" w:rsidRDefault="009E5D69" w:rsidP="009E5D69">
      <w:pPr>
        <w:adjustRightInd w:val="0"/>
        <w:rPr>
          <w:rFonts w:ascii="Trebuchet MS" w:hAnsi="Trebuchet MS" w:cs="Trebuchet MS"/>
          <w:color w:val="000000"/>
          <w:sz w:val="19"/>
          <w:szCs w:val="19"/>
        </w:rPr>
      </w:pPr>
    </w:p>
    <w:p w14:paraId="5B48E6A4" w14:textId="77777777" w:rsidR="009E5D69" w:rsidRDefault="009E5D69" w:rsidP="009E5D69">
      <w:pPr>
        <w:adjustRightInd w:val="0"/>
        <w:rPr>
          <w:rFonts w:ascii="Trebuchet MS" w:hAnsi="Trebuchet MS" w:cs="Trebuchet MS"/>
          <w:color w:val="000000"/>
          <w:sz w:val="19"/>
          <w:szCs w:val="19"/>
        </w:rPr>
      </w:pPr>
    </w:p>
    <w:p w14:paraId="16C50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4" w:name="IDX665"/>
      <w:bookmarkEnd w:id="86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87993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C548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2C0DFFFE" w14:textId="77777777" w:rsidR="009E5D69" w:rsidRDefault="009E5D69" w:rsidP="009E5D69">
      <w:pPr>
        <w:adjustRightInd w:val="0"/>
        <w:rPr>
          <w:rFonts w:ascii="Trebuchet MS" w:hAnsi="Trebuchet MS" w:cs="Trebuchet MS"/>
          <w:color w:val="000000"/>
          <w:sz w:val="19"/>
          <w:szCs w:val="19"/>
        </w:rPr>
      </w:pPr>
    </w:p>
    <w:p w14:paraId="30227669" w14:textId="77777777" w:rsidR="009E5D69" w:rsidRDefault="009E5D69" w:rsidP="009E5D69">
      <w:pPr>
        <w:adjustRightInd w:val="0"/>
        <w:rPr>
          <w:rFonts w:ascii="Trebuchet MS" w:hAnsi="Trebuchet MS" w:cs="Trebuchet MS"/>
          <w:color w:val="000000"/>
          <w:sz w:val="19"/>
          <w:szCs w:val="19"/>
        </w:rPr>
      </w:pPr>
    </w:p>
    <w:p w14:paraId="35256A6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65" w:name="IDX666"/>
      <w:bookmarkEnd w:id="86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ACB7B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6F6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A994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1145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9058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25B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6504B2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7D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XHRS2021 &lt; 35 then XFTP2021 = 2 ; *Working part-time;</w:t>
            </w:r>
          </w:p>
        </w:tc>
      </w:tr>
      <w:tr w:rsidR="009E5D69" w14:paraId="691B3D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81A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XHRS2021 &lt;= 100 then XFTP2021 = 1 ; *Working full-time;</w:t>
            </w:r>
          </w:p>
        </w:tc>
      </w:tr>
      <w:tr w:rsidR="009E5D69" w14:paraId="666007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0CC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in (0 999) then XFTP2021 = 99 ; *Working, but working time unknown (also includes those working 0 hours);</w:t>
            </w:r>
          </w:p>
        </w:tc>
      </w:tr>
      <w:tr w:rsidR="009E5D69" w14:paraId="39769B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35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96D8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388D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721A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0C003E" w14:textId="2E99AC4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XFTP2021 = 3 ; *Not working (</w:t>
            </w:r>
            <w:r w:rsidR="00087BD8" w:rsidRPr="00087BD8">
              <w:rPr>
                <w:rFonts w:ascii="Trebuchet MS" w:hAnsi="Trebuchet MS" w:cs="Trebuchet MS"/>
                <w:color w:val="000000"/>
                <w:sz w:val="19"/>
                <w:szCs w:val="19"/>
              </w:rPr>
              <w:t>unemployed or NILF</w:t>
            </w:r>
            <w:r>
              <w:rPr>
                <w:rFonts w:ascii="Trebuchet MS" w:hAnsi="Trebuchet MS" w:cs="Trebuchet MS"/>
                <w:color w:val="000000"/>
                <w:sz w:val="19"/>
                <w:szCs w:val="19"/>
              </w:rPr>
              <w:t>);</w:t>
            </w:r>
          </w:p>
        </w:tc>
      </w:tr>
      <w:tr w:rsidR="009E5D69" w14:paraId="74336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706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99 then XFTP2021 = 98 ; *Unknown labour force status;</w:t>
            </w:r>
          </w:p>
        </w:tc>
      </w:tr>
      <w:tr w:rsidR="009E5D69" w14:paraId="5C38E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032F4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A99B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6D1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1B2730D" w14:textId="77777777" w:rsidR="009E5D69" w:rsidRDefault="009E5D69" w:rsidP="009E5D69">
      <w:pPr>
        <w:adjustRightInd w:val="0"/>
        <w:rPr>
          <w:rFonts w:ascii="Trebuchet MS" w:hAnsi="Trebuchet MS" w:cs="Trebuchet MS"/>
          <w:color w:val="000000"/>
          <w:sz w:val="19"/>
          <w:szCs w:val="19"/>
        </w:rPr>
      </w:pPr>
    </w:p>
    <w:p w14:paraId="35F47691" w14:textId="7000DD5F" w:rsidR="009E5D69" w:rsidRDefault="009E5D69" w:rsidP="009E5D69">
      <w:pPr>
        <w:adjustRightInd w:val="0"/>
        <w:rPr>
          <w:rFonts w:ascii="Trebuchet MS" w:hAnsi="Trebuchet MS" w:cs="Trebuchet MS"/>
          <w:color w:val="000000"/>
          <w:sz w:val="19"/>
          <w:szCs w:val="19"/>
        </w:rPr>
        <w:sectPr w:rsidR="009E5D69">
          <w:headerReference w:type="default" r:id="rId215"/>
          <w:footerReference w:type="default" r:id="rId216"/>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BBC4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66" w:name="IDX667"/>
          <w:bookmarkEnd w:id="866"/>
          <w:p w14:paraId="7E755F0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67" w:name="_Toc144389263"/>
            <w:r>
              <w:rPr>
                <w:sz w:val="22"/>
                <w:szCs w:val="22"/>
              </w:rPr>
              <w:instrText>Full-time or part-time employment status</w:instrText>
            </w:r>
            <w:bookmarkEnd w:id="86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Full-time or part-time employment status</w:t>
            </w:r>
          </w:p>
        </w:tc>
      </w:tr>
    </w:tbl>
    <w:p w14:paraId="5E01D750" w14:textId="77777777" w:rsidR="009E5D69" w:rsidRDefault="009E5D69" w:rsidP="009E5D69">
      <w:pPr>
        <w:adjustRightInd w:val="0"/>
        <w:rPr>
          <w:rFonts w:ascii="Tahoma" w:hAnsi="Tahoma" w:cs="Tahoma"/>
          <w:color w:val="000000"/>
          <w:sz w:val="28"/>
          <w:szCs w:val="28"/>
        </w:rPr>
      </w:pPr>
    </w:p>
    <w:p w14:paraId="07ADFFD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80F5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93CA48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68" w:name="IDX668"/>
            <w:bookmarkEnd w:id="868"/>
            <w:r>
              <w:rPr>
                <w:rFonts w:ascii="Tahoma" w:hAnsi="Tahoma" w:cs="Tahoma"/>
                <w:color w:val="000000"/>
                <w:sz w:val="28"/>
                <w:szCs w:val="28"/>
              </w:rPr>
              <w:fldChar w:fldCharType="begin"/>
            </w:r>
            <w:r>
              <w:rPr>
                <w:sz w:val="24"/>
                <w:szCs w:val="24"/>
              </w:rPr>
              <w:instrText>tc "</w:instrText>
            </w:r>
            <w:bookmarkStart w:id="869" w:name="_Toc144389264"/>
            <w:r>
              <w:rPr>
                <w:sz w:val="22"/>
                <w:szCs w:val="22"/>
              </w:rPr>
              <w:instrText>XFTP2022</w:instrText>
            </w:r>
            <w:bookmarkEnd w:id="86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XFTP2022</w:t>
            </w:r>
          </w:p>
        </w:tc>
      </w:tr>
    </w:tbl>
    <w:p w14:paraId="7C66B2D3" w14:textId="77777777" w:rsidR="009E5D69" w:rsidRDefault="009E5D69" w:rsidP="009E5D69">
      <w:pPr>
        <w:adjustRightInd w:val="0"/>
        <w:rPr>
          <w:rFonts w:ascii="Tahoma" w:hAnsi="Tahoma" w:cs="Tahoma"/>
          <w:i/>
          <w:iCs/>
          <w:color w:val="000000"/>
          <w:sz w:val="24"/>
          <w:szCs w:val="24"/>
        </w:rPr>
      </w:pPr>
    </w:p>
    <w:p w14:paraId="0AE737ED" w14:textId="77777777" w:rsidR="009E5D69" w:rsidRDefault="009E5D69" w:rsidP="009E5D69">
      <w:pPr>
        <w:adjustRightInd w:val="0"/>
        <w:rPr>
          <w:rFonts w:ascii="Tahoma" w:hAnsi="Tahoma" w:cs="Tahoma"/>
          <w:i/>
          <w:iCs/>
          <w:color w:val="000000"/>
          <w:sz w:val="24"/>
          <w:szCs w:val="24"/>
        </w:rPr>
      </w:pPr>
    </w:p>
    <w:p w14:paraId="635928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70" w:name="IDX669"/>
      <w:bookmarkEnd w:id="87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A5156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E74D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3055B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6F24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31E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BD1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XFTP2022</w:t>
            </w:r>
          </w:p>
        </w:tc>
      </w:tr>
      <w:tr w:rsidR="009E5D69" w14:paraId="324C06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C90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B094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XFTP2022 Full-time or part-time employment status</w:t>
            </w:r>
          </w:p>
        </w:tc>
      </w:tr>
      <w:tr w:rsidR="009E5D69" w14:paraId="668192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B1A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F8FB0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D97818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E15F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0973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0B52C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8509D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7AEEE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672D017" w14:textId="77777777" w:rsidR="009E5D69" w:rsidRDefault="009E5D69" w:rsidP="009E5D69">
      <w:pPr>
        <w:adjustRightInd w:val="0"/>
        <w:rPr>
          <w:rFonts w:ascii="Trebuchet MS" w:hAnsi="Trebuchet MS" w:cs="Trebuchet MS"/>
          <w:color w:val="000000"/>
          <w:sz w:val="19"/>
          <w:szCs w:val="19"/>
        </w:rPr>
      </w:pPr>
    </w:p>
    <w:p w14:paraId="3DA5E69C" w14:textId="77777777" w:rsidR="009E5D69" w:rsidRDefault="009E5D69" w:rsidP="009E5D69">
      <w:pPr>
        <w:adjustRightInd w:val="0"/>
        <w:rPr>
          <w:rFonts w:ascii="Trebuchet MS" w:hAnsi="Trebuchet MS" w:cs="Trebuchet MS"/>
          <w:color w:val="000000"/>
          <w:sz w:val="19"/>
          <w:szCs w:val="19"/>
        </w:rPr>
      </w:pPr>
    </w:p>
    <w:p w14:paraId="208CC9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1" w:name="IDX670"/>
      <w:bookmarkEnd w:id="87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1724C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428D8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or part-time employment status at the time of interview.</w:t>
            </w:r>
          </w:p>
        </w:tc>
      </w:tr>
    </w:tbl>
    <w:p w14:paraId="18EA21D0" w14:textId="77777777" w:rsidR="009E5D69" w:rsidRDefault="009E5D69" w:rsidP="009E5D69">
      <w:pPr>
        <w:adjustRightInd w:val="0"/>
        <w:rPr>
          <w:rFonts w:ascii="Trebuchet MS" w:hAnsi="Trebuchet MS" w:cs="Trebuchet MS"/>
          <w:color w:val="000000"/>
          <w:sz w:val="19"/>
          <w:szCs w:val="19"/>
        </w:rPr>
      </w:pPr>
    </w:p>
    <w:p w14:paraId="691FDB49" w14:textId="77777777" w:rsidR="009E5D69" w:rsidRDefault="009E5D69" w:rsidP="009E5D69">
      <w:pPr>
        <w:adjustRightInd w:val="0"/>
        <w:rPr>
          <w:rFonts w:ascii="Trebuchet MS" w:hAnsi="Trebuchet MS" w:cs="Trebuchet MS"/>
          <w:color w:val="000000"/>
          <w:sz w:val="19"/>
          <w:szCs w:val="19"/>
        </w:rPr>
      </w:pPr>
    </w:p>
    <w:p w14:paraId="062C7E9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2" w:name="IDX671"/>
      <w:bookmarkEnd w:id="87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F735C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018F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Full-time</w:t>
            </w:r>
          </w:p>
        </w:tc>
      </w:tr>
      <w:tr w:rsidR="009E5D69" w14:paraId="5A452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68F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Part-time</w:t>
            </w:r>
          </w:p>
        </w:tc>
      </w:tr>
      <w:tr w:rsidR="009E5D69" w14:paraId="73B979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A9D7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576466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A05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2D6D86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40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working time unknown</w:t>
            </w:r>
          </w:p>
        </w:tc>
      </w:tr>
    </w:tbl>
    <w:p w14:paraId="77397934" w14:textId="77777777" w:rsidR="009E5D69" w:rsidRDefault="009E5D69" w:rsidP="009E5D69">
      <w:pPr>
        <w:adjustRightInd w:val="0"/>
        <w:rPr>
          <w:rFonts w:ascii="Trebuchet MS" w:hAnsi="Trebuchet MS" w:cs="Trebuchet MS"/>
          <w:color w:val="000000"/>
          <w:sz w:val="19"/>
          <w:szCs w:val="19"/>
        </w:rPr>
      </w:pPr>
    </w:p>
    <w:p w14:paraId="72EBB527" w14:textId="77777777" w:rsidR="009E5D69" w:rsidRDefault="009E5D69" w:rsidP="009E5D69">
      <w:pPr>
        <w:adjustRightInd w:val="0"/>
        <w:rPr>
          <w:rFonts w:ascii="Trebuchet MS" w:hAnsi="Trebuchet MS" w:cs="Trebuchet MS"/>
          <w:color w:val="000000"/>
          <w:sz w:val="19"/>
          <w:szCs w:val="19"/>
        </w:rPr>
      </w:pPr>
    </w:p>
    <w:p w14:paraId="57917D5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3" w:name="IDX672"/>
      <w:bookmarkEnd w:id="87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66483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8293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employed full-time, employed part-time, not working (which includes those who are unemployed or not in the labour force), working but their working time is unknown, or unknown labour force status.</w:t>
            </w:r>
          </w:p>
        </w:tc>
      </w:tr>
    </w:tbl>
    <w:p w14:paraId="45EDB083" w14:textId="77777777" w:rsidR="009E5D69" w:rsidRDefault="009E5D69" w:rsidP="009E5D69">
      <w:pPr>
        <w:adjustRightInd w:val="0"/>
        <w:rPr>
          <w:rFonts w:ascii="Trebuchet MS" w:hAnsi="Trebuchet MS" w:cs="Trebuchet MS"/>
          <w:color w:val="000000"/>
          <w:sz w:val="19"/>
          <w:szCs w:val="19"/>
        </w:rPr>
      </w:pPr>
    </w:p>
    <w:p w14:paraId="4A996A74" w14:textId="77777777" w:rsidR="009E5D69" w:rsidRDefault="009E5D69" w:rsidP="009E5D69">
      <w:pPr>
        <w:adjustRightInd w:val="0"/>
        <w:rPr>
          <w:rFonts w:ascii="Trebuchet MS" w:hAnsi="Trebuchet MS" w:cs="Trebuchet MS"/>
          <w:color w:val="000000"/>
          <w:sz w:val="19"/>
          <w:szCs w:val="19"/>
        </w:rPr>
      </w:pPr>
    </w:p>
    <w:p w14:paraId="7A95CE5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74" w:name="IDX673"/>
      <w:bookmarkEnd w:id="87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E4321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18B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5DDBC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6355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E12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3023FB" w14:textId="6C397CB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0EE1B7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B279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2543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E3FE1" w14:textId="6C40E19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1 le XHRS2022 &lt; 35 then XFTP2022 = 2 ; *Working part-time;</w:t>
            </w:r>
          </w:p>
        </w:tc>
      </w:tr>
      <w:tr w:rsidR="009E5D69" w14:paraId="663159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8CF8CB" w14:textId="30A7BF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35 &lt;= XHRS2022 &lt;= 100 then XFTP2022 = 1 ; *Working full-time;</w:t>
            </w:r>
          </w:p>
        </w:tc>
      </w:tr>
      <w:tr w:rsidR="009E5D69" w14:paraId="49A4C7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95CAB" w14:textId="550888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in (0 999) then XFTP2022 = 99 ; *Working, but working time unknown (also includes those working 0 hours);</w:t>
            </w:r>
          </w:p>
        </w:tc>
      </w:tr>
      <w:tr w:rsidR="009E5D69" w14:paraId="789844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9913C5" w14:textId="437ABA4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6E982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2984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271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0F72C" w14:textId="5649142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XFTP2022 = 3 ; *Not working (unemployed or NILF);</w:t>
            </w:r>
          </w:p>
        </w:tc>
      </w:tr>
      <w:tr w:rsidR="009E5D69" w14:paraId="0C25E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FC358" w14:textId="4C9603C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99 then XFTP2022 = 98 ; *Unknown labour force status;</w:t>
            </w:r>
          </w:p>
        </w:tc>
      </w:tr>
      <w:tr w:rsidR="009E5D69" w14:paraId="3B630C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F2FA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5433D5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1DAE2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F95BB68" w14:textId="77777777" w:rsidR="009E5D69" w:rsidRDefault="009E5D69" w:rsidP="009E5D69">
      <w:pPr>
        <w:adjustRightInd w:val="0"/>
        <w:rPr>
          <w:rFonts w:ascii="Trebuchet MS" w:hAnsi="Trebuchet MS" w:cs="Trebuchet MS"/>
          <w:color w:val="000000"/>
          <w:sz w:val="19"/>
          <w:szCs w:val="19"/>
        </w:rPr>
      </w:pPr>
    </w:p>
    <w:p w14:paraId="4E43351C" w14:textId="77777777" w:rsidR="009E5D69" w:rsidRDefault="009E5D69" w:rsidP="009E5D69">
      <w:pPr>
        <w:adjustRightInd w:val="0"/>
        <w:rPr>
          <w:rFonts w:ascii="Trebuchet MS" w:hAnsi="Trebuchet MS" w:cs="Trebuchet MS"/>
          <w:color w:val="000000"/>
          <w:sz w:val="19"/>
          <w:szCs w:val="19"/>
        </w:rPr>
        <w:sectPr w:rsidR="009E5D69">
          <w:headerReference w:type="default" r:id="rId217"/>
          <w:footerReference w:type="default" r:id="rId21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D5134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75" w:name="IDX674"/>
          <w:bookmarkEnd w:id="875"/>
          <w:p w14:paraId="0359531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76" w:name="_Toc144389265"/>
            <w:r>
              <w:rPr>
                <w:sz w:val="22"/>
                <w:szCs w:val="22"/>
              </w:rPr>
              <w:instrText>Permanent or casual employment</w:instrText>
            </w:r>
            <w:bookmarkEnd w:id="87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D51BC5F" w14:textId="77777777" w:rsidR="009E5D69" w:rsidRDefault="009E5D69" w:rsidP="009E5D69">
      <w:pPr>
        <w:adjustRightInd w:val="0"/>
        <w:rPr>
          <w:rFonts w:ascii="Tahoma" w:hAnsi="Tahoma" w:cs="Tahoma"/>
          <w:color w:val="000000"/>
          <w:sz w:val="28"/>
          <w:szCs w:val="28"/>
        </w:rPr>
      </w:pPr>
    </w:p>
    <w:p w14:paraId="53B4751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FBA0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CFC880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77" w:name="IDX675"/>
            <w:bookmarkEnd w:id="877"/>
            <w:r>
              <w:rPr>
                <w:rFonts w:ascii="Tahoma" w:hAnsi="Tahoma" w:cs="Tahoma"/>
                <w:color w:val="000000"/>
                <w:sz w:val="28"/>
                <w:szCs w:val="28"/>
              </w:rPr>
              <w:fldChar w:fldCharType="begin"/>
            </w:r>
            <w:r>
              <w:rPr>
                <w:sz w:val="24"/>
                <w:szCs w:val="24"/>
              </w:rPr>
              <w:instrText>tc "</w:instrText>
            </w:r>
            <w:bookmarkStart w:id="878" w:name="_Toc144389266"/>
            <w:r>
              <w:rPr>
                <w:sz w:val="22"/>
                <w:szCs w:val="22"/>
              </w:rPr>
              <w:instrText>XEMP2015</w:instrText>
            </w:r>
            <w:bookmarkEnd w:id="87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XEMP2015</w:t>
            </w:r>
          </w:p>
        </w:tc>
      </w:tr>
    </w:tbl>
    <w:p w14:paraId="663DCA0C" w14:textId="77777777" w:rsidR="009E5D69" w:rsidRDefault="009E5D69" w:rsidP="009E5D69">
      <w:pPr>
        <w:adjustRightInd w:val="0"/>
        <w:rPr>
          <w:rFonts w:ascii="Tahoma" w:hAnsi="Tahoma" w:cs="Tahoma"/>
          <w:i/>
          <w:iCs/>
          <w:color w:val="000000"/>
          <w:sz w:val="24"/>
          <w:szCs w:val="24"/>
        </w:rPr>
      </w:pPr>
    </w:p>
    <w:p w14:paraId="6B7D226C" w14:textId="77777777" w:rsidR="009E5D69" w:rsidRDefault="009E5D69" w:rsidP="009E5D69">
      <w:pPr>
        <w:adjustRightInd w:val="0"/>
        <w:rPr>
          <w:rFonts w:ascii="Tahoma" w:hAnsi="Tahoma" w:cs="Tahoma"/>
          <w:i/>
          <w:iCs/>
          <w:color w:val="000000"/>
          <w:sz w:val="24"/>
          <w:szCs w:val="24"/>
        </w:rPr>
      </w:pPr>
    </w:p>
    <w:p w14:paraId="3A9E70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79" w:name="IDX676"/>
      <w:bookmarkEnd w:id="87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77AF8A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B5F69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64E3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40A2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A139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1CC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XEMP2015</w:t>
            </w:r>
          </w:p>
        </w:tc>
      </w:tr>
      <w:tr w:rsidR="009E5D69" w14:paraId="0359413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96D0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9C8B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XEMP2015 Permanent or casual employment</w:t>
            </w:r>
          </w:p>
        </w:tc>
      </w:tr>
      <w:tr w:rsidR="009E5D69" w14:paraId="3D580C5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27A2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5962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49311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DDB2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512FD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4688BA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905E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31DA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9C137B1" w14:textId="77777777" w:rsidR="009E5D69" w:rsidRDefault="009E5D69" w:rsidP="009E5D69">
      <w:pPr>
        <w:adjustRightInd w:val="0"/>
        <w:rPr>
          <w:rFonts w:ascii="Trebuchet MS" w:hAnsi="Trebuchet MS" w:cs="Trebuchet MS"/>
          <w:color w:val="000000"/>
          <w:sz w:val="19"/>
          <w:szCs w:val="19"/>
        </w:rPr>
      </w:pPr>
    </w:p>
    <w:p w14:paraId="44824E7A" w14:textId="77777777" w:rsidR="009E5D69" w:rsidRDefault="009E5D69" w:rsidP="009E5D69">
      <w:pPr>
        <w:adjustRightInd w:val="0"/>
        <w:rPr>
          <w:rFonts w:ascii="Trebuchet MS" w:hAnsi="Trebuchet MS" w:cs="Trebuchet MS"/>
          <w:color w:val="000000"/>
          <w:sz w:val="19"/>
          <w:szCs w:val="19"/>
        </w:rPr>
      </w:pPr>
    </w:p>
    <w:p w14:paraId="56097B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0" w:name="IDX677"/>
      <w:bookmarkEnd w:id="88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38310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D7C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77BE05BA" w14:textId="77777777" w:rsidR="009E5D69" w:rsidRDefault="009E5D69" w:rsidP="009E5D69">
      <w:pPr>
        <w:adjustRightInd w:val="0"/>
        <w:rPr>
          <w:rFonts w:ascii="Trebuchet MS" w:hAnsi="Trebuchet MS" w:cs="Trebuchet MS"/>
          <w:color w:val="000000"/>
          <w:sz w:val="19"/>
          <w:szCs w:val="19"/>
        </w:rPr>
      </w:pPr>
    </w:p>
    <w:p w14:paraId="4FEE9A25" w14:textId="77777777" w:rsidR="009E5D69" w:rsidRDefault="009E5D69" w:rsidP="009E5D69">
      <w:pPr>
        <w:adjustRightInd w:val="0"/>
        <w:rPr>
          <w:rFonts w:ascii="Trebuchet MS" w:hAnsi="Trebuchet MS" w:cs="Trebuchet MS"/>
          <w:color w:val="000000"/>
          <w:sz w:val="19"/>
          <w:szCs w:val="19"/>
        </w:rPr>
      </w:pPr>
    </w:p>
    <w:p w14:paraId="0F9C54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1" w:name="IDX678"/>
      <w:bookmarkEnd w:id="88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632C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B6B7B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31BBCD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A089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1BF4D9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D329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451A26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E6E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0B9A4A1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7434A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3918E1C5" w14:textId="77777777" w:rsidR="009E5D69" w:rsidRDefault="009E5D69" w:rsidP="009E5D69">
      <w:pPr>
        <w:adjustRightInd w:val="0"/>
        <w:rPr>
          <w:rFonts w:ascii="Trebuchet MS" w:hAnsi="Trebuchet MS" w:cs="Trebuchet MS"/>
          <w:color w:val="000000"/>
          <w:sz w:val="19"/>
          <w:szCs w:val="19"/>
        </w:rPr>
      </w:pPr>
    </w:p>
    <w:p w14:paraId="0A9A09C0" w14:textId="77777777" w:rsidR="009E5D69" w:rsidRDefault="009E5D69" w:rsidP="009E5D69">
      <w:pPr>
        <w:adjustRightInd w:val="0"/>
        <w:rPr>
          <w:rFonts w:ascii="Trebuchet MS" w:hAnsi="Trebuchet MS" w:cs="Trebuchet MS"/>
          <w:color w:val="000000"/>
          <w:sz w:val="19"/>
          <w:szCs w:val="19"/>
        </w:rPr>
      </w:pPr>
    </w:p>
    <w:p w14:paraId="5274D3A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2" w:name="IDX679"/>
      <w:bookmarkEnd w:id="88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DF07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6E8A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5821DCB9" w14:textId="77777777" w:rsidR="009E5D69" w:rsidRDefault="009E5D69" w:rsidP="009E5D69">
      <w:pPr>
        <w:adjustRightInd w:val="0"/>
        <w:rPr>
          <w:rFonts w:ascii="Trebuchet MS" w:hAnsi="Trebuchet MS" w:cs="Trebuchet MS"/>
          <w:color w:val="000000"/>
          <w:sz w:val="19"/>
          <w:szCs w:val="19"/>
        </w:rPr>
      </w:pPr>
    </w:p>
    <w:p w14:paraId="261D8D96" w14:textId="77777777" w:rsidR="009E5D69" w:rsidRDefault="009E5D69" w:rsidP="009E5D69">
      <w:pPr>
        <w:adjustRightInd w:val="0"/>
        <w:rPr>
          <w:rFonts w:ascii="Trebuchet MS" w:hAnsi="Trebuchet MS" w:cs="Trebuchet MS"/>
          <w:color w:val="000000"/>
          <w:sz w:val="19"/>
          <w:szCs w:val="19"/>
        </w:rPr>
      </w:pPr>
    </w:p>
    <w:p w14:paraId="56CD67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3" w:name="IDX680"/>
      <w:bookmarkEnd w:id="88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BADE2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1968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 ;</w:t>
            </w:r>
          </w:p>
        </w:tc>
      </w:tr>
      <w:tr w:rsidR="009E5D69" w14:paraId="139E16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A1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7158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E3C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XEMP2015 = 98; *Unknown labour force status;</w:t>
            </w:r>
          </w:p>
        </w:tc>
      </w:tr>
      <w:tr w:rsidR="009E5D69" w14:paraId="650971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BEFC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87B73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65E3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30FFE52" w14:textId="77777777" w:rsidR="009E5D69" w:rsidRDefault="009E5D69" w:rsidP="009E5D69">
      <w:pPr>
        <w:adjustRightInd w:val="0"/>
        <w:rPr>
          <w:rFonts w:ascii="Trebuchet MS" w:hAnsi="Trebuchet MS" w:cs="Trebuchet MS"/>
          <w:color w:val="000000"/>
          <w:sz w:val="19"/>
          <w:szCs w:val="19"/>
        </w:rPr>
      </w:pPr>
    </w:p>
    <w:p w14:paraId="679C5BEA" w14:textId="77777777" w:rsidR="009E5D69" w:rsidRDefault="009E5D69" w:rsidP="009E5D69">
      <w:pPr>
        <w:adjustRightInd w:val="0"/>
        <w:rPr>
          <w:rFonts w:ascii="Trebuchet MS" w:hAnsi="Trebuchet MS" w:cs="Trebuchet MS"/>
          <w:color w:val="000000"/>
          <w:sz w:val="19"/>
          <w:szCs w:val="19"/>
        </w:rPr>
        <w:sectPr w:rsidR="009E5D69">
          <w:headerReference w:type="default" r:id="rId219"/>
          <w:footerReference w:type="default" r:id="rId22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68A7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84" w:name="IDX681"/>
          <w:bookmarkEnd w:id="884"/>
          <w:p w14:paraId="747F0ED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85" w:name="_Toc144389267"/>
            <w:r>
              <w:rPr>
                <w:sz w:val="22"/>
                <w:szCs w:val="22"/>
              </w:rPr>
              <w:instrText>Permanent or casual employment</w:instrText>
            </w:r>
            <w:bookmarkEnd w:id="88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EE6BECA" w14:textId="77777777" w:rsidR="009E5D69" w:rsidRDefault="009E5D69" w:rsidP="009E5D69">
      <w:pPr>
        <w:adjustRightInd w:val="0"/>
        <w:rPr>
          <w:rFonts w:ascii="Tahoma" w:hAnsi="Tahoma" w:cs="Tahoma"/>
          <w:color w:val="000000"/>
          <w:sz w:val="28"/>
          <w:szCs w:val="28"/>
        </w:rPr>
      </w:pPr>
    </w:p>
    <w:p w14:paraId="05321D5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7546D1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E9CFA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86" w:name="IDX682"/>
            <w:bookmarkEnd w:id="886"/>
            <w:r>
              <w:rPr>
                <w:rFonts w:ascii="Tahoma" w:hAnsi="Tahoma" w:cs="Tahoma"/>
                <w:color w:val="000000"/>
                <w:sz w:val="28"/>
                <w:szCs w:val="28"/>
              </w:rPr>
              <w:fldChar w:fldCharType="begin"/>
            </w:r>
            <w:r>
              <w:rPr>
                <w:sz w:val="24"/>
                <w:szCs w:val="24"/>
              </w:rPr>
              <w:instrText>tc "</w:instrText>
            </w:r>
            <w:bookmarkStart w:id="887" w:name="_Toc144389268"/>
            <w:r>
              <w:rPr>
                <w:sz w:val="22"/>
                <w:szCs w:val="22"/>
              </w:rPr>
              <w:instrText>XEMP2016</w:instrText>
            </w:r>
            <w:bookmarkEnd w:id="88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XEMP2016</w:t>
            </w:r>
          </w:p>
        </w:tc>
      </w:tr>
    </w:tbl>
    <w:p w14:paraId="1CEA986D" w14:textId="77777777" w:rsidR="009E5D69" w:rsidRDefault="009E5D69" w:rsidP="009E5D69">
      <w:pPr>
        <w:adjustRightInd w:val="0"/>
        <w:rPr>
          <w:rFonts w:ascii="Tahoma" w:hAnsi="Tahoma" w:cs="Tahoma"/>
          <w:i/>
          <w:iCs/>
          <w:color w:val="000000"/>
          <w:sz w:val="24"/>
          <w:szCs w:val="24"/>
        </w:rPr>
      </w:pPr>
    </w:p>
    <w:p w14:paraId="6EE64B7C" w14:textId="77777777" w:rsidR="009E5D69" w:rsidRDefault="009E5D69" w:rsidP="009E5D69">
      <w:pPr>
        <w:adjustRightInd w:val="0"/>
        <w:rPr>
          <w:rFonts w:ascii="Tahoma" w:hAnsi="Tahoma" w:cs="Tahoma"/>
          <w:i/>
          <w:iCs/>
          <w:color w:val="000000"/>
          <w:sz w:val="24"/>
          <w:szCs w:val="24"/>
        </w:rPr>
      </w:pPr>
    </w:p>
    <w:p w14:paraId="13EAD59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88" w:name="IDX683"/>
      <w:bookmarkEnd w:id="88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9F96E6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112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49EC5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F5188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0CCB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2F2FF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XEMP2016</w:t>
            </w:r>
          </w:p>
        </w:tc>
      </w:tr>
      <w:tr w:rsidR="009E5D69" w14:paraId="6A7487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5E24A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5FE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XEMP2016 Permanent or casual employment</w:t>
            </w:r>
          </w:p>
        </w:tc>
      </w:tr>
      <w:tr w:rsidR="009E5D69" w14:paraId="5E9BF3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38116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A508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3D05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CC66E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F9575A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6C5B9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AA842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FC91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7031C1B" w14:textId="77777777" w:rsidR="009E5D69" w:rsidRDefault="009E5D69" w:rsidP="009E5D69">
      <w:pPr>
        <w:adjustRightInd w:val="0"/>
        <w:rPr>
          <w:rFonts w:ascii="Trebuchet MS" w:hAnsi="Trebuchet MS" w:cs="Trebuchet MS"/>
          <w:color w:val="000000"/>
          <w:sz w:val="19"/>
          <w:szCs w:val="19"/>
        </w:rPr>
      </w:pPr>
    </w:p>
    <w:p w14:paraId="5D5A06A2" w14:textId="77777777" w:rsidR="009E5D69" w:rsidRDefault="009E5D69" w:rsidP="009E5D69">
      <w:pPr>
        <w:adjustRightInd w:val="0"/>
        <w:rPr>
          <w:rFonts w:ascii="Trebuchet MS" w:hAnsi="Trebuchet MS" w:cs="Trebuchet MS"/>
          <w:color w:val="000000"/>
          <w:sz w:val="19"/>
          <w:szCs w:val="19"/>
        </w:rPr>
      </w:pPr>
    </w:p>
    <w:p w14:paraId="61BD51F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89" w:name="IDX684"/>
      <w:bookmarkEnd w:id="88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9360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FF2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5D5AD5FA" w14:textId="77777777" w:rsidR="009E5D69" w:rsidRDefault="009E5D69" w:rsidP="009E5D69">
      <w:pPr>
        <w:adjustRightInd w:val="0"/>
        <w:rPr>
          <w:rFonts w:ascii="Trebuchet MS" w:hAnsi="Trebuchet MS" w:cs="Trebuchet MS"/>
          <w:color w:val="000000"/>
          <w:sz w:val="19"/>
          <w:szCs w:val="19"/>
        </w:rPr>
      </w:pPr>
    </w:p>
    <w:p w14:paraId="00CFC871" w14:textId="77777777" w:rsidR="009E5D69" w:rsidRDefault="009E5D69" w:rsidP="009E5D69">
      <w:pPr>
        <w:adjustRightInd w:val="0"/>
        <w:rPr>
          <w:rFonts w:ascii="Trebuchet MS" w:hAnsi="Trebuchet MS" w:cs="Trebuchet MS"/>
          <w:color w:val="000000"/>
          <w:sz w:val="19"/>
          <w:szCs w:val="19"/>
        </w:rPr>
      </w:pPr>
    </w:p>
    <w:p w14:paraId="3E494A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0" w:name="IDX685"/>
      <w:bookmarkEnd w:id="89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2050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CC58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2F7E47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6E5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010AF7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1CF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B711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BFF6F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2719F7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26AA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1BFE94C5" w14:textId="77777777" w:rsidR="009E5D69" w:rsidRDefault="009E5D69" w:rsidP="009E5D69">
      <w:pPr>
        <w:adjustRightInd w:val="0"/>
        <w:rPr>
          <w:rFonts w:ascii="Trebuchet MS" w:hAnsi="Trebuchet MS" w:cs="Trebuchet MS"/>
          <w:color w:val="000000"/>
          <w:sz w:val="19"/>
          <w:szCs w:val="19"/>
        </w:rPr>
      </w:pPr>
    </w:p>
    <w:p w14:paraId="109E1C24" w14:textId="77777777" w:rsidR="009E5D69" w:rsidRDefault="009E5D69" w:rsidP="009E5D69">
      <w:pPr>
        <w:adjustRightInd w:val="0"/>
        <w:rPr>
          <w:rFonts w:ascii="Trebuchet MS" w:hAnsi="Trebuchet MS" w:cs="Trebuchet MS"/>
          <w:color w:val="000000"/>
          <w:sz w:val="19"/>
          <w:szCs w:val="19"/>
        </w:rPr>
      </w:pPr>
    </w:p>
    <w:p w14:paraId="1CAA4B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1" w:name="IDX686"/>
      <w:bookmarkEnd w:id="89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BAC8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C0C0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2FBC73D0" w14:textId="77777777" w:rsidR="009E5D69" w:rsidRDefault="009E5D69" w:rsidP="009E5D69">
      <w:pPr>
        <w:adjustRightInd w:val="0"/>
        <w:rPr>
          <w:rFonts w:ascii="Trebuchet MS" w:hAnsi="Trebuchet MS" w:cs="Trebuchet MS"/>
          <w:color w:val="000000"/>
          <w:sz w:val="19"/>
          <w:szCs w:val="19"/>
        </w:rPr>
      </w:pPr>
    </w:p>
    <w:p w14:paraId="6BB3C25C" w14:textId="77777777" w:rsidR="009E5D69" w:rsidRDefault="009E5D69" w:rsidP="009E5D69">
      <w:pPr>
        <w:adjustRightInd w:val="0"/>
        <w:rPr>
          <w:rFonts w:ascii="Trebuchet MS" w:hAnsi="Trebuchet MS" w:cs="Trebuchet MS"/>
          <w:color w:val="000000"/>
          <w:sz w:val="19"/>
          <w:szCs w:val="19"/>
        </w:rPr>
      </w:pPr>
    </w:p>
    <w:p w14:paraId="6A342E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2" w:name="IDX687"/>
      <w:bookmarkEnd w:id="89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53B67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EE5A7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C6C8E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8AE4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EE41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ABC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5D5680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1E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LBEM010 in (1,3) then XEMP2016 = 1 ; *Ongoing/permanent - includes fixed-term contracts;</w:t>
            </w:r>
          </w:p>
        </w:tc>
      </w:tr>
      <w:tr w:rsidR="009E5D69" w14:paraId="4E00EC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857C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LBEM010 in (2) then XEMP2016 = 2 ; *Casual;</w:t>
            </w:r>
          </w:p>
        </w:tc>
      </w:tr>
      <w:tr w:rsidR="009E5D69" w14:paraId="2C1E0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E24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(LBEM010 in (4,98,99) or LBEM003 = 2) then XEMP2016 = 99; *Working, but employment status unknown - includes</w:t>
            </w:r>
          </w:p>
        </w:tc>
      </w:tr>
      <w:tr w:rsidR="009E5D69" w14:paraId="365BBA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ABD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those who are self-employed, employed in some other capacity, don't know or prefer not to say;</w:t>
            </w:r>
          </w:p>
        </w:tc>
      </w:tr>
      <w:tr w:rsidR="009E5D69" w14:paraId="79CF54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E82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E4B49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F926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6954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5EB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XEMP2016 = 3 ; *Not working (unemployed or NILF);</w:t>
            </w:r>
          </w:p>
        </w:tc>
      </w:tr>
      <w:tr w:rsidR="009E5D69" w14:paraId="3146A9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82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XEMP2016 = 98 ; *Unknown labour force status;</w:t>
            </w:r>
          </w:p>
        </w:tc>
      </w:tr>
      <w:tr w:rsidR="009E5D69" w14:paraId="2B6A8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D779D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CA8985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FEC7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AE82323" w14:textId="77777777" w:rsidR="009E5D69" w:rsidRDefault="009E5D69" w:rsidP="009E5D69">
      <w:pPr>
        <w:adjustRightInd w:val="0"/>
        <w:rPr>
          <w:rFonts w:ascii="Trebuchet MS" w:hAnsi="Trebuchet MS" w:cs="Trebuchet MS"/>
          <w:color w:val="000000"/>
          <w:sz w:val="19"/>
          <w:szCs w:val="19"/>
        </w:rPr>
      </w:pPr>
    </w:p>
    <w:p w14:paraId="0698A2AD" w14:textId="77777777" w:rsidR="009E5D69" w:rsidRDefault="009E5D69" w:rsidP="009E5D69">
      <w:pPr>
        <w:adjustRightInd w:val="0"/>
        <w:rPr>
          <w:rFonts w:ascii="Trebuchet MS" w:hAnsi="Trebuchet MS" w:cs="Trebuchet MS"/>
          <w:color w:val="000000"/>
          <w:sz w:val="19"/>
          <w:szCs w:val="19"/>
        </w:rPr>
        <w:sectPr w:rsidR="009E5D69">
          <w:headerReference w:type="default" r:id="rId221"/>
          <w:footerReference w:type="default" r:id="rId22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3B94D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893" w:name="IDX688"/>
          <w:bookmarkEnd w:id="893"/>
          <w:p w14:paraId="28A579B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894" w:name="_Toc144389269"/>
            <w:r>
              <w:rPr>
                <w:sz w:val="22"/>
                <w:szCs w:val="22"/>
              </w:rPr>
              <w:instrText>Permanent or casual employment</w:instrText>
            </w:r>
            <w:bookmarkEnd w:id="89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BCA8FEA" w14:textId="77777777" w:rsidR="009E5D69" w:rsidRDefault="009E5D69" w:rsidP="009E5D69">
      <w:pPr>
        <w:adjustRightInd w:val="0"/>
        <w:rPr>
          <w:rFonts w:ascii="Tahoma" w:hAnsi="Tahoma" w:cs="Tahoma"/>
          <w:color w:val="000000"/>
          <w:sz w:val="28"/>
          <w:szCs w:val="28"/>
        </w:rPr>
      </w:pPr>
    </w:p>
    <w:p w14:paraId="04FFF5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E17A7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A80B66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895" w:name="IDX689"/>
            <w:bookmarkEnd w:id="895"/>
            <w:r>
              <w:rPr>
                <w:rFonts w:ascii="Tahoma" w:hAnsi="Tahoma" w:cs="Tahoma"/>
                <w:color w:val="000000"/>
                <w:sz w:val="28"/>
                <w:szCs w:val="28"/>
              </w:rPr>
              <w:fldChar w:fldCharType="begin"/>
            </w:r>
            <w:r>
              <w:rPr>
                <w:sz w:val="24"/>
                <w:szCs w:val="24"/>
              </w:rPr>
              <w:instrText>tc "</w:instrText>
            </w:r>
            <w:bookmarkStart w:id="896" w:name="_Toc144389270"/>
            <w:r>
              <w:rPr>
                <w:sz w:val="22"/>
                <w:szCs w:val="22"/>
              </w:rPr>
              <w:instrText>XEMP2017</w:instrText>
            </w:r>
            <w:bookmarkEnd w:id="89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XEMP2017</w:t>
            </w:r>
          </w:p>
        </w:tc>
      </w:tr>
    </w:tbl>
    <w:p w14:paraId="7324B951" w14:textId="77777777" w:rsidR="009E5D69" w:rsidRDefault="009E5D69" w:rsidP="009E5D69">
      <w:pPr>
        <w:adjustRightInd w:val="0"/>
        <w:rPr>
          <w:rFonts w:ascii="Tahoma" w:hAnsi="Tahoma" w:cs="Tahoma"/>
          <w:i/>
          <w:iCs/>
          <w:color w:val="000000"/>
          <w:sz w:val="24"/>
          <w:szCs w:val="24"/>
        </w:rPr>
      </w:pPr>
    </w:p>
    <w:p w14:paraId="62E64332" w14:textId="77777777" w:rsidR="009E5D69" w:rsidRDefault="009E5D69" w:rsidP="009E5D69">
      <w:pPr>
        <w:adjustRightInd w:val="0"/>
        <w:rPr>
          <w:rFonts w:ascii="Tahoma" w:hAnsi="Tahoma" w:cs="Tahoma"/>
          <w:i/>
          <w:iCs/>
          <w:color w:val="000000"/>
          <w:sz w:val="24"/>
          <w:szCs w:val="24"/>
        </w:rPr>
      </w:pPr>
    </w:p>
    <w:p w14:paraId="36ACCF3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897" w:name="IDX690"/>
      <w:bookmarkEnd w:id="89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44725D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E9693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1A28E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540B1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825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B3116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XEMP2017</w:t>
            </w:r>
          </w:p>
        </w:tc>
      </w:tr>
      <w:tr w:rsidR="009E5D69" w14:paraId="2254D49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F04C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B0A9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XEMP2017 Permanent or casual employment</w:t>
            </w:r>
          </w:p>
        </w:tc>
      </w:tr>
      <w:tr w:rsidR="009E5D69" w14:paraId="62C326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6C85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D593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17378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9AD8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674FF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D4B11D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EA66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712F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3F94F62" w14:textId="77777777" w:rsidR="009E5D69" w:rsidRDefault="009E5D69" w:rsidP="009E5D69">
      <w:pPr>
        <w:adjustRightInd w:val="0"/>
        <w:rPr>
          <w:rFonts w:ascii="Trebuchet MS" w:hAnsi="Trebuchet MS" w:cs="Trebuchet MS"/>
          <w:color w:val="000000"/>
          <w:sz w:val="19"/>
          <w:szCs w:val="19"/>
        </w:rPr>
      </w:pPr>
    </w:p>
    <w:p w14:paraId="1E67455C" w14:textId="77777777" w:rsidR="009E5D69" w:rsidRDefault="009E5D69" w:rsidP="009E5D69">
      <w:pPr>
        <w:adjustRightInd w:val="0"/>
        <w:rPr>
          <w:rFonts w:ascii="Trebuchet MS" w:hAnsi="Trebuchet MS" w:cs="Trebuchet MS"/>
          <w:color w:val="000000"/>
          <w:sz w:val="19"/>
          <w:szCs w:val="19"/>
        </w:rPr>
      </w:pPr>
    </w:p>
    <w:p w14:paraId="7ADC9D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8" w:name="IDX691"/>
      <w:bookmarkEnd w:id="89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05F9F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8CA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6F523AEF" w14:textId="77777777" w:rsidR="009E5D69" w:rsidRDefault="009E5D69" w:rsidP="009E5D69">
      <w:pPr>
        <w:adjustRightInd w:val="0"/>
        <w:rPr>
          <w:rFonts w:ascii="Trebuchet MS" w:hAnsi="Trebuchet MS" w:cs="Trebuchet MS"/>
          <w:color w:val="000000"/>
          <w:sz w:val="19"/>
          <w:szCs w:val="19"/>
        </w:rPr>
      </w:pPr>
    </w:p>
    <w:p w14:paraId="40ABDF5B" w14:textId="77777777" w:rsidR="009E5D69" w:rsidRDefault="009E5D69" w:rsidP="009E5D69">
      <w:pPr>
        <w:adjustRightInd w:val="0"/>
        <w:rPr>
          <w:rFonts w:ascii="Trebuchet MS" w:hAnsi="Trebuchet MS" w:cs="Trebuchet MS"/>
          <w:color w:val="000000"/>
          <w:sz w:val="19"/>
          <w:szCs w:val="19"/>
        </w:rPr>
      </w:pPr>
    </w:p>
    <w:p w14:paraId="1CA47BB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899" w:name="IDX692"/>
      <w:bookmarkEnd w:id="89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9C9C9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D2A7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3EAA06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FDF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710EA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F0C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02734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9A8F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422DB0A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AC63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6DDE84D4" w14:textId="77777777" w:rsidR="009E5D69" w:rsidRDefault="009E5D69" w:rsidP="009E5D69">
      <w:pPr>
        <w:adjustRightInd w:val="0"/>
        <w:rPr>
          <w:rFonts w:ascii="Trebuchet MS" w:hAnsi="Trebuchet MS" w:cs="Trebuchet MS"/>
          <w:color w:val="000000"/>
          <w:sz w:val="19"/>
          <w:szCs w:val="19"/>
        </w:rPr>
      </w:pPr>
    </w:p>
    <w:p w14:paraId="0C9A9F85" w14:textId="77777777" w:rsidR="009E5D69" w:rsidRDefault="009E5D69" w:rsidP="009E5D69">
      <w:pPr>
        <w:adjustRightInd w:val="0"/>
        <w:rPr>
          <w:rFonts w:ascii="Trebuchet MS" w:hAnsi="Trebuchet MS" w:cs="Trebuchet MS"/>
          <w:color w:val="000000"/>
          <w:sz w:val="19"/>
          <w:szCs w:val="19"/>
        </w:rPr>
      </w:pPr>
    </w:p>
    <w:p w14:paraId="22E677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0" w:name="IDX693"/>
      <w:bookmarkEnd w:id="90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CF24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7E7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4CAA7DED" w14:textId="77777777" w:rsidR="009E5D69" w:rsidRDefault="009E5D69" w:rsidP="009E5D69">
      <w:pPr>
        <w:adjustRightInd w:val="0"/>
        <w:rPr>
          <w:rFonts w:ascii="Trebuchet MS" w:hAnsi="Trebuchet MS" w:cs="Trebuchet MS"/>
          <w:color w:val="000000"/>
          <w:sz w:val="19"/>
          <w:szCs w:val="19"/>
        </w:rPr>
      </w:pPr>
    </w:p>
    <w:p w14:paraId="43ADC8CF" w14:textId="77777777" w:rsidR="009E5D69" w:rsidRDefault="009E5D69" w:rsidP="009E5D69">
      <w:pPr>
        <w:adjustRightInd w:val="0"/>
        <w:rPr>
          <w:rFonts w:ascii="Trebuchet MS" w:hAnsi="Trebuchet MS" w:cs="Trebuchet MS"/>
          <w:color w:val="000000"/>
          <w:sz w:val="19"/>
          <w:szCs w:val="19"/>
        </w:rPr>
      </w:pPr>
    </w:p>
    <w:p w14:paraId="7CFD93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1" w:name="IDX694"/>
      <w:bookmarkEnd w:id="90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41738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1546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38FEBD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910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EBF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C39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C491E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6F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LCD019 = 1 then XEMP2017 = 1 ; *Ongoing/permanent;</w:t>
            </w:r>
          </w:p>
        </w:tc>
      </w:tr>
      <w:tr w:rsidR="009E5D69" w14:paraId="7C53E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F4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LCD019 = 0 then XEMP2017 = 2 ; *Casual;</w:t>
            </w:r>
          </w:p>
        </w:tc>
      </w:tr>
      <w:tr w:rsidR="009E5D69" w14:paraId="0842B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6C5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9CED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9357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LCD019 = 99 then do ; *Unknown job entitlements;</w:t>
            </w:r>
          </w:p>
        </w:tc>
      </w:tr>
      <w:tr w:rsidR="009E5D69" w14:paraId="0A4803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479C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LCD018 in (1,3) then XEMP2017 = 1 ; *Permanent or ongoing;</w:t>
            </w:r>
          </w:p>
        </w:tc>
      </w:tr>
      <w:tr w:rsidR="009E5D69" w14:paraId="152CD8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DB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LCD018 = 2 then XEMP2017 = 2 ; *Casual;</w:t>
            </w:r>
          </w:p>
        </w:tc>
      </w:tr>
      <w:tr w:rsidR="009E5D69" w14:paraId="6401C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66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LCD018 in (95,99) then XEMP2017 = 99 ; *Working, but employment status unknown;</w:t>
            </w:r>
          </w:p>
        </w:tc>
      </w:tr>
      <w:tr w:rsidR="009E5D69" w14:paraId="7BEAB8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E66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15C6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581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89C0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786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(LCD001 = 3 or LCD014 = 2) then XEMP2017 = 99 ; *Waiting to start job or self-employed;</w:t>
            </w:r>
          </w:p>
        </w:tc>
      </w:tr>
      <w:tr w:rsidR="009E5D69" w14:paraId="0DA54E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0B1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D9B07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363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697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B24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XEMP2017 = 3 ; *Not working (unemployed or NILF);</w:t>
            </w:r>
          </w:p>
        </w:tc>
      </w:tr>
      <w:tr w:rsidR="009E5D69" w14:paraId="363EEC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ABB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8DAEC0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0513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19D9C76" w14:textId="77777777" w:rsidR="009E5D69" w:rsidRDefault="009E5D69" w:rsidP="009E5D69">
      <w:pPr>
        <w:adjustRightInd w:val="0"/>
        <w:rPr>
          <w:rFonts w:ascii="Trebuchet MS" w:hAnsi="Trebuchet MS" w:cs="Trebuchet MS"/>
          <w:color w:val="000000"/>
          <w:sz w:val="19"/>
          <w:szCs w:val="19"/>
        </w:rPr>
      </w:pPr>
    </w:p>
    <w:p w14:paraId="2688457E" w14:textId="77777777" w:rsidR="009E5D69" w:rsidRDefault="009E5D69" w:rsidP="009E5D69">
      <w:pPr>
        <w:adjustRightInd w:val="0"/>
        <w:rPr>
          <w:rFonts w:ascii="Trebuchet MS" w:hAnsi="Trebuchet MS" w:cs="Trebuchet MS"/>
          <w:color w:val="000000"/>
          <w:sz w:val="19"/>
          <w:szCs w:val="19"/>
        </w:rPr>
        <w:sectPr w:rsidR="009E5D69">
          <w:headerReference w:type="default" r:id="rId223"/>
          <w:footerReference w:type="default" r:id="rId22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F57377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02" w:name="IDX695"/>
          <w:bookmarkEnd w:id="902"/>
          <w:p w14:paraId="54DEB87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03" w:name="_Toc144389271"/>
            <w:r>
              <w:rPr>
                <w:sz w:val="22"/>
                <w:szCs w:val="22"/>
              </w:rPr>
              <w:instrText>Permanent or casual employment</w:instrText>
            </w:r>
            <w:bookmarkEnd w:id="90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4FF8D88E" w14:textId="77777777" w:rsidR="009E5D69" w:rsidRDefault="009E5D69" w:rsidP="009E5D69">
      <w:pPr>
        <w:adjustRightInd w:val="0"/>
        <w:rPr>
          <w:rFonts w:ascii="Tahoma" w:hAnsi="Tahoma" w:cs="Tahoma"/>
          <w:color w:val="000000"/>
          <w:sz w:val="28"/>
          <w:szCs w:val="28"/>
        </w:rPr>
      </w:pPr>
    </w:p>
    <w:p w14:paraId="18989C2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2460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1AA379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04" w:name="IDX696"/>
            <w:bookmarkEnd w:id="904"/>
            <w:r>
              <w:rPr>
                <w:rFonts w:ascii="Tahoma" w:hAnsi="Tahoma" w:cs="Tahoma"/>
                <w:color w:val="000000"/>
                <w:sz w:val="28"/>
                <w:szCs w:val="28"/>
              </w:rPr>
              <w:fldChar w:fldCharType="begin"/>
            </w:r>
            <w:r>
              <w:rPr>
                <w:sz w:val="24"/>
                <w:szCs w:val="24"/>
              </w:rPr>
              <w:instrText>tc "</w:instrText>
            </w:r>
            <w:bookmarkStart w:id="905" w:name="_Toc144389272"/>
            <w:r>
              <w:rPr>
                <w:sz w:val="22"/>
                <w:szCs w:val="22"/>
              </w:rPr>
              <w:instrText>XEMP2018</w:instrText>
            </w:r>
            <w:bookmarkEnd w:id="90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XEMP2018</w:t>
            </w:r>
          </w:p>
        </w:tc>
      </w:tr>
    </w:tbl>
    <w:p w14:paraId="1097AA08" w14:textId="77777777" w:rsidR="009E5D69" w:rsidRDefault="009E5D69" w:rsidP="009E5D69">
      <w:pPr>
        <w:adjustRightInd w:val="0"/>
        <w:rPr>
          <w:rFonts w:ascii="Tahoma" w:hAnsi="Tahoma" w:cs="Tahoma"/>
          <w:i/>
          <w:iCs/>
          <w:color w:val="000000"/>
          <w:sz w:val="24"/>
          <w:szCs w:val="24"/>
        </w:rPr>
      </w:pPr>
    </w:p>
    <w:p w14:paraId="2562B4F9" w14:textId="77777777" w:rsidR="009E5D69" w:rsidRDefault="009E5D69" w:rsidP="009E5D69">
      <w:pPr>
        <w:adjustRightInd w:val="0"/>
        <w:rPr>
          <w:rFonts w:ascii="Tahoma" w:hAnsi="Tahoma" w:cs="Tahoma"/>
          <w:i/>
          <w:iCs/>
          <w:color w:val="000000"/>
          <w:sz w:val="24"/>
          <w:szCs w:val="24"/>
        </w:rPr>
      </w:pPr>
    </w:p>
    <w:p w14:paraId="56C5738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06" w:name="IDX697"/>
      <w:bookmarkEnd w:id="90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E6C8AB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EE99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F81B7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247B68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11B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3CD3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XEMP2018</w:t>
            </w:r>
          </w:p>
        </w:tc>
      </w:tr>
      <w:tr w:rsidR="009E5D69" w14:paraId="19D1E1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322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338EC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XEMP2018 Permanent or casual employment</w:t>
            </w:r>
          </w:p>
        </w:tc>
      </w:tr>
      <w:tr w:rsidR="009E5D69" w14:paraId="1FCD93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B425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1009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0BEA1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B1D05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C930F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2702C2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36B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3C32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45A94D6" w14:textId="77777777" w:rsidR="009E5D69" w:rsidRDefault="009E5D69" w:rsidP="009E5D69">
      <w:pPr>
        <w:adjustRightInd w:val="0"/>
        <w:rPr>
          <w:rFonts w:ascii="Trebuchet MS" w:hAnsi="Trebuchet MS" w:cs="Trebuchet MS"/>
          <w:color w:val="000000"/>
          <w:sz w:val="19"/>
          <w:szCs w:val="19"/>
        </w:rPr>
      </w:pPr>
    </w:p>
    <w:p w14:paraId="720C7FD9" w14:textId="77777777" w:rsidR="009E5D69" w:rsidRDefault="009E5D69" w:rsidP="009E5D69">
      <w:pPr>
        <w:adjustRightInd w:val="0"/>
        <w:rPr>
          <w:rFonts w:ascii="Trebuchet MS" w:hAnsi="Trebuchet MS" w:cs="Trebuchet MS"/>
          <w:color w:val="000000"/>
          <w:sz w:val="19"/>
          <w:szCs w:val="19"/>
        </w:rPr>
      </w:pPr>
    </w:p>
    <w:p w14:paraId="6491AB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7" w:name="IDX698"/>
      <w:bookmarkEnd w:id="90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87603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60ED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7C831E2E" w14:textId="77777777" w:rsidR="009E5D69" w:rsidRDefault="009E5D69" w:rsidP="009E5D69">
      <w:pPr>
        <w:adjustRightInd w:val="0"/>
        <w:rPr>
          <w:rFonts w:ascii="Trebuchet MS" w:hAnsi="Trebuchet MS" w:cs="Trebuchet MS"/>
          <w:color w:val="000000"/>
          <w:sz w:val="19"/>
          <w:szCs w:val="19"/>
        </w:rPr>
      </w:pPr>
    </w:p>
    <w:p w14:paraId="4D29C2D2" w14:textId="77777777" w:rsidR="009E5D69" w:rsidRDefault="009E5D69" w:rsidP="009E5D69">
      <w:pPr>
        <w:adjustRightInd w:val="0"/>
        <w:rPr>
          <w:rFonts w:ascii="Trebuchet MS" w:hAnsi="Trebuchet MS" w:cs="Trebuchet MS"/>
          <w:color w:val="000000"/>
          <w:sz w:val="19"/>
          <w:szCs w:val="19"/>
        </w:rPr>
      </w:pPr>
    </w:p>
    <w:p w14:paraId="5623D2B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8" w:name="IDX699"/>
      <w:bookmarkEnd w:id="90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77962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57D4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4E9945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892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5373D5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D2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2531FB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18C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7053EFE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85E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5F27AB0A" w14:textId="77777777" w:rsidR="009E5D69" w:rsidRDefault="009E5D69" w:rsidP="009E5D69">
      <w:pPr>
        <w:adjustRightInd w:val="0"/>
        <w:rPr>
          <w:rFonts w:ascii="Trebuchet MS" w:hAnsi="Trebuchet MS" w:cs="Trebuchet MS"/>
          <w:color w:val="000000"/>
          <w:sz w:val="19"/>
          <w:szCs w:val="19"/>
        </w:rPr>
      </w:pPr>
    </w:p>
    <w:p w14:paraId="0FD97FF8" w14:textId="77777777" w:rsidR="009E5D69" w:rsidRDefault="009E5D69" w:rsidP="009E5D69">
      <w:pPr>
        <w:adjustRightInd w:val="0"/>
        <w:rPr>
          <w:rFonts w:ascii="Trebuchet MS" w:hAnsi="Trebuchet MS" w:cs="Trebuchet MS"/>
          <w:color w:val="000000"/>
          <w:sz w:val="19"/>
          <w:szCs w:val="19"/>
        </w:rPr>
      </w:pPr>
    </w:p>
    <w:p w14:paraId="260EFE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09" w:name="IDX700"/>
      <w:bookmarkEnd w:id="90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15723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84DD5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4ACC7962" w14:textId="77777777" w:rsidR="009E5D69" w:rsidRDefault="009E5D69" w:rsidP="009E5D69">
      <w:pPr>
        <w:adjustRightInd w:val="0"/>
        <w:rPr>
          <w:rFonts w:ascii="Trebuchet MS" w:hAnsi="Trebuchet MS" w:cs="Trebuchet MS"/>
          <w:color w:val="000000"/>
          <w:sz w:val="19"/>
          <w:szCs w:val="19"/>
        </w:rPr>
      </w:pPr>
    </w:p>
    <w:p w14:paraId="21597BAC" w14:textId="77777777" w:rsidR="009E5D69" w:rsidRDefault="009E5D69" w:rsidP="009E5D69">
      <w:pPr>
        <w:adjustRightInd w:val="0"/>
        <w:rPr>
          <w:rFonts w:ascii="Trebuchet MS" w:hAnsi="Trebuchet MS" w:cs="Trebuchet MS"/>
          <w:color w:val="000000"/>
          <w:sz w:val="19"/>
          <w:szCs w:val="19"/>
        </w:rPr>
      </w:pPr>
    </w:p>
    <w:p w14:paraId="00EA2B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0" w:name="IDX701"/>
      <w:bookmarkEnd w:id="91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D0644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93F2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2D090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4EA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EDB9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B59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445C26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5B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LDD019 = 1 then XEMP2018 = 1 ; *Ongoing/permanent;</w:t>
            </w:r>
          </w:p>
        </w:tc>
      </w:tr>
      <w:tr w:rsidR="009E5D69" w14:paraId="61E1FB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DE6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LDD019 = 0 then XEMP2018 = 2 ; *Casual;</w:t>
            </w:r>
          </w:p>
        </w:tc>
      </w:tr>
      <w:tr w:rsidR="009E5D69" w14:paraId="6C931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28E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349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91E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LDD019 = 99 then do ; *Unknown job entitlements;</w:t>
            </w:r>
          </w:p>
        </w:tc>
      </w:tr>
      <w:tr w:rsidR="009E5D69" w14:paraId="613F4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08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LDD018 in (1,3) then XEMP2018 = 1 ; *Permanent or ongoing;</w:t>
            </w:r>
          </w:p>
        </w:tc>
      </w:tr>
      <w:tr w:rsidR="009E5D69" w14:paraId="581CB0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19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LDD018 = 2 then XEMP2018 = 2 ; *Casual;</w:t>
            </w:r>
          </w:p>
        </w:tc>
      </w:tr>
      <w:tr w:rsidR="009E5D69" w14:paraId="6BB1AF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2DC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LDD018 in (95,99) then XEMP2018 = 99 ; *Working, but employment status unknown;</w:t>
            </w:r>
          </w:p>
        </w:tc>
      </w:tr>
      <w:tr w:rsidR="009E5D69" w14:paraId="1434A2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9654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EECC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011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878A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986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(LDD001 = 3 or LDD014 = 2) then XEMP2018 = 99 ; *Waiting to start job or self-employed;</w:t>
            </w:r>
          </w:p>
        </w:tc>
      </w:tr>
      <w:tr w:rsidR="009E5D69" w14:paraId="77D99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D81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6B58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FC7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A3D5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CCBE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XEMP2018 = 3 ; *Not working (unemployed or NILF);</w:t>
            </w:r>
          </w:p>
        </w:tc>
      </w:tr>
      <w:tr w:rsidR="009E5D69" w14:paraId="17F9A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64B7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3C898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FFCF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182CA0A" w14:textId="77777777" w:rsidR="009E5D69" w:rsidRDefault="009E5D69" w:rsidP="009E5D69">
      <w:pPr>
        <w:adjustRightInd w:val="0"/>
        <w:rPr>
          <w:rFonts w:ascii="Trebuchet MS" w:hAnsi="Trebuchet MS" w:cs="Trebuchet MS"/>
          <w:color w:val="000000"/>
          <w:sz w:val="19"/>
          <w:szCs w:val="19"/>
        </w:rPr>
      </w:pPr>
    </w:p>
    <w:p w14:paraId="418DDDCA" w14:textId="77777777" w:rsidR="009E5D69" w:rsidRDefault="009E5D69" w:rsidP="009E5D69">
      <w:pPr>
        <w:adjustRightInd w:val="0"/>
        <w:rPr>
          <w:rFonts w:ascii="Trebuchet MS" w:hAnsi="Trebuchet MS" w:cs="Trebuchet MS"/>
          <w:color w:val="000000"/>
          <w:sz w:val="19"/>
          <w:szCs w:val="19"/>
        </w:rPr>
        <w:sectPr w:rsidR="009E5D69">
          <w:headerReference w:type="default" r:id="rId225"/>
          <w:footerReference w:type="default" r:id="rId22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865A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11" w:name="IDX702"/>
          <w:bookmarkEnd w:id="911"/>
          <w:p w14:paraId="7A82677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12" w:name="_Toc144389273"/>
            <w:r>
              <w:rPr>
                <w:sz w:val="22"/>
                <w:szCs w:val="22"/>
              </w:rPr>
              <w:instrText>Permanent or casual employment</w:instrText>
            </w:r>
            <w:bookmarkEnd w:id="91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DF153B8" w14:textId="77777777" w:rsidR="009E5D69" w:rsidRDefault="009E5D69" w:rsidP="009E5D69">
      <w:pPr>
        <w:adjustRightInd w:val="0"/>
        <w:rPr>
          <w:rFonts w:ascii="Tahoma" w:hAnsi="Tahoma" w:cs="Tahoma"/>
          <w:color w:val="000000"/>
          <w:sz w:val="28"/>
          <w:szCs w:val="28"/>
        </w:rPr>
      </w:pPr>
    </w:p>
    <w:p w14:paraId="0E25AAC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A61A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614CA6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13" w:name="IDX703"/>
            <w:bookmarkEnd w:id="913"/>
            <w:r>
              <w:rPr>
                <w:rFonts w:ascii="Tahoma" w:hAnsi="Tahoma" w:cs="Tahoma"/>
                <w:color w:val="000000"/>
                <w:sz w:val="28"/>
                <w:szCs w:val="28"/>
              </w:rPr>
              <w:fldChar w:fldCharType="begin"/>
            </w:r>
            <w:r>
              <w:rPr>
                <w:sz w:val="24"/>
                <w:szCs w:val="24"/>
              </w:rPr>
              <w:instrText>tc "</w:instrText>
            </w:r>
            <w:bookmarkStart w:id="914" w:name="_Toc144389274"/>
            <w:r>
              <w:rPr>
                <w:sz w:val="22"/>
                <w:szCs w:val="22"/>
              </w:rPr>
              <w:instrText>XEMP2019</w:instrText>
            </w:r>
            <w:bookmarkEnd w:id="91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XEMP2019</w:t>
            </w:r>
          </w:p>
        </w:tc>
      </w:tr>
    </w:tbl>
    <w:p w14:paraId="5D575478" w14:textId="77777777" w:rsidR="009E5D69" w:rsidRDefault="009E5D69" w:rsidP="009E5D69">
      <w:pPr>
        <w:adjustRightInd w:val="0"/>
        <w:rPr>
          <w:rFonts w:ascii="Tahoma" w:hAnsi="Tahoma" w:cs="Tahoma"/>
          <w:i/>
          <w:iCs/>
          <w:color w:val="000000"/>
          <w:sz w:val="24"/>
          <w:szCs w:val="24"/>
        </w:rPr>
      </w:pPr>
    </w:p>
    <w:p w14:paraId="7A506737" w14:textId="77777777" w:rsidR="009E5D69" w:rsidRDefault="009E5D69" w:rsidP="009E5D69">
      <w:pPr>
        <w:adjustRightInd w:val="0"/>
        <w:rPr>
          <w:rFonts w:ascii="Tahoma" w:hAnsi="Tahoma" w:cs="Tahoma"/>
          <w:i/>
          <w:iCs/>
          <w:color w:val="000000"/>
          <w:sz w:val="24"/>
          <w:szCs w:val="24"/>
        </w:rPr>
      </w:pPr>
    </w:p>
    <w:p w14:paraId="7994B13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15" w:name="IDX704"/>
      <w:bookmarkEnd w:id="91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D737AD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85ED4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8FA1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7526B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3D6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790F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XEMP2019</w:t>
            </w:r>
          </w:p>
        </w:tc>
      </w:tr>
      <w:tr w:rsidR="009E5D69" w14:paraId="6815C8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F499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5A7F9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XEMP2019 Permanent or casual employment</w:t>
            </w:r>
          </w:p>
        </w:tc>
      </w:tr>
      <w:tr w:rsidR="009E5D69" w14:paraId="7BD1D3F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A9D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DC579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7C8916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BCE59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8BFF9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D61281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47E7E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3B76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434B15A7" w14:textId="77777777" w:rsidR="009E5D69" w:rsidRDefault="009E5D69" w:rsidP="009E5D69">
      <w:pPr>
        <w:adjustRightInd w:val="0"/>
        <w:rPr>
          <w:rFonts w:ascii="Trebuchet MS" w:hAnsi="Trebuchet MS" w:cs="Trebuchet MS"/>
          <w:color w:val="000000"/>
          <w:sz w:val="19"/>
          <w:szCs w:val="19"/>
        </w:rPr>
      </w:pPr>
    </w:p>
    <w:p w14:paraId="328A7CB6" w14:textId="77777777" w:rsidR="009E5D69" w:rsidRDefault="009E5D69" w:rsidP="009E5D69">
      <w:pPr>
        <w:adjustRightInd w:val="0"/>
        <w:rPr>
          <w:rFonts w:ascii="Trebuchet MS" w:hAnsi="Trebuchet MS" w:cs="Trebuchet MS"/>
          <w:color w:val="000000"/>
          <w:sz w:val="19"/>
          <w:szCs w:val="19"/>
        </w:rPr>
      </w:pPr>
    </w:p>
    <w:p w14:paraId="05DF32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6" w:name="IDX705"/>
      <w:bookmarkEnd w:id="91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21462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94BC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168D8038" w14:textId="77777777" w:rsidR="009E5D69" w:rsidRDefault="009E5D69" w:rsidP="009E5D69">
      <w:pPr>
        <w:adjustRightInd w:val="0"/>
        <w:rPr>
          <w:rFonts w:ascii="Trebuchet MS" w:hAnsi="Trebuchet MS" w:cs="Trebuchet MS"/>
          <w:color w:val="000000"/>
          <w:sz w:val="19"/>
          <w:szCs w:val="19"/>
        </w:rPr>
      </w:pPr>
    </w:p>
    <w:p w14:paraId="4D7C9858" w14:textId="77777777" w:rsidR="009E5D69" w:rsidRDefault="009E5D69" w:rsidP="009E5D69">
      <w:pPr>
        <w:adjustRightInd w:val="0"/>
        <w:rPr>
          <w:rFonts w:ascii="Trebuchet MS" w:hAnsi="Trebuchet MS" w:cs="Trebuchet MS"/>
          <w:color w:val="000000"/>
          <w:sz w:val="19"/>
          <w:szCs w:val="19"/>
        </w:rPr>
      </w:pPr>
    </w:p>
    <w:p w14:paraId="3FED440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7" w:name="IDX706"/>
      <w:bookmarkEnd w:id="91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64741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58A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16BA8E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7A2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40702A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3BC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1EA1BD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BB81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6E5733E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DF15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226FCACA" w14:textId="77777777" w:rsidR="009E5D69" w:rsidRDefault="009E5D69" w:rsidP="009E5D69">
      <w:pPr>
        <w:adjustRightInd w:val="0"/>
        <w:rPr>
          <w:rFonts w:ascii="Trebuchet MS" w:hAnsi="Trebuchet MS" w:cs="Trebuchet MS"/>
          <w:color w:val="000000"/>
          <w:sz w:val="19"/>
          <w:szCs w:val="19"/>
        </w:rPr>
      </w:pPr>
    </w:p>
    <w:p w14:paraId="35C36A25" w14:textId="77777777" w:rsidR="009E5D69" w:rsidRDefault="009E5D69" w:rsidP="009E5D69">
      <w:pPr>
        <w:adjustRightInd w:val="0"/>
        <w:rPr>
          <w:rFonts w:ascii="Trebuchet MS" w:hAnsi="Trebuchet MS" w:cs="Trebuchet MS"/>
          <w:color w:val="000000"/>
          <w:sz w:val="19"/>
          <w:szCs w:val="19"/>
        </w:rPr>
      </w:pPr>
    </w:p>
    <w:p w14:paraId="24CBE1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8" w:name="IDX707"/>
      <w:bookmarkEnd w:id="91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1DCB4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C8BB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500B9F95" w14:textId="77777777" w:rsidR="009E5D69" w:rsidRDefault="009E5D69" w:rsidP="009E5D69">
      <w:pPr>
        <w:adjustRightInd w:val="0"/>
        <w:rPr>
          <w:rFonts w:ascii="Trebuchet MS" w:hAnsi="Trebuchet MS" w:cs="Trebuchet MS"/>
          <w:color w:val="000000"/>
          <w:sz w:val="19"/>
          <w:szCs w:val="19"/>
        </w:rPr>
      </w:pPr>
    </w:p>
    <w:p w14:paraId="68F5F397" w14:textId="77777777" w:rsidR="009E5D69" w:rsidRDefault="009E5D69" w:rsidP="009E5D69">
      <w:pPr>
        <w:adjustRightInd w:val="0"/>
        <w:rPr>
          <w:rFonts w:ascii="Trebuchet MS" w:hAnsi="Trebuchet MS" w:cs="Trebuchet MS"/>
          <w:color w:val="000000"/>
          <w:sz w:val="19"/>
          <w:szCs w:val="19"/>
        </w:rPr>
      </w:pPr>
    </w:p>
    <w:p w14:paraId="3E8EC7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19" w:name="IDX708"/>
      <w:bookmarkEnd w:id="91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13A78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7E51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C8D50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0F43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9E1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4F55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28FD3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3F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LED019 = 1 then XEMP2019 = 1 ; *Ongoing/permanent;</w:t>
            </w:r>
          </w:p>
        </w:tc>
      </w:tr>
      <w:tr w:rsidR="009E5D69" w14:paraId="1B946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3B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LED019 = 0 then XEMP2019 = 2 ; *Casual;</w:t>
            </w:r>
          </w:p>
        </w:tc>
      </w:tr>
      <w:tr w:rsidR="009E5D69" w14:paraId="1DD9CA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1E9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7D2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94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LED019 = 99 then do ; *Unknown job entitlements;</w:t>
            </w:r>
          </w:p>
        </w:tc>
      </w:tr>
      <w:tr w:rsidR="009E5D69" w14:paraId="400296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32E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LED018 in (1,3) then XEMP2019 = 1 ; *Permanent or ongoing;</w:t>
            </w:r>
          </w:p>
        </w:tc>
      </w:tr>
      <w:tr w:rsidR="009E5D69" w14:paraId="4CDE5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E90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LED018 = 2 then XEMP2019 = 2 ; *Casual;</w:t>
            </w:r>
          </w:p>
        </w:tc>
      </w:tr>
      <w:tr w:rsidR="009E5D69" w14:paraId="532BAE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03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LED018 in (95,99) then XEMP2019 = 99 ; *Working, but employment status unknown;</w:t>
            </w:r>
          </w:p>
        </w:tc>
      </w:tr>
      <w:tr w:rsidR="009E5D69" w14:paraId="49056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D97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04810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EDC9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535D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7AC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(LED001 = 3 or LED014 = 2) then XEMP2019 = 99 ; *Waiting to start job or self-employed;</w:t>
            </w:r>
          </w:p>
        </w:tc>
      </w:tr>
      <w:tr w:rsidR="009E5D69" w14:paraId="324285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24DD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865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03EC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65B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91A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XEMP2019 = 3 ; *Not working (unemployed or NILF);</w:t>
            </w:r>
          </w:p>
        </w:tc>
      </w:tr>
      <w:tr w:rsidR="009E5D69" w14:paraId="166BD9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3A70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DE3CB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2883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6FFA5FC" w14:textId="77777777" w:rsidR="009E5D69" w:rsidRDefault="009E5D69" w:rsidP="009E5D69">
      <w:pPr>
        <w:adjustRightInd w:val="0"/>
        <w:rPr>
          <w:rFonts w:ascii="Trebuchet MS" w:hAnsi="Trebuchet MS" w:cs="Trebuchet MS"/>
          <w:color w:val="000000"/>
          <w:sz w:val="19"/>
          <w:szCs w:val="19"/>
        </w:rPr>
      </w:pPr>
    </w:p>
    <w:p w14:paraId="388F6D6B" w14:textId="77777777" w:rsidR="009E5D69" w:rsidRDefault="009E5D69" w:rsidP="009E5D69">
      <w:pPr>
        <w:adjustRightInd w:val="0"/>
        <w:rPr>
          <w:rFonts w:ascii="Trebuchet MS" w:hAnsi="Trebuchet MS" w:cs="Trebuchet MS"/>
          <w:color w:val="000000"/>
          <w:sz w:val="19"/>
          <w:szCs w:val="19"/>
        </w:rPr>
        <w:sectPr w:rsidR="009E5D69">
          <w:headerReference w:type="default" r:id="rId227"/>
          <w:footerReference w:type="default" r:id="rId22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C816FB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20" w:name="IDX709"/>
          <w:bookmarkEnd w:id="920"/>
          <w:p w14:paraId="7165768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21" w:name="_Toc144389275"/>
            <w:r>
              <w:rPr>
                <w:sz w:val="22"/>
                <w:szCs w:val="22"/>
              </w:rPr>
              <w:instrText>Permanent or casual employment</w:instrText>
            </w:r>
            <w:bookmarkEnd w:id="92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6CA78264" w14:textId="77777777" w:rsidR="009E5D69" w:rsidRDefault="009E5D69" w:rsidP="009E5D69">
      <w:pPr>
        <w:adjustRightInd w:val="0"/>
        <w:rPr>
          <w:rFonts w:ascii="Tahoma" w:hAnsi="Tahoma" w:cs="Tahoma"/>
          <w:color w:val="000000"/>
          <w:sz w:val="28"/>
          <w:szCs w:val="28"/>
        </w:rPr>
      </w:pPr>
    </w:p>
    <w:p w14:paraId="7142180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A996C3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FA0E5B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22" w:name="IDX710"/>
            <w:bookmarkEnd w:id="922"/>
            <w:r>
              <w:rPr>
                <w:rFonts w:ascii="Tahoma" w:hAnsi="Tahoma" w:cs="Tahoma"/>
                <w:color w:val="000000"/>
                <w:sz w:val="28"/>
                <w:szCs w:val="28"/>
              </w:rPr>
              <w:fldChar w:fldCharType="begin"/>
            </w:r>
            <w:r>
              <w:rPr>
                <w:sz w:val="24"/>
                <w:szCs w:val="24"/>
              </w:rPr>
              <w:instrText>tc "</w:instrText>
            </w:r>
            <w:bookmarkStart w:id="923" w:name="_Toc144389276"/>
            <w:r>
              <w:rPr>
                <w:sz w:val="22"/>
                <w:szCs w:val="22"/>
              </w:rPr>
              <w:instrText>XEMP2020</w:instrText>
            </w:r>
            <w:bookmarkEnd w:id="92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XEMP2020</w:t>
            </w:r>
          </w:p>
        </w:tc>
      </w:tr>
    </w:tbl>
    <w:p w14:paraId="5AD9E99A" w14:textId="77777777" w:rsidR="009E5D69" w:rsidRDefault="009E5D69" w:rsidP="009E5D69">
      <w:pPr>
        <w:adjustRightInd w:val="0"/>
        <w:rPr>
          <w:rFonts w:ascii="Tahoma" w:hAnsi="Tahoma" w:cs="Tahoma"/>
          <w:i/>
          <w:iCs/>
          <w:color w:val="000000"/>
          <w:sz w:val="24"/>
          <w:szCs w:val="24"/>
        </w:rPr>
      </w:pPr>
    </w:p>
    <w:p w14:paraId="74E38E70" w14:textId="77777777" w:rsidR="009E5D69" w:rsidRDefault="009E5D69" w:rsidP="009E5D69">
      <w:pPr>
        <w:adjustRightInd w:val="0"/>
        <w:rPr>
          <w:rFonts w:ascii="Tahoma" w:hAnsi="Tahoma" w:cs="Tahoma"/>
          <w:i/>
          <w:iCs/>
          <w:color w:val="000000"/>
          <w:sz w:val="24"/>
          <w:szCs w:val="24"/>
        </w:rPr>
      </w:pPr>
    </w:p>
    <w:p w14:paraId="58DC423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24" w:name="IDX711"/>
      <w:bookmarkEnd w:id="92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5D386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4E434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1ACF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DA115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494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9092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XEMP2020</w:t>
            </w:r>
          </w:p>
        </w:tc>
      </w:tr>
      <w:tr w:rsidR="009E5D69" w14:paraId="47051F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D89C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FB0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XEMP2020 Permanent or casual employment</w:t>
            </w:r>
          </w:p>
        </w:tc>
      </w:tr>
      <w:tr w:rsidR="009E5D69" w14:paraId="01EFA19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A679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7CC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E05FD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16E43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63DDA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2A375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6CA25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4136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499AF6C0" w14:textId="77777777" w:rsidR="009E5D69" w:rsidRDefault="009E5D69" w:rsidP="009E5D69">
      <w:pPr>
        <w:adjustRightInd w:val="0"/>
        <w:rPr>
          <w:rFonts w:ascii="Trebuchet MS" w:hAnsi="Trebuchet MS" w:cs="Trebuchet MS"/>
          <w:color w:val="000000"/>
          <w:sz w:val="19"/>
          <w:szCs w:val="19"/>
        </w:rPr>
      </w:pPr>
    </w:p>
    <w:p w14:paraId="58F90947" w14:textId="77777777" w:rsidR="009E5D69" w:rsidRDefault="009E5D69" w:rsidP="009E5D69">
      <w:pPr>
        <w:adjustRightInd w:val="0"/>
        <w:rPr>
          <w:rFonts w:ascii="Trebuchet MS" w:hAnsi="Trebuchet MS" w:cs="Trebuchet MS"/>
          <w:color w:val="000000"/>
          <w:sz w:val="19"/>
          <w:szCs w:val="19"/>
        </w:rPr>
      </w:pPr>
    </w:p>
    <w:p w14:paraId="64E5C7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5" w:name="IDX712"/>
      <w:bookmarkEnd w:id="92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1E072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1DAA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2206558A" w14:textId="77777777" w:rsidR="009E5D69" w:rsidRDefault="009E5D69" w:rsidP="009E5D69">
      <w:pPr>
        <w:adjustRightInd w:val="0"/>
        <w:rPr>
          <w:rFonts w:ascii="Trebuchet MS" w:hAnsi="Trebuchet MS" w:cs="Trebuchet MS"/>
          <w:color w:val="000000"/>
          <w:sz w:val="19"/>
          <w:szCs w:val="19"/>
        </w:rPr>
      </w:pPr>
    </w:p>
    <w:p w14:paraId="680C6333" w14:textId="77777777" w:rsidR="009E5D69" w:rsidRDefault="009E5D69" w:rsidP="009E5D69">
      <w:pPr>
        <w:adjustRightInd w:val="0"/>
        <w:rPr>
          <w:rFonts w:ascii="Trebuchet MS" w:hAnsi="Trebuchet MS" w:cs="Trebuchet MS"/>
          <w:color w:val="000000"/>
          <w:sz w:val="19"/>
          <w:szCs w:val="19"/>
        </w:rPr>
      </w:pPr>
    </w:p>
    <w:p w14:paraId="3E4694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6" w:name="IDX713"/>
      <w:bookmarkEnd w:id="92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B4B0D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ABF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196BDF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F169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01229D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72CC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3FD7ED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0AC2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74B771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9C4F9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3C77AE4C" w14:textId="77777777" w:rsidR="009E5D69" w:rsidRDefault="009E5D69" w:rsidP="009E5D69">
      <w:pPr>
        <w:adjustRightInd w:val="0"/>
        <w:rPr>
          <w:rFonts w:ascii="Trebuchet MS" w:hAnsi="Trebuchet MS" w:cs="Trebuchet MS"/>
          <w:color w:val="000000"/>
          <w:sz w:val="19"/>
          <w:szCs w:val="19"/>
        </w:rPr>
      </w:pPr>
    </w:p>
    <w:p w14:paraId="56667F96" w14:textId="77777777" w:rsidR="009E5D69" w:rsidRDefault="009E5D69" w:rsidP="009E5D69">
      <w:pPr>
        <w:adjustRightInd w:val="0"/>
        <w:rPr>
          <w:rFonts w:ascii="Trebuchet MS" w:hAnsi="Trebuchet MS" w:cs="Trebuchet MS"/>
          <w:color w:val="000000"/>
          <w:sz w:val="19"/>
          <w:szCs w:val="19"/>
        </w:rPr>
      </w:pPr>
    </w:p>
    <w:p w14:paraId="35397F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7" w:name="IDX714"/>
      <w:bookmarkEnd w:id="92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27315B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DD1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04141E84" w14:textId="77777777" w:rsidR="009E5D69" w:rsidRDefault="009E5D69" w:rsidP="009E5D69">
      <w:pPr>
        <w:adjustRightInd w:val="0"/>
        <w:rPr>
          <w:rFonts w:ascii="Trebuchet MS" w:hAnsi="Trebuchet MS" w:cs="Trebuchet MS"/>
          <w:color w:val="000000"/>
          <w:sz w:val="19"/>
          <w:szCs w:val="19"/>
        </w:rPr>
      </w:pPr>
    </w:p>
    <w:p w14:paraId="12E3610F" w14:textId="77777777" w:rsidR="009E5D69" w:rsidRDefault="009E5D69" w:rsidP="009E5D69">
      <w:pPr>
        <w:adjustRightInd w:val="0"/>
        <w:rPr>
          <w:rFonts w:ascii="Trebuchet MS" w:hAnsi="Trebuchet MS" w:cs="Trebuchet MS"/>
          <w:color w:val="000000"/>
          <w:sz w:val="19"/>
          <w:szCs w:val="19"/>
        </w:rPr>
      </w:pPr>
    </w:p>
    <w:p w14:paraId="380F2B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28" w:name="IDX715"/>
      <w:bookmarkEnd w:id="92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E881B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C3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22EA1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5E6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59B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F2B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75ED39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D5D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LFD022A = 1 then XEMP2020 = 1 ; *Ongoing/permanent;</w:t>
            </w:r>
          </w:p>
        </w:tc>
      </w:tr>
      <w:tr w:rsidR="009E5D69" w14:paraId="03312F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6AD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LFD022A = 0 then XEMP2020 = 2 ; *Casual;</w:t>
            </w:r>
          </w:p>
        </w:tc>
      </w:tr>
      <w:tr w:rsidR="009E5D69" w14:paraId="23851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FBB6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9F6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0241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LFD022A = 99 then do ; *Unknown job entitlements;</w:t>
            </w:r>
          </w:p>
        </w:tc>
      </w:tr>
      <w:tr w:rsidR="009E5D69" w14:paraId="371BE7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C0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LFD021 in (1,3) then XEMP2020 = 1 ; *Permanent or ongoing;</w:t>
            </w:r>
          </w:p>
        </w:tc>
      </w:tr>
      <w:tr w:rsidR="009E5D69" w14:paraId="16F00C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158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LFD021 = 2 then XEMP2020 = 2 ; *Casual;</w:t>
            </w:r>
          </w:p>
        </w:tc>
      </w:tr>
      <w:tr w:rsidR="009E5D69" w14:paraId="56CE18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955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LFD021 in (95,99) then XEMP2020 = 99 ; *Working, but employment status unknown;</w:t>
            </w:r>
          </w:p>
        </w:tc>
      </w:tr>
      <w:tr w:rsidR="009E5D69" w14:paraId="5F5A90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45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504E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48A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8C5F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3B3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(LFD001 = 3 or LFD017 = 2) then XEMP2020 = 99 ; *Waiting to start job or self-employed;</w:t>
            </w:r>
          </w:p>
        </w:tc>
      </w:tr>
      <w:tr w:rsidR="009E5D69" w14:paraId="1C0F82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260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 1 and LFD022A = . then XEMP2020 = 99 ; *JobKeeper recipients who didn't answer D22;</w:t>
            </w:r>
          </w:p>
        </w:tc>
      </w:tr>
      <w:tr w:rsidR="009E5D69" w14:paraId="199B2F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1B04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93417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9216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9C5B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6EF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XEMP2020 = 3 ; *Not working (unemployed or NILF);</w:t>
            </w:r>
          </w:p>
        </w:tc>
      </w:tr>
      <w:tr w:rsidR="009E5D69" w14:paraId="7DECB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6FA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XEMP2020 = 98 ; *Unknown labour force status;</w:t>
            </w:r>
          </w:p>
        </w:tc>
      </w:tr>
      <w:tr w:rsidR="009E5D69" w14:paraId="5FC0F6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67C7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34D0A9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C186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D9AE930" w14:textId="77777777" w:rsidR="009E5D69" w:rsidRDefault="009E5D69" w:rsidP="009E5D69">
      <w:pPr>
        <w:adjustRightInd w:val="0"/>
        <w:rPr>
          <w:rFonts w:ascii="Trebuchet MS" w:hAnsi="Trebuchet MS" w:cs="Trebuchet MS"/>
          <w:color w:val="000000"/>
          <w:sz w:val="19"/>
          <w:szCs w:val="19"/>
        </w:rPr>
      </w:pPr>
    </w:p>
    <w:p w14:paraId="7AF0BD17" w14:textId="77777777" w:rsidR="009E5D69" w:rsidRDefault="009E5D69" w:rsidP="009E5D69">
      <w:pPr>
        <w:adjustRightInd w:val="0"/>
        <w:rPr>
          <w:rFonts w:ascii="Trebuchet MS" w:hAnsi="Trebuchet MS" w:cs="Trebuchet MS"/>
          <w:color w:val="000000"/>
          <w:sz w:val="19"/>
          <w:szCs w:val="19"/>
        </w:rPr>
        <w:sectPr w:rsidR="009E5D69">
          <w:headerReference w:type="default" r:id="rId229"/>
          <w:footerReference w:type="default" r:id="rId23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6793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29" w:name="IDX716"/>
          <w:bookmarkEnd w:id="929"/>
          <w:p w14:paraId="0093065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30" w:name="_Toc144389277"/>
            <w:r>
              <w:rPr>
                <w:sz w:val="22"/>
                <w:szCs w:val="22"/>
              </w:rPr>
              <w:instrText>Permanent or casual employment</w:instrText>
            </w:r>
            <w:bookmarkEnd w:id="93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5787B418" w14:textId="77777777" w:rsidR="009E5D69" w:rsidRDefault="009E5D69" w:rsidP="009E5D69">
      <w:pPr>
        <w:adjustRightInd w:val="0"/>
        <w:rPr>
          <w:rFonts w:ascii="Tahoma" w:hAnsi="Tahoma" w:cs="Tahoma"/>
          <w:color w:val="000000"/>
          <w:sz w:val="28"/>
          <w:szCs w:val="28"/>
        </w:rPr>
      </w:pPr>
    </w:p>
    <w:p w14:paraId="0C14DF8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2974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7CF7E3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31" w:name="IDX717"/>
            <w:bookmarkEnd w:id="931"/>
            <w:r>
              <w:rPr>
                <w:rFonts w:ascii="Tahoma" w:hAnsi="Tahoma" w:cs="Tahoma"/>
                <w:color w:val="000000"/>
                <w:sz w:val="28"/>
                <w:szCs w:val="28"/>
              </w:rPr>
              <w:fldChar w:fldCharType="begin"/>
            </w:r>
            <w:r>
              <w:rPr>
                <w:sz w:val="24"/>
                <w:szCs w:val="24"/>
              </w:rPr>
              <w:instrText>tc "</w:instrText>
            </w:r>
            <w:bookmarkStart w:id="932" w:name="_Toc144389278"/>
            <w:r>
              <w:rPr>
                <w:sz w:val="22"/>
                <w:szCs w:val="22"/>
              </w:rPr>
              <w:instrText>XEMP2021</w:instrText>
            </w:r>
            <w:bookmarkEnd w:id="93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XEMP2021</w:t>
            </w:r>
          </w:p>
        </w:tc>
      </w:tr>
    </w:tbl>
    <w:p w14:paraId="6754C991" w14:textId="77777777" w:rsidR="009E5D69" w:rsidRDefault="009E5D69" w:rsidP="009E5D69">
      <w:pPr>
        <w:adjustRightInd w:val="0"/>
        <w:rPr>
          <w:rFonts w:ascii="Tahoma" w:hAnsi="Tahoma" w:cs="Tahoma"/>
          <w:i/>
          <w:iCs/>
          <w:color w:val="000000"/>
          <w:sz w:val="24"/>
          <w:szCs w:val="24"/>
        </w:rPr>
      </w:pPr>
    </w:p>
    <w:p w14:paraId="3AC5B324" w14:textId="77777777" w:rsidR="009E5D69" w:rsidRDefault="009E5D69" w:rsidP="009E5D69">
      <w:pPr>
        <w:adjustRightInd w:val="0"/>
        <w:rPr>
          <w:rFonts w:ascii="Tahoma" w:hAnsi="Tahoma" w:cs="Tahoma"/>
          <w:i/>
          <w:iCs/>
          <w:color w:val="000000"/>
          <w:sz w:val="24"/>
          <w:szCs w:val="24"/>
        </w:rPr>
      </w:pPr>
    </w:p>
    <w:p w14:paraId="4D76426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33" w:name="IDX718"/>
      <w:bookmarkEnd w:id="93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9CA77A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DE00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BB780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1BCEE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5D66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29DA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XEMP2021</w:t>
            </w:r>
          </w:p>
        </w:tc>
      </w:tr>
      <w:tr w:rsidR="009E5D69" w14:paraId="31C6B8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22FF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1B0A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XEMP2021 Permanent or casual employment</w:t>
            </w:r>
          </w:p>
        </w:tc>
      </w:tr>
      <w:tr w:rsidR="009E5D69" w14:paraId="57289B6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B37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2CA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6AD5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DF15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4CF5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566A09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C97E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B0A2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D2B4918" w14:textId="77777777" w:rsidR="009E5D69" w:rsidRDefault="009E5D69" w:rsidP="009E5D69">
      <w:pPr>
        <w:adjustRightInd w:val="0"/>
        <w:rPr>
          <w:rFonts w:ascii="Trebuchet MS" w:hAnsi="Trebuchet MS" w:cs="Trebuchet MS"/>
          <w:color w:val="000000"/>
          <w:sz w:val="19"/>
          <w:szCs w:val="19"/>
        </w:rPr>
      </w:pPr>
    </w:p>
    <w:p w14:paraId="00A01D53" w14:textId="77777777" w:rsidR="009E5D69" w:rsidRDefault="009E5D69" w:rsidP="009E5D69">
      <w:pPr>
        <w:adjustRightInd w:val="0"/>
        <w:rPr>
          <w:rFonts w:ascii="Trebuchet MS" w:hAnsi="Trebuchet MS" w:cs="Trebuchet MS"/>
          <w:color w:val="000000"/>
          <w:sz w:val="19"/>
          <w:szCs w:val="19"/>
        </w:rPr>
      </w:pPr>
    </w:p>
    <w:p w14:paraId="1991B9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4" w:name="IDX719"/>
      <w:bookmarkEnd w:id="93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1624F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86D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329581C5" w14:textId="77777777" w:rsidR="009E5D69" w:rsidRDefault="009E5D69" w:rsidP="009E5D69">
      <w:pPr>
        <w:adjustRightInd w:val="0"/>
        <w:rPr>
          <w:rFonts w:ascii="Trebuchet MS" w:hAnsi="Trebuchet MS" w:cs="Trebuchet MS"/>
          <w:color w:val="000000"/>
          <w:sz w:val="19"/>
          <w:szCs w:val="19"/>
        </w:rPr>
      </w:pPr>
    </w:p>
    <w:p w14:paraId="2CA036DD" w14:textId="77777777" w:rsidR="009E5D69" w:rsidRDefault="009E5D69" w:rsidP="009E5D69">
      <w:pPr>
        <w:adjustRightInd w:val="0"/>
        <w:rPr>
          <w:rFonts w:ascii="Trebuchet MS" w:hAnsi="Trebuchet MS" w:cs="Trebuchet MS"/>
          <w:color w:val="000000"/>
          <w:sz w:val="19"/>
          <w:szCs w:val="19"/>
        </w:rPr>
      </w:pPr>
    </w:p>
    <w:p w14:paraId="19657D0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5" w:name="IDX720"/>
      <w:bookmarkEnd w:id="93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287AA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7A26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6330E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536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1F313D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5E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4D2878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1614C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6B9CC4E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49B0F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783ABCB0" w14:textId="77777777" w:rsidR="009E5D69" w:rsidRDefault="009E5D69" w:rsidP="009E5D69">
      <w:pPr>
        <w:adjustRightInd w:val="0"/>
        <w:rPr>
          <w:rFonts w:ascii="Trebuchet MS" w:hAnsi="Trebuchet MS" w:cs="Trebuchet MS"/>
          <w:color w:val="000000"/>
          <w:sz w:val="19"/>
          <w:szCs w:val="19"/>
        </w:rPr>
      </w:pPr>
    </w:p>
    <w:p w14:paraId="0065A600" w14:textId="77777777" w:rsidR="009E5D69" w:rsidRDefault="009E5D69" w:rsidP="009E5D69">
      <w:pPr>
        <w:adjustRightInd w:val="0"/>
        <w:rPr>
          <w:rFonts w:ascii="Trebuchet MS" w:hAnsi="Trebuchet MS" w:cs="Trebuchet MS"/>
          <w:color w:val="000000"/>
          <w:sz w:val="19"/>
          <w:szCs w:val="19"/>
        </w:rPr>
      </w:pPr>
    </w:p>
    <w:p w14:paraId="569DFD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6" w:name="IDX721"/>
      <w:bookmarkEnd w:id="93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8267F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103D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38078F34" w14:textId="77777777" w:rsidR="009E5D69" w:rsidRDefault="009E5D69" w:rsidP="009E5D69">
      <w:pPr>
        <w:adjustRightInd w:val="0"/>
        <w:rPr>
          <w:rFonts w:ascii="Trebuchet MS" w:hAnsi="Trebuchet MS" w:cs="Trebuchet MS"/>
          <w:color w:val="000000"/>
          <w:sz w:val="19"/>
          <w:szCs w:val="19"/>
        </w:rPr>
      </w:pPr>
    </w:p>
    <w:p w14:paraId="150D9662" w14:textId="77777777" w:rsidR="009E5D69" w:rsidRDefault="009E5D69" w:rsidP="009E5D69">
      <w:pPr>
        <w:adjustRightInd w:val="0"/>
        <w:rPr>
          <w:rFonts w:ascii="Trebuchet MS" w:hAnsi="Trebuchet MS" w:cs="Trebuchet MS"/>
          <w:color w:val="000000"/>
          <w:sz w:val="19"/>
          <w:szCs w:val="19"/>
        </w:rPr>
      </w:pPr>
    </w:p>
    <w:p w14:paraId="454EF4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37" w:name="IDX722"/>
      <w:bookmarkEnd w:id="93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EA6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174B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B4818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0A46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E849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DD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7A125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4C60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LGD019 = 1 then XEMP2021 = 1 ; *Ongoing/permanent;</w:t>
            </w:r>
          </w:p>
        </w:tc>
      </w:tr>
      <w:tr w:rsidR="009E5D69" w14:paraId="368762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9B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LGD019 = 0 then XEMP2021 = 2 ; *Casual;</w:t>
            </w:r>
          </w:p>
        </w:tc>
      </w:tr>
      <w:tr w:rsidR="009E5D69" w14:paraId="50464A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96E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8F31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C3C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LGD019 = 99 then do ; *Unknown job entitlements;</w:t>
            </w:r>
          </w:p>
        </w:tc>
      </w:tr>
      <w:tr w:rsidR="009E5D69" w14:paraId="59C6E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CDA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LGD018 in (1,3) then XEMP2021 = 1 ; *Permanent or ongoing;</w:t>
            </w:r>
          </w:p>
        </w:tc>
      </w:tr>
      <w:tr w:rsidR="009E5D69" w14:paraId="5679AA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76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LGD018 = 2 then XEMP2021 = 2 ; *Casual;</w:t>
            </w:r>
          </w:p>
        </w:tc>
      </w:tr>
      <w:tr w:rsidR="009E5D69" w14:paraId="0C27A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DFE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LGD018 in (95,99) then XEMP2021 = 99 ; *Working, but employment status unknown;</w:t>
            </w:r>
          </w:p>
        </w:tc>
      </w:tr>
      <w:tr w:rsidR="009E5D69" w14:paraId="48B43A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A75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3BF99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4002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F06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411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(LGD001 = 3 or LGD014 = 2) then XEMP2021 = 99 ; *Waiting to start job or self-employed;</w:t>
            </w:r>
          </w:p>
        </w:tc>
      </w:tr>
      <w:tr w:rsidR="009E5D69" w14:paraId="0D3621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35A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C1D08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0078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2644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CF8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XEMP2021 = 3 ; *Not working (unemployed or NILF);</w:t>
            </w:r>
          </w:p>
        </w:tc>
      </w:tr>
      <w:tr w:rsidR="009E5D69" w14:paraId="63466E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D7B7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44BF0A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14AD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05AFF2C" w14:textId="77777777" w:rsidR="009E5D69" w:rsidRDefault="009E5D69" w:rsidP="009E5D69">
      <w:pPr>
        <w:adjustRightInd w:val="0"/>
        <w:rPr>
          <w:rFonts w:ascii="Trebuchet MS" w:hAnsi="Trebuchet MS" w:cs="Trebuchet MS"/>
          <w:color w:val="000000"/>
          <w:sz w:val="19"/>
          <w:szCs w:val="19"/>
        </w:rPr>
      </w:pPr>
    </w:p>
    <w:p w14:paraId="3DFBF4AE" w14:textId="77777777" w:rsidR="009E5D69" w:rsidRDefault="009E5D69" w:rsidP="009E5D69">
      <w:pPr>
        <w:adjustRightInd w:val="0"/>
        <w:rPr>
          <w:rFonts w:ascii="Trebuchet MS" w:hAnsi="Trebuchet MS" w:cs="Trebuchet MS"/>
          <w:color w:val="000000"/>
          <w:sz w:val="19"/>
          <w:szCs w:val="19"/>
        </w:rPr>
        <w:sectPr w:rsidR="009E5D69">
          <w:headerReference w:type="default" r:id="rId231"/>
          <w:footerReference w:type="default" r:id="rId23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8E48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38" w:name="IDX723"/>
          <w:bookmarkEnd w:id="938"/>
          <w:p w14:paraId="05E68BC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39" w:name="_Toc144389279"/>
            <w:r>
              <w:rPr>
                <w:sz w:val="22"/>
                <w:szCs w:val="22"/>
              </w:rPr>
              <w:instrText>Permanent or casual employment</w:instrText>
            </w:r>
            <w:bookmarkEnd w:id="93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Permanent or casual employment</w:t>
            </w:r>
          </w:p>
        </w:tc>
      </w:tr>
    </w:tbl>
    <w:p w14:paraId="058CFBE8" w14:textId="77777777" w:rsidR="009E5D69" w:rsidRDefault="009E5D69" w:rsidP="009E5D69">
      <w:pPr>
        <w:adjustRightInd w:val="0"/>
        <w:rPr>
          <w:rFonts w:ascii="Tahoma" w:hAnsi="Tahoma" w:cs="Tahoma"/>
          <w:color w:val="000000"/>
          <w:sz w:val="28"/>
          <w:szCs w:val="28"/>
        </w:rPr>
      </w:pPr>
    </w:p>
    <w:p w14:paraId="0CA8B5B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1D6F5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51184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40" w:name="IDX724"/>
            <w:bookmarkEnd w:id="940"/>
            <w:r>
              <w:rPr>
                <w:rFonts w:ascii="Tahoma" w:hAnsi="Tahoma" w:cs="Tahoma"/>
                <w:color w:val="000000"/>
                <w:sz w:val="28"/>
                <w:szCs w:val="28"/>
              </w:rPr>
              <w:fldChar w:fldCharType="begin"/>
            </w:r>
            <w:r>
              <w:rPr>
                <w:sz w:val="24"/>
                <w:szCs w:val="24"/>
              </w:rPr>
              <w:instrText>tc "</w:instrText>
            </w:r>
            <w:bookmarkStart w:id="941" w:name="_Toc144389280"/>
            <w:r>
              <w:rPr>
                <w:sz w:val="22"/>
                <w:szCs w:val="22"/>
              </w:rPr>
              <w:instrText>XEMP2022</w:instrText>
            </w:r>
            <w:bookmarkEnd w:id="94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XEMP2022</w:t>
            </w:r>
          </w:p>
        </w:tc>
      </w:tr>
    </w:tbl>
    <w:p w14:paraId="7544B5F1" w14:textId="77777777" w:rsidR="009E5D69" w:rsidRDefault="009E5D69" w:rsidP="009E5D69">
      <w:pPr>
        <w:adjustRightInd w:val="0"/>
        <w:rPr>
          <w:rFonts w:ascii="Tahoma" w:hAnsi="Tahoma" w:cs="Tahoma"/>
          <w:i/>
          <w:iCs/>
          <w:color w:val="000000"/>
          <w:sz w:val="24"/>
          <w:szCs w:val="24"/>
        </w:rPr>
      </w:pPr>
    </w:p>
    <w:p w14:paraId="6804C2E1" w14:textId="77777777" w:rsidR="009E5D69" w:rsidRDefault="009E5D69" w:rsidP="009E5D69">
      <w:pPr>
        <w:adjustRightInd w:val="0"/>
        <w:rPr>
          <w:rFonts w:ascii="Tahoma" w:hAnsi="Tahoma" w:cs="Tahoma"/>
          <w:i/>
          <w:iCs/>
          <w:color w:val="000000"/>
          <w:sz w:val="24"/>
          <w:szCs w:val="24"/>
        </w:rPr>
      </w:pPr>
    </w:p>
    <w:p w14:paraId="19B513F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42" w:name="IDX725"/>
      <w:bookmarkEnd w:id="94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4212C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CBEF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4C13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4E17B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A98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DCDA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XEMP2022</w:t>
            </w:r>
          </w:p>
        </w:tc>
      </w:tr>
      <w:tr w:rsidR="009E5D69" w14:paraId="1382F1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3E33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2514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XEMP2022 Permanent or casual employment</w:t>
            </w:r>
          </w:p>
        </w:tc>
      </w:tr>
      <w:tr w:rsidR="009E5D69" w14:paraId="33091D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7B25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C6C5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44663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BC03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AF2161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9F82BE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5386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E6DEB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0BA5DF7" w14:textId="77777777" w:rsidR="009E5D69" w:rsidRDefault="009E5D69" w:rsidP="009E5D69">
      <w:pPr>
        <w:adjustRightInd w:val="0"/>
        <w:rPr>
          <w:rFonts w:ascii="Trebuchet MS" w:hAnsi="Trebuchet MS" w:cs="Trebuchet MS"/>
          <w:color w:val="000000"/>
          <w:sz w:val="19"/>
          <w:szCs w:val="19"/>
        </w:rPr>
      </w:pPr>
    </w:p>
    <w:p w14:paraId="38B3CD62" w14:textId="77777777" w:rsidR="009E5D69" w:rsidRDefault="009E5D69" w:rsidP="009E5D69">
      <w:pPr>
        <w:adjustRightInd w:val="0"/>
        <w:rPr>
          <w:rFonts w:ascii="Trebuchet MS" w:hAnsi="Trebuchet MS" w:cs="Trebuchet MS"/>
          <w:color w:val="000000"/>
          <w:sz w:val="19"/>
          <w:szCs w:val="19"/>
        </w:rPr>
      </w:pPr>
    </w:p>
    <w:p w14:paraId="64DAFDC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3" w:name="IDX726"/>
      <w:bookmarkEnd w:id="94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D83F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4742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permanent or casual employment status at the time of interview.</w:t>
            </w:r>
          </w:p>
        </w:tc>
      </w:tr>
    </w:tbl>
    <w:p w14:paraId="6B04233C" w14:textId="77777777" w:rsidR="009E5D69" w:rsidRDefault="009E5D69" w:rsidP="009E5D69">
      <w:pPr>
        <w:adjustRightInd w:val="0"/>
        <w:rPr>
          <w:rFonts w:ascii="Trebuchet MS" w:hAnsi="Trebuchet MS" w:cs="Trebuchet MS"/>
          <w:color w:val="000000"/>
          <w:sz w:val="19"/>
          <w:szCs w:val="19"/>
        </w:rPr>
      </w:pPr>
    </w:p>
    <w:p w14:paraId="18C89B14" w14:textId="77777777" w:rsidR="009E5D69" w:rsidRDefault="009E5D69" w:rsidP="009E5D69">
      <w:pPr>
        <w:adjustRightInd w:val="0"/>
        <w:rPr>
          <w:rFonts w:ascii="Trebuchet MS" w:hAnsi="Trebuchet MS" w:cs="Trebuchet MS"/>
          <w:color w:val="000000"/>
          <w:sz w:val="19"/>
          <w:szCs w:val="19"/>
        </w:rPr>
      </w:pPr>
    </w:p>
    <w:p w14:paraId="62F1FF7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4" w:name="IDX727"/>
      <w:bookmarkEnd w:id="94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7A2C8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8E36B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Permanent/ongoing</w:t>
            </w:r>
          </w:p>
        </w:tc>
      </w:tr>
      <w:tr w:rsidR="009E5D69" w14:paraId="6684CF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EC4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Casual</w:t>
            </w:r>
          </w:p>
        </w:tc>
      </w:tr>
      <w:tr w:rsidR="009E5D69" w14:paraId="5D735F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DAC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working (unemployed or NILF)</w:t>
            </w:r>
          </w:p>
        </w:tc>
      </w:tr>
      <w:tr w:rsidR="009E5D69" w14:paraId="64478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E87A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Unknown labour force status</w:t>
            </w:r>
          </w:p>
        </w:tc>
      </w:tr>
      <w:tr w:rsidR="009E5D69" w14:paraId="37689A8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4EC8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Working, but employment status unknown</w:t>
            </w:r>
          </w:p>
        </w:tc>
      </w:tr>
    </w:tbl>
    <w:p w14:paraId="42FC2C17" w14:textId="77777777" w:rsidR="009E5D69" w:rsidRDefault="009E5D69" w:rsidP="009E5D69">
      <w:pPr>
        <w:adjustRightInd w:val="0"/>
        <w:rPr>
          <w:rFonts w:ascii="Trebuchet MS" w:hAnsi="Trebuchet MS" w:cs="Trebuchet MS"/>
          <w:color w:val="000000"/>
          <w:sz w:val="19"/>
          <w:szCs w:val="19"/>
        </w:rPr>
      </w:pPr>
    </w:p>
    <w:p w14:paraId="5F345767" w14:textId="77777777" w:rsidR="009E5D69" w:rsidRDefault="009E5D69" w:rsidP="009E5D69">
      <w:pPr>
        <w:adjustRightInd w:val="0"/>
        <w:rPr>
          <w:rFonts w:ascii="Trebuchet MS" w:hAnsi="Trebuchet MS" w:cs="Trebuchet MS"/>
          <w:color w:val="000000"/>
          <w:sz w:val="19"/>
          <w:szCs w:val="19"/>
        </w:rPr>
      </w:pPr>
    </w:p>
    <w:p w14:paraId="7609FD9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5" w:name="IDX728"/>
      <w:bookmarkEnd w:id="94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534DB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521D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permanent or ongoing, casual, not working (which includes those who are unemployed or not in the labour force), working but their permanent or casual employment status is unknown, or unknown employment status.</w:t>
            </w:r>
            <w:r>
              <w:rPr>
                <w:rFonts w:ascii="Trebuchet MS" w:hAnsi="Trebuchet MS" w:cs="Trebuchet MS"/>
                <w:color w:val="000000"/>
                <w:sz w:val="19"/>
                <w:szCs w:val="19"/>
              </w:rPr>
              <w:br/>
            </w:r>
            <w:r>
              <w:rPr>
                <w:rFonts w:ascii="Trebuchet MS" w:hAnsi="Trebuchet MS" w:cs="Trebuchet MS"/>
                <w:color w:val="000000"/>
                <w:sz w:val="19"/>
                <w:szCs w:val="19"/>
              </w:rPr>
              <w:br/>
              <w:t>The category ‘Permanent/ongoing’ includes respondents who are employed on a permanent or ongoing basis and those who are employed on a fixed-term contract.</w:t>
            </w:r>
            <w:r>
              <w:rPr>
                <w:rFonts w:ascii="Trebuchet MS" w:hAnsi="Trebuchet MS" w:cs="Trebuchet MS"/>
                <w:color w:val="000000"/>
                <w:sz w:val="19"/>
                <w:szCs w:val="19"/>
              </w:rPr>
              <w:br/>
            </w:r>
            <w:r>
              <w:rPr>
                <w:rFonts w:ascii="Trebuchet MS" w:hAnsi="Trebuchet MS" w:cs="Trebuchet MS"/>
                <w:color w:val="000000"/>
                <w:sz w:val="19"/>
                <w:szCs w:val="19"/>
              </w:rPr>
              <w:br/>
              <w:t>The category ‘Working, but employment status unknown’ includes respondents who are self-employed, employed in some other capacity, don't know, or prefer not to say.</w:t>
            </w:r>
          </w:p>
        </w:tc>
      </w:tr>
    </w:tbl>
    <w:p w14:paraId="73DA257F" w14:textId="77777777" w:rsidR="009E5D69" w:rsidRDefault="009E5D69" w:rsidP="009E5D69">
      <w:pPr>
        <w:adjustRightInd w:val="0"/>
        <w:rPr>
          <w:rFonts w:ascii="Trebuchet MS" w:hAnsi="Trebuchet MS" w:cs="Trebuchet MS"/>
          <w:color w:val="000000"/>
          <w:sz w:val="19"/>
          <w:szCs w:val="19"/>
        </w:rPr>
      </w:pPr>
    </w:p>
    <w:p w14:paraId="12DD712D" w14:textId="77777777" w:rsidR="009E5D69" w:rsidRDefault="009E5D69" w:rsidP="009E5D69">
      <w:pPr>
        <w:adjustRightInd w:val="0"/>
        <w:rPr>
          <w:rFonts w:ascii="Trebuchet MS" w:hAnsi="Trebuchet MS" w:cs="Trebuchet MS"/>
          <w:color w:val="000000"/>
          <w:sz w:val="19"/>
          <w:szCs w:val="19"/>
        </w:rPr>
      </w:pPr>
    </w:p>
    <w:p w14:paraId="544B89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46" w:name="IDX729"/>
      <w:bookmarkEnd w:id="94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DF1F5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0F6A32E" w14:textId="77777777" w:rsidR="009E5D69" w:rsidRDefault="009E5D69" w:rsidP="006A0CC6">
            <w:pPr>
              <w:keepNext/>
              <w:adjustRightInd w:val="0"/>
              <w:rPr>
                <w:sz w:val="24"/>
                <w:szCs w:val="24"/>
              </w:rPr>
            </w:pPr>
          </w:p>
        </w:tc>
      </w:tr>
      <w:tr w:rsidR="009E5D69" w14:paraId="32DD207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C2E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1284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26A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FDAC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7581B4" w14:textId="321B3E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1E4A24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360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4E5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7D9E1" w14:textId="7A36BA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LHD019A = 1 then XEMP2022 = 1 ; *Ongoing/permanent;</w:t>
            </w:r>
          </w:p>
        </w:tc>
      </w:tr>
      <w:tr w:rsidR="009E5D69" w14:paraId="395BF5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71BC92" w14:textId="05B0387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LHD019A = 0 then XEMP2022 = 2 ; *Casual;</w:t>
            </w:r>
          </w:p>
        </w:tc>
      </w:tr>
      <w:tr w:rsidR="009E5D69" w14:paraId="0E992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434C5" w14:textId="76D2F8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LHD019A = 99 then do ; *Unknown job entitlements;</w:t>
            </w:r>
          </w:p>
        </w:tc>
      </w:tr>
      <w:tr w:rsidR="009E5D69" w14:paraId="7F3B7A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107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E521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C3B8C" w14:textId="129790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LHD018 in (1,3) then XEMP2022 = 1 ; *Permanent or ongoing;</w:t>
            </w:r>
          </w:p>
        </w:tc>
      </w:tr>
      <w:tr w:rsidR="009E5D69" w14:paraId="1DD895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38B730" w14:textId="76009E3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LHD018 = 2 then XEMP2022 = 2 ; *Casual;</w:t>
            </w:r>
          </w:p>
        </w:tc>
      </w:tr>
      <w:tr w:rsidR="009E5D69" w14:paraId="6E9A9B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F448D4" w14:textId="2B32E2C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LHD018 in (95,99) then XEMP2022 = 99 ; *Working, but employment status unknown;</w:t>
            </w:r>
          </w:p>
        </w:tc>
      </w:tr>
      <w:tr w:rsidR="009E5D69" w14:paraId="05EDCD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3CDC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3448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FDFF35" w14:textId="584F572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434B8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8E0C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8AE2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A1D18" w14:textId="1F649E9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(LHD001 = 3 or LHD014 = 2) then XEMP2022 = 99 ; *Waiting to start job or self-employed;</w:t>
            </w:r>
          </w:p>
        </w:tc>
      </w:tr>
      <w:tr w:rsidR="009E5D69" w14:paraId="077F7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2159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893A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839AB" w14:textId="7224533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40215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8A91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36D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454D1" w14:textId="7699D2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XEMP2022 = 3 ; *Not working (unemployed or NILF);</w:t>
            </w:r>
          </w:p>
        </w:tc>
      </w:tr>
      <w:tr w:rsidR="009E5D69" w14:paraId="4159F5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84AC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131D30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24A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78F97A" w14:textId="77777777" w:rsidR="009E5D69" w:rsidRDefault="009E5D69" w:rsidP="009E5D69">
      <w:pPr>
        <w:adjustRightInd w:val="0"/>
        <w:rPr>
          <w:rFonts w:ascii="Trebuchet MS" w:hAnsi="Trebuchet MS" w:cs="Trebuchet MS"/>
          <w:color w:val="000000"/>
          <w:sz w:val="19"/>
          <w:szCs w:val="19"/>
        </w:rPr>
      </w:pPr>
    </w:p>
    <w:p w14:paraId="2F077990" w14:textId="77777777" w:rsidR="009E5D69" w:rsidRDefault="009E5D69" w:rsidP="009E5D69">
      <w:pPr>
        <w:adjustRightInd w:val="0"/>
        <w:rPr>
          <w:rFonts w:ascii="Trebuchet MS" w:hAnsi="Trebuchet MS" w:cs="Trebuchet MS"/>
          <w:color w:val="000000"/>
          <w:sz w:val="19"/>
          <w:szCs w:val="19"/>
        </w:rPr>
        <w:sectPr w:rsidR="009E5D69">
          <w:headerReference w:type="default" r:id="rId233"/>
          <w:footerReference w:type="default" r:id="rId23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551E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47" w:name="IDX730"/>
          <w:bookmarkEnd w:id="947"/>
          <w:p w14:paraId="4CCF64A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48" w:name="_Toc144389281"/>
            <w:r>
              <w:rPr>
                <w:sz w:val="22"/>
                <w:szCs w:val="22"/>
              </w:rPr>
              <w:instrText>Status in apprenticeship/traineeship</w:instrText>
            </w:r>
            <w:bookmarkEnd w:id="94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1B767750" w14:textId="77777777" w:rsidR="009E5D69" w:rsidRDefault="009E5D69" w:rsidP="009E5D69">
      <w:pPr>
        <w:adjustRightInd w:val="0"/>
        <w:rPr>
          <w:rFonts w:ascii="Tahoma" w:hAnsi="Tahoma" w:cs="Tahoma"/>
          <w:color w:val="000000"/>
          <w:sz w:val="28"/>
          <w:szCs w:val="28"/>
        </w:rPr>
      </w:pPr>
    </w:p>
    <w:p w14:paraId="2ACBE76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9AA9E3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B79C5E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49" w:name="IDX731"/>
            <w:bookmarkEnd w:id="949"/>
            <w:r>
              <w:rPr>
                <w:rFonts w:ascii="Tahoma" w:hAnsi="Tahoma" w:cs="Tahoma"/>
                <w:color w:val="000000"/>
                <w:sz w:val="28"/>
                <w:szCs w:val="28"/>
              </w:rPr>
              <w:fldChar w:fldCharType="begin"/>
            </w:r>
            <w:r>
              <w:rPr>
                <w:sz w:val="24"/>
                <w:szCs w:val="24"/>
              </w:rPr>
              <w:instrText>tc "</w:instrText>
            </w:r>
            <w:bookmarkStart w:id="950" w:name="_Toc144389282"/>
            <w:r>
              <w:rPr>
                <w:sz w:val="22"/>
                <w:szCs w:val="22"/>
              </w:rPr>
              <w:instrText>XATR2015</w:instrText>
            </w:r>
            <w:bookmarkEnd w:id="95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XATR2015</w:t>
            </w:r>
          </w:p>
        </w:tc>
      </w:tr>
    </w:tbl>
    <w:p w14:paraId="61856A4B" w14:textId="77777777" w:rsidR="009E5D69" w:rsidRDefault="009E5D69" w:rsidP="009E5D69">
      <w:pPr>
        <w:adjustRightInd w:val="0"/>
        <w:rPr>
          <w:rFonts w:ascii="Tahoma" w:hAnsi="Tahoma" w:cs="Tahoma"/>
          <w:i/>
          <w:iCs/>
          <w:color w:val="000000"/>
          <w:sz w:val="24"/>
          <w:szCs w:val="24"/>
        </w:rPr>
      </w:pPr>
    </w:p>
    <w:p w14:paraId="564B9ACF" w14:textId="77777777" w:rsidR="009E5D69" w:rsidRDefault="009E5D69" w:rsidP="009E5D69">
      <w:pPr>
        <w:adjustRightInd w:val="0"/>
        <w:rPr>
          <w:rFonts w:ascii="Tahoma" w:hAnsi="Tahoma" w:cs="Tahoma"/>
          <w:i/>
          <w:iCs/>
          <w:color w:val="000000"/>
          <w:sz w:val="24"/>
          <w:szCs w:val="24"/>
        </w:rPr>
      </w:pPr>
    </w:p>
    <w:p w14:paraId="2D7ECF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51" w:name="IDX732"/>
      <w:bookmarkEnd w:id="95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4D77D3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4F280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63D9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5165F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EBB9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2888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XATR2015</w:t>
            </w:r>
          </w:p>
        </w:tc>
      </w:tr>
      <w:tr w:rsidR="009E5D69" w14:paraId="23B6B62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6017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84C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XATR2015 Status in apprenticeship/traineeship</w:t>
            </w:r>
          </w:p>
        </w:tc>
      </w:tr>
      <w:tr w:rsidR="009E5D69" w14:paraId="5DA684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76F0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01B5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3B4E1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3814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A7849D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97FDD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D460C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556F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4F34802" w14:textId="77777777" w:rsidR="009E5D69" w:rsidRDefault="009E5D69" w:rsidP="009E5D69">
      <w:pPr>
        <w:adjustRightInd w:val="0"/>
        <w:rPr>
          <w:rFonts w:ascii="Trebuchet MS" w:hAnsi="Trebuchet MS" w:cs="Trebuchet MS"/>
          <w:color w:val="000000"/>
          <w:sz w:val="19"/>
          <w:szCs w:val="19"/>
        </w:rPr>
      </w:pPr>
    </w:p>
    <w:p w14:paraId="041E1FD0" w14:textId="77777777" w:rsidR="009E5D69" w:rsidRDefault="009E5D69" w:rsidP="009E5D69">
      <w:pPr>
        <w:adjustRightInd w:val="0"/>
        <w:rPr>
          <w:rFonts w:ascii="Trebuchet MS" w:hAnsi="Trebuchet MS" w:cs="Trebuchet MS"/>
          <w:color w:val="000000"/>
          <w:sz w:val="19"/>
          <w:szCs w:val="19"/>
        </w:rPr>
      </w:pPr>
    </w:p>
    <w:p w14:paraId="12B7330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2" w:name="IDX733"/>
      <w:bookmarkEnd w:id="95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A58D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2E2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941D3D3" w14:textId="77777777" w:rsidR="009E5D69" w:rsidRDefault="009E5D69" w:rsidP="009E5D69">
      <w:pPr>
        <w:adjustRightInd w:val="0"/>
        <w:rPr>
          <w:rFonts w:ascii="Trebuchet MS" w:hAnsi="Trebuchet MS" w:cs="Trebuchet MS"/>
          <w:color w:val="000000"/>
          <w:sz w:val="19"/>
          <w:szCs w:val="19"/>
        </w:rPr>
      </w:pPr>
    </w:p>
    <w:p w14:paraId="2D6817A0" w14:textId="77777777" w:rsidR="009E5D69" w:rsidRDefault="009E5D69" w:rsidP="009E5D69">
      <w:pPr>
        <w:adjustRightInd w:val="0"/>
        <w:rPr>
          <w:rFonts w:ascii="Trebuchet MS" w:hAnsi="Trebuchet MS" w:cs="Trebuchet MS"/>
          <w:color w:val="000000"/>
          <w:sz w:val="19"/>
          <w:szCs w:val="19"/>
        </w:rPr>
      </w:pPr>
    </w:p>
    <w:p w14:paraId="0D5F240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3" w:name="IDX734"/>
      <w:bookmarkEnd w:id="95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5D63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F5D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119433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960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8C4B7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7AB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E6E87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CA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DED90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3B7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03AD8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CE5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4C854198" w14:textId="77777777" w:rsidR="009E5D69" w:rsidRDefault="009E5D69" w:rsidP="009E5D69">
      <w:pPr>
        <w:adjustRightInd w:val="0"/>
        <w:rPr>
          <w:rFonts w:ascii="Trebuchet MS" w:hAnsi="Trebuchet MS" w:cs="Trebuchet MS"/>
          <w:color w:val="000000"/>
          <w:sz w:val="19"/>
          <w:szCs w:val="19"/>
        </w:rPr>
      </w:pPr>
    </w:p>
    <w:p w14:paraId="2F3243FA" w14:textId="77777777" w:rsidR="009E5D69" w:rsidRDefault="009E5D69" w:rsidP="009E5D69">
      <w:pPr>
        <w:adjustRightInd w:val="0"/>
        <w:rPr>
          <w:rFonts w:ascii="Trebuchet MS" w:hAnsi="Trebuchet MS" w:cs="Trebuchet MS"/>
          <w:color w:val="000000"/>
          <w:sz w:val="19"/>
          <w:szCs w:val="19"/>
        </w:rPr>
      </w:pPr>
    </w:p>
    <w:p w14:paraId="3666ACE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4" w:name="IDX735"/>
      <w:bookmarkEnd w:id="95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8DE9E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0407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1C537819" w14:textId="77777777" w:rsidR="009E5D69" w:rsidRDefault="009E5D69" w:rsidP="009E5D69">
      <w:pPr>
        <w:adjustRightInd w:val="0"/>
        <w:rPr>
          <w:rFonts w:ascii="Trebuchet MS" w:hAnsi="Trebuchet MS" w:cs="Trebuchet MS"/>
          <w:color w:val="000000"/>
          <w:sz w:val="19"/>
          <w:szCs w:val="19"/>
        </w:rPr>
      </w:pPr>
    </w:p>
    <w:p w14:paraId="49331280" w14:textId="77777777" w:rsidR="009E5D69" w:rsidRDefault="009E5D69" w:rsidP="009E5D69">
      <w:pPr>
        <w:adjustRightInd w:val="0"/>
        <w:rPr>
          <w:rFonts w:ascii="Trebuchet MS" w:hAnsi="Trebuchet MS" w:cs="Trebuchet MS"/>
          <w:color w:val="000000"/>
          <w:sz w:val="19"/>
          <w:szCs w:val="19"/>
        </w:rPr>
      </w:pPr>
    </w:p>
    <w:p w14:paraId="475993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55" w:name="IDX736"/>
      <w:bookmarkEnd w:id="95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E25DE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28C42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At school - assume no respondent has commenced an apprenticeship/traineeship */</w:t>
            </w:r>
          </w:p>
        </w:tc>
      </w:tr>
      <w:tr w:rsidR="009E5D69" w14:paraId="13E773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38A3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XATR2015 = 5;</w:t>
            </w:r>
          </w:p>
        </w:tc>
      </w:tr>
    </w:tbl>
    <w:p w14:paraId="3145D096" w14:textId="77777777" w:rsidR="009E5D69" w:rsidRDefault="009E5D69" w:rsidP="009E5D69">
      <w:pPr>
        <w:adjustRightInd w:val="0"/>
        <w:rPr>
          <w:rFonts w:ascii="Trebuchet MS" w:hAnsi="Trebuchet MS" w:cs="Trebuchet MS"/>
          <w:color w:val="000000"/>
          <w:sz w:val="19"/>
          <w:szCs w:val="19"/>
        </w:rPr>
      </w:pPr>
    </w:p>
    <w:p w14:paraId="5E5FC5FC" w14:textId="77777777" w:rsidR="009E5D69" w:rsidRDefault="009E5D69" w:rsidP="009E5D69">
      <w:pPr>
        <w:adjustRightInd w:val="0"/>
        <w:rPr>
          <w:rFonts w:ascii="Trebuchet MS" w:hAnsi="Trebuchet MS" w:cs="Trebuchet MS"/>
          <w:color w:val="000000"/>
          <w:sz w:val="19"/>
          <w:szCs w:val="19"/>
        </w:rPr>
        <w:sectPr w:rsidR="009E5D69">
          <w:headerReference w:type="default" r:id="rId235"/>
          <w:footerReference w:type="default" r:id="rId23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B70EE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56" w:name="IDX737"/>
          <w:bookmarkEnd w:id="956"/>
          <w:p w14:paraId="1B3B36E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57" w:name="_Toc144389283"/>
            <w:r>
              <w:rPr>
                <w:sz w:val="22"/>
                <w:szCs w:val="22"/>
              </w:rPr>
              <w:instrText>Status in apprenticeship/traineeship</w:instrText>
            </w:r>
            <w:bookmarkEnd w:id="95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0EC33725" w14:textId="77777777" w:rsidR="009E5D69" w:rsidRDefault="009E5D69" w:rsidP="009E5D69">
      <w:pPr>
        <w:adjustRightInd w:val="0"/>
        <w:rPr>
          <w:rFonts w:ascii="Tahoma" w:hAnsi="Tahoma" w:cs="Tahoma"/>
          <w:color w:val="000000"/>
          <w:sz w:val="28"/>
          <w:szCs w:val="28"/>
        </w:rPr>
      </w:pPr>
    </w:p>
    <w:p w14:paraId="722732A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0A661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CEEA9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58" w:name="IDX738"/>
            <w:bookmarkEnd w:id="958"/>
            <w:r>
              <w:rPr>
                <w:rFonts w:ascii="Tahoma" w:hAnsi="Tahoma" w:cs="Tahoma"/>
                <w:color w:val="000000"/>
                <w:sz w:val="28"/>
                <w:szCs w:val="28"/>
              </w:rPr>
              <w:fldChar w:fldCharType="begin"/>
            </w:r>
            <w:r>
              <w:rPr>
                <w:sz w:val="24"/>
                <w:szCs w:val="24"/>
              </w:rPr>
              <w:instrText>tc "</w:instrText>
            </w:r>
            <w:bookmarkStart w:id="959" w:name="_Toc144389284"/>
            <w:r>
              <w:rPr>
                <w:sz w:val="22"/>
                <w:szCs w:val="22"/>
              </w:rPr>
              <w:instrText>XATR2016</w:instrText>
            </w:r>
            <w:bookmarkEnd w:id="95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XATR2016</w:t>
            </w:r>
          </w:p>
        </w:tc>
      </w:tr>
    </w:tbl>
    <w:p w14:paraId="36FA7165" w14:textId="77777777" w:rsidR="009E5D69" w:rsidRDefault="009E5D69" w:rsidP="009E5D69">
      <w:pPr>
        <w:adjustRightInd w:val="0"/>
        <w:rPr>
          <w:rFonts w:ascii="Tahoma" w:hAnsi="Tahoma" w:cs="Tahoma"/>
          <w:i/>
          <w:iCs/>
          <w:color w:val="000000"/>
          <w:sz w:val="24"/>
          <w:szCs w:val="24"/>
        </w:rPr>
      </w:pPr>
    </w:p>
    <w:p w14:paraId="40DCF3A7" w14:textId="77777777" w:rsidR="009E5D69" w:rsidRDefault="009E5D69" w:rsidP="009E5D69">
      <w:pPr>
        <w:adjustRightInd w:val="0"/>
        <w:rPr>
          <w:rFonts w:ascii="Tahoma" w:hAnsi="Tahoma" w:cs="Tahoma"/>
          <w:i/>
          <w:iCs/>
          <w:color w:val="000000"/>
          <w:sz w:val="24"/>
          <w:szCs w:val="24"/>
        </w:rPr>
      </w:pPr>
    </w:p>
    <w:p w14:paraId="777C1DD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60" w:name="IDX739"/>
      <w:bookmarkEnd w:id="96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92C06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91A8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1FD30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A0ED7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12A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B70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XATR2016</w:t>
            </w:r>
          </w:p>
        </w:tc>
      </w:tr>
      <w:tr w:rsidR="009E5D69" w14:paraId="143806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7180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B584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XATR2016 Status in apprenticeship/traineeship</w:t>
            </w:r>
          </w:p>
        </w:tc>
      </w:tr>
      <w:tr w:rsidR="009E5D69" w14:paraId="5DFC095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653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1B36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027FE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001A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4154C9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69DBC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5DE5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4C9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B218F35" w14:textId="77777777" w:rsidR="009E5D69" w:rsidRDefault="009E5D69" w:rsidP="009E5D69">
      <w:pPr>
        <w:adjustRightInd w:val="0"/>
        <w:rPr>
          <w:rFonts w:ascii="Trebuchet MS" w:hAnsi="Trebuchet MS" w:cs="Trebuchet MS"/>
          <w:color w:val="000000"/>
          <w:sz w:val="19"/>
          <w:szCs w:val="19"/>
        </w:rPr>
      </w:pPr>
    </w:p>
    <w:p w14:paraId="417F9EEC" w14:textId="77777777" w:rsidR="009E5D69" w:rsidRDefault="009E5D69" w:rsidP="009E5D69">
      <w:pPr>
        <w:adjustRightInd w:val="0"/>
        <w:rPr>
          <w:rFonts w:ascii="Trebuchet MS" w:hAnsi="Trebuchet MS" w:cs="Trebuchet MS"/>
          <w:color w:val="000000"/>
          <w:sz w:val="19"/>
          <w:szCs w:val="19"/>
        </w:rPr>
      </w:pPr>
    </w:p>
    <w:p w14:paraId="5800A6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1" w:name="IDX740"/>
      <w:bookmarkEnd w:id="96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F45D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F473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48BC2ECA" w14:textId="77777777" w:rsidR="009E5D69" w:rsidRDefault="009E5D69" w:rsidP="009E5D69">
      <w:pPr>
        <w:adjustRightInd w:val="0"/>
        <w:rPr>
          <w:rFonts w:ascii="Trebuchet MS" w:hAnsi="Trebuchet MS" w:cs="Trebuchet MS"/>
          <w:color w:val="000000"/>
          <w:sz w:val="19"/>
          <w:szCs w:val="19"/>
        </w:rPr>
      </w:pPr>
    </w:p>
    <w:p w14:paraId="765BD824" w14:textId="77777777" w:rsidR="009E5D69" w:rsidRDefault="009E5D69" w:rsidP="009E5D69">
      <w:pPr>
        <w:adjustRightInd w:val="0"/>
        <w:rPr>
          <w:rFonts w:ascii="Trebuchet MS" w:hAnsi="Trebuchet MS" w:cs="Trebuchet MS"/>
          <w:color w:val="000000"/>
          <w:sz w:val="19"/>
          <w:szCs w:val="19"/>
        </w:rPr>
      </w:pPr>
    </w:p>
    <w:p w14:paraId="3C7FD85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2" w:name="IDX741"/>
      <w:bookmarkEnd w:id="96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2B057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9B2D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194B8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E8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B8EDC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704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064E1C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0B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6F7F3F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A4F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8DAD81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FB188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EA12201" w14:textId="77777777" w:rsidR="009E5D69" w:rsidRDefault="009E5D69" w:rsidP="009E5D69">
      <w:pPr>
        <w:adjustRightInd w:val="0"/>
        <w:rPr>
          <w:rFonts w:ascii="Trebuchet MS" w:hAnsi="Trebuchet MS" w:cs="Trebuchet MS"/>
          <w:color w:val="000000"/>
          <w:sz w:val="19"/>
          <w:szCs w:val="19"/>
        </w:rPr>
      </w:pPr>
    </w:p>
    <w:p w14:paraId="66A261EB" w14:textId="77777777" w:rsidR="009E5D69" w:rsidRDefault="009E5D69" w:rsidP="009E5D69">
      <w:pPr>
        <w:adjustRightInd w:val="0"/>
        <w:rPr>
          <w:rFonts w:ascii="Trebuchet MS" w:hAnsi="Trebuchet MS" w:cs="Trebuchet MS"/>
          <w:color w:val="000000"/>
          <w:sz w:val="19"/>
          <w:szCs w:val="19"/>
        </w:rPr>
      </w:pPr>
    </w:p>
    <w:p w14:paraId="7E9361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3" w:name="IDX742"/>
      <w:bookmarkEnd w:id="96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A61E38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065E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2861863C" w14:textId="77777777" w:rsidR="009E5D69" w:rsidRDefault="009E5D69" w:rsidP="009E5D69">
      <w:pPr>
        <w:adjustRightInd w:val="0"/>
        <w:rPr>
          <w:rFonts w:ascii="Trebuchet MS" w:hAnsi="Trebuchet MS" w:cs="Trebuchet MS"/>
          <w:color w:val="000000"/>
          <w:sz w:val="19"/>
          <w:szCs w:val="19"/>
        </w:rPr>
      </w:pPr>
    </w:p>
    <w:p w14:paraId="40677261" w14:textId="77777777" w:rsidR="009E5D69" w:rsidRDefault="009E5D69" w:rsidP="009E5D69">
      <w:pPr>
        <w:adjustRightInd w:val="0"/>
        <w:rPr>
          <w:rFonts w:ascii="Trebuchet MS" w:hAnsi="Trebuchet MS" w:cs="Trebuchet MS"/>
          <w:color w:val="000000"/>
          <w:sz w:val="19"/>
          <w:szCs w:val="19"/>
        </w:rPr>
      </w:pPr>
    </w:p>
    <w:p w14:paraId="5B9BD1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64" w:name="IDX743"/>
      <w:bookmarkEnd w:id="96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56ABA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3B282F5" w14:textId="77777777" w:rsidR="009E5D69" w:rsidRDefault="009E5D69" w:rsidP="006A0CC6">
            <w:pPr>
              <w:keepNext/>
              <w:adjustRightInd w:val="0"/>
              <w:rPr>
                <w:sz w:val="24"/>
                <w:szCs w:val="24"/>
              </w:rPr>
            </w:pPr>
          </w:p>
        </w:tc>
      </w:tr>
      <w:tr w:rsidR="009E5D69" w14:paraId="0C7736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204C7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02FBC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635D3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84E1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5A6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Still at school - not engaged in a post-secondary A/T */</w:t>
            </w:r>
          </w:p>
        </w:tc>
      </w:tr>
      <w:tr w:rsidR="009E5D69" w14:paraId="4256B0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B52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 = 3 then XATR2016 = 5 ; *Never commenced;</w:t>
            </w:r>
          </w:p>
        </w:tc>
      </w:tr>
      <w:tr w:rsidR="009E5D69" w14:paraId="3E2E5B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4D3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E5BF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6709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Currently studying apprenticeship/traineeship */</w:t>
            </w:r>
          </w:p>
        </w:tc>
      </w:tr>
      <w:tr w:rsidR="009E5D69" w14:paraId="75DADD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EFD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((LBLA014A in (1,2) and LBLA018A = 2) or (LBLA014B in (1,2) and LBLA018B = 2) or (LBLA014C in (1,2) and LBLA018C = 2)) then do ;</w:t>
            </w:r>
          </w:p>
        </w:tc>
      </w:tr>
      <w:tr w:rsidR="009E5D69" w14:paraId="0A811A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51F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68A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A72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Previously completed apprenticeship/traineeship */</w:t>
            </w:r>
          </w:p>
        </w:tc>
      </w:tr>
      <w:tr w:rsidR="009E5D69" w14:paraId="22F2CC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EE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XATR2015 in (2,3) then XATR2016 = 3 ; *Completed and undertaking additional apprenticeship/traineeship;</w:t>
            </w:r>
          </w:p>
        </w:tc>
      </w:tr>
      <w:tr w:rsidR="009E5D69" w14:paraId="38105B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8D9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 1) or (LBLA014B in (1,2) and LBLA018B = 1)</w:t>
            </w:r>
          </w:p>
        </w:tc>
      </w:tr>
      <w:tr w:rsidR="009E5D69" w14:paraId="64BCE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45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(LBLA014C in (1,2) and LBLA018C = 1) then XATR2016 = 1 ; *Currently undertaking;</w:t>
            </w:r>
          </w:p>
        </w:tc>
      </w:tr>
      <w:tr w:rsidR="009E5D69" w14:paraId="0C3AE9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15A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7409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5C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previously completed apprenticeship traineeship */</w:t>
            </w:r>
          </w:p>
        </w:tc>
      </w:tr>
      <w:tr w:rsidR="009E5D69" w14:paraId="3FC2E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B5E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(1,4,5) then XATR2016 = 1 ; *Currently undertaking;</w:t>
            </w:r>
          </w:p>
        </w:tc>
      </w:tr>
      <w:tr w:rsidR="009E5D69" w14:paraId="185AD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3521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18A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91E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BD1E8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38F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CB0B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0D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studying apprenticeship/traineeship, but completed (this year or previously) */</w:t>
            </w:r>
          </w:p>
        </w:tc>
      </w:tr>
      <w:tr w:rsidR="009E5D69" w14:paraId="7C3D7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2C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(2,3) then XATR2016 = 2 ; *Completed;</w:t>
            </w:r>
          </w:p>
        </w:tc>
      </w:tr>
      <w:tr w:rsidR="009E5D69" w14:paraId="025AB2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8CE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 1) or (LBLA014B in (1,2) and LBLA018B = 1) or (LBLA014C in (1,2) and LBLA018C = 1)</w:t>
            </w:r>
          </w:p>
        </w:tc>
      </w:tr>
      <w:tr w:rsidR="009E5D69" w14:paraId="3DBEA4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7774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XATR2016 = 99 ; *Commenced, but unknown completion status;</w:t>
            </w:r>
          </w:p>
        </w:tc>
      </w:tr>
      <w:tr w:rsidR="009E5D69" w14:paraId="46DEFE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CA24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4FD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7A8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currently studying apprenticeship/traineeship, but commenced (this year or previously) */</w:t>
            </w:r>
          </w:p>
        </w:tc>
      </w:tr>
      <w:tr w:rsidR="009E5D69" w14:paraId="048CD1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FBB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(LBLA014A in (1,2) and LBLA018A in (3,4)) or (LBLA014B in (1,2) and LBLA018B in (3,4)) or (LBLA014C in (1,2) and LBLA018C in (3,4))</w:t>
            </w:r>
          </w:p>
        </w:tc>
      </w:tr>
      <w:tr w:rsidR="009E5D69" w14:paraId="265002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4710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XATR2016 = 99 ; *Commenced, but unknown completion status;</w:t>
            </w:r>
          </w:p>
        </w:tc>
      </w:tr>
      <w:tr w:rsidR="009E5D69" w14:paraId="63A8B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9A4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XATR2015 in (1,4) then XATR2016 = 4 ; *Commenced, but did not complete;</w:t>
            </w:r>
          </w:p>
        </w:tc>
      </w:tr>
      <w:tr w:rsidR="009E5D69" w14:paraId="61FE1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7FA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46DF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1F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Never commenced apprenticeship/traineeship */</w:t>
            </w:r>
          </w:p>
        </w:tc>
      </w:tr>
      <w:tr w:rsidR="009E5D69" w14:paraId="48A472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034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XATR2016 = 5 ;</w:t>
            </w:r>
          </w:p>
        </w:tc>
      </w:tr>
      <w:tr w:rsidR="009E5D69" w14:paraId="4828F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C33DD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73A4A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317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F806A05" w14:textId="77777777" w:rsidR="009E5D69" w:rsidRDefault="009E5D69" w:rsidP="009E5D69">
      <w:pPr>
        <w:adjustRightInd w:val="0"/>
        <w:rPr>
          <w:rFonts w:ascii="Trebuchet MS" w:hAnsi="Trebuchet MS" w:cs="Trebuchet MS"/>
          <w:color w:val="000000"/>
          <w:sz w:val="19"/>
          <w:szCs w:val="19"/>
        </w:rPr>
      </w:pPr>
    </w:p>
    <w:p w14:paraId="1C700315" w14:textId="77777777" w:rsidR="009E5D69" w:rsidRDefault="009E5D69" w:rsidP="009E5D69">
      <w:pPr>
        <w:adjustRightInd w:val="0"/>
        <w:rPr>
          <w:rFonts w:ascii="Trebuchet MS" w:hAnsi="Trebuchet MS" w:cs="Trebuchet MS"/>
          <w:color w:val="000000"/>
          <w:sz w:val="19"/>
          <w:szCs w:val="19"/>
        </w:rPr>
        <w:sectPr w:rsidR="009E5D69">
          <w:headerReference w:type="default" r:id="rId237"/>
          <w:footerReference w:type="default" r:id="rId23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E659FA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65" w:name="IDX744"/>
          <w:bookmarkEnd w:id="965"/>
          <w:p w14:paraId="1032F8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66" w:name="_Toc144389285"/>
            <w:r>
              <w:rPr>
                <w:sz w:val="22"/>
                <w:szCs w:val="22"/>
              </w:rPr>
              <w:instrText>Status in apprenticeship/traineeship</w:instrText>
            </w:r>
            <w:bookmarkEnd w:id="96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6BAA435F" w14:textId="77777777" w:rsidR="009E5D69" w:rsidRDefault="009E5D69" w:rsidP="009E5D69">
      <w:pPr>
        <w:adjustRightInd w:val="0"/>
        <w:rPr>
          <w:rFonts w:ascii="Tahoma" w:hAnsi="Tahoma" w:cs="Tahoma"/>
          <w:color w:val="000000"/>
          <w:sz w:val="28"/>
          <w:szCs w:val="28"/>
        </w:rPr>
      </w:pPr>
    </w:p>
    <w:p w14:paraId="7DE789D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F2E8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69F364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67" w:name="IDX745"/>
            <w:bookmarkEnd w:id="967"/>
            <w:r>
              <w:rPr>
                <w:rFonts w:ascii="Tahoma" w:hAnsi="Tahoma" w:cs="Tahoma"/>
                <w:color w:val="000000"/>
                <w:sz w:val="28"/>
                <w:szCs w:val="28"/>
              </w:rPr>
              <w:fldChar w:fldCharType="begin"/>
            </w:r>
            <w:r>
              <w:rPr>
                <w:sz w:val="24"/>
                <w:szCs w:val="24"/>
              </w:rPr>
              <w:instrText>tc "</w:instrText>
            </w:r>
            <w:bookmarkStart w:id="968" w:name="_Toc144389286"/>
            <w:r>
              <w:rPr>
                <w:sz w:val="22"/>
                <w:szCs w:val="22"/>
              </w:rPr>
              <w:instrText>XATR2017</w:instrText>
            </w:r>
            <w:bookmarkEnd w:id="96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XATR2017</w:t>
            </w:r>
          </w:p>
        </w:tc>
      </w:tr>
    </w:tbl>
    <w:p w14:paraId="45DF052C" w14:textId="77777777" w:rsidR="009E5D69" w:rsidRDefault="009E5D69" w:rsidP="009E5D69">
      <w:pPr>
        <w:adjustRightInd w:val="0"/>
        <w:rPr>
          <w:rFonts w:ascii="Tahoma" w:hAnsi="Tahoma" w:cs="Tahoma"/>
          <w:i/>
          <w:iCs/>
          <w:color w:val="000000"/>
          <w:sz w:val="24"/>
          <w:szCs w:val="24"/>
        </w:rPr>
      </w:pPr>
    </w:p>
    <w:p w14:paraId="17D6357D" w14:textId="77777777" w:rsidR="009E5D69" w:rsidRDefault="009E5D69" w:rsidP="009E5D69">
      <w:pPr>
        <w:adjustRightInd w:val="0"/>
        <w:rPr>
          <w:rFonts w:ascii="Tahoma" w:hAnsi="Tahoma" w:cs="Tahoma"/>
          <w:i/>
          <w:iCs/>
          <w:color w:val="000000"/>
          <w:sz w:val="24"/>
          <w:szCs w:val="24"/>
        </w:rPr>
      </w:pPr>
    </w:p>
    <w:p w14:paraId="0FCEC15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69" w:name="IDX746"/>
      <w:bookmarkEnd w:id="96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2E024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9DC2B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6A9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0BC897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1A40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D3C6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XATR2017</w:t>
            </w:r>
          </w:p>
        </w:tc>
      </w:tr>
      <w:tr w:rsidR="009E5D69" w14:paraId="48D929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F2E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12D7B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XATR2017 Status in apprenticeship/traineeship</w:t>
            </w:r>
          </w:p>
        </w:tc>
      </w:tr>
      <w:tr w:rsidR="009E5D69" w14:paraId="5134E12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0F95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E8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FDB965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AE02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97AD2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44F561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23CF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6EE05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02A74DE9" w14:textId="77777777" w:rsidR="009E5D69" w:rsidRDefault="009E5D69" w:rsidP="009E5D69">
      <w:pPr>
        <w:adjustRightInd w:val="0"/>
        <w:rPr>
          <w:rFonts w:ascii="Trebuchet MS" w:hAnsi="Trebuchet MS" w:cs="Trebuchet MS"/>
          <w:color w:val="000000"/>
          <w:sz w:val="19"/>
          <w:szCs w:val="19"/>
        </w:rPr>
      </w:pPr>
    </w:p>
    <w:p w14:paraId="6764A009" w14:textId="77777777" w:rsidR="009E5D69" w:rsidRDefault="009E5D69" w:rsidP="009E5D69">
      <w:pPr>
        <w:adjustRightInd w:val="0"/>
        <w:rPr>
          <w:rFonts w:ascii="Trebuchet MS" w:hAnsi="Trebuchet MS" w:cs="Trebuchet MS"/>
          <w:color w:val="000000"/>
          <w:sz w:val="19"/>
          <w:szCs w:val="19"/>
        </w:rPr>
      </w:pPr>
    </w:p>
    <w:p w14:paraId="1A5C628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0" w:name="IDX747"/>
      <w:bookmarkEnd w:id="97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AD27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53D67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0D6415A" w14:textId="77777777" w:rsidR="009E5D69" w:rsidRDefault="009E5D69" w:rsidP="009E5D69">
      <w:pPr>
        <w:adjustRightInd w:val="0"/>
        <w:rPr>
          <w:rFonts w:ascii="Trebuchet MS" w:hAnsi="Trebuchet MS" w:cs="Trebuchet MS"/>
          <w:color w:val="000000"/>
          <w:sz w:val="19"/>
          <w:szCs w:val="19"/>
        </w:rPr>
      </w:pPr>
    </w:p>
    <w:p w14:paraId="2695E8E5" w14:textId="77777777" w:rsidR="009E5D69" w:rsidRDefault="009E5D69" w:rsidP="009E5D69">
      <w:pPr>
        <w:adjustRightInd w:val="0"/>
        <w:rPr>
          <w:rFonts w:ascii="Trebuchet MS" w:hAnsi="Trebuchet MS" w:cs="Trebuchet MS"/>
          <w:color w:val="000000"/>
          <w:sz w:val="19"/>
          <w:szCs w:val="19"/>
        </w:rPr>
      </w:pPr>
    </w:p>
    <w:p w14:paraId="601472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1" w:name="IDX748"/>
      <w:bookmarkEnd w:id="97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488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B852B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C6BEA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4CA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D3283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18A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48A72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EE0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3D5D06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BDA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3EBD40B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BFD7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D67CBE5" w14:textId="77777777" w:rsidR="009E5D69" w:rsidRDefault="009E5D69" w:rsidP="009E5D69">
      <w:pPr>
        <w:adjustRightInd w:val="0"/>
        <w:rPr>
          <w:rFonts w:ascii="Trebuchet MS" w:hAnsi="Trebuchet MS" w:cs="Trebuchet MS"/>
          <w:color w:val="000000"/>
          <w:sz w:val="19"/>
          <w:szCs w:val="19"/>
        </w:rPr>
      </w:pPr>
    </w:p>
    <w:p w14:paraId="12060B3A" w14:textId="77777777" w:rsidR="009E5D69" w:rsidRDefault="009E5D69" w:rsidP="009E5D69">
      <w:pPr>
        <w:adjustRightInd w:val="0"/>
        <w:rPr>
          <w:rFonts w:ascii="Trebuchet MS" w:hAnsi="Trebuchet MS" w:cs="Trebuchet MS"/>
          <w:color w:val="000000"/>
          <w:sz w:val="19"/>
          <w:szCs w:val="19"/>
        </w:rPr>
      </w:pPr>
    </w:p>
    <w:p w14:paraId="0CE96D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2" w:name="IDX749"/>
      <w:bookmarkEnd w:id="97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554AB5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21832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3C3EE82D" w14:textId="77777777" w:rsidR="009E5D69" w:rsidRDefault="009E5D69" w:rsidP="009E5D69">
      <w:pPr>
        <w:adjustRightInd w:val="0"/>
        <w:rPr>
          <w:rFonts w:ascii="Trebuchet MS" w:hAnsi="Trebuchet MS" w:cs="Trebuchet MS"/>
          <w:color w:val="000000"/>
          <w:sz w:val="19"/>
          <w:szCs w:val="19"/>
        </w:rPr>
      </w:pPr>
    </w:p>
    <w:p w14:paraId="545DD492" w14:textId="77777777" w:rsidR="009E5D69" w:rsidRDefault="009E5D69" w:rsidP="009E5D69">
      <w:pPr>
        <w:adjustRightInd w:val="0"/>
        <w:rPr>
          <w:rFonts w:ascii="Trebuchet MS" w:hAnsi="Trebuchet MS" w:cs="Trebuchet MS"/>
          <w:color w:val="000000"/>
          <w:sz w:val="19"/>
          <w:szCs w:val="19"/>
        </w:rPr>
      </w:pPr>
    </w:p>
    <w:p w14:paraId="2EB0D7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3" w:name="IDX750"/>
      <w:bookmarkEnd w:id="97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838D1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13AE582" w14:textId="77777777" w:rsidR="009E5D69" w:rsidRDefault="009E5D69" w:rsidP="006A0CC6">
            <w:pPr>
              <w:keepNext/>
              <w:adjustRightInd w:val="0"/>
              <w:rPr>
                <w:sz w:val="24"/>
                <w:szCs w:val="24"/>
              </w:rPr>
            </w:pPr>
          </w:p>
        </w:tc>
      </w:tr>
      <w:tr w:rsidR="009E5D69" w14:paraId="239D3EF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C93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w:t>
            </w:r>
          </w:p>
        </w:tc>
      </w:tr>
      <w:tr w:rsidR="009E5D69" w14:paraId="1354AE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8494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D0C7E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E1F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missing(XATR2016) then XATR2016=XATR2015;</w:t>
            </w:r>
          </w:p>
        </w:tc>
      </w:tr>
      <w:tr w:rsidR="009E5D69" w14:paraId="11E5CE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5AEA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A19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20F7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450388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CC2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(LCCD007 = 1 /*Started ATR since last interview, still doing*/) then XATR2017 = 1;</w:t>
            </w:r>
          </w:p>
        </w:tc>
      </w:tr>
      <w:tr w:rsidR="009E5D69" w14:paraId="1642ED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8F29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(LCCD007A = 1 /*Continuing apprenticeship/traineeship*/) then XATR2017 = 1;</w:t>
            </w:r>
          </w:p>
        </w:tc>
      </w:tr>
      <w:tr w:rsidR="009E5D69" w14:paraId="5393DB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777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and LCCA008 notin (1,2)  /*no new ATR since last interview*/  and LCCD016 ne 1</w:t>
            </w:r>
          </w:p>
        </w:tc>
      </w:tr>
      <w:tr w:rsidR="009E5D69" w14:paraId="7AE14D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5DB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/*New ATR since last interview, still currently doing*/ then XATR2017 = 1;</w:t>
            </w:r>
          </w:p>
        </w:tc>
      </w:tr>
      <w:tr w:rsidR="009E5D69" w14:paraId="2D189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685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28410C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43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in (1,2) /*new ATR*/ then XATR2017 = 1 ;</w:t>
            </w:r>
          </w:p>
        </w:tc>
      </w:tr>
      <w:tr w:rsidR="009E5D69" w14:paraId="790F82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913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ATR while at school and currently undertaking further ATR after leaving school to Currently undertaking*/</w:t>
            </w:r>
          </w:p>
        </w:tc>
      </w:tr>
      <w:tr w:rsidR="009E5D69" w14:paraId="78753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F55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(((LBLA003=3 and LCA001 in (1 2)) or (IN2016=. and LCA001 in (1 2)))  and ((LCA002Y notin (. 88) and LCCD015Y notin (. 88) and (LCA002Y &gt; LCCD015Y or</w:t>
            </w:r>
          </w:p>
        </w:tc>
      </w:tr>
      <w:tr w:rsidR="009E5D69" w14:paraId="06655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0B7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27098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F0D4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44D806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BD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5F310C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8FD6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LCCD007 = 1 /*new ATR started this year still doing*/ then XATR2017 = 1;</w:t>
            </w:r>
          </w:p>
        </w:tc>
      </w:tr>
      <w:tr w:rsidR="009E5D69" w14:paraId="1780F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C339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LCC081 in (1,2) /*currently doing ATR*/ then XATR2017 = 1;</w:t>
            </w:r>
          </w:p>
        </w:tc>
      </w:tr>
      <w:tr w:rsidR="009E5D69" w14:paraId="1739E5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53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LCCA008 in (1,2) /*new ATR since last interview*/ then XATR2017 = 1;</w:t>
            </w:r>
          </w:p>
        </w:tc>
      </w:tr>
      <w:tr w:rsidR="009E5D69" w14:paraId="5F37A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45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(5,99) /* Never previously commenced apprenticeship/traineeship (including unknown) */</w:t>
            </w:r>
          </w:p>
        </w:tc>
      </w:tr>
      <w:tr w:rsidR="009E5D69" w14:paraId="03A65C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F49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 = 0 and LCCD016 = 1 /* Started and completed ATR this year */</w:t>
            </w:r>
          </w:p>
        </w:tc>
      </w:tr>
      <w:tr w:rsidR="009E5D69" w14:paraId="40A955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2ED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 then XATR2017 = 1 ;</w:t>
            </w:r>
          </w:p>
        </w:tc>
      </w:tr>
      <w:tr w:rsidR="009E5D69" w14:paraId="5A1975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4ED3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 XATR2016 = 1 Commenced ATR last year and*/  LCCD007A = 0 and LCCD016 = 1 /* completed  ATR started last year */</w:t>
            </w:r>
          </w:p>
        </w:tc>
      </w:tr>
      <w:tr w:rsidR="009E5D69" w14:paraId="5F601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310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 then XATR2017 = 1 ;</w:t>
            </w:r>
          </w:p>
        </w:tc>
      </w:tr>
      <w:tr w:rsidR="009E5D69" w14:paraId="1B5F58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85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FCA6F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5A1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/*excluding those who completed ATR while still at school or started ATR while at school and withdrew while at school*/</w:t>
            </w:r>
          </w:p>
        </w:tc>
      </w:tr>
      <w:tr w:rsidR="009E5D69" w14:paraId="7EECC6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087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(((LBLA003=3 and LCA001 in (1 2)) or (IN2016=. and LCA001 in (1 2))) and ((LCA002Y notin (. 88) and LCCD015Y notin (. 88) and (LCA002Y &gt; LCCD015Y or</w:t>
            </w:r>
          </w:p>
        </w:tc>
      </w:tr>
      <w:tr w:rsidR="009E5D69" w14:paraId="35397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7951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56C9CC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E81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5B349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28F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3769A3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E43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9B44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680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752507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152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2 /*Finished ATR last year*/ and LCC081 not in (1, 2) /*not currently doing ATR*/ then XATR2017 = 2;</w:t>
            </w:r>
          </w:p>
        </w:tc>
      </w:tr>
      <w:tr w:rsidR="009E5D69" w14:paraId="00C26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53F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/*Undertaking ATR last year*/ and LCCD016 = 1 /*Finished*/ and LCC081 not in (1, 2) /*not currently doing ATR*/ then XATR2017 = 2;</w:t>
            </w:r>
          </w:p>
        </w:tc>
      </w:tr>
      <w:tr w:rsidR="009E5D69" w14:paraId="35A096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61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 = 0 /* started new ATR this year, not still doing*/</w:t>
            </w:r>
          </w:p>
        </w:tc>
      </w:tr>
      <w:tr w:rsidR="009E5D69" w14:paraId="20ED6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B2C2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2;</w:t>
            </w:r>
          </w:p>
        </w:tc>
      </w:tr>
      <w:tr w:rsidR="009E5D69" w14:paraId="45BAD0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BF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LCCD007A = 0 /* started new ATR this year, not still doing*/</w:t>
            </w:r>
          </w:p>
        </w:tc>
      </w:tr>
      <w:tr w:rsidR="009E5D69" w14:paraId="2A30B5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B91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2;</w:t>
            </w:r>
          </w:p>
        </w:tc>
      </w:tr>
      <w:tr w:rsidR="009E5D69" w14:paraId="73DE1C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084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DC5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9F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2030A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F3C6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LCCD007 = 1 /*new ATR started this year still doing*/ then XATR2017 = 3;</w:t>
            </w:r>
          </w:p>
        </w:tc>
      </w:tr>
      <w:tr w:rsidR="009E5D69" w14:paraId="2AB315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B834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LCC081 in (1,2) /*currently doing ATR*/ then XATR2017 = 3;</w:t>
            </w:r>
          </w:p>
        </w:tc>
      </w:tr>
      <w:tr w:rsidR="009E5D69" w14:paraId="75999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8ED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(2,3) /*Completed ATR by last year*/ and LCCA008 in (1,2) /*new ATR since last interview*/ and LCCD007=1 then XATR2017 = 3;</w:t>
            </w:r>
          </w:p>
        </w:tc>
      </w:tr>
      <w:tr w:rsidR="009E5D69" w14:paraId="4A66F3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25F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in (5,99) /* Never previously commenced apprenticeship/traineeship (including unknown) */</w:t>
            </w:r>
          </w:p>
        </w:tc>
      </w:tr>
      <w:tr w:rsidR="009E5D69" w14:paraId="4A99D3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80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 = 0 and LCCD016 = 1 /* Started and completed ATR this year */</w:t>
            </w:r>
          </w:p>
        </w:tc>
      </w:tr>
      <w:tr w:rsidR="009E5D69" w14:paraId="1ABCC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55D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w:t>
            </w:r>
          </w:p>
        </w:tc>
      </w:tr>
      <w:tr w:rsidR="009E5D69" w14:paraId="0AE7A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A8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XATR2017 = 3 ;</w:t>
            </w:r>
          </w:p>
        </w:tc>
      </w:tr>
      <w:tr w:rsidR="009E5D69" w14:paraId="2FB71B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09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 XATR2016 = 1 Commenced ATR last year and*/  LCCD007A = 0 and LCCD016 = 1 /* completed  ATR started last year */</w:t>
            </w:r>
          </w:p>
        </w:tc>
      </w:tr>
      <w:tr w:rsidR="009E5D69" w14:paraId="4375F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29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LCC081 in (1,2) /*started another new ATR this year*/</w:t>
            </w:r>
          </w:p>
        </w:tc>
      </w:tr>
      <w:tr w:rsidR="009E5D69" w14:paraId="78CF83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6EA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XATR2017 = 3 ;</w:t>
            </w:r>
          </w:p>
        </w:tc>
      </w:tr>
      <w:tr w:rsidR="009E5D69" w14:paraId="2B318A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5AE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F13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94B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73D7C7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67A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;were undertaking ATR at last interview and*/ LCCD007A = 0 /*not still doing ATR from last year*/</w:t>
            </w:r>
          </w:p>
        </w:tc>
      </w:tr>
      <w:tr w:rsidR="009E5D69" w14:paraId="7B4E9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A39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/*didn't finish*/ and LCC081 not in (1,2) then XATR2017 = 4 ;</w:t>
            </w:r>
          </w:p>
        </w:tc>
      </w:tr>
      <w:tr w:rsidR="009E5D69" w14:paraId="0E783A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40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35CC11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91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not in (1,2) /*no other new ATR*/ then XATR2017 = 4 ;</w:t>
            </w:r>
          </w:p>
        </w:tc>
      </w:tr>
      <w:tr w:rsidR="009E5D69" w14:paraId="66A291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83A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4 and LCCA008 not in (1,2) and LCC081 not in (1,2) then XATR2017 = 4 ;</w:t>
            </w:r>
          </w:p>
        </w:tc>
      </w:tr>
      <w:tr w:rsidR="009E5D69" w14:paraId="1594A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E94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F47E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16F1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7F15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E893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30C826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55A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LCA001=3 /* at school 2017 */ and XCSL2016 in (1,2,3,4,5) /* at school 2016 */ then XATR2017 = 5;</w:t>
            </w:r>
          </w:p>
        </w:tc>
      </w:tr>
      <w:tr w:rsidR="009E5D69" w14:paraId="74A950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7F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5 and LCCA008 not in (1,2) /*new ATR since last interview*/ and LCC081 not in (1,2) /*not currently doing ATR*/</w:t>
            </w:r>
          </w:p>
        </w:tc>
      </w:tr>
      <w:tr w:rsidR="009E5D69" w14:paraId="77ADD9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7D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LCCD007A = . then XATR2017 = 5;</w:t>
            </w:r>
          </w:p>
        </w:tc>
      </w:tr>
      <w:tr w:rsidR="009E5D69" w14:paraId="058145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711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 and XATR2016 = . and LCCA008 notin (1,2) and LCC081 notin (1,2) then XATR2017 = 5;</w:t>
            </w:r>
          </w:p>
        </w:tc>
      </w:tr>
      <w:tr w:rsidR="009E5D69" w14:paraId="475509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66F1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LCA003=2 then XATR2017 = 5; /*returned to school reset to Never commenced*/</w:t>
            </w:r>
          </w:p>
        </w:tc>
      </w:tr>
      <w:tr w:rsidR="009E5D69" w14:paraId="7C02A1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556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(((LBLA003=3 and LCA001 in (1 2)) or (IN2016=. and LCA001 in (1 2))) and ((LCA002Y notin (. 88) and LCCD015Y notin (. 88) and (LCA002Y &gt; LCCD015Y or</w:t>
            </w:r>
          </w:p>
        </w:tc>
      </w:tr>
      <w:tr w:rsidR="009E5D69" w14:paraId="7CE30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6D3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(LCA002M ge LCCD015M and LCA002M notin (. 88) and LCCD015M notin (. 88)</w:t>
            </w:r>
          </w:p>
        </w:tc>
      </w:tr>
      <w:tr w:rsidR="009E5D69" w14:paraId="3A461E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DE0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LCA002Y=LCCD015Y))) or (LCA002M = 88 and LCA002Y ne 88 and LCCD015Y ne . and LCA002Y &gt; LCCD015Y)))</w:t>
            </w:r>
          </w:p>
        </w:tc>
      </w:tr>
      <w:tr w:rsidR="009E5D69" w14:paraId="20FAD4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655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do;</w:t>
            </w:r>
          </w:p>
        </w:tc>
      </w:tr>
      <w:tr w:rsidR="009E5D69" w14:paraId="6DB3A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78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started and completed ATR while at school to Never commenced for post-school ATR*/</w:t>
            </w:r>
          </w:p>
        </w:tc>
      </w:tr>
      <w:tr w:rsidR="009E5D69" w14:paraId="0BB449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711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2 /*Finished ATR last year*/ and LCC081 not in (1, 2) /*not currently doing ATR*/ then XATR2017 = 5;</w:t>
            </w:r>
          </w:p>
        </w:tc>
      </w:tr>
      <w:tr w:rsidR="009E5D69" w14:paraId="4B1DA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76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/*Undertaking ATR last year*/ and LCCD016 = 1 /*Finished*/ and LCC081 not in (1, 2) /*not currently doing ATR*/ then XATR2017 = 5;</w:t>
            </w:r>
          </w:p>
        </w:tc>
      </w:tr>
      <w:tr w:rsidR="009E5D69" w14:paraId="504EA1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439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 = 0 /* started new ATR this year, not still doing*/</w:t>
            </w:r>
          </w:p>
        </w:tc>
      </w:tr>
      <w:tr w:rsidR="009E5D69" w14:paraId="77213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A0B3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5;</w:t>
            </w:r>
          </w:p>
        </w:tc>
      </w:tr>
      <w:tr w:rsidR="009E5D69" w14:paraId="55F82B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49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(1,2,3,4,99) /*haven't started ATR in previous year*/ and LCCD007A = 0 /* started new ATR this year, not still doing*/</w:t>
            </w:r>
          </w:p>
        </w:tc>
      </w:tr>
      <w:tr w:rsidR="009E5D69" w14:paraId="334BB6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83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 1 /*Finished*/ and LCC081 not in (1, 2) /*not currently doing ATR*/ then XATR2017 = 5;</w:t>
            </w:r>
          </w:p>
        </w:tc>
      </w:tr>
      <w:tr w:rsidR="009E5D69" w14:paraId="050D04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822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/*setting commenced but did not complete ATR while at school to Never commenced for post-school ATR*/</w:t>
            </w:r>
          </w:p>
        </w:tc>
      </w:tr>
      <w:tr w:rsidR="009E5D69" w14:paraId="13A7E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E84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1 ;were undertaking ATR at last interview and*/ LCCD007A = 0 /*not still doing ATR from last year*/</w:t>
            </w:r>
          </w:p>
        </w:tc>
      </w:tr>
      <w:tr w:rsidR="009E5D69" w14:paraId="47E8D0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44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/*didn't finish*/ and LCC081 not in (1,2) then XATR2017 = 5;</w:t>
            </w:r>
          </w:p>
        </w:tc>
      </w:tr>
      <w:tr w:rsidR="009E5D69" w14:paraId="1BEE2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8B0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not in (2,3) /*not completed ATR previous year*/ and LCCA008 in (1,2) /*new ATR since last interview*/</w:t>
            </w:r>
          </w:p>
        </w:tc>
      </w:tr>
      <w:tr w:rsidR="009E5D69" w14:paraId="38378A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92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LCCD016 in (2,3,4) /*not still doing it but didn't finish*/ and LCC081 not in (1,2) /*no other new ATR*/ then XATR2017 = 5 ;</w:t>
            </w:r>
          </w:p>
        </w:tc>
      </w:tr>
      <w:tr w:rsidR="009E5D69" w14:paraId="0DFC61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E14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 = 4 and LCCA008 not in (1,2) and LCC081 not in (1,2) then XATR2017 = 5 ;</w:t>
            </w:r>
          </w:p>
        </w:tc>
      </w:tr>
      <w:tr w:rsidR="009E5D69" w14:paraId="322974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09D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16533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96B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5786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77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059C9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1E5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XATR2016=99 and LCC081 not in (1,2) /*not currently doing ATR*/ then XATR2017=99;</w:t>
            </w:r>
          </w:p>
        </w:tc>
      </w:tr>
      <w:tr w:rsidR="009E5D69" w14:paraId="2ABA0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7B2E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0E4D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A3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46B3A2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BA8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XATR2016 = .;</w:t>
            </w:r>
          </w:p>
        </w:tc>
      </w:tr>
      <w:tr w:rsidR="009E5D69" w14:paraId="141E7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DAB3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53767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FBDD9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9F59ACF" w14:textId="77777777" w:rsidR="009E5D69" w:rsidRDefault="009E5D69" w:rsidP="009E5D69">
      <w:pPr>
        <w:adjustRightInd w:val="0"/>
        <w:rPr>
          <w:rFonts w:ascii="Trebuchet MS" w:hAnsi="Trebuchet MS" w:cs="Trebuchet MS"/>
          <w:color w:val="000000"/>
          <w:sz w:val="19"/>
          <w:szCs w:val="19"/>
        </w:rPr>
      </w:pPr>
    </w:p>
    <w:p w14:paraId="3E40EBA3" w14:textId="77777777" w:rsidR="009E5D69" w:rsidRDefault="009E5D69" w:rsidP="009E5D69">
      <w:pPr>
        <w:adjustRightInd w:val="0"/>
        <w:rPr>
          <w:rFonts w:ascii="Trebuchet MS" w:hAnsi="Trebuchet MS" w:cs="Trebuchet MS"/>
          <w:color w:val="000000"/>
          <w:sz w:val="19"/>
          <w:szCs w:val="19"/>
        </w:rPr>
        <w:sectPr w:rsidR="009E5D69">
          <w:headerReference w:type="default" r:id="rId239"/>
          <w:footerReference w:type="default" r:id="rId24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27E6E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74" w:name="IDX751"/>
          <w:bookmarkEnd w:id="974"/>
          <w:p w14:paraId="5B9CB06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75" w:name="_Toc144389287"/>
            <w:r>
              <w:rPr>
                <w:sz w:val="22"/>
                <w:szCs w:val="22"/>
              </w:rPr>
              <w:instrText>Status in apprenticeship/traineeship</w:instrText>
            </w:r>
            <w:bookmarkEnd w:id="97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06D258C8" w14:textId="77777777" w:rsidR="009E5D69" w:rsidRDefault="009E5D69" w:rsidP="009E5D69">
      <w:pPr>
        <w:adjustRightInd w:val="0"/>
        <w:rPr>
          <w:rFonts w:ascii="Tahoma" w:hAnsi="Tahoma" w:cs="Tahoma"/>
          <w:color w:val="000000"/>
          <w:sz w:val="28"/>
          <w:szCs w:val="28"/>
        </w:rPr>
      </w:pPr>
    </w:p>
    <w:p w14:paraId="4EA4A5D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9F8090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D7B9B0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76" w:name="IDX752"/>
            <w:bookmarkEnd w:id="976"/>
            <w:r>
              <w:rPr>
                <w:rFonts w:ascii="Tahoma" w:hAnsi="Tahoma" w:cs="Tahoma"/>
                <w:color w:val="000000"/>
                <w:sz w:val="28"/>
                <w:szCs w:val="28"/>
              </w:rPr>
              <w:fldChar w:fldCharType="begin"/>
            </w:r>
            <w:r>
              <w:rPr>
                <w:sz w:val="24"/>
                <w:szCs w:val="24"/>
              </w:rPr>
              <w:instrText>tc "</w:instrText>
            </w:r>
            <w:bookmarkStart w:id="977" w:name="_Toc144389288"/>
            <w:r>
              <w:rPr>
                <w:sz w:val="22"/>
                <w:szCs w:val="22"/>
              </w:rPr>
              <w:instrText>XATR2018</w:instrText>
            </w:r>
            <w:bookmarkEnd w:id="97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XATR2018</w:t>
            </w:r>
          </w:p>
        </w:tc>
      </w:tr>
    </w:tbl>
    <w:p w14:paraId="2B8034EE" w14:textId="77777777" w:rsidR="009E5D69" w:rsidRDefault="009E5D69" w:rsidP="009E5D69">
      <w:pPr>
        <w:adjustRightInd w:val="0"/>
        <w:rPr>
          <w:rFonts w:ascii="Tahoma" w:hAnsi="Tahoma" w:cs="Tahoma"/>
          <w:i/>
          <w:iCs/>
          <w:color w:val="000000"/>
          <w:sz w:val="24"/>
          <w:szCs w:val="24"/>
        </w:rPr>
      </w:pPr>
    </w:p>
    <w:p w14:paraId="707B55F1" w14:textId="77777777" w:rsidR="009E5D69" w:rsidRDefault="009E5D69" w:rsidP="009E5D69">
      <w:pPr>
        <w:adjustRightInd w:val="0"/>
        <w:rPr>
          <w:rFonts w:ascii="Tahoma" w:hAnsi="Tahoma" w:cs="Tahoma"/>
          <w:i/>
          <w:iCs/>
          <w:color w:val="000000"/>
          <w:sz w:val="24"/>
          <w:szCs w:val="24"/>
        </w:rPr>
      </w:pPr>
    </w:p>
    <w:p w14:paraId="469CE35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78" w:name="IDX753"/>
      <w:bookmarkEnd w:id="97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A83BD0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BC9F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838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25437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F85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464B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XATR2018</w:t>
            </w:r>
          </w:p>
        </w:tc>
      </w:tr>
      <w:tr w:rsidR="009E5D69" w14:paraId="3032E0B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9A28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11F6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XATR2018 Status in apprenticeship/traineeship</w:t>
            </w:r>
          </w:p>
        </w:tc>
      </w:tr>
      <w:tr w:rsidR="009E5D69" w14:paraId="016504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E387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C77F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CC3900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F87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0A2B34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883A4D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5794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800F9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D5764D5" w14:textId="77777777" w:rsidR="009E5D69" w:rsidRDefault="009E5D69" w:rsidP="009E5D69">
      <w:pPr>
        <w:adjustRightInd w:val="0"/>
        <w:rPr>
          <w:rFonts w:ascii="Trebuchet MS" w:hAnsi="Trebuchet MS" w:cs="Trebuchet MS"/>
          <w:color w:val="000000"/>
          <w:sz w:val="19"/>
          <w:szCs w:val="19"/>
        </w:rPr>
      </w:pPr>
    </w:p>
    <w:p w14:paraId="5CC416F8" w14:textId="77777777" w:rsidR="009E5D69" w:rsidRDefault="009E5D69" w:rsidP="009E5D69">
      <w:pPr>
        <w:adjustRightInd w:val="0"/>
        <w:rPr>
          <w:rFonts w:ascii="Trebuchet MS" w:hAnsi="Trebuchet MS" w:cs="Trebuchet MS"/>
          <w:color w:val="000000"/>
          <w:sz w:val="19"/>
          <w:szCs w:val="19"/>
        </w:rPr>
      </w:pPr>
    </w:p>
    <w:p w14:paraId="69B20EE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79" w:name="IDX754"/>
      <w:bookmarkEnd w:id="97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EC13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F249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7EB9307E" w14:textId="77777777" w:rsidR="009E5D69" w:rsidRDefault="009E5D69" w:rsidP="009E5D69">
      <w:pPr>
        <w:adjustRightInd w:val="0"/>
        <w:rPr>
          <w:rFonts w:ascii="Trebuchet MS" w:hAnsi="Trebuchet MS" w:cs="Trebuchet MS"/>
          <w:color w:val="000000"/>
          <w:sz w:val="19"/>
          <w:szCs w:val="19"/>
        </w:rPr>
      </w:pPr>
    </w:p>
    <w:p w14:paraId="21865666" w14:textId="77777777" w:rsidR="009E5D69" w:rsidRDefault="009E5D69" w:rsidP="009E5D69">
      <w:pPr>
        <w:adjustRightInd w:val="0"/>
        <w:rPr>
          <w:rFonts w:ascii="Trebuchet MS" w:hAnsi="Trebuchet MS" w:cs="Trebuchet MS"/>
          <w:color w:val="000000"/>
          <w:sz w:val="19"/>
          <w:szCs w:val="19"/>
        </w:rPr>
      </w:pPr>
    </w:p>
    <w:p w14:paraId="39AD4E0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0" w:name="IDX755"/>
      <w:bookmarkEnd w:id="98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09753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96A3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79A88B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314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70767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2F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498D8B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75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96778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0F5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EDDA3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97FD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77CDC3FD" w14:textId="77777777" w:rsidR="009E5D69" w:rsidRDefault="009E5D69" w:rsidP="009E5D69">
      <w:pPr>
        <w:adjustRightInd w:val="0"/>
        <w:rPr>
          <w:rFonts w:ascii="Trebuchet MS" w:hAnsi="Trebuchet MS" w:cs="Trebuchet MS"/>
          <w:color w:val="000000"/>
          <w:sz w:val="19"/>
          <w:szCs w:val="19"/>
        </w:rPr>
      </w:pPr>
    </w:p>
    <w:p w14:paraId="2BE4C203" w14:textId="77777777" w:rsidR="009E5D69" w:rsidRDefault="009E5D69" w:rsidP="009E5D69">
      <w:pPr>
        <w:adjustRightInd w:val="0"/>
        <w:rPr>
          <w:rFonts w:ascii="Trebuchet MS" w:hAnsi="Trebuchet MS" w:cs="Trebuchet MS"/>
          <w:color w:val="000000"/>
          <w:sz w:val="19"/>
          <w:szCs w:val="19"/>
        </w:rPr>
      </w:pPr>
    </w:p>
    <w:p w14:paraId="01F3C5B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1" w:name="IDX756"/>
      <w:bookmarkEnd w:id="98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44D57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F56C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3CBF2202" w14:textId="77777777" w:rsidR="009E5D69" w:rsidRDefault="009E5D69" w:rsidP="009E5D69">
      <w:pPr>
        <w:adjustRightInd w:val="0"/>
        <w:rPr>
          <w:rFonts w:ascii="Trebuchet MS" w:hAnsi="Trebuchet MS" w:cs="Trebuchet MS"/>
          <w:color w:val="000000"/>
          <w:sz w:val="19"/>
          <w:szCs w:val="19"/>
        </w:rPr>
      </w:pPr>
    </w:p>
    <w:p w14:paraId="0B887B66" w14:textId="77777777" w:rsidR="009E5D69" w:rsidRDefault="009E5D69" w:rsidP="009E5D69">
      <w:pPr>
        <w:adjustRightInd w:val="0"/>
        <w:rPr>
          <w:rFonts w:ascii="Trebuchet MS" w:hAnsi="Trebuchet MS" w:cs="Trebuchet MS"/>
          <w:color w:val="000000"/>
          <w:sz w:val="19"/>
          <w:szCs w:val="19"/>
        </w:rPr>
      </w:pPr>
    </w:p>
    <w:p w14:paraId="0DF2B54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2" w:name="IDX757"/>
      <w:bookmarkEnd w:id="98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3A687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3210144" w14:textId="77777777" w:rsidR="009E5D69" w:rsidRDefault="009E5D69" w:rsidP="006A0CC6">
            <w:pPr>
              <w:keepNext/>
              <w:adjustRightInd w:val="0"/>
              <w:rPr>
                <w:sz w:val="24"/>
                <w:szCs w:val="24"/>
              </w:rPr>
            </w:pPr>
          </w:p>
        </w:tc>
      </w:tr>
      <w:tr w:rsidR="009E5D69" w14:paraId="79236EB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C58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3215DC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A9B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D81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BD0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missing(XATR2017) then XATR2017=XATR2016;</w:t>
            </w:r>
          </w:p>
        </w:tc>
      </w:tr>
      <w:tr w:rsidR="009E5D69" w14:paraId="66D0F0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EAABE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D0DF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A40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538FA9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B3B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(LDCD007 = 1 /*Started ATR since last interview, still doing*/) then XATR2018 = 1;</w:t>
            </w:r>
          </w:p>
        </w:tc>
      </w:tr>
      <w:tr w:rsidR="009E5D69" w14:paraId="16EC5A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713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(LDCD007A = 1 /*Continuing apprenticeship/traineeship*/) then XATR2018 = 1;</w:t>
            </w:r>
          </w:p>
        </w:tc>
      </w:tr>
      <w:tr w:rsidR="009E5D69" w14:paraId="594DC0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8A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and LDCA008 notin (1,2)  /*no new ATR since last interview*/ and LDCD016 ne 1</w:t>
            </w:r>
          </w:p>
        </w:tc>
      </w:tr>
      <w:tr w:rsidR="009E5D69" w14:paraId="05AC19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D1B2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/*New ATR since last interview, still currently doing*/ then XATR2018 = 1;</w:t>
            </w:r>
          </w:p>
        </w:tc>
      </w:tr>
      <w:tr w:rsidR="009E5D69" w14:paraId="00283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629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/*not completed ATR previous year*/ and LDCA008 in (1,2) /*new ATR since last interview*/</w:t>
            </w:r>
          </w:p>
        </w:tc>
      </w:tr>
      <w:tr w:rsidR="009E5D69" w14:paraId="6247B0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4154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/*not still doing it but didn't finish*/ and LDC081 in (1,2) /*new ATR*/ then XATR2018 = 1 ;</w:t>
            </w:r>
          </w:p>
        </w:tc>
      </w:tr>
      <w:tr w:rsidR="009E5D69" w14:paraId="2CDF42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55D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DA0D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16F5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230A6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617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2 /*Finished ATR last year*/ and LDC081 not in (1, 2) /*not currently doing ATR*/ then XATR2018 = 2;</w:t>
            </w:r>
          </w:p>
        </w:tc>
      </w:tr>
      <w:tr w:rsidR="009E5D69" w14:paraId="5C95B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4E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/*Undertaking ATR last year*/ and LDCD016 = 1 /*Finished*/ and LDC081 not in (1, 2) /*not currently doing ATR*/ then XATR2018 = 2;</w:t>
            </w:r>
          </w:p>
        </w:tc>
      </w:tr>
      <w:tr w:rsidR="009E5D69" w14:paraId="43A738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4D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(1,2,3,4,99) /*haven't started ATR in previous year*/ and LDCD007 = 0 /* started new ATR this year, not still doing*/</w:t>
            </w:r>
          </w:p>
        </w:tc>
      </w:tr>
      <w:tr w:rsidR="009E5D69" w14:paraId="5692D5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1DB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 1 /*Finished*/ and LDC081 not in (1, 2) /*not currently doing ATR*/ then XATR2018 = 2;</w:t>
            </w:r>
          </w:p>
        </w:tc>
      </w:tr>
      <w:tr w:rsidR="009E5D69" w14:paraId="5A39A4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0704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(1,2,3,4,99) /*haven't started ATR in previous year*/ and LDCD007A = 0 /* started new ATR this year, not still doing*/</w:t>
            </w:r>
          </w:p>
        </w:tc>
      </w:tr>
      <w:tr w:rsidR="009E5D69" w14:paraId="029637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EDE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 1 /*Finished*/ and LDC081 not in (1, 2) /*not currently doing ATR*/ then XATR2018 = 2;</w:t>
            </w:r>
          </w:p>
        </w:tc>
      </w:tr>
      <w:tr w:rsidR="009E5D69" w14:paraId="74A615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D28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51CA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C52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076DF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67C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LDCD007 = 1 /*new ATR started this year still doing*/ then XATR2018 = 3;</w:t>
            </w:r>
          </w:p>
        </w:tc>
      </w:tr>
      <w:tr w:rsidR="009E5D69" w14:paraId="06480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A573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3 and LDCD007A = 1 then XATR2018 = 3;</w:t>
            </w:r>
          </w:p>
        </w:tc>
      </w:tr>
      <w:tr w:rsidR="009E5D69" w14:paraId="64E89E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7281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LDC081 in (1,2) /*currently doing ATR*/ then XATR2018 = 3;</w:t>
            </w:r>
          </w:p>
        </w:tc>
      </w:tr>
      <w:tr w:rsidR="009E5D69" w14:paraId="173C29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844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(2,3) /*Completed ATR by last year*/ and LDCA008 in (1,2) /*new ATR since last interview*/ then XATR2018 = 3;</w:t>
            </w:r>
          </w:p>
        </w:tc>
      </w:tr>
      <w:tr w:rsidR="009E5D69" w14:paraId="2C1BA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EF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(5,99) /* Never previously commenced apprenticeship/traineeship (including unknown) */</w:t>
            </w:r>
          </w:p>
        </w:tc>
      </w:tr>
      <w:tr w:rsidR="009E5D69" w14:paraId="5E880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D46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LDCD007 = 0 and LDCD016 = 1 /* Started and completed ATR this year */</w:t>
            </w:r>
          </w:p>
        </w:tc>
      </w:tr>
      <w:tr w:rsidR="009E5D69" w14:paraId="4CBDFD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AA06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/*started another new ATR this year*/</w:t>
            </w:r>
          </w:p>
        </w:tc>
      </w:tr>
      <w:tr w:rsidR="009E5D69" w14:paraId="3B2BBF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A07E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3 ;</w:t>
            </w:r>
          </w:p>
        </w:tc>
      </w:tr>
      <w:tr w:rsidR="009E5D69" w14:paraId="0F5AB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BA8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Commenced ATR last year and */ LDCD007A = 0 and LDCD016 = 1 /* completed  ATR started last year */</w:t>
            </w:r>
          </w:p>
        </w:tc>
      </w:tr>
      <w:tr w:rsidR="009E5D69" w14:paraId="1652B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4D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LDC081 in (1,2) /*started another new ATR this year*/</w:t>
            </w:r>
          </w:p>
        </w:tc>
      </w:tr>
      <w:tr w:rsidR="009E5D69" w14:paraId="473D9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942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3 ;</w:t>
            </w:r>
          </w:p>
        </w:tc>
      </w:tr>
      <w:tr w:rsidR="009E5D69" w14:paraId="77A457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402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0429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045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E0C7A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ADC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;were undertaking ATR at last interview and*/ LDCD007A = 0 /*not still doing ATR from last year*/</w:t>
            </w:r>
          </w:p>
        </w:tc>
      </w:tr>
      <w:tr w:rsidR="009E5D69" w14:paraId="7B417D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748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/*didn't finish*/ then XATR2018 = 4 ;</w:t>
            </w:r>
          </w:p>
        </w:tc>
      </w:tr>
      <w:tr w:rsidR="009E5D69" w14:paraId="2F0DE6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9AF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not in (2,3) /*not completed ATR previous year*/ and LDCA008 in (1,2) /*new ATR since last interview*/</w:t>
            </w:r>
          </w:p>
        </w:tc>
      </w:tr>
      <w:tr w:rsidR="009E5D69" w14:paraId="45DD9C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840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LDCD016 in (2,3,4) /*not still doing it but didn't finish*/ and LDC081 not in (1,2) /*no other new ATR*/ then XATR2018 = 4 ;</w:t>
            </w:r>
          </w:p>
        </w:tc>
      </w:tr>
      <w:tr w:rsidR="009E5D69" w14:paraId="335AE4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3E5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4 and LDCA008 not in (1,2) and LDC081 not in (1,2) then XATR2018 = 4 ;</w:t>
            </w:r>
          </w:p>
        </w:tc>
      </w:tr>
      <w:tr w:rsidR="009E5D69" w14:paraId="7B53F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517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9B56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EF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378521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75C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LDA001=3 /* at school 2017 */ and XCSL2017 in (1,2,3,4,5) /* at school 2016 */ then XATR2018 = 5;</w:t>
            </w:r>
          </w:p>
        </w:tc>
      </w:tr>
      <w:tr w:rsidR="009E5D69" w14:paraId="7F1A47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B94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5 and LDCA008 not in (1,2) /*no new ATR since last interview*/ and LDC081 not in (1,2) /*not currently doing ATR*/</w:t>
            </w:r>
          </w:p>
        </w:tc>
      </w:tr>
      <w:tr w:rsidR="009E5D69" w14:paraId="068106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296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LDCD007A = . then XATR2018 = 5;</w:t>
            </w:r>
          </w:p>
        </w:tc>
      </w:tr>
      <w:tr w:rsidR="009E5D69" w14:paraId="6199CD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EC12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 and XATR2016 = . and LDCA008 notin (1,2) and LDC081 notin (1,2) then XATR2018 = 5;</w:t>
            </w:r>
          </w:p>
        </w:tc>
      </w:tr>
      <w:tr w:rsidR="009E5D69" w14:paraId="5AB72E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7E42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 1 and LDCA003 = 0 and LDCA008 not in (1,2) /*no new ATR since last interview*/ and LDC081 not in (1,2) /*not currently doing ATR*/</w:t>
            </w:r>
          </w:p>
        </w:tc>
      </w:tr>
      <w:tr w:rsidR="009E5D69" w14:paraId="6D59A0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E95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XATR2018 = 5; /*reset to Never commenced as what recorded at last interview incorrect*/</w:t>
            </w:r>
          </w:p>
        </w:tc>
      </w:tr>
      <w:tr w:rsidR="009E5D69" w14:paraId="79A7AA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5D8A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LDA003=2 then XATR2018 = 5; /*returned to school reset to Never commenced*/</w:t>
            </w:r>
          </w:p>
        </w:tc>
      </w:tr>
      <w:tr w:rsidR="009E5D69" w14:paraId="54172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44A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5DF7FF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8DEE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XATR2017=99 and LDC081 not in (1,2) /*not currently doing ATR*/ then XATR2018=99;</w:t>
            </w:r>
          </w:p>
        </w:tc>
      </w:tr>
      <w:tr w:rsidR="009E5D69" w14:paraId="001D8D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FEB9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0C1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CE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741666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B63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XATR2017 = .;</w:t>
            </w:r>
          </w:p>
        </w:tc>
      </w:tr>
      <w:tr w:rsidR="009E5D69" w14:paraId="16D87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67B00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A4D06F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8546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810A6F0" w14:textId="77777777" w:rsidR="009E5D69" w:rsidRDefault="009E5D69" w:rsidP="009E5D69">
      <w:pPr>
        <w:adjustRightInd w:val="0"/>
        <w:rPr>
          <w:rFonts w:ascii="Trebuchet MS" w:hAnsi="Trebuchet MS" w:cs="Trebuchet MS"/>
          <w:color w:val="000000"/>
          <w:sz w:val="19"/>
          <w:szCs w:val="19"/>
        </w:rPr>
      </w:pPr>
    </w:p>
    <w:p w14:paraId="61E13F65" w14:textId="77777777" w:rsidR="009E5D69" w:rsidRDefault="009E5D69" w:rsidP="009E5D69">
      <w:pPr>
        <w:adjustRightInd w:val="0"/>
        <w:rPr>
          <w:rFonts w:ascii="Trebuchet MS" w:hAnsi="Trebuchet MS" w:cs="Trebuchet MS"/>
          <w:color w:val="000000"/>
          <w:sz w:val="19"/>
          <w:szCs w:val="19"/>
        </w:rPr>
        <w:sectPr w:rsidR="009E5D69">
          <w:headerReference w:type="default" r:id="rId241"/>
          <w:footerReference w:type="default" r:id="rId24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389C52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83" w:name="IDX758"/>
          <w:bookmarkEnd w:id="983"/>
          <w:p w14:paraId="1949E95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84" w:name="_Toc144389289"/>
            <w:r>
              <w:rPr>
                <w:sz w:val="22"/>
                <w:szCs w:val="22"/>
              </w:rPr>
              <w:instrText>Status in apprenticeship/traineeship</w:instrText>
            </w:r>
            <w:bookmarkEnd w:id="98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175CA656" w14:textId="77777777" w:rsidR="009E5D69" w:rsidRDefault="009E5D69" w:rsidP="009E5D69">
      <w:pPr>
        <w:adjustRightInd w:val="0"/>
        <w:rPr>
          <w:rFonts w:ascii="Tahoma" w:hAnsi="Tahoma" w:cs="Tahoma"/>
          <w:color w:val="000000"/>
          <w:sz w:val="28"/>
          <w:szCs w:val="28"/>
        </w:rPr>
      </w:pPr>
    </w:p>
    <w:p w14:paraId="5865E3D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AC02A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7E1BA1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85" w:name="IDX759"/>
            <w:bookmarkEnd w:id="985"/>
            <w:r>
              <w:rPr>
                <w:rFonts w:ascii="Tahoma" w:hAnsi="Tahoma" w:cs="Tahoma"/>
                <w:color w:val="000000"/>
                <w:sz w:val="28"/>
                <w:szCs w:val="28"/>
              </w:rPr>
              <w:fldChar w:fldCharType="begin"/>
            </w:r>
            <w:r>
              <w:rPr>
                <w:sz w:val="24"/>
                <w:szCs w:val="24"/>
              </w:rPr>
              <w:instrText>tc "</w:instrText>
            </w:r>
            <w:bookmarkStart w:id="986" w:name="_Toc144389290"/>
            <w:r>
              <w:rPr>
                <w:sz w:val="22"/>
                <w:szCs w:val="22"/>
              </w:rPr>
              <w:instrText>XATR2019</w:instrText>
            </w:r>
            <w:bookmarkEnd w:id="98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XATR2019</w:t>
            </w:r>
          </w:p>
        </w:tc>
      </w:tr>
    </w:tbl>
    <w:p w14:paraId="26EEB0C3" w14:textId="77777777" w:rsidR="009E5D69" w:rsidRDefault="009E5D69" w:rsidP="009E5D69">
      <w:pPr>
        <w:adjustRightInd w:val="0"/>
        <w:rPr>
          <w:rFonts w:ascii="Tahoma" w:hAnsi="Tahoma" w:cs="Tahoma"/>
          <w:i/>
          <w:iCs/>
          <w:color w:val="000000"/>
          <w:sz w:val="24"/>
          <w:szCs w:val="24"/>
        </w:rPr>
      </w:pPr>
    </w:p>
    <w:p w14:paraId="2DFFF87D" w14:textId="77777777" w:rsidR="009E5D69" w:rsidRDefault="009E5D69" w:rsidP="009E5D69">
      <w:pPr>
        <w:adjustRightInd w:val="0"/>
        <w:rPr>
          <w:rFonts w:ascii="Tahoma" w:hAnsi="Tahoma" w:cs="Tahoma"/>
          <w:i/>
          <w:iCs/>
          <w:color w:val="000000"/>
          <w:sz w:val="24"/>
          <w:szCs w:val="24"/>
        </w:rPr>
      </w:pPr>
    </w:p>
    <w:p w14:paraId="4FECB07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87" w:name="IDX760"/>
      <w:bookmarkEnd w:id="98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B8169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3ADC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249D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703A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46AC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609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XATR2019</w:t>
            </w:r>
          </w:p>
        </w:tc>
      </w:tr>
      <w:tr w:rsidR="009E5D69" w14:paraId="668495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D760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532BC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XATR2019 Status in apprenticeship/traineeship</w:t>
            </w:r>
          </w:p>
        </w:tc>
      </w:tr>
      <w:tr w:rsidR="009E5D69" w14:paraId="56B06C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6DC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91BB3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2E8576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4C1E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832E0D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0AB9D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6E9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AA540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2C7E2A4" w14:textId="77777777" w:rsidR="009E5D69" w:rsidRDefault="009E5D69" w:rsidP="009E5D69">
      <w:pPr>
        <w:adjustRightInd w:val="0"/>
        <w:rPr>
          <w:rFonts w:ascii="Trebuchet MS" w:hAnsi="Trebuchet MS" w:cs="Trebuchet MS"/>
          <w:color w:val="000000"/>
          <w:sz w:val="19"/>
          <w:szCs w:val="19"/>
        </w:rPr>
      </w:pPr>
    </w:p>
    <w:p w14:paraId="294EA52A" w14:textId="77777777" w:rsidR="009E5D69" w:rsidRDefault="009E5D69" w:rsidP="009E5D69">
      <w:pPr>
        <w:adjustRightInd w:val="0"/>
        <w:rPr>
          <w:rFonts w:ascii="Trebuchet MS" w:hAnsi="Trebuchet MS" w:cs="Trebuchet MS"/>
          <w:color w:val="000000"/>
          <w:sz w:val="19"/>
          <w:szCs w:val="19"/>
        </w:rPr>
      </w:pPr>
    </w:p>
    <w:p w14:paraId="4923123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8" w:name="IDX761"/>
      <w:bookmarkEnd w:id="98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0AD93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17E15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643AE78B" w14:textId="77777777" w:rsidR="009E5D69" w:rsidRDefault="009E5D69" w:rsidP="009E5D69">
      <w:pPr>
        <w:adjustRightInd w:val="0"/>
        <w:rPr>
          <w:rFonts w:ascii="Trebuchet MS" w:hAnsi="Trebuchet MS" w:cs="Trebuchet MS"/>
          <w:color w:val="000000"/>
          <w:sz w:val="19"/>
          <w:szCs w:val="19"/>
        </w:rPr>
      </w:pPr>
    </w:p>
    <w:p w14:paraId="42D1A8EC" w14:textId="77777777" w:rsidR="009E5D69" w:rsidRDefault="009E5D69" w:rsidP="009E5D69">
      <w:pPr>
        <w:adjustRightInd w:val="0"/>
        <w:rPr>
          <w:rFonts w:ascii="Trebuchet MS" w:hAnsi="Trebuchet MS" w:cs="Trebuchet MS"/>
          <w:color w:val="000000"/>
          <w:sz w:val="19"/>
          <w:szCs w:val="19"/>
        </w:rPr>
      </w:pPr>
    </w:p>
    <w:p w14:paraId="004A2F0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89" w:name="IDX762"/>
      <w:bookmarkEnd w:id="98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F3947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FA7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9B455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9323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58B25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D4C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49C6B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B50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393A82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682F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41A6E24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4A60F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3A44AD8B" w14:textId="77777777" w:rsidR="009E5D69" w:rsidRDefault="009E5D69" w:rsidP="009E5D69">
      <w:pPr>
        <w:adjustRightInd w:val="0"/>
        <w:rPr>
          <w:rFonts w:ascii="Trebuchet MS" w:hAnsi="Trebuchet MS" w:cs="Trebuchet MS"/>
          <w:color w:val="000000"/>
          <w:sz w:val="19"/>
          <w:szCs w:val="19"/>
        </w:rPr>
      </w:pPr>
    </w:p>
    <w:p w14:paraId="77C273DA" w14:textId="77777777" w:rsidR="009E5D69" w:rsidRDefault="009E5D69" w:rsidP="009E5D69">
      <w:pPr>
        <w:adjustRightInd w:val="0"/>
        <w:rPr>
          <w:rFonts w:ascii="Trebuchet MS" w:hAnsi="Trebuchet MS" w:cs="Trebuchet MS"/>
          <w:color w:val="000000"/>
          <w:sz w:val="19"/>
          <w:szCs w:val="19"/>
        </w:rPr>
      </w:pPr>
    </w:p>
    <w:p w14:paraId="79E361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0" w:name="IDX763"/>
      <w:bookmarkEnd w:id="99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1B5B6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21C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718D5D9F" w14:textId="77777777" w:rsidR="009E5D69" w:rsidRDefault="009E5D69" w:rsidP="009E5D69">
      <w:pPr>
        <w:adjustRightInd w:val="0"/>
        <w:rPr>
          <w:rFonts w:ascii="Trebuchet MS" w:hAnsi="Trebuchet MS" w:cs="Trebuchet MS"/>
          <w:color w:val="000000"/>
          <w:sz w:val="19"/>
          <w:szCs w:val="19"/>
        </w:rPr>
      </w:pPr>
    </w:p>
    <w:p w14:paraId="574D7E3E" w14:textId="77777777" w:rsidR="009E5D69" w:rsidRDefault="009E5D69" w:rsidP="009E5D69">
      <w:pPr>
        <w:adjustRightInd w:val="0"/>
        <w:rPr>
          <w:rFonts w:ascii="Trebuchet MS" w:hAnsi="Trebuchet MS" w:cs="Trebuchet MS"/>
          <w:color w:val="000000"/>
          <w:sz w:val="19"/>
          <w:szCs w:val="19"/>
        </w:rPr>
      </w:pPr>
    </w:p>
    <w:p w14:paraId="52F0F6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1" w:name="IDX764"/>
      <w:bookmarkEnd w:id="99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F53B2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12D6E83" w14:textId="77777777" w:rsidR="009E5D69" w:rsidRDefault="009E5D69" w:rsidP="006A0CC6">
            <w:pPr>
              <w:keepNext/>
              <w:adjustRightInd w:val="0"/>
              <w:rPr>
                <w:sz w:val="24"/>
                <w:szCs w:val="24"/>
              </w:rPr>
            </w:pPr>
          </w:p>
        </w:tc>
      </w:tr>
      <w:tr w:rsidR="009E5D69" w14:paraId="293764D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EC38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2D4D5D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55C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8BC3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D76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not missing(XATR2017) then XATR2018=XATR2017;</w:t>
            </w:r>
          </w:p>
        </w:tc>
      </w:tr>
      <w:tr w:rsidR="009E5D69" w14:paraId="1006D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C5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missing(XATR2017) and not missing(XATR2016) then XATR2018=XATR2016;</w:t>
            </w:r>
          </w:p>
        </w:tc>
      </w:tr>
      <w:tr w:rsidR="009E5D69" w14:paraId="0DDE43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4CF8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missing(XATR2018) and missing(XATR2017) and missing(XATR2016) then XATR2018=XATR2015;</w:t>
            </w:r>
          </w:p>
        </w:tc>
      </w:tr>
      <w:tr w:rsidR="009E5D69" w14:paraId="7C4825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CF0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9BB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AF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07F138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082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(LECD007 = 1 /*Started ATR since last interview, still doing*/) then XATR2019 = 1;</w:t>
            </w:r>
          </w:p>
        </w:tc>
      </w:tr>
      <w:tr w:rsidR="009E5D69" w14:paraId="5ED7EE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10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(LECD007A = 1 /*Continuing apprenticeship/traineeship*/ ) then XATR2019 = 1;</w:t>
            </w:r>
          </w:p>
        </w:tc>
      </w:tr>
      <w:tr w:rsidR="009E5D69" w14:paraId="306BDE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EFA3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and LECA008 notin (1,2)  /*no new ATR since last interview*/ and LECD016 ne 1</w:t>
            </w:r>
          </w:p>
        </w:tc>
      </w:tr>
      <w:tr w:rsidR="009E5D69" w14:paraId="02F640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30F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LEC081 in (1,2) /*New ATR since last interview, still currently doing*/ then XATR2019 = 1;</w:t>
            </w:r>
          </w:p>
        </w:tc>
      </w:tr>
      <w:tr w:rsidR="009E5D69" w14:paraId="045BE2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17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/*not completed ATR previous year*/ and LECA008 in (1,2) /*new ATR since last interview*/</w:t>
            </w:r>
          </w:p>
        </w:tc>
      </w:tr>
      <w:tr w:rsidR="009E5D69" w14:paraId="016114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029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/*not still doing it but didn't finish*/ and LEC081 in (1,2) /*new ATR*/ then XATR2019 = 1 ;</w:t>
            </w:r>
          </w:p>
        </w:tc>
      </w:tr>
      <w:tr w:rsidR="009E5D69" w14:paraId="5188B3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79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5A65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DB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1118D3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0085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2 /*Finished ATR last year*/ and LEC081 not in (1, 2) and LECD007 ne 1 and LECD007A ne 1 /*not currently doing ATR*/ then XATR2019 = 2;</w:t>
            </w:r>
          </w:p>
        </w:tc>
      </w:tr>
      <w:tr w:rsidR="009E5D69" w14:paraId="01ABC3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A1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(1 3) /*Undertaking ATR last year*/ and LECD016 = 1 /*Finished*/ and LEC081 not in (1, 2) /*not currently doing ATR*/ then XATR2019 = 2;</w:t>
            </w:r>
          </w:p>
        </w:tc>
      </w:tr>
      <w:tr w:rsidR="009E5D69" w14:paraId="08FC9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34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(1,2,3,4,99) /*haven't started ATR in previous year*/ and LECD007 = 0 /* started new ATR this year, not still doing*/</w:t>
            </w:r>
          </w:p>
        </w:tc>
      </w:tr>
      <w:tr w:rsidR="009E5D69" w14:paraId="1DFC7F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60F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 1 /*Finished*/ and LEC081 not in (1, 2) /*not currently doing ATR*/ then XATR2019 = 2;</w:t>
            </w:r>
          </w:p>
        </w:tc>
      </w:tr>
      <w:tr w:rsidR="009E5D69" w14:paraId="5E851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479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(1,2,3,4,99) /*haven't started ATR in previous year*/ and LECD007A = 0 /* started new ATR this year, not still doing*/</w:t>
            </w:r>
          </w:p>
        </w:tc>
      </w:tr>
      <w:tr w:rsidR="009E5D69" w14:paraId="1089C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8417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 1 /*Finished*/ and LEC081 not in (1, 2) /*not currently doing ATR*/ then XATR2019 = 2;</w:t>
            </w:r>
          </w:p>
        </w:tc>
      </w:tr>
      <w:tr w:rsidR="009E5D69" w14:paraId="518B01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30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3 /*were undertaking additional ATR at last interview*/ and LECD007A = 0 /*not still doing ATR from last interview*/</w:t>
            </w:r>
          </w:p>
        </w:tc>
      </w:tr>
      <w:tr w:rsidR="009E5D69" w14:paraId="68175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811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/*didn't finish*/ and LEC081 not in (1,2) /*not currently doing ATR*/ then XATR2019 = 2 ;</w:t>
            </w:r>
          </w:p>
        </w:tc>
      </w:tr>
      <w:tr w:rsidR="009E5D69" w14:paraId="503AB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DFA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E8E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454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4D0F5C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6E1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(2,3) /*previously completed ATR*/ and LECD007 = 1 /*new ATR started since last interview, still doing*/ then XATR2019 = 3;</w:t>
            </w:r>
          </w:p>
        </w:tc>
      </w:tr>
      <w:tr w:rsidR="009E5D69" w14:paraId="735AC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B7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3 and LECD007A = 1 then XATR2019 = 3;</w:t>
            </w:r>
          </w:p>
        </w:tc>
      </w:tr>
      <w:tr w:rsidR="009E5D69" w14:paraId="55604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857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(2,3) /*Completed ATR by last year*/ and LEC081 in (1,2) /*currently doing ATR*/ then XATR2019 = 3;</w:t>
            </w:r>
          </w:p>
        </w:tc>
      </w:tr>
      <w:tr w:rsidR="009E5D69" w14:paraId="693432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710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in (5,99) /* Never previously commenced apprenticeship/traineeship (including unknown) */</w:t>
            </w:r>
          </w:p>
        </w:tc>
      </w:tr>
      <w:tr w:rsidR="009E5D69" w14:paraId="38658F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7548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LECD007 = 0 and LECD016 = 1 /*started and completed ATR this year*/ and LEC081 in (1,2) /*started another new ATR this year*/</w:t>
            </w:r>
          </w:p>
        </w:tc>
      </w:tr>
      <w:tr w:rsidR="009E5D69" w14:paraId="0D0A1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3AE2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3 ;</w:t>
            </w:r>
          </w:p>
        </w:tc>
      </w:tr>
      <w:tr w:rsidR="009E5D69" w14:paraId="42170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139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LECD007A = 0 and LECD016 = 1 /* completed  ATR started last year */</w:t>
            </w:r>
          </w:p>
        </w:tc>
      </w:tr>
      <w:tr w:rsidR="009E5D69" w14:paraId="3AF596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D8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LEC081 in (1,2) /*started another new ATR this year*/</w:t>
            </w:r>
          </w:p>
        </w:tc>
      </w:tr>
      <w:tr w:rsidR="009E5D69" w14:paraId="06E9E9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6D1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3 ;</w:t>
            </w:r>
          </w:p>
        </w:tc>
      </w:tr>
      <w:tr w:rsidR="009E5D69" w14:paraId="59D976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A02C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0A2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A07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22E9F6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DA2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 3) /*not completed ATR previously*/ and LECD007A = 0 /*not still doing ATR from last interview*/</w:t>
            </w:r>
          </w:p>
        </w:tc>
      </w:tr>
      <w:tr w:rsidR="009E5D69" w14:paraId="23FC5F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96B0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/*didn't finish*/ and LEC081 not in (1,2) /*not currently doing ATR*/ then XATR2019 = 4 ;</w:t>
            </w:r>
          </w:p>
        </w:tc>
      </w:tr>
      <w:tr w:rsidR="009E5D69" w14:paraId="461362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C9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not in (2,3) /*not completed ATR previous year*/ and LECA008 in (1,2) /*new ATR since last interview*/</w:t>
            </w:r>
          </w:p>
        </w:tc>
      </w:tr>
      <w:tr w:rsidR="009E5D69" w14:paraId="52A9D8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B0B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LECD016 in (2,3,4) /*not still doing it but didn't finish*/ and LEC081 not in (1,2) /*no other new ATR*/ then XATR2019 = 4 ;</w:t>
            </w:r>
          </w:p>
        </w:tc>
      </w:tr>
      <w:tr w:rsidR="009E5D69" w14:paraId="336F6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11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4 and LECA008 not in (1,2) and LEC081 not in (1,2) then XATR2019 = 4 ;</w:t>
            </w:r>
          </w:p>
        </w:tc>
      </w:tr>
      <w:tr w:rsidR="009E5D69" w14:paraId="1607AF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2A60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0B2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72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172BF3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B3B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LEA001=3 /* at school 2018 */ and XCSL2018 in (1,2,3,4,5) /* at school 2017 */ then XATR2019 = 5;</w:t>
            </w:r>
          </w:p>
        </w:tc>
      </w:tr>
      <w:tr w:rsidR="009E5D69" w14:paraId="3FDF74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309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5 and LECA008 not in (1,2) /*no new ATR since last interview*/ and LEC081 not in (1,2) /*not currently doing ATR*/</w:t>
            </w:r>
          </w:p>
        </w:tc>
      </w:tr>
      <w:tr w:rsidR="009E5D69" w14:paraId="20424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9424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LECD007A = . then XATR2019 = 5;</w:t>
            </w:r>
          </w:p>
        </w:tc>
      </w:tr>
      <w:tr w:rsidR="009E5D69" w14:paraId="447E73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FB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 = 1 and LECA003 = 0 and LECA008 not in (1,2) /*no new ATR since last interview*/ and LEC081 not in (1,2) /*not currently doing ATR*/</w:t>
            </w:r>
          </w:p>
        </w:tc>
      </w:tr>
      <w:tr w:rsidR="009E5D69" w14:paraId="4E7206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58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XATR2019 = 5; /*reset to Never commenced as what recorded at last interview incorrect*/</w:t>
            </w:r>
          </w:p>
        </w:tc>
      </w:tr>
      <w:tr w:rsidR="009E5D69" w14:paraId="57971A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96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LEA003=2 then XATR2019 = 5; /*returned to school reset to Never commenced*/</w:t>
            </w:r>
          </w:p>
        </w:tc>
      </w:tr>
      <w:tr w:rsidR="009E5D69" w14:paraId="336864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F8FB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11C8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81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70D7B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4BF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XATR2018=99 and LEC081 not in (1,2) /*not currently doing ATR*/ then XATR2019=99;</w:t>
            </w:r>
          </w:p>
        </w:tc>
      </w:tr>
      <w:tr w:rsidR="009E5D69" w14:paraId="5C274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8A42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XATR2017 in (1,3) and IN2018 =. and IN2019=1 and LECA008 not in (1 2) and LEC081 not in (1,2) then XATR2019=99;  /*sequencing issue, remove next wave*/</w:t>
            </w:r>
          </w:p>
        </w:tc>
      </w:tr>
      <w:tr w:rsidR="009E5D69" w14:paraId="2724FE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E5E4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156A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51B8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5BFD97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9FC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XATR2018 = .;</w:t>
            </w:r>
          </w:p>
        </w:tc>
      </w:tr>
      <w:tr w:rsidR="009E5D69" w14:paraId="0409EE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B8866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06F107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C1BC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FD6BDD4" w14:textId="77777777" w:rsidR="009E5D69" w:rsidRDefault="009E5D69" w:rsidP="009E5D69">
      <w:pPr>
        <w:adjustRightInd w:val="0"/>
        <w:rPr>
          <w:rFonts w:ascii="Trebuchet MS" w:hAnsi="Trebuchet MS" w:cs="Trebuchet MS"/>
          <w:color w:val="000000"/>
          <w:sz w:val="19"/>
          <w:szCs w:val="19"/>
        </w:rPr>
      </w:pPr>
    </w:p>
    <w:p w14:paraId="4C3D54BE" w14:textId="77777777" w:rsidR="009E5D69" w:rsidRDefault="009E5D69" w:rsidP="009E5D69">
      <w:pPr>
        <w:adjustRightInd w:val="0"/>
        <w:rPr>
          <w:rFonts w:ascii="Trebuchet MS" w:hAnsi="Trebuchet MS" w:cs="Trebuchet MS"/>
          <w:color w:val="000000"/>
          <w:sz w:val="19"/>
          <w:szCs w:val="19"/>
        </w:rPr>
        <w:sectPr w:rsidR="009E5D69">
          <w:headerReference w:type="default" r:id="rId243"/>
          <w:footerReference w:type="default" r:id="rId24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B2CC0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992" w:name="IDX765"/>
          <w:bookmarkEnd w:id="992"/>
          <w:p w14:paraId="67E8D7F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993" w:name="_Toc144389291"/>
            <w:r>
              <w:rPr>
                <w:sz w:val="22"/>
                <w:szCs w:val="22"/>
              </w:rPr>
              <w:instrText>Status in apprenticeship/traineeship</w:instrText>
            </w:r>
            <w:bookmarkEnd w:id="99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68499DC0" w14:textId="77777777" w:rsidR="009E5D69" w:rsidRDefault="009E5D69" w:rsidP="009E5D69">
      <w:pPr>
        <w:adjustRightInd w:val="0"/>
        <w:rPr>
          <w:rFonts w:ascii="Tahoma" w:hAnsi="Tahoma" w:cs="Tahoma"/>
          <w:color w:val="000000"/>
          <w:sz w:val="28"/>
          <w:szCs w:val="28"/>
        </w:rPr>
      </w:pPr>
    </w:p>
    <w:p w14:paraId="6B35C8F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E9175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6B42A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994" w:name="IDX766"/>
            <w:bookmarkEnd w:id="994"/>
            <w:r>
              <w:rPr>
                <w:rFonts w:ascii="Tahoma" w:hAnsi="Tahoma" w:cs="Tahoma"/>
                <w:color w:val="000000"/>
                <w:sz w:val="28"/>
                <w:szCs w:val="28"/>
              </w:rPr>
              <w:fldChar w:fldCharType="begin"/>
            </w:r>
            <w:r>
              <w:rPr>
                <w:sz w:val="24"/>
                <w:szCs w:val="24"/>
              </w:rPr>
              <w:instrText>tc "</w:instrText>
            </w:r>
            <w:bookmarkStart w:id="995" w:name="_Toc144389292"/>
            <w:r>
              <w:rPr>
                <w:sz w:val="22"/>
                <w:szCs w:val="22"/>
              </w:rPr>
              <w:instrText>XATR2020</w:instrText>
            </w:r>
            <w:bookmarkEnd w:id="99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XATR2020</w:t>
            </w:r>
          </w:p>
        </w:tc>
      </w:tr>
    </w:tbl>
    <w:p w14:paraId="733195E2" w14:textId="77777777" w:rsidR="009E5D69" w:rsidRDefault="009E5D69" w:rsidP="009E5D69">
      <w:pPr>
        <w:adjustRightInd w:val="0"/>
        <w:rPr>
          <w:rFonts w:ascii="Tahoma" w:hAnsi="Tahoma" w:cs="Tahoma"/>
          <w:i/>
          <w:iCs/>
          <w:color w:val="000000"/>
          <w:sz w:val="24"/>
          <w:szCs w:val="24"/>
        </w:rPr>
      </w:pPr>
    </w:p>
    <w:p w14:paraId="504FF650" w14:textId="77777777" w:rsidR="009E5D69" w:rsidRDefault="009E5D69" w:rsidP="009E5D69">
      <w:pPr>
        <w:adjustRightInd w:val="0"/>
        <w:rPr>
          <w:rFonts w:ascii="Tahoma" w:hAnsi="Tahoma" w:cs="Tahoma"/>
          <w:i/>
          <w:iCs/>
          <w:color w:val="000000"/>
          <w:sz w:val="24"/>
          <w:szCs w:val="24"/>
        </w:rPr>
      </w:pPr>
    </w:p>
    <w:p w14:paraId="26A9349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996" w:name="IDX767"/>
      <w:bookmarkEnd w:id="99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A037B4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53D4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FCF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104E2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9E12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54487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XATR2020</w:t>
            </w:r>
          </w:p>
        </w:tc>
      </w:tr>
      <w:tr w:rsidR="009E5D69" w14:paraId="58E41F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6619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EF35A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XATR2020 Status in apprenticeship/traineeship</w:t>
            </w:r>
          </w:p>
        </w:tc>
      </w:tr>
      <w:tr w:rsidR="009E5D69" w14:paraId="6A30ED0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9BD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0BBA8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E3EEB1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1A4B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1900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051DF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ECEB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ABC47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35A5DEC" w14:textId="77777777" w:rsidR="009E5D69" w:rsidRDefault="009E5D69" w:rsidP="009E5D69">
      <w:pPr>
        <w:adjustRightInd w:val="0"/>
        <w:rPr>
          <w:rFonts w:ascii="Trebuchet MS" w:hAnsi="Trebuchet MS" w:cs="Trebuchet MS"/>
          <w:color w:val="000000"/>
          <w:sz w:val="19"/>
          <w:szCs w:val="19"/>
        </w:rPr>
      </w:pPr>
    </w:p>
    <w:p w14:paraId="6CD2097D" w14:textId="77777777" w:rsidR="009E5D69" w:rsidRDefault="009E5D69" w:rsidP="009E5D69">
      <w:pPr>
        <w:adjustRightInd w:val="0"/>
        <w:rPr>
          <w:rFonts w:ascii="Trebuchet MS" w:hAnsi="Trebuchet MS" w:cs="Trebuchet MS"/>
          <w:color w:val="000000"/>
          <w:sz w:val="19"/>
          <w:szCs w:val="19"/>
        </w:rPr>
      </w:pPr>
    </w:p>
    <w:p w14:paraId="50C2E9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7" w:name="IDX768"/>
      <w:bookmarkEnd w:id="99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EC12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918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238512EB" w14:textId="77777777" w:rsidR="009E5D69" w:rsidRDefault="009E5D69" w:rsidP="009E5D69">
      <w:pPr>
        <w:adjustRightInd w:val="0"/>
        <w:rPr>
          <w:rFonts w:ascii="Trebuchet MS" w:hAnsi="Trebuchet MS" w:cs="Trebuchet MS"/>
          <w:color w:val="000000"/>
          <w:sz w:val="19"/>
          <w:szCs w:val="19"/>
        </w:rPr>
      </w:pPr>
    </w:p>
    <w:p w14:paraId="433389E7" w14:textId="77777777" w:rsidR="009E5D69" w:rsidRDefault="009E5D69" w:rsidP="009E5D69">
      <w:pPr>
        <w:adjustRightInd w:val="0"/>
        <w:rPr>
          <w:rFonts w:ascii="Trebuchet MS" w:hAnsi="Trebuchet MS" w:cs="Trebuchet MS"/>
          <w:color w:val="000000"/>
          <w:sz w:val="19"/>
          <w:szCs w:val="19"/>
        </w:rPr>
      </w:pPr>
    </w:p>
    <w:p w14:paraId="2B3E362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8" w:name="IDX769"/>
      <w:bookmarkEnd w:id="99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714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B0B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5A8BE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669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4FEC89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4DAC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60F5AC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796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745FC3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DCE59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6147FB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E9ED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19852B8" w14:textId="77777777" w:rsidR="009E5D69" w:rsidRDefault="009E5D69" w:rsidP="009E5D69">
      <w:pPr>
        <w:adjustRightInd w:val="0"/>
        <w:rPr>
          <w:rFonts w:ascii="Trebuchet MS" w:hAnsi="Trebuchet MS" w:cs="Trebuchet MS"/>
          <w:color w:val="000000"/>
          <w:sz w:val="19"/>
          <w:szCs w:val="19"/>
        </w:rPr>
      </w:pPr>
    </w:p>
    <w:p w14:paraId="6BAA2958" w14:textId="77777777" w:rsidR="009E5D69" w:rsidRDefault="009E5D69" w:rsidP="009E5D69">
      <w:pPr>
        <w:adjustRightInd w:val="0"/>
        <w:rPr>
          <w:rFonts w:ascii="Trebuchet MS" w:hAnsi="Trebuchet MS" w:cs="Trebuchet MS"/>
          <w:color w:val="000000"/>
          <w:sz w:val="19"/>
          <w:szCs w:val="19"/>
        </w:rPr>
      </w:pPr>
    </w:p>
    <w:p w14:paraId="7A0100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999" w:name="IDX770"/>
      <w:bookmarkEnd w:id="99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666410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740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7BD87CC1" w14:textId="77777777" w:rsidR="009E5D69" w:rsidRDefault="009E5D69" w:rsidP="009E5D69">
      <w:pPr>
        <w:adjustRightInd w:val="0"/>
        <w:rPr>
          <w:rFonts w:ascii="Trebuchet MS" w:hAnsi="Trebuchet MS" w:cs="Trebuchet MS"/>
          <w:color w:val="000000"/>
          <w:sz w:val="19"/>
          <w:szCs w:val="19"/>
        </w:rPr>
      </w:pPr>
    </w:p>
    <w:p w14:paraId="3B36FD90" w14:textId="77777777" w:rsidR="009E5D69" w:rsidRDefault="009E5D69" w:rsidP="009E5D69">
      <w:pPr>
        <w:adjustRightInd w:val="0"/>
        <w:rPr>
          <w:rFonts w:ascii="Trebuchet MS" w:hAnsi="Trebuchet MS" w:cs="Trebuchet MS"/>
          <w:color w:val="000000"/>
          <w:sz w:val="19"/>
          <w:szCs w:val="19"/>
        </w:rPr>
      </w:pPr>
    </w:p>
    <w:p w14:paraId="47AA44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0" w:name="IDX771"/>
      <w:bookmarkEnd w:id="100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6B54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A0425B0" w14:textId="77777777" w:rsidR="009E5D69" w:rsidRDefault="009E5D69" w:rsidP="006A0CC6">
            <w:pPr>
              <w:keepNext/>
              <w:adjustRightInd w:val="0"/>
              <w:rPr>
                <w:sz w:val="24"/>
                <w:szCs w:val="24"/>
              </w:rPr>
            </w:pPr>
          </w:p>
        </w:tc>
      </w:tr>
      <w:tr w:rsidR="009E5D69" w14:paraId="384076D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404D3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4EF193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AE5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177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C0CA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missing(XATR2019) and not missing(XATR2018) then XATR2019=XATR2018;</w:t>
            </w:r>
          </w:p>
        </w:tc>
      </w:tr>
      <w:tr w:rsidR="009E5D69" w14:paraId="2D70BF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229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D6E8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6B2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F46E1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9B4F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1 /*Started ATR since last interview, still doing*/ ) then XATR2020 = 1;</w:t>
            </w:r>
          </w:p>
        </w:tc>
      </w:tr>
      <w:tr w:rsidR="009E5D69" w14:paraId="00388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BCE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(LFCD007A = 1 /*Continuing apprenticeship/traineeship*/ ) then XATR2020 = 1;</w:t>
            </w:r>
          </w:p>
        </w:tc>
      </w:tr>
      <w:tr w:rsidR="009E5D69" w14:paraId="4C3723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FE2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3 /*Started ATR since last interview, on hold due to COVID*/  then XATR2020 = 1;</w:t>
            </w:r>
          </w:p>
        </w:tc>
      </w:tr>
      <w:tr w:rsidR="009E5D69" w14:paraId="7AFDD4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3C6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LFCD007A = 3 /*A/T reported last interview on hold due to COVID */ then XATR2020 = 1;</w:t>
            </w:r>
          </w:p>
        </w:tc>
      </w:tr>
      <w:tr w:rsidR="009E5D69" w14:paraId="49A92E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D0F7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LFCA008 notin (1,2)  /*no new ATR since last interview*/ and LFCD016 ne 1</w:t>
            </w:r>
          </w:p>
        </w:tc>
      </w:tr>
      <w:tr w:rsidR="009E5D69" w14:paraId="3B48A0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F7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LFC081 in (1,2) /*New ATR since last interview, still currently doing*/ then XATR2020 = 1;</w:t>
            </w:r>
          </w:p>
        </w:tc>
      </w:tr>
      <w:tr w:rsidR="009E5D69" w14:paraId="3D0F5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80B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/*not completed ATR previous year*/ and LFCA008 in (1,2) /*new ATR since last interview*/</w:t>
            </w:r>
          </w:p>
        </w:tc>
      </w:tr>
      <w:tr w:rsidR="009E5D69" w14:paraId="459C9E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B9DE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/*not still doing it but didn't finish*/ and LFC081 in (1,2) /*new ATR*/ then XATR2020 = 1 ;</w:t>
            </w:r>
          </w:p>
        </w:tc>
      </w:tr>
      <w:tr w:rsidR="009E5D69" w14:paraId="69467E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F9F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and (LFCD007 = 3 /*Started ATR since last interview, stood down due to COVID*/) then XATR2020 = 1;</w:t>
            </w:r>
          </w:p>
        </w:tc>
      </w:tr>
      <w:tr w:rsidR="009E5D69" w14:paraId="392AF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827E0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170C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CE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058DB6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FC6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2 /*have previously completed A/T*/ and LFC081 not in (1,2) and LFCD007 not in (1,3) and LFCD007A not in (1,3) /*not currently doing ATR*/</w:t>
            </w:r>
          </w:p>
        </w:tc>
      </w:tr>
      <w:tr w:rsidR="009E5D69" w14:paraId="0DE3A3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9C43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2;</w:t>
            </w:r>
          </w:p>
        </w:tc>
      </w:tr>
      <w:tr w:rsidR="009E5D69" w14:paraId="2AE22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417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(1 3) /*undertaking ATR last interview*/ and LFCD016 = 1 /*Finished*/ and LFC081 not in (1, 2) /*not currently doing ATR*/ then XATR2020 = 2;</w:t>
            </w:r>
          </w:p>
        </w:tc>
      </w:tr>
      <w:tr w:rsidR="009E5D69" w14:paraId="1DEC71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ABE7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(1,2,3,4,99) /*haven't started ATR in previous year*/ and LFCD007 = 0 /* started new ATR since last interview, not still doing*/</w:t>
            </w:r>
          </w:p>
        </w:tc>
      </w:tr>
      <w:tr w:rsidR="009E5D69" w14:paraId="0AD1A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D184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 1 /*Finished*/ and LFC081 not in (1, 2) /*not currently doing ATR*/ then XATR2020 = 2;</w:t>
            </w:r>
          </w:p>
        </w:tc>
      </w:tr>
      <w:tr w:rsidR="009E5D69" w14:paraId="3A5467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2B11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(1,2,3,4,99) /*haven't started ATR in previous year*/ and LFCD007A = 0 /* started new ATR this year, not still doing*/</w:t>
            </w:r>
          </w:p>
        </w:tc>
      </w:tr>
      <w:tr w:rsidR="009E5D69" w14:paraId="3C11AB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13D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 1 /*Finished*/ and LFC081 not in (1, 2) /*not currently doing ATR*/ then XATR2020 = 2;</w:t>
            </w:r>
          </w:p>
        </w:tc>
      </w:tr>
      <w:tr w:rsidR="009E5D69" w14:paraId="76B132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D9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/*were undertaking additonal ATR at last interview*/ and LFCD007A = 0 /*not still doing ATR from last interview*/</w:t>
            </w:r>
          </w:p>
        </w:tc>
      </w:tr>
      <w:tr w:rsidR="009E5D69" w14:paraId="4E7022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FB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/*didn't finish*/ and LFC081 not in (1, 2) /*not currently doing ATR*/ then XATR2020 = 2 ;</w:t>
            </w:r>
          </w:p>
        </w:tc>
      </w:tr>
      <w:tr w:rsidR="009E5D69" w14:paraId="203D5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F035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535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CCB5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0F9485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7AC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/*have previously completed A/T*/ and LFCD007 = 1 /*new ATR started this year, still doing*/ then XATR2020 = 3;</w:t>
            </w:r>
          </w:p>
        </w:tc>
      </w:tr>
      <w:tr w:rsidR="009E5D69" w14:paraId="2B1209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A9D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1 then XATR2020 = 3;</w:t>
            </w:r>
          </w:p>
        </w:tc>
      </w:tr>
      <w:tr w:rsidR="009E5D69" w14:paraId="1204C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F2A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 or LFH006B in (5,6,14,15)</w:t>
            </w:r>
          </w:p>
        </w:tc>
      </w:tr>
      <w:tr w:rsidR="009E5D69" w14:paraId="33259A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0E7E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5C8126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080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0BF21B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A181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and LFD008 ne 5 then do;</w:t>
            </w:r>
          </w:p>
        </w:tc>
      </w:tr>
      <w:tr w:rsidR="009E5D69" w14:paraId="45F28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21CE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LFCD007 = 3 /*new ATR started since last interview still doing*/ then XATR2020 = 3;</w:t>
            </w:r>
          </w:p>
        </w:tc>
      </w:tr>
      <w:tr w:rsidR="009E5D69" w14:paraId="053A28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7F7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3 then XATR2020 = 3;</w:t>
            </w:r>
          </w:p>
        </w:tc>
      </w:tr>
      <w:tr w:rsidR="009E5D69" w14:paraId="62E9C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32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EBCFF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1E9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LFC081 in (1,2) /*currently doing ATR*/ then XATR2020 = 3;</w:t>
            </w:r>
          </w:p>
        </w:tc>
      </w:tr>
      <w:tr w:rsidR="009E5D69" w14:paraId="0F05B4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5A5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(5,99) /* Never previously commenced apprenticeship/traineeship (including unknown) */</w:t>
            </w:r>
          </w:p>
        </w:tc>
      </w:tr>
      <w:tr w:rsidR="009E5D69" w14:paraId="7CC799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98B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LFCD007 = 0 and LFCD016 = 1 /* Started and completed ATR this year */</w:t>
            </w:r>
          </w:p>
        </w:tc>
      </w:tr>
      <w:tr w:rsidR="009E5D69" w14:paraId="77A3B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9B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LFC081 in (1,2) /*started another new ATR this year*/</w:t>
            </w:r>
          </w:p>
        </w:tc>
      </w:tr>
      <w:tr w:rsidR="009E5D69" w14:paraId="690F83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511E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3 ;</w:t>
            </w:r>
          </w:p>
        </w:tc>
      </w:tr>
      <w:tr w:rsidR="009E5D69" w14:paraId="64D277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EA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LFCD007A = 0 and LFCD016 = 1 /* completed  ATR started last year */ and LFC081 in (1,2) /*started another new ATR this year*/</w:t>
            </w:r>
          </w:p>
        </w:tc>
      </w:tr>
      <w:tr w:rsidR="009E5D69" w14:paraId="53139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DCD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3 ;</w:t>
            </w:r>
          </w:p>
        </w:tc>
      </w:tr>
      <w:tr w:rsidR="009E5D69" w14:paraId="03504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982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in (2,3) /*Completed ATR by last year*/ and LFCD007 = 3 then XATR2020 = 3;</w:t>
            </w:r>
          </w:p>
        </w:tc>
      </w:tr>
      <w:tr w:rsidR="009E5D69" w14:paraId="334F2D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F893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3 and LFCD007A = 3 then XATR2020 = 3;</w:t>
            </w:r>
          </w:p>
        </w:tc>
      </w:tr>
      <w:tr w:rsidR="009E5D69" w14:paraId="2A225B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2F8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3884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2D48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CEA6F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359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 3) /*not completed ATR previously*/ and LFCD007A = 0 /*not still doing ATR from last year*/</w:t>
            </w:r>
          </w:p>
        </w:tc>
      </w:tr>
      <w:tr w:rsidR="009E5D69" w14:paraId="503EFB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50C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/*didn't finish*/ and LFC081 not in (1, 2) /*not currently doing ATR*/ then XATR2020 = 4 ;</w:t>
            </w:r>
          </w:p>
        </w:tc>
      </w:tr>
      <w:tr w:rsidR="009E5D69" w14:paraId="502977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20E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not in (2,3) /*not completed ATR previous year*/ and LFCA008 in (1,2) /*new ATR since last interview*/</w:t>
            </w:r>
          </w:p>
        </w:tc>
      </w:tr>
      <w:tr w:rsidR="009E5D69" w14:paraId="7D781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C92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LFCD016 in (2,3,4) /*not still doing it but didn't finish*/ and LFC081 not in (1,2) /*no other new ATR*/ then XATR2020 = 4 ;</w:t>
            </w:r>
          </w:p>
        </w:tc>
      </w:tr>
      <w:tr w:rsidR="009E5D69" w14:paraId="5381D0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0CB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4 and LFCA008 not in (1,2) and LFC081 not in (1,2) then XATR2020 = 4 ;</w:t>
            </w:r>
          </w:p>
        </w:tc>
      </w:tr>
      <w:tr w:rsidR="009E5D69" w14:paraId="39CB3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EBB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2DB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78E6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73ADE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6BB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LFA001=3 /* at school 2019 */ and XCSL2019 in (1,2,3,4,5) /* at school 2019 */ then XATR2020 = 5;</w:t>
            </w:r>
          </w:p>
        </w:tc>
      </w:tr>
      <w:tr w:rsidR="009E5D69" w14:paraId="0B4710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8BA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5 and LFCA008 not in (1,2) /*no new ATR since last interview*/ and LFC081 not in (1,2) /*not currently doing ATR*/</w:t>
            </w:r>
          </w:p>
        </w:tc>
      </w:tr>
      <w:tr w:rsidR="009E5D69" w14:paraId="63AB0E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F9E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LFCD007A = . then XATR2020 = 5;</w:t>
            </w:r>
          </w:p>
        </w:tc>
      </w:tr>
      <w:tr w:rsidR="009E5D69" w14:paraId="63934F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6B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 = 1 and LFCA003 = 0 and LFCA008 not in (1,2) /*no new ATR since last interview*/ and LFC081 not in (1,2) /*not currently doing ATR*/</w:t>
            </w:r>
          </w:p>
        </w:tc>
      </w:tr>
      <w:tr w:rsidR="009E5D69" w14:paraId="52AFEC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54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XATR2020 = 5; /*reset to Never commenced as what recorded at last interview incorrect*/</w:t>
            </w:r>
          </w:p>
        </w:tc>
      </w:tr>
      <w:tr w:rsidR="009E5D69" w14:paraId="21F0A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056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LFA003=2 then XATR2020 = 5; /*returned to school reset to Never commenced*/</w:t>
            </w:r>
          </w:p>
        </w:tc>
      </w:tr>
      <w:tr w:rsidR="009E5D69" w14:paraId="64EE7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EB46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67C3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78A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70F0F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CE85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XATR2019=99 and LFC081 not in (1,2) /*not currently doing ATR*/ then XATR2020=99;</w:t>
            </w:r>
          </w:p>
        </w:tc>
      </w:tr>
      <w:tr w:rsidR="009E5D69" w14:paraId="7DB00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11608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8367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E064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467001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231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XATR2019 = .;</w:t>
            </w:r>
          </w:p>
        </w:tc>
      </w:tr>
      <w:tr w:rsidR="009E5D69" w14:paraId="050436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ECD06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801F05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D992A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D6DE4EB" w14:textId="77777777" w:rsidR="009E5D69" w:rsidRDefault="009E5D69" w:rsidP="009E5D69">
      <w:pPr>
        <w:adjustRightInd w:val="0"/>
        <w:rPr>
          <w:rFonts w:ascii="Trebuchet MS" w:hAnsi="Trebuchet MS" w:cs="Trebuchet MS"/>
          <w:color w:val="000000"/>
          <w:sz w:val="19"/>
          <w:szCs w:val="19"/>
        </w:rPr>
      </w:pPr>
    </w:p>
    <w:p w14:paraId="4BF3BE66" w14:textId="77777777" w:rsidR="009E5D69" w:rsidRDefault="009E5D69" w:rsidP="009E5D69">
      <w:pPr>
        <w:adjustRightInd w:val="0"/>
        <w:rPr>
          <w:rFonts w:ascii="Trebuchet MS" w:hAnsi="Trebuchet MS" w:cs="Trebuchet MS"/>
          <w:color w:val="000000"/>
          <w:sz w:val="19"/>
          <w:szCs w:val="19"/>
        </w:rPr>
        <w:sectPr w:rsidR="009E5D69">
          <w:headerReference w:type="default" r:id="rId245"/>
          <w:footerReference w:type="default" r:id="rId24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5C1E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01" w:name="IDX772"/>
          <w:bookmarkEnd w:id="1001"/>
          <w:p w14:paraId="60DC1D4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02" w:name="_Toc144389293"/>
            <w:r>
              <w:rPr>
                <w:sz w:val="22"/>
                <w:szCs w:val="22"/>
              </w:rPr>
              <w:instrText>Status in apprenticeship/traineeship</w:instrText>
            </w:r>
            <w:bookmarkEnd w:id="100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241A9CA0" w14:textId="77777777" w:rsidR="009E5D69" w:rsidRDefault="009E5D69" w:rsidP="009E5D69">
      <w:pPr>
        <w:adjustRightInd w:val="0"/>
        <w:rPr>
          <w:rFonts w:ascii="Tahoma" w:hAnsi="Tahoma" w:cs="Tahoma"/>
          <w:color w:val="000000"/>
          <w:sz w:val="28"/>
          <w:szCs w:val="28"/>
        </w:rPr>
      </w:pPr>
    </w:p>
    <w:p w14:paraId="2BF760C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E7E4E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C492E3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03" w:name="IDX773"/>
            <w:bookmarkEnd w:id="1003"/>
            <w:r>
              <w:rPr>
                <w:rFonts w:ascii="Tahoma" w:hAnsi="Tahoma" w:cs="Tahoma"/>
                <w:color w:val="000000"/>
                <w:sz w:val="28"/>
                <w:szCs w:val="28"/>
              </w:rPr>
              <w:fldChar w:fldCharType="begin"/>
            </w:r>
            <w:r>
              <w:rPr>
                <w:sz w:val="24"/>
                <w:szCs w:val="24"/>
              </w:rPr>
              <w:instrText>tc "</w:instrText>
            </w:r>
            <w:bookmarkStart w:id="1004" w:name="_Toc144389294"/>
            <w:r>
              <w:rPr>
                <w:sz w:val="22"/>
                <w:szCs w:val="22"/>
              </w:rPr>
              <w:instrText>XATR2021</w:instrText>
            </w:r>
            <w:bookmarkEnd w:id="100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XATR2021</w:t>
            </w:r>
          </w:p>
        </w:tc>
      </w:tr>
    </w:tbl>
    <w:p w14:paraId="3E8E5F13" w14:textId="77777777" w:rsidR="009E5D69" w:rsidRDefault="009E5D69" w:rsidP="009E5D69">
      <w:pPr>
        <w:adjustRightInd w:val="0"/>
        <w:rPr>
          <w:rFonts w:ascii="Tahoma" w:hAnsi="Tahoma" w:cs="Tahoma"/>
          <w:i/>
          <w:iCs/>
          <w:color w:val="000000"/>
          <w:sz w:val="24"/>
          <w:szCs w:val="24"/>
        </w:rPr>
      </w:pPr>
    </w:p>
    <w:p w14:paraId="76E22ED8" w14:textId="77777777" w:rsidR="009E5D69" w:rsidRDefault="009E5D69" w:rsidP="009E5D69">
      <w:pPr>
        <w:adjustRightInd w:val="0"/>
        <w:rPr>
          <w:rFonts w:ascii="Tahoma" w:hAnsi="Tahoma" w:cs="Tahoma"/>
          <w:i/>
          <w:iCs/>
          <w:color w:val="000000"/>
          <w:sz w:val="24"/>
          <w:szCs w:val="24"/>
        </w:rPr>
      </w:pPr>
    </w:p>
    <w:p w14:paraId="5E2C179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05" w:name="IDX774"/>
      <w:bookmarkEnd w:id="100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4210EA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C91F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6C7A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D3E98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3BD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91748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XATR2021</w:t>
            </w:r>
          </w:p>
        </w:tc>
      </w:tr>
      <w:tr w:rsidR="009E5D69" w14:paraId="2D847E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7BC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4740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XATR2021 Status in apprenticeship/traineeship</w:t>
            </w:r>
          </w:p>
        </w:tc>
      </w:tr>
      <w:tr w:rsidR="009E5D69" w14:paraId="1B921A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0131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D7A9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E50587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047C5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A22A63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EE1232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5D9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0A7C2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E0E5227" w14:textId="77777777" w:rsidR="009E5D69" w:rsidRDefault="009E5D69" w:rsidP="009E5D69">
      <w:pPr>
        <w:adjustRightInd w:val="0"/>
        <w:rPr>
          <w:rFonts w:ascii="Trebuchet MS" w:hAnsi="Trebuchet MS" w:cs="Trebuchet MS"/>
          <w:color w:val="000000"/>
          <w:sz w:val="19"/>
          <w:szCs w:val="19"/>
        </w:rPr>
      </w:pPr>
    </w:p>
    <w:p w14:paraId="06728AD9" w14:textId="77777777" w:rsidR="009E5D69" w:rsidRDefault="009E5D69" w:rsidP="009E5D69">
      <w:pPr>
        <w:adjustRightInd w:val="0"/>
        <w:rPr>
          <w:rFonts w:ascii="Trebuchet MS" w:hAnsi="Trebuchet MS" w:cs="Trebuchet MS"/>
          <w:color w:val="000000"/>
          <w:sz w:val="19"/>
          <w:szCs w:val="19"/>
        </w:rPr>
      </w:pPr>
    </w:p>
    <w:p w14:paraId="734550D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6" w:name="IDX775"/>
      <w:bookmarkEnd w:id="100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3DA9A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3C2A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48A33D98" w14:textId="77777777" w:rsidR="009E5D69" w:rsidRDefault="009E5D69" w:rsidP="009E5D69">
      <w:pPr>
        <w:adjustRightInd w:val="0"/>
        <w:rPr>
          <w:rFonts w:ascii="Trebuchet MS" w:hAnsi="Trebuchet MS" w:cs="Trebuchet MS"/>
          <w:color w:val="000000"/>
          <w:sz w:val="19"/>
          <w:szCs w:val="19"/>
        </w:rPr>
      </w:pPr>
    </w:p>
    <w:p w14:paraId="397ED1B4" w14:textId="77777777" w:rsidR="009E5D69" w:rsidRDefault="009E5D69" w:rsidP="009E5D69">
      <w:pPr>
        <w:adjustRightInd w:val="0"/>
        <w:rPr>
          <w:rFonts w:ascii="Trebuchet MS" w:hAnsi="Trebuchet MS" w:cs="Trebuchet MS"/>
          <w:color w:val="000000"/>
          <w:sz w:val="19"/>
          <w:szCs w:val="19"/>
        </w:rPr>
      </w:pPr>
    </w:p>
    <w:p w14:paraId="513FA5E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7" w:name="IDX776"/>
      <w:bookmarkEnd w:id="100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247DA9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CD76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3210B1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91D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087047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08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63785E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F0F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43E21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DDE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05EFC3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2E0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5A2E041D" w14:textId="77777777" w:rsidR="009E5D69" w:rsidRDefault="009E5D69" w:rsidP="009E5D69">
      <w:pPr>
        <w:adjustRightInd w:val="0"/>
        <w:rPr>
          <w:rFonts w:ascii="Trebuchet MS" w:hAnsi="Trebuchet MS" w:cs="Trebuchet MS"/>
          <w:color w:val="000000"/>
          <w:sz w:val="19"/>
          <w:szCs w:val="19"/>
        </w:rPr>
      </w:pPr>
    </w:p>
    <w:p w14:paraId="3260AB19" w14:textId="77777777" w:rsidR="009E5D69" w:rsidRDefault="009E5D69" w:rsidP="009E5D69">
      <w:pPr>
        <w:adjustRightInd w:val="0"/>
        <w:rPr>
          <w:rFonts w:ascii="Trebuchet MS" w:hAnsi="Trebuchet MS" w:cs="Trebuchet MS"/>
          <w:color w:val="000000"/>
          <w:sz w:val="19"/>
          <w:szCs w:val="19"/>
        </w:rPr>
      </w:pPr>
    </w:p>
    <w:p w14:paraId="41909A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8" w:name="IDX777"/>
      <w:bookmarkEnd w:id="100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3384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801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41C1C352" w14:textId="77777777" w:rsidR="009E5D69" w:rsidRDefault="009E5D69" w:rsidP="009E5D69">
      <w:pPr>
        <w:adjustRightInd w:val="0"/>
        <w:rPr>
          <w:rFonts w:ascii="Trebuchet MS" w:hAnsi="Trebuchet MS" w:cs="Trebuchet MS"/>
          <w:color w:val="000000"/>
          <w:sz w:val="19"/>
          <w:szCs w:val="19"/>
        </w:rPr>
      </w:pPr>
    </w:p>
    <w:p w14:paraId="416EF2FC" w14:textId="77777777" w:rsidR="009E5D69" w:rsidRDefault="009E5D69" w:rsidP="009E5D69">
      <w:pPr>
        <w:adjustRightInd w:val="0"/>
        <w:rPr>
          <w:rFonts w:ascii="Trebuchet MS" w:hAnsi="Trebuchet MS" w:cs="Trebuchet MS"/>
          <w:color w:val="000000"/>
          <w:sz w:val="19"/>
          <w:szCs w:val="19"/>
        </w:rPr>
      </w:pPr>
    </w:p>
    <w:p w14:paraId="586C91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09" w:name="IDX778"/>
      <w:bookmarkEnd w:id="100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0F411"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811016F" w14:textId="77777777" w:rsidR="009E5D69" w:rsidRDefault="009E5D69" w:rsidP="006A0CC6">
            <w:pPr>
              <w:keepNext/>
              <w:adjustRightInd w:val="0"/>
              <w:rPr>
                <w:sz w:val="24"/>
                <w:szCs w:val="24"/>
              </w:rPr>
            </w:pPr>
          </w:p>
        </w:tc>
      </w:tr>
      <w:tr w:rsidR="009E5D69" w14:paraId="52D78F9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B4FE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28A385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CC2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35D4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3A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missing(XATR2020) and not missing(XATR2019) then XATR2020=XATR2019;</w:t>
            </w:r>
          </w:p>
        </w:tc>
      </w:tr>
      <w:tr w:rsidR="009E5D69" w14:paraId="2B1F0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3173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missing(XATR2020) and missing(XATR2019) and not missing(XATR2018) then XATR2020=XATR2018;</w:t>
            </w:r>
          </w:p>
        </w:tc>
      </w:tr>
      <w:tr w:rsidR="009E5D69" w14:paraId="50010C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30C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148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407D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9BC1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6C6D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1 /*Started ATR since last interview, still doing*/ ) then XATR2021 = 1;</w:t>
            </w:r>
          </w:p>
        </w:tc>
      </w:tr>
      <w:tr w:rsidR="009E5D69" w14:paraId="207BB5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C93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(LGCD007A = 1 /*Continuing apprenticeship/traineeship*/ ) then XATR2021 = 1;</w:t>
            </w:r>
          </w:p>
        </w:tc>
      </w:tr>
      <w:tr w:rsidR="009E5D69" w14:paraId="42E7FC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BE4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3 /*Started ATR since last interview, on hold due to COVID*/  then XATR2021 = 1;</w:t>
            </w:r>
          </w:p>
        </w:tc>
      </w:tr>
      <w:tr w:rsidR="009E5D69" w14:paraId="2D29C2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BB86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LGCD007A = 3 /*ATR reported last interview on hold due to COVID */ then XATR2021 = 1;</w:t>
            </w:r>
          </w:p>
        </w:tc>
      </w:tr>
      <w:tr w:rsidR="009E5D69" w14:paraId="222C69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0969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LGCA008 notin (1,2)  /*no new ATR since last interview*/ and LGCD016 ne 1</w:t>
            </w:r>
          </w:p>
        </w:tc>
      </w:tr>
      <w:tr w:rsidR="009E5D69" w14:paraId="4FBB9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C6F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LGC081 in (1,2) /*New ATR since last interview, still currently doing*/ then XATR2021 = 1;</w:t>
            </w:r>
          </w:p>
        </w:tc>
      </w:tr>
      <w:tr w:rsidR="009E5D69" w14:paraId="3D0EBD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126D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/*not completed ATR previously*/ and LGCA008 in (1,2) /*new ATR since last interview*/</w:t>
            </w:r>
          </w:p>
        </w:tc>
      </w:tr>
      <w:tr w:rsidR="009E5D69" w14:paraId="40A94E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8364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/*not still doing it but didn't finish*/ and LGC081 in (1,2) /*new ATR*/ then XATR2021 = 1 ;</w:t>
            </w:r>
          </w:p>
        </w:tc>
      </w:tr>
      <w:tr w:rsidR="009E5D69" w14:paraId="67F511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A4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and (LGCD007 = 3 /*Started ATR since last interview, stood down due to COVID*/) then XATR2021 = 1;</w:t>
            </w:r>
          </w:p>
        </w:tc>
      </w:tr>
      <w:tr w:rsidR="009E5D69" w14:paraId="26E105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E90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22C9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CC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45824B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8A02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2 /*have previously completed ATR*/ and LGC081 not in (1,2) and LGCD007 not in (1,3) and LGCD007A not in (1,3) /*not currently doing ATR*/ then XATR2021 = 2;</w:t>
            </w:r>
          </w:p>
        </w:tc>
      </w:tr>
      <w:tr w:rsidR="009E5D69" w14:paraId="2E9CE0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238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(1 3) /*Undertaking ATR last year*/ and LGCD016 = 1 /*Finished*/ and LGC081 not in (1, 2) /*not currently doing ATR*/ then XATR2021 = 2;</w:t>
            </w:r>
          </w:p>
        </w:tc>
      </w:tr>
      <w:tr w:rsidR="009E5D69" w14:paraId="519E29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5DD4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(1,2,3,4,99) /*haven't started ATR in previous year*/ and LGCD007 = 0 /* started new ATR since last interview, not still doing*/</w:t>
            </w:r>
          </w:p>
        </w:tc>
      </w:tr>
      <w:tr w:rsidR="009E5D69" w14:paraId="0AE3C0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A382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 1 /*Finished*/ and LGC081 not in (1, 2) /*not currently doing ATR*/ then XATR2021 = 2;</w:t>
            </w:r>
          </w:p>
        </w:tc>
      </w:tr>
      <w:tr w:rsidR="009E5D69" w14:paraId="54034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6B43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(1,2,3,4,99) /*haven't started ATR in previous year*/ and LGCD007A = 0 /* started new ATR since last interview, not still doing*/</w:t>
            </w:r>
          </w:p>
        </w:tc>
      </w:tr>
      <w:tr w:rsidR="009E5D69" w14:paraId="4059E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B46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 1 /*Finished*/ and LGC081 not in (1, 2) /*not currently doing ATR*/ then XATR2021 = 2;</w:t>
            </w:r>
          </w:p>
        </w:tc>
      </w:tr>
      <w:tr w:rsidR="009E5D69" w14:paraId="61518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49C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/*were undertaking additonal ATR at last interview*/ and LGCD007A = 0 /*not still doing ATR from last year*/</w:t>
            </w:r>
          </w:p>
        </w:tc>
      </w:tr>
      <w:tr w:rsidR="009E5D69" w14:paraId="7F4833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3A2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/*didn't finish*/ and LGC081 not in (1, 2) /*not currently doing ATR*/ then XATR2021 = 2 ;</w:t>
            </w:r>
          </w:p>
        </w:tc>
      </w:tr>
      <w:tr w:rsidR="009E5D69" w14:paraId="082F47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DF64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AEE9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DE0D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EF33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AF5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/*have previously completed ATR*/ and LGCD007 = 1 /*new ATR started this year still doing*/ then XATR2021 = 3;</w:t>
            </w:r>
          </w:p>
        </w:tc>
      </w:tr>
      <w:tr w:rsidR="009E5D69" w14:paraId="29CE0D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156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LGCD007A = 1 /*still doing*/ then XATR2021 = 3;</w:t>
            </w:r>
          </w:p>
        </w:tc>
      </w:tr>
      <w:tr w:rsidR="009E5D69" w14:paraId="4C0B4F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EF01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LGCA005A = 3 /*ATR still on hold due to COVID*/ then XATR2021 = 3;</w:t>
            </w:r>
          </w:p>
        </w:tc>
      </w:tr>
      <w:tr w:rsidR="009E5D69" w14:paraId="122F13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41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/*Completed ATR by last year*/ and LGC081 in (1,2) /*currently doing ATR*/ then XATR2021 = 3;</w:t>
            </w:r>
          </w:p>
        </w:tc>
      </w:tr>
      <w:tr w:rsidR="009E5D69" w14:paraId="4BCAFD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E6F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(5,99) /* Never previously commenced apprenticeship/traineeship (including unknown) */</w:t>
            </w:r>
          </w:p>
        </w:tc>
      </w:tr>
      <w:tr w:rsidR="009E5D69" w14:paraId="039113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7DBB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LGCD007 = 0 and LGCD016 = 1 /* Started and completed ATR this year */</w:t>
            </w:r>
          </w:p>
        </w:tc>
      </w:tr>
      <w:tr w:rsidR="009E5D69" w14:paraId="12481E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AE71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LGC081 in (1,2) /*started another new ATR this year*/</w:t>
            </w:r>
          </w:p>
        </w:tc>
      </w:tr>
      <w:tr w:rsidR="009E5D69" w14:paraId="072676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CC7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3 ;</w:t>
            </w:r>
          </w:p>
        </w:tc>
      </w:tr>
      <w:tr w:rsidR="009E5D69" w14:paraId="71D489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A81F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LGCD007A = 0 and LGCD016 = 1 /* completed ATR started last year */ and LGC081 in (1,2) /*started another new ATR this year*/</w:t>
            </w:r>
          </w:p>
        </w:tc>
      </w:tr>
      <w:tr w:rsidR="009E5D69" w14:paraId="7364D3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BAB9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3 ;</w:t>
            </w:r>
          </w:p>
        </w:tc>
      </w:tr>
      <w:tr w:rsidR="009E5D69" w14:paraId="279BF8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01D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in (2,3) /*have previously completed ATR*/ and LGCD007 = 3 /*ATR on hold due to COVID*/ then XATR2021 = 3;</w:t>
            </w:r>
          </w:p>
        </w:tc>
      </w:tr>
      <w:tr w:rsidR="009E5D69" w14:paraId="2CE260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102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3 /*undertaking additional ATR last year*/ and LGCD007A = 3 /*ATR on hold due to COVID*/ then XATR2021 = 3;</w:t>
            </w:r>
          </w:p>
        </w:tc>
      </w:tr>
      <w:tr w:rsidR="009E5D69" w14:paraId="67896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94338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378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C34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7816BA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482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 3) /*not completed ATR previously*/ and LGCD007A = 0 /*not still doing ATR from last interview*/</w:t>
            </w:r>
          </w:p>
        </w:tc>
      </w:tr>
      <w:tr w:rsidR="009E5D69" w14:paraId="68973A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FFF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/*didn't finish*/ and LGC081 not in (1,2) /*not currently doing ATR*/ then XATR2021 = 4 ;</w:t>
            </w:r>
          </w:p>
        </w:tc>
      </w:tr>
      <w:tr w:rsidR="009E5D69" w14:paraId="0C5DC3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BEBC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not in (2,3) /*not completed ATR previously*/ and LGCA008 in (1,2) /*new ATR since last interview*/</w:t>
            </w:r>
          </w:p>
        </w:tc>
      </w:tr>
      <w:tr w:rsidR="009E5D69" w14:paraId="0FE114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163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LGCD016 in (2,3,4) /*not still doing it but didn't finish*/ and LGC081 not in (1,2) /*no other new ATR*/ then XATR2021 = 4 ;</w:t>
            </w:r>
          </w:p>
        </w:tc>
      </w:tr>
      <w:tr w:rsidR="009E5D69" w14:paraId="2A7BC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8EA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4 and LGCA008 not in (1,2) and LGC081 not in (1,2) then XATR2021 = 4 ;</w:t>
            </w:r>
          </w:p>
        </w:tc>
      </w:tr>
      <w:tr w:rsidR="009E5D69" w14:paraId="462A06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E3F4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1 and LGCA005A = 0 /*didn't resume COVID suspended studies*/ and LGCD007 not in (1 3) /*no new ATR started this year still doing*/ then XATR2021 = 4 ;</w:t>
            </w:r>
          </w:p>
        </w:tc>
      </w:tr>
      <w:tr w:rsidR="009E5D69" w14:paraId="509098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2479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274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49D9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6B05A9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0E8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5 and LGCA008 not in (1,2) /*no new ATR since last interview*/ and LGC081 not in (1,2) /*not currently doing ATR*/</w:t>
            </w:r>
          </w:p>
        </w:tc>
      </w:tr>
      <w:tr w:rsidR="009E5D69" w14:paraId="6A4D12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43C7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LGCD007A = . then XATR2021 = 5;</w:t>
            </w:r>
          </w:p>
        </w:tc>
      </w:tr>
      <w:tr w:rsidR="009E5D69" w14:paraId="0D85B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C88A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 and XATR2017 = . and LGCA008 notin (1,2) and LGC081 notin (1,2) then XATR2021 = 5;</w:t>
            </w:r>
          </w:p>
        </w:tc>
      </w:tr>
      <w:tr w:rsidR="009E5D69" w14:paraId="0F29CC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6F7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 = 1 and LGCA003 = 0 and LGCA008 not in (1,2) /*no new ATR since last interview*/ and LGC081 not in (1,2) /*not currently doing ATR*/</w:t>
            </w:r>
          </w:p>
        </w:tc>
      </w:tr>
      <w:tr w:rsidR="009E5D69" w14:paraId="4E6D94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552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XATR2021 = 5; /*reset to Never commenced as what recorded at last interview incorrect*/</w:t>
            </w:r>
          </w:p>
        </w:tc>
      </w:tr>
      <w:tr w:rsidR="009E5D69" w14:paraId="4B9A7A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F204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DC5D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473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2E107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DC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XATR2020=99 and LGC081 not in (1,2) /*not currently doing ATR*/ then XATR2021=99;</w:t>
            </w:r>
          </w:p>
        </w:tc>
      </w:tr>
      <w:tr w:rsidR="009E5D69" w14:paraId="5F36B6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474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LGCA003A = 0 then XATR2021=99;</w:t>
            </w:r>
          </w:p>
        </w:tc>
      </w:tr>
      <w:tr w:rsidR="009E5D69" w14:paraId="4C9BE4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7C7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FBC8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719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62FBAD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3AA5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XATR2020 = .;</w:t>
            </w:r>
          </w:p>
        </w:tc>
      </w:tr>
      <w:tr w:rsidR="009E5D69" w14:paraId="3041EB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7B5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78060F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BE2D1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31438CD" w14:textId="77777777" w:rsidR="009E5D69" w:rsidRDefault="009E5D69" w:rsidP="009E5D69">
      <w:pPr>
        <w:adjustRightInd w:val="0"/>
        <w:rPr>
          <w:rFonts w:ascii="Trebuchet MS" w:hAnsi="Trebuchet MS" w:cs="Trebuchet MS"/>
          <w:color w:val="000000"/>
          <w:sz w:val="19"/>
          <w:szCs w:val="19"/>
        </w:rPr>
      </w:pPr>
    </w:p>
    <w:p w14:paraId="09D3C0F4" w14:textId="77777777" w:rsidR="009E5D69" w:rsidRDefault="009E5D69" w:rsidP="009E5D69">
      <w:pPr>
        <w:adjustRightInd w:val="0"/>
        <w:rPr>
          <w:rFonts w:ascii="Trebuchet MS" w:hAnsi="Trebuchet MS" w:cs="Trebuchet MS"/>
          <w:color w:val="000000"/>
          <w:sz w:val="19"/>
          <w:szCs w:val="19"/>
        </w:rPr>
        <w:sectPr w:rsidR="009E5D69">
          <w:headerReference w:type="default" r:id="rId247"/>
          <w:footerReference w:type="default" r:id="rId24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B10420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10" w:name="IDX779"/>
          <w:bookmarkEnd w:id="1010"/>
          <w:p w14:paraId="1B9E18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11" w:name="_Toc144389295"/>
            <w:r>
              <w:rPr>
                <w:sz w:val="22"/>
                <w:szCs w:val="22"/>
              </w:rPr>
              <w:instrText>Status in apprenticeship/traineeship</w:instrText>
            </w:r>
            <w:bookmarkEnd w:id="101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Status in apprenticeship/traineeship</w:t>
            </w:r>
          </w:p>
        </w:tc>
      </w:tr>
    </w:tbl>
    <w:p w14:paraId="59C25F3C" w14:textId="77777777" w:rsidR="009E5D69" w:rsidRDefault="009E5D69" w:rsidP="009E5D69">
      <w:pPr>
        <w:adjustRightInd w:val="0"/>
        <w:rPr>
          <w:rFonts w:ascii="Tahoma" w:hAnsi="Tahoma" w:cs="Tahoma"/>
          <w:color w:val="000000"/>
          <w:sz w:val="28"/>
          <w:szCs w:val="28"/>
        </w:rPr>
      </w:pPr>
    </w:p>
    <w:p w14:paraId="10CC665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B794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C7E5CB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12" w:name="IDX780"/>
            <w:bookmarkEnd w:id="1012"/>
            <w:r>
              <w:rPr>
                <w:rFonts w:ascii="Tahoma" w:hAnsi="Tahoma" w:cs="Tahoma"/>
                <w:color w:val="000000"/>
                <w:sz w:val="28"/>
                <w:szCs w:val="28"/>
              </w:rPr>
              <w:fldChar w:fldCharType="begin"/>
            </w:r>
            <w:r>
              <w:rPr>
                <w:sz w:val="24"/>
                <w:szCs w:val="24"/>
              </w:rPr>
              <w:instrText>tc "</w:instrText>
            </w:r>
            <w:bookmarkStart w:id="1013" w:name="_Toc144389296"/>
            <w:r>
              <w:rPr>
                <w:sz w:val="22"/>
                <w:szCs w:val="22"/>
              </w:rPr>
              <w:instrText>XATR2022</w:instrText>
            </w:r>
            <w:bookmarkEnd w:id="101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XATR2022</w:t>
            </w:r>
          </w:p>
        </w:tc>
      </w:tr>
    </w:tbl>
    <w:p w14:paraId="2BD4386B" w14:textId="77777777" w:rsidR="009E5D69" w:rsidRDefault="009E5D69" w:rsidP="009E5D69">
      <w:pPr>
        <w:adjustRightInd w:val="0"/>
        <w:rPr>
          <w:rFonts w:ascii="Tahoma" w:hAnsi="Tahoma" w:cs="Tahoma"/>
          <w:i/>
          <w:iCs/>
          <w:color w:val="000000"/>
          <w:sz w:val="24"/>
          <w:szCs w:val="24"/>
        </w:rPr>
      </w:pPr>
    </w:p>
    <w:p w14:paraId="07852057" w14:textId="77777777" w:rsidR="009E5D69" w:rsidRDefault="009E5D69" w:rsidP="009E5D69">
      <w:pPr>
        <w:adjustRightInd w:val="0"/>
        <w:rPr>
          <w:rFonts w:ascii="Tahoma" w:hAnsi="Tahoma" w:cs="Tahoma"/>
          <w:i/>
          <w:iCs/>
          <w:color w:val="000000"/>
          <w:sz w:val="24"/>
          <w:szCs w:val="24"/>
        </w:rPr>
      </w:pPr>
    </w:p>
    <w:p w14:paraId="1936575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14" w:name="IDX781"/>
      <w:bookmarkEnd w:id="101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350556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4C06A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4B94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EB4E44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BE8F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924D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XATR2022</w:t>
            </w:r>
          </w:p>
        </w:tc>
      </w:tr>
      <w:tr w:rsidR="009E5D69" w14:paraId="356330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A710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32B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XATR2022 Status in apprenticeship/traineeship</w:t>
            </w:r>
          </w:p>
        </w:tc>
      </w:tr>
      <w:tr w:rsidR="009E5D69" w14:paraId="715E54C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47A8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D14C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C1A66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E695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0724C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4CA6AC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EA24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075DD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46EDFFB" w14:textId="77777777" w:rsidR="009E5D69" w:rsidRDefault="009E5D69" w:rsidP="009E5D69">
      <w:pPr>
        <w:adjustRightInd w:val="0"/>
        <w:rPr>
          <w:rFonts w:ascii="Trebuchet MS" w:hAnsi="Trebuchet MS" w:cs="Trebuchet MS"/>
          <w:color w:val="000000"/>
          <w:sz w:val="19"/>
          <w:szCs w:val="19"/>
        </w:rPr>
      </w:pPr>
    </w:p>
    <w:p w14:paraId="3C9386E9" w14:textId="77777777" w:rsidR="009E5D69" w:rsidRDefault="009E5D69" w:rsidP="009E5D69">
      <w:pPr>
        <w:adjustRightInd w:val="0"/>
        <w:rPr>
          <w:rFonts w:ascii="Trebuchet MS" w:hAnsi="Trebuchet MS" w:cs="Trebuchet MS"/>
          <w:color w:val="000000"/>
          <w:sz w:val="19"/>
          <w:szCs w:val="19"/>
        </w:rPr>
      </w:pPr>
    </w:p>
    <w:p w14:paraId="02AB73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5" w:name="IDX782"/>
      <w:bookmarkEnd w:id="101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9B309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7EEE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apprenticeship or traineeship status at the time of interview.</w:t>
            </w:r>
          </w:p>
        </w:tc>
      </w:tr>
    </w:tbl>
    <w:p w14:paraId="32A4220F" w14:textId="77777777" w:rsidR="009E5D69" w:rsidRDefault="009E5D69" w:rsidP="009E5D69">
      <w:pPr>
        <w:adjustRightInd w:val="0"/>
        <w:rPr>
          <w:rFonts w:ascii="Trebuchet MS" w:hAnsi="Trebuchet MS" w:cs="Trebuchet MS"/>
          <w:color w:val="000000"/>
          <w:sz w:val="19"/>
          <w:szCs w:val="19"/>
        </w:rPr>
      </w:pPr>
    </w:p>
    <w:p w14:paraId="5DBB64C0" w14:textId="77777777" w:rsidR="009E5D69" w:rsidRDefault="009E5D69" w:rsidP="009E5D69">
      <w:pPr>
        <w:adjustRightInd w:val="0"/>
        <w:rPr>
          <w:rFonts w:ascii="Trebuchet MS" w:hAnsi="Trebuchet MS" w:cs="Trebuchet MS"/>
          <w:color w:val="000000"/>
          <w:sz w:val="19"/>
          <w:szCs w:val="19"/>
        </w:rPr>
      </w:pPr>
    </w:p>
    <w:p w14:paraId="791508A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6" w:name="IDX783"/>
      <w:bookmarkEnd w:id="101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1184C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6F97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undertaking</w:t>
            </w:r>
          </w:p>
        </w:tc>
      </w:tr>
      <w:tr w:rsidR="009E5D69" w14:paraId="03A3BE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FDE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Completed</w:t>
            </w:r>
          </w:p>
        </w:tc>
      </w:tr>
      <w:tr w:rsidR="009E5D69" w14:paraId="06A444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21C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Completed and undertaking additional apprenticeship/traineeship</w:t>
            </w:r>
          </w:p>
        </w:tc>
      </w:tr>
      <w:tr w:rsidR="009E5D69" w14:paraId="734B5B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ED4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Commenced, but did not complete</w:t>
            </w:r>
          </w:p>
        </w:tc>
      </w:tr>
      <w:tr w:rsidR="009E5D69" w14:paraId="1BD521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0B0BE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Never commenced</w:t>
            </w:r>
          </w:p>
        </w:tc>
      </w:tr>
      <w:tr w:rsidR="009E5D69" w14:paraId="5A16745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6B1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Commenced, but unknown completion status</w:t>
            </w:r>
          </w:p>
        </w:tc>
      </w:tr>
    </w:tbl>
    <w:p w14:paraId="2A7A2AE3" w14:textId="77777777" w:rsidR="009E5D69" w:rsidRDefault="009E5D69" w:rsidP="009E5D69">
      <w:pPr>
        <w:adjustRightInd w:val="0"/>
        <w:rPr>
          <w:rFonts w:ascii="Trebuchet MS" w:hAnsi="Trebuchet MS" w:cs="Trebuchet MS"/>
          <w:color w:val="000000"/>
          <w:sz w:val="19"/>
          <w:szCs w:val="19"/>
        </w:rPr>
      </w:pPr>
    </w:p>
    <w:p w14:paraId="2BCC14EB" w14:textId="77777777" w:rsidR="009E5D69" w:rsidRDefault="009E5D69" w:rsidP="009E5D69">
      <w:pPr>
        <w:adjustRightInd w:val="0"/>
        <w:rPr>
          <w:rFonts w:ascii="Trebuchet MS" w:hAnsi="Trebuchet MS" w:cs="Trebuchet MS"/>
          <w:color w:val="000000"/>
          <w:sz w:val="19"/>
          <w:szCs w:val="19"/>
        </w:rPr>
      </w:pPr>
    </w:p>
    <w:p w14:paraId="4F4B35A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7" w:name="IDX784"/>
      <w:bookmarkEnd w:id="101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612E4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56A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currently undertaking an apprenticeship or traineeship, having ever completed an apprenticeship or traineeship, having completed an apprenticeship or traineeship and undertaking an additional one, having ever commenced but did not complete an apprenticeship or traineeship, or having never commenced an apprenticeship or traineeship.</w:t>
            </w:r>
          </w:p>
        </w:tc>
      </w:tr>
    </w:tbl>
    <w:p w14:paraId="143A304B" w14:textId="77777777" w:rsidR="009E5D69" w:rsidRDefault="009E5D69" w:rsidP="009E5D69">
      <w:pPr>
        <w:adjustRightInd w:val="0"/>
        <w:rPr>
          <w:rFonts w:ascii="Trebuchet MS" w:hAnsi="Trebuchet MS" w:cs="Trebuchet MS"/>
          <w:color w:val="000000"/>
          <w:sz w:val="19"/>
          <w:szCs w:val="19"/>
        </w:rPr>
      </w:pPr>
    </w:p>
    <w:p w14:paraId="175B6B84" w14:textId="77777777" w:rsidR="009E5D69" w:rsidRDefault="009E5D69" w:rsidP="009E5D69">
      <w:pPr>
        <w:adjustRightInd w:val="0"/>
        <w:rPr>
          <w:rFonts w:ascii="Trebuchet MS" w:hAnsi="Trebuchet MS" w:cs="Trebuchet MS"/>
          <w:color w:val="000000"/>
          <w:sz w:val="19"/>
          <w:szCs w:val="19"/>
        </w:rPr>
      </w:pPr>
    </w:p>
    <w:p w14:paraId="293858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18" w:name="IDX785"/>
      <w:bookmarkEnd w:id="101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EEC46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19EA361" w14:textId="77777777" w:rsidR="009E5D69" w:rsidRDefault="009E5D69" w:rsidP="006A0CC6">
            <w:pPr>
              <w:keepNext/>
              <w:adjustRightInd w:val="0"/>
              <w:rPr>
                <w:sz w:val="24"/>
                <w:szCs w:val="24"/>
              </w:rPr>
            </w:pPr>
          </w:p>
        </w:tc>
      </w:tr>
      <w:tr w:rsidR="009E5D69" w14:paraId="083FFE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BF1D9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1BE2C2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C0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06D93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43ADC0" w14:textId="062D713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not missing(XATR2020) then XATR2021=XATR2020;</w:t>
            </w:r>
          </w:p>
        </w:tc>
      </w:tr>
      <w:tr w:rsidR="009E5D69" w14:paraId="6890B9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EBCE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A7E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90600" w14:textId="185CF01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missing(XATR2020) and not missing(XATR2019) then XATR2021=XATR2019;</w:t>
            </w:r>
          </w:p>
        </w:tc>
      </w:tr>
      <w:tr w:rsidR="009E5D69" w14:paraId="512F4C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40EF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5282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55FA2" w14:textId="4072B90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missing(XATR2021) and missing(XATR2020) and missing(XATR2019) and not missing(XATR2018) then XATR2021 = XATR2018;</w:t>
            </w:r>
          </w:p>
        </w:tc>
      </w:tr>
      <w:tr w:rsidR="009E5D69" w14:paraId="172006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53E9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2E6C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70B04" w14:textId="0C304CB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1 Currently undertaking (and haven't already completed one) */</w:t>
            </w:r>
          </w:p>
        </w:tc>
      </w:tr>
      <w:tr w:rsidR="009E5D69" w14:paraId="3174CF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0622E1" w14:textId="33FC74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1 /*Started ATR since last interview, still doing*/ ) then XATR2022 = 1;</w:t>
            </w:r>
          </w:p>
        </w:tc>
      </w:tr>
      <w:tr w:rsidR="009E5D69" w14:paraId="652D7B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3D0674" w14:textId="771F985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(LHCD007A = 1 /*Continuing apprenticeship/traineeship*/ ) then XATR2022 = 1;</w:t>
            </w:r>
          </w:p>
        </w:tc>
      </w:tr>
      <w:tr w:rsidR="009E5D69" w14:paraId="4C7683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F3B514" w14:textId="1225454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3 /*Started ATR since last interview, on hold due to COVID*/  then XATR2022 = 1;</w:t>
            </w:r>
          </w:p>
        </w:tc>
      </w:tr>
      <w:tr w:rsidR="009E5D69" w14:paraId="6E740B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FF5C2" w14:textId="3ADFD42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LHCD007A = 3 /*ATR reported last interview on hold due to COVID */ then XATR2022 = 1;</w:t>
            </w:r>
          </w:p>
        </w:tc>
      </w:tr>
      <w:tr w:rsidR="009E5D69" w14:paraId="7412D6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79A2E" w14:textId="37DB36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LHCA008 notin (1,2)  /*no new ATR since last interview*/ and LHCD016 ne 1</w:t>
            </w:r>
          </w:p>
        </w:tc>
      </w:tr>
      <w:tr w:rsidR="009E5D69" w14:paraId="363C7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BA6189" w14:textId="402250E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LHC081 in (1,2) /*New ATR since last interview, still currently doing*/ then XATR2022 = 1;</w:t>
            </w:r>
          </w:p>
        </w:tc>
      </w:tr>
      <w:tr w:rsidR="009E5D69" w14:paraId="043B97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CFA6B7" w14:textId="7F87A56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/*not completed ATR previously*/ and LHCA008 in (1,2) /*new ATR since last interview*/</w:t>
            </w:r>
          </w:p>
        </w:tc>
      </w:tr>
      <w:tr w:rsidR="009E5D69" w14:paraId="5C64BE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459C4" w14:textId="6CEE258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/*not still doing it but didn't finish*/ and LHC081 in (1,2) /*new ATR*/ then XATR2022 = 1 ;</w:t>
            </w:r>
          </w:p>
        </w:tc>
      </w:tr>
      <w:tr w:rsidR="009E5D69" w14:paraId="148D47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AFA33" w14:textId="0723771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and (LHCD007 = 3 /*Started ATR since last interview, stood down due to COVID*/) then XATR2022 = 1;</w:t>
            </w:r>
          </w:p>
        </w:tc>
      </w:tr>
      <w:tr w:rsidR="009E5D69" w14:paraId="0F9E7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0666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87FE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B361E" w14:textId="13B4032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2 Completed (ATR this year or in previous year and not doing another one)*/</w:t>
            </w:r>
          </w:p>
        </w:tc>
      </w:tr>
      <w:tr w:rsidR="009E5D69" w14:paraId="5D6FEF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855CA" w14:textId="7BE9AD9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2 /*have previously completed ATR*/ and LHC081 not in (1,2) and LHCD007 not in (1,3) and LHCD007A not in (1,3) /*not currently doing ATR*/ then XATR2022 = 2;</w:t>
            </w:r>
          </w:p>
        </w:tc>
      </w:tr>
      <w:tr w:rsidR="009E5D69" w14:paraId="77AC6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A18F6" w14:textId="4EB512B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(1 3) /*Undertaking ATR last year*/ and LHCD016 = 1 /*Finished*/ and LHC081 not in (1, 2) /*not currently doing ATR*/ then XATR2022 = 2;</w:t>
            </w:r>
          </w:p>
        </w:tc>
      </w:tr>
      <w:tr w:rsidR="009E5D69" w14:paraId="3BA17F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A387E7" w14:textId="139C75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(1,2,3,4,99) /*haven't started ATR in previous year*/ and LHCD007 = 0 /* started new ATR since last interview, not still doing*/</w:t>
            </w:r>
          </w:p>
        </w:tc>
      </w:tr>
      <w:tr w:rsidR="009E5D69" w14:paraId="02EAE5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F2352" w14:textId="315D4E4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 1 /*Finished*/ and LHC081 not in (1, 2) /*not currently doing ATR*/ then XATR2022 = 2;</w:t>
            </w:r>
          </w:p>
        </w:tc>
      </w:tr>
      <w:tr w:rsidR="009E5D69" w14:paraId="2AEA76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5D148" w14:textId="6390DC2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(1,2,3,4,99) /*haven't started ATR in previous year*/ and LHCD007A = 0 /* started new ATR since last interview, not still doing*/</w:t>
            </w:r>
          </w:p>
        </w:tc>
      </w:tr>
      <w:tr w:rsidR="009E5D69" w14:paraId="07D483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CA1D57" w14:textId="1A02789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 1 /*Finished*/ and LHC081 not in (1, 2) /*not currently doing ATR*/ then XATR2022 = 2;</w:t>
            </w:r>
          </w:p>
        </w:tc>
      </w:tr>
      <w:tr w:rsidR="009E5D69" w14:paraId="0BC789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F4BB0" w14:textId="6BD9A4E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/*were undertaking additonal ATR at last interview*/ and LHCD007A = 0 /*not still doing ATR from last year*/</w:t>
            </w:r>
          </w:p>
        </w:tc>
      </w:tr>
      <w:tr w:rsidR="009E5D69" w14:paraId="218BF1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FDBEC3" w14:textId="1D80A56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/*didn't finish*/ and LHC081 not in (1, 2) /*not currently doing ATR*/ then XATR2022 = 2 ;</w:t>
            </w:r>
          </w:p>
        </w:tc>
      </w:tr>
      <w:tr w:rsidR="009E5D69" w14:paraId="0B5D9E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B014D" w14:textId="6B55C48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 were undertaking additional ATR at last interview */ and LHCA005A = 0 /* didn't resume ATR that was on hold due to COVID */</w:t>
            </w:r>
          </w:p>
        </w:tc>
      </w:tr>
      <w:tr w:rsidR="009E5D69" w14:paraId="0B3DEA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27E3" w14:textId="4CAD32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LHCA007 = 0 /* no new study */ then XATR2022 = 2 ;</w:t>
            </w:r>
          </w:p>
        </w:tc>
      </w:tr>
      <w:tr w:rsidR="009E5D69" w14:paraId="6484E2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46B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7006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F8AF75" w14:textId="2B78A03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3 Completed and undertaking additional apprenticeship/traineeship */</w:t>
            </w:r>
          </w:p>
        </w:tc>
      </w:tr>
      <w:tr w:rsidR="009E5D69" w14:paraId="7CC94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B924E4" w14:textId="4DA72DC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/*have previously completed ATR*/ and LHCD007 = 1 /*new ATR started this year still doing*/ then XATR2022 = 3;</w:t>
            </w:r>
          </w:p>
        </w:tc>
      </w:tr>
      <w:tr w:rsidR="009E5D69" w14:paraId="19F662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21D508" w14:textId="2194164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LHCD007A = 1 /*still doing*/ then XATR2022 = 3;</w:t>
            </w:r>
          </w:p>
        </w:tc>
      </w:tr>
      <w:tr w:rsidR="009E5D69" w14:paraId="4A08DB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281DB8" w14:textId="4927FD6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LHCA005A = 3 /*ATR still on hold due to COVID*/ then XATR2022 = 3;</w:t>
            </w:r>
          </w:p>
        </w:tc>
      </w:tr>
      <w:tr w:rsidR="009E5D69" w14:paraId="088BE0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D7F982" w14:textId="1E3167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/*Completed ATR by last year*/ and LHC081 in (1,2) /*currently doing ATR*/ then XATR2022 = 3;</w:t>
            </w:r>
          </w:p>
        </w:tc>
      </w:tr>
      <w:tr w:rsidR="009E5D69" w14:paraId="11F7D8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32190C" w14:textId="685DA3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(5,99) /* Never previously commenced apprenticeship/traineeship (including unknown) */</w:t>
            </w:r>
          </w:p>
        </w:tc>
      </w:tr>
      <w:tr w:rsidR="009E5D69" w14:paraId="7FE060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672D6" w14:textId="09BF87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LHCD007 = 0 and LHCD016 = 1 /* Started and completed ATR this year */</w:t>
            </w:r>
          </w:p>
        </w:tc>
      </w:tr>
      <w:tr w:rsidR="009E5D69" w14:paraId="5C1A12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55490" w14:textId="70B2A67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LHC081 in (1,2) /*started another new ATR this year*/</w:t>
            </w:r>
          </w:p>
        </w:tc>
      </w:tr>
      <w:tr w:rsidR="009E5D69" w14:paraId="52E62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455BF8" w14:textId="31513F6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3 ;</w:t>
            </w:r>
          </w:p>
        </w:tc>
      </w:tr>
      <w:tr w:rsidR="009E5D69" w14:paraId="71BF0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9C608" w14:textId="14FB016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LHCD007A = 0 and LHCD016 = 1 /* completed ATR started last year */ and LHC081 in (1,2) /*started another new ATR this year*/</w:t>
            </w:r>
          </w:p>
        </w:tc>
      </w:tr>
      <w:tr w:rsidR="009E5D69" w14:paraId="57AEF1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F1895" w14:textId="54B2D1A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3 ;</w:t>
            </w:r>
          </w:p>
        </w:tc>
      </w:tr>
      <w:tr w:rsidR="009E5D69" w14:paraId="7AAC6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62999F" w14:textId="6B20F9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in (2,3) /*have previously completed ATR*/ and LHCD007 = 3 /*ATR on hold due to COVID*/ then XATR2022 = 3;</w:t>
            </w:r>
          </w:p>
        </w:tc>
      </w:tr>
      <w:tr w:rsidR="009E5D69" w14:paraId="64A438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7D787" w14:textId="6B20331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3 /*undertaking additional ATR last year*/ and LHCD007A = 3 /*ATR on hold due to COVID*/ then XATR2022 = 3;</w:t>
            </w:r>
          </w:p>
        </w:tc>
      </w:tr>
      <w:tr w:rsidR="009E5D69" w14:paraId="0A2ACE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0F3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50699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DB2F1" w14:textId="4D55C6D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4 Commenced, but did not complete */</w:t>
            </w:r>
          </w:p>
        </w:tc>
      </w:tr>
      <w:tr w:rsidR="009E5D69" w14:paraId="1ABDE7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51830" w14:textId="6EBAD25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 3) /*not completed ATR previously*/ and LHCD007A = 0 /*not still doing ATR from last interview*/</w:t>
            </w:r>
          </w:p>
        </w:tc>
      </w:tr>
      <w:tr w:rsidR="009E5D69" w14:paraId="00177D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88DE0" w14:textId="5BBBA90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/*didn't finish*/ and LHC081 not in (1,2) /*not currently doing ATR*/ then XATR2022 = 4 ;</w:t>
            </w:r>
          </w:p>
        </w:tc>
      </w:tr>
      <w:tr w:rsidR="009E5D69" w14:paraId="0B4992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E2621" w14:textId="494FC47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not in (2,3) /*not completed ATR previously*/ and LHCA008 in (1,2) /*new ATR since last interview*/</w:t>
            </w:r>
          </w:p>
        </w:tc>
      </w:tr>
      <w:tr w:rsidR="009E5D69" w14:paraId="684940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CA16B" w14:textId="084621B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LHCD016 in (2,3,4) /*not still doing it but didn't finish*/ and LHC081 not in (1,2) /*no other new ATR*/ then XATR2022 = 4 ;</w:t>
            </w:r>
          </w:p>
        </w:tc>
      </w:tr>
      <w:tr w:rsidR="009E5D69" w14:paraId="17B4DA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AC001" w14:textId="0589075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4 and LHCA008 not in (1,2) and LHC081 not in (1,2) then XATR2022 = 4 ;</w:t>
            </w:r>
          </w:p>
        </w:tc>
      </w:tr>
      <w:tr w:rsidR="009E5D69" w14:paraId="3B16B0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ACEA8" w14:textId="74EB202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1 and LHCA005A = 0 /*didn't resume COVID suspended studies*/ and LHCD007 not in (1 3) /*no new ATR started this year still doing*/ then XATR2022 = 4 ;</w:t>
            </w:r>
          </w:p>
        </w:tc>
      </w:tr>
      <w:tr w:rsidR="009E5D69" w14:paraId="65C4CD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8CD49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7443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EDD15" w14:textId="7B3D043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5 Never commenced */</w:t>
            </w:r>
          </w:p>
        </w:tc>
      </w:tr>
      <w:tr w:rsidR="009E5D69" w14:paraId="4662CF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D9D27" w14:textId="6ED82EB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5 and LHCA008 not in (1,2) /*no new ATR since last interview*/ and LHC081 not in (1,2) /*not currently doing ATR*/</w:t>
            </w:r>
          </w:p>
        </w:tc>
      </w:tr>
      <w:tr w:rsidR="009E5D69" w14:paraId="60186F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94993" w14:textId="64F37D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LHCD007A = . then XATR2022 = 5;</w:t>
            </w:r>
          </w:p>
        </w:tc>
      </w:tr>
      <w:tr w:rsidR="009E5D69" w14:paraId="0D75D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D3ACF" w14:textId="6C0F69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 and XATR2018 = . and LHCA008 notin (1,2) and LHC081 notin (1,2) then XATR2022 = 5;</w:t>
            </w:r>
          </w:p>
        </w:tc>
      </w:tr>
      <w:tr w:rsidR="009E5D69" w14:paraId="30E6D6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AF2F0" w14:textId="2649814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 = 1 and LHCA003 = 0 and LHCA008 not in (1,2) /*no new ATR since last interview*/ and LHC081 not in (1,2) /*not currently doing ATR*/</w:t>
            </w:r>
          </w:p>
        </w:tc>
      </w:tr>
      <w:tr w:rsidR="009E5D69" w14:paraId="1E2876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B53E6C" w14:textId="291F8A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XATR2022 = 5; /*reset to Never commenced as what recorded at last interview incorrect*/</w:t>
            </w:r>
          </w:p>
        </w:tc>
      </w:tr>
      <w:tr w:rsidR="009E5D69" w14:paraId="5AFCD3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3E8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2CF9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4CC43" w14:textId="39FECD0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99 Commenced, but unknown completion status*/</w:t>
            </w:r>
          </w:p>
        </w:tc>
      </w:tr>
      <w:tr w:rsidR="009E5D69" w14:paraId="5D3C7E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786161" w14:textId="7F0CCF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XATR2021=99 and LHC081 not in (1,2) /*not currently doing ATR*/ then XATR2022=99;</w:t>
            </w:r>
          </w:p>
        </w:tc>
      </w:tr>
      <w:tr w:rsidR="009E5D69" w14:paraId="597C73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58B43" w14:textId="2988E26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LHCA003A = 0 then XATR2022=99;</w:t>
            </w:r>
          </w:p>
        </w:tc>
      </w:tr>
      <w:tr w:rsidR="009E5D69" w14:paraId="62655F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6B0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D04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07CC7F" w14:textId="0362D5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last year's ATR status to missing if missed last interview */</w:t>
            </w:r>
          </w:p>
        </w:tc>
      </w:tr>
      <w:tr w:rsidR="009E5D69" w14:paraId="7053FF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8577" w14:textId="0192285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XATR2021 = .;</w:t>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r>
              <w:rPr>
                <w:rFonts w:ascii="Trebuchet MS" w:hAnsi="Trebuchet MS" w:cs="Trebuchet MS"/>
                <w:color w:val="000000"/>
                <w:sz w:val="19"/>
                <w:szCs w:val="19"/>
              </w:rPr>
              <w:tab/>
            </w:r>
          </w:p>
        </w:tc>
      </w:tr>
      <w:tr w:rsidR="009E5D69" w14:paraId="04FD7B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90A45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3D52DE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B6BD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644F4AF7" w14:textId="77777777" w:rsidR="009E5D69" w:rsidRDefault="009E5D69" w:rsidP="009E5D69">
      <w:pPr>
        <w:adjustRightInd w:val="0"/>
        <w:rPr>
          <w:rFonts w:ascii="Trebuchet MS" w:hAnsi="Trebuchet MS" w:cs="Trebuchet MS"/>
          <w:color w:val="000000"/>
          <w:sz w:val="19"/>
          <w:szCs w:val="19"/>
        </w:rPr>
      </w:pPr>
    </w:p>
    <w:p w14:paraId="50FBC138" w14:textId="77777777" w:rsidR="009E5D69" w:rsidRDefault="009E5D69" w:rsidP="009E5D69">
      <w:pPr>
        <w:adjustRightInd w:val="0"/>
        <w:rPr>
          <w:rFonts w:ascii="Trebuchet MS" w:hAnsi="Trebuchet MS" w:cs="Trebuchet MS"/>
          <w:color w:val="000000"/>
          <w:sz w:val="19"/>
          <w:szCs w:val="19"/>
        </w:rPr>
        <w:sectPr w:rsidR="009E5D69">
          <w:headerReference w:type="default" r:id="rId249"/>
          <w:footerReference w:type="default" r:id="rId25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E7DA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19" w:name="IDX786"/>
          <w:bookmarkEnd w:id="1019"/>
          <w:p w14:paraId="653052DD"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20" w:name="_Toc144389297"/>
            <w:r>
              <w:rPr>
                <w:sz w:val="22"/>
                <w:szCs w:val="22"/>
              </w:rPr>
              <w:instrText>Job mobility during last year</w:instrText>
            </w:r>
            <w:bookmarkEnd w:id="102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EA6EDEA" w14:textId="77777777" w:rsidR="009E5D69" w:rsidRDefault="009E5D69" w:rsidP="009E5D69">
      <w:pPr>
        <w:adjustRightInd w:val="0"/>
        <w:rPr>
          <w:rFonts w:ascii="Tahoma" w:hAnsi="Tahoma" w:cs="Tahoma"/>
          <w:color w:val="000000"/>
          <w:sz w:val="28"/>
          <w:szCs w:val="28"/>
        </w:rPr>
      </w:pPr>
    </w:p>
    <w:p w14:paraId="0501F50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B1E0E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721471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21" w:name="IDX787"/>
            <w:bookmarkEnd w:id="1021"/>
            <w:r>
              <w:rPr>
                <w:rFonts w:ascii="Tahoma" w:hAnsi="Tahoma" w:cs="Tahoma"/>
                <w:color w:val="000000"/>
                <w:sz w:val="28"/>
                <w:szCs w:val="28"/>
              </w:rPr>
              <w:fldChar w:fldCharType="begin"/>
            </w:r>
            <w:r>
              <w:rPr>
                <w:sz w:val="24"/>
                <w:szCs w:val="24"/>
              </w:rPr>
              <w:instrText>tc "</w:instrText>
            </w:r>
            <w:bookmarkStart w:id="1022" w:name="_Toc144389298"/>
            <w:r>
              <w:rPr>
                <w:sz w:val="22"/>
                <w:szCs w:val="22"/>
              </w:rPr>
              <w:instrText>XMOB2015</w:instrText>
            </w:r>
            <w:bookmarkEnd w:id="102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XMOB2015</w:t>
            </w:r>
          </w:p>
        </w:tc>
      </w:tr>
    </w:tbl>
    <w:p w14:paraId="4D0DCEB1" w14:textId="77777777" w:rsidR="009E5D69" w:rsidRDefault="009E5D69" w:rsidP="009E5D69">
      <w:pPr>
        <w:adjustRightInd w:val="0"/>
        <w:rPr>
          <w:rFonts w:ascii="Tahoma" w:hAnsi="Tahoma" w:cs="Tahoma"/>
          <w:i/>
          <w:iCs/>
          <w:color w:val="000000"/>
          <w:sz w:val="24"/>
          <w:szCs w:val="24"/>
        </w:rPr>
      </w:pPr>
    </w:p>
    <w:p w14:paraId="25BF2ECC" w14:textId="77777777" w:rsidR="009E5D69" w:rsidRDefault="009E5D69" w:rsidP="009E5D69">
      <w:pPr>
        <w:adjustRightInd w:val="0"/>
        <w:rPr>
          <w:rFonts w:ascii="Tahoma" w:hAnsi="Tahoma" w:cs="Tahoma"/>
          <w:i/>
          <w:iCs/>
          <w:color w:val="000000"/>
          <w:sz w:val="24"/>
          <w:szCs w:val="24"/>
        </w:rPr>
      </w:pPr>
    </w:p>
    <w:p w14:paraId="3273216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23" w:name="IDX788"/>
      <w:bookmarkEnd w:id="102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258B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5D6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AAB6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1C6A4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75E7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3F19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XMOB2015</w:t>
            </w:r>
          </w:p>
        </w:tc>
      </w:tr>
      <w:tr w:rsidR="009E5D69" w14:paraId="5F96C6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C9B13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55ED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XMOB2015 Job mobility during last year</w:t>
            </w:r>
          </w:p>
        </w:tc>
      </w:tr>
      <w:tr w:rsidR="009E5D69" w14:paraId="7B9BEA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514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919F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2F619C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8EC51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2C70F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35E062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648D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2E76D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91FD7CC" w14:textId="77777777" w:rsidR="009E5D69" w:rsidRDefault="009E5D69" w:rsidP="009E5D69">
      <w:pPr>
        <w:adjustRightInd w:val="0"/>
        <w:rPr>
          <w:rFonts w:ascii="Trebuchet MS" w:hAnsi="Trebuchet MS" w:cs="Trebuchet MS"/>
          <w:color w:val="000000"/>
          <w:sz w:val="19"/>
          <w:szCs w:val="19"/>
        </w:rPr>
      </w:pPr>
    </w:p>
    <w:p w14:paraId="65A689B6" w14:textId="77777777" w:rsidR="009E5D69" w:rsidRDefault="009E5D69" w:rsidP="009E5D69">
      <w:pPr>
        <w:adjustRightInd w:val="0"/>
        <w:rPr>
          <w:rFonts w:ascii="Trebuchet MS" w:hAnsi="Trebuchet MS" w:cs="Trebuchet MS"/>
          <w:color w:val="000000"/>
          <w:sz w:val="19"/>
          <w:szCs w:val="19"/>
        </w:rPr>
      </w:pPr>
    </w:p>
    <w:p w14:paraId="40FDE92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4" w:name="IDX789"/>
      <w:bookmarkEnd w:id="102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685C1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E655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60A2A7BD" w14:textId="77777777" w:rsidR="009E5D69" w:rsidRDefault="009E5D69" w:rsidP="009E5D69">
      <w:pPr>
        <w:adjustRightInd w:val="0"/>
        <w:rPr>
          <w:rFonts w:ascii="Trebuchet MS" w:hAnsi="Trebuchet MS" w:cs="Trebuchet MS"/>
          <w:color w:val="000000"/>
          <w:sz w:val="19"/>
          <w:szCs w:val="19"/>
        </w:rPr>
      </w:pPr>
    </w:p>
    <w:p w14:paraId="5B09EA61" w14:textId="77777777" w:rsidR="009E5D69" w:rsidRDefault="009E5D69" w:rsidP="009E5D69">
      <w:pPr>
        <w:adjustRightInd w:val="0"/>
        <w:rPr>
          <w:rFonts w:ascii="Trebuchet MS" w:hAnsi="Trebuchet MS" w:cs="Trebuchet MS"/>
          <w:color w:val="000000"/>
          <w:sz w:val="19"/>
          <w:szCs w:val="19"/>
        </w:rPr>
      </w:pPr>
    </w:p>
    <w:p w14:paraId="26717A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5" w:name="IDX790"/>
      <w:bookmarkEnd w:id="102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B5964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787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1D645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65BF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7EAD93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E3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28BDD6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0180F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74CEEE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C9AB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41A7E580" w14:textId="77777777" w:rsidR="009E5D69" w:rsidRDefault="009E5D69" w:rsidP="009E5D69">
      <w:pPr>
        <w:adjustRightInd w:val="0"/>
        <w:rPr>
          <w:rFonts w:ascii="Trebuchet MS" w:hAnsi="Trebuchet MS" w:cs="Trebuchet MS"/>
          <w:color w:val="000000"/>
          <w:sz w:val="19"/>
          <w:szCs w:val="19"/>
        </w:rPr>
      </w:pPr>
    </w:p>
    <w:p w14:paraId="611C3A3D" w14:textId="77777777" w:rsidR="009E5D69" w:rsidRDefault="009E5D69" w:rsidP="009E5D69">
      <w:pPr>
        <w:adjustRightInd w:val="0"/>
        <w:rPr>
          <w:rFonts w:ascii="Trebuchet MS" w:hAnsi="Trebuchet MS" w:cs="Trebuchet MS"/>
          <w:color w:val="000000"/>
          <w:sz w:val="19"/>
          <w:szCs w:val="19"/>
        </w:rPr>
      </w:pPr>
    </w:p>
    <w:p w14:paraId="12F30EB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6" w:name="IDX791"/>
      <w:bookmarkEnd w:id="102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CF14B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188C3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115B3828" w14:textId="77777777" w:rsidR="009E5D69" w:rsidRDefault="009E5D69" w:rsidP="009E5D69">
      <w:pPr>
        <w:adjustRightInd w:val="0"/>
        <w:rPr>
          <w:rFonts w:ascii="Trebuchet MS" w:hAnsi="Trebuchet MS" w:cs="Trebuchet MS"/>
          <w:color w:val="000000"/>
          <w:sz w:val="19"/>
          <w:szCs w:val="19"/>
        </w:rPr>
      </w:pPr>
    </w:p>
    <w:p w14:paraId="7386116C" w14:textId="77777777" w:rsidR="009E5D69" w:rsidRDefault="009E5D69" w:rsidP="009E5D69">
      <w:pPr>
        <w:adjustRightInd w:val="0"/>
        <w:rPr>
          <w:rFonts w:ascii="Trebuchet MS" w:hAnsi="Trebuchet MS" w:cs="Trebuchet MS"/>
          <w:color w:val="000000"/>
          <w:sz w:val="19"/>
          <w:szCs w:val="19"/>
        </w:rPr>
      </w:pPr>
    </w:p>
    <w:p w14:paraId="795753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27" w:name="IDX792"/>
      <w:bookmarkEnd w:id="102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C8E1A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62ED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XMOB2015 = 99 ; *Unknown or not in the labour force;</w:t>
            </w:r>
          </w:p>
        </w:tc>
      </w:tr>
    </w:tbl>
    <w:p w14:paraId="4E85DB9F" w14:textId="77777777" w:rsidR="009E5D69" w:rsidRDefault="009E5D69" w:rsidP="009E5D69">
      <w:pPr>
        <w:adjustRightInd w:val="0"/>
        <w:rPr>
          <w:rFonts w:ascii="Trebuchet MS" w:hAnsi="Trebuchet MS" w:cs="Trebuchet MS"/>
          <w:color w:val="000000"/>
          <w:sz w:val="19"/>
          <w:szCs w:val="19"/>
        </w:rPr>
      </w:pPr>
    </w:p>
    <w:p w14:paraId="00474AB1" w14:textId="77777777" w:rsidR="009E5D69" w:rsidRDefault="009E5D69" w:rsidP="009E5D69">
      <w:pPr>
        <w:adjustRightInd w:val="0"/>
        <w:rPr>
          <w:rFonts w:ascii="Trebuchet MS" w:hAnsi="Trebuchet MS" w:cs="Trebuchet MS"/>
          <w:color w:val="000000"/>
          <w:sz w:val="19"/>
          <w:szCs w:val="19"/>
        </w:rPr>
        <w:sectPr w:rsidR="009E5D69">
          <w:headerReference w:type="default" r:id="rId251"/>
          <w:footerReference w:type="default" r:id="rId25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1C973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28" w:name="IDX793"/>
          <w:bookmarkEnd w:id="1028"/>
          <w:p w14:paraId="4A09194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29" w:name="_Toc144389299"/>
            <w:r>
              <w:rPr>
                <w:sz w:val="22"/>
                <w:szCs w:val="22"/>
              </w:rPr>
              <w:instrText>Job mobility during last year</w:instrText>
            </w:r>
            <w:bookmarkEnd w:id="102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5E2AF1E" w14:textId="77777777" w:rsidR="009E5D69" w:rsidRDefault="009E5D69" w:rsidP="009E5D69">
      <w:pPr>
        <w:adjustRightInd w:val="0"/>
        <w:rPr>
          <w:rFonts w:ascii="Tahoma" w:hAnsi="Tahoma" w:cs="Tahoma"/>
          <w:color w:val="000000"/>
          <w:sz w:val="28"/>
          <w:szCs w:val="28"/>
        </w:rPr>
      </w:pPr>
    </w:p>
    <w:p w14:paraId="3464CEF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48057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A64B4F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30" w:name="IDX794"/>
            <w:bookmarkEnd w:id="1030"/>
            <w:r>
              <w:rPr>
                <w:rFonts w:ascii="Tahoma" w:hAnsi="Tahoma" w:cs="Tahoma"/>
                <w:color w:val="000000"/>
                <w:sz w:val="28"/>
                <w:szCs w:val="28"/>
              </w:rPr>
              <w:fldChar w:fldCharType="begin"/>
            </w:r>
            <w:r>
              <w:rPr>
                <w:sz w:val="24"/>
                <w:szCs w:val="24"/>
              </w:rPr>
              <w:instrText>tc "</w:instrText>
            </w:r>
            <w:bookmarkStart w:id="1031" w:name="_Toc144389300"/>
            <w:r>
              <w:rPr>
                <w:sz w:val="22"/>
                <w:szCs w:val="22"/>
              </w:rPr>
              <w:instrText>XMOB2016</w:instrText>
            </w:r>
            <w:bookmarkEnd w:id="103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XMOB2016</w:t>
            </w:r>
          </w:p>
        </w:tc>
      </w:tr>
    </w:tbl>
    <w:p w14:paraId="6AA0306D" w14:textId="77777777" w:rsidR="009E5D69" w:rsidRDefault="009E5D69" w:rsidP="009E5D69">
      <w:pPr>
        <w:adjustRightInd w:val="0"/>
        <w:rPr>
          <w:rFonts w:ascii="Tahoma" w:hAnsi="Tahoma" w:cs="Tahoma"/>
          <w:i/>
          <w:iCs/>
          <w:color w:val="000000"/>
          <w:sz w:val="24"/>
          <w:szCs w:val="24"/>
        </w:rPr>
      </w:pPr>
    </w:p>
    <w:p w14:paraId="1E6EC14E" w14:textId="77777777" w:rsidR="009E5D69" w:rsidRDefault="009E5D69" w:rsidP="009E5D69">
      <w:pPr>
        <w:adjustRightInd w:val="0"/>
        <w:rPr>
          <w:rFonts w:ascii="Tahoma" w:hAnsi="Tahoma" w:cs="Tahoma"/>
          <w:i/>
          <w:iCs/>
          <w:color w:val="000000"/>
          <w:sz w:val="24"/>
          <w:szCs w:val="24"/>
        </w:rPr>
      </w:pPr>
    </w:p>
    <w:p w14:paraId="19FAA2E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32" w:name="IDX795"/>
      <w:bookmarkEnd w:id="103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4C6CBE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F486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6F374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E422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89F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BFED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XMOB2016</w:t>
            </w:r>
          </w:p>
        </w:tc>
      </w:tr>
      <w:tr w:rsidR="009E5D69" w14:paraId="4A8326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194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B1B5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XMOB2016 Job mobility during last year</w:t>
            </w:r>
          </w:p>
        </w:tc>
      </w:tr>
      <w:tr w:rsidR="009E5D69" w14:paraId="2AEBEE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6AC1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9F28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ACD04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5E5A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B7F8B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AEF70B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63A5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7ED7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0EC32054" w14:textId="77777777" w:rsidR="009E5D69" w:rsidRDefault="009E5D69" w:rsidP="009E5D69">
      <w:pPr>
        <w:adjustRightInd w:val="0"/>
        <w:rPr>
          <w:rFonts w:ascii="Trebuchet MS" w:hAnsi="Trebuchet MS" w:cs="Trebuchet MS"/>
          <w:color w:val="000000"/>
          <w:sz w:val="19"/>
          <w:szCs w:val="19"/>
        </w:rPr>
      </w:pPr>
    </w:p>
    <w:p w14:paraId="6EBBEAD0" w14:textId="77777777" w:rsidR="009E5D69" w:rsidRDefault="009E5D69" w:rsidP="009E5D69">
      <w:pPr>
        <w:adjustRightInd w:val="0"/>
        <w:rPr>
          <w:rFonts w:ascii="Trebuchet MS" w:hAnsi="Trebuchet MS" w:cs="Trebuchet MS"/>
          <w:color w:val="000000"/>
          <w:sz w:val="19"/>
          <w:szCs w:val="19"/>
        </w:rPr>
      </w:pPr>
    </w:p>
    <w:p w14:paraId="3A2C25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3" w:name="IDX796"/>
      <w:bookmarkEnd w:id="103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4B8F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A858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68D33403" w14:textId="77777777" w:rsidR="009E5D69" w:rsidRDefault="009E5D69" w:rsidP="009E5D69">
      <w:pPr>
        <w:adjustRightInd w:val="0"/>
        <w:rPr>
          <w:rFonts w:ascii="Trebuchet MS" w:hAnsi="Trebuchet MS" w:cs="Trebuchet MS"/>
          <w:color w:val="000000"/>
          <w:sz w:val="19"/>
          <w:szCs w:val="19"/>
        </w:rPr>
      </w:pPr>
    </w:p>
    <w:p w14:paraId="097F4D55" w14:textId="77777777" w:rsidR="009E5D69" w:rsidRDefault="009E5D69" w:rsidP="009E5D69">
      <w:pPr>
        <w:adjustRightInd w:val="0"/>
        <w:rPr>
          <w:rFonts w:ascii="Trebuchet MS" w:hAnsi="Trebuchet MS" w:cs="Trebuchet MS"/>
          <w:color w:val="000000"/>
          <w:sz w:val="19"/>
          <w:szCs w:val="19"/>
        </w:rPr>
      </w:pPr>
    </w:p>
    <w:p w14:paraId="73C65B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4" w:name="IDX797"/>
      <w:bookmarkEnd w:id="103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07DD1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BA27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6F3416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9DB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16ADA4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EAA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376841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78F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31F1D2F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950B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25384439" w14:textId="77777777" w:rsidR="009E5D69" w:rsidRDefault="009E5D69" w:rsidP="009E5D69">
      <w:pPr>
        <w:adjustRightInd w:val="0"/>
        <w:rPr>
          <w:rFonts w:ascii="Trebuchet MS" w:hAnsi="Trebuchet MS" w:cs="Trebuchet MS"/>
          <w:color w:val="000000"/>
          <w:sz w:val="19"/>
          <w:szCs w:val="19"/>
        </w:rPr>
      </w:pPr>
    </w:p>
    <w:p w14:paraId="7A9E1266" w14:textId="77777777" w:rsidR="009E5D69" w:rsidRDefault="009E5D69" w:rsidP="009E5D69">
      <w:pPr>
        <w:adjustRightInd w:val="0"/>
        <w:rPr>
          <w:rFonts w:ascii="Trebuchet MS" w:hAnsi="Trebuchet MS" w:cs="Trebuchet MS"/>
          <w:color w:val="000000"/>
          <w:sz w:val="19"/>
          <w:szCs w:val="19"/>
        </w:rPr>
      </w:pPr>
    </w:p>
    <w:p w14:paraId="1D34CF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5" w:name="IDX798"/>
      <w:bookmarkEnd w:id="103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6365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FB4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F41B0BD" w14:textId="77777777" w:rsidR="009E5D69" w:rsidRDefault="009E5D69" w:rsidP="009E5D69">
      <w:pPr>
        <w:adjustRightInd w:val="0"/>
        <w:rPr>
          <w:rFonts w:ascii="Trebuchet MS" w:hAnsi="Trebuchet MS" w:cs="Trebuchet MS"/>
          <w:color w:val="000000"/>
          <w:sz w:val="19"/>
          <w:szCs w:val="19"/>
        </w:rPr>
      </w:pPr>
    </w:p>
    <w:p w14:paraId="0626105D" w14:textId="77777777" w:rsidR="009E5D69" w:rsidRDefault="009E5D69" w:rsidP="009E5D69">
      <w:pPr>
        <w:adjustRightInd w:val="0"/>
        <w:rPr>
          <w:rFonts w:ascii="Trebuchet MS" w:hAnsi="Trebuchet MS" w:cs="Trebuchet MS"/>
          <w:color w:val="000000"/>
          <w:sz w:val="19"/>
          <w:szCs w:val="19"/>
        </w:rPr>
      </w:pPr>
    </w:p>
    <w:p w14:paraId="7D4E81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36" w:name="IDX799"/>
      <w:bookmarkEnd w:id="103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6509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7BC6B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XMOB2016 = 99 ; *Labour force status in 2015 unknown for all respondents - job mobility therefore unknown;</w:t>
            </w:r>
          </w:p>
        </w:tc>
      </w:tr>
    </w:tbl>
    <w:p w14:paraId="1923A94B" w14:textId="77777777" w:rsidR="009E5D69" w:rsidRDefault="009E5D69" w:rsidP="009E5D69">
      <w:pPr>
        <w:adjustRightInd w:val="0"/>
        <w:rPr>
          <w:rFonts w:ascii="Trebuchet MS" w:hAnsi="Trebuchet MS" w:cs="Trebuchet MS"/>
          <w:color w:val="000000"/>
          <w:sz w:val="19"/>
          <w:szCs w:val="19"/>
        </w:rPr>
      </w:pPr>
    </w:p>
    <w:p w14:paraId="08226A8E" w14:textId="77777777" w:rsidR="009E5D69" w:rsidRDefault="009E5D69" w:rsidP="009E5D69">
      <w:pPr>
        <w:adjustRightInd w:val="0"/>
        <w:rPr>
          <w:rFonts w:ascii="Trebuchet MS" w:hAnsi="Trebuchet MS" w:cs="Trebuchet MS"/>
          <w:color w:val="000000"/>
          <w:sz w:val="19"/>
          <w:szCs w:val="19"/>
        </w:rPr>
        <w:sectPr w:rsidR="009E5D69">
          <w:headerReference w:type="default" r:id="rId253"/>
          <w:footerReference w:type="default" r:id="rId25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916DB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37" w:name="IDX800"/>
          <w:bookmarkEnd w:id="1037"/>
          <w:p w14:paraId="2B5E87E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38" w:name="_Toc144389301"/>
            <w:r>
              <w:rPr>
                <w:sz w:val="22"/>
                <w:szCs w:val="22"/>
              </w:rPr>
              <w:instrText>Job mobility during last year</w:instrText>
            </w:r>
            <w:bookmarkEnd w:id="103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3A2B8895" w14:textId="77777777" w:rsidR="009E5D69" w:rsidRDefault="009E5D69" w:rsidP="009E5D69">
      <w:pPr>
        <w:adjustRightInd w:val="0"/>
        <w:rPr>
          <w:rFonts w:ascii="Tahoma" w:hAnsi="Tahoma" w:cs="Tahoma"/>
          <w:color w:val="000000"/>
          <w:sz w:val="28"/>
          <w:szCs w:val="28"/>
        </w:rPr>
      </w:pPr>
    </w:p>
    <w:p w14:paraId="33239A5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7962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7E3D54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39" w:name="IDX801"/>
            <w:bookmarkEnd w:id="1039"/>
            <w:r>
              <w:rPr>
                <w:rFonts w:ascii="Tahoma" w:hAnsi="Tahoma" w:cs="Tahoma"/>
                <w:color w:val="000000"/>
                <w:sz w:val="28"/>
                <w:szCs w:val="28"/>
              </w:rPr>
              <w:fldChar w:fldCharType="begin"/>
            </w:r>
            <w:r>
              <w:rPr>
                <w:sz w:val="24"/>
                <w:szCs w:val="24"/>
              </w:rPr>
              <w:instrText>tc "</w:instrText>
            </w:r>
            <w:bookmarkStart w:id="1040" w:name="_Toc144389302"/>
            <w:r>
              <w:rPr>
                <w:sz w:val="22"/>
                <w:szCs w:val="22"/>
              </w:rPr>
              <w:instrText>XMOB2017</w:instrText>
            </w:r>
            <w:bookmarkEnd w:id="104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XMOB2017</w:t>
            </w:r>
          </w:p>
        </w:tc>
      </w:tr>
    </w:tbl>
    <w:p w14:paraId="1DBB1548" w14:textId="77777777" w:rsidR="009E5D69" w:rsidRDefault="009E5D69" w:rsidP="009E5D69">
      <w:pPr>
        <w:adjustRightInd w:val="0"/>
        <w:rPr>
          <w:rFonts w:ascii="Tahoma" w:hAnsi="Tahoma" w:cs="Tahoma"/>
          <w:i/>
          <w:iCs/>
          <w:color w:val="000000"/>
          <w:sz w:val="24"/>
          <w:szCs w:val="24"/>
        </w:rPr>
      </w:pPr>
    </w:p>
    <w:p w14:paraId="2D2C3184" w14:textId="77777777" w:rsidR="009E5D69" w:rsidRDefault="009E5D69" w:rsidP="009E5D69">
      <w:pPr>
        <w:adjustRightInd w:val="0"/>
        <w:rPr>
          <w:rFonts w:ascii="Tahoma" w:hAnsi="Tahoma" w:cs="Tahoma"/>
          <w:i/>
          <w:iCs/>
          <w:color w:val="000000"/>
          <w:sz w:val="24"/>
          <w:szCs w:val="24"/>
        </w:rPr>
      </w:pPr>
    </w:p>
    <w:p w14:paraId="13745D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41" w:name="IDX802"/>
      <w:bookmarkEnd w:id="104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407FF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24470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9D57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270E7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7925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89CCC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XMOB2017</w:t>
            </w:r>
          </w:p>
        </w:tc>
      </w:tr>
      <w:tr w:rsidR="009E5D69" w14:paraId="598B3E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66ED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CC1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XMOB2017 Job mobility during last year</w:t>
            </w:r>
          </w:p>
        </w:tc>
      </w:tr>
      <w:tr w:rsidR="009E5D69" w14:paraId="3C94B19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DF63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047F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39A153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6E018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A3DE5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602509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92D0E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0966D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1D99FDF" w14:textId="77777777" w:rsidR="009E5D69" w:rsidRDefault="009E5D69" w:rsidP="009E5D69">
      <w:pPr>
        <w:adjustRightInd w:val="0"/>
        <w:rPr>
          <w:rFonts w:ascii="Trebuchet MS" w:hAnsi="Trebuchet MS" w:cs="Trebuchet MS"/>
          <w:color w:val="000000"/>
          <w:sz w:val="19"/>
          <w:szCs w:val="19"/>
        </w:rPr>
      </w:pPr>
    </w:p>
    <w:p w14:paraId="54D70125" w14:textId="77777777" w:rsidR="009E5D69" w:rsidRDefault="009E5D69" w:rsidP="009E5D69">
      <w:pPr>
        <w:adjustRightInd w:val="0"/>
        <w:rPr>
          <w:rFonts w:ascii="Trebuchet MS" w:hAnsi="Trebuchet MS" w:cs="Trebuchet MS"/>
          <w:color w:val="000000"/>
          <w:sz w:val="19"/>
          <w:szCs w:val="19"/>
        </w:rPr>
      </w:pPr>
    </w:p>
    <w:p w14:paraId="5753C3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2" w:name="IDX803"/>
      <w:bookmarkEnd w:id="104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DF73C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7C33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2D68FA0D" w14:textId="77777777" w:rsidR="009E5D69" w:rsidRDefault="009E5D69" w:rsidP="009E5D69">
      <w:pPr>
        <w:adjustRightInd w:val="0"/>
        <w:rPr>
          <w:rFonts w:ascii="Trebuchet MS" w:hAnsi="Trebuchet MS" w:cs="Trebuchet MS"/>
          <w:color w:val="000000"/>
          <w:sz w:val="19"/>
          <w:szCs w:val="19"/>
        </w:rPr>
      </w:pPr>
    </w:p>
    <w:p w14:paraId="2F4D8204" w14:textId="77777777" w:rsidR="009E5D69" w:rsidRDefault="009E5D69" w:rsidP="009E5D69">
      <w:pPr>
        <w:adjustRightInd w:val="0"/>
        <w:rPr>
          <w:rFonts w:ascii="Trebuchet MS" w:hAnsi="Trebuchet MS" w:cs="Trebuchet MS"/>
          <w:color w:val="000000"/>
          <w:sz w:val="19"/>
          <w:szCs w:val="19"/>
        </w:rPr>
      </w:pPr>
    </w:p>
    <w:p w14:paraId="4B819D4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3" w:name="IDX804"/>
      <w:bookmarkEnd w:id="104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AE772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7AC3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3E57ED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1E2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2D7517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304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587C9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0B9C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1F16B6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DD12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4559C89B" w14:textId="77777777" w:rsidR="009E5D69" w:rsidRDefault="009E5D69" w:rsidP="009E5D69">
      <w:pPr>
        <w:adjustRightInd w:val="0"/>
        <w:rPr>
          <w:rFonts w:ascii="Trebuchet MS" w:hAnsi="Trebuchet MS" w:cs="Trebuchet MS"/>
          <w:color w:val="000000"/>
          <w:sz w:val="19"/>
          <w:szCs w:val="19"/>
        </w:rPr>
      </w:pPr>
    </w:p>
    <w:p w14:paraId="2071AD9D" w14:textId="77777777" w:rsidR="009E5D69" w:rsidRDefault="009E5D69" w:rsidP="009E5D69">
      <w:pPr>
        <w:adjustRightInd w:val="0"/>
        <w:rPr>
          <w:rFonts w:ascii="Trebuchet MS" w:hAnsi="Trebuchet MS" w:cs="Trebuchet MS"/>
          <w:color w:val="000000"/>
          <w:sz w:val="19"/>
          <w:szCs w:val="19"/>
        </w:rPr>
      </w:pPr>
    </w:p>
    <w:p w14:paraId="441E28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4" w:name="IDX805"/>
      <w:bookmarkEnd w:id="104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E0D1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40715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01BEFE24" w14:textId="77777777" w:rsidR="009E5D69" w:rsidRDefault="009E5D69" w:rsidP="009E5D69">
      <w:pPr>
        <w:adjustRightInd w:val="0"/>
        <w:rPr>
          <w:rFonts w:ascii="Trebuchet MS" w:hAnsi="Trebuchet MS" w:cs="Trebuchet MS"/>
          <w:color w:val="000000"/>
          <w:sz w:val="19"/>
          <w:szCs w:val="19"/>
        </w:rPr>
      </w:pPr>
    </w:p>
    <w:p w14:paraId="17285856" w14:textId="77777777" w:rsidR="009E5D69" w:rsidRDefault="009E5D69" w:rsidP="009E5D69">
      <w:pPr>
        <w:adjustRightInd w:val="0"/>
        <w:rPr>
          <w:rFonts w:ascii="Trebuchet MS" w:hAnsi="Trebuchet MS" w:cs="Trebuchet MS"/>
          <w:color w:val="000000"/>
          <w:sz w:val="19"/>
          <w:szCs w:val="19"/>
        </w:rPr>
      </w:pPr>
    </w:p>
    <w:p w14:paraId="01D1AA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45" w:name="IDX806"/>
      <w:bookmarkEnd w:id="104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C947BD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3736271" w14:textId="77777777" w:rsidR="009E5D69" w:rsidRDefault="009E5D69" w:rsidP="006A0CC6">
            <w:pPr>
              <w:keepNext/>
              <w:adjustRightInd w:val="0"/>
              <w:rPr>
                <w:sz w:val="24"/>
                <w:szCs w:val="24"/>
              </w:rPr>
            </w:pPr>
          </w:p>
        </w:tc>
      </w:tr>
      <w:tr w:rsidR="009E5D69" w14:paraId="447EBB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5FE2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2B7F1A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F69A0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BE20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3A40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0CB49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E704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and missing(XLFS2016) then XMOB2017 = 99 ;</w:t>
            </w:r>
          </w:p>
        </w:tc>
      </w:tr>
      <w:tr w:rsidR="009E5D69" w14:paraId="61222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68C5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0599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DF7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43FF64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8D2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missing(XLFS2016) then XLFS2016 = XLFS2015 ;</w:t>
            </w:r>
          </w:p>
        </w:tc>
      </w:tr>
      <w:tr w:rsidR="009E5D69" w14:paraId="41FD58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BBFD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73C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2AF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99 then XMOB2017 = 99 ;</w:t>
            </w:r>
          </w:p>
        </w:tc>
      </w:tr>
      <w:tr w:rsidR="009E5D69" w14:paraId="14191C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FF24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9A1C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24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then do ;</w:t>
            </w:r>
          </w:p>
        </w:tc>
      </w:tr>
      <w:tr w:rsidR="009E5D69" w14:paraId="51947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4B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and (LCD008 in (1,4) or (LCCD009 = 1 and LCD008 not in (3))) then XMOB2017 = 1 ; *Same employer/job as last survey;</w:t>
            </w:r>
          </w:p>
        </w:tc>
      </w:tr>
      <w:tr w:rsidR="009E5D69" w14:paraId="655C5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D8E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1 and (LCD008 = 0 or LCCD009 = 0) then XMOB2017 = 2 ; *Different employer/job from last survey;</w:t>
            </w:r>
          </w:p>
        </w:tc>
      </w:tr>
      <w:tr w:rsidR="009E5D69" w14:paraId="2B4AD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EA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or LCD008 = 3) then XMOB2017 = 3 ; *Gained employment since last survey;</w:t>
            </w:r>
          </w:p>
        </w:tc>
      </w:tr>
      <w:tr w:rsidR="009E5D69" w14:paraId="057C51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A6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1 and (missing(LCD008))) or LCD001 = 3 then XMOB2017 = 99 ; *Unknown, includes those who are/were waiting to start job;</w:t>
            </w:r>
          </w:p>
        </w:tc>
      </w:tr>
      <w:tr w:rsidR="009E5D69" w14:paraId="7A264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5B14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D271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78E4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98A9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65E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do ;</w:t>
            </w:r>
          </w:p>
        </w:tc>
      </w:tr>
      <w:tr w:rsidR="009E5D69" w14:paraId="1EF9A8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B572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62F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C8D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XMOB2017 = 4 ; *No longer employed since last survey;</w:t>
            </w:r>
          </w:p>
        </w:tc>
      </w:tr>
      <w:tr w:rsidR="009E5D69" w14:paraId="5DF823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35A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XMOB2017 = 99 ; *Not in the labour force;</w:t>
            </w:r>
          </w:p>
        </w:tc>
      </w:tr>
      <w:tr w:rsidR="009E5D69" w14:paraId="5FFCE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A90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E4CA3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1FD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1482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3B3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0A92A3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7C5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missing(in2016) then XLFS2016 = . ;</w:t>
            </w:r>
          </w:p>
        </w:tc>
      </w:tr>
      <w:tr w:rsidR="009E5D69" w14:paraId="116CC0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9213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943A4B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42F65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130541" w14:textId="77777777" w:rsidR="009E5D69" w:rsidRDefault="009E5D69" w:rsidP="009E5D69">
      <w:pPr>
        <w:adjustRightInd w:val="0"/>
        <w:rPr>
          <w:rFonts w:ascii="Trebuchet MS" w:hAnsi="Trebuchet MS" w:cs="Trebuchet MS"/>
          <w:color w:val="000000"/>
          <w:sz w:val="19"/>
          <w:szCs w:val="19"/>
        </w:rPr>
      </w:pPr>
    </w:p>
    <w:p w14:paraId="7BBD635B" w14:textId="77777777" w:rsidR="009E5D69" w:rsidRDefault="009E5D69" w:rsidP="009E5D69">
      <w:pPr>
        <w:adjustRightInd w:val="0"/>
        <w:rPr>
          <w:rFonts w:ascii="Trebuchet MS" w:hAnsi="Trebuchet MS" w:cs="Trebuchet MS"/>
          <w:color w:val="000000"/>
          <w:sz w:val="19"/>
          <w:szCs w:val="19"/>
        </w:rPr>
        <w:sectPr w:rsidR="009E5D69">
          <w:headerReference w:type="default" r:id="rId255"/>
          <w:footerReference w:type="default" r:id="rId25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8113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46" w:name="IDX807"/>
          <w:bookmarkEnd w:id="1046"/>
          <w:p w14:paraId="2B9984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47" w:name="_Toc144389303"/>
            <w:r>
              <w:rPr>
                <w:sz w:val="22"/>
                <w:szCs w:val="22"/>
              </w:rPr>
              <w:instrText>Job mobility during last year</w:instrText>
            </w:r>
            <w:bookmarkEnd w:id="104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61D757D1" w14:textId="77777777" w:rsidR="009E5D69" w:rsidRDefault="009E5D69" w:rsidP="009E5D69">
      <w:pPr>
        <w:adjustRightInd w:val="0"/>
        <w:rPr>
          <w:rFonts w:ascii="Tahoma" w:hAnsi="Tahoma" w:cs="Tahoma"/>
          <w:color w:val="000000"/>
          <w:sz w:val="28"/>
          <w:szCs w:val="28"/>
        </w:rPr>
      </w:pPr>
    </w:p>
    <w:p w14:paraId="1D50E01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6331FC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2B1B32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48" w:name="IDX808"/>
            <w:bookmarkEnd w:id="1048"/>
            <w:r>
              <w:rPr>
                <w:rFonts w:ascii="Tahoma" w:hAnsi="Tahoma" w:cs="Tahoma"/>
                <w:color w:val="000000"/>
                <w:sz w:val="28"/>
                <w:szCs w:val="28"/>
              </w:rPr>
              <w:fldChar w:fldCharType="begin"/>
            </w:r>
            <w:r>
              <w:rPr>
                <w:sz w:val="24"/>
                <w:szCs w:val="24"/>
              </w:rPr>
              <w:instrText>tc "</w:instrText>
            </w:r>
            <w:bookmarkStart w:id="1049" w:name="_Toc144389304"/>
            <w:r>
              <w:rPr>
                <w:sz w:val="22"/>
                <w:szCs w:val="22"/>
              </w:rPr>
              <w:instrText>XMOB2018</w:instrText>
            </w:r>
            <w:bookmarkEnd w:id="104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XMOB2018</w:t>
            </w:r>
          </w:p>
        </w:tc>
      </w:tr>
    </w:tbl>
    <w:p w14:paraId="625821F6" w14:textId="77777777" w:rsidR="009E5D69" w:rsidRDefault="009E5D69" w:rsidP="009E5D69">
      <w:pPr>
        <w:adjustRightInd w:val="0"/>
        <w:rPr>
          <w:rFonts w:ascii="Tahoma" w:hAnsi="Tahoma" w:cs="Tahoma"/>
          <w:i/>
          <w:iCs/>
          <w:color w:val="000000"/>
          <w:sz w:val="24"/>
          <w:szCs w:val="24"/>
        </w:rPr>
      </w:pPr>
    </w:p>
    <w:p w14:paraId="6A1BCB6F" w14:textId="77777777" w:rsidR="009E5D69" w:rsidRDefault="009E5D69" w:rsidP="009E5D69">
      <w:pPr>
        <w:adjustRightInd w:val="0"/>
        <w:rPr>
          <w:rFonts w:ascii="Tahoma" w:hAnsi="Tahoma" w:cs="Tahoma"/>
          <w:i/>
          <w:iCs/>
          <w:color w:val="000000"/>
          <w:sz w:val="24"/>
          <w:szCs w:val="24"/>
        </w:rPr>
      </w:pPr>
    </w:p>
    <w:p w14:paraId="47583ED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50" w:name="IDX809"/>
      <w:bookmarkEnd w:id="105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588D5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F6F65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F9947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74DB6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33B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19C61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XMOB2018</w:t>
            </w:r>
          </w:p>
        </w:tc>
      </w:tr>
      <w:tr w:rsidR="009E5D69" w14:paraId="65411F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6F17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DB25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XMOB2018 Job mobility during last year</w:t>
            </w:r>
          </w:p>
        </w:tc>
      </w:tr>
      <w:tr w:rsidR="009E5D69" w14:paraId="36D6AFF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5916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ACB5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E73C6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28531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7088F7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6B6626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A82D9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8EEA8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DE8ADCE" w14:textId="77777777" w:rsidR="009E5D69" w:rsidRDefault="009E5D69" w:rsidP="009E5D69">
      <w:pPr>
        <w:adjustRightInd w:val="0"/>
        <w:rPr>
          <w:rFonts w:ascii="Trebuchet MS" w:hAnsi="Trebuchet MS" w:cs="Trebuchet MS"/>
          <w:color w:val="000000"/>
          <w:sz w:val="19"/>
          <w:szCs w:val="19"/>
        </w:rPr>
      </w:pPr>
    </w:p>
    <w:p w14:paraId="026082C5" w14:textId="77777777" w:rsidR="009E5D69" w:rsidRDefault="009E5D69" w:rsidP="009E5D69">
      <w:pPr>
        <w:adjustRightInd w:val="0"/>
        <w:rPr>
          <w:rFonts w:ascii="Trebuchet MS" w:hAnsi="Trebuchet MS" w:cs="Trebuchet MS"/>
          <w:color w:val="000000"/>
          <w:sz w:val="19"/>
          <w:szCs w:val="19"/>
        </w:rPr>
      </w:pPr>
    </w:p>
    <w:p w14:paraId="4B85654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1" w:name="IDX810"/>
      <w:bookmarkEnd w:id="105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123FA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78A56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0C52E5CE" w14:textId="77777777" w:rsidR="009E5D69" w:rsidRDefault="009E5D69" w:rsidP="009E5D69">
      <w:pPr>
        <w:adjustRightInd w:val="0"/>
        <w:rPr>
          <w:rFonts w:ascii="Trebuchet MS" w:hAnsi="Trebuchet MS" w:cs="Trebuchet MS"/>
          <w:color w:val="000000"/>
          <w:sz w:val="19"/>
          <w:szCs w:val="19"/>
        </w:rPr>
      </w:pPr>
    </w:p>
    <w:p w14:paraId="6346D84A" w14:textId="77777777" w:rsidR="009E5D69" w:rsidRDefault="009E5D69" w:rsidP="009E5D69">
      <w:pPr>
        <w:adjustRightInd w:val="0"/>
        <w:rPr>
          <w:rFonts w:ascii="Trebuchet MS" w:hAnsi="Trebuchet MS" w:cs="Trebuchet MS"/>
          <w:color w:val="000000"/>
          <w:sz w:val="19"/>
          <w:szCs w:val="19"/>
        </w:rPr>
      </w:pPr>
    </w:p>
    <w:p w14:paraId="2FE4818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2" w:name="IDX811"/>
      <w:bookmarkEnd w:id="105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8D44E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C49C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7D86B3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9A82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662EC5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AF46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0959E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224C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04634BE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45AF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7064C851" w14:textId="77777777" w:rsidR="009E5D69" w:rsidRDefault="009E5D69" w:rsidP="009E5D69">
      <w:pPr>
        <w:adjustRightInd w:val="0"/>
        <w:rPr>
          <w:rFonts w:ascii="Trebuchet MS" w:hAnsi="Trebuchet MS" w:cs="Trebuchet MS"/>
          <w:color w:val="000000"/>
          <w:sz w:val="19"/>
          <w:szCs w:val="19"/>
        </w:rPr>
      </w:pPr>
    </w:p>
    <w:p w14:paraId="6565C9FA" w14:textId="77777777" w:rsidR="009E5D69" w:rsidRDefault="009E5D69" w:rsidP="009E5D69">
      <w:pPr>
        <w:adjustRightInd w:val="0"/>
        <w:rPr>
          <w:rFonts w:ascii="Trebuchet MS" w:hAnsi="Trebuchet MS" w:cs="Trebuchet MS"/>
          <w:color w:val="000000"/>
          <w:sz w:val="19"/>
          <w:szCs w:val="19"/>
        </w:rPr>
      </w:pPr>
    </w:p>
    <w:p w14:paraId="0D0274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3" w:name="IDX812"/>
      <w:bookmarkEnd w:id="105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AA832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2C11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B77223A" w14:textId="77777777" w:rsidR="009E5D69" w:rsidRDefault="009E5D69" w:rsidP="009E5D69">
      <w:pPr>
        <w:adjustRightInd w:val="0"/>
        <w:rPr>
          <w:rFonts w:ascii="Trebuchet MS" w:hAnsi="Trebuchet MS" w:cs="Trebuchet MS"/>
          <w:color w:val="000000"/>
          <w:sz w:val="19"/>
          <w:szCs w:val="19"/>
        </w:rPr>
      </w:pPr>
    </w:p>
    <w:p w14:paraId="1468CC7C" w14:textId="77777777" w:rsidR="009E5D69" w:rsidRDefault="009E5D69" w:rsidP="009E5D69">
      <w:pPr>
        <w:adjustRightInd w:val="0"/>
        <w:rPr>
          <w:rFonts w:ascii="Trebuchet MS" w:hAnsi="Trebuchet MS" w:cs="Trebuchet MS"/>
          <w:color w:val="000000"/>
          <w:sz w:val="19"/>
          <w:szCs w:val="19"/>
        </w:rPr>
      </w:pPr>
    </w:p>
    <w:p w14:paraId="13797A7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54" w:name="IDX813"/>
      <w:bookmarkEnd w:id="105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EC9A0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65C7476" w14:textId="77777777" w:rsidR="009E5D69" w:rsidRDefault="009E5D69" w:rsidP="006A0CC6">
            <w:pPr>
              <w:keepNext/>
              <w:adjustRightInd w:val="0"/>
              <w:rPr>
                <w:sz w:val="24"/>
                <w:szCs w:val="24"/>
              </w:rPr>
            </w:pPr>
          </w:p>
        </w:tc>
      </w:tr>
      <w:tr w:rsidR="009E5D69" w14:paraId="57B7C9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DEAD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14B8A6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AF00A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1D0F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DBB0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6B2D96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701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or XLFS2015=99) and missing(XLFS2016) and missing(XLFS2017) then XMOB2018 = 99 ;</w:t>
            </w:r>
          </w:p>
        </w:tc>
      </w:tr>
      <w:tr w:rsidR="009E5D69" w14:paraId="7E2C5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73EA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B42E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070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3D57DB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30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missing(XLFS2017) then XLFS2017 = XLFS2016 ;</w:t>
            </w:r>
          </w:p>
        </w:tc>
      </w:tr>
      <w:tr w:rsidR="009E5D69" w14:paraId="3C3728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744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99 then XMOB2018 = 99 ;</w:t>
            </w:r>
          </w:p>
        </w:tc>
      </w:tr>
      <w:tr w:rsidR="009E5D69" w14:paraId="23D13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1370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then do ;</w:t>
            </w:r>
          </w:p>
        </w:tc>
      </w:tr>
      <w:tr w:rsidR="009E5D69" w14:paraId="20BAB2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2933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and (LDD008 in (1,4) or (LDCD009 = 1 and LDD008 not in (3))) then XMOB2018 = 1 ; *Same employer/job as last survey;</w:t>
            </w:r>
          </w:p>
        </w:tc>
      </w:tr>
      <w:tr w:rsidR="009E5D69" w14:paraId="35E3E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631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and (LDD008 = 0 or LDCD009 = 0) then XMOB2018 = 2 ; *Different employer/job from last survey;</w:t>
            </w:r>
          </w:p>
        </w:tc>
      </w:tr>
      <w:tr w:rsidR="009E5D69" w14:paraId="4BDA1A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C230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or LDD008 = 3) then XMOB2018 = 3 ; *Gained employment since last survey;</w:t>
            </w:r>
          </w:p>
        </w:tc>
      </w:tr>
      <w:tr w:rsidR="009E5D69" w14:paraId="5A2DC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3891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 1 and (missing(LDD008))) or LDD001 = 3 then XMOB2018 = 99 ; *Unknown, includes those who are/were waiting to start job;</w:t>
            </w:r>
          </w:p>
        </w:tc>
      </w:tr>
      <w:tr w:rsidR="009E5D69" w14:paraId="3FAA4A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EB3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14763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52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do ;</w:t>
            </w:r>
          </w:p>
        </w:tc>
      </w:tr>
      <w:tr w:rsidR="009E5D69" w14:paraId="3CC5A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B2E9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AC0F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386C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XMOB2018 = 4 ; *No longer employed since last survey;</w:t>
            </w:r>
          </w:p>
        </w:tc>
      </w:tr>
      <w:tr w:rsidR="009E5D69" w14:paraId="12B90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A68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XMOB2018 = 99 ; *Not in the labour force;</w:t>
            </w:r>
          </w:p>
        </w:tc>
      </w:tr>
      <w:tr w:rsidR="009E5D69" w14:paraId="62F8E0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4B3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DD787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DBDD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3B5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B08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5A0A71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73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missing(in2017) then XLFS2017 = . ;</w:t>
            </w:r>
          </w:p>
        </w:tc>
      </w:tr>
      <w:tr w:rsidR="009E5D69" w14:paraId="506ACE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ACFCC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6B68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701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79FCA01" w14:textId="77777777" w:rsidR="009E5D69" w:rsidRDefault="009E5D69" w:rsidP="009E5D69">
      <w:pPr>
        <w:adjustRightInd w:val="0"/>
        <w:rPr>
          <w:rFonts w:ascii="Trebuchet MS" w:hAnsi="Trebuchet MS" w:cs="Trebuchet MS"/>
          <w:color w:val="000000"/>
          <w:sz w:val="19"/>
          <w:szCs w:val="19"/>
        </w:rPr>
      </w:pPr>
    </w:p>
    <w:p w14:paraId="181539D2" w14:textId="77777777" w:rsidR="009E5D69" w:rsidRDefault="009E5D69" w:rsidP="009E5D69">
      <w:pPr>
        <w:adjustRightInd w:val="0"/>
        <w:rPr>
          <w:rFonts w:ascii="Trebuchet MS" w:hAnsi="Trebuchet MS" w:cs="Trebuchet MS"/>
          <w:color w:val="000000"/>
          <w:sz w:val="19"/>
          <w:szCs w:val="19"/>
        </w:rPr>
        <w:sectPr w:rsidR="009E5D69">
          <w:headerReference w:type="default" r:id="rId257"/>
          <w:footerReference w:type="default" r:id="rId25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AA18A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55" w:name="IDX814"/>
          <w:bookmarkEnd w:id="1055"/>
          <w:p w14:paraId="0157DC4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56" w:name="_Toc144389305"/>
            <w:r>
              <w:rPr>
                <w:sz w:val="22"/>
                <w:szCs w:val="22"/>
              </w:rPr>
              <w:instrText>Job mobility during last year</w:instrText>
            </w:r>
            <w:bookmarkEnd w:id="105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727FE953" w14:textId="77777777" w:rsidR="009E5D69" w:rsidRDefault="009E5D69" w:rsidP="009E5D69">
      <w:pPr>
        <w:adjustRightInd w:val="0"/>
        <w:rPr>
          <w:rFonts w:ascii="Tahoma" w:hAnsi="Tahoma" w:cs="Tahoma"/>
          <w:color w:val="000000"/>
          <w:sz w:val="28"/>
          <w:szCs w:val="28"/>
        </w:rPr>
      </w:pPr>
    </w:p>
    <w:p w14:paraId="3026FEC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5413A3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086CC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57" w:name="IDX815"/>
            <w:bookmarkEnd w:id="1057"/>
            <w:r>
              <w:rPr>
                <w:rFonts w:ascii="Tahoma" w:hAnsi="Tahoma" w:cs="Tahoma"/>
                <w:color w:val="000000"/>
                <w:sz w:val="28"/>
                <w:szCs w:val="28"/>
              </w:rPr>
              <w:fldChar w:fldCharType="begin"/>
            </w:r>
            <w:r>
              <w:rPr>
                <w:sz w:val="24"/>
                <w:szCs w:val="24"/>
              </w:rPr>
              <w:instrText>tc "</w:instrText>
            </w:r>
            <w:bookmarkStart w:id="1058" w:name="_Toc144389306"/>
            <w:r>
              <w:rPr>
                <w:sz w:val="22"/>
                <w:szCs w:val="22"/>
              </w:rPr>
              <w:instrText>XMOB2019</w:instrText>
            </w:r>
            <w:bookmarkEnd w:id="105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XMOB2019</w:t>
            </w:r>
          </w:p>
        </w:tc>
      </w:tr>
    </w:tbl>
    <w:p w14:paraId="42637E30" w14:textId="77777777" w:rsidR="009E5D69" w:rsidRDefault="009E5D69" w:rsidP="009E5D69">
      <w:pPr>
        <w:adjustRightInd w:val="0"/>
        <w:rPr>
          <w:rFonts w:ascii="Tahoma" w:hAnsi="Tahoma" w:cs="Tahoma"/>
          <w:i/>
          <w:iCs/>
          <w:color w:val="000000"/>
          <w:sz w:val="24"/>
          <w:szCs w:val="24"/>
        </w:rPr>
      </w:pPr>
    </w:p>
    <w:p w14:paraId="7DECDD56" w14:textId="77777777" w:rsidR="009E5D69" w:rsidRDefault="009E5D69" w:rsidP="009E5D69">
      <w:pPr>
        <w:adjustRightInd w:val="0"/>
        <w:rPr>
          <w:rFonts w:ascii="Tahoma" w:hAnsi="Tahoma" w:cs="Tahoma"/>
          <w:i/>
          <w:iCs/>
          <w:color w:val="000000"/>
          <w:sz w:val="24"/>
          <w:szCs w:val="24"/>
        </w:rPr>
      </w:pPr>
    </w:p>
    <w:p w14:paraId="02F42DA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59" w:name="IDX816"/>
      <w:bookmarkEnd w:id="105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4ACAE0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C87E1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3D31A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A84C33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9D94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453E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XMOB2019</w:t>
            </w:r>
          </w:p>
        </w:tc>
      </w:tr>
      <w:tr w:rsidR="009E5D69" w14:paraId="253295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41AD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A370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XMOB2019 Job mobility during last year</w:t>
            </w:r>
          </w:p>
        </w:tc>
      </w:tr>
      <w:tr w:rsidR="009E5D69" w14:paraId="15AA43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9724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1625D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B42DE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DC43F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0280B3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0E57B6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F4F4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FD170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6EBAFED1" w14:textId="77777777" w:rsidR="009E5D69" w:rsidRDefault="009E5D69" w:rsidP="009E5D69">
      <w:pPr>
        <w:adjustRightInd w:val="0"/>
        <w:rPr>
          <w:rFonts w:ascii="Trebuchet MS" w:hAnsi="Trebuchet MS" w:cs="Trebuchet MS"/>
          <w:color w:val="000000"/>
          <w:sz w:val="19"/>
          <w:szCs w:val="19"/>
        </w:rPr>
      </w:pPr>
    </w:p>
    <w:p w14:paraId="16CE9C2D" w14:textId="77777777" w:rsidR="009E5D69" w:rsidRDefault="009E5D69" w:rsidP="009E5D69">
      <w:pPr>
        <w:adjustRightInd w:val="0"/>
        <w:rPr>
          <w:rFonts w:ascii="Trebuchet MS" w:hAnsi="Trebuchet MS" w:cs="Trebuchet MS"/>
          <w:color w:val="000000"/>
          <w:sz w:val="19"/>
          <w:szCs w:val="19"/>
        </w:rPr>
      </w:pPr>
    </w:p>
    <w:p w14:paraId="0F4A34C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0" w:name="IDX817"/>
      <w:bookmarkEnd w:id="106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A2511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CD691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740D86C4" w14:textId="77777777" w:rsidR="009E5D69" w:rsidRDefault="009E5D69" w:rsidP="009E5D69">
      <w:pPr>
        <w:adjustRightInd w:val="0"/>
        <w:rPr>
          <w:rFonts w:ascii="Trebuchet MS" w:hAnsi="Trebuchet MS" w:cs="Trebuchet MS"/>
          <w:color w:val="000000"/>
          <w:sz w:val="19"/>
          <w:szCs w:val="19"/>
        </w:rPr>
      </w:pPr>
    </w:p>
    <w:p w14:paraId="45F7FBDF" w14:textId="77777777" w:rsidR="009E5D69" w:rsidRDefault="009E5D69" w:rsidP="009E5D69">
      <w:pPr>
        <w:adjustRightInd w:val="0"/>
        <w:rPr>
          <w:rFonts w:ascii="Trebuchet MS" w:hAnsi="Trebuchet MS" w:cs="Trebuchet MS"/>
          <w:color w:val="000000"/>
          <w:sz w:val="19"/>
          <w:szCs w:val="19"/>
        </w:rPr>
      </w:pPr>
    </w:p>
    <w:p w14:paraId="55867E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1" w:name="IDX818"/>
      <w:bookmarkEnd w:id="106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BBD91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BAF0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2BB06D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38C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5E2D0F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6776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3B1E9F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8931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0B798B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C6F3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50EDCC64" w14:textId="77777777" w:rsidR="009E5D69" w:rsidRDefault="009E5D69" w:rsidP="009E5D69">
      <w:pPr>
        <w:adjustRightInd w:val="0"/>
        <w:rPr>
          <w:rFonts w:ascii="Trebuchet MS" w:hAnsi="Trebuchet MS" w:cs="Trebuchet MS"/>
          <w:color w:val="000000"/>
          <w:sz w:val="19"/>
          <w:szCs w:val="19"/>
        </w:rPr>
      </w:pPr>
    </w:p>
    <w:p w14:paraId="4DC707AC" w14:textId="77777777" w:rsidR="009E5D69" w:rsidRDefault="009E5D69" w:rsidP="009E5D69">
      <w:pPr>
        <w:adjustRightInd w:val="0"/>
        <w:rPr>
          <w:rFonts w:ascii="Trebuchet MS" w:hAnsi="Trebuchet MS" w:cs="Trebuchet MS"/>
          <w:color w:val="000000"/>
          <w:sz w:val="19"/>
          <w:szCs w:val="19"/>
        </w:rPr>
      </w:pPr>
    </w:p>
    <w:p w14:paraId="677E28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2" w:name="IDX819"/>
      <w:bookmarkEnd w:id="106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4078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D826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7C60C3C7" w14:textId="77777777" w:rsidR="009E5D69" w:rsidRDefault="009E5D69" w:rsidP="009E5D69">
      <w:pPr>
        <w:adjustRightInd w:val="0"/>
        <w:rPr>
          <w:rFonts w:ascii="Trebuchet MS" w:hAnsi="Trebuchet MS" w:cs="Trebuchet MS"/>
          <w:color w:val="000000"/>
          <w:sz w:val="19"/>
          <w:szCs w:val="19"/>
        </w:rPr>
      </w:pPr>
    </w:p>
    <w:p w14:paraId="27439CD6" w14:textId="77777777" w:rsidR="009E5D69" w:rsidRDefault="009E5D69" w:rsidP="009E5D69">
      <w:pPr>
        <w:adjustRightInd w:val="0"/>
        <w:rPr>
          <w:rFonts w:ascii="Trebuchet MS" w:hAnsi="Trebuchet MS" w:cs="Trebuchet MS"/>
          <w:color w:val="000000"/>
          <w:sz w:val="19"/>
          <w:szCs w:val="19"/>
        </w:rPr>
      </w:pPr>
    </w:p>
    <w:p w14:paraId="67E474D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3" w:name="IDX820"/>
      <w:bookmarkEnd w:id="106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C3A49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2623CCF" w14:textId="77777777" w:rsidR="009E5D69" w:rsidRDefault="009E5D69" w:rsidP="006A0CC6">
            <w:pPr>
              <w:keepNext/>
              <w:adjustRightInd w:val="0"/>
              <w:rPr>
                <w:sz w:val="24"/>
                <w:szCs w:val="24"/>
              </w:rPr>
            </w:pPr>
          </w:p>
        </w:tc>
      </w:tr>
      <w:tr w:rsidR="009E5D69" w14:paraId="1C8AA7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58E3B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731B9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A71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204E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8E2B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First year in survey - therefore job mobility unknown */</w:t>
            </w:r>
          </w:p>
        </w:tc>
      </w:tr>
      <w:tr w:rsidR="009E5D69" w14:paraId="6BAE9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813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(missing(XLFS2015) or XLFS2015=99) and (missing(XLFS2016) or XLFS2016=99) and (missing(XLFS2017) or XLFS2017=99) and missing(XLFS2018) then XMOB2019 = 99 ;</w:t>
            </w:r>
          </w:p>
        </w:tc>
      </w:tr>
      <w:tr w:rsidR="009E5D69" w14:paraId="05EF09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E1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missing(XLFS2018) and missing(XLFS2017) and not (missing(XLFS2016) or XLFS2016=99) then XLFS2018 = XLFS2016 ;</w:t>
            </w:r>
          </w:p>
        </w:tc>
      </w:tr>
      <w:tr w:rsidR="009E5D69" w14:paraId="0BA6EB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8D88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8C0B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A4E2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05B920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EB7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missing(XLFS2018) then XLFS2018 = XLFS2017 ;</w:t>
            </w:r>
          </w:p>
        </w:tc>
      </w:tr>
      <w:tr w:rsidR="009E5D69" w14:paraId="1E7B7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C65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99 then XMOB2019 = 99 ;</w:t>
            </w:r>
          </w:p>
        </w:tc>
      </w:tr>
      <w:tr w:rsidR="009E5D69" w14:paraId="7F81D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9E7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then do ;</w:t>
            </w:r>
          </w:p>
        </w:tc>
      </w:tr>
      <w:tr w:rsidR="009E5D69" w14:paraId="55A20C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4AE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and LED008 in (1,4) then XMOB2019 = 1 ; *Same employer/job as last survey;</w:t>
            </w:r>
          </w:p>
        </w:tc>
      </w:tr>
      <w:tr w:rsidR="009E5D69" w14:paraId="6254DF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B5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LECD009 = 1 and LECD007A ne . then XMOB2019 = 1 ; *Same employer/job as last survey;</w:t>
            </w:r>
          </w:p>
        </w:tc>
      </w:tr>
      <w:tr w:rsidR="009E5D69" w14:paraId="54FCB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0DB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(LED008 = 0 or LECD009 = 0) then XMOB2019 = 2 ; *Different employer/job from last survey;</w:t>
            </w:r>
          </w:p>
        </w:tc>
      </w:tr>
      <w:tr w:rsidR="009E5D69" w14:paraId="3C17F8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EB04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or LED008 = 3) then XMOB2019 = 3 ; *Gained employment since last survey;</w:t>
            </w:r>
          </w:p>
        </w:tc>
      </w:tr>
      <w:tr w:rsidR="009E5D69" w14:paraId="378466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C6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 1 and (missing(LED008))) or LED001 = 3 then XMOB2019 = 99 ; *Unknown, includes those who are/were waiting to start job;</w:t>
            </w:r>
          </w:p>
        </w:tc>
      </w:tr>
      <w:tr w:rsidR="009E5D69" w14:paraId="71710F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B00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70F3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E4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do ;</w:t>
            </w:r>
          </w:p>
        </w:tc>
      </w:tr>
      <w:tr w:rsidR="009E5D69" w14:paraId="0BCF1E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64A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374F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CA9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XMOB2019 = 4 ; *No longer employed since last survey;</w:t>
            </w:r>
          </w:p>
        </w:tc>
      </w:tr>
      <w:tr w:rsidR="009E5D69" w14:paraId="41FA2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9B7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XMOB2019 = 99 ; *Not in the labour force;</w:t>
            </w:r>
          </w:p>
        </w:tc>
      </w:tr>
      <w:tr w:rsidR="009E5D69" w14:paraId="75D007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66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FC0D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BA167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1C82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370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0F8197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DFD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missing(in2018) then XLFS2018 = . ;</w:t>
            </w:r>
          </w:p>
        </w:tc>
      </w:tr>
      <w:tr w:rsidR="009E5D69" w14:paraId="53FB4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13DC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9097AD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C58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BA3CAE" w14:textId="77777777" w:rsidR="009E5D69" w:rsidRDefault="009E5D69" w:rsidP="009E5D69">
      <w:pPr>
        <w:adjustRightInd w:val="0"/>
        <w:rPr>
          <w:rFonts w:ascii="Trebuchet MS" w:hAnsi="Trebuchet MS" w:cs="Trebuchet MS"/>
          <w:color w:val="000000"/>
          <w:sz w:val="19"/>
          <w:szCs w:val="19"/>
        </w:rPr>
      </w:pPr>
    </w:p>
    <w:p w14:paraId="12B6D05B" w14:textId="77777777" w:rsidR="009E5D69" w:rsidRDefault="009E5D69" w:rsidP="009E5D69">
      <w:pPr>
        <w:adjustRightInd w:val="0"/>
        <w:rPr>
          <w:rFonts w:ascii="Trebuchet MS" w:hAnsi="Trebuchet MS" w:cs="Trebuchet MS"/>
          <w:color w:val="000000"/>
          <w:sz w:val="19"/>
          <w:szCs w:val="19"/>
        </w:rPr>
        <w:sectPr w:rsidR="009E5D69">
          <w:headerReference w:type="default" r:id="rId259"/>
          <w:footerReference w:type="default" r:id="rId26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72815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64" w:name="IDX821"/>
          <w:bookmarkEnd w:id="1064"/>
          <w:p w14:paraId="0A63F12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65" w:name="_Toc144389307"/>
            <w:r>
              <w:rPr>
                <w:sz w:val="22"/>
                <w:szCs w:val="22"/>
              </w:rPr>
              <w:instrText>Job mobility during last year</w:instrText>
            </w:r>
            <w:bookmarkEnd w:id="106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17BD6FEB" w14:textId="77777777" w:rsidR="009E5D69" w:rsidRDefault="009E5D69" w:rsidP="009E5D69">
      <w:pPr>
        <w:adjustRightInd w:val="0"/>
        <w:rPr>
          <w:rFonts w:ascii="Tahoma" w:hAnsi="Tahoma" w:cs="Tahoma"/>
          <w:color w:val="000000"/>
          <w:sz w:val="28"/>
          <w:szCs w:val="28"/>
        </w:rPr>
      </w:pPr>
    </w:p>
    <w:p w14:paraId="597B411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BFC1A8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7C19F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66" w:name="IDX822"/>
            <w:bookmarkEnd w:id="1066"/>
            <w:r>
              <w:rPr>
                <w:rFonts w:ascii="Tahoma" w:hAnsi="Tahoma" w:cs="Tahoma"/>
                <w:color w:val="000000"/>
                <w:sz w:val="28"/>
                <w:szCs w:val="28"/>
              </w:rPr>
              <w:fldChar w:fldCharType="begin"/>
            </w:r>
            <w:r>
              <w:rPr>
                <w:sz w:val="24"/>
                <w:szCs w:val="24"/>
              </w:rPr>
              <w:instrText>tc "</w:instrText>
            </w:r>
            <w:bookmarkStart w:id="1067" w:name="_Toc144389308"/>
            <w:r>
              <w:rPr>
                <w:sz w:val="22"/>
                <w:szCs w:val="22"/>
              </w:rPr>
              <w:instrText>XMOB2020</w:instrText>
            </w:r>
            <w:bookmarkEnd w:id="106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XMOB2020</w:t>
            </w:r>
          </w:p>
        </w:tc>
      </w:tr>
    </w:tbl>
    <w:p w14:paraId="1193718F" w14:textId="77777777" w:rsidR="009E5D69" w:rsidRDefault="009E5D69" w:rsidP="009E5D69">
      <w:pPr>
        <w:adjustRightInd w:val="0"/>
        <w:rPr>
          <w:rFonts w:ascii="Tahoma" w:hAnsi="Tahoma" w:cs="Tahoma"/>
          <w:i/>
          <w:iCs/>
          <w:color w:val="000000"/>
          <w:sz w:val="24"/>
          <w:szCs w:val="24"/>
        </w:rPr>
      </w:pPr>
    </w:p>
    <w:p w14:paraId="607848CC" w14:textId="77777777" w:rsidR="009E5D69" w:rsidRDefault="009E5D69" w:rsidP="009E5D69">
      <w:pPr>
        <w:adjustRightInd w:val="0"/>
        <w:rPr>
          <w:rFonts w:ascii="Tahoma" w:hAnsi="Tahoma" w:cs="Tahoma"/>
          <w:i/>
          <w:iCs/>
          <w:color w:val="000000"/>
          <w:sz w:val="24"/>
          <w:szCs w:val="24"/>
        </w:rPr>
      </w:pPr>
    </w:p>
    <w:p w14:paraId="018DAFC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68" w:name="IDX823"/>
      <w:bookmarkEnd w:id="106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6683E1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39C1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59093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56F7B7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2237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A9D5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XMOB2020</w:t>
            </w:r>
          </w:p>
        </w:tc>
      </w:tr>
      <w:tr w:rsidR="009E5D69" w14:paraId="72EC6E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0DF7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87A3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XMOB2020 Job mobility during last year</w:t>
            </w:r>
          </w:p>
        </w:tc>
      </w:tr>
      <w:tr w:rsidR="009E5D69" w14:paraId="0FDF8E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53A5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AEFE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C8B1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70906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F61BE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B1390F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53F82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7672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8ADF061" w14:textId="77777777" w:rsidR="009E5D69" w:rsidRDefault="009E5D69" w:rsidP="009E5D69">
      <w:pPr>
        <w:adjustRightInd w:val="0"/>
        <w:rPr>
          <w:rFonts w:ascii="Trebuchet MS" w:hAnsi="Trebuchet MS" w:cs="Trebuchet MS"/>
          <w:color w:val="000000"/>
          <w:sz w:val="19"/>
          <w:szCs w:val="19"/>
        </w:rPr>
      </w:pPr>
    </w:p>
    <w:p w14:paraId="43EBBB77" w14:textId="77777777" w:rsidR="009E5D69" w:rsidRDefault="009E5D69" w:rsidP="009E5D69">
      <w:pPr>
        <w:adjustRightInd w:val="0"/>
        <w:rPr>
          <w:rFonts w:ascii="Trebuchet MS" w:hAnsi="Trebuchet MS" w:cs="Trebuchet MS"/>
          <w:color w:val="000000"/>
          <w:sz w:val="19"/>
          <w:szCs w:val="19"/>
        </w:rPr>
      </w:pPr>
    </w:p>
    <w:p w14:paraId="458392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69" w:name="IDX824"/>
      <w:bookmarkEnd w:id="106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646C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937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23928252" w14:textId="77777777" w:rsidR="009E5D69" w:rsidRDefault="009E5D69" w:rsidP="009E5D69">
      <w:pPr>
        <w:adjustRightInd w:val="0"/>
        <w:rPr>
          <w:rFonts w:ascii="Trebuchet MS" w:hAnsi="Trebuchet MS" w:cs="Trebuchet MS"/>
          <w:color w:val="000000"/>
          <w:sz w:val="19"/>
          <w:szCs w:val="19"/>
        </w:rPr>
      </w:pPr>
    </w:p>
    <w:p w14:paraId="469E5BD4" w14:textId="77777777" w:rsidR="009E5D69" w:rsidRDefault="009E5D69" w:rsidP="009E5D69">
      <w:pPr>
        <w:adjustRightInd w:val="0"/>
        <w:rPr>
          <w:rFonts w:ascii="Trebuchet MS" w:hAnsi="Trebuchet MS" w:cs="Trebuchet MS"/>
          <w:color w:val="000000"/>
          <w:sz w:val="19"/>
          <w:szCs w:val="19"/>
        </w:rPr>
      </w:pPr>
    </w:p>
    <w:p w14:paraId="4435BE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0" w:name="IDX825"/>
      <w:bookmarkEnd w:id="107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F652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CD0FF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459299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655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13E014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0FF9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72B219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73C75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2B7024E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80DB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084435AB" w14:textId="77777777" w:rsidR="009E5D69" w:rsidRDefault="009E5D69" w:rsidP="009E5D69">
      <w:pPr>
        <w:adjustRightInd w:val="0"/>
        <w:rPr>
          <w:rFonts w:ascii="Trebuchet MS" w:hAnsi="Trebuchet MS" w:cs="Trebuchet MS"/>
          <w:color w:val="000000"/>
          <w:sz w:val="19"/>
          <w:szCs w:val="19"/>
        </w:rPr>
      </w:pPr>
    </w:p>
    <w:p w14:paraId="3BCB97BF" w14:textId="77777777" w:rsidR="009E5D69" w:rsidRDefault="009E5D69" w:rsidP="009E5D69">
      <w:pPr>
        <w:adjustRightInd w:val="0"/>
        <w:rPr>
          <w:rFonts w:ascii="Trebuchet MS" w:hAnsi="Trebuchet MS" w:cs="Trebuchet MS"/>
          <w:color w:val="000000"/>
          <w:sz w:val="19"/>
          <w:szCs w:val="19"/>
        </w:rPr>
      </w:pPr>
    </w:p>
    <w:p w14:paraId="0C893DD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1" w:name="IDX826"/>
      <w:bookmarkEnd w:id="107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DED31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158D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2855841C" w14:textId="77777777" w:rsidR="009E5D69" w:rsidRDefault="009E5D69" w:rsidP="009E5D69">
      <w:pPr>
        <w:adjustRightInd w:val="0"/>
        <w:rPr>
          <w:rFonts w:ascii="Trebuchet MS" w:hAnsi="Trebuchet MS" w:cs="Trebuchet MS"/>
          <w:color w:val="000000"/>
          <w:sz w:val="19"/>
          <w:szCs w:val="19"/>
        </w:rPr>
      </w:pPr>
    </w:p>
    <w:p w14:paraId="73B9DCB8" w14:textId="77777777" w:rsidR="009E5D69" w:rsidRDefault="009E5D69" w:rsidP="009E5D69">
      <w:pPr>
        <w:adjustRightInd w:val="0"/>
        <w:rPr>
          <w:rFonts w:ascii="Trebuchet MS" w:hAnsi="Trebuchet MS" w:cs="Trebuchet MS"/>
          <w:color w:val="000000"/>
          <w:sz w:val="19"/>
          <w:szCs w:val="19"/>
        </w:rPr>
      </w:pPr>
    </w:p>
    <w:p w14:paraId="3C5561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2" w:name="IDX827"/>
      <w:bookmarkEnd w:id="107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DE5E406"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290F3CE" w14:textId="77777777" w:rsidR="009E5D69" w:rsidRDefault="009E5D69" w:rsidP="006A0CC6">
            <w:pPr>
              <w:keepNext/>
              <w:adjustRightInd w:val="0"/>
              <w:rPr>
                <w:sz w:val="24"/>
                <w:szCs w:val="24"/>
              </w:rPr>
            </w:pPr>
          </w:p>
        </w:tc>
      </w:tr>
      <w:tr w:rsidR="009E5D69" w14:paraId="2CC163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769B1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78B80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4A71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EABE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CEFD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missing(XLFS2019) and not missing(XLFS2018) then XLFS2019 = XLFS2018 ;</w:t>
            </w:r>
          </w:p>
        </w:tc>
      </w:tr>
      <w:tr w:rsidR="009E5D69" w14:paraId="27234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3633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CBA7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BC95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C8DC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DC0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missing(XLFS2019) then XLFS2019 = XLFS2017 ;</w:t>
            </w:r>
          </w:p>
        </w:tc>
      </w:tr>
      <w:tr w:rsidR="009E5D69" w14:paraId="5F9F70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FCB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EBB2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FA2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99 or XLFS2020 = 99 then XMOB2020 = 99 ;</w:t>
            </w:r>
          </w:p>
        </w:tc>
      </w:tr>
      <w:tr w:rsidR="009E5D69" w14:paraId="4ED59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1FD25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0AC9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342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/*Employed*/ then do ;</w:t>
            </w:r>
          </w:p>
        </w:tc>
      </w:tr>
      <w:tr w:rsidR="009E5D69" w14:paraId="4DFB79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D178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and LFD008 in (1,4) then XMOB2020 = 1 ; *Same employer/job as last survey;</w:t>
            </w:r>
          </w:p>
        </w:tc>
      </w:tr>
      <w:tr w:rsidR="009E5D69" w14:paraId="5FEBC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744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5 then XMOB2020 = 1 ; *Same employer/job as last survey (stood down due to COVID);</w:t>
            </w:r>
          </w:p>
        </w:tc>
      </w:tr>
      <w:tr w:rsidR="009E5D69" w14:paraId="4778BF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82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LFCD009 = 1 and LFCD007A ne . then XMOB2020 = 1 ; *Same employer/job as last survey;</w:t>
            </w:r>
          </w:p>
        </w:tc>
      </w:tr>
      <w:tr w:rsidR="009E5D69" w14:paraId="4D0744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CE6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LFCD020 = 1 and LFCD007A = 3 then XMOB2020 = 1 ; *Same employer/job as last survey;</w:t>
            </w:r>
          </w:p>
        </w:tc>
      </w:tr>
      <w:tr w:rsidR="009E5D69" w14:paraId="6D4461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29F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0 or LFCD009 = 0 /*not same group training organisation/employer: A/T*/) then XMOB2020 = 2 ; *Different employer/job from last survey;</w:t>
            </w:r>
          </w:p>
        </w:tc>
      </w:tr>
      <w:tr w:rsidR="009E5D69" w14:paraId="12E778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B5C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or LFD008 = 3) then XMOB2020 = 3 ; *Gained employment since last survey;</w:t>
            </w:r>
          </w:p>
        </w:tc>
      </w:tr>
      <w:tr w:rsidR="009E5D69" w14:paraId="7D940B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40F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(missing(LFD008))) or LFD001 = 3 then XMOB2020 = 99 ; *Unknown, includes those who are/were waiting to start job;</w:t>
            </w:r>
          </w:p>
        </w:tc>
      </w:tr>
      <w:tr w:rsidR="009E5D69" w14:paraId="2B398F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D0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653F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507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498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46E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/*Unemployed, NILF*/ then do ;</w:t>
            </w:r>
          </w:p>
        </w:tc>
      </w:tr>
      <w:tr w:rsidR="009E5D69" w14:paraId="1EB30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8EB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/*Employed*/ then XMOB2020 = 4 ; *No longer employed since last survey;</w:t>
            </w:r>
          </w:p>
        </w:tc>
      </w:tr>
      <w:tr w:rsidR="009E5D69" w14:paraId="49EA45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9180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5 and LFH014H ne 1 then XMOB2020 = 4 ; *Same employer/job as last survey but not on JobKeeper;</w:t>
            </w:r>
          </w:p>
        </w:tc>
      </w:tr>
      <w:tr w:rsidR="009E5D69" w14:paraId="11CC7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6E4E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XMOB2020 = 99 ; *Not in the labour force;</w:t>
            </w:r>
          </w:p>
        </w:tc>
      </w:tr>
      <w:tr w:rsidR="009E5D69" w14:paraId="0DD84E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A86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ACAD3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38F9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CAC3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0F1C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 1 and LFD008 = 5 and LFH014H = 1 and (LFH001 in (1,2) or LFH006A in (5,6,14,15) or LFH006B in (5,6,14,15)</w:t>
            </w:r>
          </w:p>
        </w:tc>
      </w:tr>
      <w:tr w:rsidR="009E5D69" w14:paraId="40A79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7C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6B0885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A0B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42DC4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39E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then XMOB2020 = 99 ; *Unknown;</w:t>
            </w:r>
          </w:p>
        </w:tc>
      </w:tr>
      <w:tr w:rsidR="009E5D69" w14:paraId="485FC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260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A41C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E10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2953B4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F0F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missing(in2019) then XLFS2019 = . ;</w:t>
            </w:r>
          </w:p>
        </w:tc>
      </w:tr>
      <w:tr w:rsidR="009E5D69" w14:paraId="4FC8D3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0CB6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C11E29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659BF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52F59FA" w14:textId="77777777" w:rsidR="009E5D69" w:rsidRDefault="009E5D69" w:rsidP="009E5D69">
      <w:pPr>
        <w:adjustRightInd w:val="0"/>
        <w:rPr>
          <w:rFonts w:ascii="Trebuchet MS" w:hAnsi="Trebuchet MS" w:cs="Trebuchet MS"/>
          <w:color w:val="000000"/>
          <w:sz w:val="19"/>
          <w:szCs w:val="19"/>
        </w:rPr>
      </w:pPr>
    </w:p>
    <w:p w14:paraId="349BCDD2" w14:textId="77777777" w:rsidR="009E5D69" w:rsidRDefault="009E5D69" w:rsidP="009E5D69">
      <w:pPr>
        <w:adjustRightInd w:val="0"/>
        <w:rPr>
          <w:rFonts w:ascii="Trebuchet MS" w:hAnsi="Trebuchet MS" w:cs="Trebuchet MS"/>
          <w:color w:val="000000"/>
          <w:sz w:val="19"/>
          <w:szCs w:val="19"/>
        </w:rPr>
        <w:sectPr w:rsidR="009E5D69">
          <w:headerReference w:type="default" r:id="rId261"/>
          <w:footerReference w:type="default" r:id="rId26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DEF8D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73" w:name="IDX828"/>
          <w:bookmarkEnd w:id="1073"/>
          <w:p w14:paraId="5833D0D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74" w:name="_Toc144389309"/>
            <w:r>
              <w:rPr>
                <w:sz w:val="22"/>
                <w:szCs w:val="22"/>
              </w:rPr>
              <w:instrText>Job mobility during last year</w:instrText>
            </w:r>
            <w:bookmarkEnd w:id="107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42FCD679" w14:textId="77777777" w:rsidR="009E5D69" w:rsidRDefault="009E5D69" w:rsidP="009E5D69">
      <w:pPr>
        <w:adjustRightInd w:val="0"/>
        <w:rPr>
          <w:rFonts w:ascii="Tahoma" w:hAnsi="Tahoma" w:cs="Tahoma"/>
          <w:color w:val="000000"/>
          <w:sz w:val="28"/>
          <w:szCs w:val="28"/>
        </w:rPr>
      </w:pPr>
    </w:p>
    <w:p w14:paraId="78BCCAA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451B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B75BA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75" w:name="IDX829"/>
            <w:bookmarkEnd w:id="1075"/>
            <w:r>
              <w:rPr>
                <w:rFonts w:ascii="Tahoma" w:hAnsi="Tahoma" w:cs="Tahoma"/>
                <w:color w:val="000000"/>
                <w:sz w:val="28"/>
                <w:szCs w:val="28"/>
              </w:rPr>
              <w:fldChar w:fldCharType="begin"/>
            </w:r>
            <w:r>
              <w:rPr>
                <w:sz w:val="24"/>
                <w:szCs w:val="24"/>
              </w:rPr>
              <w:instrText>tc "</w:instrText>
            </w:r>
            <w:bookmarkStart w:id="1076" w:name="_Toc144389310"/>
            <w:r>
              <w:rPr>
                <w:sz w:val="22"/>
                <w:szCs w:val="22"/>
              </w:rPr>
              <w:instrText>XMOB2021</w:instrText>
            </w:r>
            <w:bookmarkEnd w:id="107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XMOB2021</w:t>
            </w:r>
          </w:p>
        </w:tc>
      </w:tr>
    </w:tbl>
    <w:p w14:paraId="3C3D9A27" w14:textId="77777777" w:rsidR="009E5D69" w:rsidRDefault="009E5D69" w:rsidP="009E5D69">
      <w:pPr>
        <w:adjustRightInd w:val="0"/>
        <w:rPr>
          <w:rFonts w:ascii="Tahoma" w:hAnsi="Tahoma" w:cs="Tahoma"/>
          <w:i/>
          <w:iCs/>
          <w:color w:val="000000"/>
          <w:sz w:val="24"/>
          <w:szCs w:val="24"/>
        </w:rPr>
      </w:pPr>
    </w:p>
    <w:p w14:paraId="224FA61B" w14:textId="77777777" w:rsidR="009E5D69" w:rsidRDefault="009E5D69" w:rsidP="009E5D69">
      <w:pPr>
        <w:adjustRightInd w:val="0"/>
        <w:rPr>
          <w:rFonts w:ascii="Tahoma" w:hAnsi="Tahoma" w:cs="Tahoma"/>
          <w:i/>
          <w:iCs/>
          <w:color w:val="000000"/>
          <w:sz w:val="24"/>
          <w:szCs w:val="24"/>
        </w:rPr>
      </w:pPr>
    </w:p>
    <w:p w14:paraId="64A42EC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77" w:name="IDX830"/>
      <w:bookmarkEnd w:id="107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92D90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9A36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DBC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CC29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1394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2AB0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XMOB2021</w:t>
            </w:r>
          </w:p>
        </w:tc>
      </w:tr>
      <w:tr w:rsidR="009E5D69" w14:paraId="20C931D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5DB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402F6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XMOB2021 Job mobility during last year</w:t>
            </w:r>
          </w:p>
        </w:tc>
      </w:tr>
      <w:tr w:rsidR="009E5D69" w14:paraId="753ABB1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897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0FB56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6C099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28511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ABB19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C54A25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5BD5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BFFB8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5E4E036" w14:textId="77777777" w:rsidR="009E5D69" w:rsidRDefault="009E5D69" w:rsidP="009E5D69">
      <w:pPr>
        <w:adjustRightInd w:val="0"/>
        <w:rPr>
          <w:rFonts w:ascii="Trebuchet MS" w:hAnsi="Trebuchet MS" w:cs="Trebuchet MS"/>
          <w:color w:val="000000"/>
          <w:sz w:val="19"/>
          <w:szCs w:val="19"/>
        </w:rPr>
      </w:pPr>
    </w:p>
    <w:p w14:paraId="187A5415" w14:textId="77777777" w:rsidR="009E5D69" w:rsidRDefault="009E5D69" w:rsidP="009E5D69">
      <w:pPr>
        <w:adjustRightInd w:val="0"/>
        <w:rPr>
          <w:rFonts w:ascii="Trebuchet MS" w:hAnsi="Trebuchet MS" w:cs="Trebuchet MS"/>
          <w:color w:val="000000"/>
          <w:sz w:val="19"/>
          <w:szCs w:val="19"/>
        </w:rPr>
      </w:pPr>
    </w:p>
    <w:p w14:paraId="27F862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8" w:name="IDX831"/>
      <w:bookmarkEnd w:id="107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231F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EED5C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1C145436" w14:textId="77777777" w:rsidR="009E5D69" w:rsidRDefault="009E5D69" w:rsidP="009E5D69">
      <w:pPr>
        <w:adjustRightInd w:val="0"/>
        <w:rPr>
          <w:rFonts w:ascii="Trebuchet MS" w:hAnsi="Trebuchet MS" w:cs="Trebuchet MS"/>
          <w:color w:val="000000"/>
          <w:sz w:val="19"/>
          <w:szCs w:val="19"/>
        </w:rPr>
      </w:pPr>
    </w:p>
    <w:p w14:paraId="52EF4FFE" w14:textId="77777777" w:rsidR="009E5D69" w:rsidRDefault="009E5D69" w:rsidP="009E5D69">
      <w:pPr>
        <w:adjustRightInd w:val="0"/>
        <w:rPr>
          <w:rFonts w:ascii="Trebuchet MS" w:hAnsi="Trebuchet MS" w:cs="Trebuchet MS"/>
          <w:color w:val="000000"/>
          <w:sz w:val="19"/>
          <w:szCs w:val="19"/>
        </w:rPr>
      </w:pPr>
    </w:p>
    <w:p w14:paraId="41DC9BD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79" w:name="IDX832"/>
      <w:bookmarkEnd w:id="107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00498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5355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2218F1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10A1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69B62D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E64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0243C9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FA881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331159A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D86AF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3BA8503A" w14:textId="77777777" w:rsidR="009E5D69" w:rsidRDefault="009E5D69" w:rsidP="009E5D69">
      <w:pPr>
        <w:adjustRightInd w:val="0"/>
        <w:rPr>
          <w:rFonts w:ascii="Trebuchet MS" w:hAnsi="Trebuchet MS" w:cs="Trebuchet MS"/>
          <w:color w:val="000000"/>
          <w:sz w:val="19"/>
          <w:szCs w:val="19"/>
        </w:rPr>
      </w:pPr>
    </w:p>
    <w:p w14:paraId="431A99A3" w14:textId="77777777" w:rsidR="009E5D69" w:rsidRDefault="009E5D69" w:rsidP="009E5D69">
      <w:pPr>
        <w:adjustRightInd w:val="0"/>
        <w:rPr>
          <w:rFonts w:ascii="Trebuchet MS" w:hAnsi="Trebuchet MS" w:cs="Trebuchet MS"/>
          <w:color w:val="000000"/>
          <w:sz w:val="19"/>
          <w:szCs w:val="19"/>
        </w:rPr>
      </w:pPr>
    </w:p>
    <w:p w14:paraId="6E84D08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0" w:name="IDX833"/>
      <w:bookmarkEnd w:id="108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B1F6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402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565238B9" w14:textId="77777777" w:rsidR="009E5D69" w:rsidRDefault="009E5D69" w:rsidP="009E5D69">
      <w:pPr>
        <w:adjustRightInd w:val="0"/>
        <w:rPr>
          <w:rFonts w:ascii="Trebuchet MS" w:hAnsi="Trebuchet MS" w:cs="Trebuchet MS"/>
          <w:color w:val="000000"/>
          <w:sz w:val="19"/>
          <w:szCs w:val="19"/>
        </w:rPr>
      </w:pPr>
    </w:p>
    <w:p w14:paraId="2B56E92D" w14:textId="77777777" w:rsidR="009E5D69" w:rsidRDefault="009E5D69" w:rsidP="009E5D69">
      <w:pPr>
        <w:adjustRightInd w:val="0"/>
        <w:rPr>
          <w:rFonts w:ascii="Trebuchet MS" w:hAnsi="Trebuchet MS" w:cs="Trebuchet MS"/>
          <w:color w:val="000000"/>
          <w:sz w:val="19"/>
          <w:szCs w:val="19"/>
        </w:rPr>
      </w:pPr>
    </w:p>
    <w:p w14:paraId="403C20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1" w:name="IDX834"/>
      <w:bookmarkEnd w:id="108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F15DC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DAE9E07" w14:textId="77777777" w:rsidR="009E5D69" w:rsidRDefault="009E5D69" w:rsidP="006A0CC6">
            <w:pPr>
              <w:keepNext/>
              <w:adjustRightInd w:val="0"/>
              <w:rPr>
                <w:sz w:val="24"/>
                <w:szCs w:val="24"/>
              </w:rPr>
            </w:pPr>
          </w:p>
        </w:tc>
      </w:tr>
      <w:tr w:rsidR="009E5D69" w14:paraId="0D9BD67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CA6FF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58124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EF8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B4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04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missing(XLFS2020) and not missing(XLFS2019) then XLFS2020 = XLFS2019 ;</w:t>
            </w:r>
          </w:p>
        </w:tc>
      </w:tr>
      <w:tr w:rsidR="009E5D69" w14:paraId="6C80BF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8265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92DA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322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7BF38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D4B2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missing(XLFS2020) then XLFS2020 = XLFS2018 ;</w:t>
            </w:r>
          </w:p>
        </w:tc>
      </w:tr>
      <w:tr w:rsidR="009E5D69" w14:paraId="7F6276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E82F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225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67A4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99 or XLFS2021 = 99 then XMOB2021 = 99 ;</w:t>
            </w:r>
          </w:p>
        </w:tc>
      </w:tr>
      <w:tr w:rsidR="009E5D69" w14:paraId="5122B6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175B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69FE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BB9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/*Employed*/ then do ;</w:t>
            </w:r>
          </w:p>
        </w:tc>
      </w:tr>
      <w:tr w:rsidR="009E5D69" w14:paraId="01AC6A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39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and LGD008 in (1,4) then XMOB2021 = 1 ; *Same employer/job as last survey;</w:t>
            </w:r>
          </w:p>
        </w:tc>
      </w:tr>
      <w:tr w:rsidR="009E5D69" w14:paraId="1DBC46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89F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LGD008 = 5 then XMOB2021 = 1 ; *Same employer/job as last survey (stood down due to COVID);</w:t>
            </w:r>
          </w:p>
        </w:tc>
      </w:tr>
      <w:tr w:rsidR="009E5D69" w14:paraId="18E348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83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LGCD009 = 1 and LGCD007A ne . then XMOB2021 = 1 ; *Same employer/job as last survey;</w:t>
            </w:r>
          </w:p>
        </w:tc>
      </w:tr>
      <w:tr w:rsidR="009E5D69" w14:paraId="6D3726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5B8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LGCD020 = 1 and LGCD007A = 3 then XMOB2021 = 1 ; *Same employer/job as last survey;</w:t>
            </w:r>
          </w:p>
        </w:tc>
      </w:tr>
      <w:tr w:rsidR="009E5D69" w14:paraId="69AC93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60C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(LGD008 = 0 or LGCD009 = 0 /*not same group training organisation/employer: A/T*/) then XMOB2021 = 2 ; *Different employer/job from last survey;</w:t>
            </w:r>
          </w:p>
        </w:tc>
      </w:tr>
      <w:tr w:rsidR="009E5D69" w14:paraId="6B6980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906B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or LGD008 = 3) then XMOB2021 = 3 ; *Gained employment since last survey;</w:t>
            </w:r>
          </w:p>
        </w:tc>
      </w:tr>
      <w:tr w:rsidR="009E5D69" w14:paraId="60FC2A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07B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(missing(LGD008))) or LGD001 = 3 then XMOB2021 = 99 ; *Unknown, includes those who are/were waiting to start job;</w:t>
            </w:r>
          </w:p>
        </w:tc>
      </w:tr>
      <w:tr w:rsidR="009E5D69" w14:paraId="5739B1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D1B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71A8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4EB4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DDE1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487C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/*Unemployed, NILF*/ then do ;</w:t>
            </w:r>
          </w:p>
        </w:tc>
      </w:tr>
      <w:tr w:rsidR="009E5D69" w14:paraId="4115C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1BC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/*Employed*/ then XMOB2021 = 4 ; *No longer employed since last survey;</w:t>
            </w:r>
          </w:p>
        </w:tc>
      </w:tr>
      <w:tr w:rsidR="009E5D69" w14:paraId="2D6567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34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1 and LGD008 = 5 and LFH014H ne 1 then XMOB2021 = 4 ; *Same employer/job as last survey but not on JobKeeper;</w:t>
            </w:r>
          </w:p>
        </w:tc>
      </w:tr>
      <w:tr w:rsidR="009E5D69" w14:paraId="20923C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6D4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XMOB2021 = 99 ; *Not in the labour force;</w:t>
            </w:r>
          </w:p>
        </w:tc>
      </w:tr>
      <w:tr w:rsidR="009E5D69" w14:paraId="2F886C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5A0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0F83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BA7B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A7B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C2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1C65C6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76A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missing(in2020) then XLFS2020 = . ;</w:t>
            </w:r>
          </w:p>
        </w:tc>
      </w:tr>
      <w:tr w:rsidR="009E5D69" w14:paraId="772AD3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6E48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11A468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0F1A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810B1DD" w14:textId="77777777" w:rsidR="009E5D69" w:rsidRDefault="009E5D69" w:rsidP="009E5D69">
      <w:pPr>
        <w:adjustRightInd w:val="0"/>
        <w:rPr>
          <w:rFonts w:ascii="Trebuchet MS" w:hAnsi="Trebuchet MS" w:cs="Trebuchet MS"/>
          <w:color w:val="000000"/>
          <w:sz w:val="19"/>
          <w:szCs w:val="19"/>
        </w:rPr>
      </w:pPr>
    </w:p>
    <w:p w14:paraId="738438AF" w14:textId="77777777" w:rsidR="009E5D69" w:rsidRDefault="009E5D69" w:rsidP="009E5D69">
      <w:pPr>
        <w:adjustRightInd w:val="0"/>
        <w:rPr>
          <w:rFonts w:ascii="Trebuchet MS" w:hAnsi="Trebuchet MS" w:cs="Trebuchet MS"/>
          <w:color w:val="000000"/>
          <w:sz w:val="19"/>
          <w:szCs w:val="19"/>
        </w:rPr>
        <w:sectPr w:rsidR="009E5D69">
          <w:headerReference w:type="default" r:id="rId263"/>
          <w:footerReference w:type="default" r:id="rId26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0EEC92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82" w:name="IDX835"/>
          <w:bookmarkEnd w:id="1082"/>
          <w:p w14:paraId="327F83C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83" w:name="_Toc144389311"/>
            <w:r>
              <w:rPr>
                <w:sz w:val="22"/>
                <w:szCs w:val="22"/>
              </w:rPr>
              <w:instrText>Job mobility during last year</w:instrText>
            </w:r>
            <w:bookmarkEnd w:id="108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Job mobility during last year</w:t>
            </w:r>
          </w:p>
        </w:tc>
      </w:tr>
    </w:tbl>
    <w:p w14:paraId="43A79391" w14:textId="77777777" w:rsidR="009E5D69" w:rsidRDefault="009E5D69" w:rsidP="009E5D69">
      <w:pPr>
        <w:adjustRightInd w:val="0"/>
        <w:rPr>
          <w:rFonts w:ascii="Tahoma" w:hAnsi="Tahoma" w:cs="Tahoma"/>
          <w:color w:val="000000"/>
          <w:sz w:val="28"/>
          <w:szCs w:val="28"/>
        </w:rPr>
      </w:pPr>
    </w:p>
    <w:p w14:paraId="0ED4F69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6132EB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B04112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84" w:name="IDX836"/>
            <w:bookmarkEnd w:id="1084"/>
            <w:r>
              <w:rPr>
                <w:rFonts w:ascii="Tahoma" w:hAnsi="Tahoma" w:cs="Tahoma"/>
                <w:color w:val="000000"/>
                <w:sz w:val="28"/>
                <w:szCs w:val="28"/>
              </w:rPr>
              <w:fldChar w:fldCharType="begin"/>
            </w:r>
            <w:r>
              <w:rPr>
                <w:sz w:val="24"/>
                <w:szCs w:val="24"/>
              </w:rPr>
              <w:instrText>tc "</w:instrText>
            </w:r>
            <w:bookmarkStart w:id="1085" w:name="_Toc144389312"/>
            <w:r>
              <w:rPr>
                <w:sz w:val="22"/>
                <w:szCs w:val="22"/>
              </w:rPr>
              <w:instrText>XMOB2022</w:instrText>
            </w:r>
            <w:bookmarkEnd w:id="108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XMOB2022</w:t>
            </w:r>
          </w:p>
        </w:tc>
      </w:tr>
    </w:tbl>
    <w:p w14:paraId="28F497CC" w14:textId="77777777" w:rsidR="009E5D69" w:rsidRDefault="009E5D69" w:rsidP="009E5D69">
      <w:pPr>
        <w:adjustRightInd w:val="0"/>
        <w:rPr>
          <w:rFonts w:ascii="Tahoma" w:hAnsi="Tahoma" w:cs="Tahoma"/>
          <w:i/>
          <w:iCs/>
          <w:color w:val="000000"/>
          <w:sz w:val="24"/>
          <w:szCs w:val="24"/>
        </w:rPr>
      </w:pPr>
    </w:p>
    <w:p w14:paraId="4A703B1C" w14:textId="77777777" w:rsidR="009E5D69" w:rsidRDefault="009E5D69" w:rsidP="009E5D69">
      <w:pPr>
        <w:adjustRightInd w:val="0"/>
        <w:rPr>
          <w:rFonts w:ascii="Tahoma" w:hAnsi="Tahoma" w:cs="Tahoma"/>
          <w:i/>
          <w:iCs/>
          <w:color w:val="000000"/>
          <w:sz w:val="24"/>
          <w:szCs w:val="24"/>
        </w:rPr>
      </w:pPr>
    </w:p>
    <w:p w14:paraId="4E987E6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86" w:name="IDX837"/>
      <w:bookmarkEnd w:id="108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B2513C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354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6FBF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BDE42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74CC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DFCD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XMOB2022</w:t>
            </w:r>
          </w:p>
        </w:tc>
      </w:tr>
      <w:tr w:rsidR="009E5D69" w14:paraId="1EEC6E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AC77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607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XMOB2022 Job mobility during last year</w:t>
            </w:r>
          </w:p>
        </w:tc>
      </w:tr>
      <w:tr w:rsidR="009E5D69" w14:paraId="7A7507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114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A6471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E00B8F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B3029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C77E1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37536F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CC49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C494F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32CB49D9" w14:textId="77777777" w:rsidR="009E5D69" w:rsidRDefault="009E5D69" w:rsidP="009E5D69">
      <w:pPr>
        <w:adjustRightInd w:val="0"/>
        <w:rPr>
          <w:rFonts w:ascii="Trebuchet MS" w:hAnsi="Trebuchet MS" w:cs="Trebuchet MS"/>
          <w:color w:val="000000"/>
          <w:sz w:val="19"/>
          <w:szCs w:val="19"/>
        </w:rPr>
      </w:pPr>
    </w:p>
    <w:p w14:paraId="3BDCDDAD" w14:textId="77777777" w:rsidR="009E5D69" w:rsidRDefault="009E5D69" w:rsidP="009E5D69">
      <w:pPr>
        <w:adjustRightInd w:val="0"/>
        <w:rPr>
          <w:rFonts w:ascii="Trebuchet MS" w:hAnsi="Trebuchet MS" w:cs="Trebuchet MS"/>
          <w:color w:val="000000"/>
          <w:sz w:val="19"/>
          <w:szCs w:val="19"/>
        </w:rPr>
      </w:pPr>
    </w:p>
    <w:p w14:paraId="233119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7" w:name="IDX838"/>
      <w:bookmarkEnd w:id="108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46FDB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AC33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job mobility at the time of interview.</w:t>
            </w:r>
          </w:p>
        </w:tc>
      </w:tr>
    </w:tbl>
    <w:p w14:paraId="3881149A" w14:textId="77777777" w:rsidR="009E5D69" w:rsidRDefault="009E5D69" w:rsidP="009E5D69">
      <w:pPr>
        <w:adjustRightInd w:val="0"/>
        <w:rPr>
          <w:rFonts w:ascii="Trebuchet MS" w:hAnsi="Trebuchet MS" w:cs="Trebuchet MS"/>
          <w:color w:val="000000"/>
          <w:sz w:val="19"/>
          <w:szCs w:val="19"/>
        </w:rPr>
      </w:pPr>
    </w:p>
    <w:p w14:paraId="4B0022B9" w14:textId="77777777" w:rsidR="009E5D69" w:rsidRDefault="009E5D69" w:rsidP="009E5D69">
      <w:pPr>
        <w:adjustRightInd w:val="0"/>
        <w:rPr>
          <w:rFonts w:ascii="Trebuchet MS" w:hAnsi="Trebuchet MS" w:cs="Trebuchet MS"/>
          <w:color w:val="000000"/>
          <w:sz w:val="19"/>
          <w:szCs w:val="19"/>
        </w:rPr>
      </w:pPr>
    </w:p>
    <w:p w14:paraId="5F40F7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8" w:name="IDX839"/>
      <w:bookmarkEnd w:id="108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D343C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A6AE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Same employer/job as last survey</w:t>
            </w:r>
          </w:p>
        </w:tc>
      </w:tr>
      <w:tr w:rsidR="009E5D69" w14:paraId="786D1F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DBB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Different employer/job from last survey</w:t>
            </w:r>
          </w:p>
        </w:tc>
      </w:tr>
      <w:tr w:rsidR="009E5D69" w14:paraId="368284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6D55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Gained employment since last survey</w:t>
            </w:r>
          </w:p>
        </w:tc>
      </w:tr>
      <w:tr w:rsidR="009E5D69" w14:paraId="7E9570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C3E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No longer employed since last survey</w:t>
            </w:r>
          </w:p>
        </w:tc>
      </w:tr>
      <w:tr w:rsidR="009E5D69" w14:paraId="20E247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6009F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or not in the labour force</w:t>
            </w:r>
          </w:p>
        </w:tc>
      </w:tr>
    </w:tbl>
    <w:p w14:paraId="23E2D524" w14:textId="77777777" w:rsidR="009E5D69" w:rsidRDefault="009E5D69" w:rsidP="009E5D69">
      <w:pPr>
        <w:adjustRightInd w:val="0"/>
        <w:rPr>
          <w:rFonts w:ascii="Trebuchet MS" w:hAnsi="Trebuchet MS" w:cs="Trebuchet MS"/>
          <w:color w:val="000000"/>
          <w:sz w:val="19"/>
          <w:szCs w:val="19"/>
        </w:rPr>
      </w:pPr>
    </w:p>
    <w:p w14:paraId="50177DE6" w14:textId="77777777" w:rsidR="009E5D69" w:rsidRDefault="009E5D69" w:rsidP="009E5D69">
      <w:pPr>
        <w:adjustRightInd w:val="0"/>
        <w:rPr>
          <w:rFonts w:ascii="Trebuchet MS" w:hAnsi="Trebuchet MS" w:cs="Trebuchet MS"/>
          <w:color w:val="000000"/>
          <w:sz w:val="19"/>
          <w:szCs w:val="19"/>
        </w:rPr>
      </w:pPr>
    </w:p>
    <w:p w14:paraId="3045C6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89" w:name="IDX840"/>
      <w:bookmarkEnd w:id="108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4EDB7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E6D1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having the same employer or job as reported at the last survey, having a different employer/job from last survey, having gained employment since last survey, no longer employed since last survey, unknown or not in the labour force.</w:t>
            </w:r>
          </w:p>
        </w:tc>
      </w:tr>
    </w:tbl>
    <w:p w14:paraId="3E97792E" w14:textId="77777777" w:rsidR="009E5D69" w:rsidRDefault="009E5D69" w:rsidP="009E5D69">
      <w:pPr>
        <w:adjustRightInd w:val="0"/>
        <w:rPr>
          <w:rFonts w:ascii="Trebuchet MS" w:hAnsi="Trebuchet MS" w:cs="Trebuchet MS"/>
          <w:color w:val="000000"/>
          <w:sz w:val="19"/>
          <w:szCs w:val="19"/>
        </w:rPr>
      </w:pPr>
    </w:p>
    <w:p w14:paraId="5410ADC8" w14:textId="77777777" w:rsidR="009E5D69" w:rsidRDefault="009E5D69" w:rsidP="009E5D69">
      <w:pPr>
        <w:adjustRightInd w:val="0"/>
        <w:rPr>
          <w:rFonts w:ascii="Trebuchet MS" w:hAnsi="Trebuchet MS" w:cs="Trebuchet MS"/>
          <w:color w:val="000000"/>
          <w:sz w:val="19"/>
          <w:szCs w:val="19"/>
        </w:rPr>
      </w:pPr>
    </w:p>
    <w:p w14:paraId="1EE7A3D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0" w:name="IDX841"/>
      <w:bookmarkEnd w:id="109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09C5B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785C600" w14:textId="77777777" w:rsidR="009E5D69" w:rsidRDefault="009E5D69" w:rsidP="006A0CC6">
            <w:pPr>
              <w:keepNext/>
              <w:adjustRightInd w:val="0"/>
              <w:rPr>
                <w:sz w:val="24"/>
                <w:szCs w:val="24"/>
              </w:rPr>
            </w:pPr>
          </w:p>
        </w:tc>
      </w:tr>
      <w:tr w:rsidR="009E5D69" w14:paraId="04C19AB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F3D8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2E8347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5A55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E088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4F38E" w14:textId="0475760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missing(XLFS2021) and not missing(XLFS2020) then XLFS2021 = XLFS2020 ;</w:t>
            </w:r>
          </w:p>
        </w:tc>
      </w:tr>
      <w:tr w:rsidR="009E5D69" w14:paraId="37D0B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D2D8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09E8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A0C747" w14:textId="293D55B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two years prior if not in previous wave */</w:t>
            </w:r>
          </w:p>
        </w:tc>
      </w:tr>
      <w:tr w:rsidR="009E5D69" w14:paraId="274CD2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CEA14" w14:textId="310E144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missing(XLFS2021) and missing(XLFS2020) and not missing(XLFS2019) then XLFS2021 = XLFS2019 ;</w:t>
            </w:r>
          </w:p>
        </w:tc>
      </w:tr>
      <w:tr w:rsidR="009E5D69" w14:paraId="3E12E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57C0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B618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5602CB" w14:textId="042D275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Use labour force status from three years prior if not in previous two waves */</w:t>
            </w:r>
          </w:p>
        </w:tc>
      </w:tr>
      <w:tr w:rsidR="009E5D69" w14:paraId="1BAA2B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5444E" w14:textId="5349E60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missing(XLFS2021) and missing(XLFS2019) and not missing(XLFS2018) then XLFS2021 = XLFS2018 ;</w:t>
            </w:r>
            <w:r>
              <w:rPr>
                <w:rFonts w:ascii="Trebuchet MS" w:hAnsi="Trebuchet MS" w:cs="Trebuchet MS"/>
                <w:color w:val="000000"/>
                <w:sz w:val="19"/>
                <w:szCs w:val="19"/>
              </w:rPr>
              <w:tab/>
            </w:r>
          </w:p>
        </w:tc>
      </w:tr>
      <w:tr w:rsidR="009E5D69" w14:paraId="75A95A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4BB69B" w14:textId="550A7CB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99 or XLFS2022 = 99 then XMOB2022 = 99 ;</w:t>
            </w:r>
          </w:p>
        </w:tc>
      </w:tr>
      <w:tr w:rsidR="009E5D69" w14:paraId="43212B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BA761" w14:textId="0E5EB6E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 1 /*Employed*/ then do ;</w:t>
            </w:r>
          </w:p>
        </w:tc>
      </w:tr>
      <w:tr w:rsidR="009E5D69" w14:paraId="32EE6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8CB450" w14:textId="655156F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and LHD008 in (1,4) then XMOB2022 = 1 ; *Same employer/job as last survey;</w:t>
            </w:r>
          </w:p>
        </w:tc>
      </w:tr>
      <w:tr w:rsidR="009E5D69" w14:paraId="1110F1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F5B5D" w14:textId="202A499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LHD008 = 5 then XMOB2022 = 1 ; *Same employer/job as last survey (stood down due to COVID);</w:t>
            </w:r>
          </w:p>
        </w:tc>
      </w:tr>
      <w:tr w:rsidR="009E5D69" w14:paraId="160E2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1BF837" w14:textId="51DF647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LHCD009 = 1 and LHCD007A ne . then XMOB2022 = 1 ; *Same employer/job as last survey;</w:t>
            </w:r>
          </w:p>
        </w:tc>
      </w:tr>
      <w:tr w:rsidR="009E5D69" w14:paraId="73F90C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140B0F" w14:textId="45CA039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LHCD020 = 1 and LHCD007A = 3 then XMOB2022 = 1 ; *Same employer/job as last survey;</w:t>
            </w:r>
          </w:p>
        </w:tc>
      </w:tr>
      <w:tr w:rsidR="009E5D69" w14:paraId="17EB24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8149A" w14:textId="6CDF89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(LHD008 = 0 or LHCD009 = 0 /*not same group training organisation/employer: A/T*/) then XMOB2022 = 2 ; *Different employer/job from last survey;</w:t>
            </w:r>
          </w:p>
        </w:tc>
      </w:tr>
      <w:tr w:rsidR="009E5D69" w14:paraId="109AE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D0D57D" w14:textId="0BFD98D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or LHD008 = 3) then XMOB2022 = 3 ; *Gained employment since last survey;</w:t>
            </w:r>
          </w:p>
        </w:tc>
      </w:tr>
      <w:tr w:rsidR="009E5D69" w14:paraId="7A6506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B9738" w14:textId="5714826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(missing(LHD008))) or LHD001 = 3 then XMOB2022 = 99 ; *Unknown, includes those who are/were waiting to start job;</w:t>
            </w:r>
          </w:p>
        </w:tc>
      </w:tr>
      <w:tr w:rsidR="009E5D69" w14:paraId="2CC11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6914E" w14:textId="48DA89D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A9F54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D9BF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0E36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5A4BF" w14:textId="02E61B2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/*Unemployed, NILF*/ then do ;</w:t>
            </w:r>
          </w:p>
        </w:tc>
      </w:tr>
      <w:tr w:rsidR="009E5D69" w14:paraId="64D79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5C73EA" w14:textId="250968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/*Employed*/ then XMOB2022 = 4 ; *No longer employed since last survey;</w:t>
            </w:r>
          </w:p>
        </w:tc>
      </w:tr>
      <w:tr w:rsidR="009E5D69" w14:paraId="6AFF8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9B685D" w14:textId="077B5DD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 1 and LHD008 = 5 and LFH014H ne 1 then XMOB2022 = 4 ; *Same employer/job as last survey but not on JobKeeper;</w:t>
            </w:r>
          </w:p>
        </w:tc>
      </w:tr>
      <w:tr w:rsidR="009E5D69" w14:paraId="5B8B0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AF30C" w14:textId="221FD10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XMOB2022 = 99 ; *Not in the labour force;</w:t>
            </w:r>
          </w:p>
        </w:tc>
      </w:tr>
      <w:tr w:rsidR="009E5D69" w14:paraId="7F4D3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F5A70" w14:textId="39A4023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A66C7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C88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7E4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F78A38" w14:textId="63F6DD8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Reset labour force status from previous wave for those not in the previous wave */</w:t>
            </w:r>
          </w:p>
        </w:tc>
      </w:tr>
      <w:tr w:rsidR="009E5D69" w14:paraId="28F7B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01F26" w14:textId="109DC8E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missing(in2021) then XLFS2021 = . ;</w:t>
            </w:r>
          </w:p>
        </w:tc>
      </w:tr>
      <w:tr w:rsidR="009E5D69" w14:paraId="5C73F5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B7E9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92BF3C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ADFF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632E4B7" w14:textId="77777777" w:rsidR="009E5D69" w:rsidRDefault="009E5D69" w:rsidP="009E5D69">
      <w:pPr>
        <w:adjustRightInd w:val="0"/>
        <w:rPr>
          <w:rFonts w:ascii="Trebuchet MS" w:hAnsi="Trebuchet MS" w:cs="Trebuchet MS"/>
          <w:color w:val="000000"/>
          <w:sz w:val="19"/>
          <w:szCs w:val="19"/>
        </w:rPr>
      </w:pPr>
    </w:p>
    <w:p w14:paraId="297D23C3" w14:textId="77777777" w:rsidR="009E5D69" w:rsidRDefault="009E5D69" w:rsidP="009E5D69">
      <w:pPr>
        <w:adjustRightInd w:val="0"/>
        <w:rPr>
          <w:rFonts w:ascii="Trebuchet MS" w:hAnsi="Trebuchet MS" w:cs="Trebuchet MS"/>
          <w:color w:val="000000"/>
          <w:sz w:val="19"/>
          <w:szCs w:val="19"/>
        </w:rPr>
        <w:sectPr w:rsidR="009E5D69">
          <w:headerReference w:type="default" r:id="rId265"/>
          <w:footerReference w:type="default" r:id="rId26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52DF7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091" w:name="IDX842"/>
          <w:bookmarkEnd w:id="1091"/>
          <w:p w14:paraId="40D1BD2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092" w:name="_Toc144389313"/>
            <w:r>
              <w:rPr>
                <w:sz w:val="22"/>
                <w:szCs w:val="22"/>
              </w:rPr>
              <w:instrText>Average weekly pay</w:instrText>
            </w:r>
            <w:bookmarkEnd w:id="109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B5448C1" w14:textId="77777777" w:rsidR="009E5D69" w:rsidRDefault="009E5D69" w:rsidP="009E5D69">
      <w:pPr>
        <w:adjustRightInd w:val="0"/>
        <w:rPr>
          <w:rFonts w:ascii="Tahoma" w:hAnsi="Tahoma" w:cs="Tahoma"/>
          <w:color w:val="000000"/>
          <w:sz w:val="28"/>
          <w:szCs w:val="28"/>
        </w:rPr>
      </w:pPr>
    </w:p>
    <w:p w14:paraId="3B77CA2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3DCDB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92792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093" w:name="IDX843"/>
            <w:bookmarkEnd w:id="1093"/>
            <w:r>
              <w:rPr>
                <w:rFonts w:ascii="Tahoma" w:hAnsi="Tahoma" w:cs="Tahoma"/>
                <w:color w:val="000000"/>
                <w:sz w:val="28"/>
                <w:szCs w:val="28"/>
              </w:rPr>
              <w:fldChar w:fldCharType="begin"/>
            </w:r>
            <w:r>
              <w:rPr>
                <w:sz w:val="24"/>
                <w:szCs w:val="24"/>
              </w:rPr>
              <w:instrText>tc "</w:instrText>
            </w:r>
            <w:bookmarkStart w:id="1094" w:name="_Toc144389314"/>
            <w:r>
              <w:rPr>
                <w:sz w:val="22"/>
                <w:szCs w:val="22"/>
              </w:rPr>
              <w:instrText>XWKP2015</w:instrText>
            </w:r>
            <w:bookmarkEnd w:id="109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XWKP2015</w:t>
            </w:r>
          </w:p>
        </w:tc>
      </w:tr>
    </w:tbl>
    <w:p w14:paraId="1909C085" w14:textId="77777777" w:rsidR="009E5D69" w:rsidRDefault="009E5D69" w:rsidP="009E5D69">
      <w:pPr>
        <w:adjustRightInd w:val="0"/>
        <w:rPr>
          <w:rFonts w:ascii="Tahoma" w:hAnsi="Tahoma" w:cs="Tahoma"/>
          <w:i/>
          <w:iCs/>
          <w:color w:val="000000"/>
          <w:sz w:val="24"/>
          <w:szCs w:val="24"/>
        </w:rPr>
      </w:pPr>
    </w:p>
    <w:p w14:paraId="262B7C78" w14:textId="77777777" w:rsidR="009E5D69" w:rsidRDefault="009E5D69" w:rsidP="009E5D69">
      <w:pPr>
        <w:adjustRightInd w:val="0"/>
        <w:rPr>
          <w:rFonts w:ascii="Tahoma" w:hAnsi="Tahoma" w:cs="Tahoma"/>
          <w:i/>
          <w:iCs/>
          <w:color w:val="000000"/>
          <w:sz w:val="24"/>
          <w:szCs w:val="24"/>
        </w:rPr>
      </w:pPr>
    </w:p>
    <w:p w14:paraId="6D52CC6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095" w:name="IDX844"/>
      <w:bookmarkEnd w:id="109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CA631A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C7775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DDD44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F9A28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CC06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4230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XWKP2015</w:t>
            </w:r>
          </w:p>
        </w:tc>
      </w:tr>
      <w:tr w:rsidR="009E5D69" w14:paraId="2E418B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FF60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B13B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XWKP2015 Average weekly pay</w:t>
            </w:r>
          </w:p>
        </w:tc>
      </w:tr>
      <w:tr w:rsidR="009E5D69" w14:paraId="55D4FB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865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2EEFF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8D433F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6AE220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15BC65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A51D8A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FD9A3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72B3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10F2A903" w14:textId="77777777" w:rsidR="009E5D69" w:rsidRDefault="009E5D69" w:rsidP="009E5D69">
      <w:pPr>
        <w:adjustRightInd w:val="0"/>
        <w:rPr>
          <w:rFonts w:ascii="Trebuchet MS" w:hAnsi="Trebuchet MS" w:cs="Trebuchet MS"/>
          <w:color w:val="000000"/>
          <w:sz w:val="19"/>
          <w:szCs w:val="19"/>
        </w:rPr>
      </w:pPr>
    </w:p>
    <w:p w14:paraId="484AA019" w14:textId="77777777" w:rsidR="009E5D69" w:rsidRDefault="009E5D69" w:rsidP="009E5D69">
      <w:pPr>
        <w:adjustRightInd w:val="0"/>
        <w:rPr>
          <w:rFonts w:ascii="Trebuchet MS" w:hAnsi="Trebuchet MS" w:cs="Trebuchet MS"/>
          <w:color w:val="000000"/>
          <w:sz w:val="19"/>
          <w:szCs w:val="19"/>
        </w:rPr>
      </w:pPr>
    </w:p>
    <w:p w14:paraId="71ECA7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6" w:name="IDX845"/>
      <w:bookmarkEnd w:id="109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DC151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F284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0E20FA0E" w14:textId="77777777" w:rsidR="009E5D69" w:rsidRDefault="009E5D69" w:rsidP="009E5D69">
      <w:pPr>
        <w:adjustRightInd w:val="0"/>
        <w:rPr>
          <w:rFonts w:ascii="Trebuchet MS" w:hAnsi="Trebuchet MS" w:cs="Trebuchet MS"/>
          <w:color w:val="000000"/>
          <w:sz w:val="19"/>
          <w:szCs w:val="19"/>
        </w:rPr>
      </w:pPr>
    </w:p>
    <w:p w14:paraId="2225AC80" w14:textId="77777777" w:rsidR="009E5D69" w:rsidRDefault="009E5D69" w:rsidP="009E5D69">
      <w:pPr>
        <w:adjustRightInd w:val="0"/>
        <w:rPr>
          <w:rFonts w:ascii="Trebuchet MS" w:hAnsi="Trebuchet MS" w:cs="Trebuchet MS"/>
          <w:color w:val="000000"/>
          <w:sz w:val="19"/>
          <w:szCs w:val="19"/>
        </w:rPr>
      </w:pPr>
    </w:p>
    <w:p w14:paraId="1A5773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7" w:name="IDX846"/>
      <w:bookmarkEnd w:id="109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EC1A2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8074B9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0ACE1CE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EB32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2038210A" w14:textId="77777777" w:rsidR="009E5D69" w:rsidRDefault="009E5D69" w:rsidP="009E5D69">
      <w:pPr>
        <w:adjustRightInd w:val="0"/>
        <w:rPr>
          <w:rFonts w:ascii="Trebuchet MS" w:hAnsi="Trebuchet MS" w:cs="Trebuchet MS"/>
          <w:color w:val="000000"/>
          <w:sz w:val="19"/>
          <w:szCs w:val="19"/>
        </w:rPr>
      </w:pPr>
    </w:p>
    <w:p w14:paraId="245842EB" w14:textId="77777777" w:rsidR="009E5D69" w:rsidRDefault="009E5D69" w:rsidP="009E5D69">
      <w:pPr>
        <w:adjustRightInd w:val="0"/>
        <w:rPr>
          <w:rFonts w:ascii="Trebuchet MS" w:hAnsi="Trebuchet MS" w:cs="Trebuchet MS"/>
          <w:color w:val="000000"/>
          <w:sz w:val="19"/>
          <w:szCs w:val="19"/>
        </w:rPr>
      </w:pPr>
    </w:p>
    <w:p w14:paraId="690BF36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8" w:name="IDX847"/>
      <w:bookmarkEnd w:id="109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62AF0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84D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78E2032C" w14:textId="77777777" w:rsidR="009E5D69" w:rsidRDefault="009E5D69" w:rsidP="009E5D69">
      <w:pPr>
        <w:adjustRightInd w:val="0"/>
        <w:rPr>
          <w:rFonts w:ascii="Trebuchet MS" w:hAnsi="Trebuchet MS" w:cs="Trebuchet MS"/>
          <w:color w:val="000000"/>
          <w:sz w:val="19"/>
          <w:szCs w:val="19"/>
        </w:rPr>
      </w:pPr>
    </w:p>
    <w:p w14:paraId="11A0A872" w14:textId="77777777" w:rsidR="009E5D69" w:rsidRDefault="009E5D69" w:rsidP="009E5D69">
      <w:pPr>
        <w:adjustRightInd w:val="0"/>
        <w:rPr>
          <w:rFonts w:ascii="Trebuchet MS" w:hAnsi="Trebuchet MS" w:cs="Trebuchet MS"/>
          <w:color w:val="000000"/>
          <w:sz w:val="19"/>
          <w:szCs w:val="19"/>
        </w:rPr>
      </w:pPr>
    </w:p>
    <w:p w14:paraId="5B6AE1D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099" w:name="IDX848"/>
      <w:bookmarkEnd w:id="109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1305F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662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XWKP2015 = 99999;</w:t>
            </w:r>
          </w:p>
        </w:tc>
      </w:tr>
    </w:tbl>
    <w:p w14:paraId="57C03DE1" w14:textId="77777777" w:rsidR="009E5D69" w:rsidRDefault="009E5D69" w:rsidP="009E5D69">
      <w:pPr>
        <w:adjustRightInd w:val="0"/>
        <w:rPr>
          <w:rFonts w:ascii="Trebuchet MS" w:hAnsi="Trebuchet MS" w:cs="Trebuchet MS"/>
          <w:color w:val="000000"/>
          <w:sz w:val="19"/>
          <w:szCs w:val="19"/>
        </w:rPr>
      </w:pPr>
    </w:p>
    <w:p w14:paraId="0512B63C" w14:textId="77777777" w:rsidR="009E5D69" w:rsidRDefault="009E5D69" w:rsidP="009E5D69">
      <w:pPr>
        <w:adjustRightInd w:val="0"/>
        <w:rPr>
          <w:rFonts w:ascii="Trebuchet MS" w:hAnsi="Trebuchet MS" w:cs="Trebuchet MS"/>
          <w:color w:val="000000"/>
          <w:sz w:val="19"/>
          <w:szCs w:val="19"/>
        </w:rPr>
        <w:sectPr w:rsidR="009E5D69">
          <w:headerReference w:type="default" r:id="rId267"/>
          <w:footerReference w:type="default" r:id="rId26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C0516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00" w:name="IDX849"/>
          <w:bookmarkEnd w:id="1100"/>
          <w:p w14:paraId="39E5D8F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01" w:name="_Toc144389315"/>
            <w:r>
              <w:rPr>
                <w:sz w:val="22"/>
                <w:szCs w:val="22"/>
              </w:rPr>
              <w:instrText>Average weekly pay</w:instrText>
            </w:r>
            <w:bookmarkEnd w:id="110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A0054BC" w14:textId="77777777" w:rsidR="009E5D69" w:rsidRDefault="009E5D69" w:rsidP="009E5D69">
      <w:pPr>
        <w:adjustRightInd w:val="0"/>
        <w:rPr>
          <w:rFonts w:ascii="Tahoma" w:hAnsi="Tahoma" w:cs="Tahoma"/>
          <w:color w:val="000000"/>
          <w:sz w:val="28"/>
          <w:szCs w:val="28"/>
        </w:rPr>
      </w:pPr>
    </w:p>
    <w:p w14:paraId="49BF622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E6FF7B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24377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02" w:name="IDX850"/>
            <w:bookmarkEnd w:id="1102"/>
            <w:r>
              <w:rPr>
                <w:rFonts w:ascii="Tahoma" w:hAnsi="Tahoma" w:cs="Tahoma"/>
                <w:color w:val="000000"/>
                <w:sz w:val="28"/>
                <w:szCs w:val="28"/>
              </w:rPr>
              <w:fldChar w:fldCharType="begin"/>
            </w:r>
            <w:r>
              <w:rPr>
                <w:sz w:val="24"/>
                <w:szCs w:val="24"/>
              </w:rPr>
              <w:instrText>tc "</w:instrText>
            </w:r>
            <w:bookmarkStart w:id="1103" w:name="_Toc144389316"/>
            <w:r>
              <w:rPr>
                <w:sz w:val="22"/>
                <w:szCs w:val="22"/>
              </w:rPr>
              <w:instrText>XWKP2016</w:instrText>
            </w:r>
            <w:bookmarkEnd w:id="110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XWKP2016</w:t>
            </w:r>
          </w:p>
        </w:tc>
      </w:tr>
    </w:tbl>
    <w:p w14:paraId="087FFA03" w14:textId="77777777" w:rsidR="009E5D69" w:rsidRDefault="009E5D69" w:rsidP="009E5D69">
      <w:pPr>
        <w:adjustRightInd w:val="0"/>
        <w:rPr>
          <w:rFonts w:ascii="Tahoma" w:hAnsi="Tahoma" w:cs="Tahoma"/>
          <w:i/>
          <w:iCs/>
          <w:color w:val="000000"/>
          <w:sz w:val="24"/>
          <w:szCs w:val="24"/>
        </w:rPr>
      </w:pPr>
    </w:p>
    <w:p w14:paraId="30A6EB3B" w14:textId="77777777" w:rsidR="009E5D69" w:rsidRDefault="009E5D69" w:rsidP="009E5D69">
      <w:pPr>
        <w:adjustRightInd w:val="0"/>
        <w:rPr>
          <w:rFonts w:ascii="Tahoma" w:hAnsi="Tahoma" w:cs="Tahoma"/>
          <w:i/>
          <w:iCs/>
          <w:color w:val="000000"/>
          <w:sz w:val="24"/>
          <w:szCs w:val="24"/>
        </w:rPr>
      </w:pPr>
    </w:p>
    <w:p w14:paraId="0E9AFB5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04" w:name="IDX851"/>
      <w:bookmarkEnd w:id="110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D71D46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AAA23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149A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EF1141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EE09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E82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XWKP2016</w:t>
            </w:r>
          </w:p>
        </w:tc>
      </w:tr>
      <w:tr w:rsidR="009E5D69" w14:paraId="4DC14E7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9B87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A908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XWKP2016 Average weekly pay</w:t>
            </w:r>
          </w:p>
        </w:tc>
      </w:tr>
      <w:tr w:rsidR="009E5D69" w14:paraId="7F7788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ED20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F72C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3FF02F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7CD030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EF9109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7C8F7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920C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D17D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73CA40C8" w14:textId="77777777" w:rsidR="009E5D69" w:rsidRDefault="009E5D69" w:rsidP="009E5D69">
      <w:pPr>
        <w:adjustRightInd w:val="0"/>
        <w:rPr>
          <w:rFonts w:ascii="Trebuchet MS" w:hAnsi="Trebuchet MS" w:cs="Trebuchet MS"/>
          <w:color w:val="000000"/>
          <w:sz w:val="19"/>
          <w:szCs w:val="19"/>
        </w:rPr>
      </w:pPr>
    </w:p>
    <w:p w14:paraId="31242D78" w14:textId="77777777" w:rsidR="009E5D69" w:rsidRDefault="009E5D69" w:rsidP="009E5D69">
      <w:pPr>
        <w:adjustRightInd w:val="0"/>
        <w:rPr>
          <w:rFonts w:ascii="Trebuchet MS" w:hAnsi="Trebuchet MS" w:cs="Trebuchet MS"/>
          <w:color w:val="000000"/>
          <w:sz w:val="19"/>
          <w:szCs w:val="19"/>
        </w:rPr>
      </w:pPr>
    </w:p>
    <w:p w14:paraId="53F135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5" w:name="IDX852"/>
      <w:bookmarkEnd w:id="110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9902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979E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0F13AE6D" w14:textId="77777777" w:rsidR="009E5D69" w:rsidRDefault="009E5D69" w:rsidP="009E5D69">
      <w:pPr>
        <w:adjustRightInd w:val="0"/>
        <w:rPr>
          <w:rFonts w:ascii="Trebuchet MS" w:hAnsi="Trebuchet MS" w:cs="Trebuchet MS"/>
          <w:color w:val="000000"/>
          <w:sz w:val="19"/>
          <w:szCs w:val="19"/>
        </w:rPr>
      </w:pPr>
    </w:p>
    <w:p w14:paraId="01174645" w14:textId="77777777" w:rsidR="009E5D69" w:rsidRDefault="009E5D69" w:rsidP="009E5D69">
      <w:pPr>
        <w:adjustRightInd w:val="0"/>
        <w:rPr>
          <w:rFonts w:ascii="Trebuchet MS" w:hAnsi="Trebuchet MS" w:cs="Trebuchet MS"/>
          <w:color w:val="000000"/>
          <w:sz w:val="19"/>
          <w:szCs w:val="19"/>
        </w:rPr>
      </w:pPr>
    </w:p>
    <w:p w14:paraId="74EF81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6" w:name="IDX853"/>
      <w:bookmarkEnd w:id="110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2F6E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3ACF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0F1881A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09DC1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3A333F5C" w14:textId="77777777" w:rsidR="009E5D69" w:rsidRDefault="009E5D69" w:rsidP="009E5D69">
      <w:pPr>
        <w:adjustRightInd w:val="0"/>
        <w:rPr>
          <w:rFonts w:ascii="Trebuchet MS" w:hAnsi="Trebuchet MS" w:cs="Trebuchet MS"/>
          <w:color w:val="000000"/>
          <w:sz w:val="19"/>
          <w:szCs w:val="19"/>
        </w:rPr>
      </w:pPr>
    </w:p>
    <w:p w14:paraId="5B1275C6" w14:textId="77777777" w:rsidR="009E5D69" w:rsidRDefault="009E5D69" w:rsidP="009E5D69">
      <w:pPr>
        <w:adjustRightInd w:val="0"/>
        <w:rPr>
          <w:rFonts w:ascii="Trebuchet MS" w:hAnsi="Trebuchet MS" w:cs="Trebuchet MS"/>
          <w:color w:val="000000"/>
          <w:sz w:val="19"/>
          <w:szCs w:val="19"/>
        </w:rPr>
      </w:pPr>
    </w:p>
    <w:p w14:paraId="6E3D267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7" w:name="IDX854"/>
      <w:bookmarkEnd w:id="110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1246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AF96E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6E22AB16" w14:textId="77777777" w:rsidR="009E5D69" w:rsidRDefault="009E5D69" w:rsidP="009E5D69">
      <w:pPr>
        <w:adjustRightInd w:val="0"/>
        <w:rPr>
          <w:rFonts w:ascii="Trebuchet MS" w:hAnsi="Trebuchet MS" w:cs="Trebuchet MS"/>
          <w:color w:val="000000"/>
          <w:sz w:val="19"/>
          <w:szCs w:val="19"/>
        </w:rPr>
      </w:pPr>
    </w:p>
    <w:p w14:paraId="430A5F81" w14:textId="77777777" w:rsidR="009E5D69" w:rsidRDefault="009E5D69" w:rsidP="009E5D69">
      <w:pPr>
        <w:adjustRightInd w:val="0"/>
        <w:rPr>
          <w:rFonts w:ascii="Trebuchet MS" w:hAnsi="Trebuchet MS" w:cs="Trebuchet MS"/>
          <w:color w:val="000000"/>
          <w:sz w:val="19"/>
          <w:szCs w:val="19"/>
        </w:rPr>
      </w:pPr>
    </w:p>
    <w:p w14:paraId="7FFEC31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08" w:name="IDX855"/>
      <w:bookmarkEnd w:id="110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1BEDFC"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B8EFA0E" w14:textId="77777777" w:rsidR="009E5D69" w:rsidRDefault="009E5D69" w:rsidP="006A0CC6">
            <w:pPr>
              <w:keepNext/>
              <w:adjustRightInd w:val="0"/>
              <w:rPr>
                <w:sz w:val="24"/>
                <w:szCs w:val="24"/>
              </w:rPr>
            </w:pPr>
          </w:p>
        </w:tc>
      </w:tr>
      <w:tr w:rsidR="009E5D69" w14:paraId="6795AFE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85C2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9F4C5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8A55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7C6B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4D60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3E4095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2241B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1612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41F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7F8FC6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C228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LBIN001 = 1 then do ;</w:t>
            </w:r>
          </w:p>
        </w:tc>
      </w:tr>
      <w:tr w:rsidR="009E5D69" w14:paraId="1FCA77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AD6A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B3DE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573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6F796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642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1 then do ;</w:t>
            </w:r>
          </w:p>
        </w:tc>
      </w:tr>
      <w:tr w:rsidR="009E5D69" w14:paraId="6394E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9C0C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XHRS2016 not in (999) then XWKP2016 = LBIN001X*XHRS2016 ;</w:t>
            </w:r>
          </w:p>
        </w:tc>
      </w:tr>
      <w:tr w:rsidR="009E5D69" w14:paraId="5A3B8E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E3D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XWKP2016 = 99999 ; *Unknown - hourly pay provided but hours worked unknown;</w:t>
            </w:r>
          </w:p>
        </w:tc>
      </w:tr>
      <w:tr w:rsidR="009E5D69" w14:paraId="551B44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5AB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10B49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26AE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04DD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184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0E546D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3F9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2 then XWKP2016 = LBIN001X ;</w:t>
            </w:r>
          </w:p>
        </w:tc>
      </w:tr>
      <w:tr w:rsidR="009E5D69" w14:paraId="06830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09AE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08DB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264A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E6302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75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3 then XWKP2016 = LBIN001X/2 ;</w:t>
            </w:r>
          </w:p>
        </w:tc>
      </w:tr>
      <w:tr w:rsidR="009E5D69" w14:paraId="354A52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6BAD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7E7C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45F9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F465C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C52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(4,5) then XWKP2016 = LBIN001X/4 ;</w:t>
            </w:r>
          </w:p>
        </w:tc>
      </w:tr>
      <w:tr w:rsidR="009E5D69" w14:paraId="76C642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54D6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4485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F8B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46809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01F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6 then XWKP2016 = LBIN001X/13 ;</w:t>
            </w:r>
          </w:p>
        </w:tc>
      </w:tr>
      <w:tr w:rsidR="009E5D69" w14:paraId="1717A9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39810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588B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DE04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0D459D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FA81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7 then XWKP2016 = LBIN001X/52 ;</w:t>
            </w:r>
          </w:p>
        </w:tc>
      </w:tr>
      <w:tr w:rsidR="009E5D69" w14:paraId="6516C7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B642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7A15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F5B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or preferred not to say - weekly pay unknown */</w:t>
            </w:r>
          </w:p>
        </w:tc>
      </w:tr>
      <w:tr w:rsidR="009E5D69" w14:paraId="219479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47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(95,98) then XWKP2016 = 99999 ;</w:t>
            </w:r>
          </w:p>
        </w:tc>
      </w:tr>
      <w:tr w:rsidR="009E5D69" w14:paraId="69694C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12EF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577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5B7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zero income */</w:t>
            </w:r>
          </w:p>
        </w:tc>
      </w:tr>
      <w:tr w:rsidR="009E5D69" w14:paraId="5321B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7BF9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LBIN001X = 0 then XWKP2016 = 0 ;</w:t>
            </w:r>
          </w:p>
        </w:tc>
      </w:tr>
      <w:tr w:rsidR="009E5D69" w14:paraId="251ED2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31E4A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D6ED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463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3E1D9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5DC88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7BD6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FA5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before tax amount or prefer not to say */</w:t>
            </w:r>
          </w:p>
        </w:tc>
      </w:tr>
      <w:tr w:rsidR="009E5D69" w14:paraId="471118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ECC3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 in (98,99) then XWKP2016 = 99999 ;</w:t>
            </w:r>
          </w:p>
        </w:tc>
      </w:tr>
      <w:tr w:rsidR="009E5D69" w14:paraId="1CA0EE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D8E3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B236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A97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78A0E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E57A1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2F0E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014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XWKP2016 = 99998 ; *Not in the labour force;</w:t>
            </w:r>
          </w:p>
        </w:tc>
      </w:tr>
      <w:tr w:rsidR="009E5D69" w14:paraId="4924B6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55A1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XWKP2016 = 99999 ; *Unknown labour force status;</w:t>
            </w:r>
          </w:p>
        </w:tc>
      </w:tr>
      <w:tr w:rsidR="009E5D69" w14:paraId="7D951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692AA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80A2D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FCB0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98B0AC1" w14:textId="77777777" w:rsidR="009E5D69" w:rsidRDefault="009E5D69" w:rsidP="009E5D69">
      <w:pPr>
        <w:adjustRightInd w:val="0"/>
        <w:rPr>
          <w:rFonts w:ascii="Trebuchet MS" w:hAnsi="Trebuchet MS" w:cs="Trebuchet MS"/>
          <w:color w:val="000000"/>
          <w:sz w:val="19"/>
          <w:szCs w:val="19"/>
        </w:rPr>
      </w:pPr>
    </w:p>
    <w:p w14:paraId="36285153" w14:textId="77777777" w:rsidR="009E5D69" w:rsidRDefault="009E5D69" w:rsidP="009E5D69">
      <w:pPr>
        <w:adjustRightInd w:val="0"/>
        <w:rPr>
          <w:rFonts w:ascii="Trebuchet MS" w:hAnsi="Trebuchet MS" w:cs="Trebuchet MS"/>
          <w:color w:val="000000"/>
          <w:sz w:val="19"/>
          <w:szCs w:val="19"/>
        </w:rPr>
        <w:sectPr w:rsidR="009E5D69">
          <w:headerReference w:type="default" r:id="rId269"/>
          <w:footerReference w:type="default" r:id="rId27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C4864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09" w:name="IDX856"/>
          <w:bookmarkEnd w:id="1109"/>
          <w:p w14:paraId="43C4B45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10" w:name="_Toc144389317"/>
            <w:r>
              <w:rPr>
                <w:sz w:val="22"/>
                <w:szCs w:val="22"/>
              </w:rPr>
              <w:instrText>Average weekly pay</w:instrText>
            </w:r>
            <w:bookmarkEnd w:id="111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0434622" w14:textId="77777777" w:rsidR="009E5D69" w:rsidRDefault="009E5D69" w:rsidP="009E5D69">
      <w:pPr>
        <w:adjustRightInd w:val="0"/>
        <w:rPr>
          <w:rFonts w:ascii="Tahoma" w:hAnsi="Tahoma" w:cs="Tahoma"/>
          <w:color w:val="000000"/>
          <w:sz w:val="28"/>
          <w:szCs w:val="28"/>
        </w:rPr>
      </w:pPr>
    </w:p>
    <w:p w14:paraId="1FE6479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1194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05633E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11" w:name="IDX857"/>
            <w:bookmarkEnd w:id="1111"/>
            <w:r>
              <w:rPr>
                <w:rFonts w:ascii="Tahoma" w:hAnsi="Tahoma" w:cs="Tahoma"/>
                <w:color w:val="000000"/>
                <w:sz w:val="28"/>
                <w:szCs w:val="28"/>
              </w:rPr>
              <w:fldChar w:fldCharType="begin"/>
            </w:r>
            <w:r>
              <w:rPr>
                <w:sz w:val="24"/>
                <w:szCs w:val="24"/>
              </w:rPr>
              <w:instrText>tc "</w:instrText>
            </w:r>
            <w:bookmarkStart w:id="1112" w:name="_Toc144389318"/>
            <w:r>
              <w:rPr>
                <w:sz w:val="22"/>
                <w:szCs w:val="22"/>
              </w:rPr>
              <w:instrText>XWKP2017</w:instrText>
            </w:r>
            <w:bookmarkEnd w:id="111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XWKP2017</w:t>
            </w:r>
          </w:p>
        </w:tc>
      </w:tr>
    </w:tbl>
    <w:p w14:paraId="4B6FA20D" w14:textId="77777777" w:rsidR="009E5D69" w:rsidRDefault="009E5D69" w:rsidP="009E5D69">
      <w:pPr>
        <w:adjustRightInd w:val="0"/>
        <w:rPr>
          <w:rFonts w:ascii="Tahoma" w:hAnsi="Tahoma" w:cs="Tahoma"/>
          <w:i/>
          <w:iCs/>
          <w:color w:val="000000"/>
          <w:sz w:val="24"/>
          <w:szCs w:val="24"/>
        </w:rPr>
      </w:pPr>
    </w:p>
    <w:p w14:paraId="14A89CAD" w14:textId="77777777" w:rsidR="009E5D69" w:rsidRDefault="009E5D69" w:rsidP="009E5D69">
      <w:pPr>
        <w:adjustRightInd w:val="0"/>
        <w:rPr>
          <w:rFonts w:ascii="Tahoma" w:hAnsi="Tahoma" w:cs="Tahoma"/>
          <w:i/>
          <w:iCs/>
          <w:color w:val="000000"/>
          <w:sz w:val="24"/>
          <w:szCs w:val="24"/>
        </w:rPr>
      </w:pPr>
    </w:p>
    <w:p w14:paraId="238F450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13" w:name="IDX858"/>
      <w:bookmarkEnd w:id="111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8192D8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590A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4EFA1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B171D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F56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9BD37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XWKP2017</w:t>
            </w:r>
          </w:p>
        </w:tc>
      </w:tr>
      <w:tr w:rsidR="009E5D69" w14:paraId="0AF067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CE8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E37BA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XWKP2017 Average weekly pay</w:t>
            </w:r>
          </w:p>
        </w:tc>
      </w:tr>
      <w:tr w:rsidR="009E5D69" w14:paraId="43D57B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AFB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69100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B068A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E20E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4AEA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02153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4F490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595B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98F25A8" w14:textId="77777777" w:rsidR="009E5D69" w:rsidRDefault="009E5D69" w:rsidP="009E5D69">
      <w:pPr>
        <w:adjustRightInd w:val="0"/>
        <w:rPr>
          <w:rFonts w:ascii="Trebuchet MS" w:hAnsi="Trebuchet MS" w:cs="Trebuchet MS"/>
          <w:color w:val="000000"/>
          <w:sz w:val="19"/>
          <w:szCs w:val="19"/>
        </w:rPr>
      </w:pPr>
    </w:p>
    <w:p w14:paraId="13A48B5B" w14:textId="77777777" w:rsidR="009E5D69" w:rsidRDefault="009E5D69" w:rsidP="009E5D69">
      <w:pPr>
        <w:adjustRightInd w:val="0"/>
        <w:rPr>
          <w:rFonts w:ascii="Trebuchet MS" w:hAnsi="Trebuchet MS" w:cs="Trebuchet MS"/>
          <w:color w:val="000000"/>
          <w:sz w:val="19"/>
          <w:szCs w:val="19"/>
        </w:rPr>
      </w:pPr>
    </w:p>
    <w:p w14:paraId="2A82D60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4" w:name="IDX859"/>
      <w:bookmarkEnd w:id="111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583FA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85AD9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648FA0B2" w14:textId="77777777" w:rsidR="009E5D69" w:rsidRDefault="009E5D69" w:rsidP="009E5D69">
      <w:pPr>
        <w:adjustRightInd w:val="0"/>
        <w:rPr>
          <w:rFonts w:ascii="Trebuchet MS" w:hAnsi="Trebuchet MS" w:cs="Trebuchet MS"/>
          <w:color w:val="000000"/>
          <w:sz w:val="19"/>
          <w:szCs w:val="19"/>
        </w:rPr>
      </w:pPr>
    </w:p>
    <w:p w14:paraId="7514A620" w14:textId="77777777" w:rsidR="009E5D69" w:rsidRDefault="009E5D69" w:rsidP="009E5D69">
      <w:pPr>
        <w:adjustRightInd w:val="0"/>
        <w:rPr>
          <w:rFonts w:ascii="Trebuchet MS" w:hAnsi="Trebuchet MS" w:cs="Trebuchet MS"/>
          <w:color w:val="000000"/>
          <w:sz w:val="19"/>
          <w:szCs w:val="19"/>
        </w:rPr>
      </w:pPr>
    </w:p>
    <w:p w14:paraId="3436152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5" w:name="IDX860"/>
      <w:bookmarkEnd w:id="111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8192F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9D773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1BBD82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AF05A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4E611163" w14:textId="77777777" w:rsidR="009E5D69" w:rsidRDefault="009E5D69" w:rsidP="009E5D69">
      <w:pPr>
        <w:adjustRightInd w:val="0"/>
        <w:rPr>
          <w:rFonts w:ascii="Trebuchet MS" w:hAnsi="Trebuchet MS" w:cs="Trebuchet MS"/>
          <w:color w:val="000000"/>
          <w:sz w:val="19"/>
          <w:szCs w:val="19"/>
        </w:rPr>
      </w:pPr>
    </w:p>
    <w:p w14:paraId="7CE4D11D" w14:textId="77777777" w:rsidR="009E5D69" w:rsidRDefault="009E5D69" w:rsidP="009E5D69">
      <w:pPr>
        <w:adjustRightInd w:val="0"/>
        <w:rPr>
          <w:rFonts w:ascii="Trebuchet MS" w:hAnsi="Trebuchet MS" w:cs="Trebuchet MS"/>
          <w:color w:val="000000"/>
          <w:sz w:val="19"/>
          <w:szCs w:val="19"/>
        </w:rPr>
      </w:pPr>
    </w:p>
    <w:p w14:paraId="713730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6" w:name="IDX861"/>
      <w:bookmarkEnd w:id="111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55B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5379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4F4FEB0A" w14:textId="77777777" w:rsidR="009E5D69" w:rsidRDefault="009E5D69" w:rsidP="009E5D69">
      <w:pPr>
        <w:adjustRightInd w:val="0"/>
        <w:rPr>
          <w:rFonts w:ascii="Trebuchet MS" w:hAnsi="Trebuchet MS" w:cs="Trebuchet MS"/>
          <w:color w:val="000000"/>
          <w:sz w:val="19"/>
          <w:szCs w:val="19"/>
        </w:rPr>
      </w:pPr>
    </w:p>
    <w:p w14:paraId="47F8CC7A" w14:textId="77777777" w:rsidR="009E5D69" w:rsidRDefault="009E5D69" w:rsidP="009E5D69">
      <w:pPr>
        <w:adjustRightInd w:val="0"/>
        <w:rPr>
          <w:rFonts w:ascii="Trebuchet MS" w:hAnsi="Trebuchet MS" w:cs="Trebuchet MS"/>
          <w:color w:val="000000"/>
          <w:sz w:val="19"/>
          <w:szCs w:val="19"/>
        </w:rPr>
      </w:pPr>
    </w:p>
    <w:p w14:paraId="2EC9491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17" w:name="IDX862"/>
      <w:bookmarkEnd w:id="111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7A041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B0629AE" w14:textId="77777777" w:rsidR="009E5D69" w:rsidRDefault="009E5D69" w:rsidP="006A0CC6">
            <w:pPr>
              <w:keepNext/>
              <w:adjustRightInd w:val="0"/>
              <w:rPr>
                <w:sz w:val="24"/>
                <w:szCs w:val="24"/>
              </w:rPr>
            </w:pPr>
          </w:p>
        </w:tc>
      </w:tr>
      <w:tr w:rsidR="009E5D69" w14:paraId="440040E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FC38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6C6A68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C72F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20C2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24DC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404E3E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652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B0F3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1ED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613F8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9C4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LCD017 = 1 then do ;</w:t>
            </w:r>
          </w:p>
        </w:tc>
      </w:tr>
      <w:tr w:rsidR="009E5D69" w14:paraId="04B3D8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3552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0B4F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0D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6DBF1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F1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LCD016 = 1 then do ;</w:t>
            </w:r>
          </w:p>
        </w:tc>
      </w:tr>
      <w:tr w:rsidR="009E5D69" w14:paraId="620959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A91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XHRS2017 not in (999) then XWKP2017 = LCD015X*XHRS2017 ;</w:t>
            </w:r>
          </w:p>
        </w:tc>
      </w:tr>
      <w:tr w:rsidR="009E5D69" w14:paraId="1EB636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AB89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XWKP2017 = 99999 ; *Unknown - hourly pay provided but hours worked unknown;</w:t>
            </w:r>
          </w:p>
        </w:tc>
      </w:tr>
      <w:tr w:rsidR="009E5D69" w14:paraId="04AF9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54D6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6FCC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3F21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0B53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EB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2D089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649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2 then XWKP2017 = LCD015X ;</w:t>
            </w:r>
          </w:p>
        </w:tc>
      </w:tr>
      <w:tr w:rsidR="009E5D69" w14:paraId="343FED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24EA5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F384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6D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6B532F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1ED1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3 then XWKP2017 = LCD015X/2 ;</w:t>
            </w:r>
          </w:p>
        </w:tc>
      </w:tr>
      <w:tr w:rsidR="009E5D69" w14:paraId="364330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4319D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2E44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55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74DD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FD2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(4,5) then XWKP2017 = LCD015X/4 ;</w:t>
            </w:r>
          </w:p>
        </w:tc>
      </w:tr>
      <w:tr w:rsidR="009E5D69" w14:paraId="5AD9CD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F8121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3A9C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0F7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42BAB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A05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6 then XWKP2017 = LCD015X/13 ;</w:t>
            </w:r>
          </w:p>
        </w:tc>
      </w:tr>
      <w:tr w:rsidR="009E5D69" w14:paraId="6F81B0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A91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44AF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6900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73C46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FB5D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7 then XWKP2017 = LCD015X/52 ;</w:t>
            </w:r>
          </w:p>
        </w:tc>
      </w:tr>
      <w:tr w:rsidR="009E5D69" w14:paraId="40804E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9EB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EEB0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F09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7A7BBC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5F3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(8,95) then XWKP2017 = 99999 ;</w:t>
            </w:r>
          </w:p>
        </w:tc>
      </w:tr>
      <w:tr w:rsidR="009E5D69" w14:paraId="741C8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F7AF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4422D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C07B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9E97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D4FA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1AF35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A5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LCD017 in (2,99) then XWKP2017 = 99999 ;</w:t>
            </w:r>
          </w:p>
        </w:tc>
      </w:tr>
      <w:tr w:rsidR="009E5D69" w14:paraId="0833A6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534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F18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8DE0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754BB6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15AA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LCD015 = 9999999 or LCD001 = 3 then XWKP2017 = 99999 ;</w:t>
            </w:r>
          </w:p>
        </w:tc>
      </w:tr>
      <w:tr w:rsidR="009E5D69" w14:paraId="727CF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E28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7C4B1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402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AE2E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8E9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XWKP2017 = 99998 ; *Not working (unemployed or NILF) ;</w:t>
            </w:r>
          </w:p>
        </w:tc>
      </w:tr>
      <w:tr w:rsidR="009E5D69" w14:paraId="0A15C9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2CF73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054527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0CE2B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DECE3FE" w14:textId="77777777" w:rsidR="009E5D69" w:rsidRDefault="009E5D69" w:rsidP="009E5D69">
      <w:pPr>
        <w:adjustRightInd w:val="0"/>
        <w:rPr>
          <w:rFonts w:ascii="Trebuchet MS" w:hAnsi="Trebuchet MS" w:cs="Trebuchet MS"/>
          <w:color w:val="000000"/>
          <w:sz w:val="19"/>
          <w:szCs w:val="19"/>
        </w:rPr>
      </w:pPr>
    </w:p>
    <w:p w14:paraId="43F36C2A" w14:textId="77777777" w:rsidR="009E5D69" w:rsidRDefault="009E5D69" w:rsidP="009E5D69">
      <w:pPr>
        <w:adjustRightInd w:val="0"/>
        <w:rPr>
          <w:rFonts w:ascii="Trebuchet MS" w:hAnsi="Trebuchet MS" w:cs="Trebuchet MS"/>
          <w:color w:val="000000"/>
          <w:sz w:val="19"/>
          <w:szCs w:val="19"/>
        </w:rPr>
        <w:sectPr w:rsidR="009E5D69">
          <w:headerReference w:type="default" r:id="rId271"/>
          <w:footerReference w:type="default" r:id="rId27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CF6B3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18" w:name="IDX863"/>
          <w:bookmarkEnd w:id="1118"/>
          <w:p w14:paraId="6C89500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19" w:name="_Toc144389319"/>
            <w:r>
              <w:rPr>
                <w:sz w:val="22"/>
                <w:szCs w:val="22"/>
              </w:rPr>
              <w:instrText>Average weekly pay</w:instrText>
            </w:r>
            <w:bookmarkEnd w:id="111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251EF95" w14:textId="77777777" w:rsidR="009E5D69" w:rsidRDefault="009E5D69" w:rsidP="009E5D69">
      <w:pPr>
        <w:adjustRightInd w:val="0"/>
        <w:rPr>
          <w:rFonts w:ascii="Tahoma" w:hAnsi="Tahoma" w:cs="Tahoma"/>
          <w:color w:val="000000"/>
          <w:sz w:val="28"/>
          <w:szCs w:val="28"/>
        </w:rPr>
      </w:pPr>
    </w:p>
    <w:p w14:paraId="0C60FAA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DA2A8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F7D86A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20" w:name="IDX864"/>
            <w:bookmarkEnd w:id="1120"/>
            <w:r>
              <w:rPr>
                <w:rFonts w:ascii="Tahoma" w:hAnsi="Tahoma" w:cs="Tahoma"/>
                <w:color w:val="000000"/>
                <w:sz w:val="28"/>
                <w:szCs w:val="28"/>
              </w:rPr>
              <w:fldChar w:fldCharType="begin"/>
            </w:r>
            <w:r>
              <w:rPr>
                <w:sz w:val="24"/>
                <w:szCs w:val="24"/>
              </w:rPr>
              <w:instrText>tc "</w:instrText>
            </w:r>
            <w:bookmarkStart w:id="1121" w:name="_Toc144389320"/>
            <w:r>
              <w:rPr>
                <w:sz w:val="22"/>
                <w:szCs w:val="22"/>
              </w:rPr>
              <w:instrText>XWKP2018</w:instrText>
            </w:r>
            <w:bookmarkEnd w:id="112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XWKP2018</w:t>
            </w:r>
          </w:p>
        </w:tc>
      </w:tr>
    </w:tbl>
    <w:p w14:paraId="3431AF7D" w14:textId="77777777" w:rsidR="009E5D69" w:rsidRDefault="009E5D69" w:rsidP="009E5D69">
      <w:pPr>
        <w:adjustRightInd w:val="0"/>
        <w:rPr>
          <w:rFonts w:ascii="Tahoma" w:hAnsi="Tahoma" w:cs="Tahoma"/>
          <w:i/>
          <w:iCs/>
          <w:color w:val="000000"/>
          <w:sz w:val="24"/>
          <w:szCs w:val="24"/>
        </w:rPr>
      </w:pPr>
    </w:p>
    <w:p w14:paraId="7126160A" w14:textId="77777777" w:rsidR="009E5D69" w:rsidRDefault="009E5D69" w:rsidP="009E5D69">
      <w:pPr>
        <w:adjustRightInd w:val="0"/>
        <w:rPr>
          <w:rFonts w:ascii="Tahoma" w:hAnsi="Tahoma" w:cs="Tahoma"/>
          <w:i/>
          <w:iCs/>
          <w:color w:val="000000"/>
          <w:sz w:val="24"/>
          <w:szCs w:val="24"/>
        </w:rPr>
      </w:pPr>
    </w:p>
    <w:p w14:paraId="5D28705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22" w:name="IDX865"/>
      <w:bookmarkEnd w:id="112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646E6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36AE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6B0C3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79AF9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FEC5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0FC3C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XWKP2018</w:t>
            </w:r>
          </w:p>
        </w:tc>
      </w:tr>
      <w:tr w:rsidR="009E5D69" w14:paraId="7C4776D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86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9F17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XWKP2018 Average weekly pay</w:t>
            </w:r>
          </w:p>
        </w:tc>
      </w:tr>
      <w:tr w:rsidR="009E5D69" w14:paraId="0D06F6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A75A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B4A50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24966A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199FA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50E57C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764F9A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4F3B8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4FC20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7CAE226" w14:textId="77777777" w:rsidR="009E5D69" w:rsidRDefault="009E5D69" w:rsidP="009E5D69">
      <w:pPr>
        <w:adjustRightInd w:val="0"/>
        <w:rPr>
          <w:rFonts w:ascii="Trebuchet MS" w:hAnsi="Trebuchet MS" w:cs="Trebuchet MS"/>
          <w:color w:val="000000"/>
          <w:sz w:val="19"/>
          <w:szCs w:val="19"/>
        </w:rPr>
      </w:pPr>
    </w:p>
    <w:p w14:paraId="7D529B26" w14:textId="77777777" w:rsidR="009E5D69" w:rsidRDefault="009E5D69" w:rsidP="009E5D69">
      <w:pPr>
        <w:adjustRightInd w:val="0"/>
        <w:rPr>
          <w:rFonts w:ascii="Trebuchet MS" w:hAnsi="Trebuchet MS" w:cs="Trebuchet MS"/>
          <w:color w:val="000000"/>
          <w:sz w:val="19"/>
          <w:szCs w:val="19"/>
        </w:rPr>
      </w:pPr>
    </w:p>
    <w:p w14:paraId="65170EB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3" w:name="IDX866"/>
      <w:bookmarkEnd w:id="112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7C432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9C83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6D29F986" w14:textId="77777777" w:rsidR="009E5D69" w:rsidRDefault="009E5D69" w:rsidP="009E5D69">
      <w:pPr>
        <w:adjustRightInd w:val="0"/>
        <w:rPr>
          <w:rFonts w:ascii="Trebuchet MS" w:hAnsi="Trebuchet MS" w:cs="Trebuchet MS"/>
          <w:color w:val="000000"/>
          <w:sz w:val="19"/>
          <w:szCs w:val="19"/>
        </w:rPr>
      </w:pPr>
    </w:p>
    <w:p w14:paraId="7E568442" w14:textId="77777777" w:rsidR="009E5D69" w:rsidRDefault="009E5D69" w:rsidP="009E5D69">
      <w:pPr>
        <w:adjustRightInd w:val="0"/>
        <w:rPr>
          <w:rFonts w:ascii="Trebuchet MS" w:hAnsi="Trebuchet MS" w:cs="Trebuchet MS"/>
          <w:color w:val="000000"/>
          <w:sz w:val="19"/>
          <w:szCs w:val="19"/>
        </w:rPr>
      </w:pPr>
    </w:p>
    <w:p w14:paraId="581CDE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4" w:name="IDX867"/>
      <w:bookmarkEnd w:id="112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83DD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68FA3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47AE497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DC1F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0444AB1B" w14:textId="77777777" w:rsidR="009E5D69" w:rsidRDefault="009E5D69" w:rsidP="009E5D69">
      <w:pPr>
        <w:adjustRightInd w:val="0"/>
        <w:rPr>
          <w:rFonts w:ascii="Trebuchet MS" w:hAnsi="Trebuchet MS" w:cs="Trebuchet MS"/>
          <w:color w:val="000000"/>
          <w:sz w:val="19"/>
          <w:szCs w:val="19"/>
        </w:rPr>
      </w:pPr>
    </w:p>
    <w:p w14:paraId="5964D49E" w14:textId="77777777" w:rsidR="009E5D69" w:rsidRDefault="009E5D69" w:rsidP="009E5D69">
      <w:pPr>
        <w:adjustRightInd w:val="0"/>
        <w:rPr>
          <w:rFonts w:ascii="Trebuchet MS" w:hAnsi="Trebuchet MS" w:cs="Trebuchet MS"/>
          <w:color w:val="000000"/>
          <w:sz w:val="19"/>
          <w:szCs w:val="19"/>
        </w:rPr>
      </w:pPr>
    </w:p>
    <w:p w14:paraId="0C3D98E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5" w:name="IDX868"/>
      <w:bookmarkEnd w:id="112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B8530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21E9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1FB0A0B3" w14:textId="77777777" w:rsidR="009E5D69" w:rsidRDefault="009E5D69" w:rsidP="009E5D69">
      <w:pPr>
        <w:adjustRightInd w:val="0"/>
        <w:rPr>
          <w:rFonts w:ascii="Trebuchet MS" w:hAnsi="Trebuchet MS" w:cs="Trebuchet MS"/>
          <w:color w:val="000000"/>
          <w:sz w:val="19"/>
          <w:szCs w:val="19"/>
        </w:rPr>
      </w:pPr>
    </w:p>
    <w:p w14:paraId="5611A3A8" w14:textId="77777777" w:rsidR="009E5D69" w:rsidRDefault="009E5D69" w:rsidP="009E5D69">
      <w:pPr>
        <w:adjustRightInd w:val="0"/>
        <w:rPr>
          <w:rFonts w:ascii="Trebuchet MS" w:hAnsi="Trebuchet MS" w:cs="Trebuchet MS"/>
          <w:color w:val="000000"/>
          <w:sz w:val="19"/>
          <w:szCs w:val="19"/>
        </w:rPr>
      </w:pPr>
    </w:p>
    <w:p w14:paraId="7DC039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26" w:name="IDX869"/>
      <w:bookmarkEnd w:id="112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995C7E"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268CD50" w14:textId="77777777" w:rsidR="009E5D69" w:rsidRDefault="009E5D69" w:rsidP="006A0CC6">
            <w:pPr>
              <w:keepNext/>
              <w:adjustRightInd w:val="0"/>
              <w:rPr>
                <w:sz w:val="24"/>
                <w:szCs w:val="24"/>
              </w:rPr>
            </w:pPr>
          </w:p>
        </w:tc>
      </w:tr>
      <w:tr w:rsidR="009E5D69" w14:paraId="1DC051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B7E0C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791D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1E5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5B7F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167A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23730A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BE9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79E0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787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266B6A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D32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LDD017 = 1 then do ;</w:t>
            </w:r>
          </w:p>
        </w:tc>
      </w:tr>
      <w:tr w:rsidR="009E5D69" w14:paraId="59B322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C1A2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14323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416E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4FC8D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77F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LDD016 = 1 then do ;</w:t>
            </w:r>
          </w:p>
        </w:tc>
      </w:tr>
      <w:tr w:rsidR="009E5D69" w14:paraId="111560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8EE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XHRS2018 not in (999) then XWKP2018 = LDD015X*XHRS2018 ;</w:t>
            </w:r>
          </w:p>
        </w:tc>
      </w:tr>
      <w:tr w:rsidR="009E5D69" w14:paraId="346F37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108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XWKP2018 = 99999 ; *Unknown - hourly pay provided but hours worked unknown;</w:t>
            </w:r>
          </w:p>
        </w:tc>
      </w:tr>
      <w:tr w:rsidR="009E5D69" w14:paraId="0722A8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B07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0155F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CA93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E27E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82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3F9AF4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EB1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2 then XWKP2018 = LDD015X ;</w:t>
            </w:r>
          </w:p>
        </w:tc>
      </w:tr>
      <w:tr w:rsidR="009E5D69" w14:paraId="00DD6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AF5F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6B6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9C40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679BE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C5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3 then XWKP2018 = LDD015X/2 ;</w:t>
            </w:r>
          </w:p>
        </w:tc>
      </w:tr>
      <w:tr w:rsidR="009E5D69" w14:paraId="241428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902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FF51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1D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74A9D6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52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(4,5) then XWKP2018 = LDD015X/4 ;</w:t>
            </w:r>
          </w:p>
        </w:tc>
      </w:tr>
      <w:tr w:rsidR="009E5D69" w14:paraId="0A8120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97F4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3D254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BE0B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44267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6C6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6 then XWKP2018 = LDD015X/13 ;</w:t>
            </w:r>
          </w:p>
        </w:tc>
      </w:tr>
      <w:tr w:rsidR="009E5D69" w14:paraId="77B7CE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7A450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BEEC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8288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312E8E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707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7 then XWKP2018 = LDD015X/52 ;</w:t>
            </w:r>
          </w:p>
        </w:tc>
      </w:tr>
      <w:tr w:rsidR="009E5D69" w14:paraId="6A900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213D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D4E0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450B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2A2603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A2DD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(8,95) then XWKP2018 = 99999 ;</w:t>
            </w:r>
          </w:p>
        </w:tc>
      </w:tr>
      <w:tr w:rsidR="009E5D69" w14:paraId="294720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682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6917F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BC9A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A1E5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B7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319F87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F680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LDD017 in (2,99) then XWKP2018 = 99999 ;</w:t>
            </w:r>
          </w:p>
        </w:tc>
      </w:tr>
      <w:tr w:rsidR="009E5D69" w14:paraId="623F02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575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A852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D4C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1248BA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682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LDD015 in (998 9999999) or LDD001 = 3 then XWKP2018 = 99999 ;</w:t>
            </w:r>
          </w:p>
        </w:tc>
      </w:tr>
      <w:tr w:rsidR="009E5D69" w14:paraId="63026D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1C98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D85C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33E4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XWKP2018 = 99998 ; *Not working (unemployed or NILF) ;</w:t>
            </w:r>
          </w:p>
        </w:tc>
      </w:tr>
      <w:tr w:rsidR="009E5D69" w14:paraId="6BAE53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670EC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C80E2E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9C4C3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78C8E6E" w14:textId="77777777" w:rsidR="009E5D69" w:rsidRDefault="009E5D69" w:rsidP="009E5D69">
      <w:pPr>
        <w:adjustRightInd w:val="0"/>
        <w:rPr>
          <w:rFonts w:ascii="Trebuchet MS" w:hAnsi="Trebuchet MS" w:cs="Trebuchet MS"/>
          <w:color w:val="000000"/>
          <w:sz w:val="19"/>
          <w:szCs w:val="19"/>
        </w:rPr>
      </w:pPr>
    </w:p>
    <w:p w14:paraId="1640F0C0" w14:textId="77777777" w:rsidR="009E5D69" w:rsidRDefault="009E5D69" w:rsidP="009E5D69">
      <w:pPr>
        <w:adjustRightInd w:val="0"/>
        <w:rPr>
          <w:rFonts w:ascii="Trebuchet MS" w:hAnsi="Trebuchet MS" w:cs="Trebuchet MS"/>
          <w:color w:val="000000"/>
          <w:sz w:val="19"/>
          <w:szCs w:val="19"/>
        </w:rPr>
        <w:sectPr w:rsidR="009E5D69">
          <w:headerReference w:type="default" r:id="rId273"/>
          <w:footerReference w:type="default" r:id="rId27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FE569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27" w:name="IDX870"/>
          <w:bookmarkEnd w:id="1127"/>
          <w:p w14:paraId="5460A0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28" w:name="_Toc144389321"/>
            <w:r>
              <w:rPr>
                <w:sz w:val="22"/>
                <w:szCs w:val="22"/>
              </w:rPr>
              <w:instrText>Average weekly pay</w:instrText>
            </w:r>
            <w:bookmarkEnd w:id="112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4D4DABFC" w14:textId="77777777" w:rsidR="009E5D69" w:rsidRDefault="009E5D69" w:rsidP="009E5D69">
      <w:pPr>
        <w:adjustRightInd w:val="0"/>
        <w:rPr>
          <w:rFonts w:ascii="Tahoma" w:hAnsi="Tahoma" w:cs="Tahoma"/>
          <w:color w:val="000000"/>
          <w:sz w:val="28"/>
          <w:szCs w:val="28"/>
        </w:rPr>
      </w:pPr>
    </w:p>
    <w:p w14:paraId="37CBD26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09B297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540D9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29" w:name="IDX871"/>
            <w:bookmarkEnd w:id="1129"/>
            <w:r>
              <w:rPr>
                <w:rFonts w:ascii="Tahoma" w:hAnsi="Tahoma" w:cs="Tahoma"/>
                <w:color w:val="000000"/>
                <w:sz w:val="28"/>
                <w:szCs w:val="28"/>
              </w:rPr>
              <w:fldChar w:fldCharType="begin"/>
            </w:r>
            <w:r>
              <w:rPr>
                <w:sz w:val="24"/>
                <w:szCs w:val="24"/>
              </w:rPr>
              <w:instrText>tc "</w:instrText>
            </w:r>
            <w:bookmarkStart w:id="1130" w:name="_Toc144389322"/>
            <w:r>
              <w:rPr>
                <w:sz w:val="22"/>
                <w:szCs w:val="22"/>
              </w:rPr>
              <w:instrText>XWKP2019</w:instrText>
            </w:r>
            <w:bookmarkEnd w:id="113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XWKP2019</w:t>
            </w:r>
          </w:p>
        </w:tc>
      </w:tr>
    </w:tbl>
    <w:p w14:paraId="4B925D26" w14:textId="77777777" w:rsidR="009E5D69" w:rsidRDefault="009E5D69" w:rsidP="009E5D69">
      <w:pPr>
        <w:adjustRightInd w:val="0"/>
        <w:rPr>
          <w:rFonts w:ascii="Tahoma" w:hAnsi="Tahoma" w:cs="Tahoma"/>
          <w:i/>
          <w:iCs/>
          <w:color w:val="000000"/>
          <w:sz w:val="24"/>
          <w:szCs w:val="24"/>
        </w:rPr>
      </w:pPr>
    </w:p>
    <w:p w14:paraId="490C4702" w14:textId="77777777" w:rsidR="009E5D69" w:rsidRDefault="009E5D69" w:rsidP="009E5D69">
      <w:pPr>
        <w:adjustRightInd w:val="0"/>
        <w:rPr>
          <w:rFonts w:ascii="Tahoma" w:hAnsi="Tahoma" w:cs="Tahoma"/>
          <w:i/>
          <w:iCs/>
          <w:color w:val="000000"/>
          <w:sz w:val="24"/>
          <w:szCs w:val="24"/>
        </w:rPr>
      </w:pPr>
    </w:p>
    <w:p w14:paraId="770CE72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31" w:name="IDX872"/>
      <w:bookmarkEnd w:id="113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3D8F1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50C8B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D49C5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F0DF14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A85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B1210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XWKP2019</w:t>
            </w:r>
          </w:p>
        </w:tc>
      </w:tr>
      <w:tr w:rsidR="009E5D69" w14:paraId="289107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EF1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40E02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XWKP2019 Average weekly pay</w:t>
            </w:r>
          </w:p>
        </w:tc>
      </w:tr>
      <w:tr w:rsidR="009E5D69" w14:paraId="2279ECC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D29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8E55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477DC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7D255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E0F85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5AC4A9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565A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9142A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DB7AA5A" w14:textId="77777777" w:rsidR="009E5D69" w:rsidRDefault="009E5D69" w:rsidP="009E5D69">
      <w:pPr>
        <w:adjustRightInd w:val="0"/>
        <w:rPr>
          <w:rFonts w:ascii="Trebuchet MS" w:hAnsi="Trebuchet MS" w:cs="Trebuchet MS"/>
          <w:color w:val="000000"/>
          <w:sz w:val="19"/>
          <w:szCs w:val="19"/>
        </w:rPr>
      </w:pPr>
    </w:p>
    <w:p w14:paraId="2A0F0A73" w14:textId="77777777" w:rsidR="009E5D69" w:rsidRDefault="009E5D69" w:rsidP="009E5D69">
      <w:pPr>
        <w:adjustRightInd w:val="0"/>
        <w:rPr>
          <w:rFonts w:ascii="Trebuchet MS" w:hAnsi="Trebuchet MS" w:cs="Trebuchet MS"/>
          <w:color w:val="000000"/>
          <w:sz w:val="19"/>
          <w:szCs w:val="19"/>
        </w:rPr>
      </w:pPr>
    </w:p>
    <w:p w14:paraId="1E10A9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2" w:name="IDX873"/>
      <w:bookmarkEnd w:id="113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83D82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4D3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59084C2D" w14:textId="77777777" w:rsidR="009E5D69" w:rsidRDefault="009E5D69" w:rsidP="009E5D69">
      <w:pPr>
        <w:adjustRightInd w:val="0"/>
        <w:rPr>
          <w:rFonts w:ascii="Trebuchet MS" w:hAnsi="Trebuchet MS" w:cs="Trebuchet MS"/>
          <w:color w:val="000000"/>
          <w:sz w:val="19"/>
          <w:szCs w:val="19"/>
        </w:rPr>
      </w:pPr>
    </w:p>
    <w:p w14:paraId="2E5F33D0" w14:textId="77777777" w:rsidR="009E5D69" w:rsidRDefault="009E5D69" w:rsidP="009E5D69">
      <w:pPr>
        <w:adjustRightInd w:val="0"/>
        <w:rPr>
          <w:rFonts w:ascii="Trebuchet MS" w:hAnsi="Trebuchet MS" w:cs="Trebuchet MS"/>
          <w:color w:val="000000"/>
          <w:sz w:val="19"/>
          <w:szCs w:val="19"/>
        </w:rPr>
      </w:pPr>
    </w:p>
    <w:p w14:paraId="155387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3" w:name="IDX874"/>
      <w:bookmarkEnd w:id="113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E12F8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8BE5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47336E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6E905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030E602A" w14:textId="77777777" w:rsidR="009E5D69" w:rsidRDefault="009E5D69" w:rsidP="009E5D69">
      <w:pPr>
        <w:adjustRightInd w:val="0"/>
        <w:rPr>
          <w:rFonts w:ascii="Trebuchet MS" w:hAnsi="Trebuchet MS" w:cs="Trebuchet MS"/>
          <w:color w:val="000000"/>
          <w:sz w:val="19"/>
          <w:szCs w:val="19"/>
        </w:rPr>
      </w:pPr>
    </w:p>
    <w:p w14:paraId="598BE4BA" w14:textId="77777777" w:rsidR="009E5D69" w:rsidRDefault="009E5D69" w:rsidP="009E5D69">
      <w:pPr>
        <w:adjustRightInd w:val="0"/>
        <w:rPr>
          <w:rFonts w:ascii="Trebuchet MS" w:hAnsi="Trebuchet MS" w:cs="Trebuchet MS"/>
          <w:color w:val="000000"/>
          <w:sz w:val="19"/>
          <w:szCs w:val="19"/>
        </w:rPr>
      </w:pPr>
    </w:p>
    <w:p w14:paraId="66D299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4" w:name="IDX875"/>
      <w:bookmarkEnd w:id="113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2AFDC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85C68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28571423" w14:textId="77777777" w:rsidR="009E5D69" w:rsidRDefault="009E5D69" w:rsidP="009E5D69">
      <w:pPr>
        <w:adjustRightInd w:val="0"/>
        <w:rPr>
          <w:rFonts w:ascii="Trebuchet MS" w:hAnsi="Trebuchet MS" w:cs="Trebuchet MS"/>
          <w:color w:val="000000"/>
          <w:sz w:val="19"/>
          <w:szCs w:val="19"/>
        </w:rPr>
      </w:pPr>
    </w:p>
    <w:p w14:paraId="2FAC4FD1" w14:textId="77777777" w:rsidR="009E5D69" w:rsidRDefault="009E5D69" w:rsidP="009E5D69">
      <w:pPr>
        <w:adjustRightInd w:val="0"/>
        <w:rPr>
          <w:rFonts w:ascii="Trebuchet MS" w:hAnsi="Trebuchet MS" w:cs="Trebuchet MS"/>
          <w:color w:val="000000"/>
          <w:sz w:val="19"/>
          <w:szCs w:val="19"/>
        </w:rPr>
      </w:pPr>
    </w:p>
    <w:p w14:paraId="007EDB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35" w:name="IDX876"/>
      <w:bookmarkEnd w:id="113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36B7E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DADBCF5" w14:textId="77777777" w:rsidR="009E5D69" w:rsidRDefault="009E5D69" w:rsidP="006A0CC6">
            <w:pPr>
              <w:keepNext/>
              <w:adjustRightInd w:val="0"/>
              <w:rPr>
                <w:sz w:val="24"/>
                <w:szCs w:val="24"/>
              </w:rPr>
            </w:pPr>
          </w:p>
        </w:tc>
      </w:tr>
      <w:tr w:rsidR="009E5D69" w14:paraId="783ABA8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3A07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5A7CD9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256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9AD7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ABA3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5DFA2F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5C8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D6D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084F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38374D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978E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LED017 = 1 then do ;</w:t>
            </w:r>
          </w:p>
        </w:tc>
      </w:tr>
      <w:tr w:rsidR="009E5D69" w14:paraId="68D621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389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FED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CACB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425D3B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95FE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LED016 = 1 then do ;</w:t>
            </w:r>
          </w:p>
        </w:tc>
      </w:tr>
      <w:tr w:rsidR="009E5D69" w14:paraId="2EA29F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FDC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XHRS2019 not in (999) then XWKP2019 = LED015X*XHRS2019 ;</w:t>
            </w:r>
          </w:p>
        </w:tc>
      </w:tr>
      <w:tr w:rsidR="009E5D69" w14:paraId="7B3DE8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D0E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XWKP2019 = 99999 ; *Unknown - hourly pay provided but hours worked unknown;</w:t>
            </w:r>
          </w:p>
        </w:tc>
      </w:tr>
      <w:tr w:rsidR="009E5D69" w14:paraId="650A73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76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096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2E4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E831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F22E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6E1FB8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C92F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2 then XWKP2019 = LED015X ;</w:t>
            </w:r>
          </w:p>
        </w:tc>
      </w:tr>
      <w:tr w:rsidR="009E5D69" w14:paraId="0CAA1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FDB23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41CE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0405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3935FC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A014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3 then XWKP2019 = LED015X/2 ;</w:t>
            </w:r>
          </w:p>
        </w:tc>
      </w:tr>
      <w:tr w:rsidR="009E5D69" w14:paraId="341490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2FE94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AE83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08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AB9B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B9C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(4,5) then XWKP2019 = LED015X/4 ;</w:t>
            </w:r>
          </w:p>
        </w:tc>
      </w:tr>
      <w:tr w:rsidR="009E5D69" w14:paraId="0AE31C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390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2B21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C5CB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8A44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8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6 then XWKP2019 = LED015X/13 ;</w:t>
            </w:r>
          </w:p>
        </w:tc>
      </w:tr>
      <w:tr w:rsidR="009E5D69" w14:paraId="59E81A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431E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20C4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EC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D9DB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5B5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7 then XWKP2019 = LED015X/52 ;</w:t>
            </w:r>
          </w:p>
        </w:tc>
      </w:tr>
      <w:tr w:rsidR="009E5D69" w14:paraId="229944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3DA2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BF3A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E46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6A77D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57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(8,95) then XWKP2019 = 99999 ;</w:t>
            </w:r>
          </w:p>
        </w:tc>
      </w:tr>
      <w:tr w:rsidR="009E5D69" w14:paraId="5E956A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71D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45E35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2D5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D72FD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00E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31E57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70B5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LED017 in (2,99) then XWKP2019 = 99999 ;</w:t>
            </w:r>
          </w:p>
        </w:tc>
      </w:tr>
      <w:tr w:rsidR="009E5D69" w14:paraId="141B69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FC5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3FCC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47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37B528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79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LED015 in (998 9999999) or LED001 = 3 then XWKP2019 = 99999 ;</w:t>
            </w:r>
          </w:p>
        </w:tc>
      </w:tr>
      <w:tr w:rsidR="009E5D69" w14:paraId="017CDE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1F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DDA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69FB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XWKP2019 = 99998 ; *Not working (unemployed or NILF) ;</w:t>
            </w:r>
          </w:p>
        </w:tc>
      </w:tr>
      <w:tr w:rsidR="009E5D69" w14:paraId="2F2036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16C2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54CEBF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1D8CD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06479E" w14:textId="77777777" w:rsidR="009E5D69" w:rsidRDefault="009E5D69" w:rsidP="009E5D69">
      <w:pPr>
        <w:adjustRightInd w:val="0"/>
        <w:rPr>
          <w:rFonts w:ascii="Trebuchet MS" w:hAnsi="Trebuchet MS" w:cs="Trebuchet MS"/>
          <w:color w:val="000000"/>
          <w:sz w:val="19"/>
          <w:szCs w:val="19"/>
        </w:rPr>
      </w:pPr>
    </w:p>
    <w:p w14:paraId="42F648CC" w14:textId="77777777" w:rsidR="009E5D69" w:rsidRDefault="009E5D69" w:rsidP="009E5D69">
      <w:pPr>
        <w:adjustRightInd w:val="0"/>
        <w:rPr>
          <w:rFonts w:ascii="Trebuchet MS" w:hAnsi="Trebuchet MS" w:cs="Trebuchet MS"/>
          <w:color w:val="000000"/>
          <w:sz w:val="19"/>
          <w:szCs w:val="19"/>
        </w:rPr>
        <w:sectPr w:rsidR="009E5D69">
          <w:headerReference w:type="default" r:id="rId275"/>
          <w:footerReference w:type="default" r:id="rId27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9CD098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36" w:name="IDX877"/>
          <w:bookmarkEnd w:id="1136"/>
          <w:p w14:paraId="7D53902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37" w:name="_Toc144389323"/>
            <w:r>
              <w:rPr>
                <w:sz w:val="22"/>
                <w:szCs w:val="22"/>
              </w:rPr>
              <w:instrText>Average weekly pay</w:instrText>
            </w:r>
            <w:bookmarkEnd w:id="113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19F40552" w14:textId="77777777" w:rsidR="009E5D69" w:rsidRDefault="009E5D69" w:rsidP="009E5D69">
      <w:pPr>
        <w:adjustRightInd w:val="0"/>
        <w:rPr>
          <w:rFonts w:ascii="Tahoma" w:hAnsi="Tahoma" w:cs="Tahoma"/>
          <w:color w:val="000000"/>
          <w:sz w:val="28"/>
          <w:szCs w:val="28"/>
        </w:rPr>
      </w:pPr>
    </w:p>
    <w:p w14:paraId="417CDCE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D795CF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E325F2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38" w:name="IDX878"/>
            <w:bookmarkEnd w:id="1138"/>
            <w:r>
              <w:rPr>
                <w:rFonts w:ascii="Tahoma" w:hAnsi="Tahoma" w:cs="Tahoma"/>
                <w:color w:val="000000"/>
                <w:sz w:val="28"/>
                <w:szCs w:val="28"/>
              </w:rPr>
              <w:fldChar w:fldCharType="begin"/>
            </w:r>
            <w:r>
              <w:rPr>
                <w:sz w:val="24"/>
                <w:szCs w:val="24"/>
              </w:rPr>
              <w:instrText>tc "</w:instrText>
            </w:r>
            <w:bookmarkStart w:id="1139" w:name="_Toc144389324"/>
            <w:r>
              <w:rPr>
                <w:sz w:val="22"/>
                <w:szCs w:val="22"/>
              </w:rPr>
              <w:instrText>XWKP2020</w:instrText>
            </w:r>
            <w:bookmarkEnd w:id="113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XWKP2020</w:t>
            </w:r>
          </w:p>
        </w:tc>
      </w:tr>
    </w:tbl>
    <w:p w14:paraId="53EF7A78" w14:textId="77777777" w:rsidR="009E5D69" w:rsidRDefault="009E5D69" w:rsidP="009E5D69">
      <w:pPr>
        <w:adjustRightInd w:val="0"/>
        <w:rPr>
          <w:rFonts w:ascii="Tahoma" w:hAnsi="Tahoma" w:cs="Tahoma"/>
          <w:i/>
          <w:iCs/>
          <w:color w:val="000000"/>
          <w:sz w:val="24"/>
          <w:szCs w:val="24"/>
        </w:rPr>
      </w:pPr>
    </w:p>
    <w:p w14:paraId="253A1D2B" w14:textId="77777777" w:rsidR="009E5D69" w:rsidRDefault="009E5D69" w:rsidP="009E5D69">
      <w:pPr>
        <w:adjustRightInd w:val="0"/>
        <w:rPr>
          <w:rFonts w:ascii="Tahoma" w:hAnsi="Tahoma" w:cs="Tahoma"/>
          <w:i/>
          <w:iCs/>
          <w:color w:val="000000"/>
          <w:sz w:val="24"/>
          <w:szCs w:val="24"/>
        </w:rPr>
      </w:pPr>
    </w:p>
    <w:p w14:paraId="417DD0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40" w:name="IDX879"/>
      <w:bookmarkEnd w:id="114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F8E7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2BCCB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FC4CC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98CD3B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E02C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120FC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XWKP2020</w:t>
            </w:r>
          </w:p>
        </w:tc>
      </w:tr>
      <w:tr w:rsidR="009E5D69" w14:paraId="34C68F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A24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EE00F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XWKP2020 Average weekly pay</w:t>
            </w:r>
          </w:p>
        </w:tc>
      </w:tr>
      <w:tr w:rsidR="009E5D69" w14:paraId="516584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83D2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21A2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B8B5BC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A502F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B70A58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161F17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C4BAC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E280C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05790706" w14:textId="77777777" w:rsidR="009E5D69" w:rsidRDefault="009E5D69" w:rsidP="009E5D69">
      <w:pPr>
        <w:adjustRightInd w:val="0"/>
        <w:rPr>
          <w:rFonts w:ascii="Trebuchet MS" w:hAnsi="Trebuchet MS" w:cs="Trebuchet MS"/>
          <w:color w:val="000000"/>
          <w:sz w:val="19"/>
          <w:szCs w:val="19"/>
        </w:rPr>
      </w:pPr>
    </w:p>
    <w:p w14:paraId="0F0F2BC7" w14:textId="77777777" w:rsidR="009E5D69" w:rsidRDefault="009E5D69" w:rsidP="009E5D69">
      <w:pPr>
        <w:adjustRightInd w:val="0"/>
        <w:rPr>
          <w:rFonts w:ascii="Trebuchet MS" w:hAnsi="Trebuchet MS" w:cs="Trebuchet MS"/>
          <w:color w:val="000000"/>
          <w:sz w:val="19"/>
          <w:szCs w:val="19"/>
        </w:rPr>
      </w:pPr>
    </w:p>
    <w:p w14:paraId="540F26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1" w:name="IDX880"/>
      <w:bookmarkEnd w:id="114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E5F6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41A8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2220BFE9" w14:textId="77777777" w:rsidR="009E5D69" w:rsidRDefault="009E5D69" w:rsidP="009E5D69">
      <w:pPr>
        <w:adjustRightInd w:val="0"/>
        <w:rPr>
          <w:rFonts w:ascii="Trebuchet MS" w:hAnsi="Trebuchet MS" w:cs="Trebuchet MS"/>
          <w:color w:val="000000"/>
          <w:sz w:val="19"/>
          <w:szCs w:val="19"/>
        </w:rPr>
      </w:pPr>
    </w:p>
    <w:p w14:paraId="5D6F18A5" w14:textId="77777777" w:rsidR="009E5D69" w:rsidRDefault="009E5D69" w:rsidP="009E5D69">
      <w:pPr>
        <w:adjustRightInd w:val="0"/>
        <w:rPr>
          <w:rFonts w:ascii="Trebuchet MS" w:hAnsi="Trebuchet MS" w:cs="Trebuchet MS"/>
          <w:color w:val="000000"/>
          <w:sz w:val="19"/>
          <w:szCs w:val="19"/>
        </w:rPr>
      </w:pPr>
    </w:p>
    <w:p w14:paraId="0A116B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2" w:name="IDX881"/>
      <w:bookmarkEnd w:id="114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5FD8E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4F32E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5172D35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0FD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3D2204C6" w14:textId="77777777" w:rsidR="009E5D69" w:rsidRDefault="009E5D69" w:rsidP="009E5D69">
      <w:pPr>
        <w:adjustRightInd w:val="0"/>
        <w:rPr>
          <w:rFonts w:ascii="Trebuchet MS" w:hAnsi="Trebuchet MS" w:cs="Trebuchet MS"/>
          <w:color w:val="000000"/>
          <w:sz w:val="19"/>
          <w:szCs w:val="19"/>
        </w:rPr>
      </w:pPr>
    </w:p>
    <w:p w14:paraId="5D1DEFCD" w14:textId="77777777" w:rsidR="009E5D69" w:rsidRDefault="009E5D69" w:rsidP="009E5D69">
      <w:pPr>
        <w:adjustRightInd w:val="0"/>
        <w:rPr>
          <w:rFonts w:ascii="Trebuchet MS" w:hAnsi="Trebuchet MS" w:cs="Trebuchet MS"/>
          <w:color w:val="000000"/>
          <w:sz w:val="19"/>
          <w:szCs w:val="19"/>
        </w:rPr>
      </w:pPr>
    </w:p>
    <w:p w14:paraId="60857D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3" w:name="IDX882"/>
      <w:bookmarkEnd w:id="114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9E59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C2A16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56DB9787" w14:textId="77777777" w:rsidR="009E5D69" w:rsidRDefault="009E5D69" w:rsidP="009E5D69">
      <w:pPr>
        <w:adjustRightInd w:val="0"/>
        <w:rPr>
          <w:rFonts w:ascii="Trebuchet MS" w:hAnsi="Trebuchet MS" w:cs="Trebuchet MS"/>
          <w:color w:val="000000"/>
          <w:sz w:val="19"/>
          <w:szCs w:val="19"/>
        </w:rPr>
      </w:pPr>
    </w:p>
    <w:p w14:paraId="4150F9C6" w14:textId="77777777" w:rsidR="009E5D69" w:rsidRDefault="009E5D69" w:rsidP="009E5D69">
      <w:pPr>
        <w:adjustRightInd w:val="0"/>
        <w:rPr>
          <w:rFonts w:ascii="Trebuchet MS" w:hAnsi="Trebuchet MS" w:cs="Trebuchet MS"/>
          <w:color w:val="000000"/>
          <w:sz w:val="19"/>
          <w:szCs w:val="19"/>
        </w:rPr>
      </w:pPr>
    </w:p>
    <w:p w14:paraId="5A8AF1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44" w:name="IDX883"/>
      <w:bookmarkEnd w:id="114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C9D5C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6758E4" w14:textId="77777777" w:rsidR="009E5D69" w:rsidRDefault="009E5D69" w:rsidP="006A0CC6">
            <w:pPr>
              <w:keepNext/>
              <w:adjustRightInd w:val="0"/>
              <w:rPr>
                <w:sz w:val="24"/>
                <w:szCs w:val="24"/>
              </w:rPr>
            </w:pPr>
          </w:p>
        </w:tc>
      </w:tr>
      <w:tr w:rsidR="009E5D69" w14:paraId="07CA80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C1B2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06AFC2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BF29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9D1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0CE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1C6012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3195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DC0C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C1B1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02ACFB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6BD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LFD020 = 1 then do ;</w:t>
            </w:r>
          </w:p>
        </w:tc>
      </w:tr>
      <w:tr w:rsidR="009E5D69" w14:paraId="0DE5E1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6F0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/*yes to JobKeeper*/ then do;</w:t>
            </w:r>
          </w:p>
        </w:tc>
      </w:tr>
      <w:tr w:rsidR="009E5D69" w14:paraId="09338B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1845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 . or LFD019 in (8,95) /* Other period specified - weekly pay unknown */ or (XHRS2020 = 999 and LFD019 = 1) then XWKP2020 = 99999;</w:t>
            </w:r>
          </w:p>
        </w:tc>
      </w:tr>
      <w:tr w:rsidR="009E5D69" w14:paraId="1CD651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A44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4012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EEB9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/*current pay more than JobKeeper subsidy for those reporting hourly rate, otherwise usual pay more than JobKeeper subsidy*/</w:t>
            </w:r>
          </w:p>
        </w:tc>
      </w:tr>
      <w:tr w:rsidR="009E5D69" w14:paraId="12FB5B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4B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504ADE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F9B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/*current hours*/ ge 750 or LFD018X*LFD014 ge 750 or LFD018X*LFD016 ge 750))</w:t>
            </w:r>
          </w:p>
        </w:tc>
      </w:tr>
      <w:tr w:rsidR="009E5D69" w14:paraId="2B85C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3CB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750 and LFD019=2 /*weekly*/) or (LFD018X ge 1500 and LFD019=3 /*fortnightly*/) or</w:t>
            </w:r>
          </w:p>
        </w:tc>
      </w:tr>
      <w:tr w:rsidR="009E5D69" w14:paraId="60C2E7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F7A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3000 and LFD019=4 /*four weeks*/) or (LFD018X ge 3250 and LFD019=5 /*calendar month*/)</w:t>
            </w:r>
          </w:p>
        </w:tc>
      </w:tr>
      <w:tr w:rsidR="009E5D69" w14:paraId="4B2FEB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A64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9750 and LFD019=6 /*quarterly*/) or (LFD018X ge 39000 and LFD019=7 /*yearly*/))</w:t>
            </w:r>
          </w:p>
        </w:tc>
      </w:tr>
      <w:tr w:rsidR="009E5D69" w14:paraId="216C1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E36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5912DB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5A8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340B32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8A84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/*current hours*/ ge 600 or LFD018X*LFD014 ge 600 or LFD018X*LFD016 ge 600))</w:t>
            </w:r>
          </w:p>
        </w:tc>
      </w:tr>
      <w:tr w:rsidR="009E5D69" w14:paraId="0AF96C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AD2F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600 and LFD019=2 /*weekly*/) or (LFD018X ge 1200 and LFD019=3 /*fortnightly*/) or</w:t>
            </w:r>
          </w:p>
        </w:tc>
      </w:tr>
      <w:tr w:rsidR="009E5D69" w14:paraId="51A173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D6B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2400 and LFD019=4 /*four weeks*/) or (LFD018X ge 2600 and LFD019=5 /*calendar month*/)</w:t>
            </w:r>
          </w:p>
        </w:tc>
      </w:tr>
      <w:tr w:rsidR="009E5D69" w14:paraId="26019C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DC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7800 and LFD019=6 /*quarterly*/) or (LFD018X ge 31200 and LFD019=7 /*yearly*/))</w:t>
            </w:r>
          </w:p>
        </w:tc>
      </w:tr>
      <w:tr w:rsidR="009E5D69" w14:paraId="509F9F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F97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A4E81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A8F1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214731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D35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57ACDB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EB4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/*current hours*/ ge 375 or LFD018X*LFD014 ge 375 or LFD018X*LFD016 ge 375))</w:t>
            </w:r>
          </w:p>
        </w:tc>
      </w:tr>
      <w:tr w:rsidR="009E5D69" w14:paraId="20AAF3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806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375 and LFD019=2 /*weekly*/) or (LFD018X ge 750 and LFD019=3 /*fortnightly*/) or</w:t>
            </w:r>
          </w:p>
        </w:tc>
      </w:tr>
      <w:tr w:rsidR="009E5D69" w14:paraId="2EAC45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445C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1500 and LFD019=4 /*four weeks*/) or (LFD018X ge 1625 and LFD019=5 /*calendar month*/)</w:t>
            </w:r>
          </w:p>
        </w:tc>
      </w:tr>
      <w:tr w:rsidR="009E5D69" w14:paraId="5D613E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FC0B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4875 and LFD019=6 /*quarterly*/) or (LFD018X ge 19500 and LFD019=7 /*yearly*/))</w:t>
            </w:r>
          </w:p>
        </w:tc>
      </w:tr>
      <w:tr w:rsidR="009E5D69" w14:paraId="394F0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28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259FA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141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do;</w:t>
            </w:r>
          </w:p>
        </w:tc>
      </w:tr>
      <w:tr w:rsidR="009E5D69" w14:paraId="26AB2E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0F7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B61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8E2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/*Provided hourly pay*/</w:t>
            </w:r>
          </w:p>
        </w:tc>
      </w:tr>
      <w:tr w:rsidR="009E5D69" w14:paraId="11D1C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DA5A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then do;</w:t>
            </w:r>
          </w:p>
        </w:tc>
      </w:tr>
      <w:tr w:rsidR="009E5D69" w14:paraId="4074DA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0C06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LFD012 /*current hours*/ ne . then XWKP2020=LFD018X*LFD012;</w:t>
            </w:r>
          </w:p>
        </w:tc>
      </w:tr>
      <w:tr w:rsidR="009E5D69" w14:paraId="4B634C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2EC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LFD014 /*current hours*/ ne . then XWKP2020=LFD018X*LFD014;</w:t>
            </w:r>
          </w:p>
        </w:tc>
      </w:tr>
      <w:tr w:rsidR="009E5D69" w14:paraId="64EDF7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772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LFD016 /*current hours*/ ne . then XWKP2020=LFD018X*LFD016;</w:t>
            </w:r>
          </w:p>
        </w:tc>
      </w:tr>
      <w:tr w:rsidR="009E5D69" w14:paraId="045EB4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A01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072F6E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688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1943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490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43045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69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2 then XWKP2020 = LFD018X ;</w:t>
            </w:r>
          </w:p>
        </w:tc>
      </w:tr>
      <w:tr w:rsidR="009E5D69" w14:paraId="2891E8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3FA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C6FD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A8A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9F249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06F5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XWKP2020 = LFD018X/2 ;</w:t>
            </w:r>
          </w:p>
        </w:tc>
      </w:tr>
      <w:tr w:rsidR="009E5D69" w14:paraId="273A75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FDBC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0CFE4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AA85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5C07B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1B9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XWKP2020 = LFD018X/4 ;</w:t>
            </w:r>
          </w:p>
        </w:tc>
      </w:tr>
      <w:tr w:rsidR="009E5D69" w14:paraId="55E086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4FD6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AC01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15E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1F54D3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B2F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XWKP2020 = LFD018X/13 ;</w:t>
            </w:r>
          </w:p>
        </w:tc>
      </w:tr>
      <w:tr w:rsidR="009E5D69" w14:paraId="310DD4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342F7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A773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F5D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373BDE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50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XWKP2020 = LFD018X/52 ;</w:t>
            </w:r>
          </w:p>
        </w:tc>
      </w:tr>
      <w:tr w:rsidR="009E5D69" w14:paraId="7AED13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A1D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D8B79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03B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XWKP2020 = 99999;</w:t>
            </w:r>
          </w:p>
        </w:tc>
      </w:tr>
      <w:tr w:rsidR="009E5D69" w14:paraId="73138E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BAF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2BB377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CC1C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7D2B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A4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w:t>
            </w:r>
          </w:p>
        </w:tc>
      </w:tr>
      <w:tr w:rsidR="009E5D69" w14:paraId="02A111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E52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w:t>
            </w:r>
          </w:p>
        </w:tc>
      </w:tr>
      <w:tr w:rsidR="009E5D69" w14:paraId="7B64B4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A9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LFH006B in (5,6,14,15) or LFH006C in (5,6,14,15) or LFH006D in (5,6,14,15) or LFH006E in (5,6,14,15) or LFH006F in (5,6,14,15)</w:t>
            </w:r>
          </w:p>
        </w:tc>
      </w:tr>
      <w:tr w:rsidR="009E5D69" w14:paraId="3FB1BB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77A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LFH006G in (5,6,14,15) or LFH006H in (5,6,14,15) or LFH006I in (5,6,14,15) or LFH006J in (5,6,14,15) or LFH006K in (5,6,14,15)</w:t>
            </w:r>
          </w:p>
        </w:tc>
      </w:tr>
      <w:tr w:rsidR="009E5D69" w14:paraId="329C7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B3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(5,6,14,15) or LFH006M in (5,6,14,15) or LFH006N in (5,6,14,15) or LFH006O in (5,6,14,15) ) then do;</w:t>
            </w:r>
          </w:p>
        </w:tc>
      </w:tr>
      <w:tr w:rsidR="009E5D69" w14:paraId="096016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7A1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DF2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414A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7E5638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F29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/*hourly*/ and ((LFD018X*LFD012 &lt; 750 and LFD012 /*current hours*/ ne .)</w:t>
            </w:r>
          </w:p>
        </w:tc>
      </w:tr>
      <w:tr w:rsidR="009E5D69" w14:paraId="4CCD07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16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750 and LFD014 /*current hours*/ ne .) or (LFD018X*LFD016 &lt; 750 and LFD016 /*current hours*/ ne .)))</w:t>
            </w:r>
          </w:p>
        </w:tc>
      </w:tr>
      <w:tr w:rsidR="009E5D69" w14:paraId="7BE010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AC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750 and LFD019=2 /*weekly*/) or (LFD018X &lt; 1500 and LFD019=3 /*fortnightly*/) or</w:t>
            </w:r>
          </w:p>
        </w:tc>
      </w:tr>
      <w:tr w:rsidR="009E5D69" w14:paraId="07705A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E078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71C7EB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4EB0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2656D5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63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then XWKP2020 = 1500/2;</w:t>
            </w:r>
          </w:p>
        </w:tc>
      </w:tr>
      <w:tr w:rsidR="009E5D69" w14:paraId="741D5E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CD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4058FB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AED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&lt; 600 and LFD012 /*current hours*/ ne .)</w:t>
            </w:r>
          </w:p>
        </w:tc>
      </w:tr>
      <w:tr w:rsidR="009E5D69" w14:paraId="58E53C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C036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600 and LFD014 /*current hours*/ ne .) or (LFD018X*LFD016 &lt; 600 and LFD016 /*current hours*/ ne .)))</w:t>
            </w:r>
          </w:p>
        </w:tc>
      </w:tr>
      <w:tr w:rsidR="009E5D69" w14:paraId="02BD19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171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600 and LFD019=2 /*weekly*/) or (LFD018X &lt; 1200 and LFD019=3 /*fortnightly*/) or</w:t>
            </w:r>
          </w:p>
        </w:tc>
      </w:tr>
      <w:tr w:rsidR="009E5D69" w14:paraId="0390B0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D5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151C9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E0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6140D2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A8F1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57F93C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C934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then XWKP2020 = 1200/2;</w:t>
            </w:r>
          </w:p>
        </w:tc>
      </w:tr>
      <w:tr w:rsidR="009E5D69" w14:paraId="3B6C27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86A4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1098BF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3934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1 /*hourly*/ and ((LFD018X*LFD012 &lt; 375 and LFD012 /*current hours*/ ne .)</w:t>
            </w:r>
          </w:p>
        </w:tc>
      </w:tr>
      <w:tr w:rsidR="009E5D69" w14:paraId="7F4F3E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099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375 and LFD014 /*current hours*/ ne .) or (LFD018X*LFD016 &lt; 375 and LFD016 /*current hours*/ ne .)))</w:t>
            </w:r>
          </w:p>
        </w:tc>
      </w:tr>
      <w:tr w:rsidR="009E5D69" w14:paraId="1FA979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8D6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375 and LFD019=2 /*weekly*/) or (LFD018X &lt; 750 and LFD019=3 /*fortnightly*/) or</w:t>
            </w:r>
          </w:p>
        </w:tc>
      </w:tr>
      <w:tr w:rsidR="009E5D69" w14:paraId="5CAAAB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8EC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532405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8DF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42C37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622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2B6D85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7CB6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XWKP2020 = 750/2;</w:t>
            </w:r>
          </w:p>
        </w:tc>
      </w:tr>
      <w:tr w:rsidR="009E5D69" w14:paraId="186DD3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9EA6B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8D8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5EC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XWKP2020 = 99999;</w:t>
            </w:r>
          </w:p>
        </w:tc>
      </w:tr>
      <w:tr w:rsidR="009E5D69" w14:paraId="4E52E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DC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31816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EC3B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2EB0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AF6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JobKeeper - married/de facto */</w:t>
            </w:r>
          </w:p>
        </w:tc>
      </w:tr>
      <w:tr w:rsidR="009E5D69" w14:paraId="612F08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3181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and (LFH001 in (1,2) or LFH006A in (5,6,14,15) or LFH006B in (5,6,14,15) or LFH006C in (5,6,14,15) or LFH006D in (5,6,14,15)</w:t>
            </w:r>
          </w:p>
        </w:tc>
      </w:tr>
      <w:tr w:rsidR="009E5D69" w14:paraId="224387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C1A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LFH006E in (5,6,14,15) or LFH006F in (5,6,14,15) or LFH006G in (5,6,14,15) or LFH006H in (5,6,14,15) or LFH006I in (5,6,14,15)</w:t>
            </w:r>
          </w:p>
        </w:tc>
      </w:tr>
      <w:tr w:rsidR="009E5D69" w14:paraId="777EC4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A9E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LFH006J in (5,6,14,15) or LFH006K in (5,6,14,15) or LFH006L in (5,6,14,15) or LFH006M in (5,6,14,15) or LFH006N in (5,6,14,15)</w:t>
            </w:r>
          </w:p>
        </w:tc>
      </w:tr>
      <w:tr w:rsidR="009E5D69" w14:paraId="74283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3883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LFH006O in (5,6,14,15) ) then do;</w:t>
            </w:r>
          </w:p>
        </w:tc>
      </w:tr>
      <w:tr w:rsidR="009E5D69" w14:paraId="594138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4E5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D88B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CDA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/*Initial JobKeeper rate: pre Sept 28 2020*/</w:t>
            </w:r>
          </w:p>
        </w:tc>
      </w:tr>
      <w:tr w:rsidR="009E5D69" w14:paraId="37F01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62CA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/*hourly*/ and ((LFD018X*LFD012 &lt; 750 and LFD012 /*current hours*/ ne .)</w:t>
            </w:r>
          </w:p>
        </w:tc>
      </w:tr>
      <w:tr w:rsidR="009E5D69" w14:paraId="19800D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953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750 and LFD014 /*current hours*/ ne .) or (LFD018X*LFD016 &lt; 750 and LFD016 /*current hours*/ ne .)))</w:t>
            </w:r>
          </w:p>
        </w:tc>
      </w:tr>
      <w:tr w:rsidR="009E5D69" w14:paraId="04609C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890A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750 and LFD019=2 /*weekly*/) or (LFD018X &lt; 1500 and LFD019=3 /*fortnightly*/) or</w:t>
            </w:r>
          </w:p>
        </w:tc>
      </w:tr>
      <w:tr w:rsidR="009E5D69" w14:paraId="339980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699C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48EA4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B0F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4CC6FF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1453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0123A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0F0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FT rate after Sept 28 2020 (&gt;=20 hours/week) */</w:t>
            </w:r>
          </w:p>
        </w:tc>
      </w:tr>
      <w:tr w:rsidR="009E5D69" w14:paraId="0AAF10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951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&lt; 600 and LFD012 /*current hours*/ ne .)</w:t>
            </w:r>
          </w:p>
        </w:tc>
      </w:tr>
      <w:tr w:rsidR="009E5D69" w14:paraId="1F4E7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7C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600 and LFD014 /*current hours*/ ne .) or (LFD018X*LFD016 &lt; 600 and LFD016 /*current hours*/ ne .)))</w:t>
            </w:r>
          </w:p>
        </w:tc>
      </w:tr>
      <w:tr w:rsidR="009E5D69" w14:paraId="7279D8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4C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600 and LFD019=2 /*weekly*/) or (LFD018X &lt; 1200 and LFD019=3 /*fortnightly*/) or</w:t>
            </w:r>
          </w:p>
        </w:tc>
      </w:tr>
      <w:tr w:rsidR="009E5D69" w14:paraId="786348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85F0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521DA4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E4F8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09C83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351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47DE8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1605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E02E0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0F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/*First revision to JobKeeper: PT rate after Sept 28 2020 (&lt;20 hours/week) */</w:t>
            </w:r>
          </w:p>
        </w:tc>
      </w:tr>
      <w:tr w:rsidR="009E5D69" w14:paraId="2C9701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D14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(((LFD019 = 1 /*hourly*/ and ((LFD018X*LFD012 &lt; 375 and LFD012 /*current hours*/ ne .)</w:t>
            </w:r>
          </w:p>
        </w:tc>
      </w:tr>
      <w:tr w:rsidR="009E5D69" w14:paraId="743441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21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(LFD018X*LFD014 &lt; 375 and LFD014 /*current hours*/ ne .) or (LFD018X*LFD016 &lt; 375 and LFD016 /*current hours*/ ne .)))</w:t>
            </w:r>
          </w:p>
        </w:tc>
      </w:tr>
      <w:tr w:rsidR="009E5D69" w14:paraId="6B2593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B6E9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375 and LFD019=2 /*weekly*/) or (LFD018X &lt; 750 and LFD019=3 /*fortnightly*/) or</w:t>
            </w:r>
          </w:p>
        </w:tc>
      </w:tr>
      <w:tr w:rsidR="009E5D69" w14:paraId="50A32B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8ECE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1213E3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951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34CAC0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FC8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5B4EEA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537F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w:t>
            </w:r>
          </w:p>
        </w:tc>
      </w:tr>
      <w:tr w:rsidR="009E5D69" w14:paraId="31CD41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90A9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XWKP2020 = 99999;</w:t>
            </w:r>
          </w:p>
        </w:tc>
      </w:tr>
      <w:tr w:rsidR="009E5D69" w14:paraId="73346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3FD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55653E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8E191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8455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A08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ne 1 then do;</w:t>
            </w:r>
          </w:p>
        </w:tc>
      </w:tr>
      <w:tr w:rsidR="009E5D69" w14:paraId="35B277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5B4B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1933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5B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7C3FA4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CD6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1 then do ;</w:t>
            </w:r>
          </w:p>
        </w:tc>
      </w:tr>
      <w:tr w:rsidR="009E5D69" w14:paraId="6679C1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8B2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not in (0 999) then XWKP2020 = LFD018X*XHRS2020 ;</w:t>
            </w:r>
          </w:p>
        </w:tc>
      </w:tr>
      <w:tr w:rsidR="009E5D69" w14:paraId="33E2F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C1D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XHRS2020 in (0 999) then XWKP2020 = 99999 ; *Unknown - hourly pay provided but hours worked unknown or 0;</w:t>
            </w:r>
          </w:p>
        </w:tc>
      </w:tr>
      <w:tr w:rsidR="009E5D69" w14:paraId="04B70E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0764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DFB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7AF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3D03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C3B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A9E68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C9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2 then XWKP2020 = LFD018X ;</w:t>
            </w:r>
          </w:p>
        </w:tc>
      </w:tr>
      <w:tr w:rsidR="009E5D69" w14:paraId="217590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0F211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63B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51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0F240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D19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XWKP2020 = LFD018X/2 ;</w:t>
            </w:r>
          </w:p>
        </w:tc>
      </w:tr>
      <w:tr w:rsidR="009E5D69" w14:paraId="6D6AC0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0AD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8779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907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30545B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5C13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XWKP2020 = LFD018X/4 ;</w:t>
            </w:r>
          </w:p>
        </w:tc>
      </w:tr>
      <w:tr w:rsidR="009E5D69" w14:paraId="0A92BC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37CBD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C1F4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4C2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78F2EA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75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XWKP2020 = LFD018X/13 ;</w:t>
            </w:r>
          </w:p>
        </w:tc>
      </w:tr>
      <w:tr w:rsidR="009E5D69" w14:paraId="1AA755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B84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670A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879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0628C3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FB8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XWKP2020 = LFD018X/52 ;</w:t>
            </w:r>
          </w:p>
        </w:tc>
      </w:tr>
      <w:tr w:rsidR="009E5D69" w14:paraId="3D3B05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DE3F9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4DE6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55E5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648B9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9086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XWKP2020 = 99999 ;</w:t>
            </w:r>
          </w:p>
        </w:tc>
      </w:tr>
      <w:tr w:rsidR="009E5D69" w14:paraId="03DBA8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C55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w:t>
            </w:r>
          </w:p>
        </w:tc>
      </w:tr>
      <w:tr w:rsidR="009E5D69" w14:paraId="2D4468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EC389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E52E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5A86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5E8675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3A1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LFD020 in (., 2,99) then XWKP2020 = 99999 ;</w:t>
            </w:r>
          </w:p>
        </w:tc>
      </w:tr>
      <w:tr w:rsidR="009E5D69" w14:paraId="30BDEF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1DF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F05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9E4C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7C16FD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8291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 in (9999998 9999999) or LFD001 = 3 then XWKP2020 = 99999 ;</w:t>
            </w:r>
          </w:p>
        </w:tc>
      </w:tr>
      <w:tr w:rsidR="009E5D69" w14:paraId="689B7B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0B7B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BC57C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41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XWKP2020 = 99998 ; *Not working (unemployed or NILF) ;</w:t>
            </w:r>
          </w:p>
        </w:tc>
      </w:tr>
      <w:tr w:rsidR="009E5D69" w14:paraId="173DA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42C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XWKP2020 = 99999 ; *Unknown;</w:t>
            </w:r>
          </w:p>
        </w:tc>
      </w:tr>
      <w:tr w:rsidR="009E5D69" w14:paraId="536D0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4197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993C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C3FB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9E5D69" w14:paraId="4EC88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BEAB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(22582) then XWKP2020 = LFD018X/52  ; *Possible error in hours, pay or pay period;</w:t>
            </w:r>
          </w:p>
        </w:tc>
      </w:tr>
      <w:tr w:rsidR="009E5D69" w14:paraId="40DA94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21EF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A16597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C74DB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6738731" w14:textId="77777777" w:rsidR="009E5D69" w:rsidRDefault="009E5D69" w:rsidP="009E5D69">
      <w:pPr>
        <w:adjustRightInd w:val="0"/>
        <w:rPr>
          <w:rFonts w:ascii="Trebuchet MS" w:hAnsi="Trebuchet MS" w:cs="Trebuchet MS"/>
          <w:color w:val="000000"/>
          <w:sz w:val="19"/>
          <w:szCs w:val="19"/>
        </w:rPr>
      </w:pPr>
    </w:p>
    <w:p w14:paraId="291655E4" w14:textId="77777777" w:rsidR="009E5D69" w:rsidRDefault="009E5D69" w:rsidP="009E5D69">
      <w:pPr>
        <w:adjustRightInd w:val="0"/>
        <w:rPr>
          <w:rFonts w:ascii="Trebuchet MS" w:hAnsi="Trebuchet MS" w:cs="Trebuchet MS"/>
          <w:color w:val="000000"/>
          <w:sz w:val="19"/>
          <w:szCs w:val="19"/>
        </w:rPr>
        <w:sectPr w:rsidR="009E5D69">
          <w:headerReference w:type="default" r:id="rId277"/>
          <w:footerReference w:type="default" r:id="rId27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1CA2C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45" w:name="IDX884"/>
          <w:bookmarkEnd w:id="1145"/>
          <w:p w14:paraId="58E9E5A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46" w:name="_Toc144389325"/>
            <w:r>
              <w:rPr>
                <w:sz w:val="22"/>
                <w:szCs w:val="22"/>
              </w:rPr>
              <w:instrText>Average weekly pay</w:instrText>
            </w:r>
            <w:bookmarkEnd w:id="114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059E1F24" w14:textId="77777777" w:rsidR="009E5D69" w:rsidRDefault="009E5D69" w:rsidP="009E5D69">
      <w:pPr>
        <w:adjustRightInd w:val="0"/>
        <w:rPr>
          <w:rFonts w:ascii="Tahoma" w:hAnsi="Tahoma" w:cs="Tahoma"/>
          <w:color w:val="000000"/>
          <w:sz w:val="28"/>
          <w:szCs w:val="28"/>
        </w:rPr>
      </w:pPr>
    </w:p>
    <w:p w14:paraId="1E1D4FF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C928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5909C4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47" w:name="IDX885"/>
            <w:bookmarkEnd w:id="1147"/>
            <w:r>
              <w:rPr>
                <w:rFonts w:ascii="Tahoma" w:hAnsi="Tahoma" w:cs="Tahoma"/>
                <w:color w:val="000000"/>
                <w:sz w:val="28"/>
                <w:szCs w:val="28"/>
              </w:rPr>
              <w:fldChar w:fldCharType="begin"/>
            </w:r>
            <w:r>
              <w:rPr>
                <w:sz w:val="24"/>
                <w:szCs w:val="24"/>
              </w:rPr>
              <w:instrText>tc "</w:instrText>
            </w:r>
            <w:bookmarkStart w:id="1148" w:name="_Toc144389326"/>
            <w:r>
              <w:rPr>
                <w:sz w:val="22"/>
                <w:szCs w:val="22"/>
              </w:rPr>
              <w:instrText>XWKP2021</w:instrText>
            </w:r>
            <w:bookmarkEnd w:id="114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XWKP2021</w:t>
            </w:r>
          </w:p>
        </w:tc>
      </w:tr>
    </w:tbl>
    <w:p w14:paraId="7B1C65F1" w14:textId="77777777" w:rsidR="009E5D69" w:rsidRDefault="009E5D69" w:rsidP="009E5D69">
      <w:pPr>
        <w:adjustRightInd w:val="0"/>
        <w:rPr>
          <w:rFonts w:ascii="Tahoma" w:hAnsi="Tahoma" w:cs="Tahoma"/>
          <w:i/>
          <w:iCs/>
          <w:color w:val="000000"/>
          <w:sz w:val="24"/>
          <w:szCs w:val="24"/>
        </w:rPr>
      </w:pPr>
    </w:p>
    <w:p w14:paraId="0B7FC983" w14:textId="77777777" w:rsidR="009E5D69" w:rsidRDefault="009E5D69" w:rsidP="009E5D69">
      <w:pPr>
        <w:adjustRightInd w:val="0"/>
        <w:rPr>
          <w:rFonts w:ascii="Tahoma" w:hAnsi="Tahoma" w:cs="Tahoma"/>
          <w:i/>
          <w:iCs/>
          <w:color w:val="000000"/>
          <w:sz w:val="24"/>
          <w:szCs w:val="24"/>
        </w:rPr>
      </w:pPr>
    </w:p>
    <w:p w14:paraId="40625CE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49" w:name="IDX886"/>
      <w:bookmarkEnd w:id="114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CD2DA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8934A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5AE89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A8809A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15CA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49C1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XWKP2021</w:t>
            </w:r>
          </w:p>
        </w:tc>
      </w:tr>
      <w:tr w:rsidR="009E5D69" w14:paraId="115D78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E6E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E32D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XWKP2021 Average weekly pay</w:t>
            </w:r>
          </w:p>
        </w:tc>
      </w:tr>
      <w:tr w:rsidR="009E5D69" w14:paraId="43C02E8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9DC41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1D6AD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FC926C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C70F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5A681A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D20AC0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2E1A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4CB7A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9745545" w14:textId="77777777" w:rsidR="009E5D69" w:rsidRDefault="009E5D69" w:rsidP="009E5D69">
      <w:pPr>
        <w:adjustRightInd w:val="0"/>
        <w:rPr>
          <w:rFonts w:ascii="Trebuchet MS" w:hAnsi="Trebuchet MS" w:cs="Trebuchet MS"/>
          <w:color w:val="000000"/>
          <w:sz w:val="19"/>
          <w:szCs w:val="19"/>
        </w:rPr>
      </w:pPr>
    </w:p>
    <w:p w14:paraId="0EF811E9" w14:textId="77777777" w:rsidR="009E5D69" w:rsidRDefault="009E5D69" w:rsidP="009E5D69">
      <w:pPr>
        <w:adjustRightInd w:val="0"/>
        <w:rPr>
          <w:rFonts w:ascii="Trebuchet MS" w:hAnsi="Trebuchet MS" w:cs="Trebuchet MS"/>
          <w:color w:val="000000"/>
          <w:sz w:val="19"/>
          <w:szCs w:val="19"/>
        </w:rPr>
      </w:pPr>
    </w:p>
    <w:p w14:paraId="5DD3C2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0" w:name="IDX887"/>
      <w:bookmarkEnd w:id="115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AD5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FEAE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190F451B" w14:textId="77777777" w:rsidR="009E5D69" w:rsidRDefault="009E5D69" w:rsidP="009E5D69">
      <w:pPr>
        <w:adjustRightInd w:val="0"/>
        <w:rPr>
          <w:rFonts w:ascii="Trebuchet MS" w:hAnsi="Trebuchet MS" w:cs="Trebuchet MS"/>
          <w:color w:val="000000"/>
          <w:sz w:val="19"/>
          <w:szCs w:val="19"/>
        </w:rPr>
      </w:pPr>
    </w:p>
    <w:p w14:paraId="79DAE8C8" w14:textId="77777777" w:rsidR="009E5D69" w:rsidRDefault="009E5D69" w:rsidP="009E5D69">
      <w:pPr>
        <w:adjustRightInd w:val="0"/>
        <w:rPr>
          <w:rFonts w:ascii="Trebuchet MS" w:hAnsi="Trebuchet MS" w:cs="Trebuchet MS"/>
          <w:color w:val="000000"/>
          <w:sz w:val="19"/>
          <w:szCs w:val="19"/>
        </w:rPr>
      </w:pPr>
    </w:p>
    <w:p w14:paraId="5E2147E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1" w:name="IDX888"/>
      <w:bookmarkEnd w:id="115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D4A7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D03D8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766E2B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1F3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7B7ED91E" w14:textId="77777777" w:rsidR="009E5D69" w:rsidRDefault="009E5D69" w:rsidP="009E5D69">
      <w:pPr>
        <w:adjustRightInd w:val="0"/>
        <w:rPr>
          <w:rFonts w:ascii="Trebuchet MS" w:hAnsi="Trebuchet MS" w:cs="Trebuchet MS"/>
          <w:color w:val="000000"/>
          <w:sz w:val="19"/>
          <w:szCs w:val="19"/>
        </w:rPr>
      </w:pPr>
    </w:p>
    <w:p w14:paraId="4C5C5932" w14:textId="77777777" w:rsidR="009E5D69" w:rsidRDefault="009E5D69" w:rsidP="009E5D69">
      <w:pPr>
        <w:adjustRightInd w:val="0"/>
        <w:rPr>
          <w:rFonts w:ascii="Trebuchet MS" w:hAnsi="Trebuchet MS" w:cs="Trebuchet MS"/>
          <w:color w:val="000000"/>
          <w:sz w:val="19"/>
          <w:szCs w:val="19"/>
        </w:rPr>
      </w:pPr>
    </w:p>
    <w:p w14:paraId="0DD6B2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2" w:name="IDX889"/>
      <w:bookmarkEnd w:id="115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A8E7C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86C7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63D0F338" w14:textId="77777777" w:rsidR="009E5D69" w:rsidRDefault="009E5D69" w:rsidP="009E5D69">
      <w:pPr>
        <w:adjustRightInd w:val="0"/>
        <w:rPr>
          <w:rFonts w:ascii="Trebuchet MS" w:hAnsi="Trebuchet MS" w:cs="Trebuchet MS"/>
          <w:color w:val="000000"/>
          <w:sz w:val="19"/>
          <w:szCs w:val="19"/>
        </w:rPr>
      </w:pPr>
    </w:p>
    <w:p w14:paraId="620F918B" w14:textId="77777777" w:rsidR="009E5D69" w:rsidRDefault="009E5D69" w:rsidP="009E5D69">
      <w:pPr>
        <w:adjustRightInd w:val="0"/>
        <w:rPr>
          <w:rFonts w:ascii="Trebuchet MS" w:hAnsi="Trebuchet MS" w:cs="Trebuchet MS"/>
          <w:color w:val="000000"/>
          <w:sz w:val="19"/>
          <w:szCs w:val="19"/>
        </w:rPr>
      </w:pPr>
    </w:p>
    <w:p w14:paraId="0A4F786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3" w:name="IDX890"/>
      <w:bookmarkEnd w:id="115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743EF9"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5CB11BD" w14:textId="77777777" w:rsidR="009E5D69" w:rsidRDefault="009E5D69" w:rsidP="006A0CC6">
            <w:pPr>
              <w:keepNext/>
              <w:adjustRightInd w:val="0"/>
              <w:rPr>
                <w:sz w:val="24"/>
                <w:szCs w:val="24"/>
              </w:rPr>
            </w:pPr>
          </w:p>
        </w:tc>
      </w:tr>
      <w:tr w:rsidR="009E5D69" w14:paraId="2A63E51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A0C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2EEA0F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5813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B60F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644B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09C549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CE62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2DC3F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A707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6E641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DF1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LGD017 = 1 then do ;</w:t>
            </w:r>
          </w:p>
        </w:tc>
      </w:tr>
      <w:tr w:rsidR="009E5D69" w14:paraId="3E033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1DC45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5F1EB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2C7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5316C9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99A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LGD016 = 1 then do ;</w:t>
            </w:r>
          </w:p>
        </w:tc>
      </w:tr>
      <w:tr w:rsidR="009E5D69" w14:paraId="34B94F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6D7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XHRS2021 not in (0 999) then XWKP2021 = LGD015X*XHRS2021 ;</w:t>
            </w:r>
          </w:p>
        </w:tc>
      </w:tr>
      <w:tr w:rsidR="009E5D69" w14:paraId="52D0E3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217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in (0 999) then XWKP2021 = 99999 ; *Unknown - hourly pay provided but hours worked 0 or unknown;</w:t>
            </w:r>
          </w:p>
        </w:tc>
      </w:tr>
      <w:tr w:rsidR="009E5D69" w14:paraId="56E5A2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14D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D5B39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D73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9F7F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C898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30D28B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3D0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2 then XWKP2021 = LGD015X ;</w:t>
            </w:r>
          </w:p>
        </w:tc>
      </w:tr>
      <w:tr w:rsidR="009E5D69" w14:paraId="39333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80C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70FE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316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78C659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CE8B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3 then XWKP2021 = LGD015X/2 ;</w:t>
            </w:r>
          </w:p>
        </w:tc>
      </w:tr>
      <w:tr w:rsidR="009E5D69" w14:paraId="17ED34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5F1D2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28DA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0252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5E98D3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5096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(4,5) then XWKP2021 = LGD015X/4 ;</w:t>
            </w:r>
          </w:p>
        </w:tc>
      </w:tr>
      <w:tr w:rsidR="009E5D69" w14:paraId="2CE66D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995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80E78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118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3DDE9D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18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6 then XWKP2021 = LGD015X/13 ;</w:t>
            </w:r>
          </w:p>
        </w:tc>
      </w:tr>
      <w:tr w:rsidR="009E5D69" w14:paraId="4A3A5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DD1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213E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59BF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7A9426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C3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7 then XWKP2021 = LGD015X/52 ;</w:t>
            </w:r>
          </w:p>
        </w:tc>
      </w:tr>
      <w:tr w:rsidR="009E5D69" w14:paraId="2D7037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8871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584D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1A55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556D8C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D0A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(8,95) then XWKP2021 = 99999 ;</w:t>
            </w:r>
          </w:p>
        </w:tc>
      </w:tr>
      <w:tr w:rsidR="009E5D69" w14:paraId="7AB7A6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64D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705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86B2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AC50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D59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4CF5F3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92A5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LGD017 in (2,99) then XWKP2021 = 99999 ;</w:t>
            </w:r>
          </w:p>
        </w:tc>
      </w:tr>
      <w:tr w:rsidR="009E5D69" w14:paraId="4BF71B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97287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4A0D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DA09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04CDE1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4E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LGD015 in (9999998 9999999) or LGD001 = 3 then XWKP2021 = 99999 ;</w:t>
            </w:r>
          </w:p>
        </w:tc>
      </w:tr>
      <w:tr w:rsidR="009E5D69" w14:paraId="0608FF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7E42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FE966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48DA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6B9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883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XWKP2021 = 99998 ; *Not working (unemployed or NILF) ;</w:t>
            </w:r>
          </w:p>
        </w:tc>
      </w:tr>
      <w:tr w:rsidR="009E5D69" w14:paraId="2D4B798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242F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381517C" w14:textId="77777777" w:rsidR="009E5D69" w:rsidRDefault="009E5D69" w:rsidP="009E5D69">
      <w:pPr>
        <w:adjustRightInd w:val="0"/>
        <w:rPr>
          <w:rFonts w:ascii="Trebuchet MS" w:hAnsi="Trebuchet MS" w:cs="Trebuchet MS"/>
          <w:color w:val="000000"/>
          <w:sz w:val="19"/>
          <w:szCs w:val="19"/>
        </w:rPr>
      </w:pPr>
    </w:p>
    <w:p w14:paraId="531FD30B" w14:textId="77777777" w:rsidR="009E5D69" w:rsidRDefault="009E5D69" w:rsidP="009E5D69">
      <w:pPr>
        <w:adjustRightInd w:val="0"/>
        <w:rPr>
          <w:rFonts w:ascii="Trebuchet MS" w:hAnsi="Trebuchet MS" w:cs="Trebuchet MS"/>
          <w:color w:val="000000"/>
          <w:sz w:val="19"/>
          <w:szCs w:val="19"/>
        </w:rPr>
        <w:sectPr w:rsidR="009E5D69">
          <w:headerReference w:type="default" r:id="rId279"/>
          <w:footerReference w:type="default" r:id="rId28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816FA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54" w:name="IDX891"/>
          <w:bookmarkEnd w:id="1154"/>
          <w:p w14:paraId="06F0346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55" w:name="_Toc144389327"/>
            <w:r>
              <w:rPr>
                <w:sz w:val="22"/>
                <w:szCs w:val="22"/>
              </w:rPr>
              <w:instrText>Average weekly pay</w:instrText>
            </w:r>
            <w:bookmarkEnd w:id="115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weekly pay</w:t>
            </w:r>
          </w:p>
        </w:tc>
      </w:tr>
    </w:tbl>
    <w:p w14:paraId="3481E71C" w14:textId="77777777" w:rsidR="009E5D69" w:rsidRDefault="009E5D69" w:rsidP="009E5D69">
      <w:pPr>
        <w:adjustRightInd w:val="0"/>
        <w:rPr>
          <w:rFonts w:ascii="Tahoma" w:hAnsi="Tahoma" w:cs="Tahoma"/>
          <w:color w:val="000000"/>
          <w:sz w:val="28"/>
          <w:szCs w:val="28"/>
        </w:rPr>
      </w:pPr>
    </w:p>
    <w:p w14:paraId="768BE27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1F65F3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F7C633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56" w:name="IDX892"/>
            <w:bookmarkEnd w:id="1156"/>
            <w:r>
              <w:rPr>
                <w:rFonts w:ascii="Tahoma" w:hAnsi="Tahoma" w:cs="Tahoma"/>
                <w:color w:val="000000"/>
                <w:sz w:val="28"/>
                <w:szCs w:val="28"/>
              </w:rPr>
              <w:fldChar w:fldCharType="begin"/>
            </w:r>
            <w:r>
              <w:rPr>
                <w:sz w:val="24"/>
                <w:szCs w:val="24"/>
              </w:rPr>
              <w:instrText>tc "</w:instrText>
            </w:r>
            <w:bookmarkStart w:id="1157" w:name="_Toc144389328"/>
            <w:r>
              <w:rPr>
                <w:sz w:val="22"/>
                <w:szCs w:val="22"/>
              </w:rPr>
              <w:instrText>XWKP2022</w:instrText>
            </w:r>
            <w:bookmarkEnd w:id="115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XWKP2022</w:t>
            </w:r>
          </w:p>
        </w:tc>
      </w:tr>
    </w:tbl>
    <w:p w14:paraId="33AE8F2D" w14:textId="77777777" w:rsidR="009E5D69" w:rsidRDefault="009E5D69" w:rsidP="009E5D69">
      <w:pPr>
        <w:adjustRightInd w:val="0"/>
        <w:rPr>
          <w:rFonts w:ascii="Tahoma" w:hAnsi="Tahoma" w:cs="Tahoma"/>
          <w:i/>
          <w:iCs/>
          <w:color w:val="000000"/>
          <w:sz w:val="24"/>
          <w:szCs w:val="24"/>
        </w:rPr>
      </w:pPr>
    </w:p>
    <w:p w14:paraId="4AB789EA" w14:textId="77777777" w:rsidR="009E5D69" w:rsidRDefault="009E5D69" w:rsidP="009E5D69">
      <w:pPr>
        <w:adjustRightInd w:val="0"/>
        <w:rPr>
          <w:rFonts w:ascii="Tahoma" w:hAnsi="Tahoma" w:cs="Tahoma"/>
          <w:i/>
          <w:iCs/>
          <w:color w:val="000000"/>
          <w:sz w:val="24"/>
          <w:szCs w:val="24"/>
        </w:rPr>
      </w:pPr>
    </w:p>
    <w:p w14:paraId="7E32A44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58" w:name="IDX893"/>
      <w:bookmarkEnd w:id="115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7EF3B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7D63D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0FF20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C7AA6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F577E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AF27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XWKP2022</w:t>
            </w:r>
          </w:p>
        </w:tc>
      </w:tr>
      <w:tr w:rsidR="009E5D69" w14:paraId="589C0B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85BB2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0E051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XWKP2022 Average weekly pay</w:t>
            </w:r>
          </w:p>
        </w:tc>
      </w:tr>
      <w:tr w:rsidR="009E5D69" w14:paraId="3E341E6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57147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5E2F0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D3B259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8032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1BA95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D6ABED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11D45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AF1E8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327FD0B" w14:textId="77777777" w:rsidR="009E5D69" w:rsidRDefault="009E5D69" w:rsidP="009E5D69">
      <w:pPr>
        <w:adjustRightInd w:val="0"/>
        <w:rPr>
          <w:rFonts w:ascii="Trebuchet MS" w:hAnsi="Trebuchet MS" w:cs="Trebuchet MS"/>
          <w:color w:val="000000"/>
          <w:sz w:val="19"/>
          <w:szCs w:val="19"/>
        </w:rPr>
      </w:pPr>
    </w:p>
    <w:p w14:paraId="40237F04" w14:textId="77777777" w:rsidR="009E5D69" w:rsidRDefault="009E5D69" w:rsidP="009E5D69">
      <w:pPr>
        <w:adjustRightInd w:val="0"/>
        <w:rPr>
          <w:rFonts w:ascii="Trebuchet MS" w:hAnsi="Trebuchet MS" w:cs="Trebuchet MS"/>
          <w:color w:val="000000"/>
          <w:sz w:val="19"/>
          <w:szCs w:val="19"/>
        </w:rPr>
      </w:pPr>
    </w:p>
    <w:p w14:paraId="2CCC85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59" w:name="IDX894"/>
      <w:bookmarkEnd w:id="115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433C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D1C4A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weekly pay at the time of interview.</w:t>
            </w:r>
          </w:p>
        </w:tc>
      </w:tr>
    </w:tbl>
    <w:p w14:paraId="7C2404A1" w14:textId="77777777" w:rsidR="009E5D69" w:rsidRDefault="009E5D69" w:rsidP="009E5D69">
      <w:pPr>
        <w:adjustRightInd w:val="0"/>
        <w:rPr>
          <w:rFonts w:ascii="Trebuchet MS" w:hAnsi="Trebuchet MS" w:cs="Trebuchet MS"/>
          <w:color w:val="000000"/>
          <w:sz w:val="19"/>
          <w:szCs w:val="19"/>
        </w:rPr>
      </w:pPr>
    </w:p>
    <w:p w14:paraId="0CD2876F" w14:textId="77777777" w:rsidR="009E5D69" w:rsidRDefault="009E5D69" w:rsidP="009E5D69">
      <w:pPr>
        <w:adjustRightInd w:val="0"/>
        <w:rPr>
          <w:rFonts w:ascii="Trebuchet MS" w:hAnsi="Trebuchet MS" w:cs="Trebuchet MS"/>
          <w:color w:val="000000"/>
          <w:sz w:val="19"/>
          <w:szCs w:val="19"/>
        </w:rPr>
      </w:pPr>
    </w:p>
    <w:p w14:paraId="03A25E6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0" w:name="IDX895"/>
      <w:bookmarkEnd w:id="116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EFAA5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0C6E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99998 =  99998 Not applicable</w:t>
            </w:r>
          </w:p>
        </w:tc>
      </w:tr>
      <w:tr w:rsidR="009E5D69" w14:paraId="50DCE54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6641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99999 =  99999 Unknown</w:t>
            </w:r>
          </w:p>
        </w:tc>
      </w:tr>
    </w:tbl>
    <w:p w14:paraId="4553D8C9" w14:textId="77777777" w:rsidR="009E5D69" w:rsidRDefault="009E5D69" w:rsidP="009E5D69">
      <w:pPr>
        <w:adjustRightInd w:val="0"/>
        <w:rPr>
          <w:rFonts w:ascii="Trebuchet MS" w:hAnsi="Trebuchet MS" w:cs="Trebuchet MS"/>
          <w:color w:val="000000"/>
          <w:sz w:val="19"/>
          <w:szCs w:val="19"/>
        </w:rPr>
      </w:pPr>
    </w:p>
    <w:p w14:paraId="3CB07F9F" w14:textId="77777777" w:rsidR="009E5D69" w:rsidRDefault="009E5D69" w:rsidP="009E5D69">
      <w:pPr>
        <w:adjustRightInd w:val="0"/>
        <w:rPr>
          <w:rFonts w:ascii="Trebuchet MS" w:hAnsi="Trebuchet MS" w:cs="Trebuchet MS"/>
          <w:color w:val="000000"/>
          <w:sz w:val="19"/>
          <w:szCs w:val="19"/>
        </w:rPr>
      </w:pPr>
    </w:p>
    <w:p w14:paraId="5A1CC0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1" w:name="IDX896"/>
      <w:bookmarkEnd w:id="116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D907D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0312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99997 dollars.</w:t>
            </w:r>
            <w:r>
              <w:rPr>
                <w:rFonts w:ascii="Trebuchet MS" w:hAnsi="Trebuchet MS" w:cs="Trebuchet MS"/>
                <w:color w:val="000000"/>
                <w:sz w:val="19"/>
                <w:szCs w:val="19"/>
              </w:rPr>
              <w:br/>
            </w:r>
            <w:r>
              <w:rPr>
                <w:rFonts w:ascii="Trebuchet MS" w:hAnsi="Trebuchet MS" w:cs="Trebuchet MS"/>
                <w:color w:val="000000"/>
                <w:sz w:val="19"/>
                <w:szCs w:val="19"/>
              </w:rPr>
              <w:br/>
              <w:t>Gross weekly pay is recorded for those who are working for wages or salary, while weekly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hourly pay but did not provide their weekly hours worked.</w:t>
            </w:r>
          </w:p>
        </w:tc>
      </w:tr>
    </w:tbl>
    <w:p w14:paraId="6D0EB1FF" w14:textId="77777777" w:rsidR="009E5D69" w:rsidRDefault="009E5D69" w:rsidP="009E5D69">
      <w:pPr>
        <w:adjustRightInd w:val="0"/>
        <w:rPr>
          <w:rFonts w:ascii="Trebuchet MS" w:hAnsi="Trebuchet MS" w:cs="Trebuchet MS"/>
          <w:color w:val="000000"/>
          <w:sz w:val="19"/>
          <w:szCs w:val="19"/>
        </w:rPr>
      </w:pPr>
    </w:p>
    <w:p w14:paraId="67CF7D3E" w14:textId="77777777" w:rsidR="009E5D69" w:rsidRDefault="009E5D69" w:rsidP="009E5D69">
      <w:pPr>
        <w:adjustRightInd w:val="0"/>
        <w:rPr>
          <w:rFonts w:ascii="Trebuchet MS" w:hAnsi="Trebuchet MS" w:cs="Trebuchet MS"/>
          <w:color w:val="000000"/>
          <w:sz w:val="19"/>
          <w:szCs w:val="19"/>
        </w:rPr>
      </w:pPr>
    </w:p>
    <w:p w14:paraId="1E04AC3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2" w:name="IDX897"/>
      <w:bookmarkEnd w:id="116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7A9ED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450452D" w14:textId="77777777" w:rsidR="009E5D69" w:rsidRDefault="009E5D69" w:rsidP="006A0CC6">
            <w:pPr>
              <w:keepNext/>
              <w:adjustRightInd w:val="0"/>
              <w:rPr>
                <w:sz w:val="24"/>
                <w:szCs w:val="24"/>
              </w:rPr>
            </w:pPr>
          </w:p>
        </w:tc>
      </w:tr>
      <w:tr w:rsidR="009E5D69" w14:paraId="33E6BEA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92CB9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6FD6A5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2CCD8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04F8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A9C55B" w14:textId="1030401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7F8BCB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2A6F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5D44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0B3782" w14:textId="798E02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before tax */</w:t>
            </w:r>
          </w:p>
        </w:tc>
      </w:tr>
      <w:tr w:rsidR="009E5D69" w14:paraId="61151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08182" w14:textId="5C070DB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LHD017 = 1 then do ;</w:t>
            </w:r>
          </w:p>
        </w:tc>
      </w:tr>
      <w:tr w:rsidR="009E5D69" w14:paraId="20D9A3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0751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809D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61D6F7" w14:textId="4C4F123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4742F3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378DAD" w14:textId="107A643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LHD016 = 1 then do ;</w:t>
            </w:r>
          </w:p>
        </w:tc>
      </w:tr>
      <w:tr w:rsidR="009E5D69" w14:paraId="419BB7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9768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E67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CDA7C" w14:textId="765A5FD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XHRS2022 not in (0 999) then XWKP2022 = LHD015X*XHRS2022 ;</w:t>
            </w:r>
          </w:p>
        </w:tc>
      </w:tr>
      <w:tr w:rsidR="009E5D69" w14:paraId="2A3438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BD8F6D" w14:textId="396BDBA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in (0 999) then XWKP2022 = 99999 ; *Unknown - hourly pay provided but hours worked 0 or unknown;</w:t>
            </w:r>
          </w:p>
        </w:tc>
      </w:tr>
      <w:tr w:rsidR="009E5D69" w14:paraId="6AE44C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69EE36" w14:textId="51AD11F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817AA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59D3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453C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E40FF6" w14:textId="241A839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88372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342531" w14:textId="3C6D660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2 then XWKP2022 = LHD015X ;</w:t>
            </w:r>
          </w:p>
        </w:tc>
      </w:tr>
      <w:tr w:rsidR="009E5D69" w14:paraId="55C25B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CAF2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ABF20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4E166D" w14:textId="7DC396C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0EE887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47E9FF" w14:textId="656240A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3 then XWKP2022 = LHD015X/2 ;</w:t>
            </w:r>
          </w:p>
        </w:tc>
      </w:tr>
      <w:tr w:rsidR="009E5D69" w14:paraId="0E03A7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90AB2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0AF4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3BD945" w14:textId="11CC338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E2081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384F6" w14:textId="10A5463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(4,5) then XWKP2022 = LHD015X/4 ;</w:t>
            </w:r>
          </w:p>
        </w:tc>
      </w:tr>
      <w:tr w:rsidR="009E5D69" w14:paraId="03F14B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10EA1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6CF8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EA2A7E" w14:textId="0ED6EA8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0F6CFA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758B47" w14:textId="0EE2A2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6 then XWKP2022 = LHD015X/13 ;</w:t>
            </w:r>
          </w:p>
        </w:tc>
      </w:tr>
      <w:tr w:rsidR="009E5D69" w14:paraId="46FB4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C8A8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18D1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A8B447" w14:textId="700567B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304D4F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C71F9" w14:textId="48E2FE0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7 then XWKP2022 = LHD015X/52 ;</w:t>
            </w:r>
          </w:p>
        </w:tc>
      </w:tr>
      <w:tr w:rsidR="009E5D69" w14:paraId="7D767C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E1473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35DF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8BA74" w14:textId="5C4DB04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weekly pay unknown */</w:t>
            </w:r>
          </w:p>
        </w:tc>
      </w:tr>
      <w:tr w:rsidR="009E5D69" w14:paraId="053A8C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6C9DB" w14:textId="6DA7291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(8,95) then XWKP2022 = 99999 ;</w:t>
            </w:r>
          </w:p>
        </w:tc>
      </w:tr>
      <w:tr w:rsidR="009E5D69" w14:paraId="77C4A3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3008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A539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69CAB" w14:textId="5D909CF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6AD2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A4FDE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69933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899EAD" w14:textId="113D59F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Specified after tax or unknown - before tax pay unknown */</w:t>
            </w:r>
          </w:p>
        </w:tc>
      </w:tr>
      <w:tr w:rsidR="009E5D69" w14:paraId="2F417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626174" w14:textId="42B994E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LHD017 in (2,99) then XWKP2022 = 99999 ;</w:t>
            </w:r>
          </w:p>
        </w:tc>
      </w:tr>
      <w:tr w:rsidR="009E5D69" w14:paraId="516BAF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2A0E1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28D3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282539" w14:textId="645CD0C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Pay unknown or waiting to start job */</w:t>
            </w:r>
          </w:p>
        </w:tc>
      </w:tr>
      <w:tr w:rsidR="009E5D69" w14:paraId="70AD1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531082" w14:textId="6119C2C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LHD015 in (9999998 9999999) or LHD001 = 3 then XWKP2022 = 99999 ;</w:t>
            </w:r>
          </w:p>
        </w:tc>
      </w:tr>
      <w:tr w:rsidR="009E5D69" w14:paraId="4CA2A0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792A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76C9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F754A4" w14:textId="34522A0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1DB63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13AC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AE86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849E02" w14:textId="4F23314C"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XWKP2022 = 99998 ; *Not working (unemployed or NILF) ;</w:t>
            </w:r>
          </w:p>
        </w:tc>
      </w:tr>
      <w:tr w:rsidR="009E5D69" w14:paraId="482EB1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C620A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253CDB4" w14:textId="77777777" w:rsidR="009E5D69" w:rsidRDefault="009E5D69" w:rsidP="009E5D69">
      <w:pPr>
        <w:adjustRightInd w:val="0"/>
        <w:rPr>
          <w:rFonts w:ascii="Trebuchet MS" w:hAnsi="Trebuchet MS" w:cs="Trebuchet MS"/>
          <w:color w:val="000000"/>
          <w:sz w:val="19"/>
          <w:szCs w:val="19"/>
        </w:rPr>
      </w:pPr>
    </w:p>
    <w:p w14:paraId="24075539" w14:textId="77777777" w:rsidR="009E5D69" w:rsidRDefault="009E5D69" w:rsidP="009E5D69">
      <w:pPr>
        <w:adjustRightInd w:val="0"/>
        <w:rPr>
          <w:rFonts w:ascii="Trebuchet MS" w:hAnsi="Trebuchet MS" w:cs="Trebuchet MS"/>
          <w:color w:val="000000"/>
          <w:sz w:val="19"/>
          <w:szCs w:val="19"/>
        </w:rPr>
        <w:sectPr w:rsidR="009E5D69">
          <w:headerReference w:type="default" r:id="rId281"/>
          <w:footerReference w:type="default" r:id="rId28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DD99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63" w:name="IDX898"/>
          <w:bookmarkEnd w:id="1163"/>
          <w:p w14:paraId="485D359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64" w:name="_Toc144389329"/>
            <w:r>
              <w:rPr>
                <w:sz w:val="22"/>
                <w:szCs w:val="22"/>
              </w:rPr>
              <w:instrText>Average hourly pay</w:instrText>
            </w:r>
            <w:bookmarkEnd w:id="116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2466915" w14:textId="77777777" w:rsidR="009E5D69" w:rsidRDefault="009E5D69" w:rsidP="009E5D69">
      <w:pPr>
        <w:adjustRightInd w:val="0"/>
        <w:rPr>
          <w:rFonts w:ascii="Tahoma" w:hAnsi="Tahoma" w:cs="Tahoma"/>
          <w:color w:val="000000"/>
          <w:sz w:val="28"/>
          <w:szCs w:val="28"/>
        </w:rPr>
      </w:pPr>
    </w:p>
    <w:p w14:paraId="423A3C2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DA7C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F22386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65" w:name="IDX899"/>
            <w:bookmarkEnd w:id="1165"/>
            <w:r>
              <w:rPr>
                <w:rFonts w:ascii="Tahoma" w:hAnsi="Tahoma" w:cs="Tahoma"/>
                <w:color w:val="000000"/>
                <w:sz w:val="28"/>
                <w:szCs w:val="28"/>
              </w:rPr>
              <w:fldChar w:fldCharType="begin"/>
            </w:r>
            <w:r>
              <w:rPr>
                <w:sz w:val="24"/>
                <w:szCs w:val="24"/>
              </w:rPr>
              <w:instrText>tc "</w:instrText>
            </w:r>
            <w:bookmarkStart w:id="1166" w:name="_Toc144389330"/>
            <w:r>
              <w:rPr>
                <w:sz w:val="22"/>
                <w:szCs w:val="22"/>
              </w:rPr>
              <w:instrText>XHRP2015</w:instrText>
            </w:r>
            <w:bookmarkEnd w:id="116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XHRP2015</w:t>
            </w:r>
          </w:p>
        </w:tc>
      </w:tr>
    </w:tbl>
    <w:p w14:paraId="4EE8B204" w14:textId="77777777" w:rsidR="009E5D69" w:rsidRDefault="009E5D69" w:rsidP="009E5D69">
      <w:pPr>
        <w:adjustRightInd w:val="0"/>
        <w:rPr>
          <w:rFonts w:ascii="Tahoma" w:hAnsi="Tahoma" w:cs="Tahoma"/>
          <w:i/>
          <w:iCs/>
          <w:color w:val="000000"/>
          <w:sz w:val="24"/>
          <w:szCs w:val="24"/>
        </w:rPr>
      </w:pPr>
    </w:p>
    <w:p w14:paraId="50023545" w14:textId="77777777" w:rsidR="009E5D69" w:rsidRDefault="009E5D69" w:rsidP="009E5D69">
      <w:pPr>
        <w:adjustRightInd w:val="0"/>
        <w:rPr>
          <w:rFonts w:ascii="Tahoma" w:hAnsi="Tahoma" w:cs="Tahoma"/>
          <w:i/>
          <w:iCs/>
          <w:color w:val="000000"/>
          <w:sz w:val="24"/>
          <w:szCs w:val="24"/>
        </w:rPr>
      </w:pPr>
    </w:p>
    <w:p w14:paraId="7FC26E8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67" w:name="IDX900"/>
      <w:bookmarkEnd w:id="116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C77BE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11748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54FA7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E298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E83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D085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XHRP2015</w:t>
            </w:r>
          </w:p>
        </w:tc>
      </w:tr>
      <w:tr w:rsidR="009E5D69" w14:paraId="02B745D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F564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F24D2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XHRP2015 Average hourly pay</w:t>
            </w:r>
          </w:p>
        </w:tc>
      </w:tr>
      <w:tr w:rsidR="009E5D69" w14:paraId="7F3E09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FFB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D3903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21F43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EC875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211DB8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3CAB4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7CAC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F035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19835886" w14:textId="77777777" w:rsidR="009E5D69" w:rsidRDefault="009E5D69" w:rsidP="009E5D69">
      <w:pPr>
        <w:adjustRightInd w:val="0"/>
        <w:rPr>
          <w:rFonts w:ascii="Trebuchet MS" w:hAnsi="Trebuchet MS" w:cs="Trebuchet MS"/>
          <w:color w:val="000000"/>
          <w:sz w:val="19"/>
          <w:szCs w:val="19"/>
        </w:rPr>
      </w:pPr>
    </w:p>
    <w:p w14:paraId="5EE7DA14" w14:textId="77777777" w:rsidR="009E5D69" w:rsidRDefault="009E5D69" w:rsidP="009E5D69">
      <w:pPr>
        <w:adjustRightInd w:val="0"/>
        <w:rPr>
          <w:rFonts w:ascii="Trebuchet MS" w:hAnsi="Trebuchet MS" w:cs="Trebuchet MS"/>
          <w:color w:val="000000"/>
          <w:sz w:val="19"/>
          <w:szCs w:val="19"/>
        </w:rPr>
      </w:pPr>
    </w:p>
    <w:p w14:paraId="7FA623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8" w:name="IDX901"/>
      <w:bookmarkEnd w:id="116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4EFA29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AB12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283E3CE6" w14:textId="77777777" w:rsidR="009E5D69" w:rsidRDefault="009E5D69" w:rsidP="009E5D69">
      <w:pPr>
        <w:adjustRightInd w:val="0"/>
        <w:rPr>
          <w:rFonts w:ascii="Trebuchet MS" w:hAnsi="Trebuchet MS" w:cs="Trebuchet MS"/>
          <w:color w:val="000000"/>
          <w:sz w:val="19"/>
          <w:szCs w:val="19"/>
        </w:rPr>
      </w:pPr>
    </w:p>
    <w:p w14:paraId="76B311B4" w14:textId="77777777" w:rsidR="009E5D69" w:rsidRDefault="009E5D69" w:rsidP="009E5D69">
      <w:pPr>
        <w:adjustRightInd w:val="0"/>
        <w:rPr>
          <w:rFonts w:ascii="Trebuchet MS" w:hAnsi="Trebuchet MS" w:cs="Trebuchet MS"/>
          <w:color w:val="000000"/>
          <w:sz w:val="19"/>
          <w:szCs w:val="19"/>
        </w:rPr>
      </w:pPr>
    </w:p>
    <w:p w14:paraId="4EBB118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69" w:name="IDX902"/>
      <w:bookmarkEnd w:id="116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6796B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9CAB6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52B7F2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0C87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75D56188" w14:textId="77777777" w:rsidR="009E5D69" w:rsidRDefault="009E5D69" w:rsidP="009E5D69">
      <w:pPr>
        <w:adjustRightInd w:val="0"/>
        <w:rPr>
          <w:rFonts w:ascii="Trebuchet MS" w:hAnsi="Trebuchet MS" w:cs="Trebuchet MS"/>
          <w:color w:val="000000"/>
          <w:sz w:val="19"/>
          <w:szCs w:val="19"/>
        </w:rPr>
      </w:pPr>
    </w:p>
    <w:p w14:paraId="160B87E8" w14:textId="77777777" w:rsidR="009E5D69" w:rsidRDefault="009E5D69" w:rsidP="009E5D69">
      <w:pPr>
        <w:adjustRightInd w:val="0"/>
        <w:rPr>
          <w:rFonts w:ascii="Trebuchet MS" w:hAnsi="Trebuchet MS" w:cs="Trebuchet MS"/>
          <w:color w:val="000000"/>
          <w:sz w:val="19"/>
          <w:szCs w:val="19"/>
        </w:rPr>
      </w:pPr>
    </w:p>
    <w:p w14:paraId="53699F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0" w:name="IDX903"/>
      <w:bookmarkEnd w:id="117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9247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19E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35C2A741" w14:textId="77777777" w:rsidR="009E5D69" w:rsidRDefault="009E5D69" w:rsidP="009E5D69">
      <w:pPr>
        <w:adjustRightInd w:val="0"/>
        <w:rPr>
          <w:rFonts w:ascii="Trebuchet MS" w:hAnsi="Trebuchet MS" w:cs="Trebuchet MS"/>
          <w:color w:val="000000"/>
          <w:sz w:val="19"/>
          <w:szCs w:val="19"/>
        </w:rPr>
      </w:pPr>
    </w:p>
    <w:p w14:paraId="07972AC7" w14:textId="77777777" w:rsidR="009E5D69" w:rsidRDefault="009E5D69" w:rsidP="009E5D69">
      <w:pPr>
        <w:adjustRightInd w:val="0"/>
        <w:rPr>
          <w:rFonts w:ascii="Trebuchet MS" w:hAnsi="Trebuchet MS" w:cs="Trebuchet MS"/>
          <w:color w:val="000000"/>
          <w:sz w:val="19"/>
          <w:szCs w:val="19"/>
        </w:rPr>
      </w:pPr>
    </w:p>
    <w:p w14:paraId="4D50D6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1" w:name="IDX904"/>
      <w:bookmarkEnd w:id="117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7527C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48A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XHRP2015 = 9999;</w:t>
            </w:r>
          </w:p>
        </w:tc>
      </w:tr>
    </w:tbl>
    <w:p w14:paraId="688462CC" w14:textId="77777777" w:rsidR="009E5D69" w:rsidRDefault="009E5D69" w:rsidP="009E5D69">
      <w:pPr>
        <w:adjustRightInd w:val="0"/>
        <w:rPr>
          <w:rFonts w:ascii="Trebuchet MS" w:hAnsi="Trebuchet MS" w:cs="Trebuchet MS"/>
          <w:color w:val="000000"/>
          <w:sz w:val="19"/>
          <w:szCs w:val="19"/>
        </w:rPr>
      </w:pPr>
    </w:p>
    <w:p w14:paraId="39CF13F6" w14:textId="77777777" w:rsidR="009E5D69" w:rsidRDefault="009E5D69" w:rsidP="009E5D69">
      <w:pPr>
        <w:adjustRightInd w:val="0"/>
        <w:rPr>
          <w:rFonts w:ascii="Trebuchet MS" w:hAnsi="Trebuchet MS" w:cs="Trebuchet MS"/>
          <w:color w:val="000000"/>
          <w:sz w:val="19"/>
          <w:szCs w:val="19"/>
        </w:rPr>
        <w:sectPr w:rsidR="009E5D69">
          <w:headerReference w:type="default" r:id="rId283"/>
          <w:footerReference w:type="default" r:id="rId28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D80F93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72" w:name="IDX905"/>
          <w:bookmarkEnd w:id="1172"/>
          <w:p w14:paraId="583D94C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73" w:name="_Toc144389331"/>
            <w:r>
              <w:rPr>
                <w:sz w:val="22"/>
                <w:szCs w:val="22"/>
              </w:rPr>
              <w:instrText>Average hourly pay</w:instrText>
            </w:r>
            <w:bookmarkEnd w:id="117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7E5C743" w14:textId="77777777" w:rsidR="009E5D69" w:rsidRDefault="009E5D69" w:rsidP="009E5D69">
      <w:pPr>
        <w:adjustRightInd w:val="0"/>
        <w:rPr>
          <w:rFonts w:ascii="Tahoma" w:hAnsi="Tahoma" w:cs="Tahoma"/>
          <w:color w:val="000000"/>
          <w:sz w:val="28"/>
          <w:szCs w:val="28"/>
        </w:rPr>
      </w:pPr>
    </w:p>
    <w:p w14:paraId="751A411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94769F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B3FCA7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74" w:name="IDX906"/>
            <w:bookmarkEnd w:id="1174"/>
            <w:r>
              <w:rPr>
                <w:rFonts w:ascii="Tahoma" w:hAnsi="Tahoma" w:cs="Tahoma"/>
                <w:color w:val="000000"/>
                <w:sz w:val="28"/>
                <w:szCs w:val="28"/>
              </w:rPr>
              <w:fldChar w:fldCharType="begin"/>
            </w:r>
            <w:r>
              <w:rPr>
                <w:sz w:val="24"/>
                <w:szCs w:val="24"/>
              </w:rPr>
              <w:instrText>tc "</w:instrText>
            </w:r>
            <w:bookmarkStart w:id="1175" w:name="_Toc144389332"/>
            <w:r>
              <w:rPr>
                <w:sz w:val="22"/>
                <w:szCs w:val="22"/>
              </w:rPr>
              <w:instrText>XHRP2016</w:instrText>
            </w:r>
            <w:bookmarkEnd w:id="117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XHRP2016</w:t>
            </w:r>
          </w:p>
        </w:tc>
      </w:tr>
    </w:tbl>
    <w:p w14:paraId="33B7D7D5" w14:textId="77777777" w:rsidR="009E5D69" w:rsidRDefault="009E5D69" w:rsidP="009E5D69">
      <w:pPr>
        <w:adjustRightInd w:val="0"/>
        <w:rPr>
          <w:rFonts w:ascii="Tahoma" w:hAnsi="Tahoma" w:cs="Tahoma"/>
          <w:i/>
          <w:iCs/>
          <w:color w:val="000000"/>
          <w:sz w:val="24"/>
          <w:szCs w:val="24"/>
        </w:rPr>
      </w:pPr>
    </w:p>
    <w:p w14:paraId="2EDFD056" w14:textId="77777777" w:rsidR="009E5D69" w:rsidRDefault="009E5D69" w:rsidP="009E5D69">
      <w:pPr>
        <w:adjustRightInd w:val="0"/>
        <w:rPr>
          <w:rFonts w:ascii="Tahoma" w:hAnsi="Tahoma" w:cs="Tahoma"/>
          <w:i/>
          <w:iCs/>
          <w:color w:val="000000"/>
          <w:sz w:val="24"/>
          <w:szCs w:val="24"/>
        </w:rPr>
      </w:pPr>
    </w:p>
    <w:p w14:paraId="5B4831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76" w:name="IDX907"/>
      <w:bookmarkEnd w:id="117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1E8A3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B9D40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AADF1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83A6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4A840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5C64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XHRP2016</w:t>
            </w:r>
          </w:p>
        </w:tc>
      </w:tr>
      <w:tr w:rsidR="009E5D69" w14:paraId="4B05B48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FBA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0F2BB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XHRP2016 Average hourly pay</w:t>
            </w:r>
          </w:p>
        </w:tc>
      </w:tr>
      <w:tr w:rsidR="009E5D69" w14:paraId="0EAEA3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4EA8C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10C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DD938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CB77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4B34E8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6608EF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1644E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01FF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61592CFC" w14:textId="77777777" w:rsidR="009E5D69" w:rsidRDefault="009E5D69" w:rsidP="009E5D69">
      <w:pPr>
        <w:adjustRightInd w:val="0"/>
        <w:rPr>
          <w:rFonts w:ascii="Trebuchet MS" w:hAnsi="Trebuchet MS" w:cs="Trebuchet MS"/>
          <w:color w:val="000000"/>
          <w:sz w:val="19"/>
          <w:szCs w:val="19"/>
        </w:rPr>
      </w:pPr>
    </w:p>
    <w:p w14:paraId="351FB389" w14:textId="77777777" w:rsidR="009E5D69" w:rsidRDefault="009E5D69" w:rsidP="009E5D69">
      <w:pPr>
        <w:adjustRightInd w:val="0"/>
        <w:rPr>
          <w:rFonts w:ascii="Trebuchet MS" w:hAnsi="Trebuchet MS" w:cs="Trebuchet MS"/>
          <w:color w:val="000000"/>
          <w:sz w:val="19"/>
          <w:szCs w:val="19"/>
        </w:rPr>
      </w:pPr>
    </w:p>
    <w:p w14:paraId="1C376F8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7" w:name="IDX908"/>
      <w:bookmarkEnd w:id="117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42E94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BD6E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64FCF94D" w14:textId="77777777" w:rsidR="009E5D69" w:rsidRDefault="009E5D69" w:rsidP="009E5D69">
      <w:pPr>
        <w:adjustRightInd w:val="0"/>
        <w:rPr>
          <w:rFonts w:ascii="Trebuchet MS" w:hAnsi="Trebuchet MS" w:cs="Trebuchet MS"/>
          <w:color w:val="000000"/>
          <w:sz w:val="19"/>
          <w:szCs w:val="19"/>
        </w:rPr>
      </w:pPr>
    </w:p>
    <w:p w14:paraId="57F4E001" w14:textId="77777777" w:rsidR="009E5D69" w:rsidRDefault="009E5D69" w:rsidP="009E5D69">
      <w:pPr>
        <w:adjustRightInd w:val="0"/>
        <w:rPr>
          <w:rFonts w:ascii="Trebuchet MS" w:hAnsi="Trebuchet MS" w:cs="Trebuchet MS"/>
          <w:color w:val="000000"/>
          <w:sz w:val="19"/>
          <w:szCs w:val="19"/>
        </w:rPr>
      </w:pPr>
    </w:p>
    <w:p w14:paraId="684268D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8" w:name="IDX909"/>
      <w:bookmarkEnd w:id="117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660B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BC0DB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DFA849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C5C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3EBD4389" w14:textId="77777777" w:rsidR="009E5D69" w:rsidRDefault="009E5D69" w:rsidP="009E5D69">
      <w:pPr>
        <w:adjustRightInd w:val="0"/>
        <w:rPr>
          <w:rFonts w:ascii="Trebuchet MS" w:hAnsi="Trebuchet MS" w:cs="Trebuchet MS"/>
          <w:color w:val="000000"/>
          <w:sz w:val="19"/>
          <w:szCs w:val="19"/>
        </w:rPr>
      </w:pPr>
    </w:p>
    <w:p w14:paraId="7DD4BEE6" w14:textId="77777777" w:rsidR="009E5D69" w:rsidRDefault="009E5D69" w:rsidP="009E5D69">
      <w:pPr>
        <w:adjustRightInd w:val="0"/>
        <w:rPr>
          <w:rFonts w:ascii="Trebuchet MS" w:hAnsi="Trebuchet MS" w:cs="Trebuchet MS"/>
          <w:color w:val="000000"/>
          <w:sz w:val="19"/>
          <w:szCs w:val="19"/>
        </w:rPr>
      </w:pPr>
    </w:p>
    <w:p w14:paraId="65AC7F7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79" w:name="IDX910"/>
      <w:bookmarkEnd w:id="117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32C76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A36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7C1948D5" w14:textId="77777777" w:rsidR="009E5D69" w:rsidRDefault="009E5D69" w:rsidP="009E5D69">
      <w:pPr>
        <w:adjustRightInd w:val="0"/>
        <w:rPr>
          <w:rFonts w:ascii="Trebuchet MS" w:hAnsi="Trebuchet MS" w:cs="Trebuchet MS"/>
          <w:color w:val="000000"/>
          <w:sz w:val="19"/>
          <w:szCs w:val="19"/>
        </w:rPr>
      </w:pPr>
    </w:p>
    <w:p w14:paraId="710C01F8" w14:textId="77777777" w:rsidR="009E5D69" w:rsidRDefault="009E5D69" w:rsidP="009E5D69">
      <w:pPr>
        <w:adjustRightInd w:val="0"/>
        <w:rPr>
          <w:rFonts w:ascii="Trebuchet MS" w:hAnsi="Trebuchet MS" w:cs="Trebuchet MS"/>
          <w:color w:val="000000"/>
          <w:sz w:val="19"/>
          <w:szCs w:val="19"/>
        </w:rPr>
      </w:pPr>
    </w:p>
    <w:p w14:paraId="74B48B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0" w:name="IDX911"/>
      <w:bookmarkEnd w:id="118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7A45CF"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4D4CB9A1" w14:textId="77777777" w:rsidR="009E5D69" w:rsidRDefault="009E5D69" w:rsidP="006A0CC6">
            <w:pPr>
              <w:keepNext/>
              <w:adjustRightInd w:val="0"/>
              <w:rPr>
                <w:sz w:val="24"/>
                <w:szCs w:val="24"/>
              </w:rPr>
            </w:pPr>
          </w:p>
        </w:tc>
      </w:tr>
      <w:tr w:rsidR="009E5D69" w14:paraId="03E4D10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D4D4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691C20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3C5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2DF5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9DD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7634C3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360A4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9B8A1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3E9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12C9C9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940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LBIN001 = 1 then do ;</w:t>
            </w:r>
          </w:p>
        </w:tc>
      </w:tr>
      <w:tr w:rsidR="009E5D69" w14:paraId="0BE5F8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3E52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DDC3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7A46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AE4E6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8D6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1 then XHRP2016 = LBIN001X ;</w:t>
            </w:r>
          </w:p>
        </w:tc>
      </w:tr>
      <w:tr w:rsidR="009E5D69" w14:paraId="013534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6935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165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1F9E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known */</w:t>
            </w:r>
          </w:p>
        </w:tc>
      </w:tr>
      <w:tr w:rsidR="009E5D69" w14:paraId="2F3AF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92CF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not in (999) then do ;</w:t>
            </w:r>
          </w:p>
        </w:tc>
      </w:tr>
      <w:tr w:rsidR="009E5D69" w14:paraId="62FDA5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EB2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8725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7FE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5CABE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B8E1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LBIN002 = 2 then XHRP2016 = (LBIN001X/XHRS2016) ;</w:t>
            </w:r>
          </w:p>
        </w:tc>
      </w:tr>
      <w:tr w:rsidR="009E5D69" w14:paraId="213675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4F6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E107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46B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94DC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E207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3 then XHRP2016 = (LBIN001X/(2*XHRS2016)) ;</w:t>
            </w:r>
          </w:p>
        </w:tc>
      </w:tr>
      <w:tr w:rsidR="009E5D69" w14:paraId="3EDAB2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0CD1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8D2B8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7FF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3FFA3A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ECA8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(4,5) then XHRP2016 = (LBIN001X/(4*XHRS2016)) ;</w:t>
            </w:r>
          </w:p>
        </w:tc>
      </w:tr>
      <w:tr w:rsidR="009E5D69" w14:paraId="14A530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FE7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F662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4DCE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2728FA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331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6 then XHRP2016 = (LBIN001X/(13*XHRS2016)) ;</w:t>
            </w:r>
          </w:p>
        </w:tc>
      </w:tr>
      <w:tr w:rsidR="009E5D69" w14:paraId="3D39F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C36A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AD9F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AD7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7CE03C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08C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 7 then XHRP2016 = (LBIN001X/(52*XHRS2016)) ;</w:t>
            </w:r>
          </w:p>
        </w:tc>
      </w:tr>
      <w:tr w:rsidR="009E5D69" w14:paraId="097B49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87956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F28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BD30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or preferred not to say - hourly pay unknown */</w:t>
            </w:r>
          </w:p>
        </w:tc>
      </w:tr>
      <w:tr w:rsidR="009E5D69" w14:paraId="47E620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EA6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LBIN002 in (95,98) then XHRP2016 = 9999 ;</w:t>
            </w:r>
          </w:p>
        </w:tc>
      </w:tr>
      <w:tr w:rsidR="009E5D69" w14:paraId="160224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8B53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9D6C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4ED0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zero income */</w:t>
            </w:r>
          </w:p>
        </w:tc>
      </w:tr>
      <w:tr w:rsidR="009E5D69" w14:paraId="61E03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5F66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LBIN001X = 0 then XHRP2016 = 0 ;</w:t>
            </w:r>
          </w:p>
        </w:tc>
      </w:tr>
      <w:tr w:rsidR="009E5D69" w14:paraId="3811D6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FEE7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65C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78A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FE0BF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E188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2645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AE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5FA0F3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527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XHRS2016 = 999 then XHRP2016 = 9999 ;</w:t>
            </w:r>
          </w:p>
        </w:tc>
      </w:tr>
      <w:tr w:rsidR="009E5D69" w14:paraId="5D591F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9E8E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B17B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9A2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35E07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D0C5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C3026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064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Unknown before tax amount or prefer not to say */</w:t>
            </w:r>
          </w:p>
        </w:tc>
      </w:tr>
      <w:tr w:rsidR="009E5D69" w14:paraId="3AAEDC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47F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LBIN001 in (98,99) then XHRP2016 = 9999 ;</w:t>
            </w:r>
          </w:p>
        </w:tc>
      </w:tr>
      <w:tr w:rsidR="009E5D69" w14:paraId="346157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45231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120C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5BDB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269C9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813B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A75D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1B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XHRP2016 = 9998 ; *Not in the labour force;</w:t>
            </w:r>
          </w:p>
        </w:tc>
      </w:tr>
      <w:tr w:rsidR="009E5D69" w14:paraId="42838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BB7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XHRP2016 = 9999 ;</w:t>
            </w:r>
          </w:p>
        </w:tc>
      </w:tr>
      <w:tr w:rsidR="009E5D69" w14:paraId="7BA867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2B56A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F25B4E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8B7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49948D2" w14:textId="77777777" w:rsidR="009E5D69" w:rsidRDefault="009E5D69" w:rsidP="009E5D69">
      <w:pPr>
        <w:adjustRightInd w:val="0"/>
        <w:rPr>
          <w:rFonts w:ascii="Trebuchet MS" w:hAnsi="Trebuchet MS" w:cs="Trebuchet MS"/>
          <w:color w:val="000000"/>
          <w:sz w:val="19"/>
          <w:szCs w:val="19"/>
        </w:rPr>
      </w:pPr>
    </w:p>
    <w:p w14:paraId="178B90C2" w14:textId="77777777" w:rsidR="009E5D69" w:rsidRDefault="009E5D69" w:rsidP="009E5D69">
      <w:pPr>
        <w:adjustRightInd w:val="0"/>
        <w:rPr>
          <w:rFonts w:ascii="Trebuchet MS" w:hAnsi="Trebuchet MS" w:cs="Trebuchet MS"/>
          <w:color w:val="000000"/>
          <w:sz w:val="19"/>
          <w:szCs w:val="19"/>
        </w:rPr>
        <w:sectPr w:rsidR="009E5D69">
          <w:headerReference w:type="default" r:id="rId285"/>
          <w:footerReference w:type="default" r:id="rId28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631B8C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81" w:name="IDX912"/>
          <w:bookmarkEnd w:id="1181"/>
          <w:p w14:paraId="603D2E9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82" w:name="_Toc144389333"/>
            <w:r>
              <w:rPr>
                <w:sz w:val="22"/>
                <w:szCs w:val="22"/>
              </w:rPr>
              <w:instrText>Average hourly pay</w:instrText>
            </w:r>
            <w:bookmarkEnd w:id="118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5C8A037B" w14:textId="77777777" w:rsidR="009E5D69" w:rsidRDefault="009E5D69" w:rsidP="009E5D69">
      <w:pPr>
        <w:adjustRightInd w:val="0"/>
        <w:rPr>
          <w:rFonts w:ascii="Tahoma" w:hAnsi="Tahoma" w:cs="Tahoma"/>
          <w:color w:val="000000"/>
          <w:sz w:val="28"/>
          <w:szCs w:val="28"/>
        </w:rPr>
      </w:pPr>
    </w:p>
    <w:p w14:paraId="35B45C1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4C741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33D2F4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83" w:name="IDX913"/>
            <w:bookmarkEnd w:id="1183"/>
            <w:r>
              <w:rPr>
                <w:rFonts w:ascii="Tahoma" w:hAnsi="Tahoma" w:cs="Tahoma"/>
                <w:color w:val="000000"/>
                <w:sz w:val="28"/>
                <w:szCs w:val="28"/>
              </w:rPr>
              <w:fldChar w:fldCharType="begin"/>
            </w:r>
            <w:r>
              <w:rPr>
                <w:sz w:val="24"/>
                <w:szCs w:val="24"/>
              </w:rPr>
              <w:instrText>tc "</w:instrText>
            </w:r>
            <w:bookmarkStart w:id="1184" w:name="_Toc144389334"/>
            <w:r>
              <w:rPr>
                <w:sz w:val="22"/>
                <w:szCs w:val="22"/>
              </w:rPr>
              <w:instrText>XHRP2017</w:instrText>
            </w:r>
            <w:bookmarkEnd w:id="118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XHRP2017</w:t>
            </w:r>
          </w:p>
        </w:tc>
      </w:tr>
    </w:tbl>
    <w:p w14:paraId="390F5FE4" w14:textId="77777777" w:rsidR="009E5D69" w:rsidRDefault="009E5D69" w:rsidP="009E5D69">
      <w:pPr>
        <w:adjustRightInd w:val="0"/>
        <w:rPr>
          <w:rFonts w:ascii="Tahoma" w:hAnsi="Tahoma" w:cs="Tahoma"/>
          <w:i/>
          <w:iCs/>
          <w:color w:val="000000"/>
          <w:sz w:val="24"/>
          <w:szCs w:val="24"/>
        </w:rPr>
      </w:pPr>
    </w:p>
    <w:p w14:paraId="1DDE8220" w14:textId="77777777" w:rsidR="009E5D69" w:rsidRDefault="009E5D69" w:rsidP="009E5D69">
      <w:pPr>
        <w:adjustRightInd w:val="0"/>
        <w:rPr>
          <w:rFonts w:ascii="Tahoma" w:hAnsi="Tahoma" w:cs="Tahoma"/>
          <w:i/>
          <w:iCs/>
          <w:color w:val="000000"/>
          <w:sz w:val="24"/>
          <w:szCs w:val="24"/>
        </w:rPr>
      </w:pPr>
    </w:p>
    <w:p w14:paraId="7C32C65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85" w:name="IDX914"/>
      <w:bookmarkEnd w:id="118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FB7CD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F0B5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7654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AACE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F235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3ECF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XHRP2017</w:t>
            </w:r>
          </w:p>
        </w:tc>
      </w:tr>
      <w:tr w:rsidR="009E5D69" w14:paraId="1F110A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BB9E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CC510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XHRP2017 Average hourly pay</w:t>
            </w:r>
          </w:p>
        </w:tc>
      </w:tr>
      <w:tr w:rsidR="009E5D69" w14:paraId="423D19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D897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F30E7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2911C9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017CF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D23D43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616629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401D7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BE7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3D23D09" w14:textId="77777777" w:rsidR="009E5D69" w:rsidRDefault="009E5D69" w:rsidP="009E5D69">
      <w:pPr>
        <w:adjustRightInd w:val="0"/>
        <w:rPr>
          <w:rFonts w:ascii="Trebuchet MS" w:hAnsi="Trebuchet MS" w:cs="Trebuchet MS"/>
          <w:color w:val="000000"/>
          <w:sz w:val="19"/>
          <w:szCs w:val="19"/>
        </w:rPr>
      </w:pPr>
    </w:p>
    <w:p w14:paraId="437C6301" w14:textId="77777777" w:rsidR="009E5D69" w:rsidRDefault="009E5D69" w:rsidP="009E5D69">
      <w:pPr>
        <w:adjustRightInd w:val="0"/>
        <w:rPr>
          <w:rFonts w:ascii="Trebuchet MS" w:hAnsi="Trebuchet MS" w:cs="Trebuchet MS"/>
          <w:color w:val="000000"/>
          <w:sz w:val="19"/>
          <w:szCs w:val="19"/>
        </w:rPr>
      </w:pPr>
    </w:p>
    <w:p w14:paraId="15EEE3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6" w:name="IDX915"/>
      <w:bookmarkEnd w:id="118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11BAC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AB98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55382B81" w14:textId="77777777" w:rsidR="009E5D69" w:rsidRDefault="009E5D69" w:rsidP="009E5D69">
      <w:pPr>
        <w:adjustRightInd w:val="0"/>
        <w:rPr>
          <w:rFonts w:ascii="Trebuchet MS" w:hAnsi="Trebuchet MS" w:cs="Trebuchet MS"/>
          <w:color w:val="000000"/>
          <w:sz w:val="19"/>
          <w:szCs w:val="19"/>
        </w:rPr>
      </w:pPr>
    </w:p>
    <w:p w14:paraId="66E9D651" w14:textId="77777777" w:rsidR="009E5D69" w:rsidRDefault="009E5D69" w:rsidP="009E5D69">
      <w:pPr>
        <w:adjustRightInd w:val="0"/>
        <w:rPr>
          <w:rFonts w:ascii="Trebuchet MS" w:hAnsi="Trebuchet MS" w:cs="Trebuchet MS"/>
          <w:color w:val="000000"/>
          <w:sz w:val="19"/>
          <w:szCs w:val="19"/>
        </w:rPr>
      </w:pPr>
    </w:p>
    <w:p w14:paraId="33CFD53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7" w:name="IDX916"/>
      <w:bookmarkEnd w:id="118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16E76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3284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127A30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B96A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8A67054" w14:textId="77777777" w:rsidR="009E5D69" w:rsidRDefault="009E5D69" w:rsidP="009E5D69">
      <w:pPr>
        <w:adjustRightInd w:val="0"/>
        <w:rPr>
          <w:rFonts w:ascii="Trebuchet MS" w:hAnsi="Trebuchet MS" w:cs="Trebuchet MS"/>
          <w:color w:val="000000"/>
          <w:sz w:val="19"/>
          <w:szCs w:val="19"/>
        </w:rPr>
      </w:pPr>
    </w:p>
    <w:p w14:paraId="34301B1C" w14:textId="77777777" w:rsidR="009E5D69" w:rsidRDefault="009E5D69" w:rsidP="009E5D69">
      <w:pPr>
        <w:adjustRightInd w:val="0"/>
        <w:rPr>
          <w:rFonts w:ascii="Trebuchet MS" w:hAnsi="Trebuchet MS" w:cs="Trebuchet MS"/>
          <w:color w:val="000000"/>
          <w:sz w:val="19"/>
          <w:szCs w:val="19"/>
        </w:rPr>
      </w:pPr>
    </w:p>
    <w:p w14:paraId="348CDDC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8" w:name="IDX917"/>
      <w:bookmarkEnd w:id="118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88072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252E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0988722A" w14:textId="77777777" w:rsidR="009E5D69" w:rsidRDefault="009E5D69" w:rsidP="009E5D69">
      <w:pPr>
        <w:adjustRightInd w:val="0"/>
        <w:rPr>
          <w:rFonts w:ascii="Trebuchet MS" w:hAnsi="Trebuchet MS" w:cs="Trebuchet MS"/>
          <w:color w:val="000000"/>
          <w:sz w:val="19"/>
          <w:szCs w:val="19"/>
        </w:rPr>
      </w:pPr>
    </w:p>
    <w:p w14:paraId="529071E0" w14:textId="77777777" w:rsidR="009E5D69" w:rsidRDefault="009E5D69" w:rsidP="009E5D69">
      <w:pPr>
        <w:adjustRightInd w:val="0"/>
        <w:rPr>
          <w:rFonts w:ascii="Trebuchet MS" w:hAnsi="Trebuchet MS" w:cs="Trebuchet MS"/>
          <w:color w:val="000000"/>
          <w:sz w:val="19"/>
          <w:szCs w:val="19"/>
        </w:rPr>
      </w:pPr>
    </w:p>
    <w:p w14:paraId="0A6D76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89" w:name="IDX918"/>
      <w:bookmarkEnd w:id="118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24600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45C0B25" w14:textId="77777777" w:rsidR="009E5D69" w:rsidRDefault="009E5D69" w:rsidP="006A0CC6">
            <w:pPr>
              <w:keepNext/>
              <w:adjustRightInd w:val="0"/>
              <w:rPr>
                <w:sz w:val="24"/>
                <w:szCs w:val="24"/>
              </w:rPr>
            </w:pPr>
          </w:p>
        </w:tc>
      </w:tr>
      <w:tr w:rsidR="009E5D69" w14:paraId="467ADDB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08417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5DD99B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98755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4841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916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A4489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0DCB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A486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6DF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487E0A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182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LCD017 = 1 then do ;</w:t>
            </w:r>
          </w:p>
        </w:tc>
      </w:tr>
      <w:tr w:rsidR="009E5D69" w14:paraId="3F5171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6658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895D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722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0F72E2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DD28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LCD015 not in (.) and XHRS2017 not in (999) then do ;</w:t>
            </w:r>
          </w:p>
        </w:tc>
      </w:tr>
      <w:tr w:rsidR="009E5D69" w14:paraId="38671D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67C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D038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D5D8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6F9E66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55B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LCD016 = 1 then XHRP2017 = LCD015X ;</w:t>
            </w:r>
          </w:p>
        </w:tc>
      </w:tr>
      <w:tr w:rsidR="009E5D69" w14:paraId="331911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E1CA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2B69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E7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75A2D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8CF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2 then XHRP2017 = LCD015X/XHRS2017 ;</w:t>
            </w:r>
          </w:p>
        </w:tc>
      </w:tr>
      <w:tr w:rsidR="009E5D69" w14:paraId="5725ED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7B7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642C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04E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093D17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918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3 then XHRP2017 = LCD015X/(2*XHRS2017) ;</w:t>
            </w:r>
          </w:p>
        </w:tc>
      </w:tr>
      <w:tr w:rsidR="009E5D69" w14:paraId="081AC6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A961D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769BA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3557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08A49F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1D64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(4,5) then XHRP2017 = LCD015X/(4*XHRS2017) ;</w:t>
            </w:r>
          </w:p>
        </w:tc>
      </w:tr>
      <w:tr w:rsidR="009E5D69" w14:paraId="0E8344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7D0D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104B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DA41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2B9C36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28AD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6 then XHRP2017 = LCD015X/(13*XHRS2017) ;</w:t>
            </w:r>
          </w:p>
        </w:tc>
      </w:tr>
      <w:tr w:rsidR="009E5D69" w14:paraId="534895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F2AF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334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9913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4FC758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6F74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 7 then XHRP2017 = LCD015X/(52*XHRS2017) ;</w:t>
            </w:r>
          </w:p>
        </w:tc>
      </w:tr>
      <w:tr w:rsidR="009E5D69" w14:paraId="0A2506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8CB5B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9BC8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40E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2B7BCD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C5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LCD016 in (8,95) then XHRP2017 = 9999 ;</w:t>
            </w:r>
          </w:p>
        </w:tc>
      </w:tr>
      <w:tr w:rsidR="009E5D69" w14:paraId="4567A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54AE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7D1A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480A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CFE5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C7B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E0D6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E45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41C036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81C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XHRS2017 = 999 then XHRP2017 = 9999 ;</w:t>
            </w:r>
          </w:p>
        </w:tc>
      </w:tr>
      <w:tr w:rsidR="009E5D69" w14:paraId="6D867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079F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02FD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925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5B58C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0AE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812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CE44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1D281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2A3B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LCD015 = 9999999 or LCD017 in (2,99) or LCD001 = 3 then XHRP2017 = 9999 ;</w:t>
            </w:r>
          </w:p>
        </w:tc>
      </w:tr>
      <w:tr w:rsidR="009E5D69" w14:paraId="66C213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C4CB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00D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2AF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2C118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A68EC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86EB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C772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XHRP2017 = 9998 ; *Not working (unemployed or NILF) ;</w:t>
            </w:r>
          </w:p>
        </w:tc>
      </w:tr>
      <w:tr w:rsidR="009E5D69" w14:paraId="34FB28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DF05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08C4B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2518F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16E5EA5" w14:textId="77777777" w:rsidR="009E5D69" w:rsidRDefault="009E5D69" w:rsidP="009E5D69">
      <w:pPr>
        <w:adjustRightInd w:val="0"/>
        <w:rPr>
          <w:rFonts w:ascii="Trebuchet MS" w:hAnsi="Trebuchet MS" w:cs="Trebuchet MS"/>
          <w:color w:val="000000"/>
          <w:sz w:val="19"/>
          <w:szCs w:val="19"/>
        </w:rPr>
      </w:pPr>
    </w:p>
    <w:p w14:paraId="22319717" w14:textId="77777777" w:rsidR="009E5D69" w:rsidRDefault="009E5D69" w:rsidP="009E5D69">
      <w:pPr>
        <w:adjustRightInd w:val="0"/>
        <w:rPr>
          <w:rFonts w:ascii="Trebuchet MS" w:hAnsi="Trebuchet MS" w:cs="Trebuchet MS"/>
          <w:color w:val="000000"/>
          <w:sz w:val="19"/>
          <w:szCs w:val="19"/>
        </w:rPr>
        <w:sectPr w:rsidR="009E5D69">
          <w:headerReference w:type="default" r:id="rId287"/>
          <w:footerReference w:type="default" r:id="rId28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E68F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90" w:name="IDX919"/>
          <w:bookmarkEnd w:id="1190"/>
          <w:p w14:paraId="637E1B3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191" w:name="_Toc144389335"/>
            <w:r>
              <w:rPr>
                <w:sz w:val="22"/>
                <w:szCs w:val="22"/>
              </w:rPr>
              <w:instrText>Average hourly pay</w:instrText>
            </w:r>
            <w:bookmarkEnd w:id="119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31D0EA0" w14:textId="77777777" w:rsidR="009E5D69" w:rsidRDefault="009E5D69" w:rsidP="009E5D69">
      <w:pPr>
        <w:adjustRightInd w:val="0"/>
        <w:rPr>
          <w:rFonts w:ascii="Tahoma" w:hAnsi="Tahoma" w:cs="Tahoma"/>
          <w:color w:val="000000"/>
          <w:sz w:val="28"/>
          <w:szCs w:val="28"/>
        </w:rPr>
      </w:pPr>
    </w:p>
    <w:p w14:paraId="6CC6EF3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478F2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6D3B15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192" w:name="IDX920"/>
            <w:bookmarkEnd w:id="1192"/>
            <w:r>
              <w:rPr>
                <w:rFonts w:ascii="Tahoma" w:hAnsi="Tahoma" w:cs="Tahoma"/>
                <w:color w:val="000000"/>
                <w:sz w:val="28"/>
                <w:szCs w:val="28"/>
              </w:rPr>
              <w:fldChar w:fldCharType="begin"/>
            </w:r>
            <w:r>
              <w:rPr>
                <w:sz w:val="24"/>
                <w:szCs w:val="24"/>
              </w:rPr>
              <w:instrText>tc "</w:instrText>
            </w:r>
            <w:bookmarkStart w:id="1193" w:name="_Toc144389336"/>
            <w:r>
              <w:rPr>
                <w:sz w:val="22"/>
                <w:szCs w:val="22"/>
              </w:rPr>
              <w:instrText>XHRP2018</w:instrText>
            </w:r>
            <w:bookmarkEnd w:id="119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XHRP2018</w:t>
            </w:r>
          </w:p>
        </w:tc>
      </w:tr>
    </w:tbl>
    <w:p w14:paraId="2E4BB39F" w14:textId="77777777" w:rsidR="009E5D69" w:rsidRDefault="009E5D69" w:rsidP="009E5D69">
      <w:pPr>
        <w:adjustRightInd w:val="0"/>
        <w:rPr>
          <w:rFonts w:ascii="Tahoma" w:hAnsi="Tahoma" w:cs="Tahoma"/>
          <w:i/>
          <w:iCs/>
          <w:color w:val="000000"/>
          <w:sz w:val="24"/>
          <w:szCs w:val="24"/>
        </w:rPr>
      </w:pPr>
    </w:p>
    <w:p w14:paraId="2936962E" w14:textId="77777777" w:rsidR="009E5D69" w:rsidRDefault="009E5D69" w:rsidP="009E5D69">
      <w:pPr>
        <w:adjustRightInd w:val="0"/>
        <w:rPr>
          <w:rFonts w:ascii="Tahoma" w:hAnsi="Tahoma" w:cs="Tahoma"/>
          <w:i/>
          <w:iCs/>
          <w:color w:val="000000"/>
          <w:sz w:val="24"/>
          <w:szCs w:val="24"/>
        </w:rPr>
      </w:pPr>
    </w:p>
    <w:p w14:paraId="2E2C3E2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194" w:name="IDX921"/>
      <w:bookmarkEnd w:id="119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5D226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2581C2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93DE0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FE4E5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A25E3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A8DE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XHRP2018</w:t>
            </w:r>
          </w:p>
        </w:tc>
      </w:tr>
      <w:tr w:rsidR="009E5D69" w14:paraId="4DABE3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4B86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B643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XHRP2018 Average hourly pay</w:t>
            </w:r>
          </w:p>
        </w:tc>
      </w:tr>
      <w:tr w:rsidR="009E5D69" w14:paraId="66E7B6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64F9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788D1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04377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579E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6679EC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01089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4CA5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6489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40B40CC8" w14:textId="77777777" w:rsidR="009E5D69" w:rsidRDefault="009E5D69" w:rsidP="009E5D69">
      <w:pPr>
        <w:adjustRightInd w:val="0"/>
        <w:rPr>
          <w:rFonts w:ascii="Trebuchet MS" w:hAnsi="Trebuchet MS" w:cs="Trebuchet MS"/>
          <w:color w:val="000000"/>
          <w:sz w:val="19"/>
          <w:szCs w:val="19"/>
        </w:rPr>
      </w:pPr>
    </w:p>
    <w:p w14:paraId="565B32C4" w14:textId="77777777" w:rsidR="009E5D69" w:rsidRDefault="009E5D69" w:rsidP="009E5D69">
      <w:pPr>
        <w:adjustRightInd w:val="0"/>
        <w:rPr>
          <w:rFonts w:ascii="Trebuchet MS" w:hAnsi="Trebuchet MS" w:cs="Trebuchet MS"/>
          <w:color w:val="000000"/>
          <w:sz w:val="19"/>
          <w:szCs w:val="19"/>
        </w:rPr>
      </w:pPr>
    </w:p>
    <w:p w14:paraId="03B768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5" w:name="IDX922"/>
      <w:bookmarkEnd w:id="119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337A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2E65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41AA516A" w14:textId="77777777" w:rsidR="009E5D69" w:rsidRDefault="009E5D69" w:rsidP="009E5D69">
      <w:pPr>
        <w:adjustRightInd w:val="0"/>
        <w:rPr>
          <w:rFonts w:ascii="Trebuchet MS" w:hAnsi="Trebuchet MS" w:cs="Trebuchet MS"/>
          <w:color w:val="000000"/>
          <w:sz w:val="19"/>
          <w:szCs w:val="19"/>
        </w:rPr>
      </w:pPr>
    </w:p>
    <w:p w14:paraId="3E022A3F" w14:textId="77777777" w:rsidR="009E5D69" w:rsidRDefault="009E5D69" w:rsidP="009E5D69">
      <w:pPr>
        <w:adjustRightInd w:val="0"/>
        <w:rPr>
          <w:rFonts w:ascii="Trebuchet MS" w:hAnsi="Trebuchet MS" w:cs="Trebuchet MS"/>
          <w:color w:val="000000"/>
          <w:sz w:val="19"/>
          <w:szCs w:val="19"/>
        </w:rPr>
      </w:pPr>
    </w:p>
    <w:p w14:paraId="741B8B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6" w:name="IDX923"/>
      <w:bookmarkEnd w:id="119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7454D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C1AF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249252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DE7D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2B23B3FF" w14:textId="77777777" w:rsidR="009E5D69" w:rsidRDefault="009E5D69" w:rsidP="009E5D69">
      <w:pPr>
        <w:adjustRightInd w:val="0"/>
        <w:rPr>
          <w:rFonts w:ascii="Trebuchet MS" w:hAnsi="Trebuchet MS" w:cs="Trebuchet MS"/>
          <w:color w:val="000000"/>
          <w:sz w:val="19"/>
          <w:szCs w:val="19"/>
        </w:rPr>
      </w:pPr>
    </w:p>
    <w:p w14:paraId="13BCFB28" w14:textId="77777777" w:rsidR="009E5D69" w:rsidRDefault="009E5D69" w:rsidP="009E5D69">
      <w:pPr>
        <w:adjustRightInd w:val="0"/>
        <w:rPr>
          <w:rFonts w:ascii="Trebuchet MS" w:hAnsi="Trebuchet MS" w:cs="Trebuchet MS"/>
          <w:color w:val="000000"/>
          <w:sz w:val="19"/>
          <w:szCs w:val="19"/>
        </w:rPr>
      </w:pPr>
    </w:p>
    <w:p w14:paraId="53FBE5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7" w:name="IDX924"/>
      <w:bookmarkEnd w:id="119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15945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1AEB2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24E88DD3" w14:textId="77777777" w:rsidR="009E5D69" w:rsidRDefault="009E5D69" w:rsidP="009E5D69">
      <w:pPr>
        <w:adjustRightInd w:val="0"/>
        <w:rPr>
          <w:rFonts w:ascii="Trebuchet MS" w:hAnsi="Trebuchet MS" w:cs="Trebuchet MS"/>
          <w:color w:val="000000"/>
          <w:sz w:val="19"/>
          <w:szCs w:val="19"/>
        </w:rPr>
      </w:pPr>
    </w:p>
    <w:p w14:paraId="08959552" w14:textId="77777777" w:rsidR="009E5D69" w:rsidRDefault="009E5D69" w:rsidP="009E5D69">
      <w:pPr>
        <w:adjustRightInd w:val="0"/>
        <w:rPr>
          <w:rFonts w:ascii="Trebuchet MS" w:hAnsi="Trebuchet MS" w:cs="Trebuchet MS"/>
          <w:color w:val="000000"/>
          <w:sz w:val="19"/>
          <w:szCs w:val="19"/>
        </w:rPr>
      </w:pPr>
    </w:p>
    <w:p w14:paraId="6D8E31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198" w:name="IDX925"/>
      <w:bookmarkEnd w:id="119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8856E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2FD67EB" w14:textId="77777777" w:rsidR="009E5D69" w:rsidRDefault="009E5D69" w:rsidP="006A0CC6">
            <w:pPr>
              <w:keepNext/>
              <w:adjustRightInd w:val="0"/>
              <w:rPr>
                <w:sz w:val="24"/>
                <w:szCs w:val="24"/>
              </w:rPr>
            </w:pPr>
          </w:p>
        </w:tc>
      </w:tr>
      <w:tr w:rsidR="009E5D69" w14:paraId="78020AB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7A7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330977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624BF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EBF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3B81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0E7930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06CC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825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48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2C6617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E65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LDD017 = 1 then do ;</w:t>
            </w:r>
          </w:p>
        </w:tc>
      </w:tr>
      <w:tr w:rsidR="009E5D69" w14:paraId="1AA49D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965E1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EA4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98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32121F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9B2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LDD015 = 1 and XHRS2018 not in (999) then do ;</w:t>
            </w:r>
          </w:p>
        </w:tc>
      </w:tr>
      <w:tr w:rsidR="009E5D69" w14:paraId="492CD3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7A3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65D1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A17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327C5A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191D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LDD016 = 1 then XHRP2018 = LDD015X ;</w:t>
            </w:r>
          </w:p>
        </w:tc>
      </w:tr>
      <w:tr w:rsidR="009E5D69" w14:paraId="0E631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05ED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D819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EB24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D67AD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576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2 then XHRP2018 = LDD015X/XHRS2018 ;</w:t>
            </w:r>
          </w:p>
        </w:tc>
      </w:tr>
      <w:tr w:rsidR="009E5D69" w14:paraId="32A3EB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69105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3EA21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BA8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1933C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1BE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3 then XHRP2018 = LDD015X/(2*XHRS2018) ;</w:t>
            </w:r>
          </w:p>
        </w:tc>
      </w:tr>
      <w:tr w:rsidR="009E5D69" w14:paraId="681B51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CAE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F499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072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4AB0F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C207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(4,5) then XHRP2018 = LDD015X/(4*XHRS2018) ;</w:t>
            </w:r>
          </w:p>
        </w:tc>
      </w:tr>
      <w:tr w:rsidR="009E5D69" w14:paraId="4FD8F2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1A52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B23F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D26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EB799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35EC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6 then XHRP2018 = LDD015X/(13*XHRS2018) ;</w:t>
            </w:r>
          </w:p>
        </w:tc>
      </w:tr>
      <w:tr w:rsidR="009E5D69" w14:paraId="6858E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6CD9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1C6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A5B4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2FA8DF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58E7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 7 then XHRP2018 = LDD015X/(52*XHRS2018) ;</w:t>
            </w:r>
          </w:p>
        </w:tc>
      </w:tr>
      <w:tr w:rsidR="009E5D69" w14:paraId="487F8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86553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2F26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007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0578C5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D78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LDD016 in (8,95) then XHRP2018 = 9999 ;</w:t>
            </w:r>
          </w:p>
        </w:tc>
      </w:tr>
      <w:tr w:rsidR="009E5D69" w14:paraId="07ADD2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4A1F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2097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476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C0A2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50C5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5910C7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388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XHRS2018 = 999 then XHRP2018 = 9999 ;</w:t>
            </w:r>
          </w:p>
        </w:tc>
      </w:tr>
      <w:tr w:rsidR="009E5D69" w14:paraId="43F633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D4C0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F1C72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32B3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186E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67D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B15A8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528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LDD015 in (998 9999999) or LDD017 in (2,99) or LDD001 = 3 then XHRP2018 = 9999 ;</w:t>
            </w:r>
          </w:p>
        </w:tc>
      </w:tr>
      <w:tr w:rsidR="009E5D69" w14:paraId="19593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FEFD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18B74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26C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XHRP2018 = 9998 ; *Not working (unemployed or NILF) ;</w:t>
            </w:r>
          </w:p>
        </w:tc>
      </w:tr>
      <w:tr w:rsidR="009E5D69" w14:paraId="162A14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1893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C09EC8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766C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C34C09" w14:textId="77777777" w:rsidR="009E5D69" w:rsidRDefault="009E5D69" w:rsidP="009E5D69">
      <w:pPr>
        <w:adjustRightInd w:val="0"/>
        <w:rPr>
          <w:rFonts w:ascii="Trebuchet MS" w:hAnsi="Trebuchet MS" w:cs="Trebuchet MS"/>
          <w:color w:val="000000"/>
          <w:sz w:val="19"/>
          <w:szCs w:val="19"/>
        </w:rPr>
      </w:pPr>
    </w:p>
    <w:p w14:paraId="0648C539" w14:textId="77777777" w:rsidR="009E5D69" w:rsidRDefault="009E5D69" w:rsidP="009E5D69">
      <w:pPr>
        <w:adjustRightInd w:val="0"/>
        <w:rPr>
          <w:rFonts w:ascii="Trebuchet MS" w:hAnsi="Trebuchet MS" w:cs="Trebuchet MS"/>
          <w:color w:val="000000"/>
          <w:sz w:val="19"/>
          <w:szCs w:val="19"/>
        </w:rPr>
        <w:sectPr w:rsidR="009E5D69">
          <w:headerReference w:type="default" r:id="rId289"/>
          <w:footerReference w:type="default" r:id="rId29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B7C3C4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199" w:name="IDX926"/>
          <w:bookmarkEnd w:id="1199"/>
          <w:p w14:paraId="30C2C7E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00" w:name="_Toc144389337"/>
            <w:r>
              <w:rPr>
                <w:sz w:val="22"/>
                <w:szCs w:val="22"/>
              </w:rPr>
              <w:instrText>Average hourly pay</w:instrText>
            </w:r>
            <w:bookmarkEnd w:id="120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2821CC62" w14:textId="77777777" w:rsidR="009E5D69" w:rsidRDefault="009E5D69" w:rsidP="009E5D69">
      <w:pPr>
        <w:adjustRightInd w:val="0"/>
        <w:rPr>
          <w:rFonts w:ascii="Tahoma" w:hAnsi="Tahoma" w:cs="Tahoma"/>
          <w:color w:val="000000"/>
          <w:sz w:val="28"/>
          <w:szCs w:val="28"/>
        </w:rPr>
      </w:pPr>
    </w:p>
    <w:p w14:paraId="33AA9BD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0EED9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329C24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01" w:name="IDX927"/>
            <w:bookmarkEnd w:id="1201"/>
            <w:r>
              <w:rPr>
                <w:rFonts w:ascii="Tahoma" w:hAnsi="Tahoma" w:cs="Tahoma"/>
                <w:color w:val="000000"/>
                <w:sz w:val="28"/>
                <w:szCs w:val="28"/>
              </w:rPr>
              <w:fldChar w:fldCharType="begin"/>
            </w:r>
            <w:r>
              <w:rPr>
                <w:sz w:val="24"/>
                <w:szCs w:val="24"/>
              </w:rPr>
              <w:instrText>tc "</w:instrText>
            </w:r>
            <w:bookmarkStart w:id="1202" w:name="_Toc144389338"/>
            <w:r>
              <w:rPr>
                <w:sz w:val="22"/>
                <w:szCs w:val="22"/>
              </w:rPr>
              <w:instrText>XHRP2019</w:instrText>
            </w:r>
            <w:bookmarkEnd w:id="120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XHRP2019</w:t>
            </w:r>
          </w:p>
        </w:tc>
      </w:tr>
    </w:tbl>
    <w:p w14:paraId="2BBDA4DB" w14:textId="77777777" w:rsidR="009E5D69" w:rsidRDefault="009E5D69" w:rsidP="009E5D69">
      <w:pPr>
        <w:adjustRightInd w:val="0"/>
        <w:rPr>
          <w:rFonts w:ascii="Tahoma" w:hAnsi="Tahoma" w:cs="Tahoma"/>
          <w:i/>
          <w:iCs/>
          <w:color w:val="000000"/>
          <w:sz w:val="24"/>
          <w:szCs w:val="24"/>
        </w:rPr>
      </w:pPr>
    </w:p>
    <w:p w14:paraId="256A27B9" w14:textId="77777777" w:rsidR="009E5D69" w:rsidRDefault="009E5D69" w:rsidP="009E5D69">
      <w:pPr>
        <w:adjustRightInd w:val="0"/>
        <w:rPr>
          <w:rFonts w:ascii="Tahoma" w:hAnsi="Tahoma" w:cs="Tahoma"/>
          <w:i/>
          <w:iCs/>
          <w:color w:val="000000"/>
          <w:sz w:val="24"/>
          <w:szCs w:val="24"/>
        </w:rPr>
      </w:pPr>
    </w:p>
    <w:p w14:paraId="7482A69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03" w:name="IDX928"/>
      <w:bookmarkEnd w:id="120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CD223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33DEC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9A72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821E5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A761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46338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XHRP2019</w:t>
            </w:r>
          </w:p>
        </w:tc>
      </w:tr>
      <w:tr w:rsidR="009E5D69" w14:paraId="68D097C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D1B8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F9C43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XHRP2019 Average hourly pay</w:t>
            </w:r>
          </w:p>
        </w:tc>
      </w:tr>
      <w:tr w:rsidR="009E5D69" w14:paraId="214BCC7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5C97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C3DFE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86B71C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F021A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492D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816ECE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CF82D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E6B0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028BDE4C" w14:textId="77777777" w:rsidR="009E5D69" w:rsidRDefault="009E5D69" w:rsidP="009E5D69">
      <w:pPr>
        <w:adjustRightInd w:val="0"/>
        <w:rPr>
          <w:rFonts w:ascii="Trebuchet MS" w:hAnsi="Trebuchet MS" w:cs="Trebuchet MS"/>
          <w:color w:val="000000"/>
          <w:sz w:val="19"/>
          <w:szCs w:val="19"/>
        </w:rPr>
      </w:pPr>
    </w:p>
    <w:p w14:paraId="4ADBC4CD" w14:textId="77777777" w:rsidR="009E5D69" w:rsidRDefault="009E5D69" w:rsidP="009E5D69">
      <w:pPr>
        <w:adjustRightInd w:val="0"/>
        <w:rPr>
          <w:rFonts w:ascii="Trebuchet MS" w:hAnsi="Trebuchet MS" w:cs="Trebuchet MS"/>
          <w:color w:val="000000"/>
          <w:sz w:val="19"/>
          <w:szCs w:val="19"/>
        </w:rPr>
      </w:pPr>
    </w:p>
    <w:p w14:paraId="6C19D95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4" w:name="IDX929"/>
      <w:bookmarkEnd w:id="120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79DA4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B3F2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4DB80AF8" w14:textId="77777777" w:rsidR="009E5D69" w:rsidRDefault="009E5D69" w:rsidP="009E5D69">
      <w:pPr>
        <w:adjustRightInd w:val="0"/>
        <w:rPr>
          <w:rFonts w:ascii="Trebuchet MS" w:hAnsi="Trebuchet MS" w:cs="Trebuchet MS"/>
          <w:color w:val="000000"/>
          <w:sz w:val="19"/>
          <w:szCs w:val="19"/>
        </w:rPr>
      </w:pPr>
    </w:p>
    <w:p w14:paraId="2889ADE0" w14:textId="77777777" w:rsidR="009E5D69" w:rsidRDefault="009E5D69" w:rsidP="009E5D69">
      <w:pPr>
        <w:adjustRightInd w:val="0"/>
        <w:rPr>
          <w:rFonts w:ascii="Trebuchet MS" w:hAnsi="Trebuchet MS" w:cs="Trebuchet MS"/>
          <w:color w:val="000000"/>
          <w:sz w:val="19"/>
          <w:szCs w:val="19"/>
        </w:rPr>
      </w:pPr>
    </w:p>
    <w:p w14:paraId="44E045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5" w:name="IDX930"/>
      <w:bookmarkEnd w:id="120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01666C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E220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6C758B1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711D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7465DE86" w14:textId="77777777" w:rsidR="009E5D69" w:rsidRDefault="009E5D69" w:rsidP="009E5D69">
      <w:pPr>
        <w:adjustRightInd w:val="0"/>
        <w:rPr>
          <w:rFonts w:ascii="Trebuchet MS" w:hAnsi="Trebuchet MS" w:cs="Trebuchet MS"/>
          <w:color w:val="000000"/>
          <w:sz w:val="19"/>
          <w:szCs w:val="19"/>
        </w:rPr>
      </w:pPr>
    </w:p>
    <w:p w14:paraId="0316AD8C" w14:textId="77777777" w:rsidR="009E5D69" w:rsidRDefault="009E5D69" w:rsidP="009E5D69">
      <w:pPr>
        <w:adjustRightInd w:val="0"/>
        <w:rPr>
          <w:rFonts w:ascii="Trebuchet MS" w:hAnsi="Trebuchet MS" w:cs="Trebuchet MS"/>
          <w:color w:val="000000"/>
          <w:sz w:val="19"/>
          <w:szCs w:val="19"/>
        </w:rPr>
      </w:pPr>
    </w:p>
    <w:p w14:paraId="180C98D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6" w:name="IDX931"/>
      <w:bookmarkEnd w:id="120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1C2ED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5161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333CD806" w14:textId="77777777" w:rsidR="009E5D69" w:rsidRDefault="009E5D69" w:rsidP="009E5D69">
      <w:pPr>
        <w:adjustRightInd w:val="0"/>
        <w:rPr>
          <w:rFonts w:ascii="Trebuchet MS" w:hAnsi="Trebuchet MS" w:cs="Trebuchet MS"/>
          <w:color w:val="000000"/>
          <w:sz w:val="19"/>
          <w:szCs w:val="19"/>
        </w:rPr>
      </w:pPr>
    </w:p>
    <w:p w14:paraId="40383EC3" w14:textId="77777777" w:rsidR="009E5D69" w:rsidRDefault="009E5D69" w:rsidP="009E5D69">
      <w:pPr>
        <w:adjustRightInd w:val="0"/>
        <w:rPr>
          <w:rFonts w:ascii="Trebuchet MS" w:hAnsi="Trebuchet MS" w:cs="Trebuchet MS"/>
          <w:color w:val="000000"/>
          <w:sz w:val="19"/>
          <w:szCs w:val="19"/>
        </w:rPr>
      </w:pPr>
    </w:p>
    <w:p w14:paraId="48CC9DD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07" w:name="IDX932"/>
      <w:bookmarkEnd w:id="120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FD6DF3"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CD073F5" w14:textId="77777777" w:rsidR="009E5D69" w:rsidRDefault="009E5D69" w:rsidP="006A0CC6">
            <w:pPr>
              <w:keepNext/>
              <w:adjustRightInd w:val="0"/>
              <w:rPr>
                <w:sz w:val="24"/>
                <w:szCs w:val="24"/>
              </w:rPr>
            </w:pPr>
          </w:p>
        </w:tc>
      </w:tr>
      <w:tr w:rsidR="009E5D69" w14:paraId="66EAC2F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6FC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1777C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5F2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76B0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E83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2E8DF1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4F7D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30DE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E6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30DB16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C2FF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LED017 = 1 then do ;</w:t>
            </w:r>
          </w:p>
        </w:tc>
      </w:tr>
      <w:tr w:rsidR="009E5D69" w14:paraId="007F18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C1F7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FC75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665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6A1FAF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485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LED015 = 1 and XHRS2019 not in (999) then do ;</w:t>
            </w:r>
          </w:p>
        </w:tc>
      </w:tr>
      <w:tr w:rsidR="009E5D69" w14:paraId="72AED8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9C492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498D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A6F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A58F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43D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LED016 = 1 then XHRP2019 = LED015X ;</w:t>
            </w:r>
          </w:p>
        </w:tc>
      </w:tr>
      <w:tr w:rsidR="009E5D69" w14:paraId="179997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A23A0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314F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5CC6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6925F7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EB4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2 then XHRP2019 = LED015X/XHRS2019 ;</w:t>
            </w:r>
          </w:p>
        </w:tc>
      </w:tr>
      <w:tr w:rsidR="009E5D69" w14:paraId="101D1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83EC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3A2F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642D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4019F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B3F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3 then XHRP2019 = LED015X/(2*XHRS2019) ;</w:t>
            </w:r>
          </w:p>
        </w:tc>
      </w:tr>
      <w:tr w:rsidR="009E5D69" w14:paraId="3A825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50A9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19490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F978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4E0FF6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E0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(4,5) then XHRP2019 = LED015X/(4*XHRS2019) ;</w:t>
            </w:r>
          </w:p>
        </w:tc>
      </w:tr>
      <w:tr w:rsidR="009E5D69" w14:paraId="432363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7D4D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353F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55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43D3A8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C91F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6 then XHRP2019 = LED015X/(13*XHRS2019) ;</w:t>
            </w:r>
          </w:p>
        </w:tc>
      </w:tr>
      <w:tr w:rsidR="009E5D69" w14:paraId="2FF95F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4D0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EF0E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4D3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644021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F91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 7 then XHRP2019 = LED015X/(52*XHRS2019) ;</w:t>
            </w:r>
          </w:p>
        </w:tc>
      </w:tr>
      <w:tr w:rsidR="009E5D69" w14:paraId="1A0849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CBD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C343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0556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4484EE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0485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LED016 in (8,95) then XHRP2019 = 9999 ;</w:t>
            </w:r>
          </w:p>
        </w:tc>
      </w:tr>
      <w:tr w:rsidR="009E5D69" w14:paraId="0CF016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75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AF345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B601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DAC4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B85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29658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FA6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XHRS2019 = 999 then XHRP2019 = 9999 ;</w:t>
            </w:r>
          </w:p>
        </w:tc>
      </w:tr>
      <w:tr w:rsidR="009E5D69" w14:paraId="25DA0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1B3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3365B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C6DD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4A68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6AD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21F901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346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LED015 in (998 9999999) or LED017 in (2,99) or LED001 = 3 then XHRP2019 = 9999 ;</w:t>
            </w:r>
          </w:p>
        </w:tc>
      </w:tr>
      <w:tr w:rsidR="009E5D69" w14:paraId="4B1A1C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ACDF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A7022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C01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XHRP2019 = 9998 ; *Not working (unemployed or NILF) ;</w:t>
            </w:r>
          </w:p>
        </w:tc>
      </w:tr>
      <w:tr w:rsidR="009E5D69" w14:paraId="1F7868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EE351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E3F214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942A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6ECA20C" w14:textId="77777777" w:rsidR="009E5D69" w:rsidRDefault="009E5D69" w:rsidP="009E5D69">
      <w:pPr>
        <w:adjustRightInd w:val="0"/>
        <w:rPr>
          <w:rFonts w:ascii="Trebuchet MS" w:hAnsi="Trebuchet MS" w:cs="Trebuchet MS"/>
          <w:color w:val="000000"/>
          <w:sz w:val="19"/>
          <w:szCs w:val="19"/>
        </w:rPr>
      </w:pPr>
    </w:p>
    <w:p w14:paraId="0F116680" w14:textId="77777777" w:rsidR="009E5D69" w:rsidRDefault="009E5D69" w:rsidP="009E5D69">
      <w:pPr>
        <w:adjustRightInd w:val="0"/>
        <w:rPr>
          <w:rFonts w:ascii="Trebuchet MS" w:hAnsi="Trebuchet MS" w:cs="Trebuchet MS"/>
          <w:color w:val="000000"/>
          <w:sz w:val="19"/>
          <w:szCs w:val="19"/>
        </w:rPr>
        <w:sectPr w:rsidR="009E5D69">
          <w:headerReference w:type="default" r:id="rId291"/>
          <w:footerReference w:type="default" r:id="rId29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ECFB6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08" w:name="IDX933"/>
          <w:bookmarkEnd w:id="1208"/>
          <w:p w14:paraId="2996028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09" w:name="_Toc144389339"/>
            <w:r>
              <w:rPr>
                <w:sz w:val="22"/>
                <w:szCs w:val="22"/>
              </w:rPr>
              <w:instrText>Average hourly pay</w:instrText>
            </w:r>
            <w:bookmarkEnd w:id="120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70761F0B" w14:textId="77777777" w:rsidR="009E5D69" w:rsidRDefault="009E5D69" w:rsidP="009E5D69">
      <w:pPr>
        <w:adjustRightInd w:val="0"/>
        <w:rPr>
          <w:rFonts w:ascii="Tahoma" w:hAnsi="Tahoma" w:cs="Tahoma"/>
          <w:color w:val="000000"/>
          <w:sz w:val="28"/>
          <w:szCs w:val="28"/>
        </w:rPr>
      </w:pPr>
    </w:p>
    <w:p w14:paraId="7E91EDD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ACD21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5E534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10" w:name="IDX934"/>
            <w:bookmarkEnd w:id="1210"/>
            <w:r>
              <w:rPr>
                <w:rFonts w:ascii="Tahoma" w:hAnsi="Tahoma" w:cs="Tahoma"/>
                <w:color w:val="000000"/>
                <w:sz w:val="28"/>
                <w:szCs w:val="28"/>
              </w:rPr>
              <w:fldChar w:fldCharType="begin"/>
            </w:r>
            <w:r>
              <w:rPr>
                <w:sz w:val="24"/>
                <w:szCs w:val="24"/>
              </w:rPr>
              <w:instrText>tc "</w:instrText>
            </w:r>
            <w:bookmarkStart w:id="1211" w:name="_Toc144389340"/>
            <w:r>
              <w:rPr>
                <w:sz w:val="22"/>
                <w:szCs w:val="22"/>
              </w:rPr>
              <w:instrText>XHRP2020</w:instrText>
            </w:r>
            <w:bookmarkEnd w:id="121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XHRP2020</w:t>
            </w:r>
          </w:p>
        </w:tc>
      </w:tr>
    </w:tbl>
    <w:p w14:paraId="210457EE" w14:textId="77777777" w:rsidR="009E5D69" w:rsidRDefault="009E5D69" w:rsidP="009E5D69">
      <w:pPr>
        <w:adjustRightInd w:val="0"/>
        <w:rPr>
          <w:rFonts w:ascii="Tahoma" w:hAnsi="Tahoma" w:cs="Tahoma"/>
          <w:i/>
          <w:iCs/>
          <w:color w:val="000000"/>
          <w:sz w:val="24"/>
          <w:szCs w:val="24"/>
        </w:rPr>
      </w:pPr>
    </w:p>
    <w:p w14:paraId="3EAE194E" w14:textId="77777777" w:rsidR="009E5D69" w:rsidRDefault="009E5D69" w:rsidP="009E5D69">
      <w:pPr>
        <w:adjustRightInd w:val="0"/>
        <w:rPr>
          <w:rFonts w:ascii="Tahoma" w:hAnsi="Tahoma" w:cs="Tahoma"/>
          <w:i/>
          <w:iCs/>
          <w:color w:val="000000"/>
          <w:sz w:val="24"/>
          <w:szCs w:val="24"/>
        </w:rPr>
      </w:pPr>
    </w:p>
    <w:p w14:paraId="380DA8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12" w:name="IDX935"/>
      <w:bookmarkEnd w:id="121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0F08A0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F18E2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A5EF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EC1E1E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EC9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CCA7A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XHRP2020</w:t>
            </w:r>
          </w:p>
        </w:tc>
      </w:tr>
      <w:tr w:rsidR="009E5D69" w14:paraId="77B5B52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04A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148FA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XHRP2020 Average hourly pay</w:t>
            </w:r>
          </w:p>
        </w:tc>
      </w:tr>
      <w:tr w:rsidR="009E5D69" w14:paraId="44CB57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0F296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578C2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135AB0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EEC51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E0BBCE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4786A7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934DC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BF29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A99CF9E" w14:textId="77777777" w:rsidR="009E5D69" w:rsidRDefault="009E5D69" w:rsidP="009E5D69">
      <w:pPr>
        <w:adjustRightInd w:val="0"/>
        <w:rPr>
          <w:rFonts w:ascii="Trebuchet MS" w:hAnsi="Trebuchet MS" w:cs="Trebuchet MS"/>
          <w:color w:val="000000"/>
          <w:sz w:val="19"/>
          <w:szCs w:val="19"/>
        </w:rPr>
      </w:pPr>
    </w:p>
    <w:p w14:paraId="59BEBF8E" w14:textId="77777777" w:rsidR="009E5D69" w:rsidRDefault="009E5D69" w:rsidP="009E5D69">
      <w:pPr>
        <w:adjustRightInd w:val="0"/>
        <w:rPr>
          <w:rFonts w:ascii="Trebuchet MS" w:hAnsi="Trebuchet MS" w:cs="Trebuchet MS"/>
          <w:color w:val="000000"/>
          <w:sz w:val="19"/>
          <w:szCs w:val="19"/>
        </w:rPr>
      </w:pPr>
    </w:p>
    <w:p w14:paraId="05C79E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3" w:name="IDX936"/>
      <w:bookmarkEnd w:id="121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D7C53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61E2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16B4A0B3" w14:textId="77777777" w:rsidR="009E5D69" w:rsidRDefault="009E5D69" w:rsidP="009E5D69">
      <w:pPr>
        <w:adjustRightInd w:val="0"/>
        <w:rPr>
          <w:rFonts w:ascii="Trebuchet MS" w:hAnsi="Trebuchet MS" w:cs="Trebuchet MS"/>
          <w:color w:val="000000"/>
          <w:sz w:val="19"/>
          <w:szCs w:val="19"/>
        </w:rPr>
      </w:pPr>
    </w:p>
    <w:p w14:paraId="2A85B9D6" w14:textId="77777777" w:rsidR="009E5D69" w:rsidRDefault="009E5D69" w:rsidP="009E5D69">
      <w:pPr>
        <w:adjustRightInd w:val="0"/>
        <w:rPr>
          <w:rFonts w:ascii="Trebuchet MS" w:hAnsi="Trebuchet MS" w:cs="Trebuchet MS"/>
          <w:color w:val="000000"/>
          <w:sz w:val="19"/>
          <w:szCs w:val="19"/>
        </w:rPr>
      </w:pPr>
    </w:p>
    <w:p w14:paraId="673713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4" w:name="IDX937"/>
      <w:bookmarkEnd w:id="121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1A186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E73CF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451B444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2832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217C2B1" w14:textId="77777777" w:rsidR="009E5D69" w:rsidRDefault="009E5D69" w:rsidP="009E5D69">
      <w:pPr>
        <w:adjustRightInd w:val="0"/>
        <w:rPr>
          <w:rFonts w:ascii="Trebuchet MS" w:hAnsi="Trebuchet MS" w:cs="Trebuchet MS"/>
          <w:color w:val="000000"/>
          <w:sz w:val="19"/>
          <w:szCs w:val="19"/>
        </w:rPr>
      </w:pPr>
    </w:p>
    <w:p w14:paraId="2494EB27" w14:textId="77777777" w:rsidR="009E5D69" w:rsidRDefault="009E5D69" w:rsidP="009E5D69">
      <w:pPr>
        <w:adjustRightInd w:val="0"/>
        <w:rPr>
          <w:rFonts w:ascii="Trebuchet MS" w:hAnsi="Trebuchet MS" w:cs="Trebuchet MS"/>
          <w:color w:val="000000"/>
          <w:sz w:val="19"/>
          <w:szCs w:val="19"/>
        </w:rPr>
      </w:pPr>
    </w:p>
    <w:p w14:paraId="000DEB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5" w:name="IDX938"/>
      <w:bookmarkEnd w:id="121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D8BC5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0C4C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78BDE87C" w14:textId="77777777" w:rsidR="009E5D69" w:rsidRDefault="009E5D69" w:rsidP="009E5D69">
      <w:pPr>
        <w:adjustRightInd w:val="0"/>
        <w:rPr>
          <w:rFonts w:ascii="Trebuchet MS" w:hAnsi="Trebuchet MS" w:cs="Trebuchet MS"/>
          <w:color w:val="000000"/>
          <w:sz w:val="19"/>
          <w:szCs w:val="19"/>
        </w:rPr>
      </w:pPr>
    </w:p>
    <w:p w14:paraId="288CD48F" w14:textId="77777777" w:rsidR="009E5D69" w:rsidRDefault="009E5D69" w:rsidP="009E5D69">
      <w:pPr>
        <w:adjustRightInd w:val="0"/>
        <w:rPr>
          <w:rFonts w:ascii="Trebuchet MS" w:hAnsi="Trebuchet MS" w:cs="Trebuchet MS"/>
          <w:color w:val="000000"/>
          <w:sz w:val="19"/>
          <w:szCs w:val="19"/>
        </w:rPr>
      </w:pPr>
    </w:p>
    <w:p w14:paraId="3DC341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16" w:name="IDX939"/>
      <w:bookmarkEnd w:id="121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39A037"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6A168AE" w14:textId="77777777" w:rsidR="009E5D69" w:rsidRDefault="009E5D69" w:rsidP="006A0CC6">
            <w:pPr>
              <w:keepNext/>
              <w:adjustRightInd w:val="0"/>
              <w:rPr>
                <w:sz w:val="24"/>
                <w:szCs w:val="24"/>
              </w:rPr>
            </w:pPr>
          </w:p>
        </w:tc>
      </w:tr>
      <w:tr w:rsidR="009E5D69" w14:paraId="340A4F7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2C469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7DBF78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97D47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C89B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877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6BBC0D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541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1F3C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A67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in (8,95) /*reported per occasion or other pay period*/ then XHRP2020 = 9999 ;</w:t>
            </w:r>
          </w:p>
        </w:tc>
      </w:tr>
      <w:tr w:rsidR="009E5D69" w14:paraId="669A91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F570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A401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C982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 999 /* Weekly hours worked unknown */ and LFD019 in (2:95) /*non-hourly rate reported*/ then XHRP2020 = 9999 ;</w:t>
            </w:r>
          </w:p>
        </w:tc>
      </w:tr>
      <w:tr w:rsidR="009E5D69" w14:paraId="263A66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D75D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XHRS2020 = 0 and LFD019 in (2:95) then XHRP2020 = 9999 ;</w:t>
            </w:r>
          </w:p>
        </w:tc>
      </w:tr>
      <w:tr w:rsidR="009E5D69" w14:paraId="6D4BEB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1A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LFD020 = 1 /*before tax*/ then do;</w:t>
            </w:r>
          </w:p>
        </w:tc>
      </w:tr>
      <w:tr w:rsidR="009E5D69" w14:paraId="091AEB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A495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7B9D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A5F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rate */</w:t>
            </w:r>
          </w:p>
        </w:tc>
      </w:tr>
      <w:tr w:rsidR="009E5D69" w14:paraId="55A312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47C6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LFD019 = 1 then XHRP2020 = LFD018X ;</w:t>
            </w:r>
          </w:p>
        </w:tc>
      </w:tr>
      <w:tr w:rsidR="009E5D69" w14:paraId="68D76D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7D1C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8FAD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9D09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w:t>
            </w:r>
          </w:p>
        </w:tc>
      </w:tr>
      <w:tr w:rsidR="009E5D69" w14:paraId="685B0E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051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/*yes to JobKeeper*/ then do;</w:t>
            </w:r>
          </w:p>
        </w:tc>
      </w:tr>
      <w:tr w:rsidR="009E5D69" w14:paraId="1F8306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4378E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F998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18D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/*usual pay more than JobKeeper subsidy*/</w:t>
            </w:r>
          </w:p>
        </w:tc>
      </w:tr>
      <w:tr w:rsidR="009E5D69" w14:paraId="5F8942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5F8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ge 750 and LFD019=2 /*weekly*/) or (LFD018X ge 1500 and LFD019=3 /*fortnightly*/) or</w:t>
            </w:r>
          </w:p>
        </w:tc>
      </w:tr>
      <w:tr w:rsidR="009E5D69" w14:paraId="46590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C226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3000 and LFD019=4 /*four weeks*/) or (LFD018X ge 3250 and LFD019=5 /*calendar month*/)</w:t>
            </w:r>
          </w:p>
        </w:tc>
      </w:tr>
      <w:tr w:rsidR="009E5D69" w14:paraId="797B20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18D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9750 and LFD019=6 /*quarterly*/) or (LFD018X ge 39000 and LFD019=7 /*yearly*/))</w:t>
            </w:r>
          </w:p>
        </w:tc>
      </w:tr>
      <w:tr w:rsidR="009E5D69" w14:paraId="6F63C4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A1C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329634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7DC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600 and LFD019=2 /*weekly*/) or (LFD018X ge 1200 and LFD019=3 /*fortnightly*/) or</w:t>
            </w:r>
          </w:p>
        </w:tc>
      </w:tr>
      <w:tr w:rsidR="009E5D69" w14:paraId="3D9325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5907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2400 and LFD019=4 /*four weeks*/) or (LFD018X ge 2600 and LFD019=5 /*calendar month*/)</w:t>
            </w:r>
          </w:p>
        </w:tc>
      </w:tr>
      <w:tr w:rsidR="009E5D69" w14:paraId="0EB3FF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0A2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7800 and LFD019=6 /*quarterly*/) or (LFD018X ge 31200 and LFD019=7 /*yearly*/))</w:t>
            </w:r>
          </w:p>
        </w:tc>
      </w:tr>
      <w:tr w:rsidR="009E5D69" w14:paraId="7FCBF2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650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13ED3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44A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ADEA1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503A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375 and LFD019=2 /*weekly*/) or (LFD018X ge 750 and LFD019=3 /*fortnightly*/) or</w:t>
            </w:r>
          </w:p>
        </w:tc>
      </w:tr>
      <w:tr w:rsidR="009E5D69" w14:paraId="7CED8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F1D1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ge 1500 and LFD019=4 /*four weeks*/) or (LFD018X ge 1625 and LFD019=5 /*calendar month*/)</w:t>
            </w:r>
          </w:p>
        </w:tc>
      </w:tr>
      <w:tr w:rsidR="009E5D69" w14:paraId="2E15AF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4EE7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ge 4875 and LFD019=6 /*quarterly*/) or (LFD018X ge 19500 and LFD019=7 /*yearly*/))</w:t>
            </w:r>
          </w:p>
        </w:tc>
      </w:tr>
      <w:tr w:rsidR="009E5D69" w14:paraId="46AC8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6A3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1AE47A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46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do;</w:t>
            </w:r>
          </w:p>
        </w:tc>
      </w:tr>
      <w:tr w:rsidR="009E5D69" w14:paraId="26840FF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0798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8C40E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5F0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before tax amount and hours worked known */</w:t>
            </w:r>
          </w:p>
        </w:tc>
      </w:tr>
      <w:tr w:rsidR="009E5D69" w14:paraId="39481E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AE2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XHRS2020 not in (0 999) then do ;</w:t>
            </w:r>
          </w:p>
        </w:tc>
      </w:tr>
      <w:tr w:rsidR="009E5D69" w14:paraId="6A9A3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849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B8A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D8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A920E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64F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2 then XHRP2020 = LFD018X/XHRS2020 ;</w:t>
            </w:r>
          </w:p>
        </w:tc>
      </w:tr>
      <w:tr w:rsidR="009E5D69" w14:paraId="10B3D8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086E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AF3B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47B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34E866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8379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XHRP2020 = LFD018X/(2*XHRS2020) ;</w:t>
            </w:r>
          </w:p>
        </w:tc>
      </w:tr>
      <w:tr w:rsidR="009E5D69" w14:paraId="5FA07D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BE0A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74B0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82B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4C45FB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B47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XHRP2020 = LFD018X/(4*XHRS2020) ;</w:t>
            </w:r>
          </w:p>
        </w:tc>
      </w:tr>
      <w:tr w:rsidR="009E5D69" w14:paraId="07085A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D7A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E2C6C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CD6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536A8C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433C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XHRP2020 = LFD018X/(13*XHRS2020) ;</w:t>
            </w:r>
          </w:p>
        </w:tc>
      </w:tr>
      <w:tr w:rsidR="009E5D69" w14:paraId="129D7D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8DDE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D251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866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666CC2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9D16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XHRP2020 = LFD018X/(52*XHRS2020) ;</w:t>
            </w:r>
          </w:p>
        </w:tc>
      </w:tr>
      <w:tr w:rsidR="009E5D69" w14:paraId="1CE65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74CC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3D5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0136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702C9D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A78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XHRP2020 = 9999 ;</w:t>
            </w:r>
          </w:p>
        </w:tc>
      </w:tr>
      <w:tr w:rsidR="009E5D69" w14:paraId="7A5070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AA82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722B56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FDB5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1A6F77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B0386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7F1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7F4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XHRP2020 = 9999;</w:t>
            </w:r>
          </w:p>
        </w:tc>
      </w:tr>
      <w:tr w:rsidR="009E5D69" w14:paraId="1B9A3F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1CEC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BCB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77246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0CB5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D2E7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/*receives JobKeeper*/ and not (LFH001 in (1,2) or LFH006A in (5,6,14,15)</w:t>
            </w:r>
          </w:p>
        </w:tc>
      </w:tr>
      <w:tr w:rsidR="009E5D69" w14:paraId="6F09C0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9B4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LFH006B in (5,6,14,15) or LFH006C in (5,6,14,15) or LFH006D in (5,6,14,15) or LFH006E in (5,6,14,15) or LFH006F in (5,6,14,15)</w:t>
            </w:r>
          </w:p>
        </w:tc>
      </w:tr>
      <w:tr w:rsidR="009E5D69" w14:paraId="7EB942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35CA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LFH006G in (5,6,14,15) or LFH006H in (5,6,14,15) or LFH006I in (5,6,14,15) or LFH006J in (5,6,14,15) or LFH006K in (5,6,14,15)</w:t>
            </w:r>
          </w:p>
        </w:tc>
      </w:tr>
      <w:tr w:rsidR="009E5D69" w14:paraId="7D63F2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341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(5,6,14,15) or LFH006M in (5,6,14,15) or LFH006N in (5,6,14,15) or LFH006O in (5,6,14,15)) /*not married/de facto*/ and XHRS2020 ne 0 then do;</w:t>
            </w:r>
          </w:p>
        </w:tc>
      </w:tr>
      <w:tr w:rsidR="009E5D69" w14:paraId="0FADBF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68A5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DA26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9A7D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pre Sept 28 2020*/</w:t>
            </w:r>
          </w:p>
        </w:tc>
      </w:tr>
      <w:tr w:rsidR="009E5D69" w14:paraId="234267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0999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&lt; 750 and LFD019=2 /*weekly*/) or (LFD018X &lt; 1500 and LFD019=3 /*fortnightly*/) or</w:t>
            </w:r>
          </w:p>
        </w:tc>
      </w:tr>
      <w:tr w:rsidR="009E5D69" w14:paraId="7C979A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83E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56973C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017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5558D5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ECE6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then XHRP2020 = (1500/2)/XHRS2020 ;</w:t>
            </w:r>
          </w:p>
        </w:tc>
      </w:tr>
      <w:tr w:rsidR="009E5D69" w14:paraId="549E38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14CA3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24DF5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EC8F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FT (&gt;=20 hours/week) */</w:t>
            </w:r>
          </w:p>
        </w:tc>
      </w:tr>
      <w:tr w:rsidR="009E5D69" w14:paraId="3EBC7E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E2CC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((LFD018X &lt; 600 and LFD019=2 /*weekly*/) or (LFD018X &lt; 1200 and LFD019=3 /*fortnightly*/) or</w:t>
            </w:r>
          </w:p>
        </w:tc>
      </w:tr>
      <w:tr w:rsidR="009E5D69" w14:paraId="10C7C7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575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06EB7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32A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1241C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85CE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47146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FA7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w:t>
            </w:r>
          </w:p>
        </w:tc>
      </w:tr>
      <w:tr w:rsidR="009E5D69" w14:paraId="287F84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9D2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XHRP2020 = (1200/2)/XHRS2020;</w:t>
            </w:r>
          </w:p>
        </w:tc>
      </w:tr>
      <w:tr w:rsidR="009E5D69" w14:paraId="37D581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04D7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BDC1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D886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PT (&lt;20 hours/week) */</w:t>
            </w:r>
          </w:p>
        </w:tc>
      </w:tr>
      <w:tr w:rsidR="009E5D69" w14:paraId="46242D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BA6E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((LFD018X &lt; 375 and LFD019=2 /*weekly*/) or (LFD018X &lt; 750 and LFD019=3 /*fortnightly*/) or</w:t>
            </w:r>
          </w:p>
        </w:tc>
      </w:tr>
      <w:tr w:rsidR="009E5D69" w14:paraId="2B167B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5B3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22DAC9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80DE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6DD3B8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6CC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7853FF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2C4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 XHRP2020 = (750/2)/XHRS2020;</w:t>
            </w:r>
          </w:p>
        </w:tc>
      </w:tr>
      <w:tr w:rsidR="009E5D69" w14:paraId="4428E3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D13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input(INTDAT20, MMDDYY8.) &gt; '27Sep20'd and input(INTDAT20, MMDDYY8.) &lt; '04Jan21'd and (LFD011 = 999 or LFD013 = 999 or LFD015 = 999) then XHRP2020 = 9999;</w:t>
            </w:r>
          </w:p>
        </w:tc>
      </w:tr>
      <w:tr w:rsidR="009E5D69" w14:paraId="4D3367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F4B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4531C7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0364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6C1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3E2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married/de facto, yes to JobKeeper */</w:t>
            </w:r>
          </w:p>
        </w:tc>
      </w:tr>
      <w:tr w:rsidR="009E5D69" w14:paraId="28A4DE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3508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LFH014H = 1 and (LFH001 in (1,2) or LFH006A in (5,6,14,15) or LFH006B in (5,6,14,15)</w:t>
            </w:r>
          </w:p>
        </w:tc>
      </w:tr>
      <w:tr w:rsidR="009E5D69" w14:paraId="5ACA39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FB3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LFH006C in (5,6,14,15) or LFH006D in (5,6,14,15) or LFH006E in (5,6,14,15) or LFH006F in (5,6,14,15) or LFH006G in (5,6,14,15)</w:t>
            </w:r>
          </w:p>
        </w:tc>
      </w:tr>
      <w:tr w:rsidR="009E5D69" w14:paraId="5A66AA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046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LFH006H in (5,6,14,15) or LFH006I in (5,6,14,15) or LFH006J in (5,6,14,15) or LFH006K in (5,6,14,15) or LFH006L in (5,6,14,15)</w:t>
            </w:r>
          </w:p>
        </w:tc>
      </w:tr>
      <w:tr w:rsidR="009E5D69" w14:paraId="0E7DD7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F54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LFH006M in (5,6,14,15) or LFH006N in (5,6,14,15) or LFH006O in (5,6,14,15) ) then do;</w:t>
            </w:r>
          </w:p>
        </w:tc>
      </w:tr>
      <w:tr w:rsidR="009E5D69" w14:paraId="53FDC2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B9EE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7A03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1CF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pre Sept 28 2020*/</w:t>
            </w:r>
          </w:p>
        </w:tc>
      </w:tr>
      <w:tr w:rsidR="009E5D69" w14:paraId="42C886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F00A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(((LFD018X &lt; 750 and LFD019=2 /*weekly*/) or (LFD018X &lt; 1500 and LFD019=3 /*fortnightly*/) or</w:t>
            </w:r>
          </w:p>
        </w:tc>
      </w:tr>
      <w:tr w:rsidR="009E5D69" w14:paraId="2ACF85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D2B0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3000 and LFD019=4 /*four weeks*/) or (LFD018X &lt; 3250 and LFD019=5 /*calendar month*/)</w:t>
            </w:r>
          </w:p>
        </w:tc>
      </w:tr>
      <w:tr w:rsidR="009E5D69" w14:paraId="262604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473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9750 and LFD019=6 /*quarterly*/) or (LFD018X &lt; 39000 and LFD019=7 /*yearly*/))</w:t>
            </w:r>
          </w:p>
        </w:tc>
      </w:tr>
      <w:tr w:rsidR="009E5D69" w14:paraId="547F24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7AE3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&lt; '28Sep20'd and INTDAT20 ne '') or</w:t>
            </w:r>
          </w:p>
        </w:tc>
      </w:tr>
      <w:tr w:rsidR="009E5D69" w14:paraId="57B0CB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B93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FT (&gt;=20 hours/week) */</w:t>
            </w:r>
          </w:p>
        </w:tc>
      </w:tr>
      <w:tr w:rsidR="009E5D69" w14:paraId="6C245B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A4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600 and LFD019=2 /*weekly*/) or (LFD018X &lt; 1200 and LFD019=3 /*fortnightly*/) or</w:t>
            </w:r>
          </w:p>
        </w:tc>
      </w:tr>
      <w:tr w:rsidR="009E5D69" w14:paraId="06BA3A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E8E5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2400 and LFD019=4 /*four weeks*/) or (LFD018X &lt; 2600 and LFD019=5 /*calendar month*/)</w:t>
            </w:r>
          </w:p>
        </w:tc>
      </w:tr>
      <w:tr w:rsidR="009E5D69" w14:paraId="4D22E1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7413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7800 and LFD019=6 /*quarterly*/) or (LFD018X &lt; 31200 and LFD019=7 /*yearly*/))</w:t>
            </w:r>
          </w:p>
        </w:tc>
      </w:tr>
      <w:tr w:rsidR="009E5D69" w14:paraId="260A76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296B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615FE4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A7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ge 20 and LFD011 ne 999) or (LFD013 ge 20 and LFD013 ne 999) or (LFD015 ge 20 and LFD015 ne 999))) or</w:t>
            </w:r>
          </w:p>
        </w:tc>
      </w:tr>
      <w:tr w:rsidR="009E5D69" w14:paraId="18C138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D808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/*JobKeeper rate after Sept 28 2020 - PT (&lt;20 hours/week) */</w:t>
            </w:r>
          </w:p>
        </w:tc>
      </w:tr>
      <w:tr w:rsidR="009E5D69" w14:paraId="23930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B270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375 and LFD019=2 /*weekly*/) or (LFD018X &lt; 750 and LFD019=3 /*fortnightly*/) or</w:t>
            </w:r>
          </w:p>
        </w:tc>
      </w:tr>
      <w:tr w:rsidR="009E5D69" w14:paraId="5BDD62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A08A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(LFD018X &lt; 1500 and LFD019=4 /*four weeks*/) or (LFD018X &lt; 1625 and LFD019=5 /*calendar month*/)</w:t>
            </w:r>
          </w:p>
        </w:tc>
      </w:tr>
      <w:tr w:rsidR="009E5D69" w14:paraId="0A446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0C34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(LFD018X &lt; 4875 and LFD019=6 /*quarterly*/) or (LFD018X &lt; 19500 and LFD019=7 /*yearly*/))</w:t>
            </w:r>
          </w:p>
        </w:tc>
      </w:tr>
      <w:tr w:rsidR="009E5D69" w14:paraId="11211C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85CD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input(INTDAT20, MMDDYY8.) &gt; '27Sep20'd and input(INTDAT20, MMDDYY8.) &lt; '04Jan21'd and</w:t>
            </w:r>
          </w:p>
        </w:tc>
      </w:tr>
      <w:tr w:rsidR="009E5D69" w14:paraId="312342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53D5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((LFD011 lt 20 and LFD011 ne .) or (LFD013 lt 20 and LFD013 ne .) or (LFD015 lt 20 and LFD015 ne .))) then</w:t>
            </w:r>
          </w:p>
        </w:tc>
      </w:tr>
      <w:tr w:rsidR="009E5D69" w14:paraId="5BDBF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B647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XHRP2020 = 9999 ; /*Unknown*/</w:t>
            </w:r>
          </w:p>
        </w:tc>
      </w:tr>
      <w:tr w:rsidR="009E5D69" w14:paraId="2D7DD2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371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r w:rsidR="009E5D69" w14:paraId="364B05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55F0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DD18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4B2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/*Not receiving JobKeeper*/</w:t>
            </w:r>
          </w:p>
        </w:tc>
      </w:tr>
      <w:tr w:rsidR="009E5D69" w14:paraId="6251C5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BDC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LFH014H ne 1 then do ;</w:t>
            </w:r>
          </w:p>
        </w:tc>
      </w:tr>
      <w:tr w:rsidR="009E5D69" w14:paraId="306F85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0B740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427B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66AE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 */</w:t>
            </w:r>
          </w:p>
        </w:tc>
      </w:tr>
      <w:tr w:rsidR="009E5D69" w14:paraId="1CF120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A5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LFD018 = 1 and XHRS2020 not in (0 999) then do ;</w:t>
            </w:r>
          </w:p>
        </w:tc>
      </w:tr>
      <w:tr w:rsidR="009E5D69" w14:paraId="005B69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8076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A59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FA6F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405469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978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LFD019 = 2 then XHRP2020 = LFD018X/XHRS2020 ;</w:t>
            </w:r>
          </w:p>
        </w:tc>
      </w:tr>
      <w:tr w:rsidR="009E5D69" w14:paraId="41B569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58AB6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330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CA1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7ECD65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429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3 then XHRP2020 = LFD018X/(2*XHRS2020) ;</w:t>
            </w:r>
          </w:p>
        </w:tc>
      </w:tr>
      <w:tr w:rsidR="009E5D69" w14:paraId="49633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C5DA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46500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DB62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6650AF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BEF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(4,5) then XHRP2020 = LFD018X/(4*XHRS2020) ;</w:t>
            </w:r>
          </w:p>
        </w:tc>
      </w:tr>
      <w:tr w:rsidR="009E5D69" w14:paraId="6BCE1C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BE35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8E75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2B6A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7DC93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1A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6 then XHRP2020 = LFD018X/(13*XHRS2020) ;</w:t>
            </w:r>
          </w:p>
        </w:tc>
      </w:tr>
      <w:tr w:rsidR="009E5D69" w14:paraId="1F3D25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BE3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FE38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C4F5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8B805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BFFF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 7 then XHRP2020 = LFD018X/(52*XHRS2020) ;</w:t>
            </w:r>
          </w:p>
        </w:tc>
      </w:tr>
      <w:tr w:rsidR="009E5D69" w14:paraId="15D10F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6532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33B6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8D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14880D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DC7B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LFD019 in (8,95) then XHRP2020 = 9999 ;</w:t>
            </w:r>
          </w:p>
        </w:tc>
      </w:tr>
      <w:tr w:rsidR="009E5D69" w14:paraId="606CC9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7011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4A29F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7DFE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0179D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D5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/*end pre-tax amount*/</w:t>
            </w:r>
          </w:p>
        </w:tc>
      </w:tr>
      <w:tr w:rsidR="009E5D69" w14:paraId="25C31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F352F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6623C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E864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B79C5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3B1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LFD018 in (9999998 9999999) or LFD020 in (.,2,99) or LFD001 = 3 then XHRP2020 = 9999 ; *Unknown;</w:t>
            </w:r>
          </w:p>
        </w:tc>
      </w:tr>
      <w:tr w:rsidR="009E5D69" w14:paraId="563404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9362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 XLFS=1*/</w:t>
            </w:r>
          </w:p>
        </w:tc>
      </w:tr>
      <w:tr w:rsidR="009E5D69" w14:paraId="15DCDC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8B7A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F9B5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FCA9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XHRP2020 = 9998 ; *Not working (unemployed or NILF) ;</w:t>
            </w:r>
          </w:p>
        </w:tc>
      </w:tr>
      <w:tr w:rsidR="009E5D69" w14:paraId="0B1FAC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BC12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XHRP2020 = 9999 ; *Unknown;</w:t>
            </w:r>
          </w:p>
        </w:tc>
      </w:tr>
      <w:tr w:rsidR="009E5D69" w14:paraId="5A48E9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3B7D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701C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3CCC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/*outlier*/</w:t>
            </w:r>
          </w:p>
        </w:tc>
      </w:tr>
      <w:tr w:rsidR="009E5D69" w14:paraId="79A849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526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lsayid in (22582)  then XHRP2020 = LFD018X/(52*XHRS2020) ; *Possible error in hours, pay or pay period;</w:t>
            </w:r>
          </w:p>
        </w:tc>
      </w:tr>
      <w:tr w:rsidR="009E5D69" w14:paraId="19CA02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2F19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E412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5CE8C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 /*end in flag*/</w:t>
            </w:r>
          </w:p>
        </w:tc>
      </w:tr>
    </w:tbl>
    <w:p w14:paraId="3BB14F4F" w14:textId="77777777" w:rsidR="009E5D69" w:rsidRDefault="009E5D69" w:rsidP="009E5D69">
      <w:pPr>
        <w:adjustRightInd w:val="0"/>
        <w:rPr>
          <w:rFonts w:ascii="Trebuchet MS" w:hAnsi="Trebuchet MS" w:cs="Trebuchet MS"/>
          <w:color w:val="000000"/>
          <w:sz w:val="19"/>
          <w:szCs w:val="19"/>
        </w:rPr>
      </w:pPr>
    </w:p>
    <w:p w14:paraId="1C3C5C93" w14:textId="77777777" w:rsidR="009E5D69" w:rsidRDefault="009E5D69" w:rsidP="009E5D69">
      <w:pPr>
        <w:adjustRightInd w:val="0"/>
        <w:rPr>
          <w:rFonts w:ascii="Trebuchet MS" w:hAnsi="Trebuchet MS" w:cs="Trebuchet MS"/>
          <w:color w:val="000000"/>
          <w:sz w:val="19"/>
          <w:szCs w:val="19"/>
        </w:rPr>
        <w:sectPr w:rsidR="009E5D69">
          <w:headerReference w:type="default" r:id="rId293"/>
          <w:footerReference w:type="default" r:id="rId29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1D1E6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17" w:name="IDX940"/>
          <w:bookmarkEnd w:id="1217"/>
          <w:p w14:paraId="52B822D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18" w:name="_Toc144389341"/>
            <w:r>
              <w:rPr>
                <w:sz w:val="22"/>
                <w:szCs w:val="22"/>
              </w:rPr>
              <w:instrText>Average hourly pay</w:instrText>
            </w:r>
            <w:bookmarkEnd w:id="121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6123DA70" w14:textId="77777777" w:rsidR="009E5D69" w:rsidRDefault="009E5D69" w:rsidP="009E5D69">
      <w:pPr>
        <w:adjustRightInd w:val="0"/>
        <w:rPr>
          <w:rFonts w:ascii="Tahoma" w:hAnsi="Tahoma" w:cs="Tahoma"/>
          <w:color w:val="000000"/>
          <w:sz w:val="28"/>
          <w:szCs w:val="28"/>
        </w:rPr>
      </w:pPr>
    </w:p>
    <w:p w14:paraId="377FDB1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077C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F06055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19" w:name="IDX941"/>
            <w:bookmarkEnd w:id="1219"/>
            <w:r>
              <w:rPr>
                <w:rFonts w:ascii="Tahoma" w:hAnsi="Tahoma" w:cs="Tahoma"/>
                <w:color w:val="000000"/>
                <w:sz w:val="28"/>
                <w:szCs w:val="28"/>
              </w:rPr>
              <w:fldChar w:fldCharType="begin"/>
            </w:r>
            <w:r>
              <w:rPr>
                <w:sz w:val="24"/>
                <w:szCs w:val="24"/>
              </w:rPr>
              <w:instrText>tc "</w:instrText>
            </w:r>
            <w:bookmarkStart w:id="1220" w:name="_Toc144389342"/>
            <w:r>
              <w:rPr>
                <w:sz w:val="22"/>
                <w:szCs w:val="22"/>
              </w:rPr>
              <w:instrText>XHRP2021</w:instrText>
            </w:r>
            <w:bookmarkEnd w:id="122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XHRP2021</w:t>
            </w:r>
          </w:p>
        </w:tc>
      </w:tr>
    </w:tbl>
    <w:p w14:paraId="6B366C14" w14:textId="77777777" w:rsidR="009E5D69" w:rsidRDefault="009E5D69" w:rsidP="009E5D69">
      <w:pPr>
        <w:adjustRightInd w:val="0"/>
        <w:rPr>
          <w:rFonts w:ascii="Tahoma" w:hAnsi="Tahoma" w:cs="Tahoma"/>
          <w:i/>
          <w:iCs/>
          <w:color w:val="000000"/>
          <w:sz w:val="24"/>
          <w:szCs w:val="24"/>
        </w:rPr>
      </w:pPr>
    </w:p>
    <w:p w14:paraId="21DD2A63" w14:textId="77777777" w:rsidR="009E5D69" w:rsidRDefault="009E5D69" w:rsidP="009E5D69">
      <w:pPr>
        <w:adjustRightInd w:val="0"/>
        <w:rPr>
          <w:rFonts w:ascii="Tahoma" w:hAnsi="Tahoma" w:cs="Tahoma"/>
          <w:i/>
          <w:iCs/>
          <w:color w:val="000000"/>
          <w:sz w:val="24"/>
          <w:szCs w:val="24"/>
        </w:rPr>
      </w:pPr>
    </w:p>
    <w:p w14:paraId="3CAFD9D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21" w:name="IDX942"/>
      <w:bookmarkEnd w:id="122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EBA3B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14466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2C20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8ED3E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F563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A027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XHRP2021</w:t>
            </w:r>
          </w:p>
        </w:tc>
      </w:tr>
      <w:tr w:rsidR="009E5D69" w14:paraId="11341E2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656D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B3667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XHRP2021 Average hourly pay</w:t>
            </w:r>
          </w:p>
        </w:tc>
      </w:tr>
      <w:tr w:rsidR="009E5D69" w14:paraId="4A45EF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74C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5048A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4D9642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F31C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48BDE3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89282D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2E45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C71E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57B26C50" w14:textId="77777777" w:rsidR="009E5D69" w:rsidRDefault="009E5D69" w:rsidP="009E5D69">
      <w:pPr>
        <w:adjustRightInd w:val="0"/>
        <w:rPr>
          <w:rFonts w:ascii="Trebuchet MS" w:hAnsi="Trebuchet MS" w:cs="Trebuchet MS"/>
          <w:color w:val="000000"/>
          <w:sz w:val="19"/>
          <w:szCs w:val="19"/>
        </w:rPr>
      </w:pPr>
    </w:p>
    <w:p w14:paraId="72F21CB7" w14:textId="77777777" w:rsidR="009E5D69" w:rsidRDefault="009E5D69" w:rsidP="009E5D69">
      <w:pPr>
        <w:adjustRightInd w:val="0"/>
        <w:rPr>
          <w:rFonts w:ascii="Trebuchet MS" w:hAnsi="Trebuchet MS" w:cs="Trebuchet MS"/>
          <w:color w:val="000000"/>
          <w:sz w:val="19"/>
          <w:szCs w:val="19"/>
        </w:rPr>
      </w:pPr>
    </w:p>
    <w:p w14:paraId="4D4488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2" w:name="IDX943"/>
      <w:bookmarkEnd w:id="122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20FC8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93B1E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28854D85" w14:textId="77777777" w:rsidR="009E5D69" w:rsidRDefault="009E5D69" w:rsidP="009E5D69">
      <w:pPr>
        <w:adjustRightInd w:val="0"/>
        <w:rPr>
          <w:rFonts w:ascii="Trebuchet MS" w:hAnsi="Trebuchet MS" w:cs="Trebuchet MS"/>
          <w:color w:val="000000"/>
          <w:sz w:val="19"/>
          <w:szCs w:val="19"/>
        </w:rPr>
      </w:pPr>
    </w:p>
    <w:p w14:paraId="1CFBA5CF" w14:textId="77777777" w:rsidR="009E5D69" w:rsidRDefault="009E5D69" w:rsidP="009E5D69">
      <w:pPr>
        <w:adjustRightInd w:val="0"/>
        <w:rPr>
          <w:rFonts w:ascii="Trebuchet MS" w:hAnsi="Trebuchet MS" w:cs="Trebuchet MS"/>
          <w:color w:val="000000"/>
          <w:sz w:val="19"/>
          <w:szCs w:val="19"/>
        </w:rPr>
      </w:pPr>
    </w:p>
    <w:p w14:paraId="7D14BC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3" w:name="IDX944"/>
      <w:bookmarkEnd w:id="122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28E75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F8CC33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4BA9C25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A410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4A912C84" w14:textId="77777777" w:rsidR="009E5D69" w:rsidRDefault="009E5D69" w:rsidP="009E5D69">
      <w:pPr>
        <w:adjustRightInd w:val="0"/>
        <w:rPr>
          <w:rFonts w:ascii="Trebuchet MS" w:hAnsi="Trebuchet MS" w:cs="Trebuchet MS"/>
          <w:color w:val="000000"/>
          <w:sz w:val="19"/>
          <w:szCs w:val="19"/>
        </w:rPr>
      </w:pPr>
    </w:p>
    <w:p w14:paraId="3E65A489" w14:textId="77777777" w:rsidR="009E5D69" w:rsidRDefault="009E5D69" w:rsidP="009E5D69">
      <w:pPr>
        <w:adjustRightInd w:val="0"/>
        <w:rPr>
          <w:rFonts w:ascii="Trebuchet MS" w:hAnsi="Trebuchet MS" w:cs="Trebuchet MS"/>
          <w:color w:val="000000"/>
          <w:sz w:val="19"/>
          <w:szCs w:val="19"/>
        </w:rPr>
      </w:pPr>
    </w:p>
    <w:p w14:paraId="5C65FAC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4" w:name="IDX945"/>
      <w:bookmarkEnd w:id="122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951AD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F528A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6F3285A3" w14:textId="77777777" w:rsidR="009E5D69" w:rsidRDefault="009E5D69" w:rsidP="009E5D69">
      <w:pPr>
        <w:adjustRightInd w:val="0"/>
        <w:rPr>
          <w:rFonts w:ascii="Trebuchet MS" w:hAnsi="Trebuchet MS" w:cs="Trebuchet MS"/>
          <w:color w:val="000000"/>
          <w:sz w:val="19"/>
          <w:szCs w:val="19"/>
        </w:rPr>
      </w:pPr>
    </w:p>
    <w:p w14:paraId="003DA386" w14:textId="77777777" w:rsidR="009E5D69" w:rsidRDefault="009E5D69" w:rsidP="009E5D69">
      <w:pPr>
        <w:adjustRightInd w:val="0"/>
        <w:rPr>
          <w:rFonts w:ascii="Trebuchet MS" w:hAnsi="Trebuchet MS" w:cs="Trebuchet MS"/>
          <w:color w:val="000000"/>
          <w:sz w:val="19"/>
          <w:szCs w:val="19"/>
        </w:rPr>
      </w:pPr>
    </w:p>
    <w:p w14:paraId="57B6EE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25" w:name="IDX946"/>
      <w:bookmarkEnd w:id="122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522148"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1FFA8F24" w14:textId="77777777" w:rsidR="009E5D69" w:rsidRDefault="009E5D69" w:rsidP="006A0CC6">
            <w:pPr>
              <w:keepNext/>
              <w:adjustRightInd w:val="0"/>
              <w:rPr>
                <w:sz w:val="24"/>
                <w:szCs w:val="24"/>
              </w:rPr>
            </w:pPr>
          </w:p>
        </w:tc>
      </w:tr>
      <w:tr w:rsidR="009E5D69" w14:paraId="337D69A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BD3B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7AECB8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4B40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D345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6F24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124377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2E60C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239AF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4A9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49718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06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LGD017 = 1 then do ;</w:t>
            </w:r>
          </w:p>
        </w:tc>
      </w:tr>
      <w:tr w:rsidR="009E5D69" w14:paraId="16DB24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DD17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E3738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245E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w:t>
            </w:r>
          </w:p>
        </w:tc>
      </w:tr>
      <w:tr w:rsidR="009E5D69" w14:paraId="3B6B9F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762B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LGD015 = 1 and XHRS2021 not in (999) then do ;</w:t>
            </w:r>
          </w:p>
        </w:tc>
      </w:tr>
      <w:tr w:rsidR="009E5D69" w14:paraId="19A42B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D1B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CCE8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157F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1A7E00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0226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LGD016 = 1 then XHRP2021 = LGD015X ;</w:t>
            </w:r>
          </w:p>
        </w:tc>
      </w:tr>
      <w:tr w:rsidR="009E5D69" w14:paraId="7CBC1C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25A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68A8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3C2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/*Worked &gt;0 hours*/</w:t>
            </w:r>
          </w:p>
        </w:tc>
      </w:tr>
      <w:tr w:rsidR="009E5D69" w14:paraId="510DEB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1E8C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17BDA1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17F2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2 and XHRS2021 ne 0 then XHRP2021 = LGD015X/XHRS2021 ;</w:t>
            </w:r>
          </w:p>
        </w:tc>
      </w:tr>
      <w:tr w:rsidR="009E5D69" w14:paraId="07D6B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C8B3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CF60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F1E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54D0A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AC1C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3 and XHRS2021 ne 0 then XHRP2021 = LGD015X/(2*XHRS2021) ;</w:t>
            </w:r>
          </w:p>
        </w:tc>
      </w:tr>
      <w:tr w:rsidR="009E5D69" w14:paraId="5E6EFE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5CFD5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4E64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DA6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12D5EA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76FD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(4,5) and XHRS2021 ne 0 then XHRP2021 = LGD015X/(4*XHRS2021) ;</w:t>
            </w:r>
          </w:p>
        </w:tc>
      </w:tr>
      <w:tr w:rsidR="009E5D69" w14:paraId="0D8257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92458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4FE7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4A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64DBE3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05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6 and XHRS2021 ne 0 then XHRP2021 = LGD015X/(13*XHRS2021) ;</w:t>
            </w:r>
          </w:p>
        </w:tc>
      </w:tr>
      <w:tr w:rsidR="009E5D69" w14:paraId="62FB80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B8B4C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D708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88D1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17F1C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6C8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 7 and XHRS2021 ne 0 then XHRP2021 = LGD015X/(52*XHRS2021) ;</w:t>
            </w:r>
          </w:p>
        </w:tc>
      </w:tr>
      <w:tr w:rsidR="009E5D69" w14:paraId="5F2C1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81E49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6706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1A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3D9E97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831A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(8,95) then XHRP2021 = 9999 ;</w:t>
            </w:r>
          </w:p>
        </w:tc>
      </w:tr>
      <w:tr w:rsidR="009E5D69" w14:paraId="53BB2E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426A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4D28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E0C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Weekly/fortnightly/monthly/quarterly/annual pay specified + 0 hours reported - hourly pay unknown */</w:t>
            </w:r>
          </w:p>
        </w:tc>
      </w:tr>
      <w:tr w:rsidR="009E5D69" w14:paraId="598147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5E8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LGD016 in (2:7) and XHRS2021 = 0 then XHRP2021 = 9999 ;</w:t>
            </w:r>
          </w:p>
        </w:tc>
      </w:tr>
      <w:tr w:rsidR="009E5D69" w14:paraId="0C776A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8DC2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52BBC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2C28F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975FE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AE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396B3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B60F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XHRS2021 = 999 then XHRP2021 = 9999 ;</w:t>
            </w:r>
          </w:p>
        </w:tc>
      </w:tr>
      <w:tr w:rsidR="009E5D69" w14:paraId="3D13F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AE6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9933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170E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72E8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1AA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EFBCC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5D7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LGD015 in (9999998 9999999) or LGD017 in (2,99) or LGD001 = 3 then XHRP2021 = 9999 ;</w:t>
            </w:r>
          </w:p>
        </w:tc>
      </w:tr>
      <w:tr w:rsidR="009E5D69" w14:paraId="0A1439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E577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B973C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0B54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69CAD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EBC2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XHRP2021 = 9998 ; *Not working (unemployed or NILF) ;</w:t>
            </w:r>
          </w:p>
        </w:tc>
      </w:tr>
      <w:tr w:rsidR="009E5D69" w14:paraId="49CF25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28E0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EE6288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AE003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EAE1E83" w14:textId="77777777" w:rsidR="009E5D69" w:rsidRDefault="009E5D69" w:rsidP="009E5D69">
      <w:pPr>
        <w:adjustRightInd w:val="0"/>
        <w:rPr>
          <w:rFonts w:ascii="Trebuchet MS" w:hAnsi="Trebuchet MS" w:cs="Trebuchet MS"/>
          <w:color w:val="000000"/>
          <w:sz w:val="19"/>
          <w:szCs w:val="19"/>
        </w:rPr>
      </w:pPr>
    </w:p>
    <w:p w14:paraId="48D53C1D" w14:textId="77777777" w:rsidR="009E5D69" w:rsidRDefault="009E5D69" w:rsidP="009E5D69">
      <w:pPr>
        <w:adjustRightInd w:val="0"/>
        <w:rPr>
          <w:rFonts w:ascii="Trebuchet MS" w:hAnsi="Trebuchet MS" w:cs="Trebuchet MS"/>
          <w:color w:val="000000"/>
          <w:sz w:val="19"/>
          <w:szCs w:val="19"/>
        </w:rPr>
        <w:sectPr w:rsidR="009E5D69">
          <w:headerReference w:type="default" r:id="rId295"/>
          <w:footerReference w:type="default" r:id="rId29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06444B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26" w:name="IDX947"/>
          <w:bookmarkEnd w:id="1226"/>
          <w:p w14:paraId="37700B0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27" w:name="_Toc144389343"/>
            <w:r>
              <w:rPr>
                <w:sz w:val="22"/>
                <w:szCs w:val="22"/>
              </w:rPr>
              <w:instrText>Average hourly pay</w:instrText>
            </w:r>
            <w:bookmarkEnd w:id="122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Average hourly pay</w:t>
            </w:r>
          </w:p>
        </w:tc>
      </w:tr>
    </w:tbl>
    <w:p w14:paraId="01AC0DC6" w14:textId="77777777" w:rsidR="009E5D69" w:rsidRDefault="009E5D69" w:rsidP="009E5D69">
      <w:pPr>
        <w:adjustRightInd w:val="0"/>
        <w:rPr>
          <w:rFonts w:ascii="Tahoma" w:hAnsi="Tahoma" w:cs="Tahoma"/>
          <w:color w:val="000000"/>
          <w:sz w:val="28"/>
          <w:szCs w:val="28"/>
        </w:rPr>
      </w:pPr>
    </w:p>
    <w:p w14:paraId="409925B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F9B361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E49C86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28" w:name="IDX948"/>
            <w:bookmarkEnd w:id="1228"/>
            <w:r>
              <w:rPr>
                <w:rFonts w:ascii="Tahoma" w:hAnsi="Tahoma" w:cs="Tahoma"/>
                <w:color w:val="000000"/>
                <w:sz w:val="28"/>
                <w:szCs w:val="28"/>
              </w:rPr>
              <w:fldChar w:fldCharType="begin"/>
            </w:r>
            <w:r>
              <w:rPr>
                <w:sz w:val="24"/>
                <w:szCs w:val="24"/>
              </w:rPr>
              <w:instrText>tc "</w:instrText>
            </w:r>
            <w:bookmarkStart w:id="1229" w:name="_Toc144389344"/>
            <w:r>
              <w:rPr>
                <w:sz w:val="22"/>
                <w:szCs w:val="22"/>
              </w:rPr>
              <w:instrText>XHRP2022</w:instrText>
            </w:r>
            <w:bookmarkEnd w:id="122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XHRP2022</w:t>
            </w:r>
          </w:p>
        </w:tc>
      </w:tr>
    </w:tbl>
    <w:p w14:paraId="00763206" w14:textId="77777777" w:rsidR="009E5D69" w:rsidRDefault="009E5D69" w:rsidP="009E5D69">
      <w:pPr>
        <w:adjustRightInd w:val="0"/>
        <w:rPr>
          <w:rFonts w:ascii="Tahoma" w:hAnsi="Tahoma" w:cs="Tahoma"/>
          <w:i/>
          <w:iCs/>
          <w:color w:val="000000"/>
          <w:sz w:val="24"/>
          <w:szCs w:val="24"/>
        </w:rPr>
      </w:pPr>
    </w:p>
    <w:p w14:paraId="5169CFCB" w14:textId="77777777" w:rsidR="009E5D69" w:rsidRDefault="009E5D69" w:rsidP="009E5D69">
      <w:pPr>
        <w:adjustRightInd w:val="0"/>
        <w:rPr>
          <w:rFonts w:ascii="Tahoma" w:hAnsi="Tahoma" w:cs="Tahoma"/>
          <w:i/>
          <w:iCs/>
          <w:color w:val="000000"/>
          <w:sz w:val="24"/>
          <w:szCs w:val="24"/>
        </w:rPr>
      </w:pPr>
    </w:p>
    <w:p w14:paraId="635580C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30" w:name="IDX949"/>
      <w:bookmarkEnd w:id="123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84335E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23941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993DA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C077C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77BD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DA9F4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XHRP2022</w:t>
            </w:r>
          </w:p>
        </w:tc>
      </w:tr>
      <w:tr w:rsidR="009E5D69" w14:paraId="35C716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3CD4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69F3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XHRP2022 Average hourly pay</w:t>
            </w:r>
          </w:p>
        </w:tc>
      </w:tr>
      <w:tr w:rsidR="009E5D69" w14:paraId="1A9190C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BE8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632EB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669B8A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6D012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9D3337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84FE68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0DD3A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221D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2C4B61B2" w14:textId="77777777" w:rsidR="009E5D69" w:rsidRDefault="009E5D69" w:rsidP="009E5D69">
      <w:pPr>
        <w:adjustRightInd w:val="0"/>
        <w:rPr>
          <w:rFonts w:ascii="Trebuchet MS" w:hAnsi="Trebuchet MS" w:cs="Trebuchet MS"/>
          <w:color w:val="000000"/>
          <w:sz w:val="19"/>
          <w:szCs w:val="19"/>
        </w:rPr>
      </w:pPr>
    </w:p>
    <w:p w14:paraId="62EFBA5C" w14:textId="77777777" w:rsidR="009E5D69" w:rsidRDefault="009E5D69" w:rsidP="009E5D69">
      <w:pPr>
        <w:adjustRightInd w:val="0"/>
        <w:rPr>
          <w:rFonts w:ascii="Trebuchet MS" w:hAnsi="Trebuchet MS" w:cs="Trebuchet MS"/>
          <w:color w:val="000000"/>
          <w:sz w:val="19"/>
          <w:szCs w:val="19"/>
        </w:rPr>
      </w:pPr>
    </w:p>
    <w:p w14:paraId="21CD4D5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1" w:name="IDX950"/>
      <w:bookmarkEnd w:id="123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28D9C6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C1BD3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average hourly pay at the time of interview.</w:t>
            </w:r>
          </w:p>
        </w:tc>
      </w:tr>
    </w:tbl>
    <w:p w14:paraId="7DB52EFE" w14:textId="77777777" w:rsidR="009E5D69" w:rsidRDefault="009E5D69" w:rsidP="009E5D69">
      <w:pPr>
        <w:adjustRightInd w:val="0"/>
        <w:rPr>
          <w:rFonts w:ascii="Trebuchet MS" w:hAnsi="Trebuchet MS" w:cs="Trebuchet MS"/>
          <w:color w:val="000000"/>
          <w:sz w:val="19"/>
          <w:szCs w:val="19"/>
        </w:rPr>
      </w:pPr>
    </w:p>
    <w:p w14:paraId="2AD8CCD9" w14:textId="77777777" w:rsidR="009E5D69" w:rsidRDefault="009E5D69" w:rsidP="009E5D69">
      <w:pPr>
        <w:adjustRightInd w:val="0"/>
        <w:rPr>
          <w:rFonts w:ascii="Trebuchet MS" w:hAnsi="Trebuchet MS" w:cs="Trebuchet MS"/>
          <w:color w:val="000000"/>
          <w:sz w:val="19"/>
          <w:szCs w:val="19"/>
        </w:rPr>
      </w:pPr>
    </w:p>
    <w:p w14:paraId="5A375D0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2" w:name="IDX951"/>
      <w:bookmarkEnd w:id="123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5D0D3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8F79D5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9998 =  9998 Not applicable</w:t>
            </w:r>
          </w:p>
        </w:tc>
      </w:tr>
      <w:tr w:rsidR="009E5D69" w14:paraId="24AD830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D0F0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9999 =  9999 Unknown</w:t>
            </w:r>
          </w:p>
        </w:tc>
      </w:tr>
    </w:tbl>
    <w:p w14:paraId="2F87574B" w14:textId="77777777" w:rsidR="009E5D69" w:rsidRDefault="009E5D69" w:rsidP="009E5D69">
      <w:pPr>
        <w:adjustRightInd w:val="0"/>
        <w:rPr>
          <w:rFonts w:ascii="Trebuchet MS" w:hAnsi="Trebuchet MS" w:cs="Trebuchet MS"/>
          <w:color w:val="000000"/>
          <w:sz w:val="19"/>
          <w:szCs w:val="19"/>
        </w:rPr>
      </w:pPr>
    </w:p>
    <w:p w14:paraId="762C9CE1" w14:textId="77777777" w:rsidR="009E5D69" w:rsidRDefault="009E5D69" w:rsidP="009E5D69">
      <w:pPr>
        <w:adjustRightInd w:val="0"/>
        <w:rPr>
          <w:rFonts w:ascii="Trebuchet MS" w:hAnsi="Trebuchet MS" w:cs="Trebuchet MS"/>
          <w:color w:val="000000"/>
          <w:sz w:val="19"/>
          <w:szCs w:val="19"/>
        </w:rPr>
      </w:pPr>
    </w:p>
    <w:p w14:paraId="288B4C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3" w:name="IDX952"/>
      <w:bookmarkEnd w:id="123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F61C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2F98F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Values can fall within the range of 1 to 9997 dollars.</w:t>
            </w:r>
            <w:r>
              <w:rPr>
                <w:rFonts w:ascii="Trebuchet MS" w:hAnsi="Trebuchet MS" w:cs="Trebuchet MS"/>
                <w:color w:val="000000"/>
                <w:sz w:val="19"/>
                <w:szCs w:val="19"/>
              </w:rPr>
              <w:br/>
            </w:r>
            <w:r>
              <w:rPr>
                <w:rFonts w:ascii="Trebuchet MS" w:hAnsi="Trebuchet MS" w:cs="Trebuchet MS"/>
                <w:color w:val="000000"/>
                <w:sz w:val="19"/>
                <w:szCs w:val="19"/>
              </w:rPr>
              <w:br/>
              <w:t>Gross pay is recorded for those who are working for wages or salary, while business earnings are recorded for those who are self-employed.</w:t>
            </w:r>
            <w:r>
              <w:rPr>
                <w:rFonts w:ascii="Trebuchet MS" w:hAnsi="Trebuchet MS" w:cs="Trebuchet MS"/>
                <w:color w:val="000000"/>
                <w:sz w:val="19"/>
                <w:szCs w:val="19"/>
              </w:rPr>
              <w:br/>
            </w:r>
            <w:r>
              <w:rPr>
                <w:rFonts w:ascii="Trebuchet MS" w:hAnsi="Trebuchet MS" w:cs="Trebuchet MS"/>
                <w:color w:val="000000"/>
                <w:sz w:val="19"/>
                <w:szCs w:val="19"/>
              </w:rPr>
              <w:br/>
              <w:t>No information is provided for respondents who did not provide a rate of pay, or provided their weekly/fortnightly/annual pay but did not provide their weekly hours worked.</w:t>
            </w:r>
          </w:p>
        </w:tc>
      </w:tr>
    </w:tbl>
    <w:p w14:paraId="0EB0E121" w14:textId="77777777" w:rsidR="009E5D69" w:rsidRDefault="009E5D69" w:rsidP="009E5D69">
      <w:pPr>
        <w:adjustRightInd w:val="0"/>
        <w:rPr>
          <w:rFonts w:ascii="Trebuchet MS" w:hAnsi="Trebuchet MS" w:cs="Trebuchet MS"/>
          <w:color w:val="000000"/>
          <w:sz w:val="19"/>
          <w:szCs w:val="19"/>
        </w:rPr>
      </w:pPr>
    </w:p>
    <w:p w14:paraId="32B96C0E" w14:textId="77777777" w:rsidR="009E5D69" w:rsidRDefault="009E5D69" w:rsidP="009E5D69">
      <w:pPr>
        <w:adjustRightInd w:val="0"/>
        <w:rPr>
          <w:rFonts w:ascii="Trebuchet MS" w:hAnsi="Trebuchet MS" w:cs="Trebuchet MS"/>
          <w:color w:val="000000"/>
          <w:sz w:val="19"/>
          <w:szCs w:val="19"/>
        </w:rPr>
      </w:pPr>
    </w:p>
    <w:p w14:paraId="0E7330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34" w:name="IDX953"/>
      <w:bookmarkEnd w:id="123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F639E2"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7412A94F" w14:textId="77777777" w:rsidR="009E5D69" w:rsidRDefault="009E5D69" w:rsidP="006A0CC6">
            <w:pPr>
              <w:keepNext/>
              <w:adjustRightInd w:val="0"/>
              <w:rPr>
                <w:sz w:val="24"/>
                <w:szCs w:val="24"/>
              </w:rPr>
            </w:pPr>
          </w:p>
        </w:tc>
      </w:tr>
      <w:tr w:rsidR="009E5D69" w14:paraId="4E4EF53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1742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0ADE70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2169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5D4DA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7FF64" w14:textId="758164C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4FF41C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8236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63BBE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E92BA2" w14:textId="5B348C7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before tax amount */</w:t>
            </w:r>
          </w:p>
        </w:tc>
      </w:tr>
      <w:tr w:rsidR="009E5D69" w14:paraId="1EA5B3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4DD2B" w14:textId="0C5524A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LHD017 = 1 then do ;</w:t>
            </w:r>
          </w:p>
        </w:tc>
      </w:tr>
      <w:tr w:rsidR="009E5D69" w14:paraId="572DB7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BEE9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9FCCD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F5F676" w14:textId="4660752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pay and hours worked known*/</w:t>
            </w:r>
          </w:p>
        </w:tc>
      </w:tr>
      <w:tr w:rsidR="009E5D69" w14:paraId="58B968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740A3C" w14:textId="3F648BF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LHD015 = 1 and XHRS2022 not in (999) then do ;</w:t>
            </w:r>
          </w:p>
        </w:tc>
      </w:tr>
      <w:tr w:rsidR="009E5D69" w14:paraId="7FC9045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DE720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2D2C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B7F48A" w14:textId="689B7EE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hourly pay */</w:t>
            </w:r>
          </w:p>
        </w:tc>
      </w:tr>
      <w:tr w:rsidR="009E5D69" w14:paraId="06D6DF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1F3F93" w14:textId="6ED40DC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LHD016 = 1 then XHRP2022 = LHD015X ;</w:t>
            </w:r>
          </w:p>
        </w:tc>
      </w:tr>
      <w:tr w:rsidR="009E5D69" w14:paraId="769D50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E21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79134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1A49E3" w14:textId="025885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/*Worked &gt;0 hours*/</w:t>
            </w:r>
          </w:p>
        </w:tc>
      </w:tr>
      <w:tr w:rsidR="009E5D69" w14:paraId="393584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888A7C" w14:textId="2A77064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weekly pay */</w:t>
            </w:r>
          </w:p>
        </w:tc>
      </w:tr>
      <w:tr w:rsidR="009E5D69" w14:paraId="3DE8C0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5BC61" w14:textId="0A5E622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2 and XHRS2022 ne 0 then XHRP2022 = LHD015X/XHRS2022 ;</w:t>
            </w:r>
          </w:p>
        </w:tc>
      </w:tr>
      <w:tr w:rsidR="009E5D69" w14:paraId="442A39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D85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C483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ED740" w14:textId="2BD039A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fortnightly pay */</w:t>
            </w:r>
          </w:p>
        </w:tc>
      </w:tr>
      <w:tr w:rsidR="009E5D69" w14:paraId="187B05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2EE40" w14:textId="29BE331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3 and XHRS2022 ne 0 then XHRP2022 = LHD015X/(2*XHRS2022) ;</w:t>
            </w:r>
          </w:p>
        </w:tc>
      </w:tr>
      <w:tr w:rsidR="009E5D69" w14:paraId="216E43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079D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42C2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A347B" w14:textId="400EA36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monthly pay */</w:t>
            </w:r>
          </w:p>
        </w:tc>
      </w:tr>
      <w:tr w:rsidR="009E5D69" w14:paraId="2C54CC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AF4E1F" w14:textId="5AA343C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(4,5) and XHRS2022 ne 0 then XHRP2022 = LHD015X/(4*XHRS2022) ;</w:t>
            </w:r>
          </w:p>
        </w:tc>
      </w:tr>
      <w:tr w:rsidR="009E5D69" w14:paraId="26E203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2447C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18DF3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ADCC93" w14:textId="0064249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quarterly pay */</w:t>
            </w:r>
          </w:p>
        </w:tc>
      </w:tr>
      <w:tr w:rsidR="009E5D69" w14:paraId="2EF425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BAB665" w14:textId="16981B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6 and XHRS2022 ne 0 then XHRP2022 = LHD015X/(13*XHRS2022) ;</w:t>
            </w:r>
          </w:p>
        </w:tc>
      </w:tr>
      <w:tr w:rsidR="009E5D69" w14:paraId="099D66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42D2C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1CE76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5EE6F0" w14:textId="6CDA819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annual pay */</w:t>
            </w:r>
          </w:p>
        </w:tc>
      </w:tr>
      <w:tr w:rsidR="009E5D69" w14:paraId="4DCEB81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9E5925" w14:textId="419AD3C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 7 and XHRS2022 ne 0 then XHRP2022 = LHD015X/(52*XHRS2022) ;</w:t>
            </w:r>
          </w:p>
        </w:tc>
      </w:tr>
      <w:tr w:rsidR="009E5D69" w14:paraId="7269F8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79D1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FD4F5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720920" w14:textId="6A6229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Other period specified - hourly pay unknown */</w:t>
            </w:r>
          </w:p>
        </w:tc>
      </w:tr>
      <w:tr w:rsidR="009E5D69" w14:paraId="60B25E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E8953E" w14:textId="4C5C30A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(8,95) then XHRP2022 = 9999 ;</w:t>
            </w:r>
          </w:p>
        </w:tc>
      </w:tr>
      <w:tr w:rsidR="009E5D69" w14:paraId="095D7A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E766B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E43B5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4222F3" w14:textId="0B961E2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Weekly/fortnightly/monthly/quarterly/annual pay specified + 0 hours reported - hourly pay unknown */</w:t>
            </w:r>
          </w:p>
        </w:tc>
      </w:tr>
      <w:tr w:rsidR="009E5D69" w14:paraId="1C4E12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90CE7B" w14:textId="7FA442F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LHD016 in (2:7) and XHRS2022 = 0 then XHRP2022 = 9999 ;</w:t>
            </w:r>
          </w:p>
        </w:tc>
      </w:tr>
      <w:tr w:rsidR="009E5D69" w14:paraId="33AB43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9E1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9F68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4C63D9" w14:textId="4538ED6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2331A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8937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D9A9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8CC13" w14:textId="3DDA208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Weekly hours worked unknown */</w:t>
            </w:r>
          </w:p>
        </w:tc>
      </w:tr>
      <w:tr w:rsidR="009E5D69" w14:paraId="542F0D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59C031" w14:textId="5C45AAC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XHRS2022 = 999 then XHRP2022 = 9999 ;</w:t>
            </w:r>
          </w:p>
        </w:tc>
      </w:tr>
      <w:tr w:rsidR="009E5D69" w14:paraId="1D9D37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2EE1E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94AD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263A0" w14:textId="7AAFC5D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F23E0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CBCA7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AB14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7B6A55" w14:textId="7343905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Provided after tax amount, unknown pay or waiting to start job */</w:t>
            </w:r>
          </w:p>
        </w:tc>
      </w:tr>
      <w:tr w:rsidR="009E5D69" w14:paraId="5C920D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203A2" w14:textId="26721C8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LHD015 in (9999998 9999999) or LHD017 in (2,99) or LHD001 = 3 then XHRP2022 = 9999 ;</w:t>
            </w:r>
          </w:p>
        </w:tc>
      </w:tr>
      <w:tr w:rsidR="009E5D69" w14:paraId="18674B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173C0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5D5F2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863B5" w14:textId="02BE71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FA3E8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D7C4C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E8AE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3B521" w14:textId="5F0299D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XHRP2022 = 9998 ; *Not working (unemployed or NILF) ;</w:t>
            </w:r>
          </w:p>
        </w:tc>
      </w:tr>
      <w:tr w:rsidR="009E5D69" w14:paraId="460F5C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A189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D78103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5246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212320A" w14:textId="77777777" w:rsidR="009E5D69" w:rsidRDefault="009E5D69" w:rsidP="009E5D69">
      <w:pPr>
        <w:adjustRightInd w:val="0"/>
        <w:rPr>
          <w:rFonts w:ascii="Trebuchet MS" w:hAnsi="Trebuchet MS" w:cs="Trebuchet MS"/>
          <w:color w:val="000000"/>
          <w:sz w:val="19"/>
          <w:szCs w:val="19"/>
        </w:rPr>
      </w:pPr>
    </w:p>
    <w:p w14:paraId="3F16AEB5" w14:textId="77777777" w:rsidR="009E5D69" w:rsidRDefault="009E5D69" w:rsidP="009E5D69">
      <w:pPr>
        <w:adjustRightInd w:val="0"/>
        <w:rPr>
          <w:rFonts w:ascii="Trebuchet MS" w:hAnsi="Trebuchet MS" w:cs="Trebuchet MS"/>
          <w:color w:val="000000"/>
          <w:sz w:val="19"/>
          <w:szCs w:val="19"/>
        </w:rPr>
        <w:sectPr w:rsidR="009E5D69">
          <w:headerReference w:type="default" r:id="rId297"/>
          <w:footerReference w:type="default" r:id="rId29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E8DC6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35" w:name="IDX954"/>
          <w:bookmarkEnd w:id="1235"/>
          <w:p w14:paraId="6439200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36" w:name="_Toc144389345"/>
            <w:r>
              <w:rPr>
                <w:sz w:val="22"/>
                <w:szCs w:val="22"/>
              </w:rPr>
              <w:instrText>Occupation (1 digit ANZSCO First Edition)</w:instrText>
            </w:r>
            <w:bookmarkEnd w:id="123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201019F6" w14:textId="77777777" w:rsidR="009E5D69" w:rsidRDefault="009E5D69" w:rsidP="009E5D69">
      <w:pPr>
        <w:adjustRightInd w:val="0"/>
        <w:rPr>
          <w:rFonts w:ascii="Tahoma" w:hAnsi="Tahoma" w:cs="Tahoma"/>
          <w:color w:val="000000"/>
          <w:sz w:val="28"/>
          <w:szCs w:val="28"/>
        </w:rPr>
      </w:pPr>
    </w:p>
    <w:p w14:paraId="24C0BF7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C0B21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7E34E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37" w:name="IDX955"/>
            <w:bookmarkEnd w:id="1237"/>
            <w:r>
              <w:rPr>
                <w:rFonts w:ascii="Tahoma" w:hAnsi="Tahoma" w:cs="Tahoma"/>
                <w:color w:val="000000"/>
                <w:sz w:val="28"/>
                <w:szCs w:val="28"/>
              </w:rPr>
              <w:fldChar w:fldCharType="begin"/>
            </w:r>
            <w:r>
              <w:rPr>
                <w:sz w:val="24"/>
                <w:szCs w:val="24"/>
              </w:rPr>
              <w:instrText>tc "</w:instrText>
            </w:r>
            <w:bookmarkStart w:id="1238" w:name="_Toc144389346"/>
            <w:r>
              <w:rPr>
                <w:sz w:val="22"/>
                <w:szCs w:val="22"/>
              </w:rPr>
              <w:instrText>XOCC2015</w:instrText>
            </w:r>
            <w:bookmarkEnd w:id="123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XOCC2015</w:t>
            </w:r>
          </w:p>
        </w:tc>
      </w:tr>
    </w:tbl>
    <w:p w14:paraId="487C5E2A" w14:textId="77777777" w:rsidR="009E5D69" w:rsidRDefault="009E5D69" w:rsidP="009E5D69">
      <w:pPr>
        <w:adjustRightInd w:val="0"/>
        <w:rPr>
          <w:rFonts w:ascii="Tahoma" w:hAnsi="Tahoma" w:cs="Tahoma"/>
          <w:i/>
          <w:iCs/>
          <w:color w:val="000000"/>
          <w:sz w:val="24"/>
          <w:szCs w:val="24"/>
        </w:rPr>
      </w:pPr>
    </w:p>
    <w:p w14:paraId="6635543C" w14:textId="77777777" w:rsidR="009E5D69" w:rsidRDefault="009E5D69" w:rsidP="009E5D69">
      <w:pPr>
        <w:adjustRightInd w:val="0"/>
        <w:rPr>
          <w:rFonts w:ascii="Tahoma" w:hAnsi="Tahoma" w:cs="Tahoma"/>
          <w:i/>
          <w:iCs/>
          <w:color w:val="000000"/>
          <w:sz w:val="24"/>
          <w:szCs w:val="24"/>
        </w:rPr>
      </w:pPr>
    </w:p>
    <w:p w14:paraId="26ED7FF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39" w:name="IDX956"/>
      <w:bookmarkEnd w:id="123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354502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0536F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BDC73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43E1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92C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E1427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XOCC2015</w:t>
            </w:r>
          </w:p>
        </w:tc>
      </w:tr>
      <w:tr w:rsidR="009E5D69" w14:paraId="4FCA6B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1EC1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7EED0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XOCC2015 Occupation (1 digit ANZSCO First Edition)</w:t>
            </w:r>
          </w:p>
        </w:tc>
      </w:tr>
      <w:tr w:rsidR="009E5D69" w14:paraId="4925CF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995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CB7FB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B0FCA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AA67A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FA940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3F7598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7DA52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A452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33250EF" w14:textId="77777777" w:rsidR="009E5D69" w:rsidRDefault="009E5D69" w:rsidP="009E5D69">
      <w:pPr>
        <w:adjustRightInd w:val="0"/>
        <w:rPr>
          <w:rFonts w:ascii="Trebuchet MS" w:hAnsi="Trebuchet MS" w:cs="Trebuchet MS"/>
          <w:color w:val="000000"/>
          <w:sz w:val="19"/>
          <w:szCs w:val="19"/>
        </w:rPr>
      </w:pPr>
    </w:p>
    <w:p w14:paraId="2C579FD7" w14:textId="77777777" w:rsidR="009E5D69" w:rsidRDefault="009E5D69" w:rsidP="009E5D69">
      <w:pPr>
        <w:adjustRightInd w:val="0"/>
        <w:rPr>
          <w:rFonts w:ascii="Trebuchet MS" w:hAnsi="Trebuchet MS" w:cs="Trebuchet MS"/>
          <w:color w:val="000000"/>
          <w:sz w:val="19"/>
          <w:szCs w:val="19"/>
        </w:rPr>
      </w:pPr>
    </w:p>
    <w:p w14:paraId="389BCB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0" w:name="IDX957"/>
      <w:bookmarkEnd w:id="124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1E885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BE38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7560EB62" w14:textId="77777777" w:rsidR="009E5D69" w:rsidRDefault="009E5D69" w:rsidP="009E5D69">
      <w:pPr>
        <w:adjustRightInd w:val="0"/>
        <w:rPr>
          <w:rFonts w:ascii="Trebuchet MS" w:hAnsi="Trebuchet MS" w:cs="Trebuchet MS"/>
          <w:color w:val="000000"/>
          <w:sz w:val="19"/>
          <w:szCs w:val="19"/>
        </w:rPr>
      </w:pPr>
    </w:p>
    <w:p w14:paraId="22330BF5" w14:textId="77777777" w:rsidR="009E5D69" w:rsidRDefault="009E5D69" w:rsidP="009E5D69">
      <w:pPr>
        <w:adjustRightInd w:val="0"/>
        <w:rPr>
          <w:rFonts w:ascii="Trebuchet MS" w:hAnsi="Trebuchet MS" w:cs="Trebuchet MS"/>
          <w:color w:val="000000"/>
          <w:sz w:val="19"/>
          <w:szCs w:val="19"/>
        </w:rPr>
      </w:pPr>
    </w:p>
    <w:p w14:paraId="1B5E8B8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1" w:name="IDX958"/>
      <w:bookmarkEnd w:id="124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79F7C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51A6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AF6DA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249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25730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2E97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12ED6A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874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479428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2E7D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0E7FF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239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22843D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E42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62E061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270B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7D0671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761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0E480D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412C2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7C0C52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D3F2F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FD15E68" w14:textId="77777777" w:rsidR="009E5D69" w:rsidRDefault="009E5D69" w:rsidP="009E5D69">
      <w:pPr>
        <w:adjustRightInd w:val="0"/>
        <w:rPr>
          <w:rFonts w:ascii="Trebuchet MS" w:hAnsi="Trebuchet MS" w:cs="Trebuchet MS"/>
          <w:color w:val="000000"/>
          <w:sz w:val="19"/>
          <w:szCs w:val="19"/>
        </w:rPr>
      </w:pPr>
    </w:p>
    <w:p w14:paraId="1E1FB731" w14:textId="77777777" w:rsidR="009E5D69" w:rsidRDefault="009E5D69" w:rsidP="009E5D69">
      <w:pPr>
        <w:adjustRightInd w:val="0"/>
        <w:rPr>
          <w:rFonts w:ascii="Trebuchet MS" w:hAnsi="Trebuchet MS" w:cs="Trebuchet MS"/>
          <w:color w:val="000000"/>
          <w:sz w:val="19"/>
          <w:szCs w:val="19"/>
        </w:rPr>
      </w:pPr>
    </w:p>
    <w:p w14:paraId="41C38C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2" w:name="IDX959"/>
      <w:bookmarkEnd w:id="124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8F247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F498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7575A404" w14:textId="77777777" w:rsidR="009E5D69" w:rsidRDefault="009E5D69" w:rsidP="009E5D69">
      <w:pPr>
        <w:adjustRightInd w:val="0"/>
        <w:rPr>
          <w:rFonts w:ascii="Trebuchet MS" w:hAnsi="Trebuchet MS" w:cs="Trebuchet MS"/>
          <w:color w:val="000000"/>
          <w:sz w:val="19"/>
          <w:szCs w:val="19"/>
        </w:rPr>
      </w:pPr>
    </w:p>
    <w:p w14:paraId="3D222AA9" w14:textId="77777777" w:rsidR="009E5D69" w:rsidRDefault="009E5D69" w:rsidP="009E5D69">
      <w:pPr>
        <w:adjustRightInd w:val="0"/>
        <w:rPr>
          <w:rFonts w:ascii="Trebuchet MS" w:hAnsi="Trebuchet MS" w:cs="Trebuchet MS"/>
          <w:color w:val="000000"/>
          <w:sz w:val="19"/>
          <w:szCs w:val="19"/>
        </w:rPr>
      </w:pPr>
    </w:p>
    <w:p w14:paraId="62CB5CF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3" w:name="IDX960"/>
      <w:bookmarkEnd w:id="124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5541A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B9C2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XOCC2015 = 99; *Unknown labour force status;</w:t>
            </w:r>
          </w:p>
        </w:tc>
      </w:tr>
    </w:tbl>
    <w:p w14:paraId="0CC4D64D" w14:textId="77777777" w:rsidR="009E5D69" w:rsidRDefault="009E5D69" w:rsidP="009E5D69">
      <w:pPr>
        <w:adjustRightInd w:val="0"/>
        <w:rPr>
          <w:rFonts w:ascii="Trebuchet MS" w:hAnsi="Trebuchet MS" w:cs="Trebuchet MS"/>
          <w:color w:val="000000"/>
          <w:sz w:val="19"/>
          <w:szCs w:val="19"/>
        </w:rPr>
      </w:pPr>
    </w:p>
    <w:p w14:paraId="765DFCA5" w14:textId="01D4C2D3" w:rsidR="009E5D69" w:rsidRDefault="009E5D69" w:rsidP="009E5D69">
      <w:pPr>
        <w:adjustRightInd w:val="0"/>
        <w:rPr>
          <w:rFonts w:ascii="Trebuchet MS" w:hAnsi="Trebuchet MS" w:cs="Trebuchet MS"/>
          <w:color w:val="000000"/>
          <w:sz w:val="19"/>
          <w:szCs w:val="19"/>
        </w:rPr>
        <w:sectPr w:rsidR="009E5D69">
          <w:headerReference w:type="default" r:id="rId299"/>
          <w:footerReference w:type="default" r:id="rId300"/>
          <w:pgSz w:w="11905" w:h="16837"/>
          <w:pgMar w:top="360" w:right="1247" w:bottom="360" w:left="1134"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6767F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44" w:name="IDX961"/>
          <w:bookmarkEnd w:id="1244"/>
          <w:p w14:paraId="0EB23A6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45" w:name="_Toc144389347"/>
            <w:r>
              <w:rPr>
                <w:sz w:val="22"/>
                <w:szCs w:val="22"/>
              </w:rPr>
              <w:instrText>Occupation (1 digit ANZSCO First Edition)</w:instrText>
            </w:r>
            <w:bookmarkEnd w:id="124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6B08BFD4" w14:textId="77777777" w:rsidR="009E5D69" w:rsidRDefault="009E5D69" w:rsidP="009E5D69">
      <w:pPr>
        <w:adjustRightInd w:val="0"/>
        <w:rPr>
          <w:rFonts w:ascii="Tahoma" w:hAnsi="Tahoma" w:cs="Tahoma"/>
          <w:color w:val="000000"/>
          <w:sz w:val="28"/>
          <w:szCs w:val="28"/>
        </w:rPr>
      </w:pPr>
    </w:p>
    <w:p w14:paraId="49B4264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C9D978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2D017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46" w:name="IDX962"/>
            <w:bookmarkEnd w:id="1246"/>
            <w:r>
              <w:rPr>
                <w:rFonts w:ascii="Tahoma" w:hAnsi="Tahoma" w:cs="Tahoma"/>
                <w:color w:val="000000"/>
                <w:sz w:val="28"/>
                <w:szCs w:val="28"/>
              </w:rPr>
              <w:fldChar w:fldCharType="begin"/>
            </w:r>
            <w:r>
              <w:rPr>
                <w:sz w:val="24"/>
                <w:szCs w:val="24"/>
              </w:rPr>
              <w:instrText>tc "</w:instrText>
            </w:r>
            <w:bookmarkStart w:id="1247" w:name="_Toc144389348"/>
            <w:r>
              <w:rPr>
                <w:sz w:val="22"/>
                <w:szCs w:val="22"/>
              </w:rPr>
              <w:instrText>XOCC2016</w:instrText>
            </w:r>
            <w:bookmarkEnd w:id="124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XOCC2016</w:t>
            </w:r>
          </w:p>
        </w:tc>
      </w:tr>
    </w:tbl>
    <w:p w14:paraId="64CC0950" w14:textId="77777777" w:rsidR="009E5D69" w:rsidRDefault="009E5D69" w:rsidP="009E5D69">
      <w:pPr>
        <w:adjustRightInd w:val="0"/>
        <w:rPr>
          <w:rFonts w:ascii="Tahoma" w:hAnsi="Tahoma" w:cs="Tahoma"/>
          <w:i/>
          <w:iCs/>
          <w:color w:val="000000"/>
          <w:sz w:val="24"/>
          <w:szCs w:val="24"/>
        </w:rPr>
      </w:pPr>
    </w:p>
    <w:p w14:paraId="028E1D08" w14:textId="77777777" w:rsidR="009E5D69" w:rsidRDefault="009E5D69" w:rsidP="009E5D69">
      <w:pPr>
        <w:adjustRightInd w:val="0"/>
        <w:rPr>
          <w:rFonts w:ascii="Tahoma" w:hAnsi="Tahoma" w:cs="Tahoma"/>
          <w:i/>
          <w:iCs/>
          <w:color w:val="000000"/>
          <w:sz w:val="24"/>
          <w:szCs w:val="24"/>
        </w:rPr>
      </w:pPr>
    </w:p>
    <w:p w14:paraId="20FC5CA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48" w:name="IDX963"/>
      <w:bookmarkEnd w:id="124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D21E1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C7B34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9E0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3C892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DA5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020C2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XOCC2016</w:t>
            </w:r>
          </w:p>
        </w:tc>
      </w:tr>
      <w:tr w:rsidR="009E5D69" w14:paraId="17C5DAF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0A43C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45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XOCC2016 Occupation (1 digit ANZSCO First Edition)</w:t>
            </w:r>
          </w:p>
        </w:tc>
      </w:tr>
      <w:tr w:rsidR="009E5D69" w14:paraId="206EF69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6E6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2AF0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47A14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F7CA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C1A354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342271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5EE4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83FB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BE183C1" w14:textId="77777777" w:rsidR="009E5D69" w:rsidRDefault="009E5D69" w:rsidP="009E5D69">
      <w:pPr>
        <w:adjustRightInd w:val="0"/>
        <w:rPr>
          <w:rFonts w:ascii="Trebuchet MS" w:hAnsi="Trebuchet MS" w:cs="Trebuchet MS"/>
          <w:color w:val="000000"/>
          <w:sz w:val="19"/>
          <w:szCs w:val="19"/>
        </w:rPr>
      </w:pPr>
    </w:p>
    <w:p w14:paraId="05884F05" w14:textId="77777777" w:rsidR="009E5D69" w:rsidRDefault="009E5D69" w:rsidP="009E5D69">
      <w:pPr>
        <w:adjustRightInd w:val="0"/>
        <w:rPr>
          <w:rFonts w:ascii="Trebuchet MS" w:hAnsi="Trebuchet MS" w:cs="Trebuchet MS"/>
          <w:color w:val="000000"/>
          <w:sz w:val="19"/>
          <w:szCs w:val="19"/>
        </w:rPr>
      </w:pPr>
    </w:p>
    <w:p w14:paraId="594C265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49" w:name="IDX964"/>
      <w:bookmarkEnd w:id="124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1F66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968B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29B1E345" w14:textId="77777777" w:rsidR="009E5D69" w:rsidRDefault="009E5D69" w:rsidP="009E5D69">
      <w:pPr>
        <w:adjustRightInd w:val="0"/>
        <w:rPr>
          <w:rFonts w:ascii="Trebuchet MS" w:hAnsi="Trebuchet MS" w:cs="Trebuchet MS"/>
          <w:color w:val="000000"/>
          <w:sz w:val="19"/>
          <w:szCs w:val="19"/>
        </w:rPr>
      </w:pPr>
    </w:p>
    <w:p w14:paraId="2868964D" w14:textId="77777777" w:rsidR="009E5D69" w:rsidRDefault="009E5D69" w:rsidP="009E5D69">
      <w:pPr>
        <w:adjustRightInd w:val="0"/>
        <w:rPr>
          <w:rFonts w:ascii="Trebuchet MS" w:hAnsi="Trebuchet MS" w:cs="Trebuchet MS"/>
          <w:color w:val="000000"/>
          <w:sz w:val="19"/>
          <w:szCs w:val="19"/>
        </w:rPr>
      </w:pPr>
    </w:p>
    <w:p w14:paraId="4F5ABF5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0" w:name="IDX965"/>
      <w:bookmarkEnd w:id="125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90237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76B75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335E5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AE0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2AF2CE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F38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6F1D5D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92A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007E6A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8EAC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5DC15A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C788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7BA6D8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57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51BA71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DB14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1DE973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924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0E536E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0C2E2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0D6D05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1B87B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2A73D478" w14:textId="77777777" w:rsidR="009E5D69" w:rsidRDefault="009E5D69" w:rsidP="009E5D69">
      <w:pPr>
        <w:adjustRightInd w:val="0"/>
        <w:rPr>
          <w:rFonts w:ascii="Trebuchet MS" w:hAnsi="Trebuchet MS" w:cs="Trebuchet MS"/>
          <w:color w:val="000000"/>
          <w:sz w:val="19"/>
          <w:szCs w:val="19"/>
        </w:rPr>
      </w:pPr>
    </w:p>
    <w:p w14:paraId="38AAD9F5" w14:textId="77777777" w:rsidR="009E5D69" w:rsidRDefault="009E5D69" w:rsidP="009E5D69">
      <w:pPr>
        <w:adjustRightInd w:val="0"/>
        <w:rPr>
          <w:rFonts w:ascii="Trebuchet MS" w:hAnsi="Trebuchet MS" w:cs="Trebuchet MS"/>
          <w:color w:val="000000"/>
          <w:sz w:val="19"/>
          <w:szCs w:val="19"/>
        </w:rPr>
      </w:pPr>
    </w:p>
    <w:p w14:paraId="0D7868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1" w:name="IDX966"/>
      <w:bookmarkEnd w:id="125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F5642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3E1D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1D115EE8" w14:textId="77777777" w:rsidR="009E5D69" w:rsidRDefault="009E5D69" w:rsidP="009E5D69">
      <w:pPr>
        <w:adjustRightInd w:val="0"/>
        <w:rPr>
          <w:rFonts w:ascii="Trebuchet MS" w:hAnsi="Trebuchet MS" w:cs="Trebuchet MS"/>
          <w:color w:val="000000"/>
          <w:sz w:val="19"/>
          <w:szCs w:val="19"/>
        </w:rPr>
      </w:pPr>
    </w:p>
    <w:p w14:paraId="3E729943" w14:textId="77777777" w:rsidR="009E5D69" w:rsidRDefault="009E5D69" w:rsidP="009E5D69">
      <w:pPr>
        <w:adjustRightInd w:val="0"/>
        <w:rPr>
          <w:rFonts w:ascii="Trebuchet MS" w:hAnsi="Trebuchet MS" w:cs="Trebuchet MS"/>
          <w:color w:val="000000"/>
          <w:sz w:val="19"/>
          <w:szCs w:val="19"/>
        </w:rPr>
      </w:pPr>
    </w:p>
    <w:p w14:paraId="4D6E74E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2" w:name="IDX967"/>
      <w:bookmarkEnd w:id="125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AD143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187D2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5D36C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EDADF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1A2BE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21E6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1 then do ;</w:t>
            </w:r>
          </w:p>
        </w:tc>
      </w:tr>
      <w:tr w:rsidR="009E5D69" w14:paraId="26FFC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7A89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55DA6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363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missing(LBEM004A) and LBEM004A not in (0,9000) then XOCC2016 = input(substrn(left(LBEM004A),1,1),1.) ;</w:t>
            </w:r>
          </w:p>
        </w:tc>
      </w:tr>
      <w:tr w:rsidR="009E5D69" w14:paraId="2E7ED5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8F2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1185D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E40A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D0C2D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B8DD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LBEM004A in (.,0,9000) then XOCC2016 = 9; *Unknown or not classifiable;</w:t>
            </w:r>
          </w:p>
        </w:tc>
      </w:tr>
      <w:tr w:rsidR="009E5D69" w14:paraId="16A512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3E288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0EE13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469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23B82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7316B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A71D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1903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in (2,3) then XOCC2016 = 10 ; *Not working (unemployed or NILF);</w:t>
            </w:r>
          </w:p>
        </w:tc>
      </w:tr>
      <w:tr w:rsidR="009E5D69" w14:paraId="1D128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353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XLFS2016 = 99 then XOCC2016 = 9 ; *Unknown labour force status;</w:t>
            </w:r>
          </w:p>
        </w:tc>
      </w:tr>
      <w:tr w:rsidR="009E5D69" w14:paraId="266815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AEA7C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79752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031C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A9151AF" w14:textId="77777777" w:rsidR="009E5D69" w:rsidRDefault="009E5D69" w:rsidP="009E5D69">
      <w:pPr>
        <w:adjustRightInd w:val="0"/>
        <w:rPr>
          <w:rFonts w:ascii="Trebuchet MS" w:hAnsi="Trebuchet MS" w:cs="Trebuchet MS"/>
          <w:color w:val="000000"/>
          <w:sz w:val="19"/>
          <w:szCs w:val="19"/>
        </w:rPr>
      </w:pPr>
    </w:p>
    <w:p w14:paraId="63F78D99" w14:textId="77777777" w:rsidR="009E5D69" w:rsidRDefault="009E5D69" w:rsidP="009E5D69">
      <w:pPr>
        <w:adjustRightInd w:val="0"/>
        <w:rPr>
          <w:rFonts w:ascii="Trebuchet MS" w:hAnsi="Trebuchet MS" w:cs="Trebuchet MS"/>
          <w:color w:val="000000"/>
          <w:sz w:val="19"/>
          <w:szCs w:val="19"/>
        </w:rPr>
        <w:sectPr w:rsidR="009E5D69">
          <w:headerReference w:type="default" r:id="rId301"/>
          <w:footerReference w:type="default" r:id="rId30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E756ED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53" w:name="IDX968"/>
          <w:bookmarkEnd w:id="1253"/>
          <w:p w14:paraId="2B001D6B"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54" w:name="_Toc144389349"/>
            <w:r>
              <w:rPr>
                <w:sz w:val="22"/>
                <w:szCs w:val="22"/>
              </w:rPr>
              <w:instrText>Occupation (1 digit ANZSCO First Edition)</w:instrText>
            </w:r>
            <w:bookmarkEnd w:id="125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3A2AB15C" w14:textId="77777777" w:rsidR="009E5D69" w:rsidRDefault="009E5D69" w:rsidP="009E5D69">
      <w:pPr>
        <w:adjustRightInd w:val="0"/>
        <w:rPr>
          <w:rFonts w:ascii="Tahoma" w:hAnsi="Tahoma" w:cs="Tahoma"/>
          <w:color w:val="000000"/>
          <w:sz w:val="28"/>
          <w:szCs w:val="28"/>
        </w:rPr>
      </w:pPr>
    </w:p>
    <w:p w14:paraId="12E2DC2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4AACDC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25AEA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55" w:name="IDX969"/>
            <w:bookmarkEnd w:id="1255"/>
            <w:r>
              <w:rPr>
                <w:rFonts w:ascii="Tahoma" w:hAnsi="Tahoma" w:cs="Tahoma"/>
                <w:color w:val="000000"/>
                <w:sz w:val="28"/>
                <w:szCs w:val="28"/>
              </w:rPr>
              <w:fldChar w:fldCharType="begin"/>
            </w:r>
            <w:r>
              <w:rPr>
                <w:sz w:val="24"/>
                <w:szCs w:val="24"/>
              </w:rPr>
              <w:instrText>tc "</w:instrText>
            </w:r>
            <w:bookmarkStart w:id="1256" w:name="_Toc144389350"/>
            <w:r>
              <w:rPr>
                <w:sz w:val="22"/>
                <w:szCs w:val="22"/>
              </w:rPr>
              <w:instrText>XOCC2017</w:instrText>
            </w:r>
            <w:bookmarkEnd w:id="125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XOCC2017</w:t>
            </w:r>
          </w:p>
        </w:tc>
      </w:tr>
    </w:tbl>
    <w:p w14:paraId="37A54E91" w14:textId="77777777" w:rsidR="009E5D69" w:rsidRDefault="009E5D69" w:rsidP="009E5D69">
      <w:pPr>
        <w:adjustRightInd w:val="0"/>
        <w:rPr>
          <w:rFonts w:ascii="Tahoma" w:hAnsi="Tahoma" w:cs="Tahoma"/>
          <w:i/>
          <w:iCs/>
          <w:color w:val="000000"/>
          <w:sz w:val="24"/>
          <w:szCs w:val="24"/>
        </w:rPr>
      </w:pPr>
    </w:p>
    <w:p w14:paraId="5BC3F381" w14:textId="77777777" w:rsidR="009E5D69" w:rsidRDefault="009E5D69" w:rsidP="009E5D69">
      <w:pPr>
        <w:adjustRightInd w:val="0"/>
        <w:rPr>
          <w:rFonts w:ascii="Tahoma" w:hAnsi="Tahoma" w:cs="Tahoma"/>
          <w:i/>
          <w:iCs/>
          <w:color w:val="000000"/>
          <w:sz w:val="24"/>
          <w:szCs w:val="24"/>
        </w:rPr>
      </w:pPr>
    </w:p>
    <w:p w14:paraId="07618C1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57" w:name="IDX970"/>
      <w:bookmarkEnd w:id="125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C86D4B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48C5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6C98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BFF4B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9C5D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8CE4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XOCC2017</w:t>
            </w:r>
          </w:p>
        </w:tc>
      </w:tr>
      <w:tr w:rsidR="009E5D69" w14:paraId="7F500E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1D2C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052B0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XOCC2017 Occupation (1 digit ANZSCO First Edition)</w:t>
            </w:r>
          </w:p>
        </w:tc>
      </w:tr>
      <w:tr w:rsidR="009E5D69" w14:paraId="43E11C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D425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588B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4B3A29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0DBB2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D18A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B21A69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711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06203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5012B13" w14:textId="77777777" w:rsidR="009E5D69" w:rsidRDefault="009E5D69" w:rsidP="009E5D69">
      <w:pPr>
        <w:adjustRightInd w:val="0"/>
        <w:rPr>
          <w:rFonts w:ascii="Trebuchet MS" w:hAnsi="Trebuchet MS" w:cs="Trebuchet MS"/>
          <w:color w:val="000000"/>
          <w:sz w:val="19"/>
          <w:szCs w:val="19"/>
        </w:rPr>
      </w:pPr>
    </w:p>
    <w:p w14:paraId="58DE5C88" w14:textId="77777777" w:rsidR="009E5D69" w:rsidRDefault="009E5D69" w:rsidP="009E5D69">
      <w:pPr>
        <w:adjustRightInd w:val="0"/>
        <w:rPr>
          <w:rFonts w:ascii="Trebuchet MS" w:hAnsi="Trebuchet MS" w:cs="Trebuchet MS"/>
          <w:color w:val="000000"/>
          <w:sz w:val="19"/>
          <w:szCs w:val="19"/>
        </w:rPr>
      </w:pPr>
    </w:p>
    <w:p w14:paraId="6590A5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8" w:name="IDX971"/>
      <w:bookmarkEnd w:id="125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E8618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1991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41F1A1F3" w14:textId="77777777" w:rsidR="009E5D69" w:rsidRDefault="009E5D69" w:rsidP="009E5D69">
      <w:pPr>
        <w:adjustRightInd w:val="0"/>
        <w:rPr>
          <w:rFonts w:ascii="Trebuchet MS" w:hAnsi="Trebuchet MS" w:cs="Trebuchet MS"/>
          <w:color w:val="000000"/>
          <w:sz w:val="19"/>
          <w:szCs w:val="19"/>
        </w:rPr>
      </w:pPr>
    </w:p>
    <w:p w14:paraId="6DDECC6E" w14:textId="77777777" w:rsidR="009E5D69" w:rsidRDefault="009E5D69" w:rsidP="009E5D69">
      <w:pPr>
        <w:adjustRightInd w:val="0"/>
        <w:rPr>
          <w:rFonts w:ascii="Trebuchet MS" w:hAnsi="Trebuchet MS" w:cs="Trebuchet MS"/>
          <w:color w:val="000000"/>
          <w:sz w:val="19"/>
          <w:szCs w:val="19"/>
        </w:rPr>
      </w:pPr>
    </w:p>
    <w:p w14:paraId="17557A0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59" w:name="IDX972"/>
      <w:bookmarkEnd w:id="125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269F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537C8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42688C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C87C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067389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F07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590BB9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61D3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22589A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C65F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04ACAD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1B7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699627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606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729B0E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B61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2B91EE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7B20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16EA2C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933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47754E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0B5BF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7A3EA94B" w14:textId="77777777" w:rsidR="009E5D69" w:rsidRDefault="009E5D69" w:rsidP="009E5D69">
      <w:pPr>
        <w:adjustRightInd w:val="0"/>
        <w:rPr>
          <w:rFonts w:ascii="Trebuchet MS" w:hAnsi="Trebuchet MS" w:cs="Trebuchet MS"/>
          <w:color w:val="000000"/>
          <w:sz w:val="19"/>
          <w:szCs w:val="19"/>
        </w:rPr>
      </w:pPr>
    </w:p>
    <w:p w14:paraId="50F1AB24" w14:textId="77777777" w:rsidR="009E5D69" w:rsidRDefault="009E5D69" w:rsidP="009E5D69">
      <w:pPr>
        <w:adjustRightInd w:val="0"/>
        <w:rPr>
          <w:rFonts w:ascii="Trebuchet MS" w:hAnsi="Trebuchet MS" w:cs="Trebuchet MS"/>
          <w:color w:val="000000"/>
          <w:sz w:val="19"/>
          <w:szCs w:val="19"/>
        </w:rPr>
      </w:pPr>
    </w:p>
    <w:p w14:paraId="623F58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0" w:name="IDX973"/>
      <w:bookmarkEnd w:id="126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73014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333DB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42041A97" w14:textId="77777777" w:rsidR="009E5D69" w:rsidRDefault="009E5D69" w:rsidP="009E5D69">
      <w:pPr>
        <w:adjustRightInd w:val="0"/>
        <w:rPr>
          <w:rFonts w:ascii="Trebuchet MS" w:hAnsi="Trebuchet MS" w:cs="Trebuchet MS"/>
          <w:color w:val="000000"/>
          <w:sz w:val="19"/>
          <w:szCs w:val="19"/>
        </w:rPr>
      </w:pPr>
    </w:p>
    <w:p w14:paraId="327CF5FD" w14:textId="77777777" w:rsidR="009E5D69" w:rsidRDefault="009E5D69" w:rsidP="009E5D69">
      <w:pPr>
        <w:adjustRightInd w:val="0"/>
        <w:rPr>
          <w:rFonts w:ascii="Trebuchet MS" w:hAnsi="Trebuchet MS" w:cs="Trebuchet MS"/>
          <w:color w:val="000000"/>
          <w:sz w:val="19"/>
          <w:szCs w:val="19"/>
        </w:rPr>
      </w:pPr>
    </w:p>
    <w:p w14:paraId="7EF5AA4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1" w:name="IDX974"/>
      <w:bookmarkEnd w:id="126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35C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9319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6BA0A0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B85BA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75F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2A29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1 then do ;</w:t>
            </w:r>
          </w:p>
        </w:tc>
      </w:tr>
      <w:tr w:rsidR="009E5D69" w14:paraId="1FEC1C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E2A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missing(LCD022) and LCD022 not in (0,9000) then XOCC2017 = input(substrn(left(LCD022),1,1),1.);</w:t>
            </w:r>
          </w:p>
        </w:tc>
      </w:tr>
      <w:tr w:rsidR="009E5D69" w14:paraId="24CC62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19472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35250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E65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1C3057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F139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LCD022 in (.,0,9000) then XOCC2017 = 9 ; *Unknown or not classifiable (includes those waiting to start job);</w:t>
            </w:r>
          </w:p>
        </w:tc>
      </w:tr>
      <w:tr w:rsidR="009E5D69" w14:paraId="526B7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628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5F7C5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3B23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E9B6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D79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XLFS2017 in (2,3) then XOCC2017 = 10 ; *Not working (unemployed or NILF);</w:t>
            </w:r>
          </w:p>
        </w:tc>
      </w:tr>
      <w:tr w:rsidR="009E5D69" w14:paraId="16B8CB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097AC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560B83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5B8D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A878D70" w14:textId="77777777" w:rsidR="009E5D69" w:rsidRDefault="009E5D69" w:rsidP="009E5D69">
      <w:pPr>
        <w:adjustRightInd w:val="0"/>
        <w:rPr>
          <w:rFonts w:ascii="Trebuchet MS" w:hAnsi="Trebuchet MS" w:cs="Trebuchet MS"/>
          <w:color w:val="000000"/>
          <w:sz w:val="19"/>
          <w:szCs w:val="19"/>
        </w:rPr>
      </w:pPr>
    </w:p>
    <w:p w14:paraId="1D49E6C5" w14:textId="77777777" w:rsidR="009E5D69" w:rsidRDefault="009E5D69" w:rsidP="009E5D69">
      <w:pPr>
        <w:adjustRightInd w:val="0"/>
        <w:rPr>
          <w:rFonts w:ascii="Trebuchet MS" w:hAnsi="Trebuchet MS" w:cs="Trebuchet MS"/>
          <w:color w:val="000000"/>
          <w:sz w:val="19"/>
          <w:szCs w:val="19"/>
        </w:rPr>
        <w:sectPr w:rsidR="009E5D69">
          <w:headerReference w:type="default" r:id="rId303"/>
          <w:footerReference w:type="default" r:id="rId30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DFA0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62" w:name="IDX975"/>
          <w:bookmarkEnd w:id="1262"/>
          <w:p w14:paraId="3726C85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63" w:name="_Toc144389351"/>
            <w:r>
              <w:rPr>
                <w:sz w:val="22"/>
                <w:szCs w:val="22"/>
              </w:rPr>
              <w:instrText>Occupation (1 digit ANZSCO First Edition)</w:instrText>
            </w:r>
            <w:bookmarkEnd w:id="126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4F1BFBA7" w14:textId="77777777" w:rsidR="009E5D69" w:rsidRDefault="009E5D69" w:rsidP="009E5D69">
      <w:pPr>
        <w:adjustRightInd w:val="0"/>
        <w:rPr>
          <w:rFonts w:ascii="Tahoma" w:hAnsi="Tahoma" w:cs="Tahoma"/>
          <w:color w:val="000000"/>
          <w:sz w:val="28"/>
          <w:szCs w:val="28"/>
        </w:rPr>
      </w:pPr>
    </w:p>
    <w:p w14:paraId="7F920A42"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9B2BF9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0A088F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64" w:name="IDX976"/>
            <w:bookmarkEnd w:id="1264"/>
            <w:r>
              <w:rPr>
                <w:rFonts w:ascii="Tahoma" w:hAnsi="Tahoma" w:cs="Tahoma"/>
                <w:color w:val="000000"/>
                <w:sz w:val="28"/>
                <w:szCs w:val="28"/>
              </w:rPr>
              <w:fldChar w:fldCharType="begin"/>
            </w:r>
            <w:r>
              <w:rPr>
                <w:sz w:val="24"/>
                <w:szCs w:val="24"/>
              </w:rPr>
              <w:instrText>tc "</w:instrText>
            </w:r>
            <w:bookmarkStart w:id="1265" w:name="_Toc144389352"/>
            <w:r>
              <w:rPr>
                <w:sz w:val="22"/>
                <w:szCs w:val="22"/>
              </w:rPr>
              <w:instrText>XOCC2018</w:instrText>
            </w:r>
            <w:bookmarkEnd w:id="126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XOCC2018</w:t>
            </w:r>
          </w:p>
        </w:tc>
      </w:tr>
    </w:tbl>
    <w:p w14:paraId="696D2AF1" w14:textId="77777777" w:rsidR="009E5D69" w:rsidRDefault="009E5D69" w:rsidP="009E5D69">
      <w:pPr>
        <w:adjustRightInd w:val="0"/>
        <w:rPr>
          <w:rFonts w:ascii="Tahoma" w:hAnsi="Tahoma" w:cs="Tahoma"/>
          <w:i/>
          <w:iCs/>
          <w:color w:val="000000"/>
          <w:sz w:val="24"/>
          <w:szCs w:val="24"/>
        </w:rPr>
      </w:pPr>
    </w:p>
    <w:p w14:paraId="1C156201" w14:textId="77777777" w:rsidR="009E5D69" w:rsidRDefault="009E5D69" w:rsidP="009E5D69">
      <w:pPr>
        <w:adjustRightInd w:val="0"/>
        <w:rPr>
          <w:rFonts w:ascii="Tahoma" w:hAnsi="Tahoma" w:cs="Tahoma"/>
          <w:i/>
          <w:iCs/>
          <w:color w:val="000000"/>
          <w:sz w:val="24"/>
          <w:szCs w:val="24"/>
        </w:rPr>
      </w:pPr>
    </w:p>
    <w:p w14:paraId="7B5D7CE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66" w:name="IDX977"/>
      <w:bookmarkEnd w:id="126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ECA3F3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8DA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06B48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8C1861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E79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2BBC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XOCC2018</w:t>
            </w:r>
          </w:p>
        </w:tc>
      </w:tr>
      <w:tr w:rsidR="009E5D69" w14:paraId="70C464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41A6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88C13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XOCC2018 Occupation (1 digit ANZSCO First Edition)</w:t>
            </w:r>
          </w:p>
        </w:tc>
      </w:tr>
      <w:tr w:rsidR="009E5D69" w14:paraId="2FE3DD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633A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D15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7D7ADC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ADD4D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ECA74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BD419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3367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72753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98ABB0A" w14:textId="77777777" w:rsidR="009E5D69" w:rsidRDefault="009E5D69" w:rsidP="009E5D69">
      <w:pPr>
        <w:adjustRightInd w:val="0"/>
        <w:rPr>
          <w:rFonts w:ascii="Trebuchet MS" w:hAnsi="Trebuchet MS" w:cs="Trebuchet MS"/>
          <w:color w:val="000000"/>
          <w:sz w:val="19"/>
          <w:szCs w:val="19"/>
        </w:rPr>
      </w:pPr>
    </w:p>
    <w:p w14:paraId="1A363F68" w14:textId="77777777" w:rsidR="009E5D69" w:rsidRDefault="009E5D69" w:rsidP="009E5D69">
      <w:pPr>
        <w:adjustRightInd w:val="0"/>
        <w:rPr>
          <w:rFonts w:ascii="Trebuchet MS" w:hAnsi="Trebuchet MS" w:cs="Trebuchet MS"/>
          <w:color w:val="000000"/>
          <w:sz w:val="19"/>
          <w:szCs w:val="19"/>
        </w:rPr>
      </w:pPr>
    </w:p>
    <w:p w14:paraId="2E2B4B4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7" w:name="IDX978"/>
      <w:bookmarkEnd w:id="126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84456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DF3B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5F685CD5" w14:textId="77777777" w:rsidR="009E5D69" w:rsidRDefault="009E5D69" w:rsidP="009E5D69">
      <w:pPr>
        <w:adjustRightInd w:val="0"/>
        <w:rPr>
          <w:rFonts w:ascii="Trebuchet MS" w:hAnsi="Trebuchet MS" w:cs="Trebuchet MS"/>
          <w:color w:val="000000"/>
          <w:sz w:val="19"/>
          <w:szCs w:val="19"/>
        </w:rPr>
      </w:pPr>
    </w:p>
    <w:p w14:paraId="41BE4958" w14:textId="77777777" w:rsidR="009E5D69" w:rsidRDefault="009E5D69" w:rsidP="009E5D69">
      <w:pPr>
        <w:adjustRightInd w:val="0"/>
        <w:rPr>
          <w:rFonts w:ascii="Trebuchet MS" w:hAnsi="Trebuchet MS" w:cs="Trebuchet MS"/>
          <w:color w:val="000000"/>
          <w:sz w:val="19"/>
          <w:szCs w:val="19"/>
        </w:rPr>
      </w:pPr>
    </w:p>
    <w:p w14:paraId="3C1099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8" w:name="IDX979"/>
      <w:bookmarkEnd w:id="126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C7CD2F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D8BA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344CD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6EA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6D7200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9508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4F14CE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003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0072CA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3676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7F9529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CF3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1372DC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5F19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0DE261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7F7C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57A33C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BE17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78341B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899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3E5F70B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202BE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6E73913E" w14:textId="77777777" w:rsidR="009E5D69" w:rsidRDefault="009E5D69" w:rsidP="009E5D69">
      <w:pPr>
        <w:adjustRightInd w:val="0"/>
        <w:rPr>
          <w:rFonts w:ascii="Trebuchet MS" w:hAnsi="Trebuchet MS" w:cs="Trebuchet MS"/>
          <w:color w:val="000000"/>
          <w:sz w:val="19"/>
          <w:szCs w:val="19"/>
        </w:rPr>
      </w:pPr>
    </w:p>
    <w:p w14:paraId="6297DEEC" w14:textId="77777777" w:rsidR="009E5D69" w:rsidRDefault="009E5D69" w:rsidP="009E5D69">
      <w:pPr>
        <w:adjustRightInd w:val="0"/>
        <w:rPr>
          <w:rFonts w:ascii="Trebuchet MS" w:hAnsi="Trebuchet MS" w:cs="Trebuchet MS"/>
          <w:color w:val="000000"/>
          <w:sz w:val="19"/>
          <w:szCs w:val="19"/>
        </w:rPr>
      </w:pPr>
    </w:p>
    <w:p w14:paraId="774FF70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69" w:name="IDX980"/>
      <w:bookmarkEnd w:id="126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50AF4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C57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7560AC26" w14:textId="77777777" w:rsidR="009E5D69" w:rsidRDefault="009E5D69" w:rsidP="009E5D69">
      <w:pPr>
        <w:adjustRightInd w:val="0"/>
        <w:rPr>
          <w:rFonts w:ascii="Trebuchet MS" w:hAnsi="Trebuchet MS" w:cs="Trebuchet MS"/>
          <w:color w:val="000000"/>
          <w:sz w:val="19"/>
          <w:szCs w:val="19"/>
        </w:rPr>
      </w:pPr>
    </w:p>
    <w:p w14:paraId="18B935F4" w14:textId="77777777" w:rsidR="009E5D69" w:rsidRDefault="009E5D69" w:rsidP="009E5D69">
      <w:pPr>
        <w:adjustRightInd w:val="0"/>
        <w:rPr>
          <w:rFonts w:ascii="Trebuchet MS" w:hAnsi="Trebuchet MS" w:cs="Trebuchet MS"/>
          <w:color w:val="000000"/>
          <w:sz w:val="19"/>
          <w:szCs w:val="19"/>
        </w:rPr>
      </w:pPr>
    </w:p>
    <w:p w14:paraId="145786C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0" w:name="IDX981"/>
      <w:bookmarkEnd w:id="127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4251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CD9D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06EC70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B29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C323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863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1 then do ;</w:t>
            </w:r>
          </w:p>
        </w:tc>
      </w:tr>
      <w:tr w:rsidR="009E5D69" w14:paraId="5B36CE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2C0E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missing(LDD022) and LDD022 not in (0,9000) then XOCC2018 = input(substrn(left(LDD022),1,1),1.);</w:t>
            </w:r>
          </w:p>
        </w:tc>
      </w:tr>
      <w:tr w:rsidR="009E5D69" w14:paraId="5B741B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956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BEFA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01D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BB92A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F77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LDD022 in (.,0,9000) then XOCC2018 = 9 ; *Unknown or not classifiable (includes those waiting to start job);</w:t>
            </w:r>
          </w:p>
        </w:tc>
      </w:tr>
      <w:tr w:rsidR="009E5D69" w14:paraId="7FD87A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9763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9C21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5153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197B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F6D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XLFS2018 in (2,3) then XOCC2018 = 10 ; *Not working (unemployed or NILF);</w:t>
            </w:r>
          </w:p>
        </w:tc>
      </w:tr>
      <w:tr w:rsidR="009E5D69" w14:paraId="73A5C1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A601F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6218BE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9081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0012955" w14:textId="77777777" w:rsidR="009E5D69" w:rsidRDefault="009E5D69" w:rsidP="009E5D69">
      <w:pPr>
        <w:adjustRightInd w:val="0"/>
        <w:rPr>
          <w:rFonts w:ascii="Trebuchet MS" w:hAnsi="Trebuchet MS" w:cs="Trebuchet MS"/>
          <w:color w:val="000000"/>
          <w:sz w:val="19"/>
          <w:szCs w:val="19"/>
        </w:rPr>
      </w:pPr>
    </w:p>
    <w:p w14:paraId="579B8ADA" w14:textId="77777777" w:rsidR="009E5D69" w:rsidRDefault="009E5D69" w:rsidP="009E5D69">
      <w:pPr>
        <w:adjustRightInd w:val="0"/>
        <w:rPr>
          <w:rFonts w:ascii="Trebuchet MS" w:hAnsi="Trebuchet MS" w:cs="Trebuchet MS"/>
          <w:color w:val="000000"/>
          <w:sz w:val="19"/>
          <w:szCs w:val="19"/>
        </w:rPr>
        <w:sectPr w:rsidR="009E5D69">
          <w:headerReference w:type="default" r:id="rId305"/>
          <w:footerReference w:type="default" r:id="rId30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317164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71" w:name="IDX982"/>
          <w:bookmarkEnd w:id="1271"/>
          <w:p w14:paraId="052AB96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72" w:name="_Toc144389353"/>
            <w:r>
              <w:rPr>
                <w:sz w:val="22"/>
                <w:szCs w:val="22"/>
              </w:rPr>
              <w:instrText>Occupation (1 digit ANZSCO First Edition)</w:instrText>
            </w:r>
            <w:bookmarkEnd w:id="12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37BDAF27" w14:textId="77777777" w:rsidR="009E5D69" w:rsidRDefault="009E5D69" w:rsidP="009E5D69">
      <w:pPr>
        <w:adjustRightInd w:val="0"/>
        <w:rPr>
          <w:rFonts w:ascii="Tahoma" w:hAnsi="Tahoma" w:cs="Tahoma"/>
          <w:color w:val="000000"/>
          <w:sz w:val="28"/>
          <w:szCs w:val="28"/>
        </w:rPr>
      </w:pPr>
    </w:p>
    <w:p w14:paraId="02F5487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37F3C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E9697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73" w:name="IDX983"/>
            <w:bookmarkEnd w:id="1273"/>
            <w:r>
              <w:rPr>
                <w:rFonts w:ascii="Tahoma" w:hAnsi="Tahoma" w:cs="Tahoma"/>
                <w:color w:val="000000"/>
                <w:sz w:val="28"/>
                <w:szCs w:val="28"/>
              </w:rPr>
              <w:fldChar w:fldCharType="begin"/>
            </w:r>
            <w:r>
              <w:rPr>
                <w:sz w:val="24"/>
                <w:szCs w:val="24"/>
              </w:rPr>
              <w:instrText>tc "</w:instrText>
            </w:r>
            <w:bookmarkStart w:id="1274" w:name="_Toc144389354"/>
            <w:r>
              <w:rPr>
                <w:sz w:val="22"/>
                <w:szCs w:val="22"/>
              </w:rPr>
              <w:instrText>XOCC2019</w:instrText>
            </w:r>
            <w:bookmarkEnd w:id="127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XOCC2019</w:t>
            </w:r>
          </w:p>
        </w:tc>
      </w:tr>
    </w:tbl>
    <w:p w14:paraId="133DA4F9" w14:textId="77777777" w:rsidR="009E5D69" w:rsidRDefault="009E5D69" w:rsidP="009E5D69">
      <w:pPr>
        <w:adjustRightInd w:val="0"/>
        <w:rPr>
          <w:rFonts w:ascii="Tahoma" w:hAnsi="Tahoma" w:cs="Tahoma"/>
          <w:i/>
          <w:iCs/>
          <w:color w:val="000000"/>
          <w:sz w:val="24"/>
          <w:szCs w:val="24"/>
        </w:rPr>
      </w:pPr>
    </w:p>
    <w:p w14:paraId="3EEE9E9A" w14:textId="77777777" w:rsidR="009E5D69" w:rsidRDefault="009E5D69" w:rsidP="009E5D69">
      <w:pPr>
        <w:adjustRightInd w:val="0"/>
        <w:rPr>
          <w:rFonts w:ascii="Tahoma" w:hAnsi="Tahoma" w:cs="Tahoma"/>
          <w:i/>
          <w:iCs/>
          <w:color w:val="000000"/>
          <w:sz w:val="24"/>
          <w:szCs w:val="24"/>
        </w:rPr>
      </w:pPr>
    </w:p>
    <w:p w14:paraId="634751F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75" w:name="IDX984"/>
      <w:bookmarkEnd w:id="127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8A61A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211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B0DCD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58835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6D163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9F3DC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XOCC2019</w:t>
            </w:r>
          </w:p>
        </w:tc>
      </w:tr>
      <w:tr w:rsidR="009E5D69" w14:paraId="5D17CA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B29D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85056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XOCC2019 Occupation (1 digit ANZSCO First Edition)</w:t>
            </w:r>
          </w:p>
        </w:tc>
      </w:tr>
      <w:tr w:rsidR="009E5D69" w14:paraId="112CFC3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C29D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926D1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AD9262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5D39BB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208E8D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E2A913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79A23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F6203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211C74B" w14:textId="77777777" w:rsidR="009E5D69" w:rsidRDefault="009E5D69" w:rsidP="009E5D69">
      <w:pPr>
        <w:adjustRightInd w:val="0"/>
        <w:rPr>
          <w:rFonts w:ascii="Trebuchet MS" w:hAnsi="Trebuchet MS" w:cs="Trebuchet MS"/>
          <w:color w:val="000000"/>
          <w:sz w:val="19"/>
          <w:szCs w:val="19"/>
        </w:rPr>
      </w:pPr>
    </w:p>
    <w:p w14:paraId="6F1759B1" w14:textId="77777777" w:rsidR="009E5D69" w:rsidRDefault="009E5D69" w:rsidP="009E5D69">
      <w:pPr>
        <w:adjustRightInd w:val="0"/>
        <w:rPr>
          <w:rFonts w:ascii="Trebuchet MS" w:hAnsi="Trebuchet MS" w:cs="Trebuchet MS"/>
          <w:color w:val="000000"/>
          <w:sz w:val="19"/>
          <w:szCs w:val="19"/>
        </w:rPr>
      </w:pPr>
    </w:p>
    <w:p w14:paraId="6DD8C62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6" w:name="IDX985"/>
      <w:bookmarkEnd w:id="127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07FF2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367A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0ED3B6FD" w14:textId="77777777" w:rsidR="009E5D69" w:rsidRDefault="009E5D69" w:rsidP="009E5D69">
      <w:pPr>
        <w:adjustRightInd w:val="0"/>
        <w:rPr>
          <w:rFonts w:ascii="Trebuchet MS" w:hAnsi="Trebuchet MS" w:cs="Trebuchet MS"/>
          <w:color w:val="000000"/>
          <w:sz w:val="19"/>
          <w:szCs w:val="19"/>
        </w:rPr>
      </w:pPr>
    </w:p>
    <w:p w14:paraId="6B1FB025" w14:textId="77777777" w:rsidR="009E5D69" w:rsidRDefault="009E5D69" w:rsidP="009E5D69">
      <w:pPr>
        <w:adjustRightInd w:val="0"/>
        <w:rPr>
          <w:rFonts w:ascii="Trebuchet MS" w:hAnsi="Trebuchet MS" w:cs="Trebuchet MS"/>
          <w:color w:val="000000"/>
          <w:sz w:val="19"/>
          <w:szCs w:val="19"/>
        </w:rPr>
      </w:pPr>
    </w:p>
    <w:p w14:paraId="39B56A0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7" w:name="IDX986"/>
      <w:bookmarkEnd w:id="127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133E1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FB1B9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6BBDAF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2EE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064767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0001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72A9BC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C0E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4A08F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DC9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024C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E79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4EE19D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19D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5A173B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74C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1666B1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58EC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4B3120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B8736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50C1028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6C8CF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178C028A" w14:textId="77777777" w:rsidR="009E5D69" w:rsidRDefault="009E5D69" w:rsidP="009E5D69">
      <w:pPr>
        <w:adjustRightInd w:val="0"/>
        <w:rPr>
          <w:rFonts w:ascii="Trebuchet MS" w:hAnsi="Trebuchet MS" w:cs="Trebuchet MS"/>
          <w:color w:val="000000"/>
          <w:sz w:val="19"/>
          <w:szCs w:val="19"/>
        </w:rPr>
      </w:pPr>
    </w:p>
    <w:p w14:paraId="714A32C2" w14:textId="77777777" w:rsidR="009E5D69" w:rsidRDefault="009E5D69" w:rsidP="009E5D69">
      <w:pPr>
        <w:adjustRightInd w:val="0"/>
        <w:rPr>
          <w:rFonts w:ascii="Trebuchet MS" w:hAnsi="Trebuchet MS" w:cs="Trebuchet MS"/>
          <w:color w:val="000000"/>
          <w:sz w:val="19"/>
          <w:szCs w:val="19"/>
        </w:rPr>
      </w:pPr>
    </w:p>
    <w:p w14:paraId="468A39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8" w:name="IDX987"/>
      <w:bookmarkEnd w:id="127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E554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FC836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3EDAFBF8" w14:textId="77777777" w:rsidR="009E5D69" w:rsidRDefault="009E5D69" w:rsidP="009E5D69">
      <w:pPr>
        <w:adjustRightInd w:val="0"/>
        <w:rPr>
          <w:rFonts w:ascii="Trebuchet MS" w:hAnsi="Trebuchet MS" w:cs="Trebuchet MS"/>
          <w:color w:val="000000"/>
          <w:sz w:val="19"/>
          <w:szCs w:val="19"/>
        </w:rPr>
      </w:pPr>
    </w:p>
    <w:p w14:paraId="720126CB" w14:textId="77777777" w:rsidR="009E5D69" w:rsidRDefault="009E5D69" w:rsidP="009E5D69">
      <w:pPr>
        <w:adjustRightInd w:val="0"/>
        <w:rPr>
          <w:rFonts w:ascii="Trebuchet MS" w:hAnsi="Trebuchet MS" w:cs="Trebuchet MS"/>
          <w:color w:val="000000"/>
          <w:sz w:val="19"/>
          <w:szCs w:val="19"/>
        </w:rPr>
      </w:pPr>
    </w:p>
    <w:p w14:paraId="313A21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79" w:name="IDX988"/>
      <w:bookmarkEnd w:id="127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B0316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21FB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69B49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64C30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55AE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5C98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1 then do ;</w:t>
            </w:r>
          </w:p>
        </w:tc>
      </w:tr>
      <w:tr w:rsidR="009E5D69" w14:paraId="785FB6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1309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missing(LED022) and LED022 not in (0,9000) then XOCC2019 = input(substrn(left(LED022),1,1),1.);</w:t>
            </w:r>
          </w:p>
        </w:tc>
      </w:tr>
      <w:tr w:rsidR="009E5D69" w14:paraId="5D3807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E3B8D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6B8A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74D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C90A5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D522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LED022 in (.,0,9000) then XOCC2019 = 9 ; *Unknown or not classifiable (includes those waiting to start job);</w:t>
            </w:r>
          </w:p>
        </w:tc>
      </w:tr>
      <w:tr w:rsidR="009E5D69" w14:paraId="07FBCD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3889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9F4BE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3BA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C4FF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45A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XLFS2019 in (2,3) then XOCC2019 = 10 ; *Not working (unemployed or NILF);</w:t>
            </w:r>
          </w:p>
        </w:tc>
      </w:tr>
      <w:tr w:rsidR="009E5D69" w14:paraId="459A87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80DC9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A7571C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45ACC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69B920D" w14:textId="77777777" w:rsidR="009E5D69" w:rsidRDefault="009E5D69" w:rsidP="009E5D69">
      <w:pPr>
        <w:adjustRightInd w:val="0"/>
        <w:rPr>
          <w:rFonts w:ascii="Trebuchet MS" w:hAnsi="Trebuchet MS" w:cs="Trebuchet MS"/>
          <w:color w:val="000000"/>
          <w:sz w:val="19"/>
          <w:szCs w:val="19"/>
        </w:rPr>
      </w:pPr>
    </w:p>
    <w:p w14:paraId="593EC8A0" w14:textId="77777777" w:rsidR="009E5D69" w:rsidRDefault="009E5D69" w:rsidP="009E5D69">
      <w:pPr>
        <w:adjustRightInd w:val="0"/>
        <w:rPr>
          <w:rFonts w:ascii="Trebuchet MS" w:hAnsi="Trebuchet MS" w:cs="Trebuchet MS"/>
          <w:color w:val="000000"/>
          <w:sz w:val="19"/>
          <w:szCs w:val="19"/>
        </w:rPr>
        <w:sectPr w:rsidR="009E5D69">
          <w:headerReference w:type="default" r:id="rId307"/>
          <w:footerReference w:type="default" r:id="rId30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DA644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80" w:name="IDX989"/>
          <w:bookmarkEnd w:id="1280"/>
          <w:p w14:paraId="58A37C0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81" w:name="_Toc144389355"/>
            <w:r>
              <w:rPr>
                <w:sz w:val="22"/>
                <w:szCs w:val="22"/>
              </w:rPr>
              <w:instrText>Occupation (1 digit ANZSCO First Edition)</w:instrText>
            </w:r>
            <w:bookmarkEnd w:id="12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5F45A6B2" w14:textId="77777777" w:rsidR="009E5D69" w:rsidRDefault="009E5D69" w:rsidP="009E5D69">
      <w:pPr>
        <w:adjustRightInd w:val="0"/>
        <w:rPr>
          <w:rFonts w:ascii="Tahoma" w:hAnsi="Tahoma" w:cs="Tahoma"/>
          <w:color w:val="000000"/>
          <w:sz w:val="28"/>
          <w:szCs w:val="28"/>
        </w:rPr>
      </w:pPr>
    </w:p>
    <w:p w14:paraId="0E18EFA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D075F9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DADBBB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82" w:name="IDX990"/>
            <w:bookmarkEnd w:id="1282"/>
            <w:r>
              <w:rPr>
                <w:rFonts w:ascii="Tahoma" w:hAnsi="Tahoma" w:cs="Tahoma"/>
                <w:color w:val="000000"/>
                <w:sz w:val="28"/>
                <w:szCs w:val="28"/>
              </w:rPr>
              <w:fldChar w:fldCharType="begin"/>
            </w:r>
            <w:r>
              <w:rPr>
                <w:sz w:val="24"/>
                <w:szCs w:val="24"/>
              </w:rPr>
              <w:instrText>tc "</w:instrText>
            </w:r>
            <w:bookmarkStart w:id="1283" w:name="_Toc144389356"/>
            <w:r>
              <w:rPr>
                <w:sz w:val="22"/>
                <w:szCs w:val="22"/>
              </w:rPr>
              <w:instrText>XOCC2020</w:instrText>
            </w:r>
            <w:bookmarkEnd w:id="12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XOCC2020</w:t>
            </w:r>
          </w:p>
        </w:tc>
      </w:tr>
    </w:tbl>
    <w:p w14:paraId="5EEA9398" w14:textId="77777777" w:rsidR="009E5D69" w:rsidRDefault="009E5D69" w:rsidP="009E5D69">
      <w:pPr>
        <w:adjustRightInd w:val="0"/>
        <w:rPr>
          <w:rFonts w:ascii="Tahoma" w:hAnsi="Tahoma" w:cs="Tahoma"/>
          <w:i/>
          <w:iCs/>
          <w:color w:val="000000"/>
          <w:sz w:val="24"/>
          <w:szCs w:val="24"/>
        </w:rPr>
      </w:pPr>
    </w:p>
    <w:p w14:paraId="682D1E76" w14:textId="77777777" w:rsidR="009E5D69" w:rsidRDefault="009E5D69" w:rsidP="009E5D69">
      <w:pPr>
        <w:adjustRightInd w:val="0"/>
        <w:rPr>
          <w:rFonts w:ascii="Tahoma" w:hAnsi="Tahoma" w:cs="Tahoma"/>
          <w:i/>
          <w:iCs/>
          <w:color w:val="000000"/>
          <w:sz w:val="24"/>
          <w:szCs w:val="24"/>
        </w:rPr>
      </w:pPr>
    </w:p>
    <w:p w14:paraId="25F6727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84" w:name="IDX991"/>
      <w:bookmarkEnd w:id="12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A91775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A91A0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FD8C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83F7F9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9C7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212D9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XOCC2020</w:t>
            </w:r>
          </w:p>
        </w:tc>
      </w:tr>
      <w:tr w:rsidR="009E5D69" w14:paraId="28F939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0E8E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47FE1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XOCC2020 Occupation (1 digit ANZSCO First Edition)</w:t>
            </w:r>
          </w:p>
        </w:tc>
      </w:tr>
      <w:tr w:rsidR="009E5D69" w14:paraId="41FDDFC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2817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90BBA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E2B1E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7E4F4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B502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74CA2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3A83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AE3F6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97BBD04" w14:textId="77777777" w:rsidR="009E5D69" w:rsidRDefault="009E5D69" w:rsidP="009E5D69">
      <w:pPr>
        <w:adjustRightInd w:val="0"/>
        <w:rPr>
          <w:rFonts w:ascii="Trebuchet MS" w:hAnsi="Trebuchet MS" w:cs="Trebuchet MS"/>
          <w:color w:val="000000"/>
          <w:sz w:val="19"/>
          <w:szCs w:val="19"/>
        </w:rPr>
      </w:pPr>
    </w:p>
    <w:p w14:paraId="7B0F188B" w14:textId="77777777" w:rsidR="009E5D69" w:rsidRDefault="009E5D69" w:rsidP="009E5D69">
      <w:pPr>
        <w:adjustRightInd w:val="0"/>
        <w:rPr>
          <w:rFonts w:ascii="Trebuchet MS" w:hAnsi="Trebuchet MS" w:cs="Trebuchet MS"/>
          <w:color w:val="000000"/>
          <w:sz w:val="19"/>
          <w:szCs w:val="19"/>
        </w:rPr>
      </w:pPr>
    </w:p>
    <w:p w14:paraId="0D2D81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5" w:name="IDX992"/>
      <w:bookmarkEnd w:id="12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7CB6E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5C974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1782847B" w14:textId="77777777" w:rsidR="009E5D69" w:rsidRDefault="009E5D69" w:rsidP="009E5D69">
      <w:pPr>
        <w:adjustRightInd w:val="0"/>
        <w:rPr>
          <w:rFonts w:ascii="Trebuchet MS" w:hAnsi="Trebuchet MS" w:cs="Trebuchet MS"/>
          <w:color w:val="000000"/>
          <w:sz w:val="19"/>
          <w:szCs w:val="19"/>
        </w:rPr>
      </w:pPr>
    </w:p>
    <w:p w14:paraId="0521291F" w14:textId="77777777" w:rsidR="009E5D69" w:rsidRDefault="009E5D69" w:rsidP="009E5D69">
      <w:pPr>
        <w:adjustRightInd w:val="0"/>
        <w:rPr>
          <w:rFonts w:ascii="Trebuchet MS" w:hAnsi="Trebuchet MS" w:cs="Trebuchet MS"/>
          <w:color w:val="000000"/>
          <w:sz w:val="19"/>
          <w:szCs w:val="19"/>
        </w:rPr>
      </w:pPr>
    </w:p>
    <w:p w14:paraId="643333D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6" w:name="IDX993"/>
      <w:bookmarkEnd w:id="12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58F5B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B58DE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6F31B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D6BD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4F7B8B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DE69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54B766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A226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3341C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DE3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7DD279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938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1287DD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559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3B39C3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125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060CC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BB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441BAB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5E4F7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66E3F62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867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2684C34" w14:textId="77777777" w:rsidR="009E5D69" w:rsidRDefault="009E5D69" w:rsidP="009E5D69">
      <w:pPr>
        <w:adjustRightInd w:val="0"/>
        <w:rPr>
          <w:rFonts w:ascii="Trebuchet MS" w:hAnsi="Trebuchet MS" w:cs="Trebuchet MS"/>
          <w:color w:val="000000"/>
          <w:sz w:val="19"/>
          <w:szCs w:val="19"/>
        </w:rPr>
      </w:pPr>
    </w:p>
    <w:p w14:paraId="06404CA6" w14:textId="77777777" w:rsidR="009E5D69" w:rsidRDefault="009E5D69" w:rsidP="009E5D69">
      <w:pPr>
        <w:adjustRightInd w:val="0"/>
        <w:rPr>
          <w:rFonts w:ascii="Trebuchet MS" w:hAnsi="Trebuchet MS" w:cs="Trebuchet MS"/>
          <w:color w:val="000000"/>
          <w:sz w:val="19"/>
          <w:szCs w:val="19"/>
        </w:rPr>
      </w:pPr>
    </w:p>
    <w:p w14:paraId="6BC9230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7" w:name="IDX994"/>
      <w:bookmarkEnd w:id="12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87677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E5233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2F9A280A" w14:textId="77777777" w:rsidR="009E5D69" w:rsidRDefault="009E5D69" w:rsidP="009E5D69">
      <w:pPr>
        <w:adjustRightInd w:val="0"/>
        <w:rPr>
          <w:rFonts w:ascii="Trebuchet MS" w:hAnsi="Trebuchet MS" w:cs="Trebuchet MS"/>
          <w:color w:val="000000"/>
          <w:sz w:val="19"/>
          <w:szCs w:val="19"/>
        </w:rPr>
      </w:pPr>
    </w:p>
    <w:p w14:paraId="47FEC440" w14:textId="77777777" w:rsidR="009E5D69" w:rsidRDefault="009E5D69" w:rsidP="009E5D69">
      <w:pPr>
        <w:adjustRightInd w:val="0"/>
        <w:rPr>
          <w:rFonts w:ascii="Trebuchet MS" w:hAnsi="Trebuchet MS" w:cs="Trebuchet MS"/>
          <w:color w:val="000000"/>
          <w:sz w:val="19"/>
          <w:szCs w:val="19"/>
        </w:rPr>
      </w:pPr>
    </w:p>
    <w:p w14:paraId="13BBA31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88" w:name="IDX995"/>
      <w:bookmarkEnd w:id="12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C6FBE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06B98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5F5BA0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9F79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0B93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9A0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1 then do ;</w:t>
            </w:r>
          </w:p>
        </w:tc>
      </w:tr>
      <w:tr w:rsidR="009E5D69" w14:paraId="468BC3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1F94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missing(LFD025) and LFD025 not in (0,9000) then XOCC2020 = input(substrn(left(LFD025),1,1),1.);</w:t>
            </w:r>
          </w:p>
        </w:tc>
      </w:tr>
      <w:tr w:rsidR="009E5D69" w14:paraId="668C73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208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BF41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28A1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465CA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45C9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LFD025 in (.,0,9000) then XOCC2020 = 9 ; *Unknown or not classifiable (includes those waiting to start job);</w:t>
            </w:r>
          </w:p>
        </w:tc>
      </w:tr>
      <w:tr w:rsidR="009E5D69" w14:paraId="633062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430C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1E29B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4AFD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AFED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85A4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in (2,3) then XOCC2020 = 10 ; *Not working (unemployed or NILF);</w:t>
            </w:r>
          </w:p>
        </w:tc>
      </w:tr>
      <w:tr w:rsidR="009E5D69" w14:paraId="150299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758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XLFS2020 = 99 then XOCC2020 = 99 ; *Unknown labour force status;</w:t>
            </w:r>
          </w:p>
        </w:tc>
      </w:tr>
      <w:tr w:rsidR="009E5D69" w14:paraId="22590C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D3FB3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1F97D9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D2E3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53BE87" w14:textId="77777777" w:rsidR="009E5D69" w:rsidRDefault="009E5D69" w:rsidP="009E5D69">
      <w:pPr>
        <w:adjustRightInd w:val="0"/>
        <w:rPr>
          <w:rFonts w:ascii="Trebuchet MS" w:hAnsi="Trebuchet MS" w:cs="Trebuchet MS"/>
          <w:color w:val="000000"/>
          <w:sz w:val="19"/>
          <w:szCs w:val="19"/>
        </w:rPr>
      </w:pPr>
    </w:p>
    <w:p w14:paraId="36C1357C" w14:textId="77777777" w:rsidR="009E5D69" w:rsidRDefault="009E5D69" w:rsidP="009E5D69">
      <w:pPr>
        <w:adjustRightInd w:val="0"/>
        <w:rPr>
          <w:rFonts w:ascii="Trebuchet MS" w:hAnsi="Trebuchet MS" w:cs="Trebuchet MS"/>
          <w:color w:val="000000"/>
          <w:sz w:val="19"/>
          <w:szCs w:val="19"/>
        </w:rPr>
        <w:sectPr w:rsidR="009E5D69">
          <w:headerReference w:type="default" r:id="rId309"/>
          <w:footerReference w:type="default" r:id="rId31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00D1C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89" w:name="IDX996"/>
          <w:bookmarkEnd w:id="1289"/>
          <w:p w14:paraId="2D2DAAD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90" w:name="_Toc144389357"/>
            <w:r>
              <w:rPr>
                <w:sz w:val="22"/>
                <w:szCs w:val="22"/>
              </w:rPr>
              <w:instrText>Occupation (1 digit ANZSCO First Edition)</w:instrText>
            </w:r>
            <w:bookmarkEnd w:id="129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567D866E" w14:textId="77777777" w:rsidR="009E5D69" w:rsidRDefault="009E5D69" w:rsidP="009E5D69">
      <w:pPr>
        <w:adjustRightInd w:val="0"/>
        <w:rPr>
          <w:rFonts w:ascii="Tahoma" w:hAnsi="Tahoma" w:cs="Tahoma"/>
          <w:color w:val="000000"/>
          <w:sz w:val="28"/>
          <w:szCs w:val="28"/>
        </w:rPr>
      </w:pPr>
    </w:p>
    <w:p w14:paraId="289B057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A58FB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E2CDE4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291" w:name="IDX997"/>
            <w:bookmarkEnd w:id="1291"/>
            <w:r>
              <w:rPr>
                <w:rFonts w:ascii="Tahoma" w:hAnsi="Tahoma" w:cs="Tahoma"/>
                <w:color w:val="000000"/>
                <w:sz w:val="28"/>
                <w:szCs w:val="28"/>
              </w:rPr>
              <w:fldChar w:fldCharType="begin"/>
            </w:r>
            <w:r>
              <w:rPr>
                <w:sz w:val="24"/>
                <w:szCs w:val="24"/>
              </w:rPr>
              <w:instrText>tc "</w:instrText>
            </w:r>
            <w:bookmarkStart w:id="1292" w:name="_Toc144389358"/>
            <w:r>
              <w:rPr>
                <w:sz w:val="22"/>
                <w:szCs w:val="22"/>
              </w:rPr>
              <w:instrText>XOCC2021</w:instrText>
            </w:r>
            <w:bookmarkEnd w:id="129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XOCC2021</w:t>
            </w:r>
          </w:p>
        </w:tc>
      </w:tr>
    </w:tbl>
    <w:p w14:paraId="42B25B11" w14:textId="77777777" w:rsidR="009E5D69" w:rsidRDefault="009E5D69" w:rsidP="009E5D69">
      <w:pPr>
        <w:adjustRightInd w:val="0"/>
        <w:rPr>
          <w:rFonts w:ascii="Tahoma" w:hAnsi="Tahoma" w:cs="Tahoma"/>
          <w:i/>
          <w:iCs/>
          <w:color w:val="000000"/>
          <w:sz w:val="24"/>
          <w:szCs w:val="24"/>
        </w:rPr>
      </w:pPr>
    </w:p>
    <w:p w14:paraId="4F5C6654" w14:textId="77777777" w:rsidR="009E5D69" w:rsidRDefault="009E5D69" w:rsidP="009E5D69">
      <w:pPr>
        <w:adjustRightInd w:val="0"/>
        <w:rPr>
          <w:rFonts w:ascii="Tahoma" w:hAnsi="Tahoma" w:cs="Tahoma"/>
          <w:i/>
          <w:iCs/>
          <w:color w:val="000000"/>
          <w:sz w:val="24"/>
          <w:szCs w:val="24"/>
        </w:rPr>
      </w:pPr>
    </w:p>
    <w:p w14:paraId="26CE857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293" w:name="IDX998"/>
      <w:bookmarkEnd w:id="129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D3F8EA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BE34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A453C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A19DC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5000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1E9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XOCC2021</w:t>
            </w:r>
          </w:p>
        </w:tc>
      </w:tr>
      <w:tr w:rsidR="009E5D69" w14:paraId="7FB1F0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D2FC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DA14A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XOCC2021 Occupation (1 digit ANZSCO First Edition)</w:t>
            </w:r>
          </w:p>
        </w:tc>
      </w:tr>
      <w:tr w:rsidR="009E5D69" w14:paraId="1A1DCD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85B8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A4D14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C89078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6D968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B349D7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F76301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F30C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A45B6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2421123E" w14:textId="77777777" w:rsidR="009E5D69" w:rsidRDefault="009E5D69" w:rsidP="009E5D69">
      <w:pPr>
        <w:adjustRightInd w:val="0"/>
        <w:rPr>
          <w:rFonts w:ascii="Trebuchet MS" w:hAnsi="Trebuchet MS" w:cs="Trebuchet MS"/>
          <w:color w:val="000000"/>
          <w:sz w:val="19"/>
          <w:szCs w:val="19"/>
        </w:rPr>
      </w:pPr>
    </w:p>
    <w:p w14:paraId="23C5AD77" w14:textId="77777777" w:rsidR="009E5D69" w:rsidRDefault="009E5D69" w:rsidP="009E5D69">
      <w:pPr>
        <w:adjustRightInd w:val="0"/>
        <w:rPr>
          <w:rFonts w:ascii="Trebuchet MS" w:hAnsi="Trebuchet MS" w:cs="Trebuchet MS"/>
          <w:color w:val="000000"/>
          <w:sz w:val="19"/>
          <w:szCs w:val="19"/>
        </w:rPr>
      </w:pPr>
    </w:p>
    <w:p w14:paraId="719C790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4" w:name="IDX999"/>
      <w:bookmarkEnd w:id="129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455890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DB26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4077DB11" w14:textId="77777777" w:rsidR="009E5D69" w:rsidRDefault="009E5D69" w:rsidP="009E5D69">
      <w:pPr>
        <w:adjustRightInd w:val="0"/>
        <w:rPr>
          <w:rFonts w:ascii="Trebuchet MS" w:hAnsi="Trebuchet MS" w:cs="Trebuchet MS"/>
          <w:color w:val="000000"/>
          <w:sz w:val="19"/>
          <w:szCs w:val="19"/>
        </w:rPr>
      </w:pPr>
    </w:p>
    <w:p w14:paraId="511BF41D" w14:textId="77777777" w:rsidR="009E5D69" w:rsidRDefault="009E5D69" w:rsidP="009E5D69">
      <w:pPr>
        <w:adjustRightInd w:val="0"/>
        <w:rPr>
          <w:rFonts w:ascii="Trebuchet MS" w:hAnsi="Trebuchet MS" w:cs="Trebuchet MS"/>
          <w:color w:val="000000"/>
          <w:sz w:val="19"/>
          <w:szCs w:val="19"/>
        </w:rPr>
      </w:pPr>
    </w:p>
    <w:p w14:paraId="3870ED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5" w:name="IDX1000"/>
      <w:bookmarkEnd w:id="129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DC623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5AE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241996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B1DA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431B67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BC3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621DC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647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26C979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56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0382D2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3878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307DD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DF60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361F43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9765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6750F4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5D8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522F93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C52BD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40783D6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45D7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FD8E173" w14:textId="77777777" w:rsidR="009E5D69" w:rsidRDefault="009E5D69" w:rsidP="009E5D69">
      <w:pPr>
        <w:adjustRightInd w:val="0"/>
        <w:rPr>
          <w:rFonts w:ascii="Trebuchet MS" w:hAnsi="Trebuchet MS" w:cs="Trebuchet MS"/>
          <w:color w:val="000000"/>
          <w:sz w:val="19"/>
          <w:szCs w:val="19"/>
        </w:rPr>
      </w:pPr>
    </w:p>
    <w:p w14:paraId="1E4DDFBB" w14:textId="77777777" w:rsidR="009E5D69" w:rsidRDefault="009E5D69" w:rsidP="009E5D69">
      <w:pPr>
        <w:adjustRightInd w:val="0"/>
        <w:rPr>
          <w:rFonts w:ascii="Trebuchet MS" w:hAnsi="Trebuchet MS" w:cs="Trebuchet MS"/>
          <w:color w:val="000000"/>
          <w:sz w:val="19"/>
          <w:szCs w:val="19"/>
        </w:rPr>
      </w:pPr>
    </w:p>
    <w:p w14:paraId="2C8CD27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6" w:name="IDX1001"/>
      <w:bookmarkEnd w:id="129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BA29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71F3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284E0D44" w14:textId="77777777" w:rsidR="009E5D69" w:rsidRDefault="009E5D69" w:rsidP="009E5D69">
      <w:pPr>
        <w:adjustRightInd w:val="0"/>
        <w:rPr>
          <w:rFonts w:ascii="Trebuchet MS" w:hAnsi="Trebuchet MS" w:cs="Trebuchet MS"/>
          <w:color w:val="000000"/>
          <w:sz w:val="19"/>
          <w:szCs w:val="19"/>
        </w:rPr>
      </w:pPr>
    </w:p>
    <w:p w14:paraId="555FB60E" w14:textId="77777777" w:rsidR="009E5D69" w:rsidRDefault="009E5D69" w:rsidP="009E5D69">
      <w:pPr>
        <w:adjustRightInd w:val="0"/>
        <w:rPr>
          <w:rFonts w:ascii="Trebuchet MS" w:hAnsi="Trebuchet MS" w:cs="Trebuchet MS"/>
          <w:color w:val="000000"/>
          <w:sz w:val="19"/>
          <w:szCs w:val="19"/>
        </w:rPr>
      </w:pPr>
    </w:p>
    <w:p w14:paraId="53D8147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297" w:name="IDX1002"/>
      <w:bookmarkEnd w:id="129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FB940D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3953F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63105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F871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A346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DF5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1 then do ;</w:t>
            </w:r>
          </w:p>
        </w:tc>
      </w:tr>
      <w:tr w:rsidR="009E5D69" w14:paraId="0C4132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D047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missing(LGD022) and LGD022 not in (0,9000) then XOCC2021 = input(substrn(left(LGD022),1,1),1.);</w:t>
            </w:r>
          </w:p>
        </w:tc>
      </w:tr>
      <w:tr w:rsidR="009E5D69" w14:paraId="134510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36897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AA293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93A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0FE2B5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826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LGD022 in (.,0,9000) then XOCC2021 = 9 ; *Unknown or not classifiable (includes those waiting to start job);</w:t>
            </w:r>
          </w:p>
        </w:tc>
      </w:tr>
      <w:tr w:rsidR="009E5D69" w14:paraId="4B027F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4707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2AC0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B47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D6134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C73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XLFS2021 in (2,3) then XOCC2021 = 10 ; *Not working (unemployed or NILF);</w:t>
            </w:r>
          </w:p>
        </w:tc>
      </w:tr>
      <w:tr w:rsidR="009E5D69" w14:paraId="6A0B6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1537D3"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7AE5CC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7A9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72AB928" w14:textId="77777777" w:rsidR="009E5D69" w:rsidRDefault="009E5D69" w:rsidP="009E5D69">
      <w:pPr>
        <w:adjustRightInd w:val="0"/>
        <w:rPr>
          <w:rFonts w:ascii="Trebuchet MS" w:hAnsi="Trebuchet MS" w:cs="Trebuchet MS"/>
          <w:color w:val="000000"/>
          <w:sz w:val="19"/>
          <w:szCs w:val="19"/>
        </w:rPr>
      </w:pPr>
    </w:p>
    <w:p w14:paraId="2D0DEC1B" w14:textId="77777777" w:rsidR="009E5D69" w:rsidRDefault="009E5D69" w:rsidP="009E5D69">
      <w:pPr>
        <w:adjustRightInd w:val="0"/>
        <w:rPr>
          <w:rFonts w:ascii="Trebuchet MS" w:hAnsi="Trebuchet MS" w:cs="Trebuchet MS"/>
          <w:color w:val="000000"/>
          <w:sz w:val="19"/>
          <w:szCs w:val="19"/>
        </w:rPr>
        <w:sectPr w:rsidR="009E5D69">
          <w:headerReference w:type="default" r:id="rId311"/>
          <w:footerReference w:type="default" r:id="rId31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7D88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298" w:name="IDX1003"/>
          <w:bookmarkEnd w:id="1298"/>
          <w:p w14:paraId="0A27809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299" w:name="_Toc144389359"/>
            <w:r>
              <w:rPr>
                <w:sz w:val="22"/>
                <w:szCs w:val="22"/>
              </w:rPr>
              <w:instrText>Occupation (1 digit ANZSCO First Edition)</w:instrText>
            </w:r>
            <w:bookmarkEnd w:id="129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Occupation (1 digit ANZSCO First Edition)</w:t>
            </w:r>
          </w:p>
        </w:tc>
      </w:tr>
    </w:tbl>
    <w:p w14:paraId="72D79C6D" w14:textId="77777777" w:rsidR="009E5D69" w:rsidRDefault="009E5D69" w:rsidP="009E5D69">
      <w:pPr>
        <w:adjustRightInd w:val="0"/>
        <w:rPr>
          <w:rFonts w:ascii="Tahoma" w:hAnsi="Tahoma" w:cs="Tahoma"/>
          <w:color w:val="000000"/>
          <w:sz w:val="28"/>
          <w:szCs w:val="28"/>
        </w:rPr>
      </w:pPr>
    </w:p>
    <w:p w14:paraId="5498EA6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B7021D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09660F9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00" w:name="IDX1004"/>
            <w:bookmarkEnd w:id="1300"/>
            <w:r>
              <w:rPr>
                <w:rFonts w:ascii="Tahoma" w:hAnsi="Tahoma" w:cs="Tahoma"/>
                <w:color w:val="000000"/>
                <w:sz w:val="28"/>
                <w:szCs w:val="28"/>
              </w:rPr>
              <w:fldChar w:fldCharType="begin"/>
            </w:r>
            <w:r>
              <w:rPr>
                <w:sz w:val="24"/>
                <w:szCs w:val="24"/>
              </w:rPr>
              <w:instrText>tc "</w:instrText>
            </w:r>
            <w:bookmarkStart w:id="1301" w:name="_Toc144389360"/>
            <w:r>
              <w:rPr>
                <w:sz w:val="22"/>
                <w:szCs w:val="22"/>
              </w:rPr>
              <w:instrText>XOCC2022</w:instrText>
            </w:r>
            <w:bookmarkEnd w:id="130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XOCC2022</w:t>
            </w:r>
          </w:p>
        </w:tc>
      </w:tr>
    </w:tbl>
    <w:p w14:paraId="07CE173C" w14:textId="77777777" w:rsidR="009E5D69" w:rsidRDefault="009E5D69" w:rsidP="009E5D69">
      <w:pPr>
        <w:adjustRightInd w:val="0"/>
        <w:rPr>
          <w:rFonts w:ascii="Tahoma" w:hAnsi="Tahoma" w:cs="Tahoma"/>
          <w:i/>
          <w:iCs/>
          <w:color w:val="000000"/>
          <w:sz w:val="24"/>
          <w:szCs w:val="24"/>
        </w:rPr>
      </w:pPr>
    </w:p>
    <w:p w14:paraId="085E1724" w14:textId="77777777" w:rsidR="009E5D69" w:rsidRDefault="009E5D69" w:rsidP="009E5D69">
      <w:pPr>
        <w:adjustRightInd w:val="0"/>
        <w:rPr>
          <w:rFonts w:ascii="Tahoma" w:hAnsi="Tahoma" w:cs="Tahoma"/>
          <w:i/>
          <w:iCs/>
          <w:color w:val="000000"/>
          <w:sz w:val="24"/>
          <w:szCs w:val="24"/>
        </w:rPr>
      </w:pPr>
    </w:p>
    <w:p w14:paraId="1CAA785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02" w:name="IDX1005"/>
      <w:bookmarkEnd w:id="130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8E67A5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2D7D7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D859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C51BAF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CF0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619F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XOCC2022</w:t>
            </w:r>
          </w:p>
        </w:tc>
      </w:tr>
      <w:tr w:rsidR="009E5D69" w14:paraId="18822F7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67FB5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C54B3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XOCC2022 Occupation (1 digit ANZSCO First Edition)</w:t>
            </w:r>
          </w:p>
        </w:tc>
      </w:tr>
      <w:tr w:rsidR="009E5D69" w14:paraId="413A0B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62BA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79885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A2C66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DDEC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ECB594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A77653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73DC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DEB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171AE7D" w14:textId="77777777" w:rsidR="009E5D69" w:rsidRDefault="009E5D69" w:rsidP="009E5D69">
      <w:pPr>
        <w:adjustRightInd w:val="0"/>
        <w:rPr>
          <w:rFonts w:ascii="Trebuchet MS" w:hAnsi="Trebuchet MS" w:cs="Trebuchet MS"/>
          <w:color w:val="000000"/>
          <w:sz w:val="19"/>
          <w:szCs w:val="19"/>
        </w:rPr>
      </w:pPr>
    </w:p>
    <w:p w14:paraId="413FD943" w14:textId="77777777" w:rsidR="009E5D69" w:rsidRDefault="009E5D69" w:rsidP="009E5D69">
      <w:pPr>
        <w:adjustRightInd w:val="0"/>
        <w:rPr>
          <w:rFonts w:ascii="Trebuchet MS" w:hAnsi="Trebuchet MS" w:cs="Trebuchet MS"/>
          <w:color w:val="000000"/>
          <w:sz w:val="19"/>
          <w:szCs w:val="19"/>
        </w:rPr>
      </w:pPr>
    </w:p>
    <w:p w14:paraId="497EAFB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3" w:name="IDX1006"/>
      <w:bookmarkEnd w:id="130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B4C9C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C28BB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occupation at the time of interview.</w:t>
            </w:r>
          </w:p>
        </w:tc>
      </w:tr>
    </w:tbl>
    <w:p w14:paraId="6FAD4FF3" w14:textId="77777777" w:rsidR="009E5D69" w:rsidRDefault="009E5D69" w:rsidP="009E5D69">
      <w:pPr>
        <w:adjustRightInd w:val="0"/>
        <w:rPr>
          <w:rFonts w:ascii="Trebuchet MS" w:hAnsi="Trebuchet MS" w:cs="Trebuchet MS"/>
          <w:color w:val="000000"/>
          <w:sz w:val="19"/>
          <w:szCs w:val="19"/>
        </w:rPr>
      </w:pPr>
    </w:p>
    <w:p w14:paraId="66E0FEC2" w14:textId="77777777" w:rsidR="009E5D69" w:rsidRDefault="009E5D69" w:rsidP="009E5D69">
      <w:pPr>
        <w:adjustRightInd w:val="0"/>
        <w:rPr>
          <w:rFonts w:ascii="Trebuchet MS" w:hAnsi="Trebuchet MS" w:cs="Trebuchet MS"/>
          <w:color w:val="000000"/>
          <w:sz w:val="19"/>
          <w:szCs w:val="19"/>
        </w:rPr>
      </w:pPr>
    </w:p>
    <w:p w14:paraId="609A3E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4" w:name="IDX1007"/>
      <w:bookmarkEnd w:id="130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09DDC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85ACA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Managers</w:t>
            </w:r>
          </w:p>
        </w:tc>
      </w:tr>
      <w:tr w:rsidR="009E5D69" w14:paraId="44DE43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8D40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Professionals</w:t>
            </w:r>
          </w:p>
        </w:tc>
      </w:tr>
      <w:tr w:rsidR="009E5D69" w14:paraId="53872E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DA1C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Technicians and trades workers</w:t>
            </w:r>
          </w:p>
        </w:tc>
      </w:tr>
      <w:tr w:rsidR="009E5D69" w14:paraId="0EACDB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215B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Community and personal service workers</w:t>
            </w:r>
          </w:p>
        </w:tc>
      </w:tr>
      <w:tr w:rsidR="009E5D69" w14:paraId="6564A4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67E9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Clerical and administrative workers</w:t>
            </w:r>
          </w:p>
        </w:tc>
      </w:tr>
      <w:tr w:rsidR="009E5D69" w14:paraId="327578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025B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Sales workers</w:t>
            </w:r>
          </w:p>
        </w:tc>
      </w:tr>
      <w:tr w:rsidR="009E5D69" w14:paraId="59005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A85C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 =  7 Machinery operators and drivers</w:t>
            </w:r>
          </w:p>
        </w:tc>
      </w:tr>
      <w:tr w:rsidR="009E5D69" w14:paraId="67AC08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409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 =  8 Labourers</w:t>
            </w:r>
          </w:p>
        </w:tc>
      </w:tr>
      <w:tr w:rsidR="009E5D69" w14:paraId="63232A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BCE8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 =  9 Unknown or not classifiable</w:t>
            </w:r>
          </w:p>
        </w:tc>
      </w:tr>
      <w:tr w:rsidR="009E5D69" w14:paraId="7D6B99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2D3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10 =  10 Not working (unemployed or NILF)</w:t>
            </w:r>
          </w:p>
        </w:tc>
      </w:tr>
      <w:tr w:rsidR="009E5D69" w14:paraId="6EBCE59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E3A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labour force status</w:t>
            </w:r>
          </w:p>
        </w:tc>
      </w:tr>
    </w:tbl>
    <w:p w14:paraId="5FC1E4D1" w14:textId="77777777" w:rsidR="009E5D69" w:rsidRDefault="009E5D69" w:rsidP="009E5D69">
      <w:pPr>
        <w:adjustRightInd w:val="0"/>
        <w:rPr>
          <w:rFonts w:ascii="Trebuchet MS" w:hAnsi="Trebuchet MS" w:cs="Trebuchet MS"/>
          <w:color w:val="000000"/>
          <w:sz w:val="19"/>
          <w:szCs w:val="19"/>
        </w:rPr>
      </w:pPr>
    </w:p>
    <w:p w14:paraId="2C742109" w14:textId="77777777" w:rsidR="009E5D69" w:rsidRDefault="009E5D69" w:rsidP="009E5D69">
      <w:pPr>
        <w:adjustRightInd w:val="0"/>
        <w:rPr>
          <w:rFonts w:ascii="Trebuchet MS" w:hAnsi="Trebuchet MS" w:cs="Trebuchet MS"/>
          <w:color w:val="000000"/>
          <w:sz w:val="19"/>
          <w:szCs w:val="19"/>
        </w:rPr>
      </w:pPr>
    </w:p>
    <w:p w14:paraId="7E241A7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5" w:name="IDX1008"/>
      <w:bookmarkEnd w:id="130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2974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17B9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Occupations are categorised using ANZSCO First Edition major groups.</w:t>
            </w:r>
            <w:r>
              <w:rPr>
                <w:rFonts w:ascii="Trebuchet MS" w:hAnsi="Trebuchet MS" w:cs="Trebuchet MS"/>
                <w:color w:val="000000"/>
                <w:sz w:val="19"/>
                <w:szCs w:val="19"/>
              </w:rPr>
              <w:br/>
            </w:r>
            <w:r>
              <w:rPr>
                <w:rFonts w:ascii="Trebuchet MS" w:hAnsi="Trebuchet MS" w:cs="Trebuchet MS"/>
                <w:color w:val="000000"/>
                <w:sz w:val="19"/>
                <w:szCs w:val="19"/>
              </w:rPr>
              <w:br/>
              <w:t>This indicator uses ANZSCO major groups to classify occupations. The following ANZSCO groups are used: Managers, Professionals, Technicians and trades workers, Community and personal service workers, Clerical and administrative workers, Sales workers, Machinery operators and drivers and Labourers.</w:t>
            </w:r>
            <w:r>
              <w:rPr>
                <w:rFonts w:ascii="Trebuchet MS" w:hAnsi="Trebuchet MS" w:cs="Trebuchet MS"/>
                <w:color w:val="000000"/>
                <w:sz w:val="19"/>
                <w:szCs w:val="19"/>
              </w:rPr>
              <w:br/>
            </w:r>
            <w:r>
              <w:rPr>
                <w:rFonts w:ascii="Trebuchet MS" w:hAnsi="Trebuchet MS" w:cs="Trebuchet MS"/>
                <w:color w:val="000000"/>
                <w:sz w:val="19"/>
                <w:szCs w:val="19"/>
              </w:rPr>
              <w:br/>
              <w:t>The category ‘Unknown or not classifiable’ is used to code respondents who are working but whose occupation is unknown, or not classifiable using the ANZSCO.</w:t>
            </w:r>
            <w:r>
              <w:rPr>
                <w:rFonts w:ascii="Trebuchet MS" w:hAnsi="Trebuchet MS" w:cs="Trebuchet MS"/>
                <w:color w:val="000000"/>
                <w:sz w:val="19"/>
                <w:szCs w:val="19"/>
              </w:rPr>
              <w:br/>
            </w:r>
            <w:r>
              <w:rPr>
                <w:rFonts w:ascii="Trebuchet MS" w:hAnsi="Trebuchet MS" w:cs="Trebuchet MS"/>
                <w:color w:val="000000"/>
                <w:sz w:val="19"/>
                <w:szCs w:val="19"/>
              </w:rPr>
              <w:br/>
              <w:t>The category ‘Not working (unemployed or NILF)’ includes respondents whose labour force status is unknown.</w:t>
            </w:r>
          </w:p>
        </w:tc>
      </w:tr>
    </w:tbl>
    <w:p w14:paraId="5068616B" w14:textId="77777777" w:rsidR="009E5D69" w:rsidRDefault="009E5D69" w:rsidP="009E5D69">
      <w:pPr>
        <w:adjustRightInd w:val="0"/>
        <w:rPr>
          <w:rFonts w:ascii="Trebuchet MS" w:hAnsi="Trebuchet MS" w:cs="Trebuchet MS"/>
          <w:color w:val="000000"/>
          <w:sz w:val="19"/>
          <w:szCs w:val="19"/>
        </w:rPr>
      </w:pPr>
    </w:p>
    <w:p w14:paraId="4F6E21CF" w14:textId="77777777" w:rsidR="009E5D69" w:rsidRDefault="009E5D69" w:rsidP="009E5D69">
      <w:pPr>
        <w:adjustRightInd w:val="0"/>
        <w:rPr>
          <w:rFonts w:ascii="Trebuchet MS" w:hAnsi="Trebuchet MS" w:cs="Trebuchet MS"/>
          <w:color w:val="000000"/>
          <w:sz w:val="19"/>
          <w:szCs w:val="19"/>
        </w:rPr>
      </w:pPr>
    </w:p>
    <w:p w14:paraId="4F13D7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06" w:name="IDX1009"/>
      <w:bookmarkEnd w:id="130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374CFD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3265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47C49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55FA9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BF453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DE537" w14:textId="0502441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1 then do ;</w:t>
            </w:r>
          </w:p>
        </w:tc>
      </w:tr>
      <w:tr w:rsidR="009E5D69" w14:paraId="5441E9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CF78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6FB2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9A6DB5" w14:textId="1AC01EA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not missing(LHD022) and LHD022 not in (0,9000) then XOCC2022 = input(substrn(left(LHD022),1,1),1.);</w:t>
            </w:r>
          </w:p>
        </w:tc>
      </w:tr>
      <w:tr w:rsidR="009E5D69" w14:paraId="1E264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14AC6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D57A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3C7807" w14:textId="443943F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*(Substring code - selects first digit of occupation);</w:t>
            </w:r>
          </w:p>
        </w:tc>
      </w:tr>
      <w:tr w:rsidR="009E5D69" w14:paraId="6566DD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D16D9D" w14:textId="5364953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LHD022 in (.,0,9000) then XOCC2022 = 9 ; *Unknown or not classifiable (includes those waiting to start job);</w:t>
            </w:r>
          </w:p>
        </w:tc>
      </w:tr>
      <w:tr w:rsidR="009E5D69" w14:paraId="4CF0B1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3FE99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4D38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DB1F51" w14:textId="54BCE9B2"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B3BF3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73B03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2871D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0B173B" w14:textId="6E5E2A8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XLFS2022 in (2,3) then XOCC2022 = 10 ; *Not working (unemployed or NILF);</w:t>
            </w:r>
          </w:p>
        </w:tc>
      </w:tr>
      <w:tr w:rsidR="009E5D69" w14:paraId="788688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8F4CE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496AA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20E2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3169928" w14:textId="77777777" w:rsidR="009E5D69" w:rsidRDefault="009E5D69" w:rsidP="009E5D69">
      <w:pPr>
        <w:adjustRightInd w:val="0"/>
        <w:rPr>
          <w:rFonts w:ascii="Trebuchet MS" w:hAnsi="Trebuchet MS" w:cs="Trebuchet MS"/>
          <w:color w:val="000000"/>
          <w:sz w:val="19"/>
          <w:szCs w:val="19"/>
        </w:rPr>
      </w:pPr>
    </w:p>
    <w:p w14:paraId="24FE6C2C" w14:textId="77777777" w:rsidR="009E5D69" w:rsidRDefault="009E5D69" w:rsidP="009E5D69">
      <w:pPr>
        <w:adjustRightInd w:val="0"/>
        <w:rPr>
          <w:rFonts w:ascii="Trebuchet MS" w:hAnsi="Trebuchet MS" w:cs="Trebuchet MS"/>
          <w:color w:val="000000"/>
          <w:sz w:val="19"/>
          <w:szCs w:val="19"/>
        </w:rPr>
        <w:sectPr w:rsidR="009E5D69">
          <w:headerReference w:type="default" r:id="rId313"/>
          <w:footerReference w:type="default" r:id="rId31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8D1F13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07" w:name="IDX1010"/>
          <w:bookmarkEnd w:id="1307"/>
          <w:p w14:paraId="4F88A94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08" w:name="_Toc144389361"/>
            <w:r>
              <w:rPr>
                <w:sz w:val="22"/>
                <w:szCs w:val="22"/>
              </w:rPr>
              <w:instrText>In full-time employment or full-time education</w:instrText>
            </w:r>
            <w:bookmarkEnd w:id="13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91F9336" w14:textId="77777777" w:rsidR="009E5D69" w:rsidRDefault="009E5D69" w:rsidP="009E5D69">
      <w:pPr>
        <w:adjustRightInd w:val="0"/>
        <w:rPr>
          <w:rFonts w:ascii="Tahoma" w:hAnsi="Tahoma" w:cs="Tahoma"/>
          <w:color w:val="000000"/>
          <w:sz w:val="28"/>
          <w:szCs w:val="28"/>
        </w:rPr>
      </w:pPr>
    </w:p>
    <w:p w14:paraId="0B5F5C5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697E40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466CB7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09" w:name="IDX1011"/>
            <w:bookmarkEnd w:id="1309"/>
            <w:r>
              <w:rPr>
                <w:rFonts w:ascii="Tahoma" w:hAnsi="Tahoma" w:cs="Tahoma"/>
                <w:color w:val="000000"/>
                <w:sz w:val="28"/>
                <w:szCs w:val="28"/>
              </w:rPr>
              <w:fldChar w:fldCharType="begin"/>
            </w:r>
            <w:r>
              <w:rPr>
                <w:sz w:val="24"/>
                <w:szCs w:val="24"/>
              </w:rPr>
              <w:instrText>tc "</w:instrText>
            </w:r>
            <w:bookmarkStart w:id="1310" w:name="_Toc144389362"/>
            <w:r>
              <w:rPr>
                <w:sz w:val="22"/>
                <w:szCs w:val="22"/>
              </w:rPr>
              <w:instrText>XFTE2015</w:instrText>
            </w:r>
            <w:bookmarkEnd w:id="131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XFTE2015</w:t>
            </w:r>
          </w:p>
        </w:tc>
      </w:tr>
    </w:tbl>
    <w:p w14:paraId="1C14A86F" w14:textId="77777777" w:rsidR="009E5D69" w:rsidRDefault="009E5D69" w:rsidP="009E5D69">
      <w:pPr>
        <w:adjustRightInd w:val="0"/>
        <w:rPr>
          <w:rFonts w:ascii="Tahoma" w:hAnsi="Tahoma" w:cs="Tahoma"/>
          <w:i/>
          <w:iCs/>
          <w:color w:val="000000"/>
          <w:sz w:val="24"/>
          <w:szCs w:val="24"/>
        </w:rPr>
      </w:pPr>
    </w:p>
    <w:p w14:paraId="5F8E5867" w14:textId="77777777" w:rsidR="009E5D69" w:rsidRDefault="009E5D69" w:rsidP="009E5D69">
      <w:pPr>
        <w:adjustRightInd w:val="0"/>
        <w:rPr>
          <w:rFonts w:ascii="Tahoma" w:hAnsi="Tahoma" w:cs="Tahoma"/>
          <w:i/>
          <w:iCs/>
          <w:color w:val="000000"/>
          <w:sz w:val="24"/>
          <w:szCs w:val="24"/>
        </w:rPr>
      </w:pPr>
    </w:p>
    <w:p w14:paraId="72E25C7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11" w:name="IDX1012"/>
      <w:bookmarkEnd w:id="131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32AB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101C3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BBDAA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6DB113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E7D0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83150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XFTE2015</w:t>
            </w:r>
          </w:p>
        </w:tc>
      </w:tr>
      <w:tr w:rsidR="009E5D69" w14:paraId="75E302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308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92D31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XFTE2015 In full-time employment or full-time education</w:t>
            </w:r>
          </w:p>
        </w:tc>
      </w:tr>
      <w:tr w:rsidR="009E5D69" w14:paraId="43E0FE2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E23D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4B75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C1B9D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9838B9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68FF7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007E48C"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A64D3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902EB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39D790B9" w14:textId="77777777" w:rsidR="009E5D69" w:rsidRDefault="009E5D69" w:rsidP="009E5D69">
      <w:pPr>
        <w:adjustRightInd w:val="0"/>
        <w:rPr>
          <w:rFonts w:ascii="Trebuchet MS" w:hAnsi="Trebuchet MS" w:cs="Trebuchet MS"/>
          <w:color w:val="000000"/>
          <w:sz w:val="19"/>
          <w:szCs w:val="19"/>
        </w:rPr>
      </w:pPr>
    </w:p>
    <w:p w14:paraId="1DD7D616" w14:textId="77777777" w:rsidR="009E5D69" w:rsidRDefault="009E5D69" w:rsidP="009E5D69">
      <w:pPr>
        <w:adjustRightInd w:val="0"/>
        <w:rPr>
          <w:rFonts w:ascii="Trebuchet MS" w:hAnsi="Trebuchet MS" w:cs="Trebuchet MS"/>
          <w:color w:val="000000"/>
          <w:sz w:val="19"/>
          <w:szCs w:val="19"/>
        </w:rPr>
      </w:pPr>
    </w:p>
    <w:p w14:paraId="7C3CCB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2" w:name="IDX1013"/>
      <w:bookmarkEnd w:id="131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17D7C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541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66BCF4A8" w14:textId="77777777" w:rsidR="009E5D69" w:rsidRDefault="009E5D69" w:rsidP="009E5D69">
      <w:pPr>
        <w:adjustRightInd w:val="0"/>
        <w:rPr>
          <w:rFonts w:ascii="Trebuchet MS" w:hAnsi="Trebuchet MS" w:cs="Trebuchet MS"/>
          <w:color w:val="000000"/>
          <w:sz w:val="19"/>
          <w:szCs w:val="19"/>
        </w:rPr>
      </w:pPr>
    </w:p>
    <w:p w14:paraId="7A02C04C" w14:textId="77777777" w:rsidR="009E5D69" w:rsidRDefault="009E5D69" w:rsidP="009E5D69">
      <w:pPr>
        <w:adjustRightInd w:val="0"/>
        <w:rPr>
          <w:rFonts w:ascii="Trebuchet MS" w:hAnsi="Trebuchet MS" w:cs="Trebuchet MS"/>
          <w:color w:val="000000"/>
          <w:sz w:val="19"/>
          <w:szCs w:val="19"/>
        </w:rPr>
      </w:pPr>
    </w:p>
    <w:p w14:paraId="569819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3" w:name="IDX1014"/>
      <w:bookmarkEnd w:id="131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C763F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1EA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6C20A8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52234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0E632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BF494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0A36FCB9" w14:textId="77777777" w:rsidR="009E5D69" w:rsidRDefault="009E5D69" w:rsidP="009E5D69">
      <w:pPr>
        <w:adjustRightInd w:val="0"/>
        <w:rPr>
          <w:rFonts w:ascii="Trebuchet MS" w:hAnsi="Trebuchet MS" w:cs="Trebuchet MS"/>
          <w:color w:val="000000"/>
          <w:sz w:val="19"/>
          <w:szCs w:val="19"/>
        </w:rPr>
      </w:pPr>
    </w:p>
    <w:p w14:paraId="7A8A056B" w14:textId="77777777" w:rsidR="009E5D69" w:rsidRDefault="009E5D69" w:rsidP="009E5D69">
      <w:pPr>
        <w:adjustRightInd w:val="0"/>
        <w:rPr>
          <w:rFonts w:ascii="Trebuchet MS" w:hAnsi="Trebuchet MS" w:cs="Trebuchet MS"/>
          <w:color w:val="000000"/>
          <w:sz w:val="19"/>
          <w:szCs w:val="19"/>
        </w:rPr>
      </w:pPr>
    </w:p>
    <w:p w14:paraId="1BFECD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4" w:name="IDX1015"/>
      <w:bookmarkEnd w:id="131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21211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1552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6A35C34C" w14:textId="77777777" w:rsidR="009E5D69" w:rsidRDefault="009E5D69" w:rsidP="009E5D69">
      <w:pPr>
        <w:adjustRightInd w:val="0"/>
        <w:rPr>
          <w:rFonts w:ascii="Trebuchet MS" w:hAnsi="Trebuchet MS" w:cs="Trebuchet MS"/>
          <w:color w:val="000000"/>
          <w:sz w:val="19"/>
          <w:szCs w:val="19"/>
        </w:rPr>
      </w:pPr>
    </w:p>
    <w:p w14:paraId="2B92211D" w14:textId="77777777" w:rsidR="009E5D69" w:rsidRDefault="009E5D69" w:rsidP="009E5D69">
      <w:pPr>
        <w:adjustRightInd w:val="0"/>
        <w:rPr>
          <w:rFonts w:ascii="Trebuchet MS" w:hAnsi="Trebuchet MS" w:cs="Trebuchet MS"/>
          <w:color w:val="000000"/>
          <w:sz w:val="19"/>
          <w:szCs w:val="19"/>
        </w:rPr>
      </w:pPr>
    </w:p>
    <w:p w14:paraId="200D1B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15" w:name="IDX1016"/>
      <w:bookmarkEnd w:id="131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2B6C1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E869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do;</w:t>
            </w:r>
          </w:p>
        </w:tc>
      </w:tr>
      <w:tr w:rsidR="009E5D69" w14:paraId="5F4982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DF72F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147F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2651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XFTP2015 = 1 or XFTS2015 = 1 then XFTE2015 = 1; *Working full-time or studying full-time;</w:t>
            </w:r>
          </w:p>
        </w:tc>
      </w:tr>
      <w:tr w:rsidR="009E5D69" w14:paraId="2EE19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95C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XFTP2015 in (2,3) and XFTS2015 in (2,4) then XFTE2015 = 0; *Not working full-time and not studying full-time;</w:t>
            </w:r>
          </w:p>
        </w:tc>
      </w:tr>
      <w:tr w:rsidR="009E5D69" w14:paraId="5A100F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2499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XFTP2015 = 99 or XFTS2015 = 3 then XFTE2015 = 99; *Unknown employment or study status;</w:t>
            </w:r>
          </w:p>
        </w:tc>
      </w:tr>
      <w:tr w:rsidR="009E5D69" w14:paraId="7E3FF2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32F07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59C87B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648E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10FDB7D" w14:textId="77777777" w:rsidR="009E5D69" w:rsidRDefault="009E5D69" w:rsidP="009E5D69">
      <w:pPr>
        <w:adjustRightInd w:val="0"/>
        <w:rPr>
          <w:rFonts w:ascii="Trebuchet MS" w:hAnsi="Trebuchet MS" w:cs="Trebuchet MS"/>
          <w:color w:val="000000"/>
          <w:sz w:val="19"/>
          <w:szCs w:val="19"/>
        </w:rPr>
      </w:pPr>
    </w:p>
    <w:p w14:paraId="186419FD" w14:textId="77777777" w:rsidR="009E5D69" w:rsidRDefault="009E5D69" w:rsidP="009E5D69">
      <w:pPr>
        <w:adjustRightInd w:val="0"/>
        <w:rPr>
          <w:rFonts w:ascii="Trebuchet MS" w:hAnsi="Trebuchet MS" w:cs="Trebuchet MS"/>
          <w:color w:val="000000"/>
          <w:sz w:val="19"/>
          <w:szCs w:val="19"/>
        </w:rPr>
        <w:sectPr w:rsidR="009E5D69">
          <w:headerReference w:type="default" r:id="rId315"/>
          <w:footerReference w:type="default" r:id="rId31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49981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16" w:name="IDX1017"/>
          <w:bookmarkEnd w:id="1316"/>
          <w:p w14:paraId="5345AEA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17" w:name="_Toc144389363"/>
            <w:r>
              <w:rPr>
                <w:sz w:val="22"/>
                <w:szCs w:val="22"/>
              </w:rPr>
              <w:instrText>In full-time employment or full-time education</w:instrText>
            </w:r>
            <w:bookmarkEnd w:id="13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295D0513" w14:textId="77777777" w:rsidR="009E5D69" w:rsidRDefault="009E5D69" w:rsidP="009E5D69">
      <w:pPr>
        <w:adjustRightInd w:val="0"/>
        <w:rPr>
          <w:rFonts w:ascii="Tahoma" w:hAnsi="Tahoma" w:cs="Tahoma"/>
          <w:color w:val="000000"/>
          <w:sz w:val="28"/>
          <w:szCs w:val="28"/>
        </w:rPr>
      </w:pPr>
    </w:p>
    <w:p w14:paraId="7098656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233BD6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176B61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18" w:name="IDX1018"/>
            <w:bookmarkEnd w:id="1318"/>
            <w:r>
              <w:rPr>
                <w:rFonts w:ascii="Tahoma" w:hAnsi="Tahoma" w:cs="Tahoma"/>
                <w:color w:val="000000"/>
                <w:sz w:val="28"/>
                <w:szCs w:val="28"/>
              </w:rPr>
              <w:fldChar w:fldCharType="begin"/>
            </w:r>
            <w:r>
              <w:rPr>
                <w:sz w:val="24"/>
                <w:szCs w:val="24"/>
              </w:rPr>
              <w:instrText>tc "</w:instrText>
            </w:r>
            <w:bookmarkStart w:id="1319" w:name="_Toc144389364"/>
            <w:r>
              <w:rPr>
                <w:sz w:val="22"/>
                <w:szCs w:val="22"/>
              </w:rPr>
              <w:instrText>XFTE2016</w:instrText>
            </w:r>
            <w:bookmarkEnd w:id="131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XFTE2016</w:t>
            </w:r>
          </w:p>
        </w:tc>
      </w:tr>
    </w:tbl>
    <w:p w14:paraId="75F63C0F" w14:textId="77777777" w:rsidR="009E5D69" w:rsidRDefault="009E5D69" w:rsidP="009E5D69">
      <w:pPr>
        <w:adjustRightInd w:val="0"/>
        <w:rPr>
          <w:rFonts w:ascii="Tahoma" w:hAnsi="Tahoma" w:cs="Tahoma"/>
          <w:i/>
          <w:iCs/>
          <w:color w:val="000000"/>
          <w:sz w:val="24"/>
          <w:szCs w:val="24"/>
        </w:rPr>
      </w:pPr>
    </w:p>
    <w:p w14:paraId="026B0044" w14:textId="77777777" w:rsidR="009E5D69" w:rsidRDefault="009E5D69" w:rsidP="009E5D69">
      <w:pPr>
        <w:adjustRightInd w:val="0"/>
        <w:rPr>
          <w:rFonts w:ascii="Tahoma" w:hAnsi="Tahoma" w:cs="Tahoma"/>
          <w:i/>
          <w:iCs/>
          <w:color w:val="000000"/>
          <w:sz w:val="24"/>
          <w:szCs w:val="24"/>
        </w:rPr>
      </w:pPr>
    </w:p>
    <w:p w14:paraId="5DF5EB1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20" w:name="IDX1019"/>
      <w:bookmarkEnd w:id="132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307EB7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47FE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FACF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2BF6F1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E07C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C1D15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XFTE2016</w:t>
            </w:r>
          </w:p>
        </w:tc>
      </w:tr>
      <w:tr w:rsidR="009E5D69" w14:paraId="6C542D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516C8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619F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XFTE2016 In full-time employment or full-time education</w:t>
            </w:r>
          </w:p>
        </w:tc>
      </w:tr>
      <w:tr w:rsidR="009E5D69" w14:paraId="42BB3D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55DC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CF3742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78BFE0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42A2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7160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68AD4E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09D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2E000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67161FBE" w14:textId="77777777" w:rsidR="009E5D69" w:rsidRDefault="009E5D69" w:rsidP="009E5D69">
      <w:pPr>
        <w:adjustRightInd w:val="0"/>
        <w:rPr>
          <w:rFonts w:ascii="Trebuchet MS" w:hAnsi="Trebuchet MS" w:cs="Trebuchet MS"/>
          <w:color w:val="000000"/>
          <w:sz w:val="19"/>
          <w:szCs w:val="19"/>
        </w:rPr>
      </w:pPr>
    </w:p>
    <w:p w14:paraId="56CCB1F6" w14:textId="77777777" w:rsidR="009E5D69" w:rsidRDefault="009E5D69" w:rsidP="009E5D69">
      <w:pPr>
        <w:adjustRightInd w:val="0"/>
        <w:rPr>
          <w:rFonts w:ascii="Trebuchet MS" w:hAnsi="Trebuchet MS" w:cs="Trebuchet MS"/>
          <w:color w:val="000000"/>
          <w:sz w:val="19"/>
          <w:szCs w:val="19"/>
        </w:rPr>
      </w:pPr>
    </w:p>
    <w:p w14:paraId="05D4007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1" w:name="IDX1020"/>
      <w:bookmarkEnd w:id="132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3314CF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227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65620E7F" w14:textId="77777777" w:rsidR="009E5D69" w:rsidRDefault="009E5D69" w:rsidP="009E5D69">
      <w:pPr>
        <w:adjustRightInd w:val="0"/>
        <w:rPr>
          <w:rFonts w:ascii="Trebuchet MS" w:hAnsi="Trebuchet MS" w:cs="Trebuchet MS"/>
          <w:color w:val="000000"/>
          <w:sz w:val="19"/>
          <w:szCs w:val="19"/>
        </w:rPr>
      </w:pPr>
    </w:p>
    <w:p w14:paraId="7DD30084" w14:textId="77777777" w:rsidR="009E5D69" w:rsidRDefault="009E5D69" w:rsidP="009E5D69">
      <w:pPr>
        <w:adjustRightInd w:val="0"/>
        <w:rPr>
          <w:rFonts w:ascii="Trebuchet MS" w:hAnsi="Trebuchet MS" w:cs="Trebuchet MS"/>
          <w:color w:val="000000"/>
          <w:sz w:val="19"/>
          <w:szCs w:val="19"/>
        </w:rPr>
      </w:pPr>
    </w:p>
    <w:p w14:paraId="22C7B4C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2" w:name="IDX1021"/>
      <w:bookmarkEnd w:id="132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0111A9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26DF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0B3CE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363FD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ABFAC2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B07F1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63BFD9A" w14:textId="77777777" w:rsidR="009E5D69" w:rsidRDefault="009E5D69" w:rsidP="009E5D69">
      <w:pPr>
        <w:adjustRightInd w:val="0"/>
        <w:rPr>
          <w:rFonts w:ascii="Trebuchet MS" w:hAnsi="Trebuchet MS" w:cs="Trebuchet MS"/>
          <w:color w:val="000000"/>
          <w:sz w:val="19"/>
          <w:szCs w:val="19"/>
        </w:rPr>
      </w:pPr>
    </w:p>
    <w:p w14:paraId="267CE7F2" w14:textId="77777777" w:rsidR="009E5D69" w:rsidRDefault="009E5D69" w:rsidP="009E5D69">
      <w:pPr>
        <w:adjustRightInd w:val="0"/>
        <w:rPr>
          <w:rFonts w:ascii="Trebuchet MS" w:hAnsi="Trebuchet MS" w:cs="Trebuchet MS"/>
          <w:color w:val="000000"/>
          <w:sz w:val="19"/>
          <w:szCs w:val="19"/>
        </w:rPr>
      </w:pPr>
    </w:p>
    <w:p w14:paraId="20DAF11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3" w:name="IDX1022"/>
      <w:bookmarkEnd w:id="132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5933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5F4E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4A2B2F4C" w14:textId="77777777" w:rsidR="009E5D69" w:rsidRDefault="009E5D69" w:rsidP="009E5D69">
      <w:pPr>
        <w:adjustRightInd w:val="0"/>
        <w:rPr>
          <w:rFonts w:ascii="Trebuchet MS" w:hAnsi="Trebuchet MS" w:cs="Trebuchet MS"/>
          <w:color w:val="000000"/>
          <w:sz w:val="19"/>
          <w:szCs w:val="19"/>
        </w:rPr>
      </w:pPr>
    </w:p>
    <w:p w14:paraId="75C242A9" w14:textId="77777777" w:rsidR="009E5D69" w:rsidRDefault="009E5D69" w:rsidP="009E5D69">
      <w:pPr>
        <w:adjustRightInd w:val="0"/>
        <w:rPr>
          <w:rFonts w:ascii="Trebuchet MS" w:hAnsi="Trebuchet MS" w:cs="Trebuchet MS"/>
          <w:color w:val="000000"/>
          <w:sz w:val="19"/>
          <w:szCs w:val="19"/>
        </w:rPr>
      </w:pPr>
    </w:p>
    <w:p w14:paraId="388435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24" w:name="IDX1023"/>
      <w:bookmarkEnd w:id="132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C7C04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2FB8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73976D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8497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BBC7F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0E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XFTP2016 = 1 or XFTS2016 = 1 then XFTE2016 = 1 ; *Working full-time or studying full-time;</w:t>
            </w:r>
          </w:p>
        </w:tc>
      </w:tr>
      <w:tr w:rsidR="009E5D69" w14:paraId="325FB1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829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XFTP2016 in (2,3) and XFTS2016 in (2,4) then XFTE2016 = 0 ; *Not working full-time and not studying full-time;</w:t>
            </w:r>
          </w:p>
        </w:tc>
      </w:tr>
      <w:tr w:rsidR="009E5D69" w14:paraId="1C8FCA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1995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XFTP2016 in (98,99) or XFTS2016 = 3 then XFTE2016 = 99 ; *Unknown employment or study status;</w:t>
            </w:r>
          </w:p>
        </w:tc>
      </w:tr>
      <w:tr w:rsidR="009E5D69" w14:paraId="638F90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684E4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4C537B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595F4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CF656DF" w14:textId="77777777" w:rsidR="009E5D69" w:rsidRDefault="009E5D69" w:rsidP="009E5D69">
      <w:pPr>
        <w:adjustRightInd w:val="0"/>
        <w:rPr>
          <w:rFonts w:ascii="Trebuchet MS" w:hAnsi="Trebuchet MS" w:cs="Trebuchet MS"/>
          <w:color w:val="000000"/>
          <w:sz w:val="19"/>
          <w:szCs w:val="19"/>
        </w:rPr>
      </w:pPr>
    </w:p>
    <w:p w14:paraId="616F6D1F" w14:textId="77777777" w:rsidR="009E5D69" w:rsidRDefault="009E5D69" w:rsidP="009E5D69">
      <w:pPr>
        <w:adjustRightInd w:val="0"/>
        <w:rPr>
          <w:rFonts w:ascii="Trebuchet MS" w:hAnsi="Trebuchet MS" w:cs="Trebuchet MS"/>
          <w:color w:val="000000"/>
          <w:sz w:val="19"/>
          <w:szCs w:val="19"/>
        </w:rPr>
        <w:sectPr w:rsidR="009E5D69">
          <w:headerReference w:type="default" r:id="rId317"/>
          <w:footerReference w:type="default" r:id="rId31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0DF47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25" w:name="IDX1024"/>
          <w:bookmarkEnd w:id="1325"/>
          <w:p w14:paraId="0ABA1C6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26" w:name="_Toc144389365"/>
            <w:r>
              <w:rPr>
                <w:sz w:val="22"/>
                <w:szCs w:val="22"/>
              </w:rPr>
              <w:instrText>In full-time employment or full-time education</w:instrText>
            </w:r>
            <w:bookmarkEnd w:id="132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0D03F0F" w14:textId="77777777" w:rsidR="009E5D69" w:rsidRDefault="009E5D69" w:rsidP="009E5D69">
      <w:pPr>
        <w:adjustRightInd w:val="0"/>
        <w:rPr>
          <w:rFonts w:ascii="Tahoma" w:hAnsi="Tahoma" w:cs="Tahoma"/>
          <w:color w:val="000000"/>
          <w:sz w:val="28"/>
          <w:szCs w:val="28"/>
        </w:rPr>
      </w:pPr>
    </w:p>
    <w:p w14:paraId="400FDFA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FC842B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C0465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27" w:name="IDX1025"/>
            <w:bookmarkEnd w:id="1327"/>
            <w:r>
              <w:rPr>
                <w:rFonts w:ascii="Tahoma" w:hAnsi="Tahoma" w:cs="Tahoma"/>
                <w:color w:val="000000"/>
                <w:sz w:val="28"/>
                <w:szCs w:val="28"/>
              </w:rPr>
              <w:fldChar w:fldCharType="begin"/>
            </w:r>
            <w:r>
              <w:rPr>
                <w:sz w:val="24"/>
                <w:szCs w:val="24"/>
              </w:rPr>
              <w:instrText>tc "</w:instrText>
            </w:r>
            <w:bookmarkStart w:id="1328" w:name="_Toc144389366"/>
            <w:r>
              <w:rPr>
                <w:sz w:val="22"/>
                <w:szCs w:val="22"/>
              </w:rPr>
              <w:instrText>XFTE2017</w:instrText>
            </w:r>
            <w:bookmarkEnd w:id="132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XFTE2017</w:t>
            </w:r>
          </w:p>
        </w:tc>
      </w:tr>
    </w:tbl>
    <w:p w14:paraId="10B54B98" w14:textId="77777777" w:rsidR="009E5D69" w:rsidRDefault="009E5D69" w:rsidP="009E5D69">
      <w:pPr>
        <w:adjustRightInd w:val="0"/>
        <w:rPr>
          <w:rFonts w:ascii="Tahoma" w:hAnsi="Tahoma" w:cs="Tahoma"/>
          <w:i/>
          <w:iCs/>
          <w:color w:val="000000"/>
          <w:sz w:val="24"/>
          <w:szCs w:val="24"/>
        </w:rPr>
      </w:pPr>
    </w:p>
    <w:p w14:paraId="1621AE29" w14:textId="77777777" w:rsidR="009E5D69" w:rsidRDefault="009E5D69" w:rsidP="009E5D69">
      <w:pPr>
        <w:adjustRightInd w:val="0"/>
        <w:rPr>
          <w:rFonts w:ascii="Tahoma" w:hAnsi="Tahoma" w:cs="Tahoma"/>
          <w:i/>
          <w:iCs/>
          <w:color w:val="000000"/>
          <w:sz w:val="24"/>
          <w:szCs w:val="24"/>
        </w:rPr>
      </w:pPr>
    </w:p>
    <w:p w14:paraId="2523074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29" w:name="IDX1026"/>
      <w:bookmarkEnd w:id="132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11F83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BDA10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7B6AC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69450E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6B57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2FD3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XFTE2017</w:t>
            </w:r>
          </w:p>
        </w:tc>
      </w:tr>
      <w:tr w:rsidR="009E5D69" w14:paraId="6547A8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2F16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10B30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XFTE2017 In full-time employment or full-time education</w:t>
            </w:r>
          </w:p>
        </w:tc>
      </w:tr>
      <w:tr w:rsidR="009E5D69" w14:paraId="0F4FF46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1429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57688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F314E5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96025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8786E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B75857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19784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CCC7A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168F469C" w14:textId="77777777" w:rsidR="009E5D69" w:rsidRDefault="009E5D69" w:rsidP="009E5D69">
      <w:pPr>
        <w:adjustRightInd w:val="0"/>
        <w:rPr>
          <w:rFonts w:ascii="Trebuchet MS" w:hAnsi="Trebuchet MS" w:cs="Trebuchet MS"/>
          <w:color w:val="000000"/>
          <w:sz w:val="19"/>
          <w:szCs w:val="19"/>
        </w:rPr>
      </w:pPr>
    </w:p>
    <w:p w14:paraId="119490B0" w14:textId="77777777" w:rsidR="009E5D69" w:rsidRDefault="009E5D69" w:rsidP="009E5D69">
      <w:pPr>
        <w:adjustRightInd w:val="0"/>
        <w:rPr>
          <w:rFonts w:ascii="Trebuchet MS" w:hAnsi="Trebuchet MS" w:cs="Trebuchet MS"/>
          <w:color w:val="000000"/>
          <w:sz w:val="19"/>
          <w:szCs w:val="19"/>
        </w:rPr>
      </w:pPr>
    </w:p>
    <w:p w14:paraId="0B7F646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0" w:name="IDX1027"/>
      <w:bookmarkEnd w:id="133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E83DA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3B0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28930F4F" w14:textId="77777777" w:rsidR="009E5D69" w:rsidRDefault="009E5D69" w:rsidP="009E5D69">
      <w:pPr>
        <w:adjustRightInd w:val="0"/>
        <w:rPr>
          <w:rFonts w:ascii="Trebuchet MS" w:hAnsi="Trebuchet MS" w:cs="Trebuchet MS"/>
          <w:color w:val="000000"/>
          <w:sz w:val="19"/>
          <w:szCs w:val="19"/>
        </w:rPr>
      </w:pPr>
    </w:p>
    <w:p w14:paraId="2CBF0E09" w14:textId="77777777" w:rsidR="009E5D69" w:rsidRDefault="009E5D69" w:rsidP="009E5D69">
      <w:pPr>
        <w:adjustRightInd w:val="0"/>
        <w:rPr>
          <w:rFonts w:ascii="Trebuchet MS" w:hAnsi="Trebuchet MS" w:cs="Trebuchet MS"/>
          <w:color w:val="000000"/>
          <w:sz w:val="19"/>
          <w:szCs w:val="19"/>
        </w:rPr>
      </w:pPr>
    </w:p>
    <w:p w14:paraId="388A3BE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1" w:name="IDX1028"/>
      <w:bookmarkEnd w:id="133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DCD31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A299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2F9031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9B65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A02D0C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CC34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1910EE3D" w14:textId="77777777" w:rsidR="009E5D69" w:rsidRDefault="009E5D69" w:rsidP="009E5D69">
      <w:pPr>
        <w:adjustRightInd w:val="0"/>
        <w:rPr>
          <w:rFonts w:ascii="Trebuchet MS" w:hAnsi="Trebuchet MS" w:cs="Trebuchet MS"/>
          <w:color w:val="000000"/>
          <w:sz w:val="19"/>
          <w:szCs w:val="19"/>
        </w:rPr>
      </w:pPr>
    </w:p>
    <w:p w14:paraId="3990629E" w14:textId="77777777" w:rsidR="009E5D69" w:rsidRDefault="009E5D69" w:rsidP="009E5D69">
      <w:pPr>
        <w:adjustRightInd w:val="0"/>
        <w:rPr>
          <w:rFonts w:ascii="Trebuchet MS" w:hAnsi="Trebuchet MS" w:cs="Trebuchet MS"/>
          <w:color w:val="000000"/>
          <w:sz w:val="19"/>
          <w:szCs w:val="19"/>
        </w:rPr>
      </w:pPr>
    </w:p>
    <w:p w14:paraId="732413A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2" w:name="IDX1029"/>
      <w:bookmarkEnd w:id="133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76D0A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13AA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3C2EB4F6" w14:textId="77777777" w:rsidR="009E5D69" w:rsidRDefault="009E5D69" w:rsidP="009E5D69">
      <w:pPr>
        <w:adjustRightInd w:val="0"/>
        <w:rPr>
          <w:rFonts w:ascii="Trebuchet MS" w:hAnsi="Trebuchet MS" w:cs="Trebuchet MS"/>
          <w:color w:val="000000"/>
          <w:sz w:val="19"/>
          <w:szCs w:val="19"/>
        </w:rPr>
      </w:pPr>
    </w:p>
    <w:p w14:paraId="66E12099" w14:textId="77777777" w:rsidR="009E5D69" w:rsidRDefault="009E5D69" w:rsidP="009E5D69">
      <w:pPr>
        <w:adjustRightInd w:val="0"/>
        <w:rPr>
          <w:rFonts w:ascii="Trebuchet MS" w:hAnsi="Trebuchet MS" w:cs="Trebuchet MS"/>
          <w:color w:val="000000"/>
          <w:sz w:val="19"/>
          <w:szCs w:val="19"/>
        </w:rPr>
      </w:pPr>
    </w:p>
    <w:p w14:paraId="65AC889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3" w:name="IDX1030"/>
      <w:bookmarkEnd w:id="133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BF9BA3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01D2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3B85E2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6A6A8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B566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8CB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XFTP2017 = 1 or XFTS2017 = 1 then XFTE2017 = 1 ; *Working full-time or studying full-time;</w:t>
            </w:r>
          </w:p>
        </w:tc>
      </w:tr>
      <w:tr w:rsidR="009E5D69" w14:paraId="080897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1F3A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XFTP2017 in (2,3) and XFTS2017 in (2,4) then XFTE2017 = 0 ; *Not working full-time and not studying full-time;</w:t>
            </w:r>
          </w:p>
        </w:tc>
      </w:tr>
      <w:tr w:rsidR="009E5D69" w14:paraId="16C6A9B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B6AA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XFTP2017 = 99 or XFTS2017 = 3 then XFTE2017 = 99 ; *Unknown employment or study status;</w:t>
            </w:r>
          </w:p>
        </w:tc>
      </w:tr>
      <w:tr w:rsidR="009E5D69" w14:paraId="42FC1E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6AD1B6"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6E690D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D24C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650936E" w14:textId="77777777" w:rsidR="009E5D69" w:rsidRDefault="009E5D69" w:rsidP="009E5D69">
      <w:pPr>
        <w:adjustRightInd w:val="0"/>
        <w:rPr>
          <w:rFonts w:ascii="Trebuchet MS" w:hAnsi="Trebuchet MS" w:cs="Trebuchet MS"/>
          <w:color w:val="000000"/>
          <w:sz w:val="19"/>
          <w:szCs w:val="19"/>
        </w:rPr>
      </w:pPr>
    </w:p>
    <w:p w14:paraId="4C34A353" w14:textId="77777777" w:rsidR="009E5D69" w:rsidRDefault="009E5D69" w:rsidP="009E5D69">
      <w:pPr>
        <w:adjustRightInd w:val="0"/>
        <w:rPr>
          <w:rFonts w:ascii="Trebuchet MS" w:hAnsi="Trebuchet MS" w:cs="Trebuchet MS"/>
          <w:color w:val="000000"/>
          <w:sz w:val="19"/>
          <w:szCs w:val="19"/>
        </w:rPr>
        <w:sectPr w:rsidR="009E5D69">
          <w:headerReference w:type="default" r:id="rId319"/>
          <w:footerReference w:type="default" r:id="rId32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0E80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34" w:name="IDX1031"/>
          <w:bookmarkEnd w:id="1334"/>
          <w:p w14:paraId="1A6A821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35" w:name="_Toc144389367"/>
            <w:r>
              <w:rPr>
                <w:sz w:val="22"/>
                <w:szCs w:val="22"/>
              </w:rPr>
              <w:instrText>In full-time employment or full-time education</w:instrText>
            </w:r>
            <w:bookmarkEnd w:id="133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5E518EA9" w14:textId="77777777" w:rsidR="009E5D69" w:rsidRDefault="009E5D69" w:rsidP="009E5D69">
      <w:pPr>
        <w:adjustRightInd w:val="0"/>
        <w:rPr>
          <w:rFonts w:ascii="Tahoma" w:hAnsi="Tahoma" w:cs="Tahoma"/>
          <w:color w:val="000000"/>
          <w:sz w:val="28"/>
          <w:szCs w:val="28"/>
        </w:rPr>
      </w:pPr>
    </w:p>
    <w:p w14:paraId="79DAE39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C44C1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D5A859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36" w:name="IDX1032"/>
            <w:bookmarkEnd w:id="1336"/>
            <w:r>
              <w:rPr>
                <w:rFonts w:ascii="Tahoma" w:hAnsi="Tahoma" w:cs="Tahoma"/>
                <w:color w:val="000000"/>
                <w:sz w:val="28"/>
                <w:szCs w:val="28"/>
              </w:rPr>
              <w:fldChar w:fldCharType="begin"/>
            </w:r>
            <w:r>
              <w:rPr>
                <w:sz w:val="24"/>
                <w:szCs w:val="24"/>
              </w:rPr>
              <w:instrText>tc "</w:instrText>
            </w:r>
            <w:bookmarkStart w:id="1337" w:name="_Toc144389368"/>
            <w:r>
              <w:rPr>
                <w:sz w:val="22"/>
                <w:szCs w:val="22"/>
              </w:rPr>
              <w:instrText>XFTE2018</w:instrText>
            </w:r>
            <w:bookmarkEnd w:id="133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XFTE2018</w:t>
            </w:r>
          </w:p>
        </w:tc>
      </w:tr>
    </w:tbl>
    <w:p w14:paraId="29A91FAC" w14:textId="77777777" w:rsidR="009E5D69" w:rsidRDefault="009E5D69" w:rsidP="009E5D69">
      <w:pPr>
        <w:adjustRightInd w:val="0"/>
        <w:rPr>
          <w:rFonts w:ascii="Tahoma" w:hAnsi="Tahoma" w:cs="Tahoma"/>
          <w:i/>
          <w:iCs/>
          <w:color w:val="000000"/>
          <w:sz w:val="24"/>
          <w:szCs w:val="24"/>
        </w:rPr>
      </w:pPr>
    </w:p>
    <w:p w14:paraId="5830DE3A" w14:textId="77777777" w:rsidR="009E5D69" w:rsidRDefault="009E5D69" w:rsidP="009E5D69">
      <w:pPr>
        <w:adjustRightInd w:val="0"/>
        <w:rPr>
          <w:rFonts w:ascii="Tahoma" w:hAnsi="Tahoma" w:cs="Tahoma"/>
          <w:i/>
          <w:iCs/>
          <w:color w:val="000000"/>
          <w:sz w:val="24"/>
          <w:szCs w:val="24"/>
        </w:rPr>
      </w:pPr>
    </w:p>
    <w:p w14:paraId="65CA419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38" w:name="IDX1033"/>
      <w:bookmarkEnd w:id="133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4DB155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B442F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DE36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06F817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3CF97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DE8A0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XFTE2018</w:t>
            </w:r>
          </w:p>
        </w:tc>
      </w:tr>
      <w:tr w:rsidR="009E5D69" w14:paraId="551CAC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C5B9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C654B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XFTE2018 In full-time employment or full-time education</w:t>
            </w:r>
          </w:p>
        </w:tc>
      </w:tr>
      <w:tr w:rsidR="009E5D69" w14:paraId="154456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110D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14D15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D541F3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9BCF3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0E49C7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A3645C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F3F00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F083D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1F20626D" w14:textId="77777777" w:rsidR="009E5D69" w:rsidRDefault="009E5D69" w:rsidP="009E5D69">
      <w:pPr>
        <w:adjustRightInd w:val="0"/>
        <w:rPr>
          <w:rFonts w:ascii="Trebuchet MS" w:hAnsi="Trebuchet MS" w:cs="Trebuchet MS"/>
          <w:color w:val="000000"/>
          <w:sz w:val="19"/>
          <w:szCs w:val="19"/>
        </w:rPr>
      </w:pPr>
    </w:p>
    <w:p w14:paraId="386CB5BB" w14:textId="77777777" w:rsidR="009E5D69" w:rsidRDefault="009E5D69" w:rsidP="009E5D69">
      <w:pPr>
        <w:adjustRightInd w:val="0"/>
        <w:rPr>
          <w:rFonts w:ascii="Trebuchet MS" w:hAnsi="Trebuchet MS" w:cs="Trebuchet MS"/>
          <w:color w:val="000000"/>
          <w:sz w:val="19"/>
          <w:szCs w:val="19"/>
        </w:rPr>
      </w:pPr>
    </w:p>
    <w:p w14:paraId="3D84A15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39" w:name="IDX1034"/>
      <w:bookmarkEnd w:id="133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96457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2F9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0CF39118" w14:textId="77777777" w:rsidR="009E5D69" w:rsidRDefault="009E5D69" w:rsidP="009E5D69">
      <w:pPr>
        <w:adjustRightInd w:val="0"/>
        <w:rPr>
          <w:rFonts w:ascii="Trebuchet MS" w:hAnsi="Trebuchet MS" w:cs="Trebuchet MS"/>
          <w:color w:val="000000"/>
          <w:sz w:val="19"/>
          <w:szCs w:val="19"/>
        </w:rPr>
      </w:pPr>
    </w:p>
    <w:p w14:paraId="7711F54C" w14:textId="77777777" w:rsidR="009E5D69" w:rsidRDefault="009E5D69" w:rsidP="009E5D69">
      <w:pPr>
        <w:adjustRightInd w:val="0"/>
        <w:rPr>
          <w:rFonts w:ascii="Trebuchet MS" w:hAnsi="Trebuchet MS" w:cs="Trebuchet MS"/>
          <w:color w:val="000000"/>
          <w:sz w:val="19"/>
          <w:szCs w:val="19"/>
        </w:rPr>
      </w:pPr>
    </w:p>
    <w:p w14:paraId="06FC4B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0" w:name="IDX1035"/>
      <w:bookmarkEnd w:id="134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F19EC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7EB9C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2FCF69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4F31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16ED72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11A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2E477FB1" w14:textId="77777777" w:rsidR="009E5D69" w:rsidRDefault="009E5D69" w:rsidP="009E5D69">
      <w:pPr>
        <w:adjustRightInd w:val="0"/>
        <w:rPr>
          <w:rFonts w:ascii="Trebuchet MS" w:hAnsi="Trebuchet MS" w:cs="Trebuchet MS"/>
          <w:color w:val="000000"/>
          <w:sz w:val="19"/>
          <w:szCs w:val="19"/>
        </w:rPr>
      </w:pPr>
    </w:p>
    <w:p w14:paraId="07FA8338" w14:textId="77777777" w:rsidR="009E5D69" w:rsidRDefault="009E5D69" w:rsidP="009E5D69">
      <w:pPr>
        <w:adjustRightInd w:val="0"/>
        <w:rPr>
          <w:rFonts w:ascii="Trebuchet MS" w:hAnsi="Trebuchet MS" w:cs="Trebuchet MS"/>
          <w:color w:val="000000"/>
          <w:sz w:val="19"/>
          <w:szCs w:val="19"/>
        </w:rPr>
      </w:pPr>
    </w:p>
    <w:p w14:paraId="3088AD9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1" w:name="IDX1036"/>
      <w:bookmarkEnd w:id="134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7E3B8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67982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4BBDB275" w14:textId="77777777" w:rsidR="009E5D69" w:rsidRDefault="009E5D69" w:rsidP="009E5D69">
      <w:pPr>
        <w:adjustRightInd w:val="0"/>
        <w:rPr>
          <w:rFonts w:ascii="Trebuchet MS" w:hAnsi="Trebuchet MS" w:cs="Trebuchet MS"/>
          <w:color w:val="000000"/>
          <w:sz w:val="19"/>
          <w:szCs w:val="19"/>
        </w:rPr>
      </w:pPr>
    </w:p>
    <w:p w14:paraId="4774103D" w14:textId="77777777" w:rsidR="009E5D69" w:rsidRDefault="009E5D69" w:rsidP="009E5D69">
      <w:pPr>
        <w:adjustRightInd w:val="0"/>
        <w:rPr>
          <w:rFonts w:ascii="Trebuchet MS" w:hAnsi="Trebuchet MS" w:cs="Trebuchet MS"/>
          <w:color w:val="000000"/>
          <w:sz w:val="19"/>
          <w:szCs w:val="19"/>
        </w:rPr>
      </w:pPr>
    </w:p>
    <w:p w14:paraId="4A9FD6E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2" w:name="IDX1037"/>
      <w:bookmarkEnd w:id="134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D1E83D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04B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2D7199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B589B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793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1EC5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XFTP2018 = 1 or XFTS2018 = 1 then XFTE2018 = 1 ; *Working full-time or studying full-time;</w:t>
            </w:r>
          </w:p>
        </w:tc>
      </w:tr>
      <w:tr w:rsidR="009E5D69" w14:paraId="2A2884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449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XFTP2018 in (2,3) and XFTS2018 in (2,4) then XFTE2018 = 0 ; *Not working full-time and not studying full-time;</w:t>
            </w:r>
          </w:p>
        </w:tc>
      </w:tr>
      <w:tr w:rsidR="009E5D69" w14:paraId="48FC4E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7079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XFTP2018 = 99 or XFTS2018 = 3 then XFTE2018 = 99 ; *Unknown employment or study status;</w:t>
            </w:r>
          </w:p>
        </w:tc>
      </w:tr>
      <w:tr w:rsidR="009E5D69" w14:paraId="213A94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67552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C2BF6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68A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DACDF4D" w14:textId="77777777" w:rsidR="009E5D69" w:rsidRDefault="009E5D69" w:rsidP="009E5D69">
      <w:pPr>
        <w:adjustRightInd w:val="0"/>
        <w:rPr>
          <w:rFonts w:ascii="Trebuchet MS" w:hAnsi="Trebuchet MS" w:cs="Trebuchet MS"/>
          <w:color w:val="000000"/>
          <w:sz w:val="19"/>
          <w:szCs w:val="19"/>
        </w:rPr>
      </w:pPr>
    </w:p>
    <w:p w14:paraId="7BFF7AD0" w14:textId="77777777" w:rsidR="009E5D69" w:rsidRDefault="009E5D69" w:rsidP="009E5D69">
      <w:pPr>
        <w:adjustRightInd w:val="0"/>
        <w:rPr>
          <w:rFonts w:ascii="Trebuchet MS" w:hAnsi="Trebuchet MS" w:cs="Trebuchet MS"/>
          <w:color w:val="000000"/>
          <w:sz w:val="19"/>
          <w:szCs w:val="19"/>
        </w:rPr>
        <w:sectPr w:rsidR="009E5D69">
          <w:headerReference w:type="default" r:id="rId321"/>
          <w:footerReference w:type="default" r:id="rId32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E4471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43" w:name="IDX1038"/>
          <w:bookmarkEnd w:id="1343"/>
          <w:p w14:paraId="131788B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44" w:name="_Toc144389369"/>
            <w:r>
              <w:rPr>
                <w:sz w:val="22"/>
                <w:szCs w:val="22"/>
              </w:rPr>
              <w:instrText>In full-time employment or full-time education</w:instrText>
            </w:r>
            <w:bookmarkEnd w:id="13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88743AC" w14:textId="77777777" w:rsidR="009E5D69" w:rsidRDefault="009E5D69" w:rsidP="009E5D69">
      <w:pPr>
        <w:adjustRightInd w:val="0"/>
        <w:rPr>
          <w:rFonts w:ascii="Tahoma" w:hAnsi="Tahoma" w:cs="Tahoma"/>
          <w:color w:val="000000"/>
          <w:sz w:val="28"/>
          <w:szCs w:val="28"/>
        </w:rPr>
      </w:pPr>
    </w:p>
    <w:p w14:paraId="383BF7E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A2532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FA2FBC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45" w:name="IDX1039"/>
            <w:bookmarkEnd w:id="1345"/>
            <w:r>
              <w:rPr>
                <w:rFonts w:ascii="Tahoma" w:hAnsi="Tahoma" w:cs="Tahoma"/>
                <w:color w:val="000000"/>
                <w:sz w:val="28"/>
                <w:szCs w:val="28"/>
              </w:rPr>
              <w:fldChar w:fldCharType="begin"/>
            </w:r>
            <w:r>
              <w:rPr>
                <w:sz w:val="24"/>
                <w:szCs w:val="24"/>
              </w:rPr>
              <w:instrText>tc "</w:instrText>
            </w:r>
            <w:bookmarkStart w:id="1346" w:name="_Toc144389370"/>
            <w:r>
              <w:rPr>
                <w:sz w:val="22"/>
                <w:szCs w:val="22"/>
              </w:rPr>
              <w:instrText>XFTE2019</w:instrText>
            </w:r>
            <w:bookmarkEnd w:id="13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XFTE2019</w:t>
            </w:r>
          </w:p>
        </w:tc>
      </w:tr>
    </w:tbl>
    <w:p w14:paraId="205D69EC" w14:textId="77777777" w:rsidR="009E5D69" w:rsidRDefault="009E5D69" w:rsidP="009E5D69">
      <w:pPr>
        <w:adjustRightInd w:val="0"/>
        <w:rPr>
          <w:rFonts w:ascii="Tahoma" w:hAnsi="Tahoma" w:cs="Tahoma"/>
          <w:i/>
          <w:iCs/>
          <w:color w:val="000000"/>
          <w:sz w:val="24"/>
          <w:szCs w:val="24"/>
        </w:rPr>
      </w:pPr>
    </w:p>
    <w:p w14:paraId="3AB53948" w14:textId="77777777" w:rsidR="009E5D69" w:rsidRDefault="009E5D69" w:rsidP="009E5D69">
      <w:pPr>
        <w:adjustRightInd w:val="0"/>
        <w:rPr>
          <w:rFonts w:ascii="Tahoma" w:hAnsi="Tahoma" w:cs="Tahoma"/>
          <w:i/>
          <w:iCs/>
          <w:color w:val="000000"/>
          <w:sz w:val="24"/>
          <w:szCs w:val="24"/>
        </w:rPr>
      </w:pPr>
    </w:p>
    <w:p w14:paraId="556361F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47" w:name="IDX1040"/>
      <w:bookmarkEnd w:id="13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897C8E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B2F0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CC52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D0DDBA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384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BF1F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XFTE2019</w:t>
            </w:r>
          </w:p>
        </w:tc>
      </w:tr>
      <w:tr w:rsidR="009E5D69" w14:paraId="0EA231E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AF8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36256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XFTE2019 In full-time employment or full-time education</w:t>
            </w:r>
          </w:p>
        </w:tc>
      </w:tr>
      <w:tr w:rsidR="009E5D69" w14:paraId="1CF303E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608B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5CD38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5668B5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E89D6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3EBBA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29FC4F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9FD7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BFC21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7653E7AE" w14:textId="77777777" w:rsidR="009E5D69" w:rsidRDefault="009E5D69" w:rsidP="009E5D69">
      <w:pPr>
        <w:adjustRightInd w:val="0"/>
        <w:rPr>
          <w:rFonts w:ascii="Trebuchet MS" w:hAnsi="Trebuchet MS" w:cs="Trebuchet MS"/>
          <w:color w:val="000000"/>
          <w:sz w:val="19"/>
          <w:szCs w:val="19"/>
        </w:rPr>
      </w:pPr>
    </w:p>
    <w:p w14:paraId="0BEC0802" w14:textId="77777777" w:rsidR="009E5D69" w:rsidRDefault="009E5D69" w:rsidP="009E5D69">
      <w:pPr>
        <w:adjustRightInd w:val="0"/>
        <w:rPr>
          <w:rFonts w:ascii="Trebuchet MS" w:hAnsi="Trebuchet MS" w:cs="Trebuchet MS"/>
          <w:color w:val="000000"/>
          <w:sz w:val="19"/>
          <w:szCs w:val="19"/>
        </w:rPr>
      </w:pPr>
    </w:p>
    <w:p w14:paraId="78FBE9B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8" w:name="IDX1041"/>
      <w:bookmarkEnd w:id="13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5887A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4161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1559687E" w14:textId="77777777" w:rsidR="009E5D69" w:rsidRDefault="009E5D69" w:rsidP="009E5D69">
      <w:pPr>
        <w:adjustRightInd w:val="0"/>
        <w:rPr>
          <w:rFonts w:ascii="Trebuchet MS" w:hAnsi="Trebuchet MS" w:cs="Trebuchet MS"/>
          <w:color w:val="000000"/>
          <w:sz w:val="19"/>
          <w:szCs w:val="19"/>
        </w:rPr>
      </w:pPr>
    </w:p>
    <w:p w14:paraId="220A542F" w14:textId="77777777" w:rsidR="009E5D69" w:rsidRDefault="009E5D69" w:rsidP="009E5D69">
      <w:pPr>
        <w:adjustRightInd w:val="0"/>
        <w:rPr>
          <w:rFonts w:ascii="Trebuchet MS" w:hAnsi="Trebuchet MS" w:cs="Trebuchet MS"/>
          <w:color w:val="000000"/>
          <w:sz w:val="19"/>
          <w:szCs w:val="19"/>
        </w:rPr>
      </w:pPr>
    </w:p>
    <w:p w14:paraId="014C619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49" w:name="IDX1042"/>
      <w:bookmarkEnd w:id="13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E9255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A47F7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685175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496FC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35C3C6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209A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32B58398" w14:textId="77777777" w:rsidR="009E5D69" w:rsidRDefault="009E5D69" w:rsidP="009E5D69">
      <w:pPr>
        <w:adjustRightInd w:val="0"/>
        <w:rPr>
          <w:rFonts w:ascii="Trebuchet MS" w:hAnsi="Trebuchet MS" w:cs="Trebuchet MS"/>
          <w:color w:val="000000"/>
          <w:sz w:val="19"/>
          <w:szCs w:val="19"/>
        </w:rPr>
      </w:pPr>
    </w:p>
    <w:p w14:paraId="78863415" w14:textId="77777777" w:rsidR="009E5D69" w:rsidRDefault="009E5D69" w:rsidP="009E5D69">
      <w:pPr>
        <w:adjustRightInd w:val="0"/>
        <w:rPr>
          <w:rFonts w:ascii="Trebuchet MS" w:hAnsi="Trebuchet MS" w:cs="Trebuchet MS"/>
          <w:color w:val="000000"/>
          <w:sz w:val="19"/>
          <w:szCs w:val="19"/>
        </w:rPr>
      </w:pPr>
    </w:p>
    <w:p w14:paraId="4F890F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0" w:name="IDX1043"/>
      <w:bookmarkEnd w:id="13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2B510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836B7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06CFEF48" w14:textId="77777777" w:rsidR="009E5D69" w:rsidRDefault="009E5D69" w:rsidP="009E5D69">
      <w:pPr>
        <w:adjustRightInd w:val="0"/>
        <w:rPr>
          <w:rFonts w:ascii="Trebuchet MS" w:hAnsi="Trebuchet MS" w:cs="Trebuchet MS"/>
          <w:color w:val="000000"/>
          <w:sz w:val="19"/>
          <w:szCs w:val="19"/>
        </w:rPr>
      </w:pPr>
    </w:p>
    <w:p w14:paraId="721B550D" w14:textId="77777777" w:rsidR="009E5D69" w:rsidRDefault="009E5D69" w:rsidP="009E5D69">
      <w:pPr>
        <w:adjustRightInd w:val="0"/>
        <w:rPr>
          <w:rFonts w:ascii="Trebuchet MS" w:hAnsi="Trebuchet MS" w:cs="Trebuchet MS"/>
          <w:color w:val="000000"/>
          <w:sz w:val="19"/>
          <w:szCs w:val="19"/>
        </w:rPr>
      </w:pPr>
    </w:p>
    <w:p w14:paraId="1D9AC0E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1" w:name="IDX1044"/>
      <w:bookmarkEnd w:id="13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D3BA9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E6DD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32D64E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A5D9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12E6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94A8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XFTP2019 = 1 or XFTS2019 = 1 then XFTE2019 = 1 ; *Working full-time or studying full-time;</w:t>
            </w:r>
          </w:p>
        </w:tc>
      </w:tr>
      <w:tr w:rsidR="009E5D69" w14:paraId="2E82B0D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10E0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XFTP2019 in (2,3) and XFTS2019 in (2,4) then XFTE2019 = 0 ; *Not working full-time and not studying full-time;</w:t>
            </w:r>
          </w:p>
        </w:tc>
      </w:tr>
      <w:tr w:rsidR="009E5D69" w14:paraId="6538F4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C66C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XFTP2019 = 99 or XFTS2019 = 3 then XFTE2019 = 99 ; *Unknown employment or study status;</w:t>
            </w:r>
          </w:p>
        </w:tc>
      </w:tr>
      <w:tr w:rsidR="009E5D69" w14:paraId="0D0A009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1201E"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30D0C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3C60E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BC6A496" w14:textId="77777777" w:rsidR="009E5D69" w:rsidRDefault="009E5D69" w:rsidP="009E5D69">
      <w:pPr>
        <w:adjustRightInd w:val="0"/>
        <w:rPr>
          <w:rFonts w:ascii="Trebuchet MS" w:hAnsi="Trebuchet MS" w:cs="Trebuchet MS"/>
          <w:color w:val="000000"/>
          <w:sz w:val="19"/>
          <w:szCs w:val="19"/>
        </w:rPr>
      </w:pPr>
    </w:p>
    <w:p w14:paraId="2EA4C1D2" w14:textId="77777777" w:rsidR="009E5D69" w:rsidRDefault="009E5D69" w:rsidP="009E5D69">
      <w:pPr>
        <w:adjustRightInd w:val="0"/>
        <w:rPr>
          <w:rFonts w:ascii="Trebuchet MS" w:hAnsi="Trebuchet MS" w:cs="Trebuchet MS"/>
          <w:color w:val="000000"/>
          <w:sz w:val="19"/>
          <w:szCs w:val="19"/>
        </w:rPr>
        <w:sectPr w:rsidR="009E5D69">
          <w:headerReference w:type="default" r:id="rId323"/>
          <w:footerReference w:type="default" r:id="rId32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BE01CD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52" w:name="IDX1045"/>
          <w:bookmarkEnd w:id="1352"/>
          <w:p w14:paraId="01AC590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53" w:name="_Toc144389371"/>
            <w:r>
              <w:rPr>
                <w:sz w:val="22"/>
                <w:szCs w:val="22"/>
              </w:rPr>
              <w:instrText>In full-time employment or full-time education</w:instrText>
            </w:r>
            <w:bookmarkEnd w:id="135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6FBE250A" w14:textId="77777777" w:rsidR="009E5D69" w:rsidRDefault="009E5D69" w:rsidP="009E5D69">
      <w:pPr>
        <w:adjustRightInd w:val="0"/>
        <w:rPr>
          <w:rFonts w:ascii="Tahoma" w:hAnsi="Tahoma" w:cs="Tahoma"/>
          <w:color w:val="000000"/>
          <w:sz w:val="28"/>
          <w:szCs w:val="28"/>
        </w:rPr>
      </w:pPr>
    </w:p>
    <w:p w14:paraId="6C9FDA6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A2F5A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B8B9A1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54" w:name="IDX1046"/>
            <w:bookmarkEnd w:id="1354"/>
            <w:r>
              <w:rPr>
                <w:rFonts w:ascii="Tahoma" w:hAnsi="Tahoma" w:cs="Tahoma"/>
                <w:color w:val="000000"/>
                <w:sz w:val="28"/>
                <w:szCs w:val="28"/>
              </w:rPr>
              <w:fldChar w:fldCharType="begin"/>
            </w:r>
            <w:r>
              <w:rPr>
                <w:sz w:val="24"/>
                <w:szCs w:val="24"/>
              </w:rPr>
              <w:instrText>tc "</w:instrText>
            </w:r>
            <w:bookmarkStart w:id="1355" w:name="_Toc144389372"/>
            <w:r>
              <w:rPr>
                <w:sz w:val="22"/>
                <w:szCs w:val="22"/>
              </w:rPr>
              <w:instrText>XFTE2020</w:instrText>
            </w:r>
            <w:bookmarkEnd w:id="135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XFTE2020</w:t>
            </w:r>
          </w:p>
        </w:tc>
      </w:tr>
    </w:tbl>
    <w:p w14:paraId="17B75307" w14:textId="77777777" w:rsidR="009E5D69" w:rsidRDefault="009E5D69" w:rsidP="009E5D69">
      <w:pPr>
        <w:adjustRightInd w:val="0"/>
        <w:rPr>
          <w:rFonts w:ascii="Tahoma" w:hAnsi="Tahoma" w:cs="Tahoma"/>
          <w:i/>
          <w:iCs/>
          <w:color w:val="000000"/>
          <w:sz w:val="24"/>
          <w:szCs w:val="24"/>
        </w:rPr>
      </w:pPr>
    </w:p>
    <w:p w14:paraId="6EF8E5F8" w14:textId="77777777" w:rsidR="009E5D69" w:rsidRDefault="009E5D69" w:rsidP="009E5D69">
      <w:pPr>
        <w:adjustRightInd w:val="0"/>
        <w:rPr>
          <w:rFonts w:ascii="Tahoma" w:hAnsi="Tahoma" w:cs="Tahoma"/>
          <w:i/>
          <w:iCs/>
          <w:color w:val="000000"/>
          <w:sz w:val="24"/>
          <w:szCs w:val="24"/>
        </w:rPr>
      </w:pPr>
    </w:p>
    <w:p w14:paraId="5D9B3E4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56" w:name="IDX1047"/>
      <w:bookmarkEnd w:id="135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CD0259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7B1D6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C784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690A0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3FD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4F0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XFTE2020</w:t>
            </w:r>
          </w:p>
        </w:tc>
      </w:tr>
      <w:tr w:rsidR="009E5D69" w14:paraId="05932FB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7505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564C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XFTE2020 In full-time employment or full-time education</w:t>
            </w:r>
          </w:p>
        </w:tc>
      </w:tr>
      <w:tr w:rsidR="009E5D69" w14:paraId="0BE45D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A9A13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3F5E8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37AF52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F20DC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07560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5649CE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F1B80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D237C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FE4C261" w14:textId="77777777" w:rsidR="009E5D69" w:rsidRDefault="009E5D69" w:rsidP="009E5D69">
      <w:pPr>
        <w:adjustRightInd w:val="0"/>
        <w:rPr>
          <w:rFonts w:ascii="Trebuchet MS" w:hAnsi="Trebuchet MS" w:cs="Trebuchet MS"/>
          <w:color w:val="000000"/>
          <w:sz w:val="19"/>
          <w:szCs w:val="19"/>
        </w:rPr>
      </w:pPr>
    </w:p>
    <w:p w14:paraId="6601E95D" w14:textId="77777777" w:rsidR="009E5D69" w:rsidRDefault="009E5D69" w:rsidP="009E5D69">
      <w:pPr>
        <w:adjustRightInd w:val="0"/>
        <w:rPr>
          <w:rFonts w:ascii="Trebuchet MS" w:hAnsi="Trebuchet MS" w:cs="Trebuchet MS"/>
          <w:color w:val="000000"/>
          <w:sz w:val="19"/>
          <w:szCs w:val="19"/>
        </w:rPr>
      </w:pPr>
    </w:p>
    <w:p w14:paraId="726284B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7" w:name="IDX1048"/>
      <w:bookmarkEnd w:id="135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4D8E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8ABB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7359B069" w14:textId="77777777" w:rsidR="009E5D69" w:rsidRDefault="009E5D69" w:rsidP="009E5D69">
      <w:pPr>
        <w:adjustRightInd w:val="0"/>
        <w:rPr>
          <w:rFonts w:ascii="Trebuchet MS" w:hAnsi="Trebuchet MS" w:cs="Trebuchet MS"/>
          <w:color w:val="000000"/>
          <w:sz w:val="19"/>
          <w:szCs w:val="19"/>
        </w:rPr>
      </w:pPr>
    </w:p>
    <w:p w14:paraId="52D19711" w14:textId="77777777" w:rsidR="009E5D69" w:rsidRDefault="009E5D69" w:rsidP="009E5D69">
      <w:pPr>
        <w:adjustRightInd w:val="0"/>
        <w:rPr>
          <w:rFonts w:ascii="Trebuchet MS" w:hAnsi="Trebuchet MS" w:cs="Trebuchet MS"/>
          <w:color w:val="000000"/>
          <w:sz w:val="19"/>
          <w:szCs w:val="19"/>
        </w:rPr>
      </w:pPr>
    </w:p>
    <w:p w14:paraId="4D9D48C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8" w:name="IDX1049"/>
      <w:bookmarkEnd w:id="135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E391A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EFA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76B67D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735C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7C83B1D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1F34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34ABE7A" w14:textId="77777777" w:rsidR="009E5D69" w:rsidRDefault="009E5D69" w:rsidP="009E5D69">
      <w:pPr>
        <w:adjustRightInd w:val="0"/>
        <w:rPr>
          <w:rFonts w:ascii="Trebuchet MS" w:hAnsi="Trebuchet MS" w:cs="Trebuchet MS"/>
          <w:color w:val="000000"/>
          <w:sz w:val="19"/>
          <w:szCs w:val="19"/>
        </w:rPr>
      </w:pPr>
    </w:p>
    <w:p w14:paraId="457A36D8" w14:textId="77777777" w:rsidR="009E5D69" w:rsidRDefault="009E5D69" w:rsidP="009E5D69">
      <w:pPr>
        <w:adjustRightInd w:val="0"/>
        <w:rPr>
          <w:rFonts w:ascii="Trebuchet MS" w:hAnsi="Trebuchet MS" w:cs="Trebuchet MS"/>
          <w:color w:val="000000"/>
          <w:sz w:val="19"/>
          <w:szCs w:val="19"/>
        </w:rPr>
      </w:pPr>
    </w:p>
    <w:p w14:paraId="7C96E5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59" w:name="IDX1050"/>
      <w:bookmarkEnd w:id="135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28743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3E46C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03FF5B5E" w14:textId="77777777" w:rsidR="009E5D69" w:rsidRDefault="009E5D69" w:rsidP="009E5D69">
      <w:pPr>
        <w:adjustRightInd w:val="0"/>
        <w:rPr>
          <w:rFonts w:ascii="Trebuchet MS" w:hAnsi="Trebuchet MS" w:cs="Trebuchet MS"/>
          <w:color w:val="000000"/>
          <w:sz w:val="19"/>
          <w:szCs w:val="19"/>
        </w:rPr>
      </w:pPr>
    </w:p>
    <w:p w14:paraId="7660E283" w14:textId="77777777" w:rsidR="009E5D69" w:rsidRDefault="009E5D69" w:rsidP="009E5D69">
      <w:pPr>
        <w:adjustRightInd w:val="0"/>
        <w:rPr>
          <w:rFonts w:ascii="Trebuchet MS" w:hAnsi="Trebuchet MS" w:cs="Trebuchet MS"/>
          <w:color w:val="000000"/>
          <w:sz w:val="19"/>
          <w:szCs w:val="19"/>
        </w:rPr>
      </w:pPr>
    </w:p>
    <w:p w14:paraId="7DDEB2B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0" w:name="IDX1051"/>
      <w:bookmarkEnd w:id="136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E8D914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37B5C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3A738B1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0C49A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E3DD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AB43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XFTP2020 = 1 or XFTS2020 = 1 then XFTE2020 = 1 ; *Working full-time or studying full-time;</w:t>
            </w:r>
          </w:p>
        </w:tc>
      </w:tr>
      <w:tr w:rsidR="009E5D69" w14:paraId="717383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D041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XFTP2020 in (2,3) and XFTS2020 in (2,4) then XFTE2020 = 0 ; *Not working full-time and not studying full-time;</w:t>
            </w:r>
          </w:p>
        </w:tc>
      </w:tr>
      <w:tr w:rsidR="009E5D69" w14:paraId="62E3BF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5CB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XFTP2020 = 99 or XFTS2020 in (3 4) then XFTE2020 = 99 ; *Unknown employment or study status;</w:t>
            </w:r>
          </w:p>
        </w:tc>
      </w:tr>
      <w:tr w:rsidR="009E5D69" w14:paraId="5248D3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1DF1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7F25DB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EEFFE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8020E45" w14:textId="77777777" w:rsidR="009E5D69" w:rsidRDefault="009E5D69" w:rsidP="009E5D69">
      <w:pPr>
        <w:adjustRightInd w:val="0"/>
        <w:rPr>
          <w:rFonts w:ascii="Trebuchet MS" w:hAnsi="Trebuchet MS" w:cs="Trebuchet MS"/>
          <w:color w:val="000000"/>
          <w:sz w:val="19"/>
          <w:szCs w:val="19"/>
        </w:rPr>
      </w:pPr>
    </w:p>
    <w:p w14:paraId="61EA5045" w14:textId="77777777" w:rsidR="009E5D69" w:rsidRDefault="009E5D69" w:rsidP="009E5D69">
      <w:pPr>
        <w:adjustRightInd w:val="0"/>
        <w:rPr>
          <w:rFonts w:ascii="Trebuchet MS" w:hAnsi="Trebuchet MS" w:cs="Trebuchet MS"/>
          <w:color w:val="000000"/>
          <w:sz w:val="19"/>
          <w:szCs w:val="19"/>
        </w:rPr>
        <w:sectPr w:rsidR="009E5D69">
          <w:headerReference w:type="default" r:id="rId325"/>
          <w:footerReference w:type="default" r:id="rId32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499355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61" w:name="IDX1052"/>
          <w:bookmarkEnd w:id="1361"/>
          <w:p w14:paraId="751653C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62" w:name="_Toc144389373"/>
            <w:r>
              <w:rPr>
                <w:sz w:val="22"/>
                <w:szCs w:val="22"/>
              </w:rPr>
              <w:instrText>In full-time employment or full-time education</w:instrText>
            </w:r>
            <w:bookmarkEnd w:id="136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34A107A1" w14:textId="77777777" w:rsidR="009E5D69" w:rsidRDefault="009E5D69" w:rsidP="009E5D69">
      <w:pPr>
        <w:adjustRightInd w:val="0"/>
        <w:rPr>
          <w:rFonts w:ascii="Tahoma" w:hAnsi="Tahoma" w:cs="Tahoma"/>
          <w:color w:val="000000"/>
          <w:sz w:val="28"/>
          <w:szCs w:val="28"/>
        </w:rPr>
      </w:pPr>
    </w:p>
    <w:p w14:paraId="20AE73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D9528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8058B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63" w:name="IDX1053"/>
            <w:bookmarkEnd w:id="1363"/>
            <w:r>
              <w:rPr>
                <w:rFonts w:ascii="Tahoma" w:hAnsi="Tahoma" w:cs="Tahoma"/>
                <w:color w:val="000000"/>
                <w:sz w:val="28"/>
                <w:szCs w:val="28"/>
              </w:rPr>
              <w:fldChar w:fldCharType="begin"/>
            </w:r>
            <w:r>
              <w:rPr>
                <w:sz w:val="24"/>
                <w:szCs w:val="24"/>
              </w:rPr>
              <w:instrText>tc "</w:instrText>
            </w:r>
            <w:bookmarkStart w:id="1364" w:name="_Toc144389374"/>
            <w:r>
              <w:rPr>
                <w:sz w:val="22"/>
                <w:szCs w:val="22"/>
              </w:rPr>
              <w:instrText>XFTE2021</w:instrText>
            </w:r>
            <w:bookmarkEnd w:id="136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XFTE2021</w:t>
            </w:r>
          </w:p>
        </w:tc>
      </w:tr>
    </w:tbl>
    <w:p w14:paraId="013F04C5" w14:textId="77777777" w:rsidR="009E5D69" w:rsidRDefault="009E5D69" w:rsidP="009E5D69">
      <w:pPr>
        <w:adjustRightInd w:val="0"/>
        <w:rPr>
          <w:rFonts w:ascii="Tahoma" w:hAnsi="Tahoma" w:cs="Tahoma"/>
          <w:i/>
          <w:iCs/>
          <w:color w:val="000000"/>
          <w:sz w:val="24"/>
          <w:szCs w:val="24"/>
        </w:rPr>
      </w:pPr>
    </w:p>
    <w:p w14:paraId="69A6AE3D" w14:textId="77777777" w:rsidR="009E5D69" w:rsidRDefault="009E5D69" w:rsidP="009E5D69">
      <w:pPr>
        <w:adjustRightInd w:val="0"/>
        <w:rPr>
          <w:rFonts w:ascii="Tahoma" w:hAnsi="Tahoma" w:cs="Tahoma"/>
          <w:i/>
          <w:iCs/>
          <w:color w:val="000000"/>
          <w:sz w:val="24"/>
          <w:szCs w:val="24"/>
        </w:rPr>
      </w:pPr>
    </w:p>
    <w:p w14:paraId="3A774E9A"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65" w:name="IDX1054"/>
      <w:bookmarkEnd w:id="136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209C0D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E0F33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82D04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29E6FB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385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BD698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XFTE2021</w:t>
            </w:r>
          </w:p>
        </w:tc>
      </w:tr>
      <w:tr w:rsidR="009E5D69" w14:paraId="1071C41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305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1A635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XFTE2021 In full-time employment or full-time education</w:t>
            </w:r>
          </w:p>
        </w:tc>
      </w:tr>
      <w:tr w:rsidR="009E5D69" w14:paraId="34D25A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7C7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C3268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0785432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F3A64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23E9F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93A951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E6F0F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5A07F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77768DB6" w14:textId="77777777" w:rsidR="009E5D69" w:rsidRDefault="009E5D69" w:rsidP="009E5D69">
      <w:pPr>
        <w:adjustRightInd w:val="0"/>
        <w:rPr>
          <w:rFonts w:ascii="Trebuchet MS" w:hAnsi="Trebuchet MS" w:cs="Trebuchet MS"/>
          <w:color w:val="000000"/>
          <w:sz w:val="19"/>
          <w:szCs w:val="19"/>
        </w:rPr>
      </w:pPr>
    </w:p>
    <w:p w14:paraId="1A2770B6" w14:textId="77777777" w:rsidR="009E5D69" w:rsidRDefault="009E5D69" w:rsidP="009E5D69">
      <w:pPr>
        <w:adjustRightInd w:val="0"/>
        <w:rPr>
          <w:rFonts w:ascii="Trebuchet MS" w:hAnsi="Trebuchet MS" w:cs="Trebuchet MS"/>
          <w:color w:val="000000"/>
          <w:sz w:val="19"/>
          <w:szCs w:val="19"/>
        </w:rPr>
      </w:pPr>
    </w:p>
    <w:p w14:paraId="761BB7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6" w:name="IDX1055"/>
      <w:bookmarkEnd w:id="136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9DFB0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6265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158EF16F" w14:textId="77777777" w:rsidR="009E5D69" w:rsidRDefault="009E5D69" w:rsidP="009E5D69">
      <w:pPr>
        <w:adjustRightInd w:val="0"/>
        <w:rPr>
          <w:rFonts w:ascii="Trebuchet MS" w:hAnsi="Trebuchet MS" w:cs="Trebuchet MS"/>
          <w:color w:val="000000"/>
          <w:sz w:val="19"/>
          <w:szCs w:val="19"/>
        </w:rPr>
      </w:pPr>
    </w:p>
    <w:p w14:paraId="27D0E919" w14:textId="77777777" w:rsidR="009E5D69" w:rsidRDefault="009E5D69" w:rsidP="009E5D69">
      <w:pPr>
        <w:adjustRightInd w:val="0"/>
        <w:rPr>
          <w:rFonts w:ascii="Trebuchet MS" w:hAnsi="Trebuchet MS" w:cs="Trebuchet MS"/>
          <w:color w:val="000000"/>
          <w:sz w:val="19"/>
          <w:szCs w:val="19"/>
        </w:rPr>
      </w:pPr>
    </w:p>
    <w:p w14:paraId="148B19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7" w:name="IDX1056"/>
      <w:bookmarkEnd w:id="136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7322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55B7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16306D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049E0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5EFB32A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AD2AB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65D31692" w14:textId="77777777" w:rsidR="009E5D69" w:rsidRDefault="009E5D69" w:rsidP="009E5D69">
      <w:pPr>
        <w:adjustRightInd w:val="0"/>
        <w:rPr>
          <w:rFonts w:ascii="Trebuchet MS" w:hAnsi="Trebuchet MS" w:cs="Trebuchet MS"/>
          <w:color w:val="000000"/>
          <w:sz w:val="19"/>
          <w:szCs w:val="19"/>
        </w:rPr>
      </w:pPr>
    </w:p>
    <w:p w14:paraId="6E15BA13" w14:textId="77777777" w:rsidR="009E5D69" w:rsidRDefault="009E5D69" w:rsidP="009E5D69">
      <w:pPr>
        <w:adjustRightInd w:val="0"/>
        <w:rPr>
          <w:rFonts w:ascii="Trebuchet MS" w:hAnsi="Trebuchet MS" w:cs="Trebuchet MS"/>
          <w:color w:val="000000"/>
          <w:sz w:val="19"/>
          <w:szCs w:val="19"/>
        </w:rPr>
      </w:pPr>
    </w:p>
    <w:p w14:paraId="52905F5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8" w:name="IDX1057"/>
      <w:bookmarkEnd w:id="136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74762F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7A67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28AD0F14" w14:textId="77777777" w:rsidR="009E5D69" w:rsidRDefault="009E5D69" w:rsidP="009E5D69">
      <w:pPr>
        <w:adjustRightInd w:val="0"/>
        <w:rPr>
          <w:rFonts w:ascii="Trebuchet MS" w:hAnsi="Trebuchet MS" w:cs="Trebuchet MS"/>
          <w:color w:val="000000"/>
          <w:sz w:val="19"/>
          <w:szCs w:val="19"/>
        </w:rPr>
      </w:pPr>
    </w:p>
    <w:p w14:paraId="12282838" w14:textId="77777777" w:rsidR="009E5D69" w:rsidRDefault="009E5D69" w:rsidP="009E5D69">
      <w:pPr>
        <w:adjustRightInd w:val="0"/>
        <w:rPr>
          <w:rFonts w:ascii="Trebuchet MS" w:hAnsi="Trebuchet MS" w:cs="Trebuchet MS"/>
          <w:color w:val="000000"/>
          <w:sz w:val="19"/>
          <w:szCs w:val="19"/>
        </w:rPr>
      </w:pPr>
    </w:p>
    <w:p w14:paraId="299B976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69" w:name="IDX1058"/>
      <w:bookmarkEnd w:id="136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E2BF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10D1B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2910D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C653F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E632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CBDC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XFTP2021 = 1 or XFTS2021 = 1 then XFTE2021 = 1 ; *Working full-time or studying full-time;</w:t>
            </w:r>
          </w:p>
        </w:tc>
      </w:tr>
      <w:tr w:rsidR="009E5D69" w14:paraId="3D23CE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2A70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XFTP2021 in (2,3) and XFTS2021 in (2,4) then XFTE2021 = 0 ; *Not working full-time and not studying full-time;</w:t>
            </w:r>
          </w:p>
        </w:tc>
      </w:tr>
      <w:tr w:rsidR="009E5D69" w14:paraId="05B18D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302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XFTP2021 = 99 or XFTS2021 in (3 4) then XFTE2021 = 99 ; *Unknown employment or study status;</w:t>
            </w:r>
          </w:p>
        </w:tc>
      </w:tr>
      <w:tr w:rsidR="009E5D69" w14:paraId="603AC3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8DA68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D6376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96983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8178F62" w14:textId="77777777" w:rsidR="009E5D69" w:rsidRDefault="009E5D69" w:rsidP="009E5D69">
      <w:pPr>
        <w:adjustRightInd w:val="0"/>
        <w:rPr>
          <w:rFonts w:ascii="Trebuchet MS" w:hAnsi="Trebuchet MS" w:cs="Trebuchet MS"/>
          <w:color w:val="000000"/>
          <w:sz w:val="19"/>
          <w:szCs w:val="19"/>
        </w:rPr>
      </w:pPr>
    </w:p>
    <w:p w14:paraId="0AE461EB" w14:textId="77777777" w:rsidR="009E5D69" w:rsidRDefault="009E5D69" w:rsidP="009E5D69">
      <w:pPr>
        <w:adjustRightInd w:val="0"/>
        <w:rPr>
          <w:rFonts w:ascii="Trebuchet MS" w:hAnsi="Trebuchet MS" w:cs="Trebuchet MS"/>
          <w:color w:val="000000"/>
          <w:sz w:val="19"/>
          <w:szCs w:val="19"/>
        </w:rPr>
        <w:sectPr w:rsidR="009E5D69">
          <w:headerReference w:type="default" r:id="rId327"/>
          <w:footerReference w:type="default" r:id="rId32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0A414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70" w:name="IDX1059"/>
          <w:bookmarkEnd w:id="1370"/>
          <w:p w14:paraId="768D3A8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71" w:name="_Toc144389375"/>
            <w:r>
              <w:rPr>
                <w:sz w:val="22"/>
                <w:szCs w:val="22"/>
              </w:rPr>
              <w:instrText>In full-time employment or full-time education</w:instrText>
            </w:r>
            <w:bookmarkEnd w:id="13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In full-time employment or full-time education</w:t>
            </w:r>
          </w:p>
        </w:tc>
      </w:tr>
    </w:tbl>
    <w:p w14:paraId="5B780A1A" w14:textId="77777777" w:rsidR="009E5D69" w:rsidRDefault="009E5D69" w:rsidP="009E5D69">
      <w:pPr>
        <w:adjustRightInd w:val="0"/>
        <w:rPr>
          <w:rFonts w:ascii="Tahoma" w:hAnsi="Tahoma" w:cs="Tahoma"/>
          <w:color w:val="000000"/>
          <w:sz w:val="28"/>
          <w:szCs w:val="28"/>
        </w:rPr>
      </w:pPr>
    </w:p>
    <w:p w14:paraId="27286D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48E98C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4F20AA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72" w:name="IDX1060"/>
            <w:bookmarkEnd w:id="1372"/>
            <w:r>
              <w:rPr>
                <w:rFonts w:ascii="Tahoma" w:hAnsi="Tahoma" w:cs="Tahoma"/>
                <w:color w:val="000000"/>
                <w:sz w:val="28"/>
                <w:szCs w:val="28"/>
              </w:rPr>
              <w:fldChar w:fldCharType="begin"/>
            </w:r>
            <w:r>
              <w:rPr>
                <w:sz w:val="24"/>
                <w:szCs w:val="24"/>
              </w:rPr>
              <w:instrText>tc "</w:instrText>
            </w:r>
            <w:bookmarkStart w:id="1373" w:name="_Toc144389376"/>
            <w:r>
              <w:rPr>
                <w:sz w:val="22"/>
                <w:szCs w:val="22"/>
              </w:rPr>
              <w:instrText>XFTE2022</w:instrText>
            </w:r>
            <w:bookmarkEnd w:id="13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XFTE2022</w:t>
            </w:r>
          </w:p>
        </w:tc>
      </w:tr>
    </w:tbl>
    <w:p w14:paraId="4D88FA44" w14:textId="77777777" w:rsidR="009E5D69" w:rsidRDefault="009E5D69" w:rsidP="009E5D69">
      <w:pPr>
        <w:adjustRightInd w:val="0"/>
        <w:rPr>
          <w:rFonts w:ascii="Tahoma" w:hAnsi="Tahoma" w:cs="Tahoma"/>
          <w:i/>
          <w:iCs/>
          <w:color w:val="000000"/>
          <w:sz w:val="24"/>
          <w:szCs w:val="24"/>
        </w:rPr>
      </w:pPr>
    </w:p>
    <w:p w14:paraId="1AF5DDF8" w14:textId="77777777" w:rsidR="009E5D69" w:rsidRDefault="009E5D69" w:rsidP="009E5D69">
      <w:pPr>
        <w:adjustRightInd w:val="0"/>
        <w:rPr>
          <w:rFonts w:ascii="Tahoma" w:hAnsi="Tahoma" w:cs="Tahoma"/>
          <w:i/>
          <w:iCs/>
          <w:color w:val="000000"/>
          <w:sz w:val="24"/>
          <w:szCs w:val="24"/>
        </w:rPr>
      </w:pPr>
    </w:p>
    <w:p w14:paraId="65512FB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74" w:name="IDX1061"/>
      <w:bookmarkEnd w:id="13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B99454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6A030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A8216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B69996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030C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A110E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XFTE2022</w:t>
            </w:r>
          </w:p>
        </w:tc>
      </w:tr>
      <w:tr w:rsidR="009E5D69" w14:paraId="3FDBC05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2E3F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2436D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XFTE2022 In full-time employment or full-time education</w:t>
            </w:r>
          </w:p>
        </w:tc>
      </w:tr>
      <w:tr w:rsidR="009E5D69" w14:paraId="179AF5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6F5E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7991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0BEE5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D5582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9A381F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617A94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675A0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9A7D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4C640E4" w14:textId="77777777" w:rsidR="009E5D69" w:rsidRDefault="009E5D69" w:rsidP="009E5D69">
      <w:pPr>
        <w:adjustRightInd w:val="0"/>
        <w:rPr>
          <w:rFonts w:ascii="Trebuchet MS" w:hAnsi="Trebuchet MS" w:cs="Trebuchet MS"/>
          <w:color w:val="000000"/>
          <w:sz w:val="19"/>
          <w:szCs w:val="19"/>
        </w:rPr>
      </w:pPr>
    </w:p>
    <w:p w14:paraId="04B44FD6" w14:textId="77777777" w:rsidR="009E5D69" w:rsidRDefault="009E5D69" w:rsidP="009E5D69">
      <w:pPr>
        <w:adjustRightInd w:val="0"/>
        <w:rPr>
          <w:rFonts w:ascii="Trebuchet MS" w:hAnsi="Trebuchet MS" w:cs="Trebuchet MS"/>
          <w:color w:val="000000"/>
          <w:sz w:val="19"/>
          <w:szCs w:val="19"/>
        </w:rPr>
      </w:pPr>
    </w:p>
    <w:p w14:paraId="1467728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5" w:name="IDX1062"/>
      <w:bookmarkEnd w:id="13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B3D92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A157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full-time engagement status at the time of interview.</w:t>
            </w:r>
          </w:p>
        </w:tc>
      </w:tr>
    </w:tbl>
    <w:p w14:paraId="4D9E8548" w14:textId="77777777" w:rsidR="009E5D69" w:rsidRDefault="009E5D69" w:rsidP="009E5D69">
      <w:pPr>
        <w:adjustRightInd w:val="0"/>
        <w:rPr>
          <w:rFonts w:ascii="Trebuchet MS" w:hAnsi="Trebuchet MS" w:cs="Trebuchet MS"/>
          <w:color w:val="000000"/>
          <w:sz w:val="19"/>
          <w:szCs w:val="19"/>
        </w:rPr>
      </w:pPr>
    </w:p>
    <w:p w14:paraId="556C0C5F" w14:textId="77777777" w:rsidR="009E5D69" w:rsidRDefault="009E5D69" w:rsidP="009E5D69">
      <w:pPr>
        <w:adjustRightInd w:val="0"/>
        <w:rPr>
          <w:rFonts w:ascii="Trebuchet MS" w:hAnsi="Trebuchet MS" w:cs="Trebuchet MS"/>
          <w:color w:val="000000"/>
          <w:sz w:val="19"/>
          <w:szCs w:val="19"/>
        </w:rPr>
      </w:pPr>
    </w:p>
    <w:p w14:paraId="2D2383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6" w:name="IDX1063"/>
      <w:bookmarkEnd w:id="13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DEFBD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68A39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In full-time employment or full-time education</w:t>
            </w:r>
          </w:p>
        </w:tc>
      </w:tr>
      <w:tr w:rsidR="009E5D69" w14:paraId="3B2C93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7067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in full-time employment or full-time education</w:t>
            </w:r>
          </w:p>
        </w:tc>
      </w:tr>
      <w:tr w:rsidR="009E5D69" w14:paraId="7E00B75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3255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 employment or study status</w:t>
            </w:r>
          </w:p>
        </w:tc>
      </w:tr>
    </w:tbl>
    <w:p w14:paraId="7C8611B7" w14:textId="77777777" w:rsidR="009E5D69" w:rsidRDefault="009E5D69" w:rsidP="009E5D69">
      <w:pPr>
        <w:adjustRightInd w:val="0"/>
        <w:rPr>
          <w:rFonts w:ascii="Trebuchet MS" w:hAnsi="Trebuchet MS" w:cs="Trebuchet MS"/>
          <w:color w:val="000000"/>
          <w:sz w:val="19"/>
          <w:szCs w:val="19"/>
        </w:rPr>
      </w:pPr>
    </w:p>
    <w:p w14:paraId="3E629197" w14:textId="77777777" w:rsidR="009E5D69" w:rsidRDefault="009E5D69" w:rsidP="009E5D69">
      <w:pPr>
        <w:adjustRightInd w:val="0"/>
        <w:rPr>
          <w:rFonts w:ascii="Trebuchet MS" w:hAnsi="Trebuchet MS" w:cs="Trebuchet MS"/>
          <w:color w:val="000000"/>
          <w:sz w:val="19"/>
          <w:szCs w:val="19"/>
        </w:rPr>
      </w:pPr>
    </w:p>
    <w:p w14:paraId="66782E4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7" w:name="IDX1064"/>
      <w:bookmarkEnd w:id="13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7C880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949D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in full-time employment or full-time education, not in full-time employment or full-time education, or unknown employment or study status (at the time of interview).</w:t>
            </w:r>
          </w:p>
        </w:tc>
      </w:tr>
    </w:tbl>
    <w:p w14:paraId="677AA3EB" w14:textId="77777777" w:rsidR="009E5D69" w:rsidRDefault="009E5D69" w:rsidP="009E5D69">
      <w:pPr>
        <w:adjustRightInd w:val="0"/>
        <w:rPr>
          <w:rFonts w:ascii="Trebuchet MS" w:hAnsi="Trebuchet MS" w:cs="Trebuchet MS"/>
          <w:color w:val="000000"/>
          <w:sz w:val="19"/>
          <w:szCs w:val="19"/>
        </w:rPr>
      </w:pPr>
    </w:p>
    <w:p w14:paraId="66EF5D7D" w14:textId="77777777" w:rsidR="009E5D69" w:rsidRDefault="009E5D69" w:rsidP="009E5D69">
      <w:pPr>
        <w:adjustRightInd w:val="0"/>
        <w:rPr>
          <w:rFonts w:ascii="Trebuchet MS" w:hAnsi="Trebuchet MS" w:cs="Trebuchet MS"/>
          <w:color w:val="000000"/>
          <w:sz w:val="19"/>
          <w:szCs w:val="19"/>
        </w:rPr>
      </w:pPr>
    </w:p>
    <w:p w14:paraId="07E26C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78" w:name="IDX1065"/>
      <w:bookmarkEnd w:id="13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6ECE3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6B96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7E0FB0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EAE99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86E3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F30155" w14:textId="2D92673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XFTP2022 = 1 or XFTS2022 = 1 then XFTE2022 = 1 ; *Working full-time or studying full-time;</w:t>
            </w:r>
          </w:p>
        </w:tc>
      </w:tr>
      <w:tr w:rsidR="009E5D69" w14:paraId="0CB10F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F46EF" w14:textId="648E91A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XFTP2022 in (2,3) and XFTS2022 in (2,4) then XFTE2022 = 0 ; *Not working full-time and not studying full-time;</w:t>
            </w:r>
          </w:p>
        </w:tc>
      </w:tr>
      <w:tr w:rsidR="009E5D69" w14:paraId="375DF5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AD5334" w14:textId="4C76AA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XFTP2022 = 99 or XFTS2022 in (3 4) then XFTE2022 = 99 ; *Unknown employment or study status;</w:t>
            </w:r>
          </w:p>
        </w:tc>
      </w:tr>
      <w:tr w:rsidR="009E5D69" w14:paraId="6F7214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A74E4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0E34E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6832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B3EF7F9" w14:textId="77777777" w:rsidR="009E5D69" w:rsidRDefault="009E5D69" w:rsidP="009E5D69">
      <w:pPr>
        <w:adjustRightInd w:val="0"/>
        <w:rPr>
          <w:rFonts w:ascii="Trebuchet MS" w:hAnsi="Trebuchet MS" w:cs="Trebuchet MS"/>
          <w:color w:val="000000"/>
          <w:sz w:val="19"/>
          <w:szCs w:val="19"/>
        </w:rPr>
      </w:pPr>
    </w:p>
    <w:p w14:paraId="19BBE0CE" w14:textId="77777777" w:rsidR="009E5D69" w:rsidRDefault="009E5D69" w:rsidP="009E5D69">
      <w:pPr>
        <w:adjustRightInd w:val="0"/>
        <w:rPr>
          <w:rFonts w:ascii="Trebuchet MS" w:hAnsi="Trebuchet MS" w:cs="Trebuchet MS"/>
          <w:color w:val="000000"/>
          <w:sz w:val="19"/>
          <w:szCs w:val="19"/>
        </w:rPr>
        <w:sectPr w:rsidR="009E5D69">
          <w:headerReference w:type="default" r:id="rId329"/>
          <w:footerReference w:type="default" r:id="rId33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9D7E01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79" w:name="IDX1066"/>
          <w:bookmarkEnd w:id="1379"/>
          <w:p w14:paraId="57ABEE0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80" w:name="_Toc144389377"/>
            <w:r>
              <w:rPr>
                <w:sz w:val="22"/>
                <w:szCs w:val="22"/>
              </w:rPr>
              <w:instrText>Any spell of unemployment during the year</w:instrText>
            </w:r>
            <w:bookmarkEnd w:id="13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69BD49EB" w14:textId="77777777" w:rsidR="009E5D69" w:rsidRDefault="009E5D69" w:rsidP="009E5D69">
      <w:pPr>
        <w:adjustRightInd w:val="0"/>
        <w:rPr>
          <w:rFonts w:ascii="Tahoma" w:hAnsi="Tahoma" w:cs="Tahoma"/>
          <w:color w:val="000000"/>
          <w:sz w:val="28"/>
          <w:szCs w:val="28"/>
        </w:rPr>
      </w:pPr>
    </w:p>
    <w:p w14:paraId="1DC99B9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19236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A635DF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81" w:name="IDX1067"/>
            <w:bookmarkEnd w:id="1381"/>
            <w:r>
              <w:rPr>
                <w:rFonts w:ascii="Tahoma" w:hAnsi="Tahoma" w:cs="Tahoma"/>
                <w:color w:val="000000"/>
                <w:sz w:val="28"/>
                <w:szCs w:val="28"/>
              </w:rPr>
              <w:fldChar w:fldCharType="begin"/>
            </w:r>
            <w:r>
              <w:rPr>
                <w:sz w:val="24"/>
                <w:szCs w:val="24"/>
              </w:rPr>
              <w:instrText>tc "</w:instrText>
            </w:r>
            <w:bookmarkStart w:id="1382" w:name="_Toc144389378"/>
            <w:r>
              <w:rPr>
                <w:sz w:val="22"/>
                <w:szCs w:val="22"/>
              </w:rPr>
              <w:instrText>XUNE2015</w:instrText>
            </w:r>
            <w:bookmarkEnd w:id="13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XUNE2015</w:t>
            </w:r>
          </w:p>
        </w:tc>
      </w:tr>
    </w:tbl>
    <w:p w14:paraId="2C6FE941" w14:textId="77777777" w:rsidR="009E5D69" w:rsidRDefault="009E5D69" w:rsidP="009E5D69">
      <w:pPr>
        <w:adjustRightInd w:val="0"/>
        <w:rPr>
          <w:rFonts w:ascii="Tahoma" w:hAnsi="Tahoma" w:cs="Tahoma"/>
          <w:i/>
          <w:iCs/>
          <w:color w:val="000000"/>
          <w:sz w:val="24"/>
          <w:szCs w:val="24"/>
        </w:rPr>
      </w:pPr>
    </w:p>
    <w:p w14:paraId="5C543D5A" w14:textId="77777777" w:rsidR="009E5D69" w:rsidRDefault="009E5D69" w:rsidP="009E5D69">
      <w:pPr>
        <w:adjustRightInd w:val="0"/>
        <w:rPr>
          <w:rFonts w:ascii="Tahoma" w:hAnsi="Tahoma" w:cs="Tahoma"/>
          <w:i/>
          <w:iCs/>
          <w:color w:val="000000"/>
          <w:sz w:val="24"/>
          <w:szCs w:val="24"/>
        </w:rPr>
      </w:pPr>
    </w:p>
    <w:p w14:paraId="26C27E4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83" w:name="IDX1068"/>
      <w:bookmarkEnd w:id="13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D766DD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E729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E3CCC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E3D0A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603F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E6831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XUNE2015</w:t>
            </w:r>
          </w:p>
        </w:tc>
      </w:tr>
      <w:tr w:rsidR="009E5D69" w14:paraId="57DA5E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B56E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6E4F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XUNE2015 Any spell of unemployment during the year</w:t>
            </w:r>
          </w:p>
        </w:tc>
      </w:tr>
      <w:tr w:rsidR="009E5D69" w14:paraId="38BE8B3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67B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9A136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3092638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EF95A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24BCA0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0AA4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B0045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4889D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B63EAE8" w14:textId="77777777" w:rsidR="009E5D69" w:rsidRDefault="009E5D69" w:rsidP="009E5D69">
      <w:pPr>
        <w:adjustRightInd w:val="0"/>
        <w:rPr>
          <w:rFonts w:ascii="Trebuchet MS" w:hAnsi="Trebuchet MS" w:cs="Trebuchet MS"/>
          <w:color w:val="000000"/>
          <w:sz w:val="19"/>
          <w:szCs w:val="19"/>
        </w:rPr>
      </w:pPr>
    </w:p>
    <w:p w14:paraId="7337B5B2" w14:textId="77777777" w:rsidR="009E5D69" w:rsidRDefault="009E5D69" w:rsidP="009E5D69">
      <w:pPr>
        <w:adjustRightInd w:val="0"/>
        <w:rPr>
          <w:rFonts w:ascii="Trebuchet MS" w:hAnsi="Trebuchet MS" w:cs="Trebuchet MS"/>
          <w:color w:val="000000"/>
          <w:sz w:val="19"/>
          <w:szCs w:val="19"/>
        </w:rPr>
      </w:pPr>
    </w:p>
    <w:p w14:paraId="3B4271C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4" w:name="IDX1069"/>
      <w:bookmarkEnd w:id="13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D0C185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1328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740F8585" w14:textId="77777777" w:rsidR="009E5D69" w:rsidRDefault="009E5D69" w:rsidP="009E5D69">
      <w:pPr>
        <w:adjustRightInd w:val="0"/>
        <w:rPr>
          <w:rFonts w:ascii="Trebuchet MS" w:hAnsi="Trebuchet MS" w:cs="Trebuchet MS"/>
          <w:color w:val="000000"/>
          <w:sz w:val="19"/>
          <w:szCs w:val="19"/>
        </w:rPr>
      </w:pPr>
    </w:p>
    <w:p w14:paraId="12822213" w14:textId="77777777" w:rsidR="009E5D69" w:rsidRDefault="009E5D69" w:rsidP="009E5D69">
      <w:pPr>
        <w:adjustRightInd w:val="0"/>
        <w:rPr>
          <w:rFonts w:ascii="Trebuchet MS" w:hAnsi="Trebuchet MS" w:cs="Trebuchet MS"/>
          <w:color w:val="000000"/>
          <w:sz w:val="19"/>
          <w:szCs w:val="19"/>
        </w:rPr>
      </w:pPr>
    </w:p>
    <w:p w14:paraId="2561F5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5" w:name="IDX1070"/>
      <w:bookmarkEnd w:id="13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5D154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25CE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004167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06ADA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5AD277D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31D5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74C90C1" w14:textId="77777777" w:rsidR="009E5D69" w:rsidRDefault="009E5D69" w:rsidP="009E5D69">
      <w:pPr>
        <w:adjustRightInd w:val="0"/>
        <w:rPr>
          <w:rFonts w:ascii="Trebuchet MS" w:hAnsi="Trebuchet MS" w:cs="Trebuchet MS"/>
          <w:color w:val="000000"/>
          <w:sz w:val="19"/>
          <w:szCs w:val="19"/>
        </w:rPr>
      </w:pPr>
    </w:p>
    <w:p w14:paraId="2F5A1C8C" w14:textId="77777777" w:rsidR="009E5D69" w:rsidRDefault="009E5D69" w:rsidP="009E5D69">
      <w:pPr>
        <w:adjustRightInd w:val="0"/>
        <w:rPr>
          <w:rFonts w:ascii="Trebuchet MS" w:hAnsi="Trebuchet MS" w:cs="Trebuchet MS"/>
          <w:color w:val="000000"/>
          <w:sz w:val="19"/>
          <w:szCs w:val="19"/>
        </w:rPr>
      </w:pPr>
    </w:p>
    <w:p w14:paraId="2F05F7E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6" w:name="IDX1071"/>
      <w:bookmarkEnd w:id="13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6DDB3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0553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77F6F5F" w14:textId="77777777" w:rsidR="009E5D69" w:rsidRDefault="009E5D69" w:rsidP="009E5D69">
      <w:pPr>
        <w:adjustRightInd w:val="0"/>
        <w:rPr>
          <w:rFonts w:ascii="Trebuchet MS" w:hAnsi="Trebuchet MS" w:cs="Trebuchet MS"/>
          <w:color w:val="000000"/>
          <w:sz w:val="19"/>
          <w:szCs w:val="19"/>
        </w:rPr>
      </w:pPr>
    </w:p>
    <w:p w14:paraId="1EE077AA" w14:textId="77777777" w:rsidR="009E5D69" w:rsidRDefault="009E5D69" w:rsidP="009E5D69">
      <w:pPr>
        <w:adjustRightInd w:val="0"/>
        <w:rPr>
          <w:rFonts w:ascii="Trebuchet MS" w:hAnsi="Trebuchet MS" w:cs="Trebuchet MS"/>
          <w:color w:val="000000"/>
          <w:sz w:val="19"/>
          <w:szCs w:val="19"/>
        </w:rPr>
      </w:pPr>
    </w:p>
    <w:p w14:paraId="245B7A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87" w:name="IDX1072"/>
      <w:bookmarkEnd w:id="13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FB711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47DB7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XUNE2015 = 99; *Unknown;</w:t>
            </w:r>
          </w:p>
        </w:tc>
      </w:tr>
    </w:tbl>
    <w:p w14:paraId="5A2E36A7" w14:textId="77777777" w:rsidR="009E5D69" w:rsidRDefault="009E5D69" w:rsidP="009E5D69">
      <w:pPr>
        <w:adjustRightInd w:val="0"/>
        <w:rPr>
          <w:rFonts w:ascii="Trebuchet MS" w:hAnsi="Trebuchet MS" w:cs="Trebuchet MS"/>
          <w:color w:val="000000"/>
          <w:sz w:val="19"/>
          <w:szCs w:val="19"/>
        </w:rPr>
      </w:pPr>
    </w:p>
    <w:p w14:paraId="39F38075" w14:textId="77777777" w:rsidR="009E5D69" w:rsidRDefault="009E5D69" w:rsidP="009E5D69">
      <w:pPr>
        <w:adjustRightInd w:val="0"/>
        <w:rPr>
          <w:rFonts w:ascii="Trebuchet MS" w:hAnsi="Trebuchet MS" w:cs="Trebuchet MS"/>
          <w:color w:val="000000"/>
          <w:sz w:val="19"/>
          <w:szCs w:val="19"/>
        </w:rPr>
        <w:sectPr w:rsidR="009E5D69">
          <w:headerReference w:type="default" r:id="rId331"/>
          <w:footerReference w:type="default" r:id="rId33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A8D9C1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88" w:name="IDX1073"/>
          <w:bookmarkEnd w:id="1388"/>
          <w:p w14:paraId="4D93CF8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89" w:name="_Toc144389379"/>
            <w:r>
              <w:rPr>
                <w:sz w:val="22"/>
                <w:szCs w:val="22"/>
              </w:rPr>
              <w:instrText>Any spell of unemployment during the year</w:instrText>
            </w:r>
            <w:bookmarkEnd w:id="13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65AA6969" w14:textId="77777777" w:rsidR="009E5D69" w:rsidRDefault="009E5D69" w:rsidP="009E5D69">
      <w:pPr>
        <w:adjustRightInd w:val="0"/>
        <w:rPr>
          <w:rFonts w:ascii="Tahoma" w:hAnsi="Tahoma" w:cs="Tahoma"/>
          <w:color w:val="000000"/>
          <w:sz w:val="28"/>
          <w:szCs w:val="28"/>
        </w:rPr>
      </w:pPr>
    </w:p>
    <w:p w14:paraId="559AC46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0986F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D6E56E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90" w:name="IDX1074"/>
            <w:bookmarkEnd w:id="1390"/>
            <w:r>
              <w:rPr>
                <w:rFonts w:ascii="Tahoma" w:hAnsi="Tahoma" w:cs="Tahoma"/>
                <w:color w:val="000000"/>
                <w:sz w:val="28"/>
                <w:szCs w:val="28"/>
              </w:rPr>
              <w:fldChar w:fldCharType="begin"/>
            </w:r>
            <w:r>
              <w:rPr>
                <w:sz w:val="24"/>
                <w:szCs w:val="24"/>
              </w:rPr>
              <w:instrText>tc "</w:instrText>
            </w:r>
            <w:bookmarkStart w:id="1391" w:name="_Toc144389380"/>
            <w:r>
              <w:rPr>
                <w:sz w:val="22"/>
                <w:szCs w:val="22"/>
              </w:rPr>
              <w:instrText>XUNE2016</w:instrText>
            </w:r>
            <w:bookmarkEnd w:id="139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XUNE2016</w:t>
            </w:r>
          </w:p>
        </w:tc>
      </w:tr>
    </w:tbl>
    <w:p w14:paraId="718B3C11" w14:textId="77777777" w:rsidR="009E5D69" w:rsidRDefault="009E5D69" w:rsidP="009E5D69">
      <w:pPr>
        <w:adjustRightInd w:val="0"/>
        <w:rPr>
          <w:rFonts w:ascii="Tahoma" w:hAnsi="Tahoma" w:cs="Tahoma"/>
          <w:i/>
          <w:iCs/>
          <w:color w:val="000000"/>
          <w:sz w:val="24"/>
          <w:szCs w:val="24"/>
        </w:rPr>
      </w:pPr>
    </w:p>
    <w:p w14:paraId="058C5B14" w14:textId="77777777" w:rsidR="009E5D69" w:rsidRDefault="009E5D69" w:rsidP="009E5D69">
      <w:pPr>
        <w:adjustRightInd w:val="0"/>
        <w:rPr>
          <w:rFonts w:ascii="Tahoma" w:hAnsi="Tahoma" w:cs="Tahoma"/>
          <w:i/>
          <w:iCs/>
          <w:color w:val="000000"/>
          <w:sz w:val="24"/>
          <w:szCs w:val="24"/>
        </w:rPr>
      </w:pPr>
    </w:p>
    <w:p w14:paraId="748ECE5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392" w:name="IDX1075"/>
      <w:bookmarkEnd w:id="139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607D61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58E51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EB6E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DC41C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5AE16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2A562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XUNE2016</w:t>
            </w:r>
          </w:p>
        </w:tc>
      </w:tr>
      <w:tr w:rsidR="009E5D69" w14:paraId="68E907E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85B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793B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XUNE2016 Any spell of unemployment during the year</w:t>
            </w:r>
          </w:p>
        </w:tc>
      </w:tr>
      <w:tr w:rsidR="009E5D69" w14:paraId="378040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E124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E3B64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68310B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E2C343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0DC826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9E835B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D2432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ADE2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5C621C47" w14:textId="77777777" w:rsidR="009E5D69" w:rsidRDefault="009E5D69" w:rsidP="009E5D69">
      <w:pPr>
        <w:adjustRightInd w:val="0"/>
        <w:rPr>
          <w:rFonts w:ascii="Trebuchet MS" w:hAnsi="Trebuchet MS" w:cs="Trebuchet MS"/>
          <w:color w:val="000000"/>
          <w:sz w:val="19"/>
          <w:szCs w:val="19"/>
        </w:rPr>
      </w:pPr>
    </w:p>
    <w:p w14:paraId="3AE3A570" w14:textId="77777777" w:rsidR="009E5D69" w:rsidRDefault="009E5D69" w:rsidP="009E5D69">
      <w:pPr>
        <w:adjustRightInd w:val="0"/>
        <w:rPr>
          <w:rFonts w:ascii="Trebuchet MS" w:hAnsi="Trebuchet MS" w:cs="Trebuchet MS"/>
          <w:color w:val="000000"/>
          <w:sz w:val="19"/>
          <w:szCs w:val="19"/>
        </w:rPr>
      </w:pPr>
    </w:p>
    <w:p w14:paraId="4A4E84C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3" w:name="IDX1076"/>
      <w:bookmarkEnd w:id="139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FA906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482D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0F82DD4C" w14:textId="77777777" w:rsidR="009E5D69" w:rsidRDefault="009E5D69" w:rsidP="009E5D69">
      <w:pPr>
        <w:adjustRightInd w:val="0"/>
        <w:rPr>
          <w:rFonts w:ascii="Trebuchet MS" w:hAnsi="Trebuchet MS" w:cs="Trebuchet MS"/>
          <w:color w:val="000000"/>
          <w:sz w:val="19"/>
          <w:szCs w:val="19"/>
        </w:rPr>
      </w:pPr>
    </w:p>
    <w:p w14:paraId="2A705539" w14:textId="77777777" w:rsidR="009E5D69" w:rsidRDefault="009E5D69" w:rsidP="009E5D69">
      <w:pPr>
        <w:adjustRightInd w:val="0"/>
        <w:rPr>
          <w:rFonts w:ascii="Trebuchet MS" w:hAnsi="Trebuchet MS" w:cs="Trebuchet MS"/>
          <w:color w:val="000000"/>
          <w:sz w:val="19"/>
          <w:szCs w:val="19"/>
        </w:rPr>
      </w:pPr>
    </w:p>
    <w:p w14:paraId="3282306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4" w:name="IDX1077"/>
      <w:bookmarkEnd w:id="139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158DEA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78842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10FD2B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19E2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0FEDE75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8B73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4D19993" w14:textId="77777777" w:rsidR="009E5D69" w:rsidRDefault="009E5D69" w:rsidP="009E5D69">
      <w:pPr>
        <w:adjustRightInd w:val="0"/>
        <w:rPr>
          <w:rFonts w:ascii="Trebuchet MS" w:hAnsi="Trebuchet MS" w:cs="Trebuchet MS"/>
          <w:color w:val="000000"/>
          <w:sz w:val="19"/>
          <w:szCs w:val="19"/>
        </w:rPr>
      </w:pPr>
    </w:p>
    <w:p w14:paraId="67FD7E7B" w14:textId="77777777" w:rsidR="009E5D69" w:rsidRDefault="009E5D69" w:rsidP="009E5D69">
      <w:pPr>
        <w:adjustRightInd w:val="0"/>
        <w:rPr>
          <w:rFonts w:ascii="Trebuchet MS" w:hAnsi="Trebuchet MS" w:cs="Trebuchet MS"/>
          <w:color w:val="000000"/>
          <w:sz w:val="19"/>
          <w:szCs w:val="19"/>
        </w:rPr>
      </w:pPr>
    </w:p>
    <w:p w14:paraId="02EA2BF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5" w:name="IDX1078"/>
      <w:bookmarkEnd w:id="139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A6571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CA5A9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10B16AFC" w14:textId="77777777" w:rsidR="009E5D69" w:rsidRDefault="009E5D69" w:rsidP="009E5D69">
      <w:pPr>
        <w:adjustRightInd w:val="0"/>
        <w:rPr>
          <w:rFonts w:ascii="Trebuchet MS" w:hAnsi="Trebuchet MS" w:cs="Trebuchet MS"/>
          <w:color w:val="000000"/>
          <w:sz w:val="19"/>
          <w:szCs w:val="19"/>
        </w:rPr>
      </w:pPr>
    </w:p>
    <w:p w14:paraId="01620C49" w14:textId="77777777" w:rsidR="009E5D69" w:rsidRDefault="009E5D69" w:rsidP="009E5D69">
      <w:pPr>
        <w:adjustRightInd w:val="0"/>
        <w:rPr>
          <w:rFonts w:ascii="Trebuchet MS" w:hAnsi="Trebuchet MS" w:cs="Trebuchet MS"/>
          <w:color w:val="000000"/>
          <w:sz w:val="19"/>
          <w:szCs w:val="19"/>
        </w:rPr>
      </w:pPr>
    </w:p>
    <w:p w14:paraId="297DEB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396" w:name="IDX1079"/>
      <w:bookmarkEnd w:id="139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325855"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EC4CE7C" w14:textId="77777777" w:rsidR="009E5D69" w:rsidRDefault="009E5D69" w:rsidP="006A0CC6">
            <w:pPr>
              <w:keepNext/>
              <w:adjustRightInd w:val="0"/>
              <w:rPr>
                <w:sz w:val="24"/>
                <w:szCs w:val="24"/>
              </w:rPr>
            </w:pPr>
          </w:p>
        </w:tc>
      </w:tr>
      <w:tr w:rsidR="009E5D69" w14:paraId="2DE700A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7378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1A659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16D9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55F1B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BFAD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1E6566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00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XLFS2016 = 2 then XUNE2016 = 1 ;</w:t>
            </w:r>
          </w:p>
        </w:tc>
      </w:tr>
      <w:tr w:rsidR="009E5D69" w14:paraId="39EA84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0DF7D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3C477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DC55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looked for work since last interview - therefore never unemployed */</w:t>
            </w:r>
          </w:p>
        </w:tc>
      </w:tr>
      <w:tr w:rsidR="009E5D69" w14:paraId="0F18AF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B4C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0 then XUNE2016 = 0 ;</w:t>
            </w:r>
          </w:p>
        </w:tc>
      </w:tr>
      <w:tr w:rsidR="009E5D69" w14:paraId="27AE85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63F1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2E1E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4E6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whether looked for work since last interview - therefore never known to be unemployed */</w:t>
            </w:r>
          </w:p>
        </w:tc>
      </w:tr>
      <w:tr w:rsidR="009E5D69" w14:paraId="34503D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67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98 then do ;</w:t>
            </w:r>
          </w:p>
        </w:tc>
      </w:tr>
      <w:tr w:rsidR="009E5D69" w14:paraId="1C04B18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EAC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or LBLA25CS = 1 then XUNE2016 = 0 ;</w:t>
            </w:r>
          </w:p>
        </w:tc>
      </w:tr>
      <w:tr w:rsidR="009E5D69" w14:paraId="451936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1A90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XUNE2016 = 99 ;</w:t>
            </w:r>
          </w:p>
        </w:tc>
      </w:tr>
      <w:tr w:rsidR="009E5D69" w14:paraId="5816AD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567D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87014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04CE6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804EA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BDF2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Looked for work since last interview */</w:t>
            </w:r>
          </w:p>
        </w:tc>
      </w:tr>
      <w:tr w:rsidR="009E5D69" w14:paraId="4F157C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9AC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LBLA020 = 1 then do ;</w:t>
            </w:r>
          </w:p>
        </w:tc>
      </w:tr>
      <w:tr w:rsidR="009E5D69" w14:paraId="27F974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5E33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E71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E867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56133A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0208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LBLA022 = 0 then XUNE2016 = 1 ;</w:t>
            </w:r>
          </w:p>
        </w:tc>
      </w:tr>
      <w:tr w:rsidR="009E5D69" w14:paraId="319B93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C84F6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FAF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891B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whether worked since last interview - never known to be unemployed */</w:t>
            </w:r>
          </w:p>
        </w:tc>
      </w:tr>
      <w:tr w:rsidR="009E5D69" w14:paraId="42E268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42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98 then XUNE2016 = 99 ;</w:t>
            </w:r>
          </w:p>
        </w:tc>
      </w:tr>
      <w:tr w:rsidR="009E5D69" w14:paraId="1CA28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DE139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71015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10D0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5EEE74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6B2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LBLA022 = 1 then do ;</w:t>
            </w:r>
          </w:p>
        </w:tc>
      </w:tr>
      <w:tr w:rsidR="009E5D69" w14:paraId="49839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0525A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C353D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9DCF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Preferred not to say or didn't know number of jobs since last interview - no monthly employment data provided */</w:t>
            </w:r>
          </w:p>
        </w:tc>
      </w:tr>
      <w:tr w:rsidR="009E5D69" w14:paraId="2FE637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799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LBLA023 in (98,99) then XUNE2016 = 99 ;</w:t>
            </w:r>
          </w:p>
        </w:tc>
      </w:tr>
      <w:tr w:rsidR="009E5D69" w14:paraId="1A200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EDE2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F8F33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0713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one job since last interview */</w:t>
            </w:r>
          </w:p>
        </w:tc>
      </w:tr>
      <w:tr w:rsidR="009E5D69" w14:paraId="749CC7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C3AB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1 then do ;</w:t>
            </w:r>
          </w:p>
        </w:tc>
      </w:tr>
      <w:tr w:rsidR="009E5D69" w14:paraId="0AE316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1512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A264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BF0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7598D6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80F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then XUNE2016 = 99 ; *Don't know/prefer not to say months worked in that job;</w:t>
            </w:r>
          </w:p>
        </w:tc>
      </w:tr>
      <w:tr w:rsidR="009E5D69" w14:paraId="33D59D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6AD0B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31A7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EBB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that job (LA22) - spell of unemployment if not</w:t>
            </w:r>
          </w:p>
        </w:tc>
      </w:tr>
      <w:tr w:rsidR="009E5D69" w14:paraId="0B6742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03A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312A21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601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72871E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53664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4D52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B6D3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then XUNE2016 = 0 ; *Worked during every month until date of survey;</w:t>
            </w:r>
          </w:p>
        </w:tc>
      </w:tr>
      <w:tr w:rsidR="009E5D69" w14:paraId="63B2C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9E5F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133FF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5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6FAB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FC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w:t>
            </w:r>
          </w:p>
        </w:tc>
      </w:tr>
      <w:tr w:rsidR="009E5D69" w14:paraId="57D98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C02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B544A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10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6B1C6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AC46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6D4E89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E48E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w:t>
            </w:r>
          </w:p>
        </w:tc>
      </w:tr>
      <w:tr w:rsidR="009E5D69" w14:paraId="2DCAD7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A1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F8E96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AFFD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412D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B4E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25E0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EC2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68985C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311F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7E77C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30EC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7475E8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9886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w:t>
            </w:r>
          </w:p>
        </w:tc>
      </w:tr>
      <w:tr w:rsidR="009E5D69" w14:paraId="3829C8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B79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27A9B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0896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365013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B8F3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0E220F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019E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w:t>
            </w:r>
          </w:p>
        </w:tc>
      </w:tr>
      <w:tr w:rsidR="009E5D69" w14:paraId="392B3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ACA4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CDE1D5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6543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757FC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1882A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59333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8A4C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2764B7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2AE3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4F27B9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E51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185AD8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F2BD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w:t>
            </w:r>
          </w:p>
        </w:tc>
      </w:tr>
      <w:tr w:rsidR="009E5D69" w14:paraId="4CDBFB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3218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D4175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CCA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14FE0B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B4C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5B1B4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0801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w:t>
            </w:r>
          </w:p>
        </w:tc>
      </w:tr>
      <w:tr w:rsidR="009E5D69" w14:paraId="282900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CB1D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7B8BAC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ACC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45E0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6FCED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AF8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8FB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4E3F63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AC40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149D8A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D41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5A9BCC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C45F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 or LBLA25AQ = 0)</w:t>
            </w:r>
          </w:p>
        </w:tc>
      </w:tr>
      <w:tr w:rsidR="009E5D69" w14:paraId="2EA00D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F7CD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79C0A4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2AB0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64EA46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699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5979C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0E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 and LBLA25AQ = 1)</w:t>
            </w:r>
          </w:p>
        </w:tc>
      </w:tr>
      <w:tr w:rsidR="009E5D69" w14:paraId="43C023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F33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562CF1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147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8962F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473A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E732AD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A3E4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736CDF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4043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or LBLA25AB = 0 or LBLA25AC = 0 or LBLA25AD = 0 or LBLA25AE = 0 or LBLA25AF = 0 or LBLA25AG = 0 or</w:t>
            </w:r>
          </w:p>
        </w:tc>
      </w:tr>
      <w:tr w:rsidR="009E5D69" w14:paraId="2A0D41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B6CE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LBLA25AH = 0 or LBLA25AI = 0 or LBLA25AJ = 0 or LBLA25AK = 0 or LBLA25AL = 0 or LBLA25AM = 0 or LBLA25AN = 0 or</w:t>
            </w:r>
          </w:p>
        </w:tc>
      </w:tr>
      <w:tr w:rsidR="009E5D69" w14:paraId="75370A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CF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or LBLA25AP = 0 or LBLA25AQ = 0 or LBLA25AR = 0)</w:t>
            </w:r>
          </w:p>
        </w:tc>
      </w:tr>
      <w:tr w:rsidR="009E5D69" w14:paraId="2CF0AE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F8B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7CE93F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631A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and LBLA25AB = 1 and LBLA25AC = 1 and LBLA25AD = 1 and LBLA25AE = 1 and LBLA25AF = 1 and</w:t>
            </w:r>
          </w:p>
        </w:tc>
      </w:tr>
      <w:tr w:rsidR="009E5D69" w14:paraId="5EF27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91D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and LBLA25AH = 1 and LBLA25AI = 1 and LBLA25AJ = 1 and LBLA25AK = 1 and LBLA25AL = 1 and</w:t>
            </w:r>
          </w:p>
        </w:tc>
      </w:tr>
      <w:tr w:rsidR="009E5D69" w14:paraId="6F69CD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72E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and LBLA25AN = 1 and LBLA25AO = 1 and LBLA25AP = 1 and LBLA25AQ = 1 and LBLA25AR = 0)</w:t>
            </w:r>
          </w:p>
        </w:tc>
      </w:tr>
      <w:tr w:rsidR="009E5D69" w14:paraId="301E87D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DC3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22A0A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4E05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478C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4D18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C99F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D49E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9DE1A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008AE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2BF4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B09A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5902E6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1A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 then do ;</w:t>
            </w:r>
          </w:p>
        </w:tc>
      </w:tr>
      <w:tr w:rsidR="009E5D69" w14:paraId="4C99B5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5B4C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or (LBLA021B = 1 and LBLA25AB = 0) or (LBLA021C = 1 and LBLA25AC = 0) or</w:t>
            </w:r>
          </w:p>
        </w:tc>
      </w:tr>
      <w:tr w:rsidR="009E5D69" w14:paraId="6EBE1B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27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(LBLA021D = 1 and LBLA25AD = 0) or (LBLA021E = 1 and LBLA25AE = 0) or (LBLA021F = 1 and LBLA25AF = 0) or</w:t>
            </w:r>
          </w:p>
        </w:tc>
      </w:tr>
      <w:tr w:rsidR="009E5D69" w14:paraId="4BA884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96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or (LBLA021H = 1 and LBLA25AH = 0) or (LBLA021I = 1 and LBLA25AI = 0) or</w:t>
            </w:r>
          </w:p>
        </w:tc>
      </w:tr>
      <w:tr w:rsidR="009E5D69" w14:paraId="54F2AA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E16B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(LBLA021J = 1 and LBLA25AJ = 0) or (LBLA021K = 1 and LBLA25AK = 0) or (LBLA021L = 1 and LBLA25AL = 0) or</w:t>
            </w:r>
          </w:p>
        </w:tc>
      </w:tr>
      <w:tr w:rsidR="009E5D69" w14:paraId="550467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89FE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or (LBLA021N = 1 and LBLA25AN = 0) or (LBLA021O = 1 and LBLA25AO = 0) or</w:t>
            </w:r>
          </w:p>
        </w:tc>
      </w:tr>
      <w:tr w:rsidR="009E5D69" w14:paraId="378A220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012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(LBLA021P = 1 and LBLA25AP = 0) or (LBLA021Q = 1 and LBLA25AQ = 0) or (LBLA021R = 1 and LBLA25AR = 0)</w:t>
            </w:r>
          </w:p>
        </w:tc>
      </w:tr>
      <w:tr w:rsidR="009E5D69" w14:paraId="6A4F6F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480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C46C1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69DC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and (LBLA021B in  (0,.) or LBLA25AB = 1) and (LBLA021C in (0,.) or LBLA25AC = 1) and</w:t>
            </w:r>
          </w:p>
        </w:tc>
      </w:tr>
      <w:tr w:rsidR="009E5D69" w14:paraId="059961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6D35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(LBLA021D in (0,.) or LBLA25AD = 1) and (LBLA021E in (0,.) or LBLA25AE = 1) and (LBLA021F in (0,.) or LBLA25AF = 1) and</w:t>
            </w:r>
          </w:p>
        </w:tc>
      </w:tr>
      <w:tr w:rsidR="009E5D69" w14:paraId="3FF8D4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7CE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and (LBLA021H in (0,.) or LBLA25AH = 1) and (LBLA021I in (0,.) or LBLA25AI = 1) and</w:t>
            </w:r>
          </w:p>
        </w:tc>
      </w:tr>
      <w:tr w:rsidR="009E5D69" w14:paraId="367630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7FFAB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(LBLA021J in (0,.) or LBLA25AJ = 1) and (LBLA021K in (0,.) or LBLA25AK = 1) and (LBLA021L in (0,.) or LBLA25AL = 1) and</w:t>
            </w:r>
          </w:p>
        </w:tc>
      </w:tr>
      <w:tr w:rsidR="009E5D69" w14:paraId="2B9FCA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1C4C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and (LBLA021N in (0,.) or LBLA25AN = 1) and (LBLA021O in (0,.) or LBLA25AO = 1) and</w:t>
            </w:r>
          </w:p>
        </w:tc>
      </w:tr>
      <w:tr w:rsidR="009E5D69" w14:paraId="6E910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7AA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(LBLA021P in (0,.) or LBLA25AP = 1) and (LBLA021Q in (0,.) or LBLA25AQ = 1) and (LBLA021R in (0,.) or LBLA25AR = 1)</w:t>
            </w:r>
          </w:p>
        </w:tc>
      </w:tr>
      <w:tr w:rsidR="009E5D69" w14:paraId="43E40C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5B5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6A842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952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1A5D8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10DAC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F8C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675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55CB7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BAB27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D8D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FF2F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two jobs since last interview */</w:t>
            </w:r>
          </w:p>
        </w:tc>
      </w:tr>
      <w:tr w:rsidR="009E5D69" w14:paraId="5584A1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0A7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LBLA023 = 2 then do ;</w:t>
            </w:r>
          </w:p>
        </w:tc>
      </w:tr>
      <w:tr w:rsidR="009E5D69" w14:paraId="4CA4E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41354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8C51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753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7F5F0B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8E5B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or LBLA25BT = 1 or LBLA25BU = 1 then XUNE2016 = 99 ; *Don't know/prefer not to say months worked in those job;</w:t>
            </w:r>
          </w:p>
        </w:tc>
      </w:tr>
      <w:tr w:rsidR="009E5D69" w14:paraId="6C6E58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588E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EDB48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4915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those jobs (LA22) - spell of unemployment if not</w:t>
            </w:r>
          </w:p>
        </w:tc>
      </w:tr>
      <w:tr w:rsidR="009E5D69" w14:paraId="752817F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79CF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00AE04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2B5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3434BF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029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then XUNE2016 = 0 ; *Worked during every month until date of survey;</w:t>
            </w:r>
          </w:p>
        </w:tc>
      </w:tr>
      <w:tr w:rsidR="009E5D69" w14:paraId="63696D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A1AC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02530B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12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39E351E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EAD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40140D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9FD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5FB44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4BB6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5EBDF9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096D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w:t>
            </w:r>
          </w:p>
        </w:tc>
      </w:tr>
      <w:tr w:rsidR="009E5D69" w14:paraId="636C11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1B32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96965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F35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24939E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5DB2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14700F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3CFA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23FAFD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1FE0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2E719A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E3A6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w:t>
            </w:r>
          </w:p>
        </w:tc>
      </w:tr>
      <w:tr w:rsidR="009E5D69" w14:paraId="114945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4F1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217AD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F3E3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D201B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DDBA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476F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CC50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57B2DA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9F92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0567B6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739D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23A179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2A0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0C0C47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4C6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408B8F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1617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w:t>
            </w:r>
          </w:p>
        </w:tc>
      </w:tr>
      <w:tr w:rsidR="009E5D69" w14:paraId="0671DC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0907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6F86A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2C63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2CCD3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0CCA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252EF2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E91D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3D4BA2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2B68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6619AF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AE3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w:t>
            </w:r>
          </w:p>
        </w:tc>
      </w:tr>
      <w:tr w:rsidR="009E5D69" w14:paraId="18927E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FDD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4E3A7B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F61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81476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9520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A19C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19AA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0129D1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0FD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62D3C0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63FC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2B0D1B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7DF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024B3C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E2A7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6D62BE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4CD3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1FC7E3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217D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w:t>
            </w:r>
          </w:p>
        </w:tc>
      </w:tr>
      <w:tr w:rsidR="009E5D69" w14:paraId="397243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76FA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37689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89C5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06A110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91D4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0CC784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56B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26E691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1FC57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4B6E2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5F91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415C23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1EA2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w:t>
            </w:r>
          </w:p>
        </w:tc>
      </w:tr>
      <w:tr w:rsidR="009E5D69" w14:paraId="51B5C1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BC0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713109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D317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0B84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42DC5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EE87B9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F8DA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6886FF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DA9B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2EF05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F72F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67E9BF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331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78973B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7264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3C070D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CCE8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673A0E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A8C9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 or (LBLA25AQ = 0 and LBLA25BQ = 0)</w:t>
            </w:r>
          </w:p>
        </w:tc>
      </w:tr>
      <w:tr w:rsidR="009E5D69" w14:paraId="5778E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642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435C5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C91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321AFE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16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2BA0E1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02B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42F172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618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65A372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BA85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10AFBD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7BF6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 and (LBLA25AQ = 1 or LBLA25BQ = 1)</w:t>
            </w:r>
          </w:p>
        </w:tc>
      </w:tr>
      <w:tr w:rsidR="009E5D69" w14:paraId="52BD4CC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FA05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EBF15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368C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6CA58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AC5F2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2CCC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C2FB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548788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0B1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or (LBLA25AB = 0 and LBLA25BB = 0) or (LBLA25AC = 0 and LBLA25BC = 0) or</w:t>
            </w:r>
          </w:p>
        </w:tc>
      </w:tr>
      <w:tr w:rsidR="009E5D69" w14:paraId="21B64F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8FE7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0 and LBLA25BD = 0) or (LBLA25AE = 0 and LBLA25BE = 0) or (LBLA25AF = 0 and LBLA25BF = 0) or</w:t>
            </w:r>
          </w:p>
        </w:tc>
      </w:tr>
      <w:tr w:rsidR="009E5D69" w14:paraId="727A66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2041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or (LBLA25AH = 0 and LBLA25BH = 0) or (LBLA25AI = 0 and LBLA25BI = 0) or</w:t>
            </w:r>
          </w:p>
        </w:tc>
      </w:tr>
      <w:tr w:rsidR="009E5D69" w14:paraId="5464CB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B98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0 and LBLA25BJ = 0) or (LBLA25AK = 0 and LBLA25BK = 0) or (LBLA25AL = 0 and LBLA25BL = 0) or</w:t>
            </w:r>
          </w:p>
        </w:tc>
      </w:tr>
      <w:tr w:rsidR="009E5D69" w14:paraId="7603B2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E735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or (LBLA25AN = 0 and LBLA25BN = 0) or (LBLA25AO = 0 and LBLA25BO = 0) or</w:t>
            </w:r>
          </w:p>
        </w:tc>
      </w:tr>
      <w:tr w:rsidR="009E5D69" w14:paraId="436B4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F015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0 and LBLA25BP = 0) or (LBLA25AQ = 0 and LBLA25BQ = 0) or (LBLA25AR = 0 and LBLA25BR = 0)</w:t>
            </w:r>
          </w:p>
        </w:tc>
      </w:tr>
      <w:tr w:rsidR="009E5D69" w14:paraId="7E73B7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2F30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131D7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64E1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and (LBLA25AB = 1 or LBLA25BB = 1) and (LBLA25AC = 1 or LBLA25BC = 1) and</w:t>
            </w:r>
          </w:p>
        </w:tc>
      </w:tr>
      <w:tr w:rsidR="009E5D69" w14:paraId="039AD4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3671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(LBLA25AD = 1 or LBLA25BD = 1) and (LBLA25AE = 1 or LBLA25BE = 1) and (LBLA25AF = 1 or LBLA25BF = 1) and</w:t>
            </w:r>
          </w:p>
        </w:tc>
      </w:tr>
      <w:tr w:rsidR="009E5D69" w14:paraId="738567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D3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and (LBLA25AH = 1 or LBLA25BH = 1) and (LBLA25AI = 1 or LBLA25BI = 1) and</w:t>
            </w:r>
          </w:p>
        </w:tc>
      </w:tr>
      <w:tr w:rsidR="009E5D69" w14:paraId="196882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E619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(LBLA25AJ = 1 or LBLA25BJ = 1) and (LBLA25AK = 1 or LBLA25BK = 1) and (LBLA25AL = 1 or LBLA25BL = 1) and</w:t>
            </w:r>
          </w:p>
        </w:tc>
      </w:tr>
      <w:tr w:rsidR="009E5D69" w14:paraId="32EF81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65D6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and (LBLA25AN = 1 or LBLA25BN = 1) and (LBLA25AO = 1 or LBLA25BO = 1) and</w:t>
            </w:r>
          </w:p>
        </w:tc>
      </w:tr>
      <w:tr w:rsidR="009E5D69" w14:paraId="73642A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3F1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(LBLA25AP = 1 or LBLA25BP = 1) and (LBLA25AQ = 1 or LBLA25BQ = 1) and (LBLA25AR = 1 or LBLA25BR = 1)</w:t>
            </w:r>
          </w:p>
        </w:tc>
      </w:tr>
      <w:tr w:rsidR="009E5D69" w14:paraId="2A5417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666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85DA87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2884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7B0C2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15497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9ED0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22D2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FC157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5D1E1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4C7A3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5436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21E8E1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DD17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w:t>
            </w:r>
          </w:p>
        </w:tc>
      </w:tr>
      <w:tr w:rsidR="009E5D69" w14:paraId="1B30B7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1588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LBLA25BT in (0,.) and LBLA25BU in (0,.) then do ;</w:t>
            </w:r>
          </w:p>
        </w:tc>
      </w:tr>
      <w:tr w:rsidR="009E5D69" w14:paraId="49472A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F0A7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and LBLA25BA = 0) or (LBLA021B = 1 and LBLA25AB = 0 and LBLA25BB = 0) or</w:t>
            </w:r>
          </w:p>
        </w:tc>
      </w:tr>
      <w:tr w:rsidR="009E5D69" w14:paraId="76DD8B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291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 1 and LBLA25AC = 0 and LBLA25BC = 0) or (LBLA021D = 1 and LBLA25AD = 0 and LBLA25BD = 0) or</w:t>
            </w:r>
          </w:p>
        </w:tc>
      </w:tr>
      <w:tr w:rsidR="009E5D69" w14:paraId="06DCE1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8FB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 1 and LBLA25AE = 0 and LBLA25BE = 0) or (LBLA021F = 1 and LBLA25AF = 0 and LBLA25BF = 0) or</w:t>
            </w:r>
          </w:p>
        </w:tc>
      </w:tr>
      <w:tr w:rsidR="009E5D69" w14:paraId="72B360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D07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and LBLA25BG = 0) or (LBLA021H = 1 and LBLA25AH = 0 and LBLA25BH = 0) or</w:t>
            </w:r>
          </w:p>
        </w:tc>
      </w:tr>
      <w:tr w:rsidR="009E5D69" w14:paraId="7B47BD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9A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 1 and LBLA25AI = 0 and LBLA25BI = 0) or (LBLA021J = 1 and LBLA25AJ = 0 and LBLA25BJ = 0) or</w:t>
            </w:r>
          </w:p>
        </w:tc>
      </w:tr>
      <w:tr w:rsidR="009E5D69" w14:paraId="23E745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2E0E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 1 and LBLA25AK = 0 and LBLA25BK = 0) or (LBLA021L = 1 and LBLA25AL = 0 and LBLA25BL = 0) or</w:t>
            </w:r>
          </w:p>
        </w:tc>
      </w:tr>
      <w:tr w:rsidR="009E5D69" w14:paraId="0E41DD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684C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and LBLA25BM = 0) or (LBLA021N = 1 and LBLA25AN = 0 and LBLA25BN = 0) or</w:t>
            </w:r>
          </w:p>
        </w:tc>
      </w:tr>
      <w:tr w:rsidR="009E5D69" w14:paraId="2F0AC8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D30F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 1 and LBLA25AO = 0 and LBLA25BO = 0) or (LBLA021P = 1 and LBLA25AP = 0 and LBLA25BP = 0) or</w:t>
            </w:r>
          </w:p>
        </w:tc>
      </w:tr>
      <w:tr w:rsidR="009E5D69" w14:paraId="2C58D2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BCFD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 1 and LBLA25AQ = 0 and LBLA25BQ = 0) or (LBLA021R = 1 and LBLA25AR = 0 and LBLA25BR = 0)</w:t>
            </w:r>
          </w:p>
        </w:tc>
      </w:tr>
      <w:tr w:rsidR="009E5D69" w14:paraId="668B5F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710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A2A61C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E924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or LBLA25BA = 1) and (LBLA021B in (0,.) or LBLA25AB = 1 or LBLA25BB = 1) and</w:t>
            </w:r>
          </w:p>
        </w:tc>
      </w:tr>
      <w:tr w:rsidR="009E5D69" w14:paraId="10B378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F6AF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in (0,.) or LBLA25AC = 1 or LBLA25BC = 1) and</w:t>
            </w:r>
            <w:r>
              <w:rPr>
                <w:rFonts w:ascii="Trebuchet MS" w:hAnsi="Trebuchet MS" w:cs="Trebuchet MS"/>
                <w:color w:val="000000"/>
                <w:sz w:val="19"/>
                <w:szCs w:val="19"/>
              </w:rPr>
              <w:tab/>
              <w:t>(LBLA021D in (0,.) or LBLA25AD = 1 or LBLA25BD = 1) and</w:t>
            </w:r>
          </w:p>
        </w:tc>
      </w:tr>
      <w:tr w:rsidR="009E5D69" w14:paraId="3CE851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2F2D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in (0,.) or LBLA25AE = 1 or LBLA25BE = 1) and (LBLA021F in (0,.) or LBLA25AF = 1 or LBLA25BF = 1) and</w:t>
            </w:r>
          </w:p>
        </w:tc>
      </w:tr>
      <w:tr w:rsidR="009E5D69" w14:paraId="1E4D4B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965B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or LBLA25BG = 1) and (LBLA021H in (0,.) or LBLA25AH = 1 or LBLA25BH = 1) and</w:t>
            </w:r>
          </w:p>
        </w:tc>
      </w:tr>
      <w:tr w:rsidR="009E5D69" w14:paraId="76131D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685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in (0,.) or LBLA25AI = 1 or LBLA25BI = 1) and (LBLA021J in (0,.) or LBLA25AJ = 1 or LBLA25BJ = 1) and</w:t>
            </w:r>
          </w:p>
        </w:tc>
      </w:tr>
      <w:tr w:rsidR="009E5D69" w14:paraId="7866CC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683F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in (0,.) or LBLA25AK = 1 or LBLA25BK = 1) and (LBLA021L in (0,.) or LBLA25AL = 1 or LBLA25BL = 1) and</w:t>
            </w:r>
          </w:p>
        </w:tc>
      </w:tr>
      <w:tr w:rsidR="009E5D69" w14:paraId="20C752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80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or LBLA25BM = 1) and (LBLA021N in (0,.) or LBLA25AN = 1 or LBLA25BN = 1) and</w:t>
            </w:r>
          </w:p>
        </w:tc>
      </w:tr>
      <w:tr w:rsidR="009E5D69" w14:paraId="221080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BA7B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in (0,.) or LBLA25AO = 1 or LBLA25BO = 1) and</w:t>
            </w:r>
            <w:r>
              <w:rPr>
                <w:rFonts w:ascii="Trebuchet MS" w:hAnsi="Trebuchet MS" w:cs="Trebuchet MS"/>
                <w:color w:val="000000"/>
                <w:sz w:val="19"/>
                <w:szCs w:val="19"/>
              </w:rPr>
              <w:tab/>
              <w:t>(LBLA021P in (0,.) or LBLA25AP = 1 or LBLA25BP = 1) and</w:t>
            </w:r>
          </w:p>
        </w:tc>
      </w:tr>
      <w:tr w:rsidR="009E5D69" w14:paraId="257BCF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2892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in (0,.) or LBLA25AQ = 1 or LBLA25BQ = 1) and (LBLA021R in (0,.) or LBLA25AR = 1 or LBLA25BR = 1)</w:t>
            </w:r>
          </w:p>
        </w:tc>
      </w:tr>
      <w:tr w:rsidR="009E5D69" w14:paraId="25E6B77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DF48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0D6803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1897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88070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A6C518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0C59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5A4B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FD8E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C814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61D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A91A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Reported having three or more jobs since last interview */</w:t>
            </w:r>
          </w:p>
        </w:tc>
      </w:tr>
      <w:tr w:rsidR="009E5D69" w14:paraId="02A53C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58CC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2 &lt; LBLA023 &lt;= 10 then do ;</w:t>
            </w:r>
          </w:p>
        </w:tc>
      </w:tr>
      <w:tr w:rsidR="009E5D69" w14:paraId="016050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1BE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LBLA021T = 1 or LBLA021U = 1 then XUNE2016 = 99 ; *Don't know/prefer not to say months looked for work - no known spell of unemployment;</w:t>
            </w:r>
          </w:p>
        </w:tc>
      </w:tr>
      <w:tr w:rsidR="009E5D69" w14:paraId="4F6930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EDE4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LBLA25AT = 1 or LBLA25AU = 1 or LBLA25BT = 1 or LBLA25BU = 1 or LBLA25CT = 1 or LBLA25CU = 1 then XUNE2016 = 99 ; *Don't know/prefer not to say months worked in those job;</w:t>
            </w:r>
          </w:p>
        </w:tc>
      </w:tr>
      <w:tr w:rsidR="009E5D69" w14:paraId="159B66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7020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AD0E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A5F5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Comparison between months looking for work (LA21) and months spent working in those jobs (LA22) - spell of unemployment if not</w:t>
            </w:r>
          </w:p>
        </w:tc>
      </w:tr>
      <w:tr w:rsidR="009E5D69" w14:paraId="597B35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9F39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working and looking for work during same month */</w:t>
            </w:r>
          </w:p>
        </w:tc>
      </w:tr>
      <w:tr w:rsidR="009E5D69" w14:paraId="0B43E0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B365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 1 then do ; *Looked for work during every month until date of survey;</w:t>
            </w:r>
          </w:p>
        </w:tc>
      </w:tr>
      <w:tr w:rsidR="009E5D69" w14:paraId="3111A0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F708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LBLA25AS = 1 or LBLA25BS = 1 or LBLA25CS = 1 then XUNE2016 = 0 ; *Worked during every month until date of survey;</w:t>
            </w:r>
          </w:p>
        </w:tc>
      </w:tr>
      <w:tr w:rsidR="009E5D69" w14:paraId="1A6B39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364E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9 then do ; *Date of interview: September 2016;</w:t>
            </w:r>
          </w:p>
        </w:tc>
      </w:tr>
      <w:tr w:rsidR="009E5D69" w14:paraId="420C83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79CF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78930A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1318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445532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F86C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2CAFE5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8D3E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0A23E3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0E64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3ED505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EA41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01CBDF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4742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w:t>
            </w:r>
          </w:p>
        </w:tc>
      </w:tr>
      <w:tr w:rsidR="009E5D69" w14:paraId="23E82B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4DE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328553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D1AA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16D3AD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EA33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48090F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BFD9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2131AE6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A45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625B81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DA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67D44C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81A6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4BC09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9532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w:t>
            </w:r>
          </w:p>
        </w:tc>
      </w:tr>
      <w:tr w:rsidR="009E5D69" w14:paraId="2C7997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D618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378C8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C213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1260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B5B5F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2E11C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0564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10 then do ; *Date of interview: October 2016;</w:t>
            </w:r>
          </w:p>
        </w:tc>
      </w:tr>
      <w:tr w:rsidR="009E5D69" w14:paraId="67BFD0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CEB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739A46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A11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60E9C5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A1F9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4F9111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542E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62DEB1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4EA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463300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561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4317FD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D94DE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1AC1850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69DF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w:t>
            </w:r>
          </w:p>
        </w:tc>
      </w:tr>
      <w:tr w:rsidR="009E5D69" w14:paraId="7DAA33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1870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17357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77D6A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2A922D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E274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5A06F2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E9D7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A119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8024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4433F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21A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7A8463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D8FD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4DBCC7C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E1EF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379870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4928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w:t>
            </w:r>
          </w:p>
        </w:tc>
      </w:tr>
      <w:tr w:rsidR="009E5D69" w14:paraId="67F3D4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199E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529C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1BCA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D97B2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C6D99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379E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95AD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11 then do ; *Date of interview: November 2016;</w:t>
            </w:r>
          </w:p>
        </w:tc>
      </w:tr>
      <w:tr w:rsidR="009E5D69" w14:paraId="42866D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CB6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220D0B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1065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3BC40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6DFE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70271E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F2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443A1BB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8D3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7A2654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58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645521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7FE3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73DEE6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F2F6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w:t>
            </w:r>
          </w:p>
        </w:tc>
      </w:tr>
      <w:tr w:rsidR="009E5D69" w14:paraId="0AE255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34D5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61B42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F8928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07B6B1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CD5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535D0C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11A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23185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92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1CB4BA1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E12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3718F5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54AA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FEF5B1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8C14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4EAF915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875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w:t>
            </w:r>
          </w:p>
        </w:tc>
      </w:tr>
      <w:tr w:rsidR="009E5D69" w14:paraId="673E84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67C0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154D0E9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7FC8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40745C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35511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E422E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FF6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2016 and lbwim = 12 then do ; *Date of interview: December 2016;</w:t>
            </w:r>
          </w:p>
        </w:tc>
      </w:tr>
      <w:tr w:rsidR="009E5D69" w14:paraId="7D0DBE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1CCDB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39FF7E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4786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31648B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CDA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1CDFE4B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5A6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0886F3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5629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6AD1B8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2822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139FDB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268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60E3DA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C439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 or</w:t>
            </w:r>
          </w:p>
        </w:tc>
      </w:tr>
      <w:tr w:rsidR="009E5D69" w14:paraId="369A86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3BF1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0 and LBLA25BQ = 0 and LBLA25CQ = 0)</w:t>
            </w:r>
          </w:p>
        </w:tc>
      </w:tr>
      <w:tr w:rsidR="009E5D69" w14:paraId="2A3074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3786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681483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E9D1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04B9D5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F2F5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68560E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322F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6BA503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6527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27348D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727D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3C5E01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378E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2AE1B0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7C7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52E9D9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3B0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 and</w:t>
            </w:r>
          </w:p>
        </w:tc>
      </w:tr>
      <w:tr w:rsidR="009E5D69" w14:paraId="01A17D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477D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1 or LBLA25BQ = 1 or LBLA25CQ = 1)</w:t>
            </w:r>
          </w:p>
        </w:tc>
      </w:tr>
      <w:tr w:rsidR="009E5D69" w14:paraId="367979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5D54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60F05F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5DF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05BA0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9ADEA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0A2BB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2B27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lbwiy = 2017 and lbwim in (1,2) then do ; *Date of interview: January/February 2017;</w:t>
            </w:r>
          </w:p>
        </w:tc>
      </w:tr>
      <w:tr w:rsidR="009E5D69" w14:paraId="291BCE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11BA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(LBLA25AA = 0 and LBLA25BA = 0 and LBLA25CA = 0) or (LBLA25AB = 0 and LBLA25BB = 0 and LBLA25CB = 0) or</w:t>
            </w:r>
          </w:p>
        </w:tc>
      </w:tr>
      <w:tr w:rsidR="009E5D69" w14:paraId="1A0CE8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D3CA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0 and LBLA25BC = 0 and LBLA25CC = 0) or (LBLA25AD = 0 and LBLA25BD = 0 and LBLA25CD = 0) or</w:t>
            </w:r>
          </w:p>
        </w:tc>
      </w:tr>
      <w:tr w:rsidR="009E5D69" w14:paraId="08A3024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3B43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0 and LBLA25BE = 0 and LBLA25CE = 0) or (LBLA25AF = 0 and LBLA25BF = 0 and LBLA25CF = 0) or</w:t>
            </w:r>
          </w:p>
        </w:tc>
      </w:tr>
      <w:tr w:rsidR="009E5D69" w14:paraId="0E6A0B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9B3C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0 and LBLA25BG = 0 and LBLA25CG = 0) or (LBLA25AH = 0 and LBLA25BH = 0 and LBLA25CH = 0) or</w:t>
            </w:r>
          </w:p>
        </w:tc>
      </w:tr>
      <w:tr w:rsidR="009E5D69" w14:paraId="124BAE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3E4E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0 and LBLA25BI = 0 and LBLA25CI = 0) or (LBLA25AJ = 0 and LBLA25BJ = 0 and LBLA25CJ = 0) or</w:t>
            </w:r>
          </w:p>
        </w:tc>
      </w:tr>
      <w:tr w:rsidR="009E5D69" w14:paraId="2C2EC8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7193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0 and LBLA25BK = 0 and LBLA25CK = 0) or (LBLA25AL = 0 and LBLA25BL = 0 and LBLA25CL = 0) or</w:t>
            </w:r>
          </w:p>
        </w:tc>
      </w:tr>
      <w:tr w:rsidR="009E5D69" w14:paraId="148E7C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CACF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0 and LBLA25BM = 0 and LBLA25CM = 0) or (LBLA25AN = 0 and LBLA25BN = 0 and LBLA25CN = 0) or</w:t>
            </w:r>
          </w:p>
        </w:tc>
      </w:tr>
      <w:tr w:rsidR="009E5D69" w14:paraId="0F7927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4E64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0 and LBLA25BO = 0 and LBLA25CO = 0) or (LBLA25AP = 0 and LBLA25BP = 0 and LBLA25CP = 0) or</w:t>
            </w:r>
          </w:p>
        </w:tc>
      </w:tr>
      <w:tr w:rsidR="009E5D69" w14:paraId="5150B1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DBEE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0 and LBLA25BQ = 0 and LBLA25CQ = 0) or (LBLA25AR = 0 and LBLA25BR = 0 and LBLA25CR = 0)</w:t>
            </w:r>
          </w:p>
        </w:tc>
      </w:tr>
      <w:tr w:rsidR="009E5D69" w14:paraId="6F9AB8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3F2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06257C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C09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(LBLA25AA = 1 or LBLA25BA = 1 or LBLA25CA = 1) and (LBLA25AB = 1 or LBLA25BB = 1 or LBLA25CB = 1) and</w:t>
            </w:r>
          </w:p>
        </w:tc>
      </w:tr>
      <w:tr w:rsidR="009E5D69" w14:paraId="110F93A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390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(LBLA25AC = 1 or LBLA25BC = 1 or LBLA25CC = 1) and (LBLA25AD = 1 or LBLA25BD = 1 or LBLA25CD = 1) and</w:t>
            </w:r>
          </w:p>
        </w:tc>
      </w:tr>
      <w:tr w:rsidR="009E5D69" w14:paraId="1CDD82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9FF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(LBLA25AE = 1 or LBLA25BE = 1 or LBLA25CE = 1) and (LBLA25AF = 1 or LBLA25BF = 1 or LBLA25CF = 1) and</w:t>
            </w:r>
          </w:p>
        </w:tc>
      </w:tr>
      <w:tr w:rsidR="009E5D69" w14:paraId="5E0EA7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E0AB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(LBLA25AG = 1 or LBLA25BG = 1 or LBLA25CG = 1) and (LBLA25AH = 1 or LBLA25BH = 1 or LBLA25CH = 1) and</w:t>
            </w:r>
          </w:p>
        </w:tc>
      </w:tr>
      <w:tr w:rsidR="009E5D69" w14:paraId="37CE9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4EF9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(LBLA25AI = 1 or LBLA25BI = 1 or LBLA25CI = 1) and (LBLA25AJ = 1 or LBLA25BJ = 1 or LBLA25CJ = 1) and</w:t>
            </w:r>
          </w:p>
        </w:tc>
      </w:tr>
      <w:tr w:rsidR="009E5D69" w14:paraId="4DDF08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9428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(LBLA25AK = 1 or LBLA25BK = 1 or LBLA25CK = 1) and (LBLA25AL = 1 or LBLA25BL = 1 or LBLA25CL = 1) and</w:t>
            </w:r>
          </w:p>
        </w:tc>
      </w:tr>
      <w:tr w:rsidR="009E5D69" w14:paraId="39C640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5AE3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(LBLA25AM = 1 or LBLA25BM = 1 or LBLA25CM = 1) and (LBLA25AN = 1 or LBLA25BN = 1 or LBLA25CN = 1) and</w:t>
            </w:r>
          </w:p>
        </w:tc>
      </w:tr>
      <w:tr w:rsidR="009E5D69" w14:paraId="74FC77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B467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(LBLA25AO = 1 or LBLA25BO = 1 or LBLA25CO = 1) and (LBLA25AP = 1 or LBLA25BP = 1 or LBLA25CP = 1) and</w:t>
            </w:r>
          </w:p>
        </w:tc>
      </w:tr>
      <w:tr w:rsidR="009E5D69" w14:paraId="219B34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87322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(LBLA25AQ = 1 or LBLA25BQ = 1 or LBLA25CQ = 1) and (LBLA25AR = 1 or LBLA25BR = 1 or LBLA25CR = 1)</w:t>
            </w:r>
          </w:p>
        </w:tc>
      </w:tr>
      <w:tr w:rsidR="009E5D69" w14:paraId="60C15C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49EA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A43A9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D737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5182B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C9499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7766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57EE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B35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699CDB"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58AC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FE8C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Month-by-month looking for work data provided */</w:t>
            </w:r>
          </w:p>
        </w:tc>
      </w:tr>
      <w:tr w:rsidR="009E5D69" w14:paraId="61CF66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CD5F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LBLA021S in (0,.) and LBLA021T in (0,.) and LBLA021U in (0,.) and LBLA25AT in (0,.) and LBLA25AU in (0,.)</w:t>
            </w:r>
          </w:p>
        </w:tc>
      </w:tr>
      <w:tr w:rsidR="009E5D69" w14:paraId="342F6F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294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LBLA25BT in (0,.) and LBLA25BU in (0,.) and LBLA25CT in (0,.) and LBLA25CU in (0,.) then do ;</w:t>
            </w:r>
          </w:p>
        </w:tc>
      </w:tr>
      <w:tr w:rsidR="009E5D69" w14:paraId="20197F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D608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(LBLA021A = 1 and LBLA25AA = 0 and LBLA25BA = 0 and LBLA25CA = 0) or (LBLA021B = 1 and LBLA25AB = 0 and LBLA25BB = 0 and LBLA25CB = 0) or</w:t>
            </w:r>
          </w:p>
        </w:tc>
      </w:tr>
      <w:tr w:rsidR="009E5D69" w14:paraId="3835F1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2AA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 1 and LBLA25AC = 0 and LBLA25BC = 0 and LBLA25CC = 0) or (LBLA021D = 1 and LBLA25AD = 0 and LBLA25BD = 0 and LBLA25CD = 0) or</w:t>
            </w:r>
          </w:p>
        </w:tc>
      </w:tr>
      <w:tr w:rsidR="009E5D69" w14:paraId="7C702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7E9D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 1 and LBLA25AE = 0 and LBLA25BE = 0 and LBLA25CE = 0) or (LBLA021F = 1 and LBLA25AF = 0 and LBLA25BF = 0 and LBLA25CF = 0) or</w:t>
            </w:r>
          </w:p>
        </w:tc>
      </w:tr>
      <w:tr w:rsidR="009E5D69" w14:paraId="7AD19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A389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 1 and LBLA25AG = 0 and LBLA25BG = 0 and LBLA25CG = 0) or (LBLA021H = 1 and LBLA25AH = 0 and LBLA25BH = 0 and LBLA25CH = 0) or</w:t>
            </w:r>
          </w:p>
        </w:tc>
      </w:tr>
      <w:tr w:rsidR="009E5D69" w14:paraId="52942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41A6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 1 and LBLA25AI = 0 and LBLA25BI = 0 and LBLA25CI = 0) or (LBLA021J = 1 and LBLA25AJ = 0 and LBLA25BJ = 0 and LBLA25CJ = 0) or</w:t>
            </w:r>
          </w:p>
        </w:tc>
      </w:tr>
      <w:tr w:rsidR="009E5D69" w14:paraId="6FD825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3978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 1 and LBLA25AK = 0 and LBLA25BK = 0 and LBLA25CK = 0) or (LBLA021L = 1 and LBLA25AL = 0 and LBLA25BL = 0 and LBLA25CL = 0) or</w:t>
            </w:r>
          </w:p>
        </w:tc>
      </w:tr>
      <w:tr w:rsidR="009E5D69" w14:paraId="7A239E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540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 1 and LBLA25AM = 0 and LBLA25BM = 0 and LBLA25CM = 0) or (LBLA021N = 1 and LBLA25AN = 0 and LBLA25BN = 0 and LBLA25CN = 0) or</w:t>
            </w:r>
          </w:p>
        </w:tc>
      </w:tr>
      <w:tr w:rsidR="009E5D69" w14:paraId="7BBA31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30F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 1 and LBLA25AO = 0 and LBLA25BO = 0 and LBLA25CO = 0) or (LBLA021P = 1 and LBLA25AP = 0 and LBLA25BP = 0 and LBLA25CP = 0) or</w:t>
            </w:r>
          </w:p>
        </w:tc>
      </w:tr>
      <w:tr w:rsidR="009E5D69" w14:paraId="63E7354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173F6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 1 and LBLA25AQ = 0 and LBLA25BQ = 0 and LBLA25CQ = 0) or (LBLA021R = 1 and LBLA25AR = 0 and LBLA25BR = 0 and LBLA25CR = 0)</w:t>
            </w:r>
          </w:p>
        </w:tc>
      </w:tr>
      <w:tr w:rsidR="009E5D69" w14:paraId="3476AF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F45B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1 ;</w:t>
            </w:r>
          </w:p>
        </w:tc>
      </w:tr>
      <w:tr w:rsidR="009E5D69" w14:paraId="1D1A1E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270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(LBLA021A in (0,.) or LBLA25AA = 1 or LBLA25BA = 1 or LBLA25CA = 1) and (LBLA021B in (0,.) or LBLA25AB = 1 or LBLA25BB = 1 or LBLA25CB = 1) and</w:t>
            </w:r>
          </w:p>
        </w:tc>
      </w:tr>
      <w:tr w:rsidR="009E5D69" w14:paraId="7C94FD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0BFA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(LBLA021C in (0,.) or LBLA25AC = 1 or LBLA25BC = 1 or LBLA25CC = 1) and</w:t>
            </w:r>
            <w:r>
              <w:rPr>
                <w:rFonts w:ascii="Trebuchet MS" w:hAnsi="Trebuchet MS" w:cs="Trebuchet MS"/>
                <w:color w:val="000000"/>
                <w:sz w:val="19"/>
                <w:szCs w:val="19"/>
              </w:rPr>
              <w:tab/>
              <w:t>(LBLA021D in (0,.) or LBLA25AD = 1 or LBLA25BD = 1 or LBLA25CD = 1) and</w:t>
            </w:r>
          </w:p>
        </w:tc>
      </w:tr>
      <w:tr w:rsidR="009E5D69" w14:paraId="5D49A4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D1CA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(LBLA021E in (0,.) or LBLA25AE = 1 or LBLA25BE = 1 or LBLA25CE = 1) and (LBLA021F in (0,.) or LBLA25AF = 1 or LBLA25BF = 1 or LBLA25CF = 1) and</w:t>
            </w:r>
          </w:p>
        </w:tc>
      </w:tr>
      <w:tr w:rsidR="009E5D69" w14:paraId="78F903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082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(LBLA021G in (0,.) or LBLA25AG = 1 or LBLA25BG = 1 or LBLA25CG = 1) and (LBLA021H in (0,.) or LBLA25AH = 1 or LBLA25BH = 1 or LBLA25CH = 1) and</w:t>
            </w:r>
          </w:p>
        </w:tc>
      </w:tr>
      <w:tr w:rsidR="009E5D69" w14:paraId="7995D3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973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(LBLA021I in (0,.) or LBLA25AI = 1 or LBLA25BI = 1 or LBLA25CI = 1) and (LBLA021J in (0,.) or LBLA25AJ = 1 or LBLA25BJ = 1 or LBLA25CJ = 1) and</w:t>
            </w:r>
          </w:p>
        </w:tc>
      </w:tr>
      <w:tr w:rsidR="009E5D69" w14:paraId="09FA52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E883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(LBLA021K in (0,.) or LBLA25AK = 1 or LBLA25BK = 1 or LBLA25CK = 1) and (LBLA021L in (0,.) or LBLA25AL = 1 or LBLA25BL = 1 or LBLA25CL = 1) and</w:t>
            </w:r>
          </w:p>
        </w:tc>
      </w:tr>
      <w:tr w:rsidR="009E5D69" w14:paraId="2B2607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C07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(LBLA021M in (0,.) or LBLA25AM = 1 or LBLA25BM = 1 or LBLA25CM = 1) and (LBLA021N in (0,.) or LBLA25AN = 1 or LBLA25BN = 1 or LBLA25CN = 1) and</w:t>
            </w:r>
          </w:p>
        </w:tc>
      </w:tr>
      <w:tr w:rsidR="009E5D69" w14:paraId="50DD02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F367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(LBLA021O in (0,.) or LBLA25AO = 1 or LBLA25BO = 1 or LBLA25CO = 1) and</w:t>
            </w:r>
            <w:r>
              <w:rPr>
                <w:rFonts w:ascii="Trebuchet MS" w:hAnsi="Trebuchet MS" w:cs="Trebuchet MS"/>
                <w:color w:val="000000"/>
                <w:sz w:val="19"/>
                <w:szCs w:val="19"/>
              </w:rPr>
              <w:tab/>
              <w:t>(LBLA021P in (0,.) or LBLA25AP = 1 or LBLA25BP = 1 or LBLA25CP = 1) and</w:t>
            </w:r>
          </w:p>
        </w:tc>
      </w:tr>
      <w:tr w:rsidR="009E5D69" w14:paraId="1EC69C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BACF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(LBLA021Q in (0,.) or LBLA25AQ = 1 or LBLA25BQ = 1 or LBLA25CQ = 1) and (LBLA021R in (0,.) or LBLA25AR = 1 or LBLA25BR = 1 or LBLA25CR = 1)</w:t>
            </w:r>
          </w:p>
        </w:tc>
      </w:tr>
      <w:tr w:rsidR="009E5D69" w14:paraId="72A3AB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25E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XUNE2016 = 0 ;</w:t>
            </w:r>
          </w:p>
        </w:tc>
      </w:tr>
      <w:tr w:rsidR="009E5D69" w14:paraId="33BAC46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04EB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6B5E1E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0DFD2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8D08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7B3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B9184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79327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438DD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12B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A061D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49883D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31AC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A3CE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F1F213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B23EC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48A884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84971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19AF871" w14:textId="77777777" w:rsidR="009E5D69" w:rsidRDefault="009E5D69" w:rsidP="009E5D69">
      <w:pPr>
        <w:adjustRightInd w:val="0"/>
        <w:rPr>
          <w:rFonts w:ascii="Trebuchet MS" w:hAnsi="Trebuchet MS" w:cs="Trebuchet MS"/>
          <w:color w:val="000000"/>
          <w:sz w:val="19"/>
          <w:szCs w:val="19"/>
        </w:rPr>
      </w:pPr>
    </w:p>
    <w:p w14:paraId="2139C911" w14:textId="77777777" w:rsidR="009E5D69" w:rsidRDefault="009E5D69" w:rsidP="009E5D69">
      <w:pPr>
        <w:adjustRightInd w:val="0"/>
        <w:rPr>
          <w:rFonts w:ascii="Trebuchet MS" w:hAnsi="Trebuchet MS" w:cs="Trebuchet MS"/>
          <w:color w:val="000000"/>
          <w:sz w:val="19"/>
          <w:szCs w:val="19"/>
        </w:rPr>
        <w:sectPr w:rsidR="009E5D69">
          <w:headerReference w:type="default" r:id="rId333"/>
          <w:footerReference w:type="default" r:id="rId33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9F2EAA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397" w:name="IDX1080"/>
          <w:bookmarkEnd w:id="1397"/>
          <w:p w14:paraId="40E345A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398" w:name="_Toc144389381"/>
            <w:r>
              <w:rPr>
                <w:sz w:val="22"/>
                <w:szCs w:val="22"/>
              </w:rPr>
              <w:instrText>Any spell of unemployment during the year</w:instrText>
            </w:r>
            <w:bookmarkEnd w:id="139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27211F93" w14:textId="77777777" w:rsidR="009E5D69" w:rsidRDefault="009E5D69" w:rsidP="009E5D69">
      <w:pPr>
        <w:adjustRightInd w:val="0"/>
        <w:rPr>
          <w:rFonts w:ascii="Tahoma" w:hAnsi="Tahoma" w:cs="Tahoma"/>
          <w:color w:val="000000"/>
          <w:sz w:val="28"/>
          <w:szCs w:val="28"/>
        </w:rPr>
      </w:pPr>
    </w:p>
    <w:p w14:paraId="3CC51D8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3E08D6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1097BD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399" w:name="IDX1081"/>
            <w:bookmarkEnd w:id="1399"/>
            <w:r>
              <w:rPr>
                <w:rFonts w:ascii="Tahoma" w:hAnsi="Tahoma" w:cs="Tahoma"/>
                <w:color w:val="000000"/>
                <w:sz w:val="28"/>
                <w:szCs w:val="28"/>
              </w:rPr>
              <w:fldChar w:fldCharType="begin"/>
            </w:r>
            <w:r>
              <w:rPr>
                <w:sz w:val="24"/>
                <w:szCs w:val="24"/>
              </w:rPr>
              <w:instrText>tc "</w:instrText>
            </w:r>
            <w:bookmarkStart w:id="1400" w:name="_Toc144389382"/>
            <w:r>
              <w:rPr>
                <w:sz w:val="22"/>
                <w:szCs w:val="22"/>
              </w:rPr>
              <w:instrText>XUNE2017</w:instrText>
            </w:r>
            <w:bookmarkEnd w:id="140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XUNE2017</w:t>
            </w:r>
          </w:p>
        </w:tc>
      </w:tr>
    </w:tbl>
    <w:p w14:paraId="289D2EA4" w14:textId="77777777" w:rsidR="009E5D69" w:rsidRDefault="009E5D69" w:rsidP="009E5D69">
      <w:pPr>
        <w:adjustRightInd w:val="0"/>
        <w:rPr>
          <w:rFonts w:ascii="Tahoma" w:hAnsi="Tahoma" w:cs="Tahoma"/>
          <w:i/>
          <w:iCs/>
          <w:color w:val="000000"/>
          <w:sz w:val="24"/>
          <w:szCs w:val="24"/>
        </w:rPr>
      </w:pPr>
    </w:p>
    <w:p w14:paraId="3112FFFA" w14:textId="77777777" w:rsidR="009E5D69" w:rsidRDefault="009E5D69" w:rsidP="009E5D69">
      <w:pPr>
        <w:adjustRightInd w:val="0"/>
        <w:rPr>
          <w:rFonts w:ascii="Tahoma" w:hAnsi="Tahoma" w:cs="Tahoma"/>
          <w:i/>
          <w:iCs/>
          <w:color w:val="000000"/>
          <w:sz w:val="24"/>
          <w:szCs w:val="24"/>
        </w:rPr>
      </w:pPr>
    </w:p>
    <w:p w14:paraId="40F2EE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01" w:name="IDX1082"/>
      <w:bookmarkEnd w:id="140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E6588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2BCB4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C6954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0F999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DEB4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4B864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XUNE2017</w:t>
            </w:r>
          </w:p>
        </w:tc>
      </w:tr>
      <w:tr w:rsidR="009E5D69" w14:paraId="3EC9AE8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84BC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3A5B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XUNE2017 Any spell of unemployment during the year</w:t>
            </w:r>
          </w:p>
        </w:tc>
      </w:tr>
      <w:tr w:rsidR="009E5D69" w14:paraId="2817384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3A87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6E2F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71CBAD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D63A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E9EA49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5D022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3905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A83A4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629861C" w14:textId="77777777" w:rsidR="009E5D69" w:rsidRDefault="009E5D69" w:rsidP="009E5D69">
      <w:pPr>
        <w:adjustRightInd w:val="0"/>
        <w:rPr>
          <w:rFonts w:ascii="Trebuchet MS" w:hAnsi="Trebuchet MS" w:cs="Trebuchet MS"/>
          <w:color w:val="000000"/>
          <w:sz w:val="19"/>
          <w:szCs w:val="19"/>
        </w:rPr>
      </w:pPr>
    </w:p>
    <w:p w14:paraId="620AD37C" w14:textId="77777777" w:rsidR="009E5D69" w:rsidRDefault="009E5D69" w:rsidP="009E5D69">
      <w:pPr>
        <w:adjustRightInd w:val="0"/>
        <w:rPr>
          <w:rFonts w:ascii="Trebuchet MS" w:hAnsi="Trebuchet MS" w:cs="Trebuchet MS"/>
          <w:color w:val="000000"/>
          <w:sz w:val="19"/>
          <w:szCs w:val="19"/>
        </w:rPr>
      </w:pPr>
    </w:p>
    <w:p w14:paraId="54602A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2" w:name="IDX1083"/>
      <w:bookmarkEnd w:id="140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88BA9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85673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536B699B" w14:textId="77777777" w:rsidR="009E5D69" w:rsidRDefault="009E5D69" w:rsidP="009E5D69">
      <w:pPr>
        <w:adjustRightInd w:val="0"/>
        <w:rPr>
          <w:rFonts w:ascii="Trebuchet MS" w:hAnsi="Trebuchet MS" w:cs="Trebuchet MS"/>
          <w:color w:val="000000"/>
          <w:sz w:val="19"/>
          <w:szCs w:val="19"/>
        </w:rPr>
      </w:pPr>
    </w:p>
    <w:p w14:paraId="5ABF3A0C" w14:textId="77777777" w:rsidR="009E5D69" w:rsidRDefault="009E5D69" w:rsidP="009E5D69">
      <w:pPr>
        <w:adjustRightInd w:val="0"/>
        <w:rPr>
          <w:rFonts w:ascii="Trebuchet MS" w:hAnsi="Trebuchet MS" w:cs="Trebuchet MS"/>
          <w:color w:val="000000"/>
          <w:sz w:val="19"/>
          <w:szCs w:val="19"/>
        </w:rPr>
      </w:pPr>
    </w:p>
    <w:p w14:paraId="7522B6E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3" w:name="IDX1084"/>
      <w:bookmarkEnd w:id="140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74CBD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FD070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1F4151F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D390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029F89F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7F1CF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D7CCDCE" w14:textId="77777777" w:rsidR="009E5D69" w:rsidRDefault="009E5D69" w:rsidP="009E5D69">
      <w:pPr>
        <w:adjustRightInd w:val="0"/>
        <w:rPr>
          <w:rFonts w:ascii="Trebuchet MS" w:hAnsi="Trebuchet MS" w:cs="Trebuchet MS"/>
          <w:color w:val="000000"/>
          <w:sz w:val="19"/>
          <w:szCs w:val="19"/>
        </w:rPr>
      </w:pPr>
    </w:p>
    <w:p w14:paraId="77F02217" w14:textId="77777777" w:rsidR="009E5D69" w:rsidRDefault="009E5D69" w:rsidP="009E5D69">
      <w:pPr>
        <w:adjustRightInd w:val="0"/>
        <w:rPr>
          <w:rFonts w:ascii="Trebuchet MS" w:hAnsi="Trebuchet MS" w:cs="Trebuchet MS"/>
          <w:color w:val="000000"/>
          <w:sz w:val="19"/>
          <w:szCs w:val="19"/>
        </w:rPr>
      </w:pPr>
    </w:p>
    <w:p w14:paraId="5258BD6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4" w:name="IDX1085"/>
      <w:bookmarkEnd w:id="140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B70E1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167B5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73A51352" w14:textId="77777777" w:rsidR="009E5D69" w:rsidRDefault="009E5D69" w:rsidP="009E5D69">
      <w:pPr>
        <w:adjustRightInd w:val="0"/>
        <w:rPr>
          <w:rFonts w:ascii="Trebuchet MS" w:hAnsi="Trebuchet MS" w:cs="Trebuchet MS"/>
          <w:color w:val="000000"/>
          <w:sz w:val="19"/>
          <w:szCs w:val="19"/>
        </w:rPr>
      </w:pPr>
    </w:p>
    <w:p w14:paraId="1EE33830" w14:textId="77777777" w:rsidR="009E5D69" w:rsidRDefault="009E5D69" w:rsidP="009E5D69">
      <w:pPr>
        <w:adjustRightInd w:val="0"/>
        <w:rPr>
          <w:rFonts w:ascii="Trebuchet MS" w:hAnsi="Trebuchet MS" w:cs="Trebuchet MS"/>
          <w:color w:val="000000"/>
          <w:sz w:val="19"/>
          <w:szCs w:val="19"/>
        </w:rPr>
      </w:pPr>
    </w:p>
    <w:p w14:paraId="0DEF459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05" w:name="IDX1086"/>
      <w:bookmarkEnd w:id="140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3221DEA"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F4E1FAE" w14:textId="77777777" w:rsidR="009E5D69" w:rsidRDefault="009E5D69" w:rsidP="006A0CC6">
            <w:pPr>
              <w:keepNext/>
              <w:adjustRightInd w:val="0"/>
              <w:rPr>
                <w:sz w:val="24"/>
                <w:szCs w:val="24"/>
              </w:rPr>
            </w:pPr>
          </w:p>
        </w:tc>
      </w:tr>
      <w:tr w:rsidR="009E5D69" w14:paraId="4548C68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EE293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4CA72D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F582C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A57A42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76BD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5EC9B9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40AA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XLFS2017 = 2 then XUNE2017 = 1 ;</w:t>
            </w:r>
          </w:p>
        </w:tc>
      </w:tr>
      <w:tr w:rsidR="009E5D69" w14:paraId="3D7333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DF37F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4C3C6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28D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0AC52C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B6E6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missing(LCD005) and LCD032 = 0 then do ;</w:t>
            </w:r>
          </w:p>
        </w:tc>
      </w:tr>
      <w:tr w:rsidR="009E5D69" w14:paraId="42D1CD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5451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(LCF002D = 1 or LCF002E = 1 or LCF002F = 1 or LCF002G = 1 or LCF002H = 1 or LCF002I = 1</w:t>
            </w:r>
          </w:p>
        </w:tc>
      </w:tr>
      <w:tr w:rsidR="009E5D69" w14:paraId="77155F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BB22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LCF002J = 1 or LCF002K = 1 or LCF002L = 1 or LCF002M = 1 or LCF002N = 1 or LCF002O = 1</w:t>
            </w:r>
          </w:p>
        </w:tc>
      </w:tr>
      <w:tr w:rsidR="009E5D69" w14:paraId="60C348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F6E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LCF002P = 1 or LCF002Q = 1 or LCF002R = 1 or LCF002S = 1 or LCF002X = 1)</w:t>
            </w:r>
          </w:p>
        </w:tc>
      </w:tr>
      <w:tr w:rsidR="009E5D69" w14:paraId="729729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CA5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XUNE2017 = 1 ;</w:t>
            </w:r>
          </w:p>
        </w:tc>
      </w:tr>
      <w:tr w:rsidR="009E5D69" w14:paraId="333AC8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32C8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XUNE2017 = 0 ;</w:t>
            </w:r>
          </w:p>
        </w:tc>
      </w:tr>
      <w:tr w:rsidR="009E5D69" w14:paraId="49C06C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CEF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EDE16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1781D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03EF6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07ED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1670AB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728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missing(LCD005) or 0 &lt; LCD032) then do ;</w:t>
            </w:r>
          </w:p>
        </w:tc>
      </w:tr>
      <w:tr w:rsidR="009E5D69" w14:paraId="5A5AD5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6B31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(LCD033B = 0 and LCF002A = 1) or (LCD033C = 0 and LCF002B = 1) or (LCD033D = 0 and LCF002C = 1)</w:t>
            </w:r>
          </w:p>
        </w:tc>
      </w:tr>
      <w:tr w:rsidR="009E5D69" w14:paraId="0D39EC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CA340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(LCD033E = 0 and LCF002D = 1) or (LCD033F = 0 and LCF002E = 1) or (LCD033G = 0 and LCF002F = 1)</w:t>
            </w:r>
          </w:p>
        </w:tc>
      </w:tr>
      <w:tr w:rsidR="009E5D69" w14:paraId="53FD60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2802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(LCD033H = 0 and LCF002G = 1) or (LCD033I = 0 and LCF002H = 1) or (LCD033J = 0 and LCF002I = 1)</w:t>
            </w:r>
          </w:p>
        </w:tc>
      </w:tr>
      <w:tr w:rsidR="009E5D69" w14:paraId="7D22A4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58D6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(LCD033K = 0 and LCF002J = 1) or (LCD033L = 0 and LCF002K = 1) or (LCD033M = 0 and LCF002L = 1)</w:t>
            </w:r>
          </w:p>
        </w:tc>
      </w:tr>
      <w:tr w:rsidR="009E5D69" w14:paraId="2F05D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2D8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(LCD033N = 0 and LCF002M = 1) or (LCD033O = 0 and LCF002N = 1) or (LCD033P = 0 and LCF002O = 1)</w:t>
            </w:r>
          </w:p>
        </w:tc>
      </w:tr>
      <w:tr w:rsidR="009E5D69" w14:paraId="5BC97B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2D66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(LCD033Q = 0 and LCF002P = 1) or (LCD033R = 0 and LCF002Q = 1) or (LCD033S = 0 and LCF002R = 1)</w:t>
            </w:r>
          </w:p>
        </w:tc>
      </w:tr>
      <w:tr w:rsidR="009E5D69" w14:paraId="6437E33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9E55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(LCD033T = 0 and LCF002S = 1) or (LCD033X = 0 and LCF002X = 1) then XUNE2017 = 1 ;</w:t>
            </w:r>
          </w:p>
        </w:tc>
      </w:tr>
      <w:tr w:rsidR="009E5D69" w14:paraId="07F0D3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1587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XUNE2017 = 0 ;</w:t>
            </w:r>
          </w:p>
        </w:tc>
      </w:tr>
      <w:tr w:rsidR="009E5D69" w14:paraId="3570A5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E4ED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536C8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98425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5AEEAB9"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1ADDA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126F7A60" w14:textId="77777777" w:rsidR="009E5D69" w:rsidRDefault="009E5D69" w:rsidP="009E5D69">
      <w:pPr>
        <w:adjustRightInd w:val="0"/>
        <w:rPr>
          <w:rFonts w:ascii="Trebuchet MS" w:hAnsi="Trebuchet MS" w:cs="Trebuchet MS"/>
          <w:color w:val="000000"/>
          <w:sz w:val="19"/>
          <w:szCs w:val="19"/>
        </w:rPr>
      </w:pPr>
    </w:p>
    <w:p w14:paraId="59B66D12" w14:textId="77777777" w:rsidR="009E5D69" w:rsidRDefault="009E5D69" w:rsidP="009E5D69">
      <w:pPr>
        <w:adjustRightInd w:val="0"/>
        <w:rPr>
          <w:rFonts w:ascii="Trebuchet MS" w:hAnsi="Trebuchet MS" w:cs="Trebuchet MS"/>
          <w:color w:val="000000"/>
          <w:sz w:val="19"/>
          <w:szCs w:val="19"/>
        </w:rPr>
        <w:sectPr w:rsidR="009E5D69">
          <w:headerReference w:type="default" r:id="rId335"/>
          <w:footerReference w:type="default" r:id="rId33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90FCA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06" w:name="IDX1087"/>
          <w:bookmarkEnd w:id="1406"/>
          <w:p w14:paraId="46832E3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07" w:name="_Toc144389383"/>
            <w:r>
              <w:rPr>
                <w:sz w:val="22"/>
                <w:szCs w:val="22"/>
              </w:rPr>
              <w:instrText>Any spell of unemployment during the year</w:instrText>
            </w:r>
            <w:bookmarkEnd w:id="140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22395222" w14:textId="77777777" w:rsidR="009E5D69" w:rsidRDefault="009E5D69" w:rsidP="009E5D69">
      <w:pPr>
        <w:adjustRightInd w:val="0"/>
        <w:rPr>
          <w:rFonts w:ascii="Tahoma" w:hAnsi="Tahoma" w:cs="Tahoma"/>
          <w:color w:val="000000"/>
          <w:sz w:val="28"/>
          <w:szCs w:val="28"/>
        </w:rPr>
      </w:pPr>
    </w:p>
    <w:p w14:paraId="0C10B66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C49A2C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8331F6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08" w:name="IDX1088"/>
            <w:bookmarkEnd w:id="1408"/>
            <w:r>
              <w:rPr>
                <w:rFonts w:ascii="Tahoma" w:hAnsi="Tahoma" w:cs="Tahoma"/>
                <w:color w:val="000000"/>
                <w:sz w:val="28"/>
                <w:szCs w:val="28"/>
              </w:rPr>
              <w:fldChar w:fldCharType="begin"/>
            </w:r>
            <w:r>
              <w:rPr>
                <w:sz w:val="24"/>
                <w:szCs w:val="24"/>
              </w:rPr>
              <w:instrText>tc "</w:instrText>
            </w:r>
            <w:bookmarkStart w:id="1409" w:name="_Toc144389384"/>
            <w:r>
              <w:rPr>
                <w:sz w:val="22"/>
                <w:szCs w:val="22"/>
              </w:rPr>
              <w:instrText>XUNE2018</w:instrText>
            </w:r>
            <w:bookmarkEnd w:id="14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XUNE2018</w:t>
            </w:r>
          </w:p>
        </w:tc>
      </w:tr>
    </w:tbl>
    <w:p w14:paraId="0FF610F3" w14:textId="77777777" w:rsidR="009E5D69" w:rsidRDefault="009E5D69" w:rsidP="009E5D69">
      <w:pPr>
        <w:adjustRightInd w:val="0"/>
        <w:rPr>
          <w:rFonts w:ascii="Tahoma" w:hAnsi="Tahoma" w:cs="Tahoma"/>
          <w:i/>
          <w:iCs/>
          <w:color w:val="000000"/>
          <w:sz w:val="24"/>
          <w:szCs w:val="24"/>
        </w:rPr>
      </w:pPr>
    </w:p>
    <w:p w14:paraId="6DF4E249" w14:textId="77777777" w:rsidR="009E5D69" w:rsidRDefault="009E5D69" w:rsidP="009E5D69">
      <w:pPr>
        <w:adjustRightInd w:val="0"/>
        <w:rPr>
          <w:rFonts w:ascii="Tahoma" w:hAnsi="Tahoma" w:cs="Tahoma"/>
          <w:i/>
          <w:iCs/>
          <w:color w:val="000000"/>
          <w:sz w:val="24"/>
          <w:szCs w:val="24"/>
        </w:rPr>
      </w:pPr>
    </w:p>
    <w:p w14:paraId="669A0A9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10" w:name="IDX1089"/>
      <w:bookmarkEnd w:id="141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9B8C2B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E946D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2E99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9EE26E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01220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26A0F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XUNE2018</w:t>
            </w:r>
          </w:p>
        </w:tc>
      </w:tr>
      <w:tr w:rsidR="009E5D69" w14:paraId="400BB5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0578BE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99E7C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XUNE2018 Any spell of unemployment during the year</w:t>
            </w:r>
          </w:p>
        </w:tc>
      </w:tr>
      <w:tr w:rsidR="009E5D69" w14:paraId="1722A2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4C6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9F8C1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49E3863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6AF08C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3F004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8E87F5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8A03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4937B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6A6A8705" w14:textId="77777777" w:rsidR="009E5D69" w:rsidRDefault="009E5D69" w:rsidP="009E5D69">
      <w:pPr>
        <w:adjustRightInd w:val="0"/>
        <w:rPr>
          <w:rFonts w:ascii="Trebuchet MS" w:hAnsi="Trebuchet MS" w:cs="Trebuchet MS"/>
          <w:color w:val="000000"/>
          <w:sz w:val="19"/>
          <w:szCs w:val="19"/>
        </w:rPr>
      </w:pPr>
    </w:p>
    <w:p w14:paraId="13CAB72A" w14:textId="77777777" w:rsidR="009E5D69" w:rsidRDefault="009E5D69" w:rsidP="009E5D69">
      <w:pPr>
        <w:adjustRightInd w:val="0"/>
        <w:rPr>
          <w:rFonts w:ascii="Trebuchet MS" w:hAnsi="Trebuchet MS" w:cs="Trebuchet MS"/>
          <w:color w:val="000000"/>
          <w:sz w:val="19"/>
          <w:szCs w:val="19"/>
        </w:rPr>
      </w:pPr>
    </w:p>
    <w:p w14:paraId="62E192C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1" w:name="IDX1090"/>
      <w:bookmarkEnd w:id="141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DF14F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2C807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5F341FFF" w14:textId="77777777" w:rsidR="009E5D69" w:rsidRDefault="009E5D69" w:rsidP="009E5D69">
      <w:pPr>
        <w:adjustRightInd w:val="0"/>
        <w:rPr>
          <w:rFonts w:ascii="Trebuchet MS" w:hAnsi="Trebuchet MS" w:cs="Trebuchet MS"/>
          <w:color w:val="000000"/>
          <w:sz w:val="19"/>
          <w:szCs w:val="19"/>
        </w:rPr>
      </w:pPr>
    </w:p>
    <w:p w14:paraId="6DBC696D" w14:textId="77777777" w:rsidR="009E5D69" w:rsidRDefault="009E5D69" w:rsidP="009E5D69">
      <w:pPr>
        <w:adjustRightInd w:val="0"/>
        <w:rPr>
          <w:rFonts w:ascii="Trebuchet MS" w:hAnsi="Trebuchet MS" w:cs="Trebuchet MS"/>
          <w:color w:val="000000"/>
          <w:sz w:val="19"/>
          <w:szCs w:val="19"/>
        </w:rPr>
      </w:pPr>
    </w:p>
    <w:p w14:paraId="70257B1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2" w:name="IDX1091"/>
      <w:bookmarkEnd w:id="141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FAD85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F05B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478C22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4A542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771DB12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61963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92239FA" w14:textId="77777777" w:rsidR="009E5D69" w:rsidRDefault="009E5D69" w:rsidP="009E5D69">
      <w:pPr>
        <w:adjustRightInd w:val="0"/>
        <w:rPr>
          <w:rFonts w:ascii="Trebuchet MS" w:hAnsi="Trebuchet MS" w:cs="Trebuchet MS"/>
          <w:color w:val="000000"/>
          <w:sz w:val="19"/>
          <w:szCs w:val="19"/>
        </w:rPr>
      </w:pPr>
    </w:p>
    <w:p w14:paraId="4116FBC5" w14:textId="77777777" w:rsidR="009E5D69" w:rsidRDefault="009E5D69" w:rsidP="009E5D69">
      <w:pPr>
        <w:adjustRightInd w:val="0"/>
        <w:rPr>
          <w:rFonts w:ascii="Trebuchet MS" w:hAnsi="Trebuchet MS" w:cs="Trebuchet MS"/>
          <w:color w:val="000000"/>
          <w:sz w:val="19"/>
          <w:szCs w:val="19"/>
        </w:rPr>
      </w:pPr>
    </w:p>
    <w:p w14:paraId="29C5872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3" w:name="IDX1092"/>
      <w:bookmarkEnd w:id="141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FE05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9DE2A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7E17DFF6" w14:textId="77777777" w:rsidR="009E5D69" w:rsidRDefault="009E5D69" w:rsidP="009E5D69">
      <w:pPr>
        <w:adjustRightInd w:val="0"/>
        <w:rPr>
          <w:rFonts w:ascii="Trebuchet MS" w:hAnsi="Trebuchet MS" w:cs="Trebuchet MS"/>
          <w:color w:val="000000"/>
          <w:sz w:val="19"/>
          <w:szCs w:val="19"/>
        </w:rPr>
      </w:pPr>
    </w:p>
    <w:p w14:paraId="74F7CEE2" w14:textId="77777777" w:rsidR="009E5D69" w:rsidRDefault="009E5D69" w:rsidP="009E5D69">
      <w:pPr>
        <w:adjustRightInd w:val="0"/>
        <w:rPr>
          <w:rFonts w:ascii="Trebuchet MS" w:hAnsi="Trebuchet MS" w:cs="Trebuchet MS"/>
          <w:color w:val="000000"/>
          <w:sz w:val="19"/>
          <w:szCs w:val="19"/>
        </w:rPr>
      </w:pPr>
    </w:p>
    <w:p w14:paraId="61C8B1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14" w:name="IDX1093"/>
      <w:bookmarkEnd w:id="141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BC085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6B46EB41" w14:textId="77777777" w:rsidR="009E5D69" w:rsidRDefault="009E5D69" w:rsidP="006A0CC6">
            <w:pPr>
              <w:keepNext/>
              <w:adjustRightInd w:val="0"/>
              <w:rPr>
                <w:sz w:val="24"/>
                <w:szCs w:val="24"/>
              </w:rPr>
            </w:pPr>
          </w:p>
        </w:tc>
      </w:tr>
      <w:tr w:rsidR="009E5D69" w14:paraId="30AB4D9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999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3332E0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B601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3DC44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EE73C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656086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3521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XLFS2018 = 2 then XUNE2018 = 1 ;</w:t>
            </w:r>
          </w:p>
        </w:tc>
      </w:tr>
      <w:tr w:rsidR="009E5D69" w14:paraId="4E7997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271C6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B879D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BE7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71ED95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AE33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missing(LDD005) /*more than one job*/ and LDD032 = 0 /*number of other jobs since last interview*/ then do ;</w:t>
            </w:r>
          </w:p>
        </w:tc>
      </w:tr>
      <w:tr w:rsidR="009E5D69" w14:paraId="318B42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8634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(LDF002D = 1 or LDF002E = 1 or LDF002F = 1 or LDF002G = 1 or LDF002H = 1 or LDF002I = 1</w:t>
            </w:r>
          </w:p>
        </w:tc>
      </w:tr>
      <w:tr w:rsidR="009E5D69" w14:paraId="3DCED8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8A2C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LDF002J = 1 or LDF002K = 1 or LDF002L = 1 or LDF002M = 1 or LDF002N = 1 or LDF002O = 1</w:t>
            </w:r>
          </w:p>
        </w:tc>
      </w:tr>
      <w:tr w:rsidR="009E5D69" w14:paraId="633D12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258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LDF002P = 1 or LDF002Q = 1 or LDF002R = 1 or LDF002S = 1 or LDF002X = 1)</w:t>
            </w:r>
          </w:p>
        </w:tc>
      </w:tr>
      <w:tr w:rsidR="009E5D69" w14:paraId="513DA2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8AC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XUNE2018 = 1 ;</w:t>
            </w:r>
          </w:p>
        </w:tc>
      </w:tr>
      <w:tr w:rsidR="009E5D69" w14:paraId="6E919C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96F7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XUNE2018 = 0 ;</w:t>
            </w:r>
          </w:p>
        </w:tc>
      </w:tr>
      <w:tr w:rsidR="009E5D69" w14:paraId="666D18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2D92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539022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640E9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CBD45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95CB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6C31B7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304E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missing(LDD005) or 0 &lt; LDD032) then do ;</w:t>
            </w:r>
          </w:p>
        </w:tc>
      </w:tr>
      <w:tr w:rsidR="009E5D69" w14:paraId="6D09AD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59AB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(LDD033B = 0 and LDF002A = 1) or (LDD033C = 0 and LDF002B = 1) or (LDD033D = 0 and LDF002C = 1)</w:t>
            </w:r>
          </w:p>
        </w:tc>
      </w:tr>
      <w:tr w:rsidR="009E5D69" w14:paraId="561ADA3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53D4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(LDD033E = 0 and LDF002D = 1) or (LDD033F = 0 and LDF002E = 1) or (LDD033G = 0 and LDF002F = 1)</w:t>
            </w:r>
          </w:p>
        </w:tc>
      </w:tr>
      <w:tr w:rsidR="009E5D69" w14:paraId="228125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3229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(LDD033H = 0 and LDF002G = 1) or (LDD033I = 0 and LDF002H = 1) or (LDD033J = 0 and LDF002I = 1)</w:t>
            </w:r>
          </w:p>
        </w:tc>
      </w:tr>
      <w:tr w:rsidR="009E5D69" w14:paraId="323996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98C1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(LDD033K = 0 and LDF002J = 1) or (LDD033L = 0 and LDF002K = 1) or (LDD033M = 0 and LDF002L = 1)</w:t>
            </w:r>
          </w:p>
        </w:tc>
      </w:tr>
      <w:tr w:rsidR="009E5D69" w14:paraId="3A1771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5085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(LDD033N = 0 and LDF002M = 1) or (LDD033O = 0 and LDF002N = 1) or (LDD033P = 0 and LDF002O = 1)</w:t>
            </w:r>
          </w:p>
        </w:tc>
      </w:tr>
      <w:tr w:rsidR="009E5D69" w14:paraId="1BD1F5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5DDC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(LDD033Q = 0 and LDF002P = 1) or (LDD033R = 0 and LDF002Q = 1) or (LDD033S = 0 and LDF002R = 1)</w:t>
            </w:r>
          </w:p>
        </w:tc>
      </w:tr>
      <w:tr w:rsidR="009E5D69" w14:paraId="49209A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BCE16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(LDD033T = 0 and LDF002S = 1) or (LDD033X = 0 and LDF002X = 1) then XUNE2018 = 1 ;</w:t>
            </w:r>
          </w:p>
        </w:tc>
      </w:tr>
      <w:tr w:rsidR="009E5D69" w14:paraId="2CCAB4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C724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XUNE2018 = 0 ;</w:t>
            </w:r>
          </w:p>
        </w:tc>
      </w:tr>
      <w:tr w:rsidR="009E5D69" w14:paraId="6B7AC1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895B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DC5F2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7099B7"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8E5092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E5832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59D9195" w14:textId="77777777" w:rsidR="009E5D69" w:rsidRDefault="009E5D69" w:rsidP="009E5D69">
      <w:pPr>
        <w:adjustRightInd w:val="0"/>
        <w:rPr>
          <w:rFonts w:ascii="Trebuchet MS" w:hAnsi="Trebuchet MS" w:cs="Trebuchet MS"/>
          <w:color w:val="000000"/>
          <w:sz w:val="19"/>
          <w:szCs w:val="19"/>
        </w:rPr>
      </w:pPr>
    </w:p>
    <w:p w14:paraId="68E6EE99" w14:textId="77777777" w:rsidR="009E5D69" w:rsidRDefault="009E5D69" w:rsidP="009E5D69">
      <w:pPr>
        <w:adjustRightInd w:val="0"/>
        <w:rPr>
          <w:rFonts w:ascii="Trebuchet MS" w:hAnsi="Trebuchet MS" w:cs="Trebuchet MS"/>
          <w:color w:val="000000"/>
          <w:sz w:val="19"/>
          <w:szCs w:val="19"/>
        </w:rPr>
        <w:sectPr w:rsidR="009E5D69">
          <w:headerReference w:type="default" r:id="rId337"/>
          <w:footerReference w:type="default" r:id="rId33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D7F0F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15" w:name="IDX1094"/>
          <w:bookmarkEnd w:id="1415"/>
          <w:p w14:paraId="7E5C4BE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16" w:name="_Toc144389385"/>
            <w:r>
              <w:rPr>
                <w:sz w:val="22"/>
                <w:szCs w:val="22"/>
              </w:rPr>
              <w:instrText>Any spell of unemployment during the year</w:instrText>
            </w:r>
            <w:bookmarkEnd w:id="141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384357A5" w14:textId="77777777" w:rsidR="009E5D69" w:rsidRDefault="009E5D69" w:rsidP="009E5D69">
      <w:pPr>
        <w:adjustRightInd w:val="0"/>
        <w:rPr>
          <w:rFonts w:ascii="Tahoma" w:hAnsi="Tahoma" w:cs="Tahoma"/>
          <w:color w:val="000000"/>
          <w:sz w:val="28"/>
          <w:szCs w:val="28"/>
        </w:rPr>
      </w:pPr>
    </w:p>
    <w:p w14:paraId="0A8625B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A8E32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761AFFA"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17" w:name="IDX1095"/>
            <w:bookmarkEnd w:id="1417"/>
            <w:r>
              <w:rPr>
                <w:rFonts w:ascii="Tahoma" w:hAnsi="Tahoma" w:cs="Tahoma"/>
                <w:color w:val="000000"/>
                <w:sz w:val="28"/>
                <w:szCs w:val="28"/>
              </w:rPr>
              <w:fldChar w:fldCharType="begin"/>
            </w:r>
            <w:r>
              <w:rPr>
                <w:sz w:val="24"/>
                <w:szCs w:val="24"/>
              </w:rPr>
              <w:instrText>tc "</w:instrText>
            </w:r>
            <w:bookmarkStart w:id="1418" w:name="_Toc144389386"/>
            <w:r>
              <w:rPr>
                <w:sz w:val="22"/>
                <w:szCs w:val="22"/>
              </w:rPr>
              <w:instrText>XUNE2019</w:instrText>
            </w:r>
            <w:bookmarkEnd w:id="141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XUNE2019</w:t>
            </w:r>
          </w:p>
        </w:tc>
      </w:tr>
    </w:tbl>
    <w:p w14:paraId="3F1E7CF9" w14:textId="77777777" w:rsidR="009E5D69" w:rsidRDefault="009E5D69" w:rsidP="009E5D69">
      <w:pPr>
        <w:adjustRightInd w:val="0"/>
        <w:rPr>
          <w:rFonts w:ascii="Tahoma" w:hAnsi="Tahoma" w:cs="Tahoma"/>
          <w:i/>
          <w:iCs/>
          <w:color w:val="000000"/>
          <w:sz w:val="24"/>
          <w:szCs w:val="24"/>
        </w:rPr>
      </w:pPr>
    </w:p>
    <w:p w14:paraId="0FAD2C55" w14:textId="77777777" w:rsidR="009E5D69" w:rsidRDefault="009E5D69" w:rsidP="009E5D69">
      <w:pPr>
        <w:adjustRightInd w:val="0"/>
        <w:rPr>
          <w:rFonts w:ascii="Tahoma" w:hAnsi="Tahoma" w:cs="Tahoma"/>
          <w:i/>
          <w:iCs/>
          <w:color w:val="000000"/>
          <w:sz w:val="24"/>
          <w:szCs w:val="24"/>
        </w:rPr>
      </w:pPr>
    </w:p>
    <w:p w14:paraId="018A847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19" w:name="IDX1096"/>
      <w:bookmarkEnd w:id="141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B865E2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0947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0F900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25E2D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D613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BA48A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XUNE2019</w:t>
            </w:r>
          </w:p>
        </w:tc>
      </w:tr>
      <w:tr w:rsidR="009E5D69" w14:paraId="78124DD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135E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C1FB9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XUNE2019 Any spell of unemployment during the year</w:t>
            </w:r>
          </w:p>
        </w:tc>
      </w:tr>
      <w:tr w:rsidR="009E5D69" w14:paraId="0C1863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406A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3DA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505B0A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A4FFA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AF1266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EBDEE0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FB806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1D475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47615AF5" w14:textId="77777777" w:rsidR="009E5D69" w:rsidRDefault="009E5D69" w:rsidP="009E5D69">
      <w:pPr>
        <w:adjustRightInd w:val="0"/>
        <w:rPr>
          <w:rFonts w:ascii="Trebuchet MS" w:hAnsi="Trebuchet MS" w:cs="Trebuchet MS"/>
          <w:color w:val="000000"/>
          <w:sz w:val="19"/>
          <w:szCs w:val="19"/>
        </w:rPr>
      </w:pPr>
    </w:p>
    <w:p w14:paraId="7CEB4FBA" w14:textId="77777777" w:rsidR="009E5D69" w:rsidRDefault="009E5D69" w:rsidP="009E5D69">
      <w:pPr>
        <w:adjustRightInd w:val="0"/>
        <w:rPr>
          <w:rFonts w:ascii="Trebuchet MS" w:hAnsi="Trebuchet MS" w:cs="Trebuchet MS"/>
          <w:color w:val="000000"/>
          <w:sz w:val="19"/>
          <w:szCs w:val="19"/>
        </w:rPr>
      </w:pPr>
    </w:p>
    <w:p w14:paraId="6A5E93E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0" w:name="IDX1097"/>
      <w:bookmarkEnd w:id="142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251EC7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95CA5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1BE8504B" w14:textId="77777777" w:rsidR="009E5D69" w:rsidRDefault="009E5D69" w:rsidP="009E5D69">
      <w:pPr>
        <w:adjustRightInd w:val="0"/>
        <w:rPr>
          <w:rFonts w:ascii="Trebuchet MS" w:hAnsi="Trebuchet MS" w:cs="Trebuchet MS"/>
          <w:color w:val="000000"/>
          <w:sz w:val="19"/>
          <w:szCs w:val="19"/>
        </w:rPr>
      </w:pPr>
    </w:p>
    <w:p w14:paraId="3A5D0B4A" w14:textId="77777777" w:rsidR="009E5D69" w:rsidRDefault="009E5D69" w:rsidP="009E5D69">
      <w:pPr>
        <w:adjustRightInd w:val="0"/>
        <w:rPr>
          <w:rFonts w:ascii="Trebuchet MS" w:hAnsi="Trebuchet MS" w:cs="Trebuchet MS"/>
          <w:color w:val="000000"/>
          <w:sz w:val="19"/>
          <w:szCs w:val="19"/>
        </w:rPr>
      </w:pPr>
    </w:p>
    <w:p w14:paraId="1E86EFA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1" w:name="IDX1098"/>
      <w:bookmarkEnd w:id="142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682F03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A47E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7BF09C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47220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34156B3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AE5C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4BE519B" w14:textId="77777777" w:rsidR="009E5D69" w:rsidRDefault="009E5D69" w:rsidP="009E5D69">
      <w:pPr>
        <w:adjustRightInd w:val="0"/>
        <w:rPr>
          <w:rFonts w:ascii="Trebuchet MS" w:hAnsi="Trebuchet MS" w:cs="Trebuchet MS"/>
          <w:color w:val="000000"/>
          <w:sz w:val="19"/>
          <w:szCs w:val="19"/>
        </w:rPr>
      </w:pPr>
    </w:p>
    <w:p w14:paraId="044D6521" w14:textId="77777777" w:rsidR="009E5D69" w:rsidRDefault="009E5D69" w:rsidP="009E5D69">
      <w:pPr>
        <w:adjustRightInd w:val="0"/>
        <w:rPr>
          <w:rFonts w:ascii="Trebuchet MS" w:hAnsi="Trebuchet MS" w:cs="Trebuchet MS"/>
          <w:color w:val="000000"/>
          <w:sz w:val="19"/>
          <w:szCs w:val="19"/>
        </w:rPr>
      </w:pPr>
    </w:p>
    <w:p w14:paraId="282D50D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2" w:name="IDX1099"/>
      <w:bookmarkEnd w:id="142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6B458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834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B5664DD" w14:textId="77777777" w:rsidR="009E5D69" w:rsidRDefault="009E5D69" w:rsidP="009E5D69">
      <w:pPr>
        <w:adjustRightInd w:val="0"/>
        <w:rPr>
          <w:rFonts w:ascii="Trebuchet MS" w:hAnsi="Trebuchet MS" w:cs="Trebuchet MS"/>
          <w:color w:val="000000"/>
          <w:sz w:val="19"/>
          <w:szCs w:val="19"/>
        </w:rPr>
      </w:pPr>
    </w:p>
    <w:p w14:paraId="6C686DEA" w14:textId="77777777" w:rsidR="009E5D69" w:rsidRDefault="009E5D69" w:rsidP="009E5D69">
      <w:pPr>
        <w:adjustRightInd w:val="0"/>
        <w:rPr>
          <w:rFonts w:ascii="Trebuchet MS" w:hAnsi="Trebuchet MS" w:cs="Trebuchet MS"/>
          <w:color w:val="000000"/>
          <w:sz w:val="19"/>
          <w:szCs w:val="19"/>
        </w:rPr>
      </w:pPr>
    </w:p>
    <w:p w14:paraId="7D4D9F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3" w:name="IDX1100"/>
      <w:bookmarkEnd w:id="142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A10B766"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25DE3E82" w14:textId="77777777" w:rsidR="009E5D69" w:rsidRDefault="009E5D69" w:rsidP="006A0CC6">
            <w:pPr>
              <w:keepNext/>
              <w:adjustRightInd w:val="0"/>
              <w:rPr>
                <w:sz w:val="24"/>
                <w:szCs w:val="24"/>
              </w:rPr>
            </w:pPr>
          </w:p>
        </w:tc>
      </w:tr>
      <w:tr w:rsidR="009E5D69" w14:paraId="3A8E3644"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E58AA6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1FCA8A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C4AA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AB8D3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40D8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39F4EA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8D47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XLFS2019 = 2 then XUNE2019 = 1 ;</w:t>
            </w:r>
          </w:p>
        </w:tc>
      </w:tr>
      <w:tr w:rsidR="009E5D69" w14:paraId="6B830B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7090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F6CD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83C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0C4C37B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33D3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missing(LED005) /*more than one job*/ and LED032 = 0 /*number of other jobs since last interview*/ then do ;</w:t>
            </w:r>
          </w:p>
        </w:tc>
      </w:tr>
      <w:tr w:rsidR="009E5D69" w14:paraId="0B17CA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0327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(LEF002D = 1 or LEF002E = 1 or LEF002F = 1 or LEF002G = 1 or LEF002H = 1 or LEF002I = 1</w:t>
            </w:r>
          </w:p>
        </w:tc>
      </w:tr>
      <w:tr w:rsidR="009E5D69" w14:paraId="547DF1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CB4E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LEF002J = 1 or LEF002K = 1 or LEF002L = 1 or LEF002M = 1 or LEF002N = 1 or LEF002O = 1</w:t>
            </w:r>
          </w:p>
        </w:tc>
      </w:tr>
      <w:tr w:rsidR="009E5D69" w14:paraId="0A7C4F3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AE94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LEF002P = 1 or LEF002Q = 1 or LEF002R = 1 or LEF002S = 1 or LEF002X = 1)</w:t>
            </w:r>
          </w:p>
        </w:tc>
      </w:tr>
      <w:tr w:rsidR="009E5D69" w14:paraId="1394D1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824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XUNE2019 = 1 ;</w:t>
            </w:r>
          </w:p>
        </w:tc>
      </w:tr>
      <w:tr w:rsidR="009E5D69" w14:paraId="277C53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7B7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XUNE2019 = 0 ;</w:t>
            </w:r>
          </w:p>
        </w:tc>
      </w:tr>
      <w:tr w:rsidR="009E5D69" w14:paraId="2E64FF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A7E0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28F724D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3B2AF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63C7C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4C4D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55AFFE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84C6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missing(LED005) or 0 &lt; LED032) then do ;</w:t>
            </w:r>
          </w:p>
        </w:tc>
      </w:tr>
      <w:tr w:rsidR="009E5D69" w14:paraId="61E5F8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D3A8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(LED033B = 0 and LEF002A = 1) or (LED033C = 0 and LEF002B = 1) or (LED033D = 0 and LEF002C = 1)</w:t>
            </w:r>
          </w:p>
        </w:tc>
      </w:tr>
      <w:tr w:rsidR="009E5D69" w14:paraId="10E47A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7F9E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(LED033E = 0 and LEF002D = 1) or (LED033F = 0 and LEF002E = 1) or (LED033G = 0 and LEF002F = 1)</w:t>
            </w:r>
          </w:p>
        </w:tc>
      </w:tr>
      <w:tr w:rsidR="009E5D69" w14:paraId="002D9C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41D2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(LED033H = 0 and LEF002G = 1) or (LED033I = 0 and LEF002H = 1) or (LED033J = 0 and LEF002I = 1)</w:t>
            </w:r>
          </w:p>
        </w:tc>
      </w:tr>
      <w:tr w:rsidR="009E5D69" w14:paraId="055183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EB13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(LED033K = 0 and LEF002J = 1) or (LED033L = 0 and LEF002K = 1) or (LED033M = 0 and LEF002L = 1)</w:t>
            </w:r>
          </w:p>
        </w:tc>
      </w:tr>
      <w:tr w:rsidR="009E5D69" w14:paraId="775882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39B1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(LED033N = 0 and LEF002M = 1) or (LED033O = 0 and LEF002N = 1) or (LED033P = 0 and LEF002O = 1)</w:t>
            </w:r>
          </w:p>
        </w:tc>
      </w:tr>
      <w:tr w:rsidR="009E5D69" w14:paraId="269145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93B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(LED033Q = 0 and LEF002P = 1) or (LED033R = 0 and LEF002Q = 1) or (LED033S = 0 and LEF002R = 1)</w:t>
            </w:r>
          </w:p>
        </w:tc>
      </w:tr>
      <w:tr w:rsidR="009E5D69" w14:paraId="040F33A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300A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(LED033T = 0 and LEF002S = 1) or (LED033X = 0 and LEF002X = 1) then XUNE2019 = 1 ;</w:t>
            </w:r>
          </w:p>
        </w:tc>
      </w:tr>
      <w:tr w:rsidR="009E5D69" w14:paraId="0D1D536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D6A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XUNE2019 = 0 ;</w:t>
            </w:r>
          </w:p>
        </w:tc>
      </w:tr>
      <w:tr w:rsidR="009E5D69" w14:paraId="59D2C8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1446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0E8F66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588FC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60F6D6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4C09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8E3F81C" w14:textId="77777777" w:rsidR="009E5D69" w:rsidRDefault="009E5D69" w:rsidP="009E5D69">
      <w:pPr>
        <w:adjustRightInd w:val="0"/>
        <w:rPr>
          <w:rFonts w:ascii="Trebuchet MS" w:hAnsi="Trebuchet MS" w:cs="Trebuchet MS"/>
          <w:color w:val="000000"/>
          <w:sz w:val="19"/>
          <w:szCs w:val="19"/>
        </w:rPr>
      </w:pPr>
    </w:p>
    <w:p w14:paraId="2CB203CB" w14:textId="77777777" w:rsidR="009E5D69" w:rsidRDefault="009E5D69" w:rsidP="009E5D69">
      <w:pPr>
        <w:adjustRightInd w:val="0"/>
        <w:rPr>
          <w:rFonts w:ascii="Trebuchet MS" w:hAnsi="Trebuchet MS" w:cs="Trebuchet MS"/>
          <w:color w:val="000000"/>
          <w:sz w:val="19"/>
          <w:szCs w:val="19"/>
        </w:rPr>
        <w:sectPr w:rsidR="009E5D69">
          <w:headerReference w:type="default" r:id="rId339"/>
          <w:footerReference w:type="default" r:id="rId34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402D3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24" w:name="IDX1101"/>
          <w:bookmarkEnd w:id="1424"/>
          <w:p w14:paraId="4448505F"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25" w:name="_Toc144389387"/>
            <w:r>
              <w:rPr>
                <w:sz w:val="22"/>
                <w:szCs w:val="22"/>
              </w:rPr>
              <w:instrText>Any spell of unemployment during the year</w:instrText>
            </w:r>
            <w:bookmarkEnd w:id="14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2A149079" w14:textId="77777777" w:rsidR="009E5D69" w:rsidRDefault="009E5D69" w:rsidP="009E5D69">
      <w:pPr>
        <w:adjustRightInd w:val="0"/>
        <w:rPr>
          <w:rFonts w:ascii="Tahoma" w:hAnsi="Tahoma" w:cs="Tahoma"/>
          <w:color w:val="000000"/>
          <w:sz w:val="28"/>
          <w:szCs w:val="28"/>
        </w:rPr>
      </w:pPr>
    </w:p>
    <w:p w14:paraId="71F7297A"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32F3A2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1FF1E0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26" w:name="IDX1102"/>
            <w:bookmarkEnd w:id="1426"/>
            <w:r>
              <w:rPr>
                <w:rFonts w:ascii="Tahoma" w:hAnsi="Tahoma" w:cs="Tahoma"/>
                <w:color w:val="000000"/>
                <w:sz w:val="28"/>
                <w:szCs w:val="28"/>
              </w:rPr>
              <w:fldChar w:fldCharType="begin"/>
            </w:r>
            <w:r>
              <w:rPr>
                <w:sz w:val="24"/>
                <w:szCs w:val="24"/>
              </w:rPr>
              <w:instrText>tc "</w:instrText>
            </w:r>
            <w:bookmarkStart w:id="1427" w:name="_Toc144389388"/>
            <w:r>
              <w:rPr>
                <w:sz w:val="22"/>
                <w:szCs w:val="22"/>
              </w:rPr>
              <w:instrText>XUNE2020</w:instrText>
            </w:r>
            <w:bookmarkEnd w:id="142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XUNE2020</w:t>
            </w:r>
          </w:p>
        </w:tc>
      </w:tr>
    </w:tbl>
    <w:p w14:paraId="65D599B7" w14:textId="77777777" w:rsidR="009E5D69" w:rsidRDefault="009E5D69" w:rsidP="009E5D69">
      <w:pPr>
        <w:adjustRightInd w:val="0"/>
        <w:rPr>
          <w:rFonts w:ascii="Tahoma" w:hAnsi="Tahoma" w:cs="Tahoma"/>
          <w:i/>
          <w:iCs/>
          <w:color w:val="000000"/>
          <w:sz w:val="24"/>
          <w:szCs w:val="24"/>
        </w:rPr>
      </w:pPr>
    </w:p>
    <w:p w14:paraId="4E76F53E" w14:textId="77777777" w:rsidR="009E5D69" w:rsidRDefault="009E5D69" w:rsidP="009E5D69">
      <w:pPr>
        <w:adjustRightInd w:val="0"/>
        <w:rPr>
          <w:rFonts w:ascii="Tahoma" w:hAnsi="Tahoma" w:cs="Tahoma"/>
          <w:i/>
          <w:iCs/>
          <w:color w:val="000000"/>
          <w:sz w:val="24"/>
          <w:szCs w:val="24"/>
        </w:rPr>
      </w:pPr>
    </w:p>
    <w:p w14:paraId="44AB3DB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28" w:name="IDX1103"/>
      <w:bookmarkEnd w:id="142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A3E707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86B68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91F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C26D0E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86D65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D39C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XUNE2020</w:t>
            </w:r>
          </w:p>
        </w:tc>
      </w:tr>
      <w:tr w:rsidR="009E5D69" w14:paraId="25D1E1E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2A27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444FE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XUNE2020 Any spell of unemployment during the year</w:t>
            </w:r>
          </w:p>
        </w:tc>
      </w:tr>
      <w:tr w:rsidR="009E5D69" w14:paraId="246B400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D43D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C5498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650D34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849BC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759A49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373002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6A379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86F5D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5DD899D9" w14:textId="77777777" w:rsidR="009E5D69" w:rsidRDefault="009E5D69" w:rsidP="009E5D69">
      <w:pPr>
        <w:adjustRightInd w:val="0"/>
        <w:rPr>
          <w:rFonts w:ascii="Trebuchet MS" w:hAnsi="Trebuchet MS" w:cs="Trebuchet MS"/>
          <w:color w:val="000000"/>
          <w:sz w:val="19"/>
          <w:szCs w:val="19"/>
        </w:rPr>
      </w:pPr>
    </w:p>
    <w:p w14:paraId="59930BF2" w14:textId="77777777" w:rsidR="009E5D69" w:rsidRDefault="009E5D69" w:rsidP="009E5D69">
      <w:pPr>
        <w:adjustRightInd w:val="0"/>
        <w:rPr>
          <w:rFonts w:ascii="Trebuchet MS" w:hAnsi="Trebuchet MS" w:cs="Trebuchet MS"/>
          <w:color w:val="000000"/>
          <w:sz w:val="19"/>
          <w:szCs w:val="19"/>
        </w:rPr>
      </w:pPr>
    </w:p>
    <w:p w14:paraId="793E354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29" w:name="IDX1104"/>
      <w:bookmarkEnd w:id="142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C3DFB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8DDF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306AE58C" w14:textId="77777777" w:rsidR="009E5D69" w:rsidRDefault="009E5D69" w:rsidP="009E5D69">
      <w:pPr>
        <w:adjustRightInd w:val="0"/>
        <w:rPr>
          <w:rFonts w:ascii="Trebuchet MS" w:hAnsi="Trebuchet MS" w:cs="Trebuchet MS"/>
          <w:color w:val="000000"/>
          <w:sz w:val="19"/>
          <w:szCs w:val="19"/>
        </w:rPr>
      </w:pPr>
    </w:p>
    <w:p w14:paraId="0FF4F2D2" w14:textId="77777777" w:rsidR="009E5D69" w:rsidRDefault="009E5D69" w:rsidP="009E5D69">
      <w:pPr>
        <w:adjustRightInd w:val="0"/>
        <w:rPr>
          <w:rFonts w:ascii="Trebuchet MS" w:hAnsi="Trebuchet MS" w:cs="Trebuchet MS"/>
          <w:color w:val="000000"/>
          <w:sz w:val="19"/>
          <w:szCs w:val="19"/>
        </w:rPr>
      </w:pPr>
    </w:p>
    <w:p w14:paraId="4314164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0" w:name="IDX1105"/>
      <w:bookmarkEnd w:id="143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D43CF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4A7F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2161D3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4F9D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66DDA97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0F3DF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0BB2CF2" w14:textId="77777777" w:rsidR="009E5D69" w:rsidRDefault="009E5D69" w:rsidP="009E5D69">
      <w:pPr>
        <w:adjustRightInd w:val="0"/>
        <w:rPr>
          <w:rFonts w:ascii="Trebuchet MS" w:hAnsi="Trebuchet MS" w:cs="Trebuchet MS"/>
          <w:color w:val="000000"/>
          <w:sz w:val="19"/>
          <w:szCs w:val="19"/>
        </w:rPr>
      </w:pPr>
    </w:p>
    <w:p w14:paraId="07B81D47" w14:textId="77777777" w:rsidR="009E5D69" w:rsidRDefault="009E5D69" w:rsidP="009E5D69">
      <w:pPr>
        <w:adjustRightInd w:val="0"/>
        <w:rPr>
          <w:rFonts w:ascii="Trebuchet MS" w:hAnsi="Trebuchet MS" w:cs="Trebuchet MS"/>
          <w:color w:val="000000"/>
          <w:sz w:val="19"/>
          <w:szCs w:val="19"/>
        </w:rPr>
      </w:pPr>
    </w:p>
    <w:p w14:paraId="3D47EC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1" w:name="IDX1106"/>
      <w:bookmarkEnd w:id="143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FA3DE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B50B3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825869B" w14:textId="77777777" w:rsidR="009E5D69" w:rsidRDefault="009E5D69" w:rsidP="009E5D69">
      <w:pPr>
        <w:adjustRightInd w:val="0"/>
        <w:rPr>
          <w:rFonts w:ascii="Trebuchet MS" w:hAnsi="Trebuchet MS" w:cs="Trebuchet MS"/>
          <w:color w:val="000000"/>
          <w:sz w:val="19"/>
          <w:szCs w:val="19"/>
        </w:rPr>
      </w:pPr>
    </w:p>
    <w:p w14:paraId="02A9D14A" w14:textId="77777777" w:rsidR="009E5D69" w:rsidRDefault="009E5D69" w:rsidP="009E5D69">
      <w:pPr>
        <w:adjustRightInd w:val="0"/>
        <w:rPr>
          <w:rFonts w:ascii="Trebuchet MS" w:hAnsi="Trebuchet MS" w:cs="Trebuchet MS"/>
          <w:color w:val="000000"/>
          <w:sz w:val="19"/>
          <w:szCs w:val="19"/>
        </w:rPr>
      </w:pPr>
    </w:p>
    <w:p w14:paraId="47CEA35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2" w:name="IDX1107"/>
      <w:bookmarkEnd w:id="143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B5164D"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5D5D98A0" w14:textId="77777777" w:rsidR="009E5D69" w:rsidRDefault="009E5D69" w:rsidP="006A0CC6">
            <w:pPr>
              <w:keepNext/>
              <w:adjustRightInd w:val="0"/>
              <w:rPr>
                <w:sz w:val="24"/>
                <w:szCs w:val="24"/>
              </w:rPr>
            </w:pPr>
          </w:p>
        </w:tc>
      </w:tr>
      <w:tr w:rsidR="009E5D69" w14:paraId="7A0E61B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02582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4B078D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C7AB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494C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C93D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0D37218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0739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XLFS2020 = 2 then XUNE2020 = 1 ; *Had spell of unemployment during the year;</w:t>
            </w:r>
          </w:p>
        </w:tc>
      </w:tr>
      <w:tr w:rsidR="009E5D69" w14:paraId="3052E8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0EDD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D9DA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BD86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72EA06F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92B3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missing(LFD005) /*more than one job*/ and LFD036 = 0 /*number of other jobs since last interview*/ then do ;</w:t>
            </w:r>
          </w:p>
        </w:tc>
      </w:tr>
      <w:tr w:rsidR="009E5D69" w14:paraId="6FDE5B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A87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(LFF002D = 1 or LFF002E = 1 or LFF002F = 1 or LFF002G = 1 or LFF002H = 1 or LFF002I = 1</w:t>
            </w:r>
          </w:p>
        </w:tc>
      </w:tr>
      <w:tr w:rsidR="009E5D69" w14:paraId="552E00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59EE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LFF002J = 1 or LFF002K = 1 or LFF002L = 1 or LFF002M = 1 or LFF002N = 1 or LFF002O = 1</w:t>
            </w:r>
          </w:p>
        </w:tc>
      </w:tr>
      <w:tr w:rsidR="009E5D69" w14:paraId="2A7B67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C617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LFF002P = 1 or LFF002Q = 1 or LFF002R = 1 or LFF002S = 1 )</w:t>
            </w:r>
          </w:p>
        </w:tc>
      </w:tr>
      <w:tr w:rsidR="009E5D69" w14:paraId="35A0E9A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2BAD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XUNE2020 = 1 ; *Had spell of unemployment during the year;</w:t>
            </w:r>
          </w:p>
        </w:tc>
      </w:tr>
      <w:tr w:rsidR="009E5D69" w14:paraId="2F42F6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2F86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XUNE2020 = 0 ; *Did not have spell of unemployment during the year;</w:t>
            </w:r>
          </w:p>
        </w:tc>
      </w:tr>
      <w:tr w:rsidR="009E5D69" w14:paraId="608F84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EDEC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CD36E2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DE72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00B3E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34BB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479ABD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6E6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missing(LFD005) or 0 &lt; LFD036) then do ;</w:t>
            </w:r>
          </w:p>
        </w:tc>
      </w:tr>
      <w:tr w:rsidR="009E5D69" w14:paraId="41B5F9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687D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(LFD037B = 0 and LFF002A = 1) or (LFD037C = 0 and LFF002B = 1) or (LFD037D = 0 and LFF002C = 1)</w:t>
            </w:r>
          </w:p>
        </w:tc>
      </w:tr>
      <w:tr w:rsidR="009E5D69" w14:paraId="6C0482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316B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(LFD037E = 0 and LFF002D = 1) or (LFD037F = 0 and LFF002E = 1) or (LFD037G = 0 and LFF002F = 1)</w:t>
            </w:r>
          </w:p>
        </w:tc>
      </w:tr>
      <w:tr w:rsidR="009E5D69" w14:paraId="5453870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0BD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(LFD037H = 0 and LFF002G = 1) or (LFD037I = 0 and LFF002H = 1) or (LFD037J = 0 and LFF002I = 1)</w:t>
            </w:r>
          </w:p>
        </w:tc>
      </w:tr>
      <w:tr w:rsidR="009E5D69" w14:paraId="70DAB77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6EE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(LFD037K = 0 and LFF002J = 1) or (LFD037L = 0 and LFF002K = 1) or (LFD037M = 0 and LFF002L = 1)</w:t>
            </w:r>
          </w:p>
        </w:tc>
      </w:tr>
      <w:tr w:rsidR="009E5D69" w14:paraId="7CF005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BC39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(LFD037N = 0 and LFF002M = 1) or (LFD037O = 0 and LFF002N = 1) or (LFD037P = 0 and LFF002O = 1)</w:t>
            </w:r>
          </w:p>
        </w:tc>
      </w:tr>
      <w:tr w:rsidR="009E5D69" w14:paraId="7455566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1E9C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(LFD037Q = 0 and LFF002P = 1) or (LFD037R = 0 and LFF002Q = 1) or (LFD037S = 0 and LFF002R = 1)</w:t>
            </w:r>
          </w:p>
        </w:tc>
      </w:tr>
      <w:tr w:rsidR="009E5D69" w14:paraId="1CF5E7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E03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(LFD037T = 0 and LFF002S = 1) then XUNE2020 = 1 ;</w:t>
            </w:r>
          </w:p>
        </w:tc>
      </w:tr>
      <w:tr w:rsidR="009E5D69" w14:paraId="65AADF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CFF9B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3C36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7C5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XUNE2020 = 0 ; *Did not have spell of unemployment during the year;</w:t>
            </w:r>
          </w:p>
        </w:tc>
      </w:tr>
      <w:tr w:rsidR="009E5D69" w14:paraId="204543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0802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7E88E9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3AD42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EA8F78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B21A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2E0A22" w14:textId="77777777" w:rsidR="009E5D69" w:rsidRDefault="009E5D69" w:rsidP="009E5D69">
      <w:pPr>
        <w:adjustRightInd w:val="0"/>
        <w:rPr>
          <w:rFonts w:ascii="Trebuchet MS" w:hAnsi="Trebuchet MS" w:cs="Trebuchet MS"/>
          <w:color w:val="000000"/>
          <w:sz w:val="19"/>
          <w:szCs w:val="19"/>
        </w:rPr>
      </w:pPr>
    </w:p>
    <w:p w14:paraId="08478476" w14:textId="77777777" w:rsidR="009E5D69" w:rsidRDefault="009E5D69" w:rsidP="009E5D69">
      <w:pPr>
        <w:adjustRightInd w:val="0"/>
        <w:rPr>
          <w:rFonts w:ascii="Trebuchet MS" w:hAnsi="Trebuchet MS" w:cs="Trebuchet MS"/>
          <w:color w:val="000000"/>
          <w:sz w:val="19"/>
          <w:szCs w:val="19"/>
        </w:rPr>
        <w:sectPr w:rsidR="009E5D69">
          <w:headerReference w:type="default" r:id="rId341"/>
          <w:footerReference w:type="default" r:id="rId34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E3C374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33" w:name="IDX1108"/>
          <w:bookmarkEnd w:id="1433"/>
          <w:p w14:paraId="3AB148A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34" w:name="_Toc144389389"/>
            <w:r>
              <w:rPr>
                <w:sz w:val="22"/>
                <w:szCs w:val="22"/>
              </w:rPr>
              <w:instrText>Any spell of unemployment during the year</w:instrText>
            </w:r>
            <w:bookmarkEnd w:id="14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27229DFA" w14:textId="77777777" w:rsidR="009E5D69" w:rsidRDefault="009E5D69" w:rsidP="009E5D69">
      <w:pPr>
        <w:adjustRightInd w:val="0"/>
        <w:rPr>
          <w:rFonts w:ascii="Tahoma" w:hAnsi="Tahoma" w:cs="Tahoma"/>
          <w:color w:val="000000"/>
          <w:sz w:val="28"/>
          <w:szCs w:val="28"/>
        </w:rPr>
      </w:pPr>
    </w:p>
    <w:p w14:paraId="7613563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A7B09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EDF400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35" w:name="IDX1109"/>
            <w:bookmarkEnd w:id="1435"/>
            <w:r>
              <w:rPr>
                <w:rFonts w:ascii="Tahoma" w:hAnsi="Tahoma" w:cs="Tahoma"/>
                <w:color w:val="000000"/>
                <w:sz w:val="28"/>
                <w:szCs w:val="28"/>
              </w:rPr>
              <w:fldChar w:fldCharType="begin"/>
            </w:r>
            <w:r>
              <w:rPr>
                <w:sz w:val="24"/>
                <w:szCs w:val="24"/>
              </w:rPr>
              <w:instrText>tc "</w:instrText>
            </w:r>
            <w:bookmarkStart w:id="1436" w:name="_Toc144389390"/>
            <w:r>
              <w:rPr>
                <w:sz w:val="22"/>
                <w:szCs w:val="22"/>
              </w:rPr>
              <w:instrText>XUNE2021</w:instrText>
            </w:r>
            <w:bookmarkEnd w:id="14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XUNE2021</w:t>
            </w:r>
          </w:p>
        </w:tc>
      </w:tr>
    </w:tbl>
    <w:p w14:paraId="7D2E9A92" w14:textId="77777777" w:rsidR="009E5D69" w:rsidRDefault="009E5D69" w:rsidP="009E5D69">
      <w:pPr>
        <w:adjustRightInd w:val="0"/>
        <w:rPr>
          <w:rFonts w:ascii="Tahoma" w:hAnsi="Tahoma" w:cs="Tahoma"/>
          <w:i/>
          <w:iCs/>
          <w:color w:val="000000"/>
          <w:sz w:val="24"/>
          <w:szCs w:val="24"/>
        </w:rPr>
      </w:pPr>
    </w:p>
    <w:p w14:paraId="7FECCDB1" w14:textId="77777777" w:rsidR="009E5D69" w:rsidRDefault="009E5D69" w:rsidP="009E5D69">
      <w:pPr>
        <w:adjustRightInd w:val="0"/>
        <w:rPr>
          <w:rFonts w:ascii="Tahoma" w:hAnsi="Tahoma" w:cs="Tahoma"/>
          <w:i/>
          <w:iCs/>
          <w:color w:val="000000"/>
          <w:sz w:val="24"/>
          <w:szCs w:val="24"/>
        </w:rPr>
      </w:pPr>
    </w:p>
    <w:p w14:paraId="3A9C0CD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37" w:name="IDX1110"/>
      <w:bookmarkEnd w:id="14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77F2F1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A572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929E6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B80AA3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3EDD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7D398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XUNE2021</w:t>
            </w:r>
          </w:p>
        </w:tc>
      </w:tr>
      <w:tr w:rsidR="009E5D69" w14:paraId="477AC1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0FEE7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83BC1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XUNE2021 Any spell of unemployment during the year</w:t>
            </w:r>
          </w:p>
        </w:tc>
      </w:tr>
      <w:tr w:rsidR="009E5D69" w14:paraId="0E9ABF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4E39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F9A7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24EF0F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19E280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71B9B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39D840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2224B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8B49A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0CE01562" w14:textId="77777777" w:rsidR="009E5D69" w:rsidRDefault="009E5D69" w:rsidP="009E5D69">
      <w:pPr>
        <w:adjustRightInd w:val="0"/>
        <w:rPr>
          <w:rFonts w:ascii="Trebuchet MS" w:hAnsi="Trebuchet MS" w:cs="Trebuchet MS"/>
          <w:color w:val="000000"/>
          <w:sz w:val="19"/>
          <w:szCs w:val="19"/>
        </w:rPr>
      </w:pPr>
    </w:p>
    <w:p w14:paraId="0BA11397" w14:textId="77777777" w:rsidR="009E5D69" w:rsidRDefault="009E5D69" w:rsidP="009E5D69">
      <w:pPr>
        <w:adjustRightInd w:val="0"/>
        <w:rPr>
          <w:rFonts w:ascii="Trebuchet MS" w:hAnsi="Trebuchet MS" w:cs="Trebuchet MS"/>
          <w:color w:val="000000"/>
          <w:sz w:val="19"/>
          <w:szCs w:val="19"/>
        </w:rPr>
      </w:pPr>
    </w:p>
    <w:p w14:paraId="3D794A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8" w:name="IDX1111"/>
      <w:bookmarkEnd w:id="14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B2C9F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11F23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2FFAD47C" w14:textId="77777777" w:rsidR="009E5D69" w:rsidRDefault="009E5D69" w:rsidP="009E5D69">
      <w:pPr>
        <w:adjustRightInd w:val="0"/>
        <w:rPr>
          <w:rFonts w:ascii="Trebuchet MS" w:hAnsi="Trebuchet MS" w:cs="Trebuchet MS"/>
          <w:color w:val="000000"/>
          <w:sz w:val="19"/>
          <w:szCs w:val="19"/>
        </w:rPr>
      </w:pPr>
    </w:p>
    <w:p w14:paraId="44B66506" w14:textId="77777777" w:rsidR="009E5D69" w:rsidRDefault="009E5D69" w:rsidP="009E5D69">
      <w:pPr>
        <w:adjustRightInd w:val="0"/>
        <w:rPr>
          <w:rFonts w:ascii="Trebuchet MS" w:hAnsi="Trebuchet MS" w:cs="Trebuchet MS"/>
          <w:color w:val="000000"/>
          <w:sz w:val="19"/>
          <w:szCs w:val="19"/>
        </w:rPr>
      </w:pPr>
    </w:p>
    <w:p w14:paraId="244E781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39" w:name="IDX1112"/>
      <w:bookmarkEnd w:id="14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A71DC8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160D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5E098B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25CBD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5BD9C03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F333DE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BAF27BD" w14:textId="77777777" w:rsidR="009E5D69" w:rsidRDefault="009E5D69" w:rsidP="009E5D69">
      <w:pPr>
        <w:adjustRightInd w:val="0"/>
        <w:rPr>
          <w:rFonts w:ascii="Trebuchet MS" w:hAnsi="Trebuchet MS" w:cs="Trebuchet MS"/>
          <w:color w:val="000000"/>
          <w:sz w:val="19"/>
          <w:szCs w:val="19"/>
        </w:rPr>
      </w:pPr>
    </w:p>
    <w:p w14:paraId="199454E1" w14:textId="77777777" w:rsidR="009E5D69" w:rsidRDefault="009E5D69" w:rsidP="009E5D69">
      <w:pPr>
        <w:adjustRightInd w:val="0"/>
        <w:rPr>
          <w:rFonts w:ascii="Trebuchet MS" w:hAnsi="Trebuchet MS" w:cs="Trebuchet MS"/>
          <w:color w:val="000000"/>
          <w:sz w:val="19"/>
          <w:szCs w:val="19"/>
        </w:rPr>
      </w:pPr>
    </w:p>
    <w:p w14:paraId="6A88FFB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0" w:name="IDX1113"/>
      <w:bookmarkEnd w:id="14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57FFA0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C646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79A6CC48" w14:textId="77777777" w:rsidR="009E5D69" w:rsidRDefault="009E5D69" w:rsidP="009E5D69">
      <w:pPr>
        <w:adjustRightInd w:val="0"/>
        <w:rPr>
          <w:rFonts w:ascii="Trebuchet MS" w:hAnsi="Trebuchet MS" w:cs="Trebuchet MS"/>
          <w:color w:val="000000"/>
          <w:sz w:val="19"/>
          <w:szCs w:val="19"/>
        </w:rPr>
      </w:pPr>
    </w:p>
    <w:p w14:paraId="0EF7D0C8" w14:textId="77777777" w:rsidR="009E5D69" w:rsidRDefault="009E5D69" w:rsidP="009E5D69">
      <w:pPr>
        <w:adjustRightInd w:val="0"/>
        <w:rPr>
          <w:rFonts w:ascii="Trebuchet MS" w:hAnsi="Trebuchet MS" w:cs="Trebuchet MS"/>
          <w:color w:val="000000"/>
          <w:sz w:val="19"/>
          <w:szCs w:val="19"/>
        </w:rPr>
      </w:pPr>
    </w:p>
    <w:p w14:paraId="54114E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1" w:name="IDX1114"/>
      <w:bookmarkEnd w:id="14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3CCAE4"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36FA1678" w14:textId="77777777" w:rsidR="009E5D69" w:rsidRDefault="009E5D69" w:rsidP="006A0CC6">
            <w:pPr>
              <w:keepNext/>
              <w:adjustRightInd w:val="0"/>
              <w:rPr>
                <w:sz w:val="24"/>
                <w:szCs w:val="24"/>
              </w:rPr>
            </w:pPr>
          </w:p>
        </w:tc>
      </w:tr>
      <w:tr w:rsidR="009E5D69" w14:paraId="48255A7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E4069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7CEAD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0D5DA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FB4C7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D96B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12EA10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B1C5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XLFS2021 = 2 then XUNE2021 = 1 ;</w:t>
            </w:r>
          </w:p>
        </w:tc>
      </w:tr>
      <w:tr w:rsidR="009E5D69" w14:paraId="0B52BD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7F6BA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5FF1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42F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7684A7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B038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missing(LGD005) /*more than one job*/ and LGD032 = 0 /*number of other jobs since last interview*/ then do ;</w:t>
            </w:r>
          </w:p>
        </w:tc>
      </w:tr>
      <w:tr w:rsidR="009E5D69" w14:paraId="50B3D3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2822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(LGF002D = 1 or LGF002E = 1 or LGF002F = 1 or LGF002G = 1 or LGF002H = 1 or LGF002I = 1</w:t>
            </w:r>
          </w:p>
        </w:tc>
      </w:tr>
      <w:tr w:rsidR="009E5D69" w14:paraId="7C4F12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B322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LGF002J = 1 or LGF002K = 1 or LGF002L = 1 or LGF002M = 1 or LGF002N = 1 or LGF002O = 1</w:t>
            </w:r>
          </w:p>
        </w:tc>
      </w:tr>
      <w:tr w:rsidR="009E5D69" w14:paraId="02505E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7422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LGF002P = 1 or LGF002Q = 1 or LGF002R = 1 or LGF002S = 1)</w:t>
            </w:r>
          </w:p>
        </w:tc>
      </w:tr>
      <w:tr w:rsidR="009E5D69" w14:paraId="53647A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41B2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XUNE2021 = 1 ;</w:t>
            </w:r>
          </w:p>
        </w:tc>
      </w:tr>
      <w:tr w:rsidR="009E5D69" w14:paraId="0B109E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B000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XUNE2021 = 0 ;</w:t>
            </w:r>
          </w:p>
        </w:tc>
      </w:tr>
      <w:tr w:rsidR="009E5D69" w14:paraId="74F7AA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A01F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63DCE5A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6683D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828E8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C6274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2F9D0B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655C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missing(LGD005) or 0 &lt; LGD032) then do ;</w:t>
            </w:r>
          </w:p>
        </w:tc>
      </w:tr>
      <w:tr w:rsidR="009E5D69" w14:paraId="430624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C1C7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(LGD033B = 0 and LGF002A = 1) or (LGD033C = 0 and LGF002B = 1) or (LGD033D = 0 and LGF002C = 1)</w:t>
            </w:r>
          </w:p>
        </w:tc>
      </w:tr>
      <w:tr w:rsidR="009E5D69" w14:paraId="0A6E4CD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C5DAF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(LGD033E = 0 and LGF002D = 1) or (LGD033F = 0 and LGF002E = 1) or (LGD033G = 0 and LGF002F = 1)</w:t>
            </w:r>
          </w:p>
        </w:tc>
      </w:tr>
      <w:tr w:rsidR="009E5D69" w14:paraId="1CA9EB1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877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(LGD033H = 0 and LGF002G = 1) or (LGD033I = 0 and LGF002H = 1) or (LGD033J = 0 and LGF002I = 1)</w:t>
            </w:r>
          </w:p>
        </w:tc>
      </w:tr>
      <w:tr w:rsidR="009E5D69" w14:paraId="05A2EEB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ABDF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(LGD033K = 0 and LGF002J = 1) or (LGD033L = 0 and LGF002K = 1) or (LGD033M = 0 and LGF002L = 1)</w:t>
            </w:r>
          </w:p>
        </w:tc>
      </w:tr>
      <w:tr w:rsidR="009E5D69" w14:paraId="54612BD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AD60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(LGD033N = 0 and LGF002M = 1) or (LGD033O = 0 and LGF002N = 1) or (LGD033P = 0 and LGF002O = 1)</w:t>
            </w:r>
          </w:p>
        </w:tc>
      </w:tr>
      <w:tr w:rsidR="009E5D69" w14:paraId="4AFE05D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DC0D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(LGD033Q = 0 and LGF002P = 1) or (LGD033R = 0 and LGF002Q = 1) or (LGD033S = 0 and LGF002R = 1)</w:t>
            </w:r>
          </w:p>
        </w:tc>
      </w:tr>
      <w:tr w:rsidR="009E5D69" w14:paraId="7B51AA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33FB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(LGD033T = 0 and LGF002S = 1) then XUNE2021 = 1 ;</w:t>
            </w:r>
          </w:p>
        </w:tc>
      </w:tr>
      <w:tr w:rsidR="009E5D69" w14:paraId="108142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01E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XUNE2021 = 0 ;</w:t>
            </w:r>
          </w:p>
        </w:tc>
      </w:tr>
      <w:tr w:rsidR="009E5D69" w14:paraId="31BC6B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E6AE6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3CF688B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64755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39FC77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E77C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3B3E3F7" w14:textId="77777777" w:rsidR="009E5D69" w:rsidRDefault="009E5D69" w:rsidP="009E5D69">
      <w:pPr>
        <w:adjustRightInd w:val="0"/>
        <w:rPr>
          <w:rFonts w:ascii="Trebuchet MS" w:hAnsi="Trebuchet MS" w:cs="Trebuchet MS"/>
          <w:color w:val="000000"/>
          <w:sz w:val="19"/>
          <w:szCs w:val="19"/>
        </w:rPr>
      </w:pPr>
    </w:p>
    <w:p w14:paraId="073D5C5E" w14:textId="77777777" w:rsidR="009E5D69" w:rsidRDefault="009E5D69" w:rsidP="009E5D69">
      <w:pPr>
        <w:adjustRightInd w:val="0"/>
        <w:rPr>
          <w:rFonts w:ascii="Trebuchet MS" w:hAnsi="Trebuchet MS" w:cs="Trebuchet MS"/>
          <w:color w:val="000000"/>
          <w:sz w:val="19"/>
          <w:szCs w:val="19"/>
        </w:rPr>
        <w:sectPr w:rsidR="009E5D69">
          <w:headerReference w:type="default" r:id="rId343"/>
          <w:footerReference w:type="default" r:id="rId34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BF4C22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42" w:name="IDX1115"/>
          <w:bookmarkEnd w:id="1442"/>
          <w:p w14:paraId="580D2943"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43" w:name="_Toc144389391"/>
            <w:r>
              <w:rPr>
                <w:sz w:val="22"/>
                <w:szCs w:val="22"/>
              </w:rPr>
              <w:instrText>Any spell of unemployment during the year</w:instrText>
            </w:r>
            <w:bookmarkEnd w:id="144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Any spell of unemployment during the year</w:t>
            </w:r>
          </w:p>
        </w:tc>
      </w:tr>
    </w:tbl>
    <w:p w14:paraId="47C8878A" w14:textId="77777777" w:rsidR="009E5D69" w:rsidRDefault="009E5D69" w:rsidP="009E5D69">
      <w:pPr>
        <w:adjustRightInd w:val="0"/>
        <w:rPr>
          <w:rFonts w:ascii="Tahoma" w:hAnsi="Tahoma" w:cs="Tahoma"/>
          <w:color w:val="000000"/>
          <w:sz w:val="28"/>
          <w:szCs w:val="28"/>
        </w:rPr>
      </w:pPr>
    </w:p>
    <w:p w14:paraId="7304964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DCEFAB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205A67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44" w:name="IDX1116"/>
            <w:bookmarkEnd w:id="1444"/>
            <w:r>
              <w:rPr>
                <w:rFonts w:ascii="Tahoma" w:hAnsi="Tahoma" w:cs="Tahoma"/>
                <w:color w:val="000000"/>
                <w:sz w:val="28"/>
                <w:szCs w:val="28"/>
              </w:rPr>
              <w:fldChar w:fldCharType="begin"/>
            </w:r>
            <w:r>
              <w:rPr>
                <w:sz w:val="24"/>
                <w:szCs w:val="24"/>
              </w:rPr>
              <w:instrText>tc "</w:instrText>
            </w:r>
            <w:bookmarkStart w:id="1445" w:name="_Toc144389392"/>
            <w:r>
              <w:rPr>
                <w:sz w:val="22"/>
                <w:szCs w:val="22"/>
              </w:rPr>
              <w:instrText>XUNE2022</w:instrText>
            </w:r>
            <w:bookmarkEnd w:id="144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XUNE2022</w:t>
            </w:r>
          </w:p>
        </w:tc>
      </w:tr>
    </w:tbl>
    <w:p w14:paraId="08752B21" w14:textId="77777777" w:rsidR="009E5D69" w:rsidRDefault="009E5D69" w:rsidP="009E5D69">
      <w:pPr>
        <w:adjustRightInd w:val="0"/>
        <w:rPr>
          <w:rFonts w:ascii="Tahoma" w:hAnsi="Tahoma" w:cs="Tahoma"/>
          <w:i/>
          <w:iCs/>
          <w:color w:val="000000"/>
          <w:sz w:val="24"/>
          <w:szCs w:val="24"/>
        </w:rPr>
      </w:pPr>
    </w:p>
    <w:p w14:paraId="12045327" w14:textId="77777777" w:rsidR="009E5D69" w:rsidRDefault="009E5D69" w:rsidP="009E5D69">
      <w:pPr>
        <w:adjustRightInd w:val="0"/>
        <w:rPr>
          <w:rFonts w:ascii="Tahoma" w:hAnsi="Tahoma" w:cs="Tahoma"/>
          <w:i/>
          <w:iCs/>
          <w:color w:val="000000"/>
          <w:sz w:val="24"/>
          <w:szCs w:val="24"/>
        </w:rPr>
      </w:pPr>
    </w:p>
    <w:p w14:paraId="4AF6C18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46" w:name="IDX1117"/>
      <w:bookmarkEnd w:id="144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2E0F92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76C3B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E41F1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7EAE9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BC3F4D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79486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XUNE2022</w:t>
            </w:r>
          </w:p>
        </w:tc>
      </w:tr>
      <w:tr w:rsidR="009E5D69" w14:paraId="085879D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9FD2B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07FF7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XUNE2022 Any spell of unemployment during the year</w:t>
            </w:r>
          </w:p>
        </w:tc>
      </w:tr>
      <w:tr w:rsidR="009E5D69" w14:paraId="0737D35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475F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5E308A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Employment</w:t>
            </w:r>
          </w:p>
        </w:tc>
      </w:tr>
      <w:tr w:rsidR="009E5D69" w14:paraId="750ECF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B2AE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8E144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A0152C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42ECC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27ABF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7FD2A24B" w14:textId="77777777" w:rsidR="009E5D69" w:rsidRDefault="009E5D69" w:rsidP="009E5D69">
      <w:pPr>
        <w:adjustRightInd w:val="0"/>
        <w:rPr>
          <w:rFonts w:ascii="Trebuchet MS" w:hAnsi="Trebuchet MS" w:cs="Trebuchet MS"/>
          <w:color w:val="000000"/>
          <w:sz w:val="19"/>
          <w:szCs w:val="19"/>
        </w:rPr>
      </w:pPr>
    </w:p>
    <w:p w14:paraId="4EA901F2" w14:textId="77777777" w:rsidR="009E5D69" w:rsidRDefault="009E5D69" w:rsidP="009E5D69">
      <w:pPr>
        <w:adjustRightInd w:val="0"/>
        <w:rPr>
          <w:rFonts w:ascii="Trebuchet MS" w:hAnsi="Trebuchet MS" w:cs="Trebuchet MS"/>
          <w:color w:val="000000"/>
          <w:sz w:val="19"/>
          <w:szCs w:val="19"/>
        </w:rPr>
      </w:pPr>
    </w:p>
    <w:p w14:paraId="44BC6D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7" w:name="IDX1118"/>
      <w:bookmarkEnd w:id="144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079EA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BC426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presence of any spell of unemployment since the last interview.</w:t>
            </w:r>
          </w:p>
        </w:tc>
      </w:tr>
    </w:tbl>
    <w:p w14:paraId="625E45AE" w14:textId="77777777" w:rsidR="009E5D69" w:rsidRDefault="009E5D69" w:rsidP="009E5D69">
      <w:pPr>
        <w:adjustRightInd w:val="0"/>
        <w:rPr>
          <w:rFonts w:ascii="Trebuchet MS" w:hAnsi="Trebuchet MS" w:cs="Trebuchet MS"/>
          <w:color w:val="000000"/>
          <w:sz w:val="19"/>
          <w:szCs w:val="19"/>
        </w:rPr>
      </w:pPr>
    </w:p>
    <w:p w14:paraId="55A41C52" w14:textId="77777777" w:rsidR="009E5D69" w:rsidRDefault="009E5D69" w:rsidP="009E5D69">
      <w:pPr>
        <w:adjustRightInd w:val="0"/>
        <w:rPr>
          <w:rFonts w:ascii="Trebuchet MS" w:hAnsi="Trebuchet MS" w:cs="Trebuchet MS"/>
          <w:color w:val="000000"/>
          <w:sz w:val="19"/>
          <w:szCs w:val="19"/>
        </w:rPr>
      </w:pPr>
    </w:p>
    <w:p w14:paraId="13DF562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8" w:name="IDX1119"/>
      <w:bookmarkEnd w:id="144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00EBC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F8B9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Had spell of unemployment during the year</w:t>
            </w:r>
          </w:p>
        </w:tc>
      </w:tr>
      <w:tr w:rsidR="009E5D69" w14:paraId="4FF7493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61D36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Did not have spell of unemployment during the year</w:t>
            </w:r>
          </w:p>
        </w:tc>
      </w:tr>
      <w:tr w:rsidR="009E5D69" w14:paraId="0C0CAC27"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CC1A6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D34FCB4" w14:textId="77777777" w:rsidR="009E5D69" w:rsidRDefault="009E5D69" w:rsidP="009E5D69">
      <w:pPr>
        <w:adjustRightInd w:val="0"/>
        <w:rPr>
          <w:rFonts w:ascii="Trebuchet MS" w:hAnsi="Trebuchet MS" w:cs="Trebuchet MS"/>
          <w:color w:val="000000"/>
          <w:sz w:val="19"/>
          <w:szCs w:val="19"/>
        </w:rPr>
      </w:pPr>
    </w:p>
    <w:p w14:paraId="54CF697E" w14:textId="77777777" w:rsidR="009E5D69" w:rsidRDefault="009E5D69" w:rsidP="009E5D69">
      <w:pPr>
        <w:adjustRightInd w:val="0"/>
        <w:rPr>
          <w:rFonts w:ascii="Trebuchet MS" w:hAnsi="Trebuchet MS" w:cs="Trebuchet MS"/>
          <w:color w:val="000000"/>
          <w:sz w:val="19"/>
          <w:szCs w:val="19"/>
        </w:rPr>
      </w:pPr>
    </w:p>
    <w:p w14:paraId="340EFA6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49" w:name="IDX1120"/>
      <w:bookmarkEnd w:id="144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181B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DA88C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had a spell of unemployment during the year, did not have a spell of unemployment during the year, or unknown (at the time of interview).</w:t>
            </w:r>
          </w:p>
        </w:tc>
      </w:tr>
    </w:tbl>
    <w:p w14:paraId="65E50C6B" w14:textId="77777777" w:rsidR="009E5D69" w:rsidRDefault="009E5D69" w:rsidP="009E5D69">
      <w:pPr>
        <w:adjustRightInd w:val="0"/>
        <w:rPr>
          <w:rFonts w:ascii="Trebuchet MS" w:hAnsi="Trebuchet MS" w:cs="Trebuchet MS"/>
          <w:color w:val="000000"/>
          <w:sz w:val="19"/>
          <w:szCs w:val="19"/>
        </w:rPr>
      </w:pPr>
    </w:p>
    <w:p w14:paraId="1F1A40CF" w14:textId="77777777" w:rsidR="009E5D69" w:rsidRDefault="009E5D69" w:rsidP="009E5D69">
      <w:pPr>
        <w:adjustRightInd w:val="0"/>
        <w:rPr>
          <w:rFonts w:ascii="Trebuchet MS" w:hAnsi="Trebuchet MS" w:cs="Trebuchet MS"/>
          <w:color w:val="000000"/>
          <w:sz w:val="19"/>
          <w:szCs w:val="19"/>
        </w:rPr>
      </w:pPr>
    </w:p>
    <w:p w14:paraId="4D351A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0" w:name="IDX1121"/>
      <w:bookmarkEnd w:id="145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096AD6" w14:textId="77777777" w:rsidTr="006A0CC6">
        <w:trPr>
          <w:cantSplit/>
          <w:trHeight w:hRule="exact" w:val="1"/>
          <w:tblHeader/>
        </w:trPr>
        <w:tc>
          <w:tcPr>
            <w:tcW w:w="9056" w:type="dxa"/>
            <w:tcBorders>
              <w:top w:val="nil"/>
              <w:left w:val="nil"/>
              <w:bottom w:val="nil"/>
              <w:right w:val="nil"/>
            </w:tcBorders>
            <w:shd w:val="clear" w:color="auto" w:fill="FFFFFF"/>
            <w:tcMar>
              <w:left w:w="60" w:type="dxa"/>
              <w:right w:w="60" w:type="dxa"/>
            </w:tcMar>
          </w:tcPr>
          <w:p w14:paraId="0939BCB7" w14:textId="77777777" w:rsidR="009E5D69" w:rsidRDefault="009E5D69" w:rsidP="006A0CC6">
            <w:pPr>
              <w:keepNext/>
              <w:adjustRightInd w:val="0"/>
              <w:rPr>
                <w:sz w:val="24"/>
                <w:szCs w:val="24"/>
              </w:rPr>
            </w:pPr>
          </w:p>
        </w:tc>
      </w:tr>
      <w:tr w:rsidR="009E5D69" w14:paraId="2F98FC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54499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372866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2A0C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F8760D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E4E73A" w14:textId="190BA3A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Unemployed at the time of survey */</w:t>
            </w:r>
          </w:p>
        </w:tc>
      </w:tr>
      <w:tr w:rsidR="009E5D69" w14:paraId="13C9EA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9B81A9" w14:textId="6E93055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XLFS2022 = 2 then XUNE2022 = 1 ;</w:t>
            </w:r>
          </w:p>
        </w:tc>
      </w:tr>
      <w:tr w:rsidR="009E5D69" w14:paraId="216FEA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437882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420F0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79C900" w14:textId="19404D6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worked since last interview */</w:t>
            </w:r>
          </w:p>
        </w:tc>
      </w:tr>
      <w:tr w:rsidR="009E5D69" w14:paraId="04C146C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AF121" w14:textId="52E6DCE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missing(LHD005) /*more than one job*/ and LHD032 = 0 /*number of other jobs since last interview*/ then do ;</w:t>
            </w:r>
          </w:p>
        </w:tc>
      </w:tr>
      <w:tr w:rsidR="009E5D69" w14:paraId="6A1A1F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C4CDDC" w14:textId="3C7D0B0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(LHF002D = 1 or LHF002E = 1 or LHF002F = 1 or LHF002G = 1 or LHF002H = 1 or LHF002I = 1</w:t>
            </w:r>
          </w:p>
        </w:tc>
      </w:tr>
      <w:tr w:rsidR="009E5D69" w14:paraId="74005F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E16E1" w14:textId="26CD9CE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LHF002J = 1 or LHF002K = 1 or LHF002L = 1 or LHF002M = 1 or LHF002N = 1 or LHF002O = 1</w:t>
            </w:r>
          </w:p>
        </w:tc>
      </w:tr>
      <w:tr w:rsidR="009E5D69" w14:paraId="727C0F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69E4D1" w14:textId="035D8B7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LHF002P = 1 or LHF002Q = 1 or LHF002R = 1 or LHF002S = 1)</w:t>
            </w:r>
          </w:p>
        </w:tc>
      </w:tr>
      <w:tr w:rsidR="009E5D69" w14:paraId="1B1C96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76F834" w14:textId="52D73EE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XUNE2022 = 1 ;</w:t>
            </w:r>
          </w:p>
        </w:tc>
      </w:tr>
      <w:tr w:rsidR="009E5D69" w14:paraId="406C02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C165D2" w14:textId="1515371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XUNE2022 = 0 ;</w:t>
            </w:r>
          </w:p>
        </w:tc>
      </w:tr>
      <w:tr w:rsidR="009E5D69" w14:paraId="0DEAE3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AF9B71" w14:textId="69EF55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12A0176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24320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292A58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AF851E" w14:textId="1DAA626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Worked since last interview */</w:t>
            </w:r>
          </w:p>
        </w:tc>
      </w:tr>
      <w:tr w:rsidR="009E5D69" w14:paraId="17E831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59094" w14:textId="2C8D8A7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(not missing(LHD005) or 0 &lt; LHD032) then do ;</w:t>
            </w:r>
          </w:p>
        </w:tc>
      </w:tr>
      <w:tr w:rsidR="009E5D69" w14:paraId="574CD0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BA8F0" w14:textId="76518D41"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(LHD033B = 0 and LHF002A = 1) or (LHD033C = 0 and LHF002B = 1) or (LHD033D = 0 and LHF002C = 1)</w:t>
            </w:r>
          </w:p>
        </w:tc>
      </w:tr>
      <w:tr w:rsidR="009E5D69" w14:paraId="34B623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E14238" w14:textId="671EFCD8"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(LHD033E = 0 and LHF002D = 1) or (LHD033F = 0 and LHF002E = 1) or (LHD033G = 0 and LHF002F = 1)</w:t>
            </w:r>
          </w:p>
        </w:tc>
      </w:tr>
      <w:tr w:rsidR="009E5D69" w14:paraId="1CE1B7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6B9937" w14:textId="6B9581D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(LHD033H = 0 and LHF002G = 1) or (LHD033I = 0 and LHF002H = 1) or (LHD033J = 0 and LHF002I = 1)</w:t>
            </w:r>
          </w:p>
        </w:tc>
      </w:tr>
      <w:tr w:rsidR="009E5D69" w14:paraId="31E5D80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4DB357" w14:textId="5702359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(LHD033K = 0 and LHF002J = 1) or (LHD033L = 0 and LHF002K = 1) or (LHD033M = 0 and LHF002L = 1)</w:t>
            </w:r>
          </w:p>
        </w:tc>
      </w:tr>
      <w:tr w:rsidR="009E5D69" w14:paraId="6ED4094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9CC8E6" w14:textId="46EF226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(LHD033N = 0 and LHF002M = 1) or (LHD033O = 0 and LHF002N = 1) or (LHD033P = 0 and LHF002O = 1)</w:t>
            </w:r>
          </w:p>
        </w:tc>
      </w:tr>
      <w:tr w:rsidR="009E5D69" w14:paraId="370D9F2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4CDF2" w14:textId="3BE0705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(LHD033Q = 0 and LHF002P = 1) or (LHD033R = 0 and LHF002Q = 1) or (LHD033S = 0 and LHF002R = 1)</w:t>
            </w:r>
          </w:p>
        </w:tc>
      </w:tr>
      <w:tr w:rsidR="009E5D69" w14:paraId="1599BB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F2D4E" w14:textId="372CFBC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(LHD033T = 0 and LHF002S = 1) then XUNE2022 = 1 ;</w:t>
            </w:r>
          </w:p>
        </w:tc>
      </w:tr>
      <w:tr w:rsidR="009E5D69" w14:paraId="411242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5AE0C14" w14:textId="2A984DCC"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XUNE2022 = 0 ;</w:t>
            </w:r>
          </w:p>
        </w:tc>
      </w:tr>
      <w:tr w:rsidR="009E5D69" w14:paraId="0DFCA26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918733" w14:textId="2FED5BC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r w:rsidR="009E5D69" w14:paraId="7589D50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EEC1B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AAA93F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3BE68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CFB2B04" w14:textId="77777777" w:rsidR="009E5D69" w:rsidRDefault="009E5D69" w:rsidP="009E5D69">
      <w:pPr>
        <w:adjustRightInd w:val="0"/>
        <w:rPr>
          <w:rFonts w:ascii="Trebuchet MS" w:hAnsi="Trebuchet MS" w:cs="Trebuchet MS"/>
          <w:color w:val="000000"/>
          <w:sz w:val="19"/>
          <w:szCs w:val="19"/>
        </w:rPr>
      </w:pPr>
    </w:p>
    <w:p w14:paraId="4AAE32F6" w14:textId="77777777" w:rsidR="009E5D69" w:rsidRDefault="009E5D69" w:rsidP="009E5D69">
      <w:pPr>
        <w:adjustRightInd w:val="0"/>
        <w:rPr>
          <w:rFonts w:ascii="Trebuchet MS" w:hAnsi="Trebuchet MS" w:cs="Trebuchet MS"/>
          <w:color w:val="000000"/>
          <w:sz w:val="19"/>
          <w:szCs w:val="19"/>
        </w:rPr>
        <w:sectPr w:rsidR="009E5D69">
          <w:headerReference w:type="default" r:id="rId345"/>
          <w:footerReference w:type="default" r:id="rId34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9807" w:type="dxa"/>
        <w:jc w:val="center"/>
        <w:tblLayout w:type="fixed"/>
        <w:tblCellMar>
          <w:left w:w="0" w:type="dxa"/>
          <w:right w:w="0" w:type="dxa"/>
        </w:tblCellMar>
        <w:tblLook w:val="0000" w:firstRow="0" w:lastRow="0" w:firstColumn="0" w:lastColumn="0" w:noHBand="0" w:noVBand="0"/>
      </w:tblPr>
      <w:tblGrid>
        <w:gridCol w:w="9807"/>
      </w:tblGrid>
      <w:tr w:rsidR="009E5D69" w14:paraId="68E680F5" w14:textId="77777777" w:rsidTr="00D14BBB">
        <w:trPr>
          <w:cantSplit/>
          <w:jc w:val="center"/>
        </w:trPr>
        <w:tc>
          <w:tcPr>
            <w:tcW w:w="9807" w:type="dxa"/>
            <w:tcBorders>
              <w:top w:val="nil"/>
              <w:left w:val="nil"/>
              <w:bottom w:val="nil"/>
              <w:right w:val="nil"/>
            </w:tcBorders>
            <w:shd w:val="clear" w:color="auto" w:fill="FFFFFF"/>
            <w:tcMar>
              <w:left w:w="60" w:type="dxa"/>
              <w:right w:w="60" w:type="dxa"/>
            </w:tcMar>
          </w:tcPr>
          <w:bookmarkStart w:id="1451" w:name="IDX1122"/>
          <w:bookmarkEnd w:id="1451"/>
          <w:p w14:paraId="6E4534E0" w14:textId="77777777" w:rsidR="009E5D69" w:rsidRDefault="009E5D69" w:rsidP="006A0CC6">
            <w:pPr>
              <w:adjustRightInd w:val="0"/>
              <w:spacing w:before="60" w:after="60"/>
              <w:rPr>
                <w:rFonts w:ascii="Tahoma" w:hAnsi="Tahoma" w:cs="Tahoma"/>
                <w:color w:val="000000"/>
                <w:sz w:val="56"/>
                <w:szCs w:val="56"/>
              </w:rPr>
            </w:pPr>
            <w:r>
              <w:rPr>
                <w:sz w:val="24"/>
                <w:szCs w:val="24"/>
              </w:rPr>
              <w:fldChar w:fldCharType="begin"/>
            </w:r>
            <w:r>
              <w:rPr>
                <w:sz w:val="24"/>
                <w:szCs w:val="24"/>
              </w:rPr>
              <w:instrText>tc "</w:instrText>
            </w:r>
            <w:bookmarkStart w:id="1452" w:name="_Toc144389393"/>
            <w:r>
              <w:rPr>
                <w:sz w:val="22"/>
                <w:szCs w:val="22"/>
              </w:rPr>
              <w:instrText>Social</w:instrText>
            </w:r>
            <w:bookmarkEnd w:id="14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56"/>
                <w:szCs w:val="56"/>
              </w:rPr>
              <w:t>Social</w:t>
            </w:r>
          </w:p>
          <w:p w14:paraId="17E5E09C" w14:textId="77777777" w:rsidR="00ED46C7" w:rsidRDefault="00ED46C7" w:rsidP="006A0CC6">
            <w:pPr>
              <w:adjustRightInd w:val="0"/>
              <w:spacing w:before="60" w:after="60"/>
              <w:rPr>
                <w:rFonts w:ascii="Tahoma" w:hAnsi="Tahoma" w:cs="Tahoma"/>
                <w:color w:val="000000"/>
                <w:sz w:val="56"/>
                <w:szCs w:val="56"/>
              </w:rPr>
            </w:pPr>
          </w:p>
        </w:tc>
      </w:tr>
      <w:bookmarkStart w:id="1453" w:name="IDX1123"/>
      <w:bookmarkEnd w:id="1453"/>
      <w:tr w:rsidR="009E5D69" w14:paraId="126447D3" w14:textId="77777777" w:rsidTr="00D14BBB">
        <w:trPr>
          <w:cantSplit/>
          <w:jc w:val="center"/>
        </w:trPr>
        <w:tc>
          <w:tcPr>
            <w:tcW w:w="9807" w:type="dxa"/>
            <w:tcBorders>
              <w:top w:val="nil"/>
              <w:left w:val="nil"/>
              <w:bottom w:val="nil"/>
              <w:right w:val="nil"/>
            </w:tcBorders>
            <w:shd w:val="clear" w:color="auto" w:fill="FFFFFF"/>
            <w:tcMar>
              <w:left w:w="60" w:type="dxa"/>
              <w:right w:w="60" w:type="dxa"/>
            </w:tcMar>
          </w:tcPr>
          <w:p w14:paraId="24B6C304" w14:textId="4DBB93B7" w:rsidR="009E5D69" w:rsidRDefault="009E5D69" w:rsidP="006A0CC6">
            <w:pPr>
              <w:adjustRightInd w:val="0"/>
              <w:spacing w:before="60" w:after="60"/>
              <w:rPr>
                <w:rFonts w:ascii="Tahoma" w:hAnsi="Tahoma" w:cs="Tahoma"/>
                <w:color w:val="000000"/>
                <w:sz w:val="28"/>
                <w:szCs w:val="28"/>
              </w:rPr>
            </w:pPr>
            <w:r>
              <w:rPr>
                <w:rFonts w:ascii="Tahoma" w:hAnsi="Tahoma" w:cs="Tahoma"/>
                <w:color w:val="000000"/>
                <w:sz w:val="56"/>
                <w:szCs w:val="56"/>
              </w:rPr>
              <w:fldChar w:fldCharType="begin"/>
            </w:r>
            <w:r>
              <w:rPr>
                <w:sz w:val="24"/>
                <w:szCs w:val="24"/>
              </w:rPr>
              <w:instrText>tc "</w:instrText>
            </w:r>
            <w:bookmarkStart w:id="1454" w:name="_Toc144389394"/>
            <w:r>
              <w:rPr>
                <w:sz w:val="22"/>
                <w:szCs w:val="22"/>
              </w:rPr>
              <w:instrText>Marital status</w:instrText>
            </w:r>
            <w:bookmarkEnd w:id="1454"/>
            <w:r>
              <w:rPr>
                <w:sz w:val="22"/>
                <w:szCs w:val="22"/>
              </w:rPr>
              <w:instrText xml:space="preserve"> " \f C \l 1</w:instrText>
            </w:r>
            <w:r>
              <w:rPr>
                <w:rFonts w:ascii="Tahoma" w:hAnsi="Tahoma" w:cs="Tahoma"/>
                <w:color w:val="000000"/>
                <w:sz w:val="56"/>
                <w:szCs w:val="56"/>
              </w:rPr>
              <w:fldChar w:fldCharType="end"/>
            </w:r>
            <w:r>
              <w:rPr>
                <w:rFonts w:ascii="Tahoma" w:hAnsi="Tahoma" w:cs="Tahoma"/>
                <w:color w:val="000000"/>
                <w:sz w:val="56"/>
                <w:szCs w:val="56"/>
              </w:rPr>
              <w:fldChar w:fldCharType="begin"/>
            </w:r>
            <w:r>
              <w:rPr>
                <w:sz w:val="24"/>
                <w:szCs w:val="24"/>
              </w:rPr>
              <w:instrText>tc "</w:instrText>
            </w:r>
            <w:r>
              <w:rPr>
                <w:sz w:val="22"/>
                <w:szCs w:val="22"/>
              </w:rPr>
              <w:instrText xml:space="preserve"> " \f C \l 2</w:instrText>
            </w:r>
            <w:r>
              <w:rPr>
                <w:rFonts w:ascii="Tahoma" w:hAnsi="Tahoma" w:cs="Tahoma"/>
                <w:color w:val="000000"/>
                <w:sz w:val="56"/>
                <w:szCs w:val="56"/>
              </w:rPr>
              <w:fldChar w:fldCharType="end"/>
            </w:r>
            <w:r>
              <w:rPr>
                <w:rFonts w:ascii="Tahoma" w:hAnsi="Tahoma" w:cs="Tahoma"/>
                <w:color w:val="000000"/>
                <w:sz w:val="28"/>
                <w:szCs w:val="28"/>
              </w:rPr>
              <w:t>Marital status</w:t>
            </w:r>
          </w:p>
        </w:tc>
      </w:tr>
    </w:tbl>
    <w:p w14:paraId="2C241530" w14:textId="77777777" w:rsidR="009E5D69" w:rsidRDefault="009E5D69" w:rsidP="009E5D69">
      <w:pPr>
        <w:adjustRightInd w:val="0"/>
        <w:rPr>
          <w:rFonts w:ascii="Tahoma" w:hAnsi="Tahoma" w:cs="Tahoma"/>
          <w:color w:val="000000"/>
          <w:sz w:val="28"/>
          <w:szCs w:val="28"/>
        </w:rPr>
      </w:pPr>
    </w:p>
    <w:p w14:paraId="7F4D9A5D"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A3D5FD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F27F05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55" w:name="IDX1124"/>
            <w:bookmarkEnd w:id="1455"/>
            <w:r>
              <w:rPr>
                <w:rFonts w:ascii="Tahoma" w:hAnsi="Tahoma" w:cs="Tahoma"/>
                <w:color w:val="000000"/>
                <w:sz w:val="28"/>
                <w:szCs w:val="28"/>
              </w:rPr>
              <w:fldChar w:fldCharType="begin"/>
            </w:r>
            <w:r>
              <w:rPr>
                <w:sz w:val="24"/>
                <w:szCs w:val="24"/>
              </w:rPr>
              <w:instrText>tc "</w:instrText>
            </w:r>
            <w:bookmarkStart w:id="1456" w:name="_Toc144389395"/>
            <w:r>
              <w:rPr>
                <w:sz w:val="22"/>
                <w:szCs w:val="22"/>
              </w:rPr>
              <w:instrText>XMAR2015</w:instrText>
            </w:r>
            <w:bookmarkEnd w:id="145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XMAR2015</w:t>
            </w:r>
          </w:p>
        </w:tc>
      </w:tr>
    </w:tbl>
    <w:p w14:paraId="3F921066" w14:textId="77777777" w:rsidR="009E5D69" w:rsidRDefault="009E5D69" w:rsidP="009E5D69">
      <w:pPr>
        <w:adjustRightInd w:val="0"/>
        <w:rPr>
          <w:rFonts w:ascii="Tahoma" w:hAnsi="Tahoma" w:cs="Tahoma"/>
          <w:i/>
          <w:iCs/>
          <w:color w:val="000000"/>
          <w:sz w:val="24"/>
          <w:szCs w:val="24"/>
        </w:rPr>
      </w:pPr>
    </w:p>
    <w:p w14:paraId="618BDE5D" w14:textId="77777777" w:rsidR="009E5D69" w:rsidRDefault="009E5D69" w:rsidP="009E5D69">
      <w:pPr>
        <w:adjustRightInd w:val="0"/>
        <w:rPr>
          <w:rFonts w:ascii="Tahoma" w:hAnsi="Tahoma" w:cs="Tahoma"/>
          <w:i/>
          <w:iCs/>
          <w:color w:val="000000"/>
          <w:sz w:val="24"/>
          <w:szCs w:val="24"/>
        </w:rPr>
      </w:pPr>
    </w:p>
    <w:p w14:paraId="4DDE704C"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57" w:name="IDX1125"/>
      <w:bookmarkEnd w:id="145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1493B8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986FD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ABD0A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15F1A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7E62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9E06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XMAR2015</w:t>
            </w:r>
          </w:p>
        </w:tc>
      </w:tr>
      <w:tr w:rsidR="009E5D69" w14:paraId="750249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7B1A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5A2E3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XMAR2015 Marital status</w:t>
            </w:r>
          </w:p>
        </w:tc>
      </w:tr>
      <w:tr w:rsidR="009E5D69" w14:paraId="375550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B9B4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650082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2ADC6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F010F2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46AE959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FEB1B1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FB56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C98E0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497A7501" w14:textId="77777777" w:rsidR="009E5D69" w:rsidRDefault="009E5D69" w:rsidP="009E5D69">
      <w:pPr>
        <w:adjustRightInd w:val="0"/>
        <w:rPr>
          <w:rFonts w:ascii="Trebuchet MS" w:hAnsi="Trebuchet MS" w:cs="Trebuchet MS"/>
          <w:color w:val="000000"/>
          <w:sz w:val="19"/>
          <w:szCs w:val="19"/>
        </w:rPr>
      </w:pPr>
    </w:p>
    <w:p w14:paraId="79E77DAD" w14:textId="77777777" w:rsidR="009E5D69" w:rsidRDefault="009E5D69" w:rsidP="009E5D69">
      <w:pPr>
        <w:adjustRightInd w:val="0"/>
        <w:rPr>
          <w:rFonts w:ascii="Trebuchet MS" w:hAnsi="Trebuchet MS" w:cs="Trebuchet MS"/>
          <w:color w:val="000000"/>
          <w:sz w:val="19"/>
          <w:szCs w:val="19"/>
        </w:rPr>
      </w:pPr>
    </w:p>
    <w:p w14:paraId="40CD5FA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8" w:name="IDX1126"/>
      <w:bookmarkEnd w:id="145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77F87F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DAF1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228F95B3" w14:textId="77777777" w:rsidR="009E5D69" w:rsidRDefault="009E5D69" w:rsidP="009E5D69">
      <w:pPr>
        <w:adjustRightInd w:val="0"/>
        <w:rPr>
          <w:rFonts w:ascii="Trebuchet MS" w:hAnsi="Trebuchet MS" w:cs="Trebuchet MS"/>
          <w:color w:val="000000"/>
          <w:sz w:val="19"/>
          <w:szCs w:val="19"/>
        </w:rPr>
      </w:pPr>
    </w:p>
    <w:p w14:paraId="796EC9BE" w14:textId="77777777" w:rsidR="009E5D69" w:rsidRDefault="009E5D69" w:rsidP="009E5D69">
      <w:pPr>
        <w:adjustRightInd w:val="0"/>
        <w:rPr>
          <w:rFonts w:ascii="Trebuchet MS" w:hAnsi="Trebuchet MS" w:cs="Trebuchet MS"/>
          <w:color w:val="000000"/>
          <w:sz w:val="19"/>
          <w:szCs w:val="19"/>
        </w:rPr>
      </w:pPr>
    </w:p>
    <w:p w14:paraId="2A3E766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59" w:name="IDX1127"/>
      <w:bookmarkEnd w:id="145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6C455A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5256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685783E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16D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696AE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B11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07557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BAEE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40BFB0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5D77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0ABFD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E75B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069F2DF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FDA4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4A4502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B3F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47F04FB" w14:textId="77777777" w:rsidR="009E5D69" w:rsidRDefault="009E5D69" w:rsidP="009E5D69">
      <w:pPr>
        <w:adjustRightInd w:val="0"/>
        <w:rPr>
          <w:rFonts w:ascii="Trebuchet MS" w:hAnsi="Trebuchet MS" w:cs="Trebuchet MS"/>
          <w:color w:val="000000"/>
          <w:sz w:val="19"/>
          <w:szCs w:val="19"/>
        </w:rPr>
      </w:pPr>
    </w:p>
    <w:p w14:paraId="27EEE867" w14:textId="77777777" w:rsidR="009E5D69" w:rsidRDefault="009E5D69" w:rsidP="009E5D69">
      <w:pPr>
        <w:adjustRightInd w:val="0"/>
        <w:rPr>
          <w:rFonts w:ascii="Trebuchet MS" w:hAnsi="Trebuchet MS" w:cs="Trebuchet MS"/>
          <w:color w:val="000000"/>
          <w:sz w:val="19"/>
          <w:szCs w:val="19"/>
        </w:rPr>
      </w:pPr>
    </w:p>
    <w:p w14:paraId="13567B6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0" w:name="IDX1128"/>
      <w:bookmarkEnd w:id="146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F78B9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7C8086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66B426C1" w14:textId="77777777" w:rsidR="009E5D69" w:rsidRDefault="009E5D69" w:rsidP="009E5D69">
      <w:pPr>
        <w:adjustRightInd w:val="0"/>
        <w:rPr>
          <w:rFonts w:ascii="Trebuchet MS" w:hAnsi="Trebuchet MS" w:cs="Trebuchet MS"/>
          <w:color w:val="000000"/>
          <w:sz w:val="19"/>
          <w:szCs w:val="19"/>
        </w:rPr>
      </w:pPr>
    </w:p>
    <w:p w14:paraId="283FABB5" w14:textId="77777777" w:rsidR="009E5D69" w:rsidRDefault="009E5D69" w:rsidP="009E5D69">
      <w:pPr>
        <w:adjustRightInd w:val="0"/>
        <w:rPr>
          <w:rFonts w:ascii="Trebuchet MS" w:hAnsi="Trebuchet MS" w:cs="Trebuchet MS"/>
          <w:color w:val="000000"/>
          <w:sz w:val="19"/>
          <w:szCs w:val="19"/>
        </w:rPr>
      </w:pPr>
    </w:p>
    <w:p w14:paraId="2DAB005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1" w:name="IDX1129"/>
      <w:bookmarkEnd w:id="146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29D0FA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437FA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XMAR2015 = 99; *Unknown;</w:t>
            </w:r>
          </w:p>
        </w:tc>
      </w:tr>
    </w:tbl>
    <w:p w14:paraId="1E6DF4E0" w14:textId="77777777" w:rsidR="009E5D69" w:rsidRDefault="009E5D69" w:rsidP="009E5D69">
      <w:pPr>
        <w:adjustRightInd w:val="0"/>
        <w:rPr>
          <w:rFonts w:ascii="Trebuchet MS" w:hAnsi="Trebuchet MS" w:cs="Trebuchet MS"/>
          <w:color w:val="000000"/>
          <w:sz w:val="19"/>
          <w:szCs w:val="19"/>
        </w:rPr>
      </w:pPr>
    </w:p>
    <w:p w14:paraId="7B57F73C" w14:textId="77777777" w:rsidR="009E5D69" w:rsidRDefault="009E5D69" w:rsidP="009E5D69">
      <w:pPr>
        <w:adjustRightInd w:val="0"/>
        <w:rPr>
          <w:rFonts w:ascii="Trebuchet MS" w:hAnsi="Trebuchet MS" w:cs="Trebuchet MS"/>
          <w:color w:val="000000"/>
          <w:sz w:val="19"/>
          <w:szCs w:val="19"/>
        </w:rPr>
        <w:sectPr w:rsidR="009E5D69">
          <w:headerReference w:type="default" r:id="rId347"/>
          <w:footerReference w:type="default" r:id="rId34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638BD3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62" w:name="IDX1130"/>
          <w:bookmarkEnd w:id="1462"/>
          <w:p w14:paraId="78B4AC0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63" w:name="_Toc144389396"/>
            <w:r>
              <w:rPr>
                <w:sz w:val="22"/>
                <w:szCs w:val="22"/>
              </w:rPr>
              <w:instrText>Marital status</w:instrText>
            </w:r>
            <w:bookmarkEnd w:id="146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9BEFE9C" w14:textId="77777777" w:rsidR="009E5D69" w:rsidRDefault="009E5D69" w:rsidP="009E5D69">
      <w:pPr>
        <w:adjustRightInd w:val="0"/>
        <w:rPr>
          <w:rFonts w:ascii="Tahoma" w:hAnsi="Tahoma" w:cs="Tahoma"/>
          <w:color w:val="000000"/>
          <w:sz w:val="28"/>
          <w:szCs w:val="28"/>
        </w:rPr>
      </w:pPr>
    </w:p>
    <w:p w14:paraId="7F3A592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FA023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C7BD72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64" w:name="IDX1131"/>
            <w:bookmarkEnd w:id="1464"/>
            <w:r>
              <w:rPr>
                <w:rFonts w:ascii="Tahoma" w:hAnsi="Tahoma" w:cs="Tahoma"/>
                <w:color w:val="000000"/>
                <w:sz w:val="28"/>
                <w:szCs w:val="28"/>
              </w:rPr>
              <w:fldChar w:fldCharType="begin"/>
            </w:r>
            <w:r>
              <w:rPr>
                <w:sz w:val="24"/>
                <w:szCs w:val="24"/>
              </w:rPr>
              <w:instrText>tc "</w:instrText>
            </w:r>
            <w:bookmarkStart w:id="1465" w:name="_Toc144389397"/>
            <w:r>
              <w:rPr>
                <w:sz w:val="22"/>
                <w:szCs w:val="22"/>
              </w:rPr>
              <w:instrText>XMAR2016</w:instrText>
            </w:r>
            <w:bookmarkEnd w:id="146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XMAR2016</w:t>
            </w:r>
          </w:p>
        </w:tc>
      </w:tr>
    </w:tbl>
    <w:p w14:paraId="53337BA7" w14:textId="77777777" w:rsidR="009E5D69" w:rsidRDefault="009E5D69" w:rsidP="009E5D69">
      <w:pPr>
        <w:adjustRightInd w:val="0"/>
        <w:rPr>
          <w:rFonts w:ascii="Tahoma" w:hAnsi="Tahoma" w:cs="Tahoma"/>
          <w:i/>
          <w:iCs/>
          <w:color w:val="000000"/>
          <w:sz w:val="24"/>
          <w:szCs w:val="24"/>
        </w:rPr>
      </w:pPr>
    </w:p>
    <w:p w14:paraId="791B8BAF" w14:textId="77777777" w:rsidR="009E5D69" w:rsidRDefault="009E5D69" w:rsidP="009E5D69">
      <w:pPr>
        <w:adjustRightInd w:val="0"/>
        <w:rPr>
          <w:rFonts w:ascii="Tahoma" w:hAnsi="Tahoma" w:cs="Tahoma"/>
          <w:i/>
          <w:iCs/>
          <w:color w:val="000000"/>
          <w:sz w:val="24"/>
          <w:szCs w:val="24"/>
        </w:rPr>
      </w:pPr>
    </w:p>
    <w:p w14:paraId="30CAA67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66" w:name="IDX1132"/>
      <w:bookmarkEnd w:id="146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40D47E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9621B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3C97E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20094AC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8C44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C291B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XMAR2016</w:t>
            </w:r>
          </w:p>
        </w:tc>
      </w:tr>
      <w:tr w:rsidR="009E5D69" w14:paraId="66E1FA8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F86FD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8C55F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XMAR2016 Marital status</w:t>
            </w:r>
          </w:p>
        </w:tc>
      </w:tr>
      <w:tr w:rsidR="009E5D69" w14:paraId="46022FF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55B09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06461A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773C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CF7AFD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52278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FB1204F"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753D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5FD40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93170D6" w14:textId="77777777" w:rsidR="009E5D69" w:rsidRDefault="009E5D69" w:rsidP="009E5D69">
      <w:pPr>
        <w:adjustRightInd w:val="0"/>
        <w:rPr>
          <w:rFonts w:ascii="Trebuchet MS" w:hAnsi="Trebuchet MS" w:cs="Trebuchet MS"/>
          <w:color w:val="000000"/>
          <w:sz w:val="19"/>
          <w:szCs w:val="19"/>
        </w:rPr>
      </w:pPr>
    </w:p>
    <w:p w14:paraId="68C27810" w14:textId="77777777" w:rsidR="009E5D69" w:rsidRDefault="009E5D69" w:rsidP="009E5D69">
      <w:pPr>
        <w:adjustRightInd w:val="0"/>
        <w:rPr>
          <w:rFonts w:ascii="Trebuchet MS" w:hAnsi="Trebuchet MS" w:cs="Trebuchet MS"/>
          <w:color w:val="000000"/>
          <w:sz w:val="19"/>
          <w:szCs w:val="19"/>
        </w:rPr>
      </w:pPr>
    </w:p>
    <w:p w14:paraId="0784F21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7" w:name="IDX1133"/>
      <w:bookmarkEnd w:id="146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092D6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48A5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31F8170" w14:textId="77777777" w:rsidR="009E5D69" w:rsidRDefault="009E5D69" w:rsidP="009E5D69">
      <w:pPr>
        <w:adjustRightInd w:val="0"/>
        <w:rPr>
          <w:rFonts w:ascii="Trebuchet MS" w:hAnsi="Trebuchet MS" w:cs="Trebuchet MS"/>
          <w:color w:val="000000"/>
          <w:sz w:val="19"/>
          <w:szCs w:val="19"/>
        </w:rPr>
      </w:pPr>
    </w:p>
    <w:p w14:paraId="4AB5884B" w14:textId="77777777" w:rsidR="009E5D69" w:rsidRDefault="009E5D69" w:rsidP="009E5D69">
      <w:pPr>
        <w:adjustRightInd w:val="0"/>
        <w:rPr>
          <w:rFonts w:ascii="Trebuchet MS" w:hAnsi="Trebuchet MS" w:cs="Trebuchet MS"/>
          <w:color w:val="000000"/>
          <w:sz w:val="19"/>
          <w:szCs w:val="19"/>
        </w:rPr>
      </w:pPr>
    </w:p>
    <w:p w14:paraId="313A809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8" w:name="IDX1134"/>
      <w:bookmarkEnd w:id="146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7FD8F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C63BE1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5C88BD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B32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DD854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C8F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EF73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2DE6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53564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C16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36019F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0D8D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68BC0B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3FE18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7E62473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1219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B53D0F2" w14:textId="77777777" w:rsidR="009E5D69" w:rsidRDefault="009E5D69" w:rsidP="009E5D69">
      <w:pPr>
        <w:adjustRightInd w:val="0"/>
        <w:rPr>
          <w:rFonts w:ascii="Trebuchet MS" w:hAnsi="Trebuchet MS" w:cs="Trebuchet MS"/>
          <w:color w:val="000000"/>
          <w:sz w:val="19"/>
          <w:szCs w:val="19"/>
        </w:rPr>
      </w:pPr>
    </w:p>
    <w:p w14:paraId="79838909" w14:textId="77777777" w:rsidR="009E5D69" w:rsidRDefault="009E5D69" w:rsidP="009E5D69">
      <w:pPr>
        <w:adjustRightInd w:val="0"/>
        <w:rPr>
          <w:rFonts w:ascii="Trebuchet MS" w:hAnsi="Trebuchet MS" w:cs="Trebuchet MS"/>
          <w:color w:val="000000"/>
          <w:sz w:val="19"/>
          <w:szCs w:val="19"/>
        </w:rPr>
      </w:pPr>
    </w:p>
    <w:p w14:paraId="462D16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69" w:name="IDX1135"/>
      <w:bookmarkEnd w:id="146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7FE50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AB7C7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50819575" w14:textId="77777777" w:rsidR="009E5D69" w:rsidRDefault="009E5D69" w:rsidP="009E5D69">
      <w:pPr>
        <w:adjustRightInd w:val="0"/>
        <w:rPr>
          <w:rFonts w:ascii="Trebuchet MS" w:hAnsi="Trebuchet MS" w:cs="Trebuchet MS"/>
          <w:color w:val="000000"/>
          <w:sz w:val="19"/>
          <w:szCs w:val="19"/>
        </w:rPr>
      </w:pPr>
    </w:p>
    <w:p w14:paraId="164F7C87" w14:textId="77777777" w:rsidR="009E5D69" w:rsidRDefault="009E5D69" w:rsidP="009E5D69">
      <w:pPr>
        <w:adjustRightInd w:val="0"/>
        <w:rPr>
          <w:rFonts w:ascii="Trebuchet MS" w:hAnsi="Trebuchet MS" w:cs="Trebuchet MS"/>
          <w:color w:val="000000"/>
          <w:sz w:val="19"/>
          <w:szCs w:val="19"/>
        </w:rPr>
      </w:pPr>
    </w:p>
    <w:p w14:paraId="026904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0" w:name="IDX1136"/>
      <w:bookmarkEnd w:id="147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BF09D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1DB00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4E55DD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EA79F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1EFD1D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170A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husband/wife */</w:t>
            </w:r>
          </w:p>
        </w:tc>
      </w:tr>
      <w:tr w:rsidR="009E5D69" w14:paraId="1B3643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53357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(LBDE003A = 5 or LBDE003B = 5 or LBDE003C = 5 or LBDE003D = 5 or LBDE003E = 5 or LBDE003F = 5</w:t>
            </w:r>
          </w:p>
        </w:tc>
      </w:tr>
      <w:tr w:rsidR="009E5D69" w14:paraId="0BBC8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CE7D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LBDE003G = 5 or LBDE003H = 5 or LBDE003I = 5 or LBDE003J = 5 or LBDE003K = 5</w:t>
            </w:r>
          </w:p>
        </w:tc>
      </w:tr>
      <w:tr w:rsidR="009E5D69" w14:paraId="1A55BF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B719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LBDE003L = 5 or LBDE003M = 5)</w:t>
            </w:r>
          </w:p>
        </w:tc>
      </w:tr>
      <w:tr w:rsidR="009E5D69" w14:paraId="3F15F69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9A0DF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XMAR2016 = 1 ; *Married;</w:t>
            </w:r>
          </w:p>
        </w:tc>
      </w:tr>
      <w:tr w:rsidR="009E5D69" w14:paraId="0F6B72F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A224D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35D5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55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de facto partner */</w:t>
            </w:r>
          </w:p>
        </w:tc>
      </w:tr>
      <w:tr w:rsidR="009E5D69" w14:paraId="4729D2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3C94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(LBDE003A = 6 or LBDE003B = 6 or LBDE003C = 6 or LBDE003D = 6 or LBDE003E = 6</w:t>
            </w:r>
          </w:p>
        </w:tc>
      </w:tr>
      <w:tr w:rsidR="009E5D69" w14:paraId="0251EB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866E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LBDE003F = 6 or LBDE003G = 6 or LBDE003H = 6 or LBDE003I = 6 or LBDE003J = 6</w:t>
            </w:r>
          </w:p>
        </w:tc>
      </w:tr>
      <w:tr w:rsidR="009E5D69" w14:paraId="0BE0F7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C912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LBDE003K = 6 or LBDE003L = 6 or LBDE003M = 6)</w:t>
            </w:r>
          </w:p>
        </w:tc>
      </w:tr>
      <w:tr w:rsidR="009E5D69" w14:paraId="1FC4F38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7125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XMAR2016 = 2 ; *De facto;</w:t>
            </w:r>
          </w:p>
        </w:tc>
      </w:tr>
      <w:tr w:rsidR="009E5D69" w14:paraId="0BAF54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BF871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F95C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3C36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XMAR2016 = 99 ; *Unknown;</w:t>
            </w:r>
          </w:p>
        </w:tc>
      </w:tr>
      <w:tr w:rsidR="009E5D69" w14:paraId="6716CA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4BAC1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F0FC1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059C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A804BF5" w14:textId="77777777" w:rsidR="009E5D69" w:rsidRDefault="009E5D69" w:rsidP="009E5D69">
      <w:pPr>
        <w:adjustRightInd w:val="0"/>
        <w:rPr>
          <w:rFonts w:ascii="Trebuchet MS" w:hAnsi="Trebuchet MS" w:cs="Trebuchet MS"/>
          <w:color w:val="000000"/>
          <w:sz w:val="19"/>
          <w:szCs w:val="19"/>
        </w:rPr>
      </w:pPr>
    </w:p>
    <w:p w14:paraId="06EECFC6" w14:textId="77777777" w:rsidR="009E5D69" w:rsidRDefault="009E5D69" w:rsidP="009E5D69">
      <w:pPr>
        <w:adjustRightInd w:val="0"/>
        <w:rPr>
          <w:rFonts w:ascii="Trebuchet MS" w:hAnsi="Trebuchet MS" w:cs="Trebuchet MS"/>
          <w:color w:val="000000"/>
          <w:sz w:val="19"/>
          <w:szCs w:val="19"/>
        </w:rPr>
        <w:sectPr w:rsidR="009E5D69">
          <w:headerReference w:type="default" r:id="rId349"/>
          <w:footerReference w:type="default" r:id="rId35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2A9CB9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71" w:name="IDX1137"/>
          <w:bookmarkEnd w:id="1471"/>
          <w:p w14:paraId="12A5834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72" w:name="_Toc144389398"/>
            <w:r>
              <w:rPr>
                <w:sz w:val="22"/>
                <w:szCs w:val="22"/>
              </w:rPr>
              <w:instrText>Marital status</w:instrText>
            </w:r>
            <w:bookmarkEnd w:id="147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76F3BA9D" w14:textId="77777777" w:rsidR="009E5D69" w:rsidRDefault="009E5D69" w:rsidP="009E5D69">
      <w:pPr>
        <w:adjustRightInd w:val="0"/>
        <w:rPr>
          <w:rFonts w:ascii="Tahoma" w:hAnsi="Tahoma" w:cs="Tahoma"/>
          <w:color w:val="000000"/>
          <w:sz w:val="28"/>
          <w:szCs w:val="28"/>
        </w:rPr>
      </w:pPr>
    </w:p>
    <w:p w14:paraId="7F4B0EB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715E0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D819D0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73" w:name="IDX1138"/>
            <w:bookmarkEnd w:id="1473"/>
            <w:r>
              <w:rPr>
                <w:rFonts w:ascii="Tahoma" w:hAnsi="Tahoma" w:cs="Tahoma"/>
                <w:color w:val="000000"/>
                <w:sz w:val="28"/>
                <w:szCs w:val="28"/>
              </w:rPr>
              <w:fldChar w:fldCharType="begin"/>
            </w:r>
            <w:r>
              <w:rPr>
                <w:sz w:val="24"/>
                <w:szCs w:val="24"/>
              </w:rPr>
              <w:instrText>tc "</w:instrText>
            </w:r>
            <w:bookmarkStart w:id="1474" w:name="_Toc144389399"/>
            <w:r>
              <w:rPr>
                <w:sz w:val="22"/>
                <w:szCs w:val="22"/>
              </w:rPr>
              <w:instrText>XMAR2017</w:instrText>
            </w:r>
            <w:bookmarkEnd w:id="147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XMAR2017</w:t>
            </w:r>
          </w:p>
        </w:tc>
      </w:tr>
    </w:tbl>
    <w:p w14:paraId="4830CF3E" w14:textId="77777777" w:rsidR="009E5D69" w:rsidRDefault="009E5D69" w:rsidP="009E5D69">
      <w:pPr>
        <w:adjustRightInd w:val="0"/>
        <w:rPr>
          <w:rFonts w:ascii="Tahoma" w:hAnsi="Tahoma" w:cs="Tahoma"/>
          <w:i/>
          <w:iCs/>
          <w:color w:val="000000"/>
          <w:sz w:val="24"/>
          <w:szCs w:val="24"/>
        </w:rPr>
      </w:pPr>
    </w:p>
    <w:p w14:paraId="138B46E2" w14:textId="77777777" w:rsidR="009E5D69" w:rsidRDefault="009E5D69" w:rsidP="009E5D69">
      <w:pPr>
        <w:adjustRightInd w:val="0"/>
        <w:rPr>
          <w:rFonts w:ascii="Tahoma" w:hAnsi="Tahoma" w:cs="Tahoma"/>
          <w:i/>
          <w:iCs/>
          <w:color w:val="000000"/>
          <w:sz w:val="24"/>
          <w:szCs w:val="24"/>
        </w:rPr>
      </w:pPr>
    </w:p>
    <w:p w14:paraId="612AF8E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75" w:name="IDX1139"/>
      <w:bookmarkEnd w:id="147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523F77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89BCD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C38ABC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65B6F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FD8A2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4E5FE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XMAR2017</w:t>
            </w:r>
          </w:p>
        </w:tc>
      </w:tr>
      <w:tr w:rsidR="009E5D69" w14:paraId="4ECEE9C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CE2B2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FE27C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XMAR2017 Marital status</w:t>
            </w:r>
          </w:p>
        </w:tc>
      </w:tr>
      <w:tr w:rsidR="009E5D69" w14:paraId="2E7FA63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EB68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C1DCE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107AD4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217F10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B85A49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C050D3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E8FBC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B3DC6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38D91441" w14:textId="77777777" w:rsidR="009E5D69" w:rsidRDefault="009E5D69" w:rsidP="009E5D69">
      <w:pPr>
        <w:adjustRightInd w:val="0"/>
        <w:rPr>
          <w:rFonts w:ascii="Trebuchet MS" w:hAnsi="Trebuchet MS" w:cs="Trebuchet MS"/>
          <w:color w:val="000000"/>
          <w:sz w:val="19"/>
          <w:szCs w:val="19"/>
        </w:rPr>
      </w:pPr>
    </w:p>
    <w:p w14:paraId="7AEAE590" w14:textId="77777777" w:rsidR="009E5D69" w:rsidRDefault="009E5D69" w:rsidP="009E5D69">
      <w:pPr>
        <w:adjustRightInd w:val="0"/>
        <w:rPr>
          <w:rFonts w:ascii="Trebuchet MS" w:hAnsi="Trebuchet MS" w:cs="Trebuchet MS"/>
          <w:color w:val="000000"/>
          <w:sz w:val="19"/>
          <w:szCs w:val="19"/>
        </w:rPr>
      </w:pPr>
    </w:p>
    <w:p w14:paraId="2075D15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6" w:name="IDX1140"/>
      <w:bookmarkEnd w:id="147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613501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2ED56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DF5211B" w14:textId="77777777" w:rsidR="009E5D69" w:rsidRDefault="009E5D69" w:rsidP="009E5D69">
      <w:pPr>
        <w:adjustRightInd w:val="0"/>
        <w:rPr>
          <w:rFonts w:ascii="Trebuchet MS" w:hAnsi="Trebuchet MS" w:cs="Trebuchet MS"/>
          <w:color w:val="000000"/>
          <w:sz w:val="19"/>
          <w:szCs w:val="19"/>
        </w:rPr>
      </w:pPr>
    </w:p>
    <w:p w14:paraId="7003E7F7" w14:textId="77777777" w:rsidR="009E5D69" w:rsidRDefault="009E5D69" w:rsidP="009E5D69">
      <w:pPr>
        <w:adjustRightInd w:val="0"/>
        <w:rPr>
          <w:rFonts w:ascii="Trebuchet MS" w:hAnsi="Trebuchet MS" w:cs="Trebuchet MS"/>
          <w:color w:val="000000"/>
          <w:sz w:val="19"/>
          <w:szCs w:val="19"/>
        </w:rPr>
      </w:pPr>
    </w:p>
    <w:p w14:paraId="60E6E2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7" w:name="IDX1141"/>
      <w:bookmarkEnd w:id="147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DE4AE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49D2D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43253E0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EBE7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46221A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6CA92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529895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B284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5E913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A744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4B3E92A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E5C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2381566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8BE2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1361F60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3DBD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0270F3B" w14:textId="77777777" w:rsidR="009E5D69" w:rsidRDefault="009E5D69" w:rsidP="009E5D69">
      <w:pPr>
        <w:adjustRightInd w:val="0"/>
        <w:rPr>
          <w:rFonts w:ascii="Trebuchet MS" w:hAnsi="Trebuchet MS" w:cs="Trebuchet MS"/>
          <w:color w:val="000000"/>
          <w:sz w:val="19"/>
          <w:szCs w:val="19"/>
        </w:rPr>
      </w:pPr>
    </w:p>
    <w:p w14:paraId="65800ADF" w14:textId="77777777" w:rsidR="009E5D69" w:rsidRDefault="009E5D69" w:rsidP="009E5D69">
      <w:pPr>
        <w:adjustRightInd w:val="0"/>
        <w:rPr>
          <w:rFonts w:ascii="Trebuchet MS" w:hAnsi="Trebuchet MS" w:cs="Trebuchet MS"/>
          <w:color w:val="000000"/>
          <w:sz w:val="19"/>
          <w:szCs w:val="19"/>
        </w:rPr>
      </w:pPr>
    </w:p>
    <w:p w14:paraId="7C2DEEF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8" w:name="IDX1142"/>
      <w:bookmarkEnd w:id="147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A86C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9347C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0152A381" w14:textId="77777777" w:rsidR="009E5D69" w:rsidRDefault="009E5D69" w:rsidP="009E5D69">
      <w:pPr>
        <w:adjustRightInd w:val="0"/>
        <w:rPr>
          <w:rFonts w:ascii="Trebuchet MS" w:hAnsi="Trebuchet MS" w:cs="Trebuchet MS"/>
          <w:color w:val="000000"/>
          <w:sz w:val="19"/>
          <w:szCs w:val="19"/>
        </w:rPr>
      </w:pPr>
    </w:p>
    <w:p w14:paraId="5A572C4E" w14:textId="77777777" w:rsidR="009E5D69" w:rsidRDefault="009E5D69" w:rsidP="009E5D69">
      <w:pPr>
        <w:adjustRightInd w:val="0"/>
        <w:rPr>
          <w:rFonts w:ascii="Trebuchet MS" w:hAnsi="Trebuchet MS" w:cs="Trebuchet MS"/>
          <w:color w:val="000000"/>
          <w:sz w:val="19"/>
          <w:szCs w:val="19"/>
        </w:rPr>
      </w:pPr>
    </w:p>
    <w:p w14:paraId="5D4B9F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79" w:name="IDX1143"/>
      <w:bookmarkEnd w:id="147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812A90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247E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59ED095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A9F46"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5B4A2C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8BF7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husband/wife */</w:t>
            </w:r>
          </w:p>
        </w:tc>
      </w:tr>
      <w:tr w:rsidR="009E5D69" w14:paraId="799D42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D4D9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(LCH004A = 5 or LCH004B = 5 or LCH004C = 5 or LCH004D = 5 or LCH004E = 5 or LCH004F = 5</w:t>
            </w:r>
          </w:p>
        </w:tc>
      </w:tr>
      <w:tr w:rsidR="009E5D69" w14:paraId="162656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0D4B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LCH004G = 5 or LCH004H = 5 or LCH004I = 5 or LCH004J = 5 or LCH004K = 5</w:t>
            </w:r>
          </w:p>
        </w:tc>
      </w:tr>
      <w:tr w:rsidR="009E5D69" w14:paraId="3BF9504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CBAE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LCH004L = 5 or LCH004M = 5 or LCH004N = 5 or LCH004O = 5)</w:t>
            </w:r>
          </w:p>
        </w:tc>
      </w:tr>
      <w:tr w:rsidR="009E5D69" w14:paraId="7126810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AAD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XMAR2017 = 1 ; *Married;</w:t>
            </w:r>
          </w:p>
        </w:tc>
      </w:tr>
      <w:tr w:rsidR="009E5D69" w14:paraId="17704A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314D5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A5B41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DACF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Lives in same household as de factor partner */</w:t>
            </w:r>
          </w:p>
        </w:tc>
      </w:tr>
      <w:tr w:rsidR="009E5D69" w14:paraId="1C4C45B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377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(LCH004A = 6 or LCH004B = 6 or LCH004C = 6 or LCH004D = 6 or LCH004E = 6</w:t>
            </w:r>
          </w:p>
        </w:tc>
      </w:tr>
      <w:tr w:rsidR="009E5D69" w14:paraId="525C44C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1A70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LCH004F = 6 or LCH004G = 6 or LCH004H = 6 or LCH004I = 6 or LCH004J = 6</w:t>
            </w:r>
          </w:p>
        </w:tc>
      </w:tr>
      <w:tr w:rsidR="009E5D69" w14:paraId="5E5F0FA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8C7A7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LCH004K = 6 or LCH004L = 6 or LCH004M = 6 or LCH004N = 6 or LCH004O = 6)</w:t>
            </w:r>
          </w:p>
        </w:tc>
      </w:tr>
      <w:tr w:rsidR="009E5D69" w14:paraId="39330C1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E96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XMAR2017 = 2 ; *De facto;</w:t>
            </w:r>
          </w:p>
        </w:tc>
      </w:tr>
      <w:tr w:rsidR="009E5D69" w14:paraId="5B8DE9B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6353A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280EF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BF1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XMAR2017 = 99 ; *Unknown;</w:t>
            </w:r>
          </w:p>
        </w:tc>
      </w:tr>
      <w:tr w:rsidR="009E5D69" w14:paraId="2F26F50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774993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49E065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93C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D66AF2C" w14:textId="77777777" w:rsidR="009E5D69" w:rsidRDefault="009E5D69" w:rsidP="009E5D69">
      <w:pPr>
        <w:adjustRightInd w:val="0"/>
        <w:rPr>
          <w:rFonts w:ascii="Trebuchet MS" w:hAnsi="Trebuchet MS" w:cs="Trebuchet MS"/>
          <w:color w:val="000000"/>
          <w:sz w:val="19"/>
          <w:szCs w:val="19"/>
        </w:rPr>
      </w:pPr>
    </w:p>
    <w:p w14:paraId="575AE3DB" w14:textId="77777777" w:rsidR="009E5D69" w:rsidRDefault="009E5D69" w:rsidP="009E5D69">
      <w:pPr>
        <w:adjustRightInd w:val="0"/>
        <w:rPr>
          <w:rFonts w:ascii="Trebuchet MS" w:hAnsi="Trebuchet MS" w:cs="Trebuchet MS"/>
          <w:color w:val="000000"/>
          <w:sz w:val="19"/>
          <w:szCs w:val="19"/>
        </w:rPr>
        <w:sectPr w:rsidR="009E5D69">
          <w:headerReference w:type="default" r:id="rId351"/>
          <w:footerReference w:type="default" r:id="rId35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421DA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80" w:name="IDX1144"/>
          <w:bookmarkEnd w:id="1480"/>
          <w:p w14:paraId="54E41D3A"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81" w:name="_Toc144389400"/>
            <w:r>
              <w:rPr>
                <w:sz w:val="22"/>
                <w:szCs w:val="22"/>
              </w:rPr>
              <w:instrText>Marital status</w:instrText>
            </w:r>
            <w:bookmarkEnd w:id="148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59785281" w14:textId="77777777" w:rsidR="009E5D69" w:rsidRDefault="009E5D69" w:rsidP="009E5D69">
      <w:pPr>
        <w:adjustRightInd w:val="0"/>
        <w:rPr>
          <w:rFonts w:ascii="Tahoma" w:hAnsi="Tahoma" w:cs="Tahoma"/>
          <w:color w:val="000000"/>
          <w:sz w:val="28"/>
          <w:szCs w:val="28"/>
        </w:rPr>
      </w:pPr>
    </w:p>
    <w:p w14:paraId="7801F99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96AD0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D16182"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82" w:name="IDX1145"/>
            <w:bookmarkEnd w:id="1482"/>
            <w:r>
              <w:rPr>
                <w:rFonts w:ascii="Tahoma" w:hAnsi="Tahoma" w:cs="Tahoma"/>
                <w:color w:val="000000"/>
                <w:sz w:val="28"/>
                <w:szCs w:val="28"/>
              </w:rPr>
              <w:fldChar w:fldCharType="begin"/>
            </w:r>
            <w:r>
              <w:rPr>
                <w:sz w:val="24"/>
                <w:szCs w:val="24"/>
              </w:rPr>
              <w:instrText>tc "</w:instrText>
            </w:r>
            <w:bookmarkStart w:id="1483" w:name="_Toc144389401"/>
            <w:r>
              <w:rPr>
                <w:sz w:val="22"/>
                <w:szCs w:val="22"/>
              </w:rPr>
              <w:instrText>XMAR2018</w:instrText>
            </w:r>
            <w:bookmarkEnd w:id="148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XMAR2018</w:t>
            </w:r>
          </w:p>
        </w:tc>
      </w:tr>
    </w:tbl>
    <w:p w14:paraId="4C79395D" w14:textId="77777777" w:rsidR="009E5D69" w:rsidRDefault="009E5D69" w:rsidP="009E5D69">
      <w:pPr>
        <w:adjustRightInd w:val="0"/>
        <w:rPr>
          <w:rFonts w:ascii="Tahoma" w:hAnsi="Tahoma" w:cs="Tahoma"/>
          <w:i/>
          <w:iCs/>
          <w:color w:val="000000"/>
          <w:sz w:val="24"/>
          <w:szCs w:val="24"/>
        </w:rPr>
      </w:pPr>
    </w:p>
    <w:p w14:paraId="619A91BB" w14:textId="77777777" w:rsidR="009E5D69" w:rsidRDefault="009E5D69" w:rsidP="009E5D69">
      <w:pPr>
        <w:adjustRightInd w:val="0"/>
        <w:rPr>
          <w:rFonts w:ascii="Tahoma" w:hAnsi="Tahoma" w:cs="Tahoma"/>
          <w:i/>
          <w:iCs/>
          <w:color w:val="000000"/>
          <w:sz w:val="24"/>
          <w:szCs w:val="24"/>
        </w:rPr>
      </w:pPr>
    </w:p>
    <w:p w14:paraId="01D590D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84" w:name="IDX1146"/>
      <w:bookmarkEnd w:id="148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69EAD6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92192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80298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1D15E2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06FCC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C07C9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XMAR2018</w:t>
            </w:r>
          </w:p>
        </w:tc>
      </w:tr>
      <w:tr w:rsidR="009E5D69" w14:paraId="28507BB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816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6E7D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XMAR2018 Marital status</w:t>
            </w:r>
          </w:p>
        </w:tc>
      </w:tr>
      <w:tr w:rsidR="009E5D69" w14:paraId="75BB57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2A70E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DEF70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5A2261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089B2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8349E1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778440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89CD1E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32E04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BD6FFC2" w14:textId="77777777" w:rsidR="009E5D69" w:rsidRDefault="009E5D69" w:rsidP="009E5D69">
      <w:pPr>
        <w:adjustRightInd w:val="0"/>
        <w:rPr>
          <w:rFonts w:ascii="Trebuchet MS" w:hAnsi="Trebuchet MS" w:cs="Trebuchet MS"/>
          <w:color w:val="000000"/>
          <w:sz w:val="19"/>
          <w:szCs w:val="19"/>
        </w:rPr>
      </w:pPr>
    </w:p>
    <w:p w14:paraId="021EBB4D" w14:textId="77777777" w:rsidR="009E5D69" w:rsidRDefault="009E5D69" w:rsidP="009E5D69">
      <w:pPr>
        <w:adjustRightInd w:val="0"/>
        <w:rPr>
          <w:rFonts w:ascii="Trebuchet MS" w:hAnsi="Trebuchet MS" w:cs="Trebuchet MS"/>
          <w:color w:val="000000"/>
          <w:sz w:val="19"/>
          <w:szCs w:val="19"/>
        </w:rPr>
      </w:pPr>
    </w:p>
    <w:p w14:paraId="70043C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5" w:name="IDX1147"/>
      <w:bookmarkEnd w:id="148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0922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D8B6E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0E6CB514" w14:textId="77777777" w:rsidR="009E5D69" w:rsidRDefault="009E5D69" w:rsidP="009E5D69">
      <w:pPr>
        <w:adjustRightInd w:val="0"/>
        <w:rPr>
          <w:rFonts w:ascii="Trebuchet MS" w:hAnsi="Trebuchet MS" w:cs="Trebuchet MS"/>
          <w:color w:val="000000"/>
          <w:sz w:val="19"/>
          <w:szCs w:val="19"/>
        </w:rPr>
      </w:pPr>
    </w:p>
    <w:p w14:paraId="7B6B7E01" w14:textId="77777777" w:rsidR="009E5D69" w:rsidRDefault="009E5D69" w:rsidP="009E5D69">
      <w:pPr>
        <w:adjustRightInd w:val="0"/>
        <w:rPr>
          <w:rFonts w:ascii="Trebuchet MS" w:hAnsi="Trebuchet MS" w:cs="Trebuchet MS"/>
          <w:color w:val="000000"/>
          <w:sz w:val="19"/>
          <w:szCs w:val="19"/>
        </w:rPr>
      </w:pPr>
    </w:p>
    <w:p w14:paraId="65CDDFF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6" w:name="IDX1148"/>
      <w:bookmarkEnd w:id="148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26B9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6165E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33FFC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B8EA4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63421B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5CD6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4FAE823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2099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386B8E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C779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25C8442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703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9D76A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EB744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65324CB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82A2D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5B72A6E" w14:textId="77777777" w:rsidR="009E5D69" w:rsidRDefault="009E5D69" w:rsidP="009E5D69">
      <w:pPr>
        <w:adjustRightInd w:val="0"/>
        <w:rPr>
          <w:rFonts w:ascii="Trebuchet MS" w:hAnsi="Trebuchet MS" w:cs="Trebuchet MS"/>
          <w:color w:val="000000"/>
          <w:sz w:val="19"/>
          <w:szCs w:val="19"/>
        </w:rPr>
      </w:pPr>
    </w:p>
    <w:p w14:paraId="6EE39F24" w14:textId="77777777" w:rsidR="009E5D69" w:rsidRDefault="009E5D69" w:rsidP="009E5D69">
      <w:pPr>
        <w:adjustRightInd w:val="0"/>
        <w:rPr>
          <w:rFonts w:ascii="Trebuchet MS" w:hAnsi="Trebuchet MS" w:cs="Trebuchet MS"/>
          <w:color w:val="000000"/>
          <w:sz w:val="19"/>
          <w:szCs w:val="19"/>
        </w:rPr>
      </w:pPr>
    </w:p>
    <w:p w14:paraId="2D5D187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7" w:name="IDX1149"/>
      <w:bookmarkEnd w:id="148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650E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7809F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5BE92A39" w14:textId="77777777" w:rsidR="009E5D69" w:rsidRDefault="009E5D69" w:rsidP="009E5D69">
      <w:pPr>
        <w:adjustRightInd w:val="0"/>
        <w:rPr>
          <w:rFonts w:ascii="Trebuchet MS" w:hAnsi="Trebuchet MS" w:cs="Trebuchet MS"/>
          <w:color w:val="000000"/>
          <w:sz w:val="19"/>
          <w:szCs w:val="19"/>
        </w:rPr>
      </w:pPr>
    </w:p>
    <w:p w14:paraId="1B05A6A0" w14:textId="77777777" w:rsidR="009E5D69" w:rsidRDefault="009E5D69" w:rsidP="009E5D69">
      <w:pPr>
        <w:adjustRightInd w:val="0"/>
        <w:rPr>
          <w:rFonts w:ascii="Trebuchet MS" w:hAnsi="Trebuchet MS" w:cs="Trebuchet MS"/>
          <w:color w:val="000000"/>
          <w:sz w:val="19"/>
          <w:szCs w:val="19"/>
        </w:rPr>
      </w:pPr>
    </w:p>
    <w:p w14:paraId="42D5FA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88" w:name="IDX1150"/>
      <w:bookmarkEnd w:id="148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172C8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5F41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0F7437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14725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CDBB7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82C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LDH001 = 1 or LDH006A in (5 6) or LDH006B in (5 6) or LDH006C in (5 6) or LDH006D in (5 6) or LDH006E in (5 6)</w:t>
            </w:r>
          </w:p>
        </w:tc>
      </w:tr>
      <w:tr w:rsidR="009E5D69" w14:paraId="1BA673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2788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LDH006F in (5 6) or LDH006G in (5 6) or LDH006H in (5 6) or LDH006I in (5 6) or LDH006J in (5 6) or LDH006K in (5 6)</w:t>
            </w:r>
          </w:p>
        </w:tc>
      </w:tr>
      <w:tr w:rsidR="009E5D69" w14:paraId="6DC16B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A541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LDH006L in (5 6) or LDH006M in (5 6) or LDH006N in (5 6) or LDH006O in (5 6) then XMAR2018 = 1; *Married;</w:t>
            </w:r>
          </w:p>
        </w:tc>
      </w:tr>
      <w:tr w:rsidR="009E5D69" w14:paraId="3F932C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036C0E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71182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C1FB2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2 or LDH006A in (14 15) or LDH006B in (14 15) or LDH006C in (14 15) or LDH006D in (14 15) or LDH006E in (14 15)</w:t>
            </w:r>
          </w:p>
        </w:tc>
      </w:tr>
      <w:tr w:rsidR="009E5D69" w14:paraId="69F5B0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5CBE3F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LDH006F in (14 15) or LDH006G in (14 15) or LDH006H in (14 15) or LDH006I in (14 15) or LDH006J in (14 15) or LDH006K in (14 15)</w:t>
            </w:r>
          </w:p>
        </w:tc>
      </w:tr>
      <w:tr w:rsidR="009E5D69" w14:paraId="70228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89D7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LDH006L in (14 15) or LDH006M in (14 15) or LDH006N in (14 15) or LDH006O in (14 15) then XMAR2018 = 2; *De facto;</w:t>
            </w:r>
          </w:p>
        </w:tc>
      </w:tr>
      <w:tr w:rsidR="009E5D69" w14:paraId="3AAFDFE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94BD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B9BDC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2DAE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3 then XMAR2018 = 3; *Single;</w:t>
            </w:r>
          </w:p>
        </w:tc>
      </w:tr>
      <w:tr w:rsidR="009E5D69" w14:paraId="44583E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5590D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4 then XMAR2018 = 4; *Separated;</w:t>
            </w:r>
          </w:p>
        </w:tc>
      </w:tr>
      <w:tr w:rsidR="009E5D69" w14:paraId="5D7EF97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631D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5 then XMAR2018 = 5; *Divorced;</w:t>
            </w:r>
          </w:p>
        </w:tc>
      </w:tr>
      <w:tr w:rsidR="009E5D69" w14:paraId="142B3FC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61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6 then XMAR2018 = 6; *Widowed;</w:t>
            </w:r>
          </w:p>
        </w:tc>
      </w:tr>
      <w:tr w:rsidR="009E5D69" w14:paraId="34A060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A3B6B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LDH001 = 8 then XMAR2018 = 99; *Unknown (Prefer not to say);</w:t>
            </w:r>
          </w:p>
        </w:tc>
      </w:tr>
      <w:tr w:rsidR="009E5D69" w14:paraId="57C4EC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9AC6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CCDC0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A695C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73226949" w14:textId="77777777" w:rsidR="009E5D69" w:rsidRDefault="009E5D69" w:rsidP="009E5D69">
      <w:pPr>
        <w:adjustRightInd w:val="0"/>
        <w:rPr>
          <w:rFonts w:ascii="Trebuchet MS" w:hAnsi="Trebuchet MS" w:cs="Trebuchet MS"/>
          <w:color w:val="000000"/>
          <w:sz w:val="19"/>
          <w:szCs w:val="19"/>
        </w:rPr>
      </w:pPr>
    </w:p>
    <w:p w14:paraId="0A2E06D1" w14:textId="77777777" w:rsidR="009E5D69" w:rsidRDefault="009E5D69" w:rsidP="009E5D69">
      <w:pPr>
        <w:adjustRightInd w:val="0"/>
        <w:rPr>
          <w:rFonts w:ascii="Trebuchet MS" w:hAnsi="Trebuchet MS" w:cs="Trebuchet MS"/>
          <w:color w:val="000000"/>
          <w:sz w:val="19"/>
          <w:szCs w:val="19"/>
        </w:rPr>
        <w:sectPr w:rsidR="009E5D69">
          <w:headerReference w:type="default" r:id="rId353"/>
          <w:footerReference w:type="default" r:id="rId35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357DFE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89" w:name="IDX1151"/>
          <w:bookmarkEnd w:id="1489"/>
          <w:p w14:paraId="22C8259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90" w:name="_Toc144389402"/>
            <w:r>
              <w:rPr>
                <w:sz w:val="22"/>
                <w:szCs w:val="22"/>
              </w:rPr>
              <w:instrText>Marital status</w:instrText>
            </w:r>
            <w:bookmarkEnd w:id="149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D34D7DE" w14:textId="77777777" w:rsidR="009E5D69" w:rsidRDefault="009E5D69" w:rsidP="009E5D69">
      <w:pPr>
        <w:adjustRightInd w:val="0"/>
        <w:rPr>
          <w:rFonts w:ascii="Tahoma" w:hAnsi="Tahoma" w:cs="Tahoma"/>
          <w:color w:val="000000"/>
          <w:sz w:val="28"/>
          <w:szCs w:val="28"/>
        </w:rPr>
      </w:pPr>
    </w:p>
    <w:p w14:paraId="3F4A0F6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23B827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73CCAC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491" w:name="IDX1152"/>
            <w:bookmarkEnd w:id="1491"/>
            <w:r>
              <w:rPr>
                <w:rFonts w:ascii="Tahoma" w:hAnsi="Tahoma" w:cs="Tahoma"/>
                <w:color w:val="000000"/>
                <w:sz w:val="28"/>
                <w:szCs w:val="28"/>
              </w:rPr>
              <w:fldChar w:fldCharType="begin"/>
            </w:r>
            <w:r>
              <w:rPr>
                <w:sz w:val="24"/>
                <w:szCs w:val="24"/>
              </w:rPr>
              <w:instrText>tc "</w:instrText>
            </w:r>
            <w:bookmarkStart w:id="1492" w:name="_Toc144389403"/>
            <w:r>
              <w:rPr>
                <w:sz w:val="22"/>
                <w:szCs w:val="22"/>
              </w:rPr>
              <w:instrText>XMAR2019</w:instrText>
            </w:r>
            <w:bookmarkEnd w:id="149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XMAR2019</w:t>
            </w:r>
          </w:p>
        </w:tc>
      </w:tr>
    </w:tbl>
    <w:p w14:paraId="1008F117" w14:textId="77777777" w:rsidR="009E5D69" w:rsidRDefault="009E5D69" w:rsidP="009E5D69">
      <w:pPr>
        <w:adjustRightInd w:val="0"/>
        <w:rPr>
          <w:rFonts w:ascii="Tahoma" w:hAnsi="Tahoma" w:cs="Tahoma"/>
          <w:i/>
          <w:iCs/>
          <w:color w:val="000000"/>
          <w:sz w:val="24"/>
          <w:szCs w:val="24"/>
        </w:rPr>
      </w:pPr>
    </w:p>
    <w:p w14:paraId="4215BB60" w14:textId="77777777" w:rsidR="009E5D69" w:rsidRDefault="009E5D69" w:rsidP="009E5D69">
      <w:pPr>
        <w:adjustRightInd w:val="0"/>
        <w:rPr>
          <w:rFonts w:ascii="Tahoma" w:hAnsi="Tahoma" w:cs="Tahoma"/>
          <w:i/>
          <w:iCs/>
          <w:color w:val="000000"/>
          <w:sz w:val="24"/>
          <w:szCs w:val="24"/>
        </w:rPr>
      </w:pPr>
    </w:p>
    <w:p w14:paraId="56C2184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493" w:name="IDX1153"/>
      <w:bookmarkEnd w:id="149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FBEE9C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F2B5E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DDAD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1447F4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1C7B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1B4D46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XMAR2019</w:t>
            </w:r>
          </w:p>
        </w:tc>
      </w:tr>
      <w:tr w:rsidR="009E5D69" w14:paraId="3BD0107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D3B2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366DA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XMAR2019 Marital status</w:t>
            </w:r>
          </w:p>
        </w:tc>
      </w:tr>
      <w:tr w:rsidR="009E5D69" w14:paraId="07D3CB1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153E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2007D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8E7870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322FC3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03268B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1DC50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532DB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094E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541BA13C" w14:textId="77777777" w:rsidR="009E5D69" w:rsidRDefault="009E5D69" w:rsidP="009E5D69">
      <w:pPr>
        <w:adjustRightInd w:val="0"/>
        <w:rPr>
          <w:rFonts w:ascii="Trebuchet MS" w:hAnsi="Trebuchet MS" w:cs="Trebuchet MS"/>
          <w:color w:val="000000"/>
          <w:sz w:val="19"/>
          <w:szCs w:val="19"/>
        </w:rPr>
      </w:pPr>
    </w:p>
    <w:p w14:paraId="43056DE3" w14:textId="77777777" w:rsidR="009E5D69" w:rsidRDefault="009E5D69" w:rsidP="009E5D69">
      <w:pPr>
        <w:adjustRightInd w:val="0"/>
        <w:rPr>
          <w:rFonts w:ascii="Trebuchet MS" w:hAnsi="Trebuchet MS" w:cs="Trebuchet MS"/>
          <w:color w:val="000000"/>
          <w:sz w:val="19"/>
          <w:szCs w:val="19"/>
        </w:rPr>
      </w:pPr>
    </w:p>
    <w:p w14:paraId="425577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4" w:name="IDX1154"/>
      <w:bookmarkEnd w:id="149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D35CF1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CEBD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6457801F" w14:textId="77777777" w:rsidR="009E5D69" w:rsidRDefault="009E5D69" w:rsidP="009E5D69">
      <w:pPr>
        <w:adjustRightInd w:val="0"/>
        <w:rPr>
          <w:rFonts w:ascii="Trebuchet MS" w:hAnsi="Trebuchet MS" w:cs="Trebuchet MS"/>
          <w:color w:val="000000"/>
          <w:sz w:val="19"/>
          <w:szCs w:val="19"/>
        </w:rPr>
      </w:pPr>
    </w:p>
    <w:p w14:paraId="0BDB1762" w14:textId="77777777" w:rsidR="009E5D69" w:rsidRDefault="009E5D69" w:rsidP="009E5D69">
      <w:pPr>
        <w:adjustRightInd w:val="0"/>
        <w:rPr>
          <w:rFonts w:ascii="Trebuchet MS" w:hAnsi="Trebuchet MS" w:cs="Trebuchet MS"/>
          <w:color w:val="000000"/>
          <w:sz w:val="19"/>
          <w:szCs w:val="19"/>
        </w:rPr>
      </w:pPr>
    </w:p>
    <w:p w14:paraId="6F1CB0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5" w:name="IDX1155"/>
      <w:bookmarkEnd w:id="149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C408E1"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AA10E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37D04F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57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2517D2F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8C94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065DE8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063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23FBD0D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7ED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14F7F35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8810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5B1D1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3E222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372324D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1B42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A485D0F" w14:textId="77777777" w:rsidR="009E5D69" w:rsidRDefault="009E5D69" w:rsidP="009E5D69">
      <w:pPr>
        <w:adjustRightInd w:val="0"/>
        <w:rPr>
          <w:rFonts w:ascii="Trebuchet MS" w:hAnsi="Trebuchet MS" w:cs="Trebuchet MS"/>
          <w:color w:val="000000"/>
          <w:sz w:val="19"/>
          <w:szCs w:val="19"/>
        </w:rPr>
      </w:pPr>
    </w:p>
    <w:p w14:paraId="2527014F" w14:textId="77777777" w:rsidR="009E5D69" w:rsidRDefault="009E5D69" w:rsidP="009E5D69">
      <w:pPr>
        <w:adjustRightInd w:val="0"/>
        <w:rPr>
          <w:rFonts w:ascii="Trebuchet MS" w:hAnsi="Trebuchet MS" w:cs="Trebuchet MS"/>
          <w:color w:val="000000"/>
          <w:sz w:val="19"/>
          <w:szCs w:val="19"/>
        </w:rPr>
      </w:pPr>
    </w:p>
    <w:p w14:paraId="646A0D0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6" w:name="IDX1156"/>
      <w:bookmarkEnd w:id="149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212AF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38219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307B1DE1" w14:textId="77777777" w:rsidR="009E5D69" w:rsidRDefault="009E5D69" w:rsidP="009E5D69">
      <w:pPr>
        <w:adjustRightInd w:val="0"/>
        <w:rPr>
          <w:rFonts w:ascii="Trebuchet MS" w:hAnsi="Trebuchet MS" w:cs="Trebuchet MS"/>
          <w:color w:val="000000"/>
          <w:sz w:val="19"/>
          <w:szCs w:val="19"/>
        </w:rPr>
      </w:pPr>
    </w:p>
    <w:p w14:paraId="7E35FEC7" w14:textId="77777777" w:rsidR="009E5D69" w:rsidRDefault="009E5D69" w:rsidP="009E5D69">
      <w:pPr>
        <w:adjustRightInd w:val="0"/>
        <w:rPr>
          <w:rFonts w:ascii="Trebuchet MS" w:hAnsi="Trebuchet MS" w:cs="Trebuchet MS"/>
          <w:color w:val="000000"/>
          <w:sz w:val="19"/>
          <w:szCs w:val="19"/>
        </w:rPr>
      </w:pPr>
    </w:p>
    <w:p w14:paraId="787C016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497" w:name="IDX1157"/>
      <w:bookmarkEnd w:id="149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26605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84F39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1AEF03D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E2B96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BE3875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728E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LEH001 = 1 or LEH006A in (5 6) or LEH006B in (5 6) or LEH006C in (5 6) or LEH006D in (5 6) or LEH006E in (5 6)</w:t>
            </w:r>
          </w:p>
        </w:tc>
      </w:tr>
      <w:tr w:rsidR="009E5D69" w14:paraId="444847C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CC57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LEH006F in (5 6) or LEH006G in (5 6) or LEH006H in (5 6) or LEH006I in (5 6) or LEH006J in (5 6) or LEH006K in (5 6)</w:t>
            </w:r>
          </w:p>
        </w:tc>
      </w:tr>
      <w:tr w:rsidR="009E5D69" w14:paraId="563054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F702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LEH006L in (5 6) or LEH006M in (5 6) or LEH006N in (5 6) or LEH006O in (5 6) then XMAR2019 = 1; *Married;</w:t>
            </w:r>
          </w:p>
        </w:tc>
      </w:tr>
      <w:tr w:rsidR="009E5D69" w14:paraId="6071C9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716CAE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3521E2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398F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2 or LEH006A in (14 15) or LEH006B in (14 15) or LEH006C in (14 15) or LEH006D in (14 15) or LEH006E in (14 15)</w:t>
            </w:r>
          </w:p>
        </w:tc>
      </w:tr>
      <w:tr w:rsidR="009E5D69" w14:paraId="1DFEDCF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5CA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LEH006F in (14 15) or LEH006G in (14 15) or LEH006H in (14 15) or LEH006I in (14 15) or LEH006J in (14 15) or LEH006K in (14 15)</w:t>
            </w:r>
          </w:p>
        </w:tc>
      </w:tr>
      <w:tr w:rsidR="009E5D69" w14:paraId="12B5B9F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6EB2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LEH006L in (14 15) or LEH006M in (14 15) or LEH006N in (14 15) or LEH006O in (14 15) then XMAR2019 = 2; *De facto;</w:t>
            </w:r>
          </w:p>
        </w:tc>
      </w:tr>
      <w:tr w:rsidR="009E5D69" w14:paraId="478FF75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AC283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788330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107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3 then XMAR2019 = 3; *Single;</w:t>
            </w:r>
          </w:p>
        </w:tc>
      </w:tr>
      <w:tr w:rsidR="009E5D69" w14:paraId="26FCC6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1B57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4 then XMAR2019 = 4; *Separated;</w:t>
            </w:r>
          </w:p>
        </w:tc>
      </w:tr>
      <w:tr w:rsidR="009E5D69" w14:paraId="4CC748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A44CF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5 then XMAR2019 = 5; *Divorced;</w:t>
            </w:r>
          </w:p>
        </w:tc>
      </w:tr>
      <w:tr w:rsidR="009E5D69" w14:paraId="0C782E4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2FE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6 then XMAR2019 = 6; *Widowed;</w:t>
            </w:r>
          </w:p>
        </w:tc>
      </w:tr>
      <w:tr w:rsidR="009E5D69" w14:paraId="3345F21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93B9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LEH001 = 8 then XMAR2019 = 99; *Unknown (Prefer not to say);</w:t>
            </w:r>
          </w:p>
        </w:tc>
      </w:tr>
      <w:tr w:rsidR="009E5D69" w14:paraId="2BA6836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644B3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7DDDEB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E0BDB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5B56659" w14:textId="77777777" w:rsidR="009E5D69" w:rsidRDefault="009E5D69" w:rsidP="009E5D69">
      <w:pPr>
        <w:adjustRightInd w:val="0"/>
        <w:rPr>
          <w:rFonts w:ascii="Trebuchet MS" w:hAnsi="Trebuchet MS" w:cs="Trebuchet MS"/>
          <w:color w:val="000000"/>
          <w:sz w:val="19"/>
          <w:szCs w:val="19"/>
        </w:rPr>
      </w:pPr>
    </w:p>
    <w:p w14:paraId="0B243EB3" w14:textId="77777777" w:rsidR="009E5D69" w:rsidRDefault="009E5D69" w:rsidP="009E5D69">
      <w:pPr>
        <w:adjustRightInd w:val="0"/>
        <w:rPr>
          <w:rFonts w:ascii="Trebuchet MS" w:hAnsi="Trebuchet MS" w:cs="Trebuchet MS"/>
          <w:color w:val="000000"/>
          <w:sz w:val="19"/>
          <w:szCs w:val="19"/>
        </w:rPr>
        <w:sectPr w:rsidR="009E5D69">
          <w:headerReference w:type="default" r:id="rId355"/>
          <w:footerReference w:type="default" r:id="rId35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9F0BEA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498" w:name="IDX1158"/>
          <w:bookmarkEnd w:id="1498"/>
          <w:p w14:paraId="08860EC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499" w:name="_Toc144389404"/>
            <w:r>
              <w:rPr>
                <w:sz w:val="22"/>
                <w:szCs w:val="22"/>
              </w:rPr>
              <w:instrText>Marital status</w:instrText>
            </w:r>
            <w:bookmarkEnd w:id="149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43CF03E1" w14:textId="77777777" w:rsidR="009E5D69" w:rsidRDefault="009E5D69" w:rsidP="009E5D69">
      <w:pPr>
        <w:adjustRightInd w:val="0"/>
        <w:rPr>
          <w:rFonts w:ascii="Tahoma" w:hAnsi="Tahoma" w:cs="Tahoma"/>
          <w:color w:val="000000"/>
          <w:sz w:val="28"/>
          <w:szCs w:val="28"/>
        </w:rPr>
      </w:pPr>
    </w:p>
    <w:p w14:paraId="77D4A83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4E1BB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45A81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00" w:name="IDX1159"/>
            <w:bookmarkEnd w:id="1500"/>
            <w:r>
              <w:rPr>
                <w:rFonts w:ascii="Tahoma" w:hAnsi="Tahoma" w:cs="Tahoma"/>
                <w:color w:val="000000"/>
                <w:sz w:val="28"/>
                <w:szCs w:val="28"/>
              </w:rPr>
              <w:fldChar w:fldCharType="begin"/>
            </w:r>
            <w:r>
              <w:rPr>
                <w:sz w:val="24"/>
                <w:szCs w:val="24"/>
              </w:rPr>
              <w:instrText>tc "</w:instrText>
            </w:r>
            <w:bookmarkStart w:id="1501" w:name="_Toc144389405"/>
            <w:r>
              <w:rPr>
                <w:sz w:val="22"/>
                <w:szCs w:val="22"/>
              </w:rPr>
              <w:instrText>XMAR2020</w:instrText>
            </w:r>
            <w:bookmarkEnd w:id="150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XMAR2020</w:t>
            </w:r>
          </w:p>
        </w:tc>
      </w:tr>
    </w:tbl>
    <w:p w14:paraId="2289755A" w14:textId="77777777" w:rsidR="009E5D69" w:rsidRDefault="009E5D69" w:rsidP="009E5D69">
      <w:pPr>
        <w:adjustRightInd w:val="0"/>
        <w:rPr>
          <w:rFonts w:ascii="Tahoma" w:hAnsi="Tahoma" w:cs="Tahoma"/>
          <w:i/>
          <w:iCs/>
          <w:color w:val="000000"/>
          <w:sz w:val="24"/>
          <w:szCs w:val="24"/>
        </w:rPr>
      </w:pPr>
    </w:p>
    <w:p w14:paraId="0E67B093" w14:textId="77777777" w:rsidR="009E5D69" w:rsidRDefault="009E5D69" w:rsidP="009E5D69">
      <w:pPr>
        <w:adjustRightInd w:val="0"/>
        <w:rPr>
          <w:rFonts w:ascii="Tahoma" w:hAnsi="Tahoma" w:cs="Tahoma"/>
          <w:i/>
          <w:iCs/>
          <w:color w:val="000000"/>
          <w:sz w:val="24"/>
          <w:szCs w:val="24"/>
        </w:rPr>
      </w:pPr>
    </w:p>
    <w:p w14:paraId="3AEDB7B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02" w:name="IDX1160"/>
      <w:bookmarkEnd w:id="150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1BDECA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CACD5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D7F8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1A0E2A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E2D33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71D1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XMAR2020</w:t>
            </w:r>
          </w:p>
        </w:tc>
      </w:tr>
      <w:tr w:rsidR="009E5D69" w14:paraId="1EDCF1D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2322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2F793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XMAR2020 Marital status</w:t>
            </w:r>
          </w:p>
        </w:tc>
      </w:tr>
      <w:tr w:rsidR="009E5D69" w14:paraId="74D40E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3668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B4A19F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C8DC91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44B25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14794D0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7FD50F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66810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15D6B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1C17139B" w14:textId="77777777" w:rsidR="009E5D69" w:rsidRDefault="009E5D69" w:rsidP="009E5D69">
      <w:pPr>
        <w:adjustRightInd w:val="0"/>
        <w:rPr>
          <w:rFonts w:ascii="Trebuchet MS" w:hAnsi="Trebuchet MS" w:cs="Trebuchet MS"/>
          <w:color w:val="000000"/>
          <w:sz w:val="19"/>
          <w:szCs w:val="19"/>
        </w:rPr>
      </w:pPr>
    </w:p>
    <w:p w14:paraId="3C57E3EC" w14:textId="77777777" w:rsidR="009E5D69" w:rsidRDefault="009E5D69" w:rsidP="009E5D69">
      <w:pPr>
        <w:adjustRightInd w:val="0"/>
        <w:rPr>
          <w:rFonts w:ascii="Trebuchet MS" w:hAnsi="Trebuchet MS" w:cs="Trebuchet MS"/>
          <w:color w:val="000000"/>
          <w:sz w:val="19"/>
          <w:szCs w:val="19"/>
        </w:rPr>
      </w:pPr>
    </w:p>
    <w:p w14:paraId="12CF9A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3" w:name="IDX1161"/>
      <w:bookmarkEnd w:id="150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A03B4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16991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4B2FD655" w14:textId="77777777" w:rsidR="009E5D69" w:rsidRDefault="009E5D69" w:rsidP="009E5D69">
      <w:pPr>
        <w:adjustRightInd w:val="0"/>
        <w:rPr>
          <w:rFonts w:ascii="Trebuchet MS" w:hAnsi="Trebuchet MS" w:cs="Trebuchet MS"/>
          <w:color w:val="000000"/>
          <w:sz w:val="19"/>
          <w:szCs w:val="19"/>
        </w:rPr>
      </w:pPr>
    </w:p>
    <w:p w14:paraId="053E5A31" w14:textId="77777777" w:rsidR="009E5D69" w:rsidRDefault="009E5D69" w:rsidP="009E5D69">
      <w:pPr>
        <w:adjustRightInd w:val="0"/>
        <w:rPr>
          <w:rFonts w:ascii="Trebuchet MS" w:hAnsi="Trebuchet MS" w:cs="Trebuchet MS"/>
          <w:color w:val="000000"/>
          <w:sz w:val="19"/>
          <w:szCs w:val="19"/>
        </w:rPr>
      </w:pPr>
    </w:p>
    <w:p w14:paraId="4416BF1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4" w:name="IDX1162"/>
      <w:bookmarkEnd w:id="150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FF820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AD1B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708097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2AE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3FAA38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419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BFD15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3493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3CDB67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71BB4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44BEAF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81410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775C08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6FD57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5201760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0B81B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D1991F5" w14:textId="77777777" w:rsidR="009E5D69" w:rsidRDefault="009E5D69" w:rsidP="009E5D69">
      <w:pPr>
        <w:adjustRightInd w:val="0"/>
        <w:rPr>
          <w:rFonts w:ascii="Trebuchet MS" w:hAnsi="Trebuchet MS" w:cs="Trebuchet MS"/>
          <w:color w:val="000000"/>
          <w:sz w:val="19"/>
          <w:szCs w:val="19"/>
        </w:rPr>
      </w:pPr>
    </w:p>
    <w:p w14:paraId="79012C4E" w14:textId="77777777" w:rsidR="009E5D69" w:rsidRDefault="009E5D69" w:rsidP="009E5D69">
      <w:pPr>
        <w:adjustRightInd w:val="0"/>
        <w:rPr>
          <w:rFonts w:ascii="Trebuchet MS" w:hAnsi="Trebuchet MS" w:cs="Trebuchet MS"/>
          <w:color w:val="000000"/>
          <w:sz w:val="19"/>
          <w:szCs w:val="19"/>
        </w:rPr>
      </w:pPr>
    </w:p>
    <w:p w14:paraId="3D0DB7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5" w:name="IDX1163"/>
      <w:bookmarkEnd w:id="150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0CAE15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241C9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4234D7B2" w14:textId="77777777" w:rsidR="009E5D69" w:rsidRDefault="009E5D69" w:rsidP="009E5D69">
      <w:pPr>
        <w:adjustRightInd w:val="0"/>
        <w:rPr>
          <w:rFonts w:ascii="Trebuchet MS" w:hAnsi="Trebuchet MS" w:cs="Trebuchet MS"/>
          <w:color w:val="000000"/>
          <w:sz w:val="19"/>
          <w:szCs w:val="19"/>
        </w:rPr>
      </w:pPr>
    </w:p>
    <w:p w14:paraId="0043ADDF" w14:textId="77777777" w:rsidR="009E5D69" w:rsidRDefault="009E5D69" w:rsidP="009E5D69">
      <w:pPr>
        <w:adjustRightInd w:val="0"/>
        <w:rPr>
          <w:rFonts w:ascii="Trebuchet MS" w:hAnsi="Trebuchet MS" w:cs="Trebuchet MS"/>
          <w:color w:val="000000"/>
          <w:sz w:val="19"/>
          <w:szCs w:val="19"/>
        </w:rPr>
      </w:pPr>
    </w:p>
    <w:p w14:paraId="3F71EE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06" w:name="IDX1164"/>
      <w:bookmarkEnd w:id="150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2EEAF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0CBD8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2BF9C0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F8C711"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18F37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479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LFH001 = 1 or LFH006A in (5 6) or LFH006B in (5 6) or LFH006C in (5 6) or LFH006D in (5 6) or LFH006E in (5 6)</w:t>
            </w:r>
          </w:p>
        </w:tc>
      </w:tr>
      <w:tr w:rsidR="009E5D69" w14:paraId="2D8EB0C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437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LFH006F in (5 6) or LFH006G in (5 6) or LFH006H in (5 6) or LFH006I in (5 6) or LFH006J in (5 6) or LFH006K in (5 6)</w:t>
            </w:r>
          </w:p>
        </w:tc>
      </w:tr>
      <w:tr w:rsidR="009E5D69" w14:paraId="28103C7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2016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(5 6) or LFH006M in (5 6) or LFH006N in (5 6) or LFH006O in (5 6) then XMAR2020 = 1; *Married;</w:t>
            </w:r>
          </w:p>
        </w:tc>
      </w:tr>
      <w:tr w:rsidR="009E5D69" w14:paraId="519A8E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ED246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57BBD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16A48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2 or LFH006A in (14 15) or LFH006B in (14 15) or LFH006C in (14 15) or LFH006D in (14 15) or LFH006E in (14 15)</w:t>
            </w:r>
          </w:p>
        </w:tc>
      </w:tr>
      <w:tr w:rsidR="009E5D69" w14:paraId="7EADC53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654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LFH006F in (14 15) or LFH006G in (14 15) or LFH006H in (14 15) or LFH006I in (14 15) or LFH006J in (14 15) or LFH006K in (14 15)</w:t>
            </w:r>
          </w:p>
        </w:tc>
      </w:tr>
      <w:tr w:rsidR="009E5D69" w14:paraId="5DB36A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740A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LFH006L in (14 15) or LFH006M in (14 15) or LFH006N in (14 15) or LFH006O in (14 15) then XMAR2020 = 2; *De facto;</w:t>
            </w:r>
          </w:p>
        </w:tc>
      </w:tr>
      <w:tr w:rsidR="009E5D69" w14:paraId="6FA188A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CE9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891DB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0457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3 then XMAR2020 = 3; *Single;</w:t>
            </w:r>
          </w:p>
        </w:tc>
      </w:tr>
      <w:tr w:rsidR="009E5D69" w14:paraId="2DC207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A367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4 then XMAR2020 = 4; *Separated;</w:t>
            </w:r>
          </w:p>
        </w:tc>
      </w:tr>
      <w:tr w:rsidR="009E5D69" w14:paraId="09677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B6C3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5 then XMAR2020 = 5; *Divorced;</w:t>
            </w:r>
          </w:p>
        </w:tc>
      </w:tr>
      <w:tr w:rsidR="009E5D69" w14:paraId="1F0111E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093BE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6 then XMAR2020 = 6; *Widowed;</w:t>
            </w:r>
          </w:p>
        </w:tc>
      </w:tr>
      <w:tr w:rsidR="009E5D69" w14:paraId="4627D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71831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LFH001 = 8 then XMAR2020 = 99; *Unknown (Prefer not to say);</w:t>
            </w:r>
          </w:p>
        </w:tc>
      </w:tr>
      <w:tr w:rsidR="009E5D69" w14:paraId="43E73A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B3B9B0"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6764CC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CC73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336C8978" w14:textId="77777777" w:rsidR="009E5D69" w:rsidRDefault="009E5D69" w:rsidP="009E5D69">
      <w:pPr>
        <w:adjustRightInd w:val="0"/>
        <w:rPr>
          <w:rFonts w:ascii="Trebuchet MS" w:hAnsi="Trebuchet MS" w:cs="Trebuchet MS"/>
          <w:color w:val="000000"/>
          <w:sz w:val="19"/>
          <w:szCs w:val="19"/>
        </w:rPr>
      </w:pPr>
    </w:p>
    <w:p w14:paraId="65E2A153" w14:textId="77777777" w:rsidR="009E5D69" w:rsidRDefault="009E5D69" w:rsidP="009E5D69">
      <w:pPr>
        <w:adjustRightInd w:val="0"/>
        <w:rPr>
          <w:rFonts w:ascii="Trebuchet MS" w:hAnsi="Trebuchet MS" w:cs="Trebuchet MS"/>
          <w:color w:val="000000"/>
          <w:sz w:val="19"/>
          <w:szCs w:val="19"/>
        </w:rPr>
        <w:sectPr w:rsidR="009E5D69">
          <w:headerReference w:type="default" r:id="rId357"/>
          <w:footerReference w:type="default" r:id="rId35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5E2CEF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07" w:name="IDX1165"/>
          <w:bookmarkEnd w:id="1507"/>
          <w:p w14:paraId="4253DA1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08" w:name="_Toc144389406"/>
            <w:r>
              <w:rPr>
                <w:sz w:val="22"/>
                <w:szCs w:val="22"/>
              </w:rPr>
              <w:instrText>Marital status</w:instrText>
            </w:r>
            <w:bookmarkEnd w:id="150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092ACA6D" w14:textId="77777777" w:rsidR="009E5D69" w:rsidRDefault="009E5D69" w:rsidP="009E5D69">
      <w:pPr>
        <w:adjustRightInd w:val="0"/>
        <w:rPr>
          <w:rFonts w:ascii="Tahoma" w:hAnsi="Tahoma" w:cs="Tahoma"/>
          <w:color w:val="000000"/>
          <w:sz w:val="28"/>
          <w:szCs w:val="28"/>
        </w:rPr>
      </w:pPr>
    </w:p>
    <w:p w14:paraId="49A4724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8E5B4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4C07D2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09" w:name="IDX1166"/>
            <w:bookmarkEnd w:id="1509"/>
            <w:r>
              <w:rPr>
                <w:rFonts w:ascii="Tahoma" w:hAnsi="Tahoma" w:cs="Tahoma"/>
                <w:color w:val="000000"/>
                <w:sz w:val="28"/>
                <w:szCs w:val="28"/>
              </w:rPr>
              <w:fldChar w:fldCharType="begin"/>
            </w:r>
            <w:r>
              <w:rPr>
                <w:sz w:val="24"/>
                <w:szCs w:val="24"/>
              </w:rPr>
              <w:instrText>tc "</w:instrText>
            </w:r>
            <w:bookmarkStart w:id="1510" w:name="_Toc144389407"/>
            <w:r>
              <w:rPr>
                <w:sz w:val="22"/>
                <w:szCs w:val="22"/>
              </w:rPr>
              <w:instrText>XMAR2021</w:instrText>
            </w:r>
            <w:bookmarkEnd w:id="151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XMAR2021</w:t>
            </w:r>
          </w:p>
        </w:tc>
      </w:tr>
    </w:tbl>
    <w:p w14:paraId="1B513E70" w14:textId="77777777" w:rsidR="009E5D69" w:rsidRDefault="009E5D69" w:rsidP="009E5D69">
      <w:pPr>
        <w:adjustRightInd w:val="0"/>
        <w:rPr>
          <w:rFonts w:ascii="Tahoma" w:hAnsi="Tahoma" w:cs="Tahoma"/>
          <w:i/>
          <w:iCs/>
          <w:color w:val="000000"/>
          <w:sz w:val="24"/>
          <w:szCs w:val="24"/>
        </w:rPr>
      </w:pPr>
    </w:p>
    <w:p w14:paraId="16D521A3" w14:textId="77777777" w:rsidR="009E5D69" w:rsidRDefault="009E5D69" w:rsidP="009E5D69">
      <w:pPr>
        <w:adjustRightInd w:val="0"/>
        <w:rPr>
          <w:rFonts w:ascii="Tahoma" w:hAnsi="Tahoma" w:cs="Tahoma"/>
          <w:i/>
          <w:iCs/>
          <w:color w:val="000000"/>
          <w:sz w:val="24"/>
          <w:szCs w:val="24"/>
        </w:rPr>
      </w:pPr>
    </w:p>
    <w:p w14:paraId="0978209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11" w:name="IDX1167"/>
      <w:bookmarkEnd w:id="151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23B4FF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87FB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D8AB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CC048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877929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E3F9F3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XMAR2021</w:t>
            </w:r>
          </w:p>
        </w:tc>
      </w:tr>
      <w:tr w:rsidR="009E5D69" w14:paraId="0A3D12A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D793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352CA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XMAR2021 Marital status</w:t>
            </w:r>
          </w:p>
        </w:tc>
      </w:tr>
      <w:tr w:rsidR="009E5D69" w14:paraId="75C61C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010AA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70354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C59A1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C4B2CC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B028F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7F3022"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A473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E767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62663502" w14:textId="77777777" w:rsidR="009E5D69" w:rsidRDefault="009E5D69" w:rsidP="009E5D69">
      <w:pPr>
        <w:adjustRightInd w:val="0"/>
        <w:rPr>
          <w:rFonts w:ascii="Trebuchet MS" w:hAnsi="Trebuchet MS" w:cs="Trebuchet MS"/>
          <w:color w:val="000000"/>
          <w:sz w:val="19"/>
          <w:szCs w:val="19"/>
        </w:rPr>
      </w:pPr>
    </w:p>
    <w:p w14:paraId="060C7176" w14:textId="77777777" w:rsidR="009E5D69" w:rsidRDefault="009E5D69" w:rsidP="009E5D69">
      <w:pPr>
        <w:adjustRightInd w:val="0"/>
        <w:rPr>
          <w:rFonts w:ascii="Trebuchet MS" w:hAnsi="Trebuchet MS" w:cs="Trebuchet MS"/>
          <w:color w:val="000000"/>
          <w:sz w:val="19"/>
          <w:szCs w:val="19"/>
        </w:rPr>
      </w:pPr>
    </w:p>
    <w:p w14:paraId="2669664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12" w:name="IDX1168"/>
      <w:bookmarkEnd w:id="151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30E43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48584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4BAF3FC9" w14:textId="77777777" w:rsidR="009E5D69" w:rsidRDefault="009E5D69" w:rsidP="009E5D69">
      <w:pPr>
        <w:adjustRightInd w:val="0"/>
        <w:rPr>
          <w:rFonts w:ascii="Trebuchet MS" w:hAnsi="Trebuchet MS" w:cs="Trebuchet MS"/>
          <w:color w:val="000000"/>
          <w:sz w:val="19"/>
          <w:szCs w:val="19"/>
        </w:rPr>
      </w:pPr>
    </w:p>
    <w:p w14:paraId="1D2ED1E6" w14:textId="77777777" w:rsidR="009E5D69" w:rsidRDefault="009E5D69" w:rsidP="009E5D69">
      <w:pPr>
        <w:adjustRightInd w:val="0"/>
        <w:rPr>
          <w:rFonts w:ascii="Trebuchet MS" w:hAnsi="Trebuchet MS" w:cs="Trebuchet MS"/>
          <w:color w:val="000000"/>
          <w:sz w:val="19"/>
          <w:szCs w:val="19"/>
        </w:rPr>
      </w:pPr>
    </w:p>
    <w:p w14:paraId="2837154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13" w:name="IDX1169"/>
      <w:bookmarkEnd w:id="151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B9F053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4376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6FBB049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E975C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6EE31B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AB68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709BB4C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9E7FD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719372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2DCF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74732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096CE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348F2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E94F2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2F5A061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416F2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BA91227" w14:textId="77777777" w:rsidR="009E5D69" w:rsidRDefault="009E5D69" w:rsidP="009E5D69">
      <w:pPr>
        <w:adjustRightInd w:val="0"/>
        <w:rPr>
          <w:rFonts w:ascii="Trebuchet MS" w:hAnsi="Trebuchet MS" w:cs="Trebuchet MS"/>
          <w:color w:val="000000"/>
          <w:sz w:val="19"/>
          <w:szCs w:val="19"/>
        </w:rPr>
      </w:pPr>
    </w:p>
    <w:p w14:paraId="102A1B91" w14:textId="77777777" w:rsidR="009E5D69" w:rsidRDefault="009E5D69" w:rsidP="009E5D69">
      <w:pPr>
        <w:adjustRightInd w:val="0"/>
        <w:rPr>
          <w:rFonts w:ascii="Trebuchet MS" w:hAnsi="Trebuchet MS" w:cs="Trebuchet MS"/>
          <w:color w:val="000000"/>
          <w:sz w:val="19"/>
          <w:szCs w:val="19"/>
        </w:rPr>
      </w:pPr>
    </w:p>
    <w:p w14:paraId="3A70426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14" w:name="IDX1170"/>
      <w:bookmarkEnd w:id="151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F744FD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B009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4C27D3A1" w14:textId="77777777" w:rsidR="009E5D69" w:rsidRDefault="009E5D69" w:rsidP="009E5D69">
      <w:pPr>
        <w:adjustRightInd w:val="0"/>
        <w:rPr>
          <w:rFonts w:ascii="Trebuchet MS" w:hAnsi="Trebuchet MS" w:cs="Trebuchet MS"/>
          <w:color w:val="000000"/>
          <w:sz w:val="19"/>
          <w:szCs w:val="19"/>
        </w:rPr>
      </w:pPr>
    </w:p>
    <w:p w14:paraId="2EEEB03D" w14:textId="77777777" w:rsidR="009E5D69" w:rsidRDefault="009E5D69" w:rsidP="009E5D69">
      <w:pPr>
        <w:adjustRightInd w:val="0"/>
        <w:rPr>
          <w:rFonts w:ascii="Trebuchet MS" w:hAnsi="Trebuchet MS" w:cs="Trebuchet MS"/>
          <w:color w:val="000000"/>
          <w:sz w:val="19"/>
          <w:szCs w:val="19"/>
        </w:rPr>
      </w:pPr>
    </w:p>
    <w:p w14:paraId="15EBEB7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15" w:name="IDX1171"/>
      <w:bookmarkEnd w:id="151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76E5A9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6B48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5157022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963AB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E7BC0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FA6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LGH001 = 1 or LGH006A in (5 6) or LGH006B in (5 6) or LGH006C in (5 6) or LGH006D in (5 6) or LGH006E in (5 6)</w:t>
            </w:r>
          </w:p>
        </w:tc>
      </w:tr>
      <w:tr w:rsidR="009E5D69" w14:paraId="49E4ED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A7BC0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LGH006F in (5 6) or LGH006G in (5 6) or LGH006H in (5 6) or LGH006I in (5 6) or LGH006J in (5 6) or LGH006K in (5 6)</w:t>
            </w:r>
          </w:p>
        </w:tc>
      </w:tr>
      <w:tr w:rsidR="009E5D69" w14:paraId="6882F6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7062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LGH006L in (5 6) or LGH006M in (5 6) or LGH006N in (5 6) or LGH006O in (5 6) then XMAR2021 = 1; *Married;</w:t>
            </w:r>
          </w:p>
        </w:tc>
      </w:tr>
      <w:tr w:rsidR="009E5D69" w14:paraId="7CFC84B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375675"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0B8DF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7B71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2 or LGH006A in (14 15) or LGH006B in (14 15) or LGH006C in (14 15) or LGH006D in (14 15) or LGH006E in (14 15)</w:t>
            </w:r>
          </w:p>
        </w:tc>
      </w:tr>
      <w:tr w:rsidR="009E5D69" w14:paraId="76B40B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5BFAD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LGH006F in (14 15) or LGH006G in (14 15) or LGH006H in (14 15) or LGH006I in (14 15) or LGH006J in (14 15) or LGH006K in (14 15)</w:t>
            </w:r>
          </w:p>
        </w:tc>
      </w:tr>
      <w:tr w:rsidR="009E5D69" w14:paraId="1DC3CE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312E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LGH006L in (14 15) or LGH006M in (14 15) or LGH006N in (14 15) or LGH006O in (14 15) then XMAR2021 = 2; *De facto;</w:t>
            </w:r>
          </w:p>
        </w:tc>
      </w:tr>
      <w:tr w:rsidR="009E5D69" w14:paraId="49789C7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D22F9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415B41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316FD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3 then XMAR2021 = 3; *Single;</w:t>
            </w:r>
          </w:p>
        </w:tc>
      </w:tr>
      <w:tr w:rsidR="009E5D69" w14:paraId="75C856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AAC8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4 then XMAR2021 = 4; *Separated;</w:t>
            </w:r>
          </w:p>
        </w:tc>
      </w:tr>
      <w:tr w:rsidR="009E5D69" w14:paraId="782B5D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B357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5 then XMAR2021 = 5; *Divorced;</w:t>
            </w:r>
          </w:p>
        </w:tc>
      </w:tr>
      <w:tr w:rsidR="009E5D69" w14:paraId="590F519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A0A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6 then XMAR2021 = 6; *Widowed;</w:t>
            </w:r>
          </w:p>
        </w:tc>
      </w:tr>
      <w:tr w:rsidR="009E5D69" w14:paraId="5AF688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BB99E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LGH001 = 8 then XMAR2021 = 99; *Unknown (Prefer not to say);</w:t>
            </w:r>
          </w:p>
        </w:tc>
      </w:tr>
      <w:tr w:rsidR="009E5D69" w14:paraId="6A187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ED41AE4"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BBBC99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839C8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E30F11C" w14:textId="77777777" w:rsidR="009E5D69" w:rsidRDefault="009E5D69" w:rsidP="009E5D69">
      <w:pPr>
        <w:adjustRightInd w:val="0"/>
        <w:rPr>
          <w:rFonts w:ascii="Trebuchet MS" w:hAnsi="Trebuchet MS" w:cs="Trebuchet MS"/>
          <w:color w:val="000000"/>
          <w:sz w:val="19"/>
          <w:szCs w:val="19"/>
        </w:rPr>
      </w:pPr>
    </w:p>
    <w:p w14:paraId="569E7771" w14:textId="77777777" w:rsidR="009E5D69" w:rsidRDefault="009E5D69" w:rsidP="009E5D69">
      <w:pPr>
        <w:adjustRightInd w:val="0"/>
        <w:rPr>
          <w:rFonts w:ascii="Trebuchet MS" w:hAnsi="Trebuchet MS" w:cs="Trebuchet MS"/>
          <w:color w:val="000000"/>
          <w:sz w:val="19"/>
          <w:szCs w:val="19"/>
        </w:rPr>
        <w:sectPr w:rsidR="009E5D69">
          <w:headerReference w:type="default" r:id="rId359"/>
          <w:footerReference w:type="default" r:id="rId36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C55983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16" w:name="IDX1172"/>
          <w:bookmarkEnd w:id="1516"/>
          <w:p w14:paraId="185913B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17" w:name="_Toc144389408"/>
            <w:r>
              <w:rPr>
                <w:sz w:val="22"/>
                <w:szCs w:val="22"/>
              </w:rPr>
              <w:instrText>Marital status</w:instrText>
            </w:r>
            <w:bookmarkEnd w:id="151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Marital status</w:t>
            </w:r>
          </w:p>
        </w:tc>
      </w:tr>
    </w:tbl>
    <w:p w14:paraId="6ABD35D1" w14:textId="77777777" w:rsidR="009E5D69" w:rsidRDefault="009E5D69" w:rsidP="009E5D69">
      <w:pPr>
        <w:adjustRightInd w:val="0"/>
        <w:rPr>
          <w:rFonts w:ascii="Tahoma" w:hAnsi="Tahoma" w:cs="Tahoma"/>
          <w:color w:val="000000"/>
          <w:sz w:val="28"/>
          <w:szCs w:val="28"/>
        </w:rPr>
      </w:pPr>
    </w:p>
    <w:p w14:paraId="77C689D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BE1247D"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A2BAB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18" w:name="IDX1173"/>
            <w:bookmarkEnd w:id="1518"/>
            <w:r>
              <w:rPr>
                <w:rFonts w:ascii="Tahoma" w:hAnsi="Tahoma" w:cs="Tahoma"/>
                <w:color w:val="000000"/>
                <w:sz w:val="28"/>
                <w:szCs w:val="28"/>
              </w:rPr>
              <w:fldChar w:fldCharType="begin"/>
            </w:r>
            <w:r>
              <w:rPr>
                <w:sz w:val="24"/>
                <w:szCs w:val="24"/>
              </w:rPr>
              <w:instrText>tc "</w:instrText>
            </w:r>
            <w:bookmarkStart w:id="1519" w:name="_Toc144389409"/>
            <w:r>
              <w:rPr>
                <w:sz w:val="22"/>
                <w:szCs w:val="22"/>
              </w:rPr>
              <w:instrText>XMAR2022</w:instrText>
            </w:r>
            <w:bookmarkEnd w:id="151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XMAR2022</w:t>
            </w:r>
          </w:p>
        </w:tc>
      </w:tr>
    </w:tbl>
    <w:p w14:paraId="0741C9D9" w14:textId="77777777" w:rsidR="009E5D69" w:rsidRDefault="009E5D69" w:rsidP="009E5D69">
      <w:pPr>
        <w:adjustRightInd w:val="0"/>
        <w:rPr>
          <w:rFonts w:ascii="Tahoma" w:hAnsi="Tahoma" w:cs="Tahoma"/>
          <w:i/>
          <w:iCs/>
          <w:color w:val="000000"/>
          <w:sz w:val="24"/>
          <w:szCs w:val="24"/>
        </w:rPr>
      </w:pPr>
    </w:p>
    <w:p w14:paraId="01E935D2" w14:textId="77777777" w:rsidR="009E5D69" w:rsidRDefault="009E5D69" w:rsidP="009E5D69">
      <w:pPr>
        <w:adjustRightInd w:val="0"/>
        <w:rPr>
          <w:rFonts w:ascii="Tahoma" w:hAnsi="Tahoma" w:cs="Tahoma"/>
          <w:i/>
          <w:iCs/>
          <w:color w:val="000000"/>
          <w:sz w:val="24"/>
          <w:szCs w:val="24"/>
        </w:rPr>
      </w:pPr>
    </w:p>
    <w:p w14:paraId="6AC25E4D"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20" w:name="IDX1174"/>
      <w:bookmarkEnd w:id="152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D687C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DA8A5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9EEE8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B404FD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C8094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BDE53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XMAR2022</w:t>
            </w:r>
          </w:p>
        </w:tc>
      </w:tr>
      <w:tr w:rsidR="009E5D69" w14:paraId="1E2AC7C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D4473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613BC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XMAR2022 Marital status</w:t>
            </w:r>
          </w:p>
        </w:tc>
      </w:tr>
      <w:tr w:rsidR="009E5D69" w14:paraId="509BE6B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A3E40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1471F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43DFF1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EE11C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32DEF3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2043E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97022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DF4A9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06D8B328" w14:textId="77777777" w:rsidR="009E5D69" w:rsidRDefault="009E5D69" w:rsidP="009E5D69">
      <w:pPr>
        <w:adjustRightInd w:val="0"/>
        <w:rPr>
          <w:rFonts w:ascii="Trebuchet MS" w:hAnsi="Trebuchet MS" w:cs="Trebuchet MS"/>
          <w:color w:val="000000"/>
          <w:sz w:val="19"/>
          <w:szCs w:val="19"/>
        </w:rPr>
      </w:pPr>
    </w:p>
    <w:p w14:paraId="425DC3A6" w14:textId="77777777" w:rsidR="009E5D69" w:rsidRDefault="009E5D69" w:rsidP="009E5D69">
      <w:pPr>
        <w:adjustRightInd w:val="0"/>
        <w:rPr>
          <w:rFonts w:ascii="Trebuchet MS" w:hAnsi="Trebuchet MS" w:cs="Trebuchet MS"/>
          <w:color w:val="000000"/>
          <w:sz w:val="19"/>
          <w:szCs w:val="19"/>
        </w:rPr>
      </w:pPr>
    </w:p>
    <w:p w14:paraId="2227810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1" w:name="IDX1175"/>
      <w:bookmarkEnd w:id="152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85E56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08E05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marital status at the time of interview.</w:t>
            </w:r>
          </w:p>
        </w:tc>
      </w:tr>
    </w:tbl>
    <w:p w14:paraId="02BF9DBB" w14:textId="77777777" w:rsidR="009E5D69" w:rsidRDefault="009E5D69" w:rsidP="009E5D69">
      <w:pPr>
        <w:adjustRightInd w:val="0"/>
        <w:rPr>
          <w:rFonts w:ascii="Trebuchet MS" w:hAnsi="Trebuchet MS" w:cs="Trebuchet MS"/>
          <w:color w:val="000000"/>
          <w:sz w:val="19"/>
          <w:szCs w:val="19"/>
        </w:rPr>
      </w:pPr>
    </w:p>
    <w:p w14:paraId="0C12D093" w14:textId="77777777" w:rsidR="009E5D69" w:rsidRDefault="009E5D69" w:rsidP="009E5D69">
      <w:pPr>
        <w:adjustRightInd w:val="0"/>
        <w:rPr>
          <w:rFonts w:ascii="Trebuchet MS" w:hAnsi="Trebuchet MS" w:cs="Trebuchet MS"/>
          <w:color w:val="000000"/>
          <w:sz w:val="19"/>
          <w:szCs w:val="19"/>
        </w:rPr>
      </w:pPr>
    </w:p>
    <w:p w14:paraId="48D84F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2" w:name="IDX1176"/>
      <w:bookmarkEnd w:id="152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5C1624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D69FA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Married</w:t>
            </w:r>
          </w:p>
        </w:tc>
      </w:tr>
      <w:tr w:rsidR="009E5D69" w14:paraId="0C1CAE0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6E3616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De facto</w:t>
            </w:r>
          </w:p>
        </w:tc>
      </w:tr>
      <w:tr w:rsidR="009E5D69" w14:paraId="18AA146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4DBF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Single</w:t>
            </w:r>
          </w:p>
        </w:tc>
      </w:tr>
      <w:tr w:rsidR="009E5D69" w14:paraId="5D19D1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DC9A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Separated</w:t>
            </w:r>
          </w:p>
        </w:tc>
      </w:tr>
      <w:tr w:rsidR="009E5D69" w14:paraId="3CD2DC8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2972E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 =  5 Divorced</w:t>
            </w:r>
          </w:p>
        </w:tc>
      </w:tr>
      <w:tr w:rsidR="009E5D69" w14:paraId="6704E4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062BD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 =  6 Widowed</w:t>
            </w:r>
          </w:p>
        </w:tc>
      </w:tr>
      <w:tr w:rsidR="009E5D69" w14:paraId="6430478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BBFEF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98 =  98 Prefer not to say</w:t>
            </w:r>
          </w:p>
        </w:tc>
      </w:tr>
      <w:tr w:rsidR="009E5D69" w14:paraId="05C56BA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B3405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1BED9EE" w14:textId="77777777" w:rsidR="009E5D69" w:rsidRDefault="009E5D69" w:rsidP="009E5D69">
      <w:pPr>
        <w:adjustRightInd w:val="0"/>
        <w:rPr>
          <w:rFonts w:ascii="Trebuchet MS" w:hAnsi="Trebuchet MS" w:cs="Trebuchet MS"/>
          <w:color w:val="000000"/>
          <w:sz w:val="19"/>
          <w:szCs w:val="19"/>
        </w:rPr>
      </w:pPr>
    </w:p>
    <w:p w14:paraId="11BB3C28" w14:textId="77777777" w:rsidR="009E5D69" w:rsidRDefault="009E5D69" w:rsidP="009E5D69">
      <w:pPr>
        <w:adjustRightInd w:val="0"/>
        <w:rPr>
          <w:rFonts w:ascii="Trebuchet MS" w:hAnsi="Trebuchet MS" w:cs="Trebuchet MS"/>
          <w:color w:val="000000"/>
          <w:sz w:val="19"/>
          <w:szCs w:val="19"/>
        </w:rPr>
      </w:pPr>
    </w:p>
    <w:p w14:paraId="56FF82F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3" w:name="IDX1177"/>
      <w:bookmarkEnd w:id="152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38DBB8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34FB2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categorises respondents as: married, de facto, single, separated, divorced, widowed, or unknown.</w:t>
            </w:r>
            <w:r>
              <w:rPr>
                <w:rFonts w:ascii="Trebuchet MS" w:hAnsi="Trebuchet MS" w:cs="Trebuchet MS"/>
                <w:color w:val="000000"/>
                <w:sz w:val="19"/>
                <w:szCs w:val="19"/>
              </w:rPr>
              <w:br/>
            </w:r>
            <w:r>
              <w:rPr>
                <w:rFonts w:ascii="Trebuchet MS" w:hAnsi="Trebuchet MS" w:cs="Trebuchet MS"/>
                <w:color w:val="000000"/>
                <w:sz w:val="19"/>
                <w:szCs w:val="19"/>
              </w:rPr>
              <w:br/>
              <w:t>Respondents are not explicitly asked for their marital status until wave 4. In waves 2 and 3, marital status is derived where possible from whether they have specified that they are living in the same household as their husband, wife, or de facto partner.</w:t>
            </w:r>
          </w:p>
        </w:tc>
      </w:tr>
    </w:tbl>
    <w:p w14:paraId="2F5FEB75" w14:textId="77777777" w:rsidR="009E5D69" w:rsidRDefault="009E5D69" w:rsidP="009E5D69">
      <w:pPr>
        <w:adjustRightInd w:val="0"/>
        <w:rPr>
          <w:rFonts w:ascii="Trebuchet MS" w:hAnsi="Trebuchet MS" w:cs="Trebuchet MS"/>
          <w:color w:val="000000"/>
          <w:sz w:val="19"/>
          <w:szCs w:val="19"/>
        </w:rPr>
      </w:pPr>
    </w:p>
    <w:p w14:paraId="0DD8B0F0" w14:textId="77777777" w:rsidR="009E5D69" w:rsidRDefault="009E5D69" w:rsidP="009E5D69">
      <w:pPr>
        <w:adjustRightInd w:val="0"/>
        <w:rPr>
          <w:rFonts w:ascii="Trebuchet MS" w:hAnsi="Trebuchet MS" w:cs="Trebuchet MS"/>
          <w:color w:val="000000"/>
          <w:sz w:val="19"/>
          <w:szCs w:val="19"/>
        </w:rPr>
      </w:pPr>
    </w:p>
    <w:p w14:paraId="4D089AF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24" w:name="IDX1178"/>
      <w:bookmarkEnd w:id="152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B525E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2DBC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2F5856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7C51B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DF943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0D0803" w14:textId="0997195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LHH001 = 1 or LHH006A in (5 6) or LHH006B in (5 6) or LHH006C in (5 6) or LHH006D in (5 6) or LHH006E in (5 6)</w:t>
            </w:r>
          </w:p>
        </w:tc>
      </w:tr>
      <w:tr w:rsidR="009E5D69" w14:paraId="5F83F0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9E071F" w14:textId="0E50AE6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LHH006F in (5 6) or LHH006G in (5 6) or LHH006H in (5 6) or LHH006I in (5 6) or LHH006J in (5 6) or LHH006K in (5 6)</w:t>
            </w:r>
          </w:p>
        </w:tc>
      </w:tr>
      <w:tr w:rsidR="009E5D69" w14:paraId="094A36A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3AD4558" w14:textId="2FC3A45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LHH006L in (5 6) or LHH006M in (5 6) or LHH006N in (5 6) or LHH006O in (5 6) then XMAR2022 = 1; *Married;</w:t>
            </w:r>
          </w:p>
        </w:tc>
      </w:tr>
      <w:tr w:rsidR="009E5D69" w14:paraId="20914BB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2098C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1B94FD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130527" w14:textId="7F84F80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2 or LHH006A in (14 15) or LHH006B in (14 15) or LHH006C in (14 15) or LHH006D in (14 15) or LHH006E in (14 15)</w:t>
            </w:r>
          </w:p>
        </w:tc>
      </w:tr>
      <w:tr w:rsidR="009E5D69" w14:paraId="08D66B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D386DBB" w14:textId="49114BE9"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LHH006F in (14 15) or LHH006G in (14 15) or LHH006H in (14 15) or LHH006I in (14 15) or LHH006J in (14 15) or LHH006K in (14 15)</w:t>
            </w:r>
          </w:p>
        </w:tc>
      </w:tr>
      <w:tr w:rsidR="009E5D69" w14:paraId="46B4C19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EA2C5D" w14:textId="297929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LHH006L in (14 15) or LHH006M in (14 15) or LHH006N in (14 15) or LHH006O in (14 15) then XMAR2022 = 2; *De facto;</w:t>
            </w:r>
          </w:p>
        </w:tc>
      </w:tr>
      <w:tr w:rsidR="009E5D69" w14:paraId="1F3081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7323C8"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37F98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E12CC7" w14:textId="28435D6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3 then XMAR2022 = 3; *Single;</w:t>
            </w:r>
          </w:p>
        </w:tc>
      </w:tr>
      <w:tr w:rsidR="009E5D69" w14:paraId="29CBCC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064D2F" w14:textId="3B630A2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4 then XMAR2022 = 4; *Separated;</w:t>
            </w:r>
          </w:p>
        </w:tc>
      </w:tr>
      <w:tr w:rsidR="009E5D69" w14:paraId="5D8194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7249B0" w14:textId="6189CD9D"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5 then XMAR2022 = 5; *Divorced;</w:t>
            </w:r>
          </w:p>
        </w:tc>
      </w:tr>
      <w:tr w:rsidR="009E5D69" w14:paraId="668A732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3CB221" w14:textId="7EA1F08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6 then XMAR2022 = 6; *Widowed;</w:t>
            </w:r>
          </w:p>
        </w:tc>
      </w:tr>
      <w:tr w:rsidR="009E5D69" w14:paraId="1CCDB0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6F9C57" w14:textId="259450FE"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LHH001 = 8 then XMAR2022 = 99; *Unknown (Prefer not to say);</w:t>
            </w:r>
          </w:p>
        </w:tc>
      </w:tr>
      <w:tr w:rsidR="009E5D69" w14:paraId="22A883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EFE17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74DC46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5C951A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4D73F290" w14:textId="77777777" w:rsidR="009E5D69" w:rsidRDefault="009E5D69" w:rsidP="009E5D69">
      <w:pPr>
        <w:adjustRightInd w:val="0"/>
        <w:rPr>
          <w:rFonts w:ascii="Trebuchet MS" w:hAnsi="Trebuchet MS" w:cs="Trebuchet MS"/>
          <w:color w:val="000000"/>
          <w:sz w:val="19"/>
          <w:szCs w:val="19"/>
        </w:rPr>
      </w:pPr>
    </w:p>
    <w:p w14:paraId="742D6E07" w14:textId="77777777" w:rsidR="009E5D69" w:rsidRDefault="009E5D69" w:rsidP="009E5D69">
      <w:pPr>
        <w:adjustRightInd w:val="0"/>
        <w:rPr>
          <w:rFonts w:ascii="Trebuchet MS" w:hAnsi="Trebuchet MS" w:cs="Trebuchet MS"/>
          <w:color w:val="000000"/>
          <w:sz w:val="19"/>
          <w:szCs w:val="19"/>
        </w:rPr>
        <w:sectPr w:rsidR="009E5D69">
          <w:headerReference w:type="default" r:id="rId361"/>
          <w:footerReference w:type="default" r:id="rId36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ED56B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25" w:name="IDX1179"/>
          <w:bookmarkEnd w:id="1525"/>
          <w:p w14:paraId="0DE2FC1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26" w:name="_Toc144389410"/>
            <w:r>
              <w:rPr>
                <w:sz w:val="22"/>
                <w:szCs w:val="22"/>
              </w:rPr>
              <w:instrText>Living with parent(s)</w:instrText>
            </w:r>
            <w:bookmarkEnd w:id="152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4724A750" w14:textId="77777777" w:rsidR="009E5D69" w:rsidRDefault="009E5D69" w:rsidP="009E5D69">
      <w:pPr>
        <w:adjustRightInd w:val="0"/>
        <w:rPr>
          <w:rFonts w:ascii="Tahoma" w:hAnsi="Tahoma" w:cs="Tahoma"/>
          <w:color w:val="000000"/>
          <w:sz w:val="28"/>
          <w:szCs w:val="28"/>
        </w:rPr>
      </w:pPr>
    </w:p>
    <w:p w14:paraId="6433731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D102FE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4D2263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27" w:name="IDX1180"/>
            <w:bookmarkEnd w:id="1527"/>
            <w:r>
              <w:rPr>
                <w:rFonts w:ascii="Tahoma" w:hAnsi="Tahoma" w:cs="Tahoma"/>
                <w:color w:val="000000"/>
                <w:sz w:val="28"/>
                <w:szCs w:val="28"/>
              </w:rPr>
              <w:fldChar w:fldCharType="begin"/>
            </w:r>
            <w:r>
              <w:rPr>
                <w:sz w:val="24"/>
                <w:szCs w:val="24"/>
              </w:rPr>
              <w:instrText>tc "</w:instrText>
            </w:r>
            <w:bookmarkStart w:id="1528" w:name="_Toc144389411"/>
            <w:r>
              <w:rPr>
                <w:sz w:val="22"/>
                <w:szCs w:val="22"/>
              </w:rPr>
              <w:instrText>XATH2015</w:instrText>
            </w:r>
            <w:bookmarkEnd w:id="152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XATH2015</w:t>
            </w:r>
          </w:p>
        </w:tc>
      </w:tr>
    </w:tbl>
    <w:p w14:paraId="610A34F6" w14:textId="77777777" w:rsidR="009E5D69" w:rsidRDefault="009E5D69" w:rsidP="009E5D69">
      <w:pPr>
        <w:adjustRightInd w:val="0"/>
        <w:rPr>
          <w:rFonts w:ascii="Tahoma" w:hAnsi="Tahoma" w:cs="Tahoma"/>
          <w:i/>
          <w:iCs/>
          <w:color w:val="000000"/>
          <w:sz w:val="24"/>
          <w:szCs w:val="24"/>
        </w:rPr>
      </w:pPr>
    </w:p>
    <w:p w14:paraId="5F9EBA3A" w14:textId="77777777" w:rsidR="009E5D69" w:rsidRDefault="009E5D69" w:rsidP="009E5D69">
      <w:pPr>
        <w:adjustRightInd w:val="0"/>
        <w:rPr>
          <w:rFonts w:ascii="Tahoma" w:hAnsi="Tahoma" w:cs="Tahoma"/>
          <w:i/>
          <w:iCs/>
          <w:color w:val="000000"/>
          <w:sz w:val="24"/>
          <w:szCs w:val="24"/>
        </w:rPr>
      </w:pPr>
    </w:p>
    <w:p w14:paraId="675B1C62"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29" w:name="IDX1181"/>
      <w:bookmarkEnd w:id="152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27FA2BC"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D5CC93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BA05F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EB1E9E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592C45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4A8300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XATH2015</w:t>
            </w:r>
          </w:p>
        </w:tc>
      </w:tr>
      <w:tr w:rsidR="009E5D69" w14:paraId="1186331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67B9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833425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XATH2015 Living with parent(s)</w:t>
            </w:r>
          </w:p>
        </w:tc>
      </w:tr>
      <w:tr w:rsidR="009E5D69" w14:paraId="17113B7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63E2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6EFC2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B9208B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B22396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B0074E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60A5D3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C64B7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ED17F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66A6C099" w14:textId="77777777" w:rsidR="009E5D69" w:rsidRDefault="009E5D69" w:rsidP="009E5D69">
      <w:pPr>
        <w:adjustRightInd w:val="0"/>
        <w:rPr>
          <w:rFonts w:ascii="Trebuchet MS" w:hAnsi="Trebuchet MS" w:cs="Trebuchet MS"/>
          <w:color w:val="000000"/>
          <w:sz w:val="19"/>
          <w:szCs w:val="19"/>
        </w:rPr>
      </w:pPr>
    </w:p>
    <w:p w14:paraId="2637A193" w14:textId="77777777" w:rsidR="009E5D69" w:rsidRDefault="009E5D69" w:rsidP="009E5D69">
      <w:pPr>
        <w:adjustRightInd w:val="0"/>
        <w:rPr>
          <w:rFonts w:ascii="Trebuchet MS" w:hAnsi="Trebuchet MS" w:cs="Trebuchet MS"/>
          <w:color w:val="000000"/>
          <w:sz w:val="19"/>
          <w:szCs w:val="19"/>
        </w:rPr>
      </w:pPr>
    </w:p>
    <w:p w14:paraId="3F3E3E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0" w:name="IDX1182"/>
      <w:bookmarkEnd w:id="153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41C977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FAF8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77EBEDA5" w14:textId="77777777" w:rsidR="009E5D69" w:rsidRDefault="009E5D69" w:rsidP="009E5D69">
      <w:pPr>
        <w:adjustRightInd w:val="0"/>
        <w:rPr>
          <w:rFonts w:ascii="Trebuchet MS" w:hAnsi="Trebuchet MS" w:cs="Trebuchet MS"/>
          <w:color w:val="000000"/>
          <w:sz w:val="19"/>
          <w:szCs w:val="19"/>
        </w:rPr>
      </w:pPr>
    </w:p>
    <w:p w14:paraId="3108DA57" w14:textId="77777777" w:rsidR="009E5D69" w:rsidRDefault="009E5D69" w:rsidP="009E5D69">
      <w:pPr>
        <w:adjustRightInd w:val="0"/>
        <w:rPr>
          <w:rFonts w:ascii="Trebuchet MS" w:hAnsi="Trebuchet MS" w:cs="Trebuchet MS"/>
          <w:color w:val="000000"/>
          <w:sz w:val="19"/>
          <w:szCs w:val="19"/>
        </w:rPr>
      </w:pPr>
    </w:p>
    <w:p w14:paraId="3BACF7C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1" w:name="IDX1183"/>
      <w:bookmarkEnd w:id="153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EB1C0A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5AA3B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52B9688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439A69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C93D36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EB727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E227795" w14:textId="77777777" w:rsidR="009E5D69" w:rsidRDefault="009E5D69" w:rsidP="009E5D69">
      <w:pPr>
        <w:adjustRightInd w:val="0"/>
        <w:rPr>
          <w:rFonts w:ascii="Trebuchet MS" w:hAnsi="Trebuchet MS" w:cs="Trebuchet MS"/>
          <w:color w:val="000000"/>
          <w:sz w:val="19"/>
          <w:szCs w:val="19"/>
        </w:rPr>
      </w:pPr>
    </w:p>
    <w:p w14:paraId="5B523C16" w14:textId="77777777" w:rsidR="009E5D69" w:rsidRDefault="009E5D69" w:rsidP="009E5D69">
      <w:pPr>
        <w:adjustRightInd w:val="0"/>
        <w:rPr>
          <w:rFonts w:ascii="Trebuchet MS" w:hAnsi="Trebuchet MS" w:cs="Trebuchet MS"/>
          <w:color w:val="000000"/>
          <w:sz w:val="19"/>
          <w:szCs w:val="19"/>
        </w:rPr>
      </w:pPr>
    </w:p>
    <w:p w14:paraId="7CD7F13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2" w:name="IDX1184"/>
      <w:bookmarkEnd w:id="153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A35F2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4E4B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F859AE2" w14:textId="77777777" w:rsidR="009E5D69" w:rsidRDefault="009E5D69" w:rsidP="009E5D69">
      <w:pPr>
        <w:adjustRightInd w:val="0"/>
        <w:rPr>
          <w:rFonts w:ascii="Trebuchet MS" w:hAnsi="Trebuchet MS" w:cs="Trebuchet MS"/>
          <w:color w:val="000000"/>
          <w:sz w:val="19"/>
          <w:szCs w:val="19"/>
        </w:rPr>
      </w:pPr>
    </w:p>
    <w:p w14:paraId="3393A080" w14:textId="77777777" w:rsidR="009E5D69" w:rsidRDefault="009E5D69" w:rsidP="009E5D69">
      <w:pPr>
        <w:adjustRightInd w:val="0"/>
        <w:rPr>
          <w:rFonts w:ascii="Trebuchet MS" w:hAnsi="Trebuchet MS" w:cs="Trebuchet MS"/>
          <w:color w:val="000000"/>
          <w:sz w:val="19"/>
          <w:szCs w:val="19"/>
        </w:rPr>
      </w:pPr>
    </w:p>
    <w:p w14:paraId="4181248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3" w:name="IDX1185"/>
      <w:bookmarkEnd w:id="153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2E75BC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62C9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XATH2015 = 1; *Living at home;</w:t>
            </w:r>
          </w:p>
        </w:tc>
      </w:tr>
    </w:tbl>
    <w:p w14:paraId="30B802F6" w14:textId="77777777" w:rsidR="009E5D69" w:rsidRDefault="009E5D69" w:rsidP="009E5D69">
      <w:pPr>
        <w:adjustRightInd w:val="0"/>
        <w:rPr>
          <w:rFonts w:ascii="Trebuchet MS" w:hAnsi="Trebuchet MS" w:cs="Trebuchet MS"/>
          <w:color w:val="000000"/>
          <w:sz w:val="19"/>
          <w:szCs w:val="19"/>
        </w:rPr>
      </w:pPr>
    </w:p>
    <w:p w14:paraId="1E5656FC" w14:textId="77777777" w:rsidR="009E5D69" w:rsidRDefault="009E5D69" w:rsidP="009E5D69">
      <w:pPr>
        <w:adjustRightInd w:val="0"/>
        <w:rPr>
          <w:rFonts w:ascii="Trebuchet MS" w:hAnsi="Trebuchet MS" w:cs="Trebuchet MS"/>
          <w:color w:val="000000"/>
          <w:sz w:val="19"/>
          <w:szCs w:val="19"/>
        </w:rPr>
        <w:sectPr w:rsidR="009E5D69">
          <w:headerReference w:type="default" r:id="rId363"/>
          <w:footerReference w:type="default" r:id="rId36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48DCAC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34" w:name="IDX1186"/>
          <w:bookmarkEnd w:id="1534"/>
          <w:p w14:paraId="7153BD3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35" w:name="_Toc144389412"/>
            <w:r>
              <w:rPr>
                <w:sz w:val="22"/>
                <w:szCs w:val="22"/>
              </w:rPr>
              <w:instrText>Living with parent(s)</w:instrText>
            </w:r>
            <w:bookmarkEnd w:id="153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3EA832BE" w14:textId="77777777" w:rsidR="009E5D69" w:rsidRDefault="009E5D69" w:rsidP="009E5D69">
      <w:pPr>
        <w:adjustRightInd w:val="0"/>
        <w:rPr>
          <w:rFonts w:ascii="Tahoma" w:hAnsi="Tahoma" w:cs="Tahoma"/>
          <w:color w:val="000000"/>
          <w:sz w:val="28"/>
          <w:szCs w:val="28"/>
        </w:rPr>
      </w:pPr>
    </w:p>
    <w:p w14:paraId="55AF7AB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7B5C0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8029FB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36" w:name="IDX1187"/>
            <w:bookmarkEnd w:id="1536"/>
            <w:r>
              <w:rPr>
                <w:rFonts w:ascii="Tahoma" w:hAnsi="Tahoma" w:cs="Tahoma"/>
                <w:color w:val="000000"/>
                <w:sz w:val="28"/>
                <w:szCs w:val="28"/>
              </w:rPr>
              <w:fldChar w:fldCharType="begin"/>
            </w:r>
            <w:r>
              <w:rPr>
                <w:sz w:val="24"/>
                <w:szCs w:val="24"/>
              </w:rPr>
              <w:instrText>tc "</w:instrText>
            </w:r>
            <w:bookmarkStart w:id="1537" w:name="_Toc144389413"/>
            <w:r>
              <w:rPr>
                <w:sz w:val="22"/>
                <w:szCs w:val="22"/>
              </w:rPr>
              <w:instrText>XATH2016</w:instrText>
            </w:r>
            <w:bookmarkEnd w:id="153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XATH2016</w:t>
            </w:r>
          </w:p>
        </w:tc>
      </w:tr>
    </w:tbl>
    <w:p w14:paraId="02A93E0A" w14:textId="77777777" w:rsidR="009E5D69" w:rsidRDefault="009E5D69" w:rsidP="009E5D69">
      <w:pPr>
        <w:adjustRightInd w:val="0"/>
        <w:rPr>
          <w:rFonts w:ascii="Tahoma" w:hAnsi="Tahoma" w:cs="Tahoma"/>
          <w:i/>
          <w:iCs/>
          <w:color w:val="000000"/>
          <w:sz w:val="24"/>
          <w:szCs w:val="24"/>
        </w:rPr>
      </w:pPr>
    </w:p>
    <w:p w14:paraId="31BDC46D" w14:textId="77777777" w:rsidR="009E5D69" w:rsidRDefault="009E5D69" w:rsidP="009E5D69">
      <w:pPr>
        <w:adjustRightInd w:val="0"/>
        <w:rPr>
          <w:rFonts w:ascii="Tahoma" w:hAnsi="Tahoma" w:cs="Tahoma"/>
          <w:i/>
          <w:iCs/>
          <w:color w:val="000000"/>
          <w:sz w:val="24"/>
          <w:szCs w:val="24"/>
        </w:rPr>
      </w:pPr>
    </w:p>
    <w:p w14:paraId="5825455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38" w:name="IDX1188"/>
      <w:bookmarkEnd w:id="153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A82B7B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E11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F0980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D813C5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CE89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56C7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XATH2016</w:t>
            </w:r>
          </w:p>
        </w:tc>
      </w:tr>
      <w:tr w:rsidR="009E5D69" w14:paraId="1D7ADF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1F5C9E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5052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XATH2016 Living with parent(s)</w:t>
            </w:r>
          </w:p>
        </w:tc>
      </w:tr>
      <w:tr w:rsidR="009E5D69" w14:paraId="7F9C63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D0EC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30486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44F68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D98BEE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7E1964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AC1CD9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57A2A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ACA37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27F95B66" w14:textId="77777777" w:rsidR="009E5D69" w:rsidRDefault="009E5D69" w:rsidP="009E5D69">
      <w:pPr>
        <w:adjustRightInd w:val="0"/>
        <w:rPr>
          <w:rFonts w:ascii="Trebuchet MS" w:hAnsi="Trebuchet MS" w:cs="Trebuchet MS"/>
          <w:color w:val="000000"/>
          <w:sz w:val="19"/>
          <w:szCs w:val="19"/>
        </w:rPr>
      </w:pPr>
    </w:p>
    <w:p w14:paraId="2434125A" w14:textId="77777777" w:rsidR="009E5D69" w:rsidRDefault="009E5D69" w:rsidP="009E5D69">
      <w:pPr>
        <w:adjustRightInd w:val="0"/>
        <w:rPr>
          <w:rFonts w:ascii="Trebuchet MS" w:hAnsi="Trebuchet MS" w:cs="Trebuchet MS"/>
          <w:color w:val="000000"/>
          <w:sz w:val="19"/>
          <w:szCs w:val="19"/>
        </w:rPr>
      </w:pPr>
    </w:p>
    <w:p w14:paraId="7CB0C64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39" w:name="IDX1189"/>
      <w:bookmarkEnd w:id="153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16C37B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4B4A6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6FA1FF4E" w14:textId="77777777" w:rsidR="009E5D69" w:rsidRDefault="009E5D69" w:rsidP="009E5D69">
      <w:pPr>
        <w:adjustRightInd w:val="0"/>
        <w:rPr>
          <w:rFonts w:ascii="Trebuchet MS" w:hAnsi="Trebuchet MS" w:cs="Trebuchet MS"/>
          <w:color w:val="000000"/>
          <w:sz w:val="19"/>
          <w:szCs w:val="19"/>
        </w:rPr>
      </w:pPr>
    </w:p>
    <w:p w14:paraId="34CC4A66" w14:textId="77777777" w:rsidR="009E5D69" w:rsidRDefault="009E5D69" w:rsidP="009E5D69">
      <w:pPr>
        <w:adjustRightInd w:val="0"/>
        <w:rPr>
          <w:rFonts w:ascii="Trebuchet MS" w:hAnsi="Trebuchet MS" w:cs="Trebuchet MS"/>
          <w:color w:val="000000"/>
          <w:sz w:val="19"/>
          <w:szCs w:val="19"/>
        </w:rPr>
      </w:pPr>
    </w:p>
    <w:p w14:paraId="1C4EF6A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0" w:name="IDX1190"/>
      <w:bookmarkEnd w:id="154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E14DE7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C596F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238F98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A6B58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5119D52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6DC00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71251B1" w14:textId="77777777" w:rsidR="009E5D69" w:rsidRDefault="009E5D69" w:rsidP="009E5D69">
      <w:pPr>
        <w:adjustRightInd w:val="0"/>
        <w:rPr>
          <w:rFonts w:ascii="Trebuchet MS" w:hAnsi="Trebuchet MS" w:cs="Trebuchet MS"/>
          <w:color w:val="000000"/>
          <w:sz w:val="19"/>
          <w:szCs w:val="19"/>
        </w:rPr>
      </w:pPr>
    </w:p>
    <w:p w14:paraId="44D4D30F" w14:textId="77777777" w:rsidR="009E5D69" w:rsidRDefault="009E5D69" w:rsidP="009E5D69">
      <w:pPr>
        <w:adjustRightInd w:val="0"/>
        <w:rPr>
          <w:rFonts w:ascii="Trebuchet MS" w:hAnsi="Trebuchet MS" w:cs="Trebuchet MS"/>
          <w:color w:val="000000"/>
          <w:sz w:val="19"/>
          <w:szCs w:val="19"/>
        </w:rPr>
      </w:pPr>
    </w:p>
    <w:p w14:paraId="33B1C58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1" w:name="IDX1191"/>
      <w:bookmarkEnd w:id="154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7D21D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F3DF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2BBBB3E" w14:textId="77777777" w:rsidR="009E5D69" w:rsidRDefault="009E5D69" w:rsidP="009E5D69">
      <w:pPr>
        <w:adjustRightInd w:val="0"/>
        <w:rPr>
          <w:rFonts w:ascii="Trebuchet MS" w:hAnsi="Trebuchet MS" w:cs="Trebuchet MS"/>
          <w:color w:val="000000"/>
          <w:sz w:val="19"/>
          <w:szCs w:val="19"/>
        </w:rPr>
      </w:pPr>
    </w:p>
    <w:p w14:paraId="470AF4F1" w14:textId="77777777" w:rsidR="009E5D69" w:rsidRDefault="009E5D69" w:rsidP="009E5D69">
      <w:pPr>
        <w:adjustRightInd w:val="0"/>
        <w:rPr>
          <w:rFonts w:ascii="Trebuchet MS" w:hAnsi="Trebuchet MS" w:cs="Trebuchet MS"/>
          <w:color w:val="000000"/>
          <w:sz w:val="19"/>
          <w:szCs w:val="19"/>
        </w:rPr>
      </w:pPr>
    </w:p>
    <w:p w14:paraId="0A639C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2" w:name="IDX1192"/>
      <w:bookmarkEnd w:id="154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725121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A897A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do ;</w:t>
            </w:r>
          </w:p>
        </w:tc>
      </w:tr>
      <w:tr w:rsidR="009E5D69" w14:paraId="38DD12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33F8C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FBCA2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0E9D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Living at home - includes prefer not to say */</w:t>
            </w:r>
          </w:p>
        </w:tc>
      </w:tr>
      <w:tr w:rsidR="009E5D69" w14:paraId="29CF8F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54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((LBDE003A in (1,2,98) or LBDE003B in (1,2,98) or LBDE003C in (1,2,98) or LBDE003D in (1,2,98)</w:t>
            </w:r>
          </w:p>
        </w:tc>
      </w:tr>
      <w:tr w:rsidR="009E5D69" w14:paraId="1DA900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ABE9D6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LBDE003E in (1,2,98) or LBDE003F in (1,2,98) or LBDE003G in (1,2,98) or LBDE003H in (1,2,98)</w:t>
            </w:r>
          </w:p>
        </w:tc>
      </w:tr>
      <w:tr w:rsidR="009E5D69" w14:paraId="2D4984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770D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LBDE003I in (1,2,98) or LBDE003J in (1,2,98) or LBDE003K in (1,2,98) or LBDE003L in (1,2,98)</w:t>
            </w:r>
          </w:p>
        </w:tc>
      </w:tr>
      <w:tr w:rsidR="009E5D69" w14:paraId="3051D80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6E08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or LBDE003M in (1,2,98)) or (LBDE002 = 98))</w:t>
            </w:r>
          </w:p>
        </w:tc>
      </w:tr>
      <w:tr w:rsidR="009E5D69" w14:paraId="0AF1579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D98C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XATH2016 = 1 ; *Living at home;</w:t>
            </w:r>
          </w:p>
        </w:tc>
      </w:tr>
      <w:tr w:rsidR="009E5D69" w14:paraId="048FA0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BACE7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3C954C1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0A06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 Not living with parents or living alone */</w:t>
            </w:r>
          </w:p>
        </w:tc>
      </w:tr>
      <w:tr w:rsidR="009E5D69" w14:paraId="669D42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953E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((LBDE003A not in (1,2,98) and LBDE003B not in (1,2,98) and LBDE003C not in (1,2,98)</w:t>
            </w:r>
          </w:p>
        </w:tc>
      </w:tr>
      <w:tr w:rsidR="009E5D69" w14:paraId="30E59F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FCC3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LBDE003D not in (1,2,98) and LBDE003E not in (1,2,98) and LBDE003F not in (1,2,98)</w:t>
            </w:r>
          </w:p>
        </w:tc>
      </w:tr>
      <w:tr w:rsidR="009E5D69" w14:paraId="124A48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2032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LBDE003G not in (1,2,98) and LBDE003H not in (1,2,98) and LBDE003I not in (1,2,98)</w:t>
            </w:r>
          </w:p>
        </w:tc>
      </w:tr>
      <w:tr w:rsidR="009E5D69" w14:paraId="3BB6DC7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DD8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LBDE003J not in (1,2,98) and LBDE003K not in (1,2,98) and LBDE003L not in (1,2,98)</w:t>
            </w:r>
          </w:p>
        </w:tc>
      </w:tr>
      <w:tr w:rsidR="009E5D69" w14:paraId="0496539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3475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and LBDE003M not in (1,2,98)) or (LBDE002 = 97))</w:t>
            </w:r>
          </w:p>
        </w:tc>
      </w:tr>
      <w:tr w:rsidR="009E5D69" w14:paraId="62BC4DF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6129A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then XATH2016 = 0 ; *Not living at home;</w:t>
            </w:r>
          </w:p>
        </w:tc>
      </w:tr>
      <w:tr w:rsidR="009E5D69" w14:paraId="6E3E95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D0830A2"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459D104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71F1001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585535F" w14:textId="77777777" w:rsidR="009E5D69" w:rsidRDefault="009E5D69" w:rsidP="009E5D69">
      <w:pPr>
        <w:adjustRightInd w:val="0"/>
        <w:rPr>
          <w:rFonts w:ascii="Trebuchet MS" w:hAnsi="Trebuchet MS" w:cs="Trebuchet MS"/>
          <w:color w:val="000000"/>
          <w:sz w:val="19"/>
          <w:szCs w:val="19"/>
        </w:rPr>
      </w:pPr>
    </w:p>
    <w:p w14:paraId="56DC4179" w14:textId="77777777" w:rsidR="009E5D69" w:rsidRDefault="009E5D69" w:rsidP="009E5D69">
      <w:pPr>
        <w:adjustRightInd w:val="0"/>
        <w:rPr>
          <w:rFonts w:ascii="Trebuchet MS" w:hAnsi="Trebuchet MS" w:cs="Trebuchet MS"/>
          <w:color w:val="000000"/>
          <w:sz w:val="19"/>
          <w:szCs w:val="19"/>
        </w:rPr>
        <w:sectPr w:rsidR="009E5D69">
          <w:headerReference w:type="default" r:id="rId365"/>
          <w:footerReference w:type="default" r:id="rId36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B52EA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43" w:name="IDX1193"/>
          <w:bookmarkEnd w:id="1543"/>
          <w:p w14:paraId="5AC8904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44" w:name="_Toc144389414"/>
            <w:r>
              <w:rPr>
                <w:sz w:val="22"/>
                <w:szCs w:val="22"/>
              </w:rPr>
              <w:instrText>Living with parent(s)</w:instrText>
            </w:r>
            <w:bookmarkEnd w:id="154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16FBF983" w14:textId="77777777" w:rsidR="009E5D69" w:rsidRDefault="009E5D69" w:rsidP="009E5D69">
      <w:pPr>
        <w:adjustRightInd w:val="0"/>
        <w:rPr>
          <w:rFonts w:ascii="Tahoma" w:hAnsi="Tahoma" w:cs="Tahoma"/>
          <w:color w:val="000000"/>
          <w:sz w:val="28"/>
          <w:szCs w:val="28"/>
        </w:rPr>
      </w:pPr>
    </w:p>
    <w:p w14:paraId="5B9FE078"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2656E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73392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45" w:name="IDX1194"/>
            <w:bookmarkEnd w:id="1545"/>
            <w:r>
              <w:rPr>
                <w:rFonts w:ascii="Tahoma" w:hAnsi="Tahoma" w:cs="Tahoma"/>
                <w:color w:val="000000"/>
                <w:sz w:val="28"/>
                <w:szCs w:val="28"/>
              </w:rPr>
              <w:fldChar w:fldCharType="begin"/>
            </w:r>
            <w:r>
              <w:rPr>
                <w:sz w:val="24"/>
                <w:szCs w:val="24"/>
              </w:rPr>
              <w:instrText>tc "</w:instrText>
            </w:r>
            <w:bookmarkStart w:id="1546" w:name="_Toc144389415"/>
            <w:r>
              <w:rPr>
                <w:sz w:val="22"/>
                <w:szCs w:val="22"/>
              </w:rPr>
              <w:instrText>XATH2017</w:instrText>
            </w:r>
            <w:bookmarkEnd w:id="154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XATH2017</w:t>
            </w:r>
          </w:p>
        </w:tc>
      </w:tr>
    </w:tbl>
    <w:p w14:paraId="284E2290" w14:textId="77777777" w:rsidR="009E5D69" w:rsidRDefault="009E5D69" w:rsidP="009E5D69">
      <w:pPr>
        <w:adjustRightInd w:val="0"/>
        <w:rPr>
          <w:rFonts w:ascii="Tahoma" w:hAnsi="Tahoma" w:cs="Tahoma"/>
          <w:i/>
          <w:iCs/>
          <w:color w:val="000000"/>
          <w:sz w:val="24"/>
          <w:szCs w:val="24"/>
        </w:rPr>
      </w:pPr>
    </w:p>
    <w:p w14:paraId="5890A8E8" w14:textId="77777777" w:rsidR="009E5D69" w:rsidRDefault="009E5D69" w:rsidP="009E5D69">
      <w:pPr>
        <w:adjustRightInd w:val="0"/>
        <w:rPr>
          <w:rFonts w:ascii="Tahoma" w:hAnsi="Tahoma" w:cs="Tahoma"/>
          <w:i/>
          <w:iCs/>
          <w:color w:val="000000"/>
          <w:sz w:val="24"/>
          <w:szCs w:val="24"/>
        </w:rPr>
      </w:pPr>
    </w:p>
    <w:p w14:paraId="40ACA7C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47" w:name="IDX1195"/>
      <w:bookmarkEnd w:id="154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37096A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AAD02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A35F7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8BF4A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50E9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80C43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XATH2017</w:t>
            </w:r>
          </w:p>
        </w:tc>
      </w:tr>
      <w:tr w:rsidR="009E5D69" w14:paraId="7B866C4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9363B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08C25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XATH2017 Living with parent(s)</w:t>
            </w:r>
          </w:p>
        </w:tc>
      </w:tr>
      <w:tr w:rsidR="009E5D69" w14:paraId="69DD6A1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F480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4F9AF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B14E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3C9B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623639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F8CBA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B264D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784751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64D1898E" w14:textId="77777777" w:rsidR="009E5D69" w:rsidRDefault="009E5D69" w:rsidP="009E5D69">
      <w:pPr>
        <w:adjustRightInd w:val="0"/>
        <w:rPr>
          <w:rFonts w:ascii="Trebuchet MS" w:hAnsi="Trebuchet MS" w:cs="Trebuchet MS"/>
          <w:color w:val="000000"/>
          <w:sz w:val="19"/>
          <w:szCs w:val="19"/>
        </w:rPr>
      </w:pPr>
    </w:p>
    <w:p w14:paraId="5596ECCB" w14:textId="77777777" w:rsidR="009E5D69" w:rsidRDefault="009E5D69" w:rsidP="009E5D69">
      <w:pPr>
        <w:adjustRightInd w:val="0"/>
        <w:rPr>
          <w:rFonts w:ascii="Trebuchet MS" w:hAnsi="Trebuchet MS" w:cs="Trebuchet MS"/>
          <w:color w:val="000000"/>
          <w:sz w:val="19"/>
          <w:szCs w:val="19"/>
        </w:rPr>
      </w:pPr>
    </w:p>
    <w:p w14:paraId="1A070A4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8" w:name="IDX1196"/>
      <w:bookmarkEnd w:id="154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65284F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221A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26C3CB0D" w14:textId="77777777" w:rsidR="009E5D69" w:rsidRDefault="009E5D69" w:rsidP="009E5D69">
      <w:pPr>
        <w:adjustRightInd w:val="0"/>
        <w:rPr>
          <w:rFonts w:ascii="Trebuchet MS" w:hAnsi="Trebuchet MS" w:cs="Trebuchet MS"/>
          <w:color w:val="000000"/>
          <w:sz w:val="19"/>
          <w:szCs w:val="19"/>
        </w:rPr>
      </w:pPr>
    </w:p>
    <w:p w14:paraId="40518AF6" w14:textId="77777777" w:rsidR="009E5D69" w:rsidRDefault="009E5D69" w:rsidP="009E5D69">
      <w:pPr>
        <w:adjustRightInd w:val="0"/>
        <w:rPr>
          <w:rFonts w:ascii="Trebuchet MS" w:hAnsi="Trebuchet MS" w:cs="Trebuchet MS"/>
          <w:color w:val="000000"/>
          <w:sz w:val="19"/>
          <w:szCs w:val="19"/>
        </w:rPr>
      </w:pPr>
    </w:p>
    <w:p w14:paraId="134CE60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49" w:name="IDX1197"/>
      <w:bookmarkEnd w:id="154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A1AF3C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212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7405D22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707744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87DF2A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5B88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2D37591" w14:textId="77777777" w:rsidR="009E5D69" w:rsidRDefault="009E5D69" w:rsidP="009E5D69">
      <w:pPr>
        <w:adjustRightInd w:val="0"/>
        <w:rPr>
          <w:rFonts w:ascii="Trebuchet MS" w:hAnsi="Trebuchet MS" w:cs="Trebuchet MS"/>
          <w:color w:val="000000"/>
          <w:sz w:val="19"/>
          <w:szCs w:val="19"/>
        </w:rPr>
      </w:pPr>
    </w:p>
    <w:p w14:paraId="155227A6" w14:textId="77777777" w:rsidR="009E5D69" w:rsidRDefault="009E5D69" w:rsidP="009E5D69">
      <w:pPr>
        <w:adjustRightInd w:val="0"/>
        <w:rPr>
          <w:rFonts w:ascii="Trebuchet MS" w:hAnsi="Trebuchet MS" w:cs="Trebuchet MS"/>
          <w:color w:val="000000"/>
          <w:sz w:val="19"/>
          <w:szCs w:val="19"/>
        </w:rPr>
      </w:pPr>
    </w:p>
    <w:p w14:paraId="0BC7DB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0" w:name="IDX1198"/>
      <w:bookmarkEnd w:id="155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86983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35FF0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58B92C3" w14:textId="77777777" w:rsidR="009E5D69" w:rsidRDefault="009E5D69" w:rsidP="009E5D69">
      <w:pPr>
        <w:adjustRightInd w:val="0"/>
        <w:rPr>
          <w:rFonts w:ascii="Trebuchet MS" w:hAnsi="Trebuchet MS" w:cs="Trebuchet MS"/>
          <w:color w:val="000000"/>
          <w:sz w:val="19"/>
          <w:szCs w:val="19"/>
        </w:rPr>
      </w:pPr>
    </w:p>
    <w:p w14:paraId="768A0FA3" w14:textId="77777777" w:rsidR="009E5D69" w:rsidRDefault="009E5D69" w:rsidP="009E5D69">
      <w:pPr>
        <w:adjustRightInd w:val="0"/>
        <w:rPr>
          <w:rFonts w:ascii="Trebuchet MS" w:hAnsi="Trebuchet MS" w:cs="Trebuchet MS"/>
          <w:color w:val="000000"/>
          <w:sz w:val="19"/>
          <w:szCs w:val="19"/>
        </w:rPr>
      </w:pPr>
    </w:p>
    <w:p w14:paraId="2986E76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1" w:name="IDX1199"/>
      <w:bookmarkEnd w:id="155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D337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7678E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F0AD0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40D588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276B12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E89A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LCH001 = 1 then XATH2017 = 1 ; *Living at home;</w:t>
            </w:r>
          </w:p>
        </w:tc>
      </w:tr>
      <w:tr w:rsidR="009E5D69" w14:paraId="1B7114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764C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LCH001 = 2 then XATH2017 = 0 ; *Not living at home;</w:t>
            </w:r>
          </w:p>
        </w:tc>
      </w:tr>
      <w:tr w:rsidR="009E5D69" w14:paraId="6CCDF4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38096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FF09586"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42AFB1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BA51788" w14:textId="77777777" w:rsidR="009E5D69" w:rsidRDefault="009E5D69" w:rsidP="009E5D69">
      <w:pPr>
        <w:adjustRightInd w:val="0"/>
        <w:rPr>
          <w:rFonts w:ascii="Trebuchet MS" w:hAnsi="Trebuchet MS" w:cs="Trebuchet MS"/>
          <w:color w:val="000000"/>
          <w:sz w:val="19"/>
          <w:szCs w:val="19"/>
        </w:rPr>
      </w:pPr>
    </w:p>
    <w:p w14:paraId="0784C54E" w14:textId="77777777" w:rsidR="009E5D69" w:rsidRDefault="009E5D69" w:rsidP="009E5D69">
      <w:pPr>
        <w:adjustRightInd w:val="0"/>
        <w:rPr>
          <w:rFonts w:ascii="Trebuchet MS" w:hAnsi="Trebuchet MS" w:cs="Trebuchet MS"/>
          <w:color w:val="000000"/>
          <w:sz w:val="19"/>
          <w:szCs w:val="19"/>
        </w:rPr>
        <w:sectPr w:rsidR="009E5D69">
          <w:headerReference w:type="default" r:id="rId367"/>
          <w:footerReference w:type="default" r:id="rId36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9AAA8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52" w:name="IDX1200"/>
          <w:bookmarkEnd w:id="1552"/>
          <w:p w14:paraId="0B91EF6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53" w:name="_Toc144389416"/>
            <w:r>
              <w:rPr>
                <w:sz w:val="22"/>
                <w:szCs w:val="22"/>
              </w:rPr>
              <w:instrText>Living with parent(s)</w:instrText>
            </w:r>
            <w:bookmarkEnd w:id="155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608D8C0F" w14:textId="77777777" w:rsidR="009E5D69" w:rsidRDefault="009E5D69" w:rsidP="009E5D69">
      <w:pPr>
        <w:adjustRightInd w:val="0"/>
        <w:rPr>
          <w:rFonts w:ascii="Tahoma" w:hAnsi="Tahoma" w:cs="Tahoma"/>
          <w:color w:val="000000"/>
          <w:sz w:val="28"/>
          <w:szCs w:val="28"/>
        </w:rPr>
      </w:pPr>
    </w:p>
    <w:p w14:paraId="3142F52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27F23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0C329D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54" w:name="IDX1201"/>
            <w:bookmarkEnd w:id="1554"/>
            <w:r>
              <w:rPr>
                <w:rFonts w:ascii="Tahoma" w:hAnsi="Tahoma" w:cs="Tahoma"/>
                <w:color w:val="000000"/>
                <w:sz w:val="28"/>
                <w:szCs w:val="28"/>
              </w:rPr>
              <w:fldChar w:fldCharType="begin"/>
            </w:r>
            <w:r>
              <w:rPr>
                <w:sz w:val="24"/>
                <w:szCs w:val="24"/>
              </w:rPr>
              <w:instrText>tc "</w:instrText>
            </w:r>
            <w:bookmarkStart w:id="1555" w:name="_Toc144389417"/>
            <w:r>
              <w:rPr>
                <w:sz w:val="22"/>
                <w:szCs w:val="22"/>
              </w:rPr>
              <w:instrText>XATH2018</w:instrText>
            </w:r>
            <w:bookmarkEnd w:id="155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XATH2018</w:t>
            </w:r>
          </w:p>
        </w:tc>
      </w:tr>
    </w:tbl>
    <w:p w14:paraId="398335B7" w14:textId="77777777" w:rsidR="009E5D69" w:rsidRDefault="009E5D69" w:rsidP="009E5D69">
      <w:pPr>
        <w:adjustRightInd w:val="0"/>
        <w:rPr>
          <w:rFonts w:ascii="Tahoma" w:hAnsi="Tahoma" w:cs="Tahoma"/>
          <w:i/>
          <w:iCs/>
          <w:color w:val="000000"/>
          <w:sz w:val="24"/>
          <w:szCs w:val="24"/>
        </w:rPr>
      </w:pPr>
    </w:p>
    <w:p w14:paraId="79B0873E" w14:textId="77777777" w:rsidR="009E5D69" w:rsidRDefault="009E5D69" w:rsidP="009E5D69">
      <w:pPr>
        <w:adjustRightInd w:val="0"/>
        <w:rPr>
          <w:rFonts w:ascii="Tahoma" w:hAnsi="Tahoma" w:cs="Tahoma"/>
          <w:i/>
          <w:iCs/>
          <w:color w:val="000000"/>
          <w:sz w:val="24"/>
          <w:szCs w:val="24"/>
        </w:rPr>
      </w:pPr>
    </w:p>
    <w:p w14:paraId="0441469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56" w:name="IDX1202"/>
      <w:bookmarkEnd w:id="155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ACA592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73DEC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DA47F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5CA950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FCB81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2BD6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XATH2018</w:t>
            </w:r>
          </w:p>
        </w:tc>
      </w:tr>
      <w:tr w:rsidR="009E5D69" w14:paraId="06BD71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C339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783CF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XATH2018 Living with parent(s)</w:t>
            </w:r>
          </w:p>
        </w:tc>
      </w:tr>
      <w:tr w:rsidR="009E5D69" w14:paraId="488ED2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CAB53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AFC1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8CA42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3778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D177AA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5B8697D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263019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4044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557C5FCF" w14:textId="77777777" w:rsidR="009E5D69" w:rsidRDefault="009E5D69" w:rsidP="009E5D69">
      <w:pPr>
        <w:adjustRightInd w:val="0"/>
        <w:rPr>
          <w:rFonts w:ascii="Trebuchet MS" w:hAnsi="Trebuchet MS" w:cs="Trebuchet MS"/>
          <w:color w:val="000000"/>
          <w:sz w:val="19"/>
          <w:szCs w:val="19"/>
        </w:rPr>
      </w:pPr>
    </w:p>
    <w:p w14:paraId="1F746B55" w14:textId="77777777" w:rsidR="009E5D69" w:rsidRDefault="009E5D69" w:rsidP="009E5D69">
      <w:pPr>
        <w:adjustRightInd w:val="0"/>
        <w:rPr>
          <w:rFonts w:ascii="Trebuchet MS" w:hAnsi="Trebuchet MS" w:cs="Trebuchet MS"/>
          <w:color w:val="000000"/>
          <w:sz w:val="19"/>
          <w:szCs w:val="19"/>
        </w:rPr>
      </w:pPr>
    </w:p>
    <w:p w14:paraId="50465B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7" w:name="IDX1203"/>
      <w:bookmarkEnd w:id="155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3FCEF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6283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0DF2B09F" w14:textId="77777777" w:rsidR="009E5D69" w:rsidRDefault="009E5D69" w:rsidP="009E5D69">
      <w:pPr>
        <w:adjustRightInd w:val="0"/>
        <w:rPr>
          <w:rFonts w:ascii="Trebuchet MS" w:hAnsi="Trebuchet MS" w:cs="Trebuchet MS"/>
          <w:color w:val="000000"/>
          <w:sz w:val="19"/>
          <w:szCs w:val="19"/>
        </w:rPr>
      </w:pPr>
    </w:p>
    <w:p w14:paraId="326E78AA" w14:textId="77777777" w:rsidR="009E5D69" w:rsidRDefault="009E5D69" w:rsidP="009E5D69">
      <w:pPr>
        <w:adjustRightInd w:val="0"/>
        <w:rPr>
          <w:rFonts w:ascii="Trebuchet MS" w:hAnsi="Trebuchet MS" w:cs="Trebuchet MS"/>
          <w:color w:val="000000"/>
          <w:sz w:val="19"/>
          <w:szCs w:val="19"/>
        </w:rPr>
      </w:pPr>
    </w:p>
    <w:p w14:paraId="5317CE6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8" w:name="IDX1204"/>
      <w:bookmarkEnd w:id="155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6E2BA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35510B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153E1B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A8D2E8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0B3329E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AB98B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44DB6500" w14:textId="77777777" w:rsidR="009E5D69" w:rsidRDefault="009E5D69" w:rsidP="009E5D69">
      <w:pPr>
        <w:adjustRightInd w:val="0"/>
        <w:rPr>
          <w:rFonts w:ascii="Trebuchet MS" w:hAnsi="Trebuchet MS" w:cs="Trebuchet MS"/>
          <w:color w:val="000000"/>
          <w:sz w:val="19"/>
          <w:szCs w:val="19"/>
        </w:rPr>
      </w:pPr>
    </w:p>
    <w:p w14:paraId="2FBE81ED" w14:textId="77777777" w:rsidR="009E5D69" w:rsidRDefault="009E5D69" w:rsidP="009E5D69">
      <w:pPr>
        <w:adjustRightInd w:val="0"/>
        <w:rPr>
          <w:rFonts w:ascii="Trebuchet MS" w:hAnsi="Trebuchet MS" w:cs="Trebuchet MS"/>
          <w:color w:val="000000"/>
          <w:sz w:val="19"/>
          <w:szCs w:val="19"/>
        </w:rPr>
      </w:pPr>
    </w:p>
    <w:p w14:paraId="3A8B1B2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59" w:name="IDX1205"/>
      <w:bookmarkEnd w:id="155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19A1A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59E11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E5C0C51" w14:textId="77777777" w:rsidR="009E5D69" w:rsidRDefault="009E5D69" w:rsidP="009E5D69">
      <w:pPr>
        <w:adjustRightInd w:val="0"/>
        <w:rPr>
          <w:rFonts w:ascii="Trebuchet MS" w:hAnsi="Trebuchet MS" w:cs="Trebuchet MS"/>
          <w:color w:val="000000"/>
          <w:sz w:val="19"/>
          <w:szCs w:val="19"/>
        </w:rPr>
      </w:pPr>
    </w:p>
    <w:p w14:paraId="4C51482E" w14:textId="77777777" w:rsidR="009E5D69" w:rsidRDefault="009E5D69" w:rsidP="009E5D69">
      <w:pPr>
        <w:adjustRightInd w:val="0"/>
        <w:rPr>
          <w:rFonts w:ascii="Trebuchet MS" w:hAnsi="Trebuchet MS" w:cs="Trebuchet MS"/>
          <w:color w:val="000000"/>
          <w:sz w:val="19"/>
          <w:szCs w:val="19"/>
        </w:rPr>
      </w:pPr>
    </w:p>
    <w:p w14:paraId="654AF4D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0" w:name="IDX1206"/>
      <w:bookmarkEnd w:id="156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495ABB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7A0883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375DF2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CE8BB1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33839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A24DC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LDH003 = 1 then XATH2018 = 1 ; *Living at home;</w:t>
            </w:r>
          </w:p>
        </w:tc>
      </w:tr>
      <w:tr w:rsidR="009E5D69" w14:paraId="4299CEE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972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LDH003 = 2 then XATH2018 = 0 ; *Not living at home;</w:t>
            </w:r>
          </w:p>
        </w:tc>
      </w:tr>
      <w:tr w:rsidR="009E5D69" w14:paraId="00079FA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A2DD1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1AC1F6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F84B8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233E9AC0" w14:textId="77777777" w:rsidR="009E5D69" w:rsidRDefault="009E5D69" w:rsidP="009E5D69">
      <w:pPr>
        <w:adjustRightInd w:val="0"/>
        <w:rPr>
          <w:rFonts w:ascii="Trebuchet MS" w:hAnsi="Trebuchet MS" w:cs="Trebuchet MS"/>
          <w:color w:val="000000"/>
          <w:sz w:val="19"/>
          <w:szCs w:val="19"/>
        </w:rPr>
      </w:pPr>
    </w:p>
    <w:p w14:paraId="33C37EC8" w14:textId="77777777" w:rsidR="009E5D69" w:rsidRDefault="009E5D69" w:rsidP="009E5D69">
      <w:pPr>
        <w:adjustRightInd w:val="0"/>
        <w:rPr>
          <w:rFonts w:ascii="Trebuchet MS" w:hAnsi="Trebuchet MS" w:cs="Trebuchet MS"/>
          <w:color w:val="000000"/>
          <w:sz w:val="19"/>
          <w:szCs w:val="19"/>
        </w:rPr>
        <w:sectPr w:rsidR="009E5D69">
          <w:headerReference w:type="default" r:id="rId369"/>
          <w:footerReference w:type="default" r:id="rId37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07D84E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61" w:name="IDX1207"/>
          <w:bookmarkEnd w:id="1561"/>
          <w:p w14:paraId="6DE39FF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62" w:name="_Toc144389418"/>
            <w:r>
              <w:rPr>
                <w:sz w:val="22"/>
                <w:szCs w:val="22"/>
              </w:rPr>
              <w:instrText>Living with parent(s)</w:instrText>
            </w:r>
            <w:bookmarkEnd w:id="156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7A5F68CD" w14:textId="77777777" w:rsidR="009E5D69" w:rsidRDefault="009E5D69" w:rsidP="009E5D69">
      <w:pPr>
        <w:adjustRightInd w:val="0"/>
        <w:rPr>
          <w:rFonts w:ascii="Tahoma" w:hAnsi="Tahoma" w:cs="Tahoma"/>
          <w:color w:val="000000"/>
          <w:sz w:val="28"/>
          <w:szCs w:val="28"/>
        </w:rPr>
      </w:pPr>
    </w:p>
    <w:p w14:paraId="3944821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0EFE95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43FDC3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63" w:name="IDX1208"/>
            <w:bookmarkEnd w:id="1563"/>
            <w:r>
              <w:rPr>
                <w:rFonts w:ascii="Tahoma" w:hAnsi="Tahoma" w:cs="Tahoma"/>
                <w:color w:val="000000"/>
                <w:sz w:val="28"/>
                <w:szCs w:val="28"/>
              </w:rPr>
              <w:fldChar w:fldCharType="begin"/>
            </w:r>
            <w:r>
              <w:rPr>
                <w:sz w:val="24"/>
                <w:szCs w:val="24"/>
              </w:rPr>
              <w:instrText>tc "</w:instrText>
            </w:r>
            <w:bookmarkStart w:id="1564" w:name="_Toc144389419"/>
            <w:r>
              <w:rPr>
                <w:sz w:val="22"/>
                <w:szCs w:val="22"/>
              </w:rPr>
              <w:instrText>XATH2019</w:instrText>
            </w:r>
            <w:bookmarkEnd w:id="156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XATH2019</w:t>
            </w:r>
          </w:p>
        </w:tc>
      </w:tr>
    </w:tbl>
    <w:p w14:paraId="3ED8AE9D" w14:textId="77777777" w:rsidR="009E5D69" w:rsidRDefault="009E5D69" w:rsidP="009E5D69">
      <w:pPr>
        <w:adjustRightInd w:val="0"/>
        <w:rPr>
          <w:rFonts w:ascii="Tahoma" w:hAnsi="Tahoma" w:cs="Tahoma"/>
          <w:i/>
          <w:iCs/>
          <w:color w:val="000000"/>
          <w:sz w:val="24"/>
          <w:szCs w:val="24"/>
        </w:rPr>
      </w:pPr>
    </w:p>
    <w:p w14:paraId="19AF936E" w14:textId="77777777" w:rsidR="009E5D69" w:rsidRDefault="009E5D69" w:rsidP="009E5D69">
      <w:pPr>
        <w:adjustRightInd w:val="0"/>
        <w:rPr>
          <w:rFonts w:ascii="Tahoma" w:hAnsi="Tahoma" w:cs="Tahoma"/>
          <w:i/>
          <w:iCs/>
          <w:color w:val="000000"/>
          <w:sz w:val="24"/>
          <w:szCs w:val="24"/>
        </w:rPr>
      </w:pPr>
    </w:p>
    <w:p w14:paraId="7FB7A6F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65" w:name="IDX1209"/>
      <w:bookmarkEnd w:id="156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97EC87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38E5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763C4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7EB672A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FDD86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0808D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XATH2019</w:t>
            </w:r>
          </w:p>
        </w:tc>
      </w:tr>
      <w:tr w:rsidR="009E5D69" w14:paraId="06BA3B1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85A9F8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7A602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XATH2019 Living with parent(s)</w:t>
            </w:r>
          </w:p>
        </w:tc>
      </w:tr>
      <w:tr w:rsidR="009E5D69" w14:paraId="604A81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179DE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B61C18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BDADBF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4F73B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416056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EF2B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634B95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FB724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15530570" w14:textId="77777777" w:rsidR="009E5D69" w:rsidRDefault="009E5D69" w:rsidP="009E5D69">
      <w:pPr>
        <w:adjustRightInd w:val="0"/>
        <w:rPr>
          <w:rFonts w:ascii="Trebuchet MS" w:hAnsi="Trebuchet MS" w:cs="Trebuchet MS"/>
          <w:color w:val="000000"/>
          <w:sz w:val="19"/>
          <w:szCs w:val="19"/>
        </w:rPr>
      </w:pPr>
    </w:p>
    <w:p w14:paraId="2D045542" w14:textId="77777777" w:rsidR="009E5D69" w:rsidRDefault="009E5D69" w:rsidP="009E5D69">
      <w:pPr>
        <w:adjustRightInd w:val="0"/>
        <w:rPr>
          <w:rFonts w:ascii="Trebuchet MS" w:hAnsi="Trebuchet MS" w:cs="Trebuchet MS"/>
          <w:color w:val="000000"/>
          <w:sz w:val="19"/>
          <w:szCs w:val="19"/>
        </w:rPr>
      </w:pPr>
    </w:p>
    <w:p w14:paraId="1A4787F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6" w:name="IDX1210"/>
      <w:bookmarkEnd w:id="156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95B635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537D1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11FE0FD7" w14:textId="77777777" w:rsidR="009E5D69" w:rsidRDefault="009E5D69" w:rsidP="009E5D69">
      <w:pPr>
        <w:adjustRightInd w:val="0"/>
        <w:rPr>
          <w:rFonts w:ascii="Trebuchet MS" w:hAnsi="Trebuchet MS" w:cs="Trebuchet MS"/>
          <w:color w:val="000000"/>
          <w:sz w:val="19"/>
          <w:szCs w:val="19"/>
        </w:rPr>
      </w:pPr>
    </w:p>
    <w:p w14:paraId="5AB276C8" w14:textId="77777777" w:rsidR="009E5D69" w:rsidRDefault="009E5D69" w:rsidP="009E5D69">
      <w:pPr>
        <w:adjustRightInd w:val="0"/>
        <w:rPr>
          <w:rFonts w:ascii="Trebuchet MS" w:hAnsi="Trebuchet MS" w:cs="Trebuchet MS"/>
          <w:color w:val="000000"/>
          <w:sz w:val="19"/>
          <w:szCs w:val="19"/>
        </w:rPr>
      </w:pPr>
    </w:p>
    <w:p w14:paraId="0B83C20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7" w:name="IDX1211"/>
      <w:bookmarkEnd w:id="156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FA5AE0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8B76B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493F5BB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135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320918C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EAEC6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208E8D5" w14:textId="77777777" w:rsidR="009E5D69" w:rsidRDefault="009E5D69" w:rsidP="009E5D69">
      <w:pPr>
        <w:adjustRightInd w:val="0"/>
        <w:rPr>
          <w:rFonts w:ascii="Trebuchet MS" w:hAnsi="Trebuchet MS" w:cs="Trebuchet MS"/>
          <w:color w:val="000000"/>
          <w:sz w:val="19"/>
          <w:szCs w:val="19"/>
        </w:rPr>
      </w:pPr>
    </w:p>
    <w:p w14:paraId="4AD8F8FD" w14:textId="77777777" w:rsidR="009E5D69" w:rsidRDefault="009E5D69" w:rsidP="009E5D69">
      <w:pPr>
        <w:adjustRightInd w:val="0"/>
        <w:rPr>
          <w:rFonts w:ascii="Trebuchet MS" w:hAnsi="Trebuchet MS" w:cs="Trebuchet MS"/>
          <w:color w:val="000000"/>
          <w:sz w:val="19"/>
          <w:szCs w:val="19"/>
        </w:rPr>
      </w:pPr>
    </w:p>
    <w:p w14:paraId="00D4D1F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8" w:name="IDX1212"/>
      <w:bookmarkEnd w:id="156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969A6F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F86975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15368754" w14:textId="77777777" w:rsidR="009E5D69" w:rsidRDefault="009E5D69" w:rsidP="009E5D69">
      <w:pPr>
        <w:adjustRightInd w:val="0"/>
        <w:rPr>
          <w:rFonts w:ascii="Trebuchet MS" w:hAnsi="Trebuchet MS" w:cs="Trebuchet MS"/>
          <w:color w:val="000000"/>
          <w:sz w:val="19"/>
          <w:szCs w:val="19"/>
        </w:rPr>
      </w:pPr>
    </w:p>
    <w:p w14:paraId="67F26D31" w14:textId="77777777" w:rsidR="009E5D69" w:rsidRDefault="009E5D69" w:rsidP="009E5D69">
      <w:pPr>
        <w:adjustRightInd w:val="0"/>
        <w:rPr>
          <w:rFonts w:ascii="Trebuchet MS" w:hAnsi="Trebuchet MS" w:cs="Trebuchet MS"/>
          <w:color w:val="000000"/>
          <w:sz w:val="19"/>
          <w:szCs w:val="19"/>
        </w:rPr>
      </w:pPr>
    </w:p>
    <w:p w14:paraId="5A53DC2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69" w:name="IDX1213"/>
      <w:bookmarkEnd w:id="156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EF2860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E3268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2AC996E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0DA0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AD2B66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B026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LEH003 = 1 then XATH2019 = 1 ; *Living at home;</w:t>
            </w:r>
          </w:p>
        </w:tc>
      </w:tr>
      <w:tr w:rsidR="009E5D69" w14:paraId="03A5A24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AC78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LEH003 = 2 then XATH2019 = 0 ; *Not living at home;</w:t>
            </w:r>
          </w:p>
        </w:tc>
      </w:tr>
      <w:tr w:rsidR="009E5D69" w14:paraId="54AA6F8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44E8E0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F87702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985DD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59E521FD" w14:textId="77777777" w:rsidR="009E5D69" w:rsidRDefault="009E5D69" w:rsidP="009E5D69">
      <w:pPr>
        <w:adjustRightInd w:val="0"/>
        <w:rPr>
          <w:rFonts w:ascii="Trebuchet MS" w:hAnsi="Trebuchet MS" w:cs="Trebuchet MS"/>
          <w:color w:val="000000"/>
          <w:sz w:val="19"/>
          <w:szCs w:val="19"/>
        </w:rPr>
      </w:pPr>
    </w:p>
    <w:p w14:paraId="4655C0C0" w14:textId="77777777" w:rsidR="009E5D69" w:rsidRDefault="009E5D69" w:rsidP="009E5D69">
      <w:pPr>
        <w:adjustRightInd w:val="0"/>
        <w:rPr>
          <w:rFonts w:ascii="Trebuchet MS" w:hAnsi="Trebuchet MS" w:cs="Trebuchet MS"/>
          <w:color w:val="000000"/>
          <w:sz w:val="19"/>
          <w:szCs w:val="19"/>
        </w:rPr>
        <w:sectPr w:rsidR="009E5D69">
          <w:headerReference w:type="default" r:id="rId371"/>
          <w:footerReference w:type="default" r:id="rId37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DB6A39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70" w:name="IDX1214"/>
          <w:bookmarkEnd w:id="1570"/>
          <w:p w14:paraId="62D0576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71" w:name="_Toc144389420"/>
            <w:r>
              <w:rPr>
                <w:sz w:val="22"/>
                <w:szCs w:val="22"/>
              </w:rPr>
              <w:instrText>Living with parent(s)</w:instrText>
            </w:r>
            <w:bookmarkEnd w:id="157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12AFFF5A" w14:textId="77777777" w:rsidR="009E5D69" w:rsidRDefault="009E5D69" w:rsidP="009E5D69">
      <w:pPr>
        <w:adjustRightInd w:val="0"/>
        <w:rPr>
          <w:rFonts w:ascii="Tahoma" w:hAnsi="Tahoma" w:cs="Tahoma"/>
          <w:color w:val="000000"/>
          <w:sz w:val="28"/>
          <w:szCs w:val="28"/>
        </w:rPr>
      </w:pPr>
    </w:p>
    <w:p w14:paraId="04E3EB74"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A8EDAF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6CC66C1"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72" w:name="IDX1215"/>
            <w:bookmarkEnd w:id="1572"/>
            <w:r>
              <w:rPr>
                <w:rFonts w:ascii="Tahoma" w:hAnsi="Tahoma" w:cs="Tahoma"/>
                <w:color w:val="000000"/>
                <w:sz w:val="28"/>
                <w:szCs w:val="28"/>
              </w:rPr>
              <w:fldChar w:fldCharType="begin"/>
            </w:r>
            <w:r>
              <w:rPr>
                <w:sz w:val="24"/>
                <w:szCs w:val="24"/>
              </w:rPr>
              <w:instrText>tc "</w:instrText>
            </w:r>
            <w:bookmarkStart w:id="1573" w:name="_Toc144389421"/>
            <w:r>
              <w:rPr>
                <w:sz w:val="22"/>
                <w:szCs w:val="22"/>
              </w:rPr>
              <w:instrText>XATH2020</w:instrText>
            </w:r>
            <w:bookmarkEnd w:id="157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XATH2020</w:t>
            </w:r>
          </w:p>
        </w:tc>
      </w:tr>
    </w:tbl>
    <w:p w14:paraId="35743D28" w14:textId="77777777" w:rsidR="009E5D69" w:rsidRDefault="009E5D69" w:rsidP="009E5D69">
      <w:pPr>
        <w:adjustRightInd w:val="0"/>
        <w:rPr>
          <w:rFonts w:ascii="Tahoma" w:hAnsi="Tahoma" w:cs="Tahoma"/>
          <w:i/>
          <w:iCs/>
          <w:color w:val="000000"/>
          <w:sz w:val="24"/>
          <w:szCs w:val="24"/>
        </w:rPr>
      </w:pPr>
    </w:p>
    <w:p w14:paraId="475AFD2D" w14:textId="77777777" w:rsidR="009E5D69" w:rsidRDefault="009E5D69" w:rsidP="009E5D69">
      <w:pPr>
        <w:adjustRightInd w:val="0"/>
        <w:rPr>
          <w:rFonts w:ascii="Tahoma" w:hAnsi="Tahoma" w:cs="Tahoma"/>
          <w:i/>
          <w:iCs/>
          <w:color w:val="000000"/>
          <w:sz w:val="24"/>
          <w:szCs w:val="24"/>
        </w:rPr>
      </w:pPr>
    </w:p>
    <w:p w14:paraId="08AF726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74" w:name="IDX1216"/>
      <w:bookmarkEnd w:id="157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4F5E899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DC59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0A1EF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4E5C79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8D15B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2A45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XATH2020</w:t>
            </w:r>
          </w:p>
        </w:tc>
      </w:tr>
      <w:tr w:rsidR="009E5D69" w14:paraId="2CBCDFA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26645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1E517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XATH2020 Living with parent(s)</w:t>
            </w:r>
          </w:p>
        </w:tc>
      </w:tr>
      <w:tr w:rsidR="009E5D69" w14:paraId="128633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4DD30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A17E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64BB3DF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6BEDF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495DFE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8E21D1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E45FF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E55B3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35830C91" w14:textId="77777777" w:rsidR="009E5D69" w:rsidRDefault="009E5D69" w:rsidP="009E5D69">
      <w:pPr>
        <w:adjustRightInd w:val="0"/>
        <w:rPr>
          <w:rFonts w:ascii="Trebuchet MS" w:hAnsi="Trebuchet MS" w:cs="Trebuchet MS"/>
          <w:color w:val="000000"/>
          <w:sz w:val="19"/>
          <w:szCs w:val="19"/>
        </w:rPr>
      </w:pPr>
    </w:p>
    <w:p w14:paraId="7F85F143" w14:textId="77777777" w:rsidR="009E5D69" w:rsidRDefault="009E5D69" w:rsidP="009E5D69">
      <w:pPr>
        <w:adjustRightInd w:val="0"/>
        <w:rPr>
          <w:rFonts w:ascii="Trebuchet MS" w:hAnsi="Trebuchet MS" w:cs="Trebuchet MS"/>
          <w:color w:val="000000"/>
          <w:sz w:val="19"/>
          <w:szCs w:val="19"/>
        </w:rPr>
      </w:pPr>
    </w:p>
    <w:p w14:paraId="508588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5" w:name="IDX1217"/>
      <w:bookmarkEnd w:id="157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57930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DCBFB6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153B3028" w14:textId="77777777" w:rsidR="009E5D69" w:rsidRDefault="009E5D69" w:rsidP="009E5D69">
      <w:pPr>
        <w:adjustRightInd w:val="0"/>
        <w:rPr>
          <w:rFonts w:ascii="Trebuchet MS" w:hAnsi="Trebuchet MS" w:cs="Trebuchet MS"/>
          <w:color w:val="000000"/>
          <w:sz w:val="19"/>
          <w:szCs w:val="19"/>
        </w:rPr>
      </w:pPr>
    </w:p>
    <w:p w14:paraId="1AB32C46" w14:textId="77777777" w:rsidR="009E5D69" w:rsidRDefault="009E5D69" w:rsidP="009E5D69">
      <w:pPr>
        <w:adjustRightInd w:val="0"/>
        <w:rPr>
          <w:rFonts w:ascii="Trebuchet MS" w:hAnsi="Trebuchet MS" w:cs="Trebuchet MS"/>
          <w:color w:val="000000"/>
          <w:sz w:val="19"/>
          <w:szCs w:val="19"/>
        </w:rPr>
      </w:pPr>
    </w:p>
    <w:p w14:paraId="66B646A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6" w:name="IDX1218"/>
      <w:bookmarkEnd w:id="157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BB616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9C265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004496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C9521F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53D0703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25E397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E6EB7BD" w14:textId="77777777" w:rsidR="009E5D69" w:rsidRDefault="009E5D69" w:rsidP="009E5D69">
      <w:pPr>
        <w:adjustRightInd w:val="0"/>
        <w:rPr>
          <w:rFonts w:ascii="Trebuchet MS" w:hAnsi="Trebuchet MS" w:cs="Trebuchet MS"/>
          <w:color w:val="000000"/>
          <w:sz w:val="19"/>
          <w:szCs w:val="19"/>
        </w:rPr>
      </w:pPr>
    </w:p>
    <w:p w14:paraId="788BB6DB" w14:textId="77777777" w:rsidR="009E5D69" w:rsidRDefault="009E5D69" w:rsidP="009E5D69">
      <w:pPr>
        <w:adjustRightInd w:val="0"/>
        <w:rPr>
          <w:rFonts w:ascii="Trebuchet MS" w:hAnsi="Trebuchet MS" w:cs="Trebuchet MS"/>
          <w:color w:val="000000"/>
          <w:sz w:val="19"/>
          <w:szCs w:val="19"/>
        </w:rPr>
      </w:pPr>
    </w:p>
    <w:p w14:paraId="22F2F0A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7" w:name="IDX1219"/>
      <w:bookmarkEnd w:id="157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E629A8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075C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27CF6EBC" w14:textId="77777777" w:rsidR="009E5D69" w:rsidRDefault="009E5D69" w:rsidP="009E5D69">
      <w:pPr>
        <w:adjustRightInd w:val="0"/>
        <w:rPr>
          <w:rFonts w:ascii="Trebuchet MS" w:hAnsi="Trebuchet MS" w:cs="Trebuchet MS"/>
          <w:color w:val="000000"/>
          <w:sz w:val="19"/>
          <w:szCs w:val="19"/>
        </w:rPr>
      </w:pPr>
    </w:p>
    <w:p w14:paraId="5BD7EA9A" w14:textId="77777777" w:rsidR="009E5D69" w:rsidRDefault="009E5D69" w:rsidP="009E5D69">
      <w:pPr>
        <w:adjustRightInd w:val="0"/>
        <w:rPr>
          <w:rFonts w:ascii="Trebuchet MS" w:hAnsi="Trebuchet MS" w:cs="Trebuchet MS"/>
          <w:color w:val="000000"/>
          <w:sz w:val="19"/>
          <w:szCs w:val="19"/>
        </w:rPr>
      </w:pPr>
    </w:p>
    <w:p w14:paraId="054FFA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78" w:name="IDX1220"/>
      <w:bookmarkEnd w:id="157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F7830D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84F9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16CAED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F65FED"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9A2994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FE73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LFH003 = 1 then XATH2020 = 1 ; *Living at home;</w:t>
            </w:r>
          </w:p>
        </w:tc>
      </w:tr>
      <w:tr w:rsidR="009E5D69" w14:paraId="3821698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DDED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LFH003 = 2 then XATH2020 = 0 ; *Not living at home;</w:t>
            </w:r>
          </w:p>
        </w:tc>
      </w:tr>
      <w:tr w:rsidR="009E5D69" w14:paraId="6BE6D59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DA0B0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BA1FE3B"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9D5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70A2FA58" w14:textId="77777777" w:rsidR="009E5D69" w:rsidRDefault="009E5D69" w:rsidP="009E5D69">
      <w:pPr>
        <w:adjustRightInd w:val="0"/>
        <w:rPr>
          <w:rFonts w:ascii="Trebuchet MS" w:hAnsi="Trebuchet MS" w:cs="Trebuchet MS"/>
          <w:color w:val="000000"/>
          <w:sz w:val="19"/>
          <w:szCs w:val="19"/>
        </w:rPr>
      </w:pPr>
    </w:p>
    <w:p w14:paraId="376AE4CD" w14:textId="77777777" w:rsidR="009E5D69" w:rsidRDefault="009E5D69" w:rsidP="009E5D69">
      <w:pPr>
        <w:adjustRightInd w:val="0"/>
        <w:rPr>
          <w:rFonts w:ascii="Trebuchet MS" w:hAnsi="Trebuchet MS" w:cs="Trebuchet MS"/>
          <w:color w:val="000000"/>
          <w:sz w:val="19"/>
          <w:szCs w:val="19"/>
        </w:rPr>
        <w:sectPr w:rsidR="009E5D69">
          <w:headerReference w:type="default" r:id="rId373"/>
          <w:footerReference w:type="default" r:id="rId37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78782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79" w:name="IDX1221"/>
          <w:bookmarkEnd w:id="1579"/>
          <w:p w14:paraId="1AD8566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80" w:name="_Toc144389422"/>
            <w:r>
              <w:rPr>
                <w:sz w:val="22"/>
                <w:szCs w:val="22"/>
              </w:rPr>
              <w:instrText>Living with parent(s)</w:instrText>
            </w:r>
            <w:bookmarkEnd w:id="158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40A640DE" w14:textId="77777777" w:rsidR="009E5D69" w:rsidRDefault="009E5D69" w:rsidP="009E5D69">
      <w:pPr>
        <w:adjustRightInd w:val="0"/>
        <w:rPr>
          <w:rFonts w:ascii="Tahoma" w:hAnsi="Tahoma" w:cs="Tahoma"/>
          <w:color w:val="000000"/>
          <w:sz w:val="28"/>
          <w:szCs w:val="28"/>
        </w:rPr>
      </w:pPr>
    </w:p>
    <w:p w14:paraId="4513504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CC6EC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FA8BA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81" w:name="IDX1222"/>
            <w:bookmarkEnd w:id="1581"/>
            <w:r>
              <w:rPr>
                <w:rFonts w:ascii="Tahoma" w:hAnsi="Tahoma" w:cs="Tahoma"/>
                <w:color w:val="000000"/>
                <w:sz w:val="28"/>
                <w:szCs w:val="28"/>
              </w:rPr>
              <w:fldChar w:fldCharType="begin"/>
            </w:r>
            <w:r>
              <w:rPr>
                <w:sz w:val="24"/>
                <w:szCs w:val="24"/>
              </w:rPr>
              <w:instrText>tc "</w:instrText>
            </w:r>
            <w:bookmarkStart w:id="1582" w:name="_Toc144389423"/>
            <w:r>
              <w:rPr>
                <w:sz w:val="22"/>
                <w:szCs w:val="22"/>
              </w:rPr>
              <w:instrText>XATH2021</w:instrText>
            </w:r>
            <w:bookmarkEnd w:id="158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XATH2021</w:t>
            </w:r>
          </w:p>
        </w:tc>
      </w:tr>
    </w:tbl>
    <w:p w14:paraId="1BC33585" w14:textId="77777777" w:rsidR="009E5D69" w:rsidRDefault="009E5D69" w:rsidP="009E5D69">
      <w:pPr>
        <w:adjustRightInd w:val="0"/>
        <w:rPr>
          <w:rFonts w:ascii="Tahoma" w:hAnsi="Tahoma" w:cs="Tahoma"/>
          <w:i/>
          <w:iCs/>
          <w:color w:val="000000"/>
          <w:sz w:val="24"/>
          <w:szCs w:val="24"/>
        </w:rPr>
      </w:pPr>
    </w:p>
    <w:p w14:paraId="2AE8E5CA" w14:textId="77777777" w:rsidR="009E5D69" w:rsidRDefault="009E5D69" w:rsidP="009E5D69">
      <w:pPr>
        <w:adjustRightInd w:val="0"/>
        <w:rPr>
          <w:rFonts w:ascii="Tahoma" w:hAnsi="Tahoma" w:cs="Tahoma"/>
          <w:i/>
          <w:iCs/>
          <w:color w:val="000000"/>
          <w:sz w:val="24"/>
          <w:szCs w:val="24"/>
        </w:rPr>
      </w:pPr>
    </w:p>
    <w:p w14:paraId="43C4523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83" w:name="IDX1223"/>
      <w:bookmarkEnd w:id="158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BB6CA31"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5D9408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325C9A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FFA71F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77733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678B24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XATH2021</w:t>
            </w:r>
          </w:p>
        </w:tc>
      </w:tr>
      <w:tr w:rsidR="009E5D69" w14:paraId="6AFCE95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5F396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CCE8C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XATH2021 Living with parent(s)</w:t>
            </w:r>
          </w:p>
        </w:tc>
      </w:tr>
      <w:tr w:rsidR="009E5D69" w14:paraId="76B4501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90B0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0CB6A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C62B9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71F1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459F98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50C7D4"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F8457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1F2E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4C0EC849" w14:textId="77777777" w:rsidR="009E5D69" w:rsidRDefault="009E5D69" w:rsidP="009E5D69">
      <w:pPr>
        <w:adjustRightInd w:val="0"/>
        <w:rPr>
          <w:rFonts w:ascii="Trebuchet MS" w:hAnsi="Trebuchet MS" w:cs="Trebuchet MS"/>
          <w:color w:val="000000"/>
          <w:sz w:val="19"/>
          <w:szCs w:val="19"/>
        </w:rPr>
      </w:pPr>
    </w:p>
    <w:p w14:paraId="6E26822A" w14:textId="77777777" w:rsidR="009E5D69" w:rsidRDefault="009E5D69" w:rsidP="009E5D69">
      <w:pPr>
        <w:adjustRightInd w:val="0"/>
        <w:rPr>
          <w:rFonts w:ascii="Trebuchet MS" w:hAnsi="Trebuchet MS" w:cs="Trebuchet MS"/>
          <w:color w:val="000000"/>
          <w:sz w:val="19"/>
          <w:szCs w:val="19"/>
        </w:rPr>
      </w:pPr>
    </w:p>
    <w:p w14:paraId="565C89C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4" w:name="IDX1224"/>
      <w:bookmarkEnd w:id="158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002520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71F8A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04129C8F" w14:textId="77777777" w:rsidR="009E5D69" w:rsidRDefault="009E5D69" w:rsidP="009E5D69">
      <w:pPr>
        <w:adjustRightInd w:val="0"/>
        <w:rPr>
          <w:rFonts w:ascii="Trebuchet MS" w:hAnsi="Trebuchet MS" w:cs="Trebuchet MS"/>
          <w:color w:val="000000"/>
          <w:sz w:val="19"/>
          <w:szCs w:val="19"/>
        </w:rPr>
      </w:pPr>
    </w:p>
    <w:p w14:paraId="590CD9A3" w14:textId="77777777" w:rsidR="009E5D69" w:rsidRDefault="009E5D69" w:rsidP="009E5D69">
      <w:pPr>
        <w:adjustRightInd w:val="0"/>
        <w:rPr>
          <w:rFonts w:ascii="Trebuchet MS" w:hAnsi="Trebuchet MS" w:cs="Trebuchet MS"/>
          <w:color w:val="000000"/>
          <w:sz w:val="19"/>
          <w:szCs w:val="19"/>
        </w:rPr>
      </w:pPr>
    </w:p>
    <w:p w14:paraId="5D062B3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5" w:name="IDX1225"/>
      <w:bookmarkEnd w:id="158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A5877C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0B3BC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1B44C8A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EF800D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11DCC4D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8D301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D773F05" w14:textId="77777777" w:rsidR="009E5D69" w:rsidRDefault="009E5D69" w:rsidP="009E5D69">
      <w:pPr>
        <w:adjustRightInd w:val="0"/>
        <w:rPr>
          <w:rFonts w:ascii="Trebuchet MS" w:hAnsi="Trebuchet MS" w:cs="Trebuchet MS"/>
          <w:color w:val="000000"/>
          <w:sz w:val="19"/>
          <w:szCs w:val="19"/>
        </w:rPr>
      </w:pPr>
    </w:p>
    <w:p w14:paraId="42B98C64" w14:textId="77777777" w:rsidR="009E5D69" w:rsidRDefault="009E5D69" w:rsidP="009E5D69">
      <w:pPr>
        <w:adjustRightInd w:val="0"/>
        <w:rPr>
          <w:rFonts w:ascii="Trebuchet MS" w:hAnsi="Trebuchet MS" w:cs="Trebuchet MS"/>
          <w:color w:val="000000"/>
          <w:sz w:val="19"/>
          <w:szCs w:val="19"/>
        </w:rPr>
      </w:pPr>
    </w:p>
    <w:p w14:paraId="634BAF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6" w:name="IDX1226"/>
      <w:bookmarkEnd w:id="158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041B57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99A51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53DB5758" w14:textId="77777777" w:rsidR="009E5D69" w:rsidRDefault="009E5D69" w:rsidP="009E5D69">
      <w:pPr>
        <w:adjustRightInd w:val="0"/>
        <w:rPr>
          <w:rFonts w:ascii="Trebuchet MS" w:hAnsi="Trebuchet MS" w:cs="Trebuchet MS"/>
          <w:color w:val="000000"/>
          <w:sz w:val="19"/>
          <w:szCs w:val="19"/>
        </w:rPr>
      </w:pPr>
    </w:p>
    <w:p w14:paraId="20B29EE4" w14:textId="77777777" w:rsidR="009E5D69" w:rsidRDefault="009E5D69" w:rsidP="009E5D69">
      <w:pPr>
        <w:adjustRightInd w:val="0"/>
        <w:rPr>
          <w:rFonts w:ascii="Trebuchet MS" w:hAnsi="Trebuchet MS" w:cs="Trebuchet MS"/>
          <w:color w:val="000000"/>
          <w:sz w:val="19"/>
          <w:szCs w:val="19"/>
        </w:rPr>
      </w:pPr>
    </w:p>
    <w:p w14:paraId="7F86551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87" w:name="IDX1227"/>
      <w:bookmarkEnd w:id="158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7C6BC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F7B190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6C76BA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3F6E4A"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1B5EE5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E9A4A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LGH003 = 1 then XATH2021 = 1 ; *Living at home;</w:t>
            </w:r>
          </w:p>
        </w:tc>
      </w:tr>
      <w:tr w:rsidR="009E5D69" w14:paraId="63AE1C8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8BAE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LGH003 = 2 then XATH2021 = 0 ; *Not living at home;</w:t>
            </w:r>
          </w:p>
        </w:tc>
      </w:tr>
      <w:tr w:rsidR="009E5D69" w14:paraId="6B8305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88431A"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5028F16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C825C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DC18628" w14:textId="77777777" w:rsidR="009E5D69" w:rsidRDefault="009E5D69" w:rsidP="009E5D69">
      <w:pPr>
        <w:adjustRightInd w:val="0"/>
        <w:rPr>
          <w:rFonts w:ascii="Trebuchet MS" w:hAnsi="Trebuchet MS" w:cs="Trebuchet MS"/>
          <w:color w:val="000000"/>
          <w:sz w:val="19"/>
          <w:szCs w:val="19"/>
        </w:rPr>
      </w:pPr>
    </w:p>
    <w:p w14:paraId="14449DE7" w14:textId="77777777" w:rsidR="009E5D69" w:rsidRDefault="009E5D69" w:rsidP="009E5D69">
      <w:pPr>
        <w:adjustRightInd w:val="0"/>
        <w:rPr>
          <w:rFonts w:ascii="Trebuchet MS" w:hAnsi="Trebuchet MS" w:cs="Trebuchet MS"/>
          <w:color w:val="000000"/>
          <w:sz w:val="19"/>
          <w:szCs w:val="19"/>
        </w:rPr>
        <w:sectPr w:rsidR="009E5D69">
          <w:headerReference w:type="default" r:id="rId375"/>
          <w:footerReference w:type="default" r:id="rId37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515122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88" w:name="IDX1228"/>
          <w:bookmarkEnd w:id="1588"/>
          <w:p w14:paraId="276A539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89" w:name="_Toc144389424"/>
            <w:r>
              <w:rPr>
                <w:sz w:val="22"/>
                <w:szCs w:val="22"/>
              </w:rPr>
              <w:instrText>Living with parent(s)</w:instrText>
            </w:r>
            <w:bookmarkEnd w:id="158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with parent(s)</w:t>
            </w:r>
          </w:p>
        </w:tc>
      </w:tr>
    </w:tbl>
    <w:p w14:paraId="04657321" w14:textId="77777777" w:rsidR="009E5D69" w:rsidRDefault="009E5D69" w:rsidP="009E5D69">
      <w:pPr>
        <w:adjustRightInd w:val="0"/>
        <w:rPr>
          <w:rFonts w:ascii="Tahoma" w:hAnsi="Tahoma" w:cs="Tahoma"/>
          <w:color w:val="000000"/>
          <w:sz w:val="28"/>
          <w:szCs w:val="28"/>
        </w:rPr>
      </w:pPr>
    </w:p>
    <w:p w14:paraId="42FE651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E80080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47A2F94"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90" w:name="IDX1229"/>
            <w:bookmarkEnd w:id="1590"/>
            <w:r>
              <w:rPr>
                <w:rFonts w:ascii="Tahoma" w:hAnsi="Tahoma" w:cs="Tahoma"/>
                <w:color w:val="000000"/>
                <w:sz w:val="28"/>
                <w:szCs w:val="28"/>
              </w:rPr>
              <w:fldChar w:fldCharType="begin"/>
            </w:r>
            <w:r>
              <w:rPr>
                <w:sz w:val="24"/>
                <w:szCs w:val="24"/>
              </w:rPr>
              <w:instrText>tc "</w:instrText>
            </w:r>
            <w:bookmarkStart w:id="1591" w:name="_Toc144389425"/>
            <w:r>
              <w:rPr>
                <w:sz w:val="22"/>
                <w:szCs w:val="22"/>
              </w:rPr>
              <w:instrText>XATH2022</w:instrText>
            </w:r>
            <w:bookmarkEnd w:id="159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XATH2022</w:t>
            </w:r>
          </w:p>
        </w:tc>
      </w:tr>
    </w:tbl>
    <w:p w14:paraId="20C09E0E" w14:textId="77777777" w:rsidR="009E5D69" w:rsidRDefault="009E5D69" w:rsidP="009E5D69">
      <w:pPr>
        <w:adjustRightInd w:val="0"/>
        <w:rPr>
          <w:rFonts w:ascii="Tahoma" w:hAnsi="Tahoma" w:cs="Tahoma"/>
          <w:i/>
          <w:iCs/>
          <w:color w:val="000000"/>
          <w:sz w:val="24"/>
          <w:szCs w:val="24"/>
        </w:rPr>
      </w:pPr>
    </w:p>
    <w:p w14:paraId="187C4AB1" w14:textId="77777777" w:rsidR="009E5D69" w:rsidRDefault="009E5D69" w:rsidP="009E5D69">
      <w:pPr>
        <w:adjustRightInd w:val="0"/>
        <w:rPr>
          <w:rFonts w:ascii="Tahoma" w:hAnsi="Tahoma" w:cs="Tahoma"/>
          <w:i/>
          <w:iCs/>
          <w:color w:val="000000"/>
          <w:sz w:val="24"/>
          <w:szCs w:val="24"/>
        </w:rPr>
      </w:pPr>
    </w:p>
    <w:p w14:paraId="734A2657"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592" w:name="IDX1230"/>
      <w:bookmarkEnd w:id="159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6634B07"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EADC0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6AC799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9A5D5E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A41F60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F8844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XATH2022</w:t>
            </w:r>
          </w:p>
        </w:tc>
      </w:tr>
      <w:tr w:rsidR="009E5D69" w14:paraId="1E335BD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0C865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D8B90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XATH2022 Living with parent(s)</w:t>
            </w:r>
          </w:p>
        </w:tc>
      </w:tr>
      <w:tr w:rsidR="009E5D69" w14:paraId="65767A9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357ED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F3954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96C25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4A99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1EE98E4"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F27ED65"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4F385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D4B5C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59CB0831" w14:textId="77777777" w:rsidR="009E5D69" w:rsidRDefault="009E5D69" w:rsidP="009E5D69">
      <w:pPr>
        <w:adjustRightInd w:val="0"/>
        <w:rPr>
          <w:rFonts w:ascii="Trebuchet MS" w:hAnsi="Trebuchet MS" w:cs="Trebuchet MS"/>
          <w:color w:val="000000"/>
          <w:sz w:val="19"/>
          <w:szCs w:val="19"/>
        </w:rPr>
      </w:pPr>
    </w:p>
    <w:p w14:paraId="5D062B19" w14:textId="77777777" w:rsidR="009E5D69" w:rsidRDefault="009E5D69" w:rsidP="009E5D69">
      <w:pPr>
        <w:adjustRightInd w:val="0"/>
        <w:rPr>
          <w:rFonts w:ascii="Trebuchet MS" w:hAnsi="Trebuchet MS" w:cs="Trebuchet MS"/>
          <w:color w:val="000000"/>
          <w:sz w:val="19"/>
          <w:szCs w:val="19"/>
        </w:rPr>
      </w:pPr>
    </w:p>
    <w:p w14:paraId="50B03C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3" w:name="IDX1231"/>
      <w:bookmarkEnd w:id="159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DF4DB0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3FF23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living arrangements with respect to whether the respondent is living in their parental home at the time of interview.</w:t>
            </w:r>
          </w:p>
        </w:tc>
      </w:tr>
    </w:tbl>
    <w:p w14:paraId="75843E90" w14:textId="77777777" w:rsidR="009E5D69" w:rsidRDefault="009E5D69" w:rsidP="009E5D69">
      <w:pPr>
        <w:adjustRightInd w:val="0"/>
        <w:rPr>
          <w:rFonts w:ascii="Trebuchet MS" w:hAnsi="Trebuchet MS" w:cs="Trebuchet MS"/>
          <w:color w:val="000000"/>
          <w:sz w:val="19"/>
          <w:szCs w:val="19"/>
        </w:rPr>
      </w:pPr>
    </w:p>
    <w:p w14:paraId="6D610708" w14:textId="77777777" w:rsidR="009E5D69" w:rsidRDefault="009E5D69" w:rsidP="009E5D69">
      <w:pPr>
        <w:adjustRightInd w:val="0"/>
        <w:rPr>
          <w:rFonts w:ascii="Trebuchet MS" w:hAnsi="Trebuchet MS" w:cs="Trebuchet MS"/>
          <w:color w:val="000000"/>
          <w:sz w:val="19"/>
          <w:szCs w:val="19"/>
        </w:rPr>
      </w:pPr>
    </w:p>
    <w:p w14:paraId="3E57AD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4" w:name="IDX1232"/>
      <w:bookmarkEnd w:id="159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5DB53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4A126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Living at home</w:t>
            </w:r>
          </w:p>
        </w:tc>
      </w:tr>
      <w:tr w:rsidR="009E5D69" w14:paraId="7B83A52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6FE0E9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0 =  0 Not living at home</w:t>
            </w:r>
          </w:p>
        </w:tc>
      </w:tr>
      <w:tr w:rsidR="009E5D69" w14:paraId="25EBE32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464B1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772B48" w14:textId="77777777" w:rsidR="009E5D69" w:rsidRDefault="009E5D69" w:rsidP="009E5D69">
      <w:pPr>
        <w:adjustRightInd w:val="0"/>
        <w:rPr>
          <w:rFonts w:ascii="Trebuchet MS" w:hAnsi="Trebuchet MS" w:cs="Trebuchet MS"/>
          <w:color w:val="000000"/>
          <w:sz w:val="19"/>
          <w:szCs w:val="19"/>
        </w:rPr>
      </w:pPr>
    </w:p>
    <w:p w14:paraId="27C4659D" w14:textId="77777777" w:rsidR="009E5D69" w:rsidRDefault="009E5D69" w:rsidP="009E5D69">
      <w:pPr>
        <w:adjustRightInd w:val="0"/>
        <w:rPr>
          <w:rFonts w:ascii="Trebuchet MS" w:hAnsi="Trebuchet MS" w:cs="Trebuchet MS"/>
          <w:color w:val="000000"/>
          <w:sz w:val="19"/>
          <w:szCs w:val="19"/>
        </w:rPr>
      </w:pPr>
    </w:p>
    <w:p w14:paraId="347B06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5" w:name="IDX1233"/>
      <w:bookmarkEnd w:id="159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3F804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EB783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are living in their parental home or are living away from their parental home at the time of interview. It categorises respondents as: living at home, not living at home, or unknown.</w:t>
            </w:r>
            <w:r>
              <w:rPr>
                <w:rFonts w:ascii="Trebuchet MS" w:hAnsi="Trebuchet MS" w:cs="Trebuchet MS"/>
                <w:color w:val="000000"/>
                <w:sz w:val="19"/>
                <w:szCs w:val="19"/>
              </w:rPr>
              <w:br/>
            </w:r>
            <w:r>
              <w:rPr>
                <w:rFonts w:ascii="Trebuchet MS" w:hAnsi="Trebuchet MS" w:cs="Trebuchet MS"/>
                <w:color w:val="000000"/>
                <w:sz w:val="19"/>
                <w:szCs w:val="19"/>
              </w:rPr>
              <w:br/>
              <w:t>The category 'Living at home' includes respondents who reported they are living with other relatives, or preferred not to say.</w:t>
            </w:r>
          </w:p>
        </w:tc>
      </w:tr>
    </w:tbl>
    <w:p w14:paraId="4C284682" w14:textId="77777777" w:rsidR="009E5D69" w:rsidRDefault="009E5D69" w:rsidP="009E5D69">
      <w:pPr>
        <w:adjustRightInd w:val="0"/>
        <w:rPr>
          <w:rFonts w:ascii="Trebuchet MS" w:hAnsi="Trebuchet MS" w:cs="Trebuchet MS"/>
          <w:color w:val="000000"/>
          <w:sz w:val="19"/>
          <w:szCs w:val="19"/>
        </w:rPr>
      </w:pPr>
    </w:p>
    <w:p w14:paraId="4025BD99" w14:textId="77777777" w:rsidR="009E5D69" w:rsidRDefault="009E5D69" w:rsidP="009E5D69">
      <w:pPr>
        <w:adjustRightInd w:val="0"/>
        <w:rPr>
          <w:rFonts w:ascii="Trebuchet MS" w:hAnsi="Trebuchet MS" w:cs="Trebuchet MS"/>
          <w:color w:val="000000"/>
          <w:sz w:val="19"/>
          <w:szCs w:val="19"/>
        </w:rPr>
      </w:pPr>
    </w:p>
    <w:p w14:paraId="02E75E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596" w:name="IDX1234"/>
      <w:bookmarkEnd w:id="159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8F74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11910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4069326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F6713A3"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DD0098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BF5942" w14:textId="39341A36"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LHH003 = 1 then XATH2022 = 1 ; *Living at home;</w:t>
            </w:r>
          </w:p>
        </w:tc>
      </w:tr>
      <w:tr w:rsidR="009E5D69" w14:paraId="20EB55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0A3DA3" w14:textId="5416172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LHH003 = 2 then XATH2022 = 0 ; *Not living at home;</w:t>
            </w:r>
          </w:p>
        </w:tc>
      </w:tr>
      <w:tr w:rsidR="009E5D69" w14:paraId="637D709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F3D0889"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8F97B5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E5474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5FEDEFA" w14:textId="77777777" w:rsidR="009E5D69" w:rsidRDefault="009E5D69" w:rsidP="009E5D69">
      <w:pPr>
        <w:adjustRightInd w:val="0"/>
        <w:rPr>
          <w:rFonts w:ascii="Trebuchet MS" w:hAnsi="Trebuchet MS" w:cs="Trebuchet MS"/>
          <w:color w:val="000000"/>
          <w:sz w:val="19"/>
          <w:szCs w:val="19"/>
        </w:rPr>
      </w:pPr>
    </w:p>
    <w:p w14:paraId="5DBCF323" w14:textId="77777777" w:rsidR="009E5D69" w:rsidRDefault="009E5D69" w:rsidP="009E5D69">
      <w:pPr>
        <w:adjustRightInd w:val="0"/>
        <w:rPr>
          <w:rFonts w:ascii="Trebuchet MS" w:hAnsi="Trebuchet MS" w:cs="Trebuchet MS"/>
          <w:color w:val="000000"/>
          <w:sz w:val="19"/>
          <w:szCs w:val="19"/>
        </w:rPr>
        <w:sectPr w:rsidR="009E5D69">
          <w:headerReference w:type="default" r:id="rId377"/>
          <w:footerReference w:type="default" r:id="rId37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768BB5"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597" w:name="IDX1235"/>
          <w:bookmarkEnd w:id="1597"/>
          <w:p w14:paraId="34C86925"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598" w:name="_Toc144389426"/>
            <w:r>
              <w:rPr>
                <w:sz w:val="22"/>
                <w:szCs w:val="22"/>
              </w:rPr>
              <w:instrText>Living in own home</w:instrText>
            </w:r>
            <w:bookmarkEnd w:id="159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69DA5B5E" w14:textId="77777777" w:rsidR="009E5D69" w:rsidRDefault="009E5D69" w:rsidP="009E5D69">
      <w:pPr>
        <w:adjustRightInd w:val="0"/>
        <w:rPr>
          <w:rFonts w:ascii="Tahoma" w:hAnsi="Tahoma" w:cs="Tahoma"/>
          <w:color w:val="000000"/>
          <w:sz w:val="28"/>
          <w:szCs w:val="28"/>
        </w:rPr>
      </w:pPr>
    </w:p>
    <w:p w14:paraId="78F0235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4AE279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2F8822DC"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599" w:name="IDX1236"/>
            <w:bookmarkEnd w:id="1599"/>
            <w:r>
              <w:rPr>
                <w:rFonts w:ascii="Tahoma" w:hAnsi="Tahoma" w:cs="Tahoma"/>
                <w:color w:val="000000"/>
                <w:sz w:val="28"/>
                <w:szCs w:val="28"/>
              </w:rPr>
              <w:fldChar w:fldCharType="begin"/>
            </w:r>
            <w:r>
              <w:rPr>
                <w:sz w:val="24"/>
                <w:szCs w:val="24"/>
              </w:rPr>
              <w:instrText>tc "</w:instrText>
            </w:r>
            <w:bookmarkStart w:id="1600" w:name="_Toc144389427"/>
            <w:r>
              <w:rPr>
                <w:sz w:val="22"/>
                <w:szCs w:val="22"/>
              </w:rPr>
              <w:instrText>XOWN2015</w:instrText>
            </w:r>
            <w:bookmarkEnd w:id="160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XOWN2015</w:t>
            </w:r>
          </w:p>
        </w:tc>
      </w:tr>
    </w:tbl>
    <w:p w14:paraId="7830B0C0" w14:textId="77777777" w:rsidR="009E5D69" w:rsidRDefault="009E5D69" w:rsidP="009E5D69">
      <w:pPr>
        <w:adjustRightInd w:val="0"/>
        <w:rPr>
          <w:rFonts w:ascii="Tahoma" w:hAnsi="Tahoma" w:cs="Tahoma"/>
          <w:i/>
          <w:iCs/>
          <w:color w:val="000000"/>
          <w:sz w:val="24"/>
          <w:szCs w:val="24"/>
        </w:rPr>
      </w:pPr>
    </w:p>
    <w:p w14:paraId="7EF9B619" w14:textId="77777777" w:rsidR="009E5D69" w:rsidRDefault="009E5D69" w:rsidP="009E5D69">
      <w:pPr>
        <w:adjustRightInd w:val="0"/>
        <w:rPr>
          <w:rFonts w:ascii="Tahoma" w:hAnsi="Tahoma" w:cs="Tahoma"/>
          <w:i/>
          <w:iCs/>
          <w:color w:val="000000"/>
          <w:sz w:val="24"/>
          <w:szCs w:val="24"/>
        </w:rPr>
      </w:pPr>
    </w:p>
    <w:p w14:paraId="4CCBE32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01" w:name="IDX1237"/>
      <w:bookmarkEnd w:id="160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9BB6FB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4D541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43253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B2CC35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6BA45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300A7A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XOWN2015</w:t>
            </w:r>
          </w:p>
        </w:tc>
      </w:tr>
      <w:tr w:rsidR="009E5D69" w14:paraId="7844EC3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4E4B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9B5387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XOWN2015 Living in own home</w:t>
            </w:r>
          </w:p>
        </w:tc>
      </w:tr>
      <w:tr w:rsidR="009E5D69" w14:paraId="66737B0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2643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620149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26FB15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742F8C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5F4EF090"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64BE03"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1F2EE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FBD68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73DA4FC7" w14:textId="77777777" w:rsidR="009E5D69" w:rsidRDefault="009E5D69" w:rsidP="009E5D69">
      <w:pPr>
        <w:adjustRightInd w:val="0"/>
        <w:rPr>
          <w:rFonts w:ascii="Trebuchet MS" w:hAnsi="Trebuchet MS" w:cs="Trebuchet MS"/>
          <w:color w:val="000000"/>
          <w:sz w:val="19"/>
          <w:szCs w:val="19"/>
        </w:rPr>
      </w:pPr>
    </w:p>
    <w:p w14:paraId="19338B91" w14:textId="77777777" w:rsidR="009E5D69" w:rsidRDefault="009E5D69" w:rsidP="009E5D69">
      <w:pPr>
        <w:adjustRightInd w:val="0"/>
        <w:rPr>
          <w:rFonts w:ascii="Trebuchet MS" w:hAnsi="Trebuchet MS" w:cs="Trebuchet MS"/>
          <w:color w:val="000000"/>
          <w:sz w:val="19"/>
          <w:szCs w:val="19"/>
        </w:rPr>
      </w:pPr>
    </w:p>
    <w:p w14:paraId="697E005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2" w:name="IDX1238"/>
      <w:bookmarkEnd w:id="160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4C6F82"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1DFA1B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5E5E8945" w14:textId="77777777" w:rsidR="009E5D69" w:rsidRDefault="009E5D69" w:rsidP="009E5D69">
      <w:pPr>
        <w:adjustRightInd w:val="0"/>
        <w:rPr>
          <w:rFonts w:ascii="Trebuchet MS" w:hAnsi="Trebuchet MS" w:cs="Trebuchet MS"/>
          <w:color w:val="000000"/>
          <w:sz w:val="19"/>
          <w:szCs w:val="19"/>
        </w:rPr>
      </w:pPr>
    </w:p>
    <w:p w14:paraId="6BC4FB00" w14:textId="77777777" w:rsidR="009E5D69" w:rsidRDefault="009E5D69" w:rsidP="009E5D69">
      <w:pPr>
        <w:adjustRightInd w:val="0"/>
        <w:rPr>
          <w:rFonts w:ascii="Trebuchet MS" w:hAnsi="Trebuchet MS" w:cs="Trebuchet MS"/>
          <w:color w:val="000000"/>
          <w:sz w:val="19"/>
          <w:szCs w:val="19"/>
        </w:rPr>
      </w:pPr>
    </w:p>
    <w:p w14:paraId="7EDE0E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3" w:name="IDX1239"/>
      <w:bookmarkEnd w:id="160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FA656BC"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7D208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0302CC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5A51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1C951D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D7495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049959CA"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F9079B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0A164FBC" w14:textId="77777777" w:rsidR="009E5D69" w:rsidRDefault="009E5D69" w:rsidP="009E5D69">
      <w:pPr>
        <w:adjustRightInd w:val="0"/>
        <w:rPr>
          <w:rFonts w:ascii="Trebuchet MS" w:hAnsi="Trebuchet MS" w:cs="Trebuchet MS"/>
          <w:color w:val="000000"/>
          <w:sz w:val="19"/>
          <w:szCs w:val="19"/>
        </w:rPr>
      </w:pPr>
    </w:p>
    <w:p w14:paraId="14FD9F5D" w14:textId="77777777" w:rsidR="009E5D69" w:rsidRDefault="009E5D69" w:rsidP="009E5D69">
      <w:pPr>
        <w:adjustRightInd w:val="0"/>
        <w:rPr>
          <w:rFonts w:ascii="Trebuchet MS" w:hAnsi="Trebuchet MS" w:cs="Trebuchet MS"/>
          <w:color w:val="000000"/>
          <w:sz w:val="19"/>
          <w:szCs w:val="19"/>
        </w:rPr>
      </w:pPr>
    </w:p>
    <w:p w14:paraId="60D771E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4" w:name="IDX1240"/>
      <w:bookmarkEnd w:id="160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126B88"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43875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EB42256" w14:textId="77777777" w:rsidR="009E5D69" w:rsidRDefault="009E5D69" w:rsidP="009E5D69">
      <w:pPr>
        <w:adjustRightInd w:val="0"/>
        <w:rPr>
          <w:rFonts w:ascii="Trebuchet MS" w:hAnsi="Trebuchet MS" w:cs="Trebuchet MS"/>
          <w:color w:val="000000"/>
          <w:sz w:val="19"/>
          <w:szCs w:val="19"/>
        </w:rPr>
      </w:pPr>
    </w:p>
    <w:p w14:paraId="0F962698" w14:textId="77777777" w:rsidR="009E5D69" w:rsidRDefault="009E5D69" w:rsidP="009E5D69">
      <w:pPr>
        <w:adjustRightInd w:val="0"/>
        <w:rPr>
          <w:rFonts w:ascii="Trebuchet MS" w:hAnsi="Trebuchet MS" w:cs="Trebuchet MS"/>
          <w:color w:val="000000"/>
          <w:sz w:val="19"/>
          <w:szCs w:val="19"/>
        </w:rPr>
      </w:pPr>
    </w:p>
    <w:p w14:paraId="0E5357A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05" w:name="IDX1241"/>
      <w:bookmarkEnd w:id="160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B4C4C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E578C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XOWN2015 = 3; *Not living in own home;</w:t>
            </w:r>
          </w:p>
        </w:tc>
      </w:tr>
    </w:tbl>
    <w:p w14:paraId="04ED5FA2" w14:textId="77777777" w:rsidR="009E5D69" w:rsidRDefault="009E5D69" w:rsidP="009E5D69">
      <w:pPr>
        <w:adjustRightInd w:val="0"/>
        <w:rPr>
          <w:rFonts w:ascii="Trebuchet MS" w:hAnsi="Trebuchet MS" w:cs="Trebuchet MS"/>
          <w:color w:val="000000"/>
          <w:sz w:val="19"/>
          <w:szCs w:val="19"/>
        </w:rPr>
      </w:pPr>
    </w:p>
    <w:p w14:paraId="217A87D2" w14:textId="77777777" w:rsidR="009E5D69" w:rsidRDefault="009E5D69" w:rsidP="009E5D69">
      <w:pPr>
        <w:adjustRightInd w:val="0"/>
        <w:rPr>
          <w:rFonts w:ascii="Trebuchet MS" w:hAnsi="Trebuchet MS" w:cs="Trebuchet MS"/>
          <w:color w:val="000000"/>
          <w:sz w:val="19"/>
          <w:szCs w:val="19"/>
        </w:rPr>
        <w:sectPr w:rsidR="009E5D69">
          <w:headerReference w:type="default" r:id="rId379"/>
          <w:footerReference w:type="default" r:id="rId38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1B5E086"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06" w:name="IDX1242"/>
          <w:bookmarkEnd w:id="1606"/>
          <w:p w14:paraId="74B93F1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07" w:name="_Toc144389428"/>
            <w:r>
              <w:rPr>
                <w:sz w:val="22"/>
                <w:szCs w:val="22"/>
              </w:rPr>
              <w:instrText>Living in own home</w:instrText>
            </w:r>
            <w:bookmarkEnd w:id="160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39732AB4" w14:textId="77777777" w:rsidR="009E5D69" w:rsidRDefault="009E5D69" w:rsidP="009E5D69">
      <w:pPr>
        <w:adjustRightInd w:val="0"/>
        <w:rPr>
          <w:rFonts w:ascii="Tahoma" w:hAnsi="Tahoma" w:cs="Tahoma"/>
          <w:color w:val="000000"/>
          <w:sz w:val="28"/>
          <w:szCs w:val="28"/>
        </w:rPr>
      </w:pPr>
    </w:p>
    <w:p w14:paraId="123A13D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959639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916C390"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08" w:name="IDX1243"/>
            <w:bookmarkEnd w:id="1608"/>
            <w:r>
              <w:rPr>
                <w:rFonts w:ascii="Tahoma" w:hAnsi="Tahoma" w:cs="Tahoma"/>
                <w:color w:val="000000"/>
                <w:sz w:val="28"/>
                <w:szCs w:val="28"/>
              </w:rPr>
              <w:fldChar w:fldCharType="begin"/>
            </w:r>
            <w:r>
              <w:rPr>
                <w:sz w:val="24"/>
                <w:szCs w:val="24"/>
              </w:rPr>
              <w:instrText>tc "</w:instrText>
            </w:r>
            <w:bookmarkStart w:id="1609" w:name="_Toc144389429"/>
            <w:r>
              <w:rPr>
                <w:sz w:val="22"/>
                <w:szCs w:val="22"/>
              </w:rPr>
              <w:instrText>XOWN2016</w:instrText>
            </w:r>
            <w:bookmarkEnd w:id="160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XOWN2016</w:t>
            </w:r>
          </w:p>
        </w:tc>
      </w:tr>
    </w:tbl>
    <w:p w14:paraId="554DC655" w14:textId="77777777" w:rsidR="009E5D69" w:rsidRDefault="009E5D69" w:rsidP="009E5D69">
      <w:pPr>
        <w:adjustRightInd w:val="0"/>
        <w:rPr>
          <w:rFonts w:ascii="Tahoma" w:hAnsi="Tahoma" w:cs="Tahoma"/>
          <w:i/>
          <w:iCs/>
          <w:color w:val="000000"/>
          <w:sz w:val="24"/>
          <w:szCs w:val="24"/>
        </w:rPr>
      </w:pPr>
    </w:p>
    <w:p w14:paraId="23BE931B" w14:textId="77777777" w:rsidR="009E5D69" w:rsidRDefault="009E5D69" w:rsidP="009E5D69">
      <w:pPr>
        <w:adjustRightInd w:val="0"/>
        <w:rPr>
          <w:rFonts w:ascii="Tahoma" w:hAnsi="Tahoma" w:cs="Tahoma"/>
          <w:i/>
          <w:iCs/>
          <w:color w:val="000000"/>
          <w:sz w:val="24"/>
          <w:szCs w:val="24"/>
        </w:rPr>
      </w:pPr>
    </w:p>
    <w:p w14:paraId="611E3FA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10" w:name="IDX1244"/>
      <w:bookmarkEnd w:id="161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21E637C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07E045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5D79BA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34789B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7F621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86B9BD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XOWN2016</w:t>
            </w:r>
          </w:p>
        </w:tc>
      </w:tr>
      <w:tr w:rsidR="009E5D69" w14:paraId="1985237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7BD5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5BB3BDC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XOWN2016 Living in own home</w:t>
            </w:r>
          </w:p>
        </w:tc>
      </w:tr>
      <w:tr w:rsidR="009E5D69" w14:paraId="764243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3AF26D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172A5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16D301D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2B63AB"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9B81E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36CA2E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37F957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73976E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49B341AD" w14:textId="77777777" w:rsidR="009E5D69" w:rsidRDefault="009E5D69" w:rsidP="009E5D69">
      <w:pPr>
        <w:adjustRightInd w:val="0"/>
        <w:rPr>
          <w:rFonts w:ascii="Trebuchet MS" w:hAnsi="Trebuchet MS" w:cs="Trebuchet MS"/>
          <w:color w:val="000000"/>
          <w:sz w:val="19"/>
          <w:szCs w:val="19"/>
        </w:rPr>
      </w:pPr>
    </w:p>
    <w:p w14:paraId="7CEB730B" w14:textId="77777777" w:rsidR="009E5D69" w:rsidRDefault="009E5D69" w:rsidP="009E5D69">
      <w:pPr>
        <w:adjustRightInd w:val="0"/>
        <w:rPr>
          <w:rFonts w:ascii="Trebuchet MS" w:hAnsi="Trebuchet MS" w:cs="Trebuchet MS"/>
          <w:color w:val="000000"/>
          <w:sz w:val="19"/>
          <w:szCs w:val="19"/>
        </w:rPr>
      </w:pPr>
    </w:p>
    <w:p w14:paraId="6FA96E1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1" w:name="IDX1245"/>
      <w:bookmarkEnd w:id="161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AD6C78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1F18DB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5CB241CA" w14:textId="77777777" w:rsidR="009E5D69" w:rsidRDefault="009E5D69" w:rsidP="009E5D69">
      <w:pPr>
        <w:adjustRightInd w:val="0"/>
        <w:rPr>
          <w:rFonts w:ascii="Trebuchet MS" w:hAnsi="Trebuchet MS" w:cs="Trebuchet MS"/>
          <w:color w:val="000000"/>
          <w:sz w:val="19"/>
          <w:szCs w:val="19"/>
        </w:rPr>
      </w:pPr>
    </w:p>
    <w:p w14:paraId="3D92CCDB" w14:textId="77777777" w:rsidR="009E5D69" w:rsidRDefault="009E5D69" w:rsidP="009E5D69">
      <w:pPr>
        <w:adjustRightInd w:val="0"/>
        <w:rPr>
          <w:rFonts w:ascii="Trebuchet MS" w:hAnsi="Trebuchet MS" w:cs="Trebuchet MS"/>
          <w:color w:val="000000"/>
          <w:sz w:val="19"/>
          <w:szCs w:val="19"/>
        </w:rPr>
      </w:pPr>
    </w:p>
    <w:p w14:paraId="43C9CBA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2" w:name="IDX1246"/>
      <w:bookmarkEnd w:id="161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3FFDB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F973E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50DA17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9F5AC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04272A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B15C1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6954660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D8383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5DBC894" w14:textId="77777777" w:rsidR="009E5D69" w:rsidRDefault="009E5D69" w:rsidP="009E5D69">
      <w:pPr>
        <w:adjustRightInd w:val="0"/>
        <w:rPr>
          <w:rFonts w:ascii="Trebuchet MS" w:hAnsi="Trebuchet MS" w:cs="Trebuchet MS"/>
          <w:color w:val="000000"/>
          <w:sz w:val="19"/>
          <w:szCs w:val="19"/>
        </w:rPr>
      </w:pPr>
    </w:p>
    <w:p w14:paraId="3BAAB706" w14:textId="77777777" w:rsidR="009E5D69" w:rsidRDefault="009E5D69" w:rsidP="009E5D69">
      <w:pPr>
        <w:adjustRightInd w:val="0"/>
        <w:rPr>
          <w:rFonts w:ascii="Trebuchet MS" w:hAnsi="Trebuchet MS" w:cs="Trebuchet MS"/>
          <w:color w:val="000000"/>
          <w:sz w:val="19"/>
          <w:szCs w:val="19"/>
        </w:rPr>
      </w:pPr>
    </w:p>
    <w:p w14:paraId="1F3C322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3" w:name="IDX1247"/>
      <w:bookmarkEnd w:id="161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0F7C5B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35DC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5C6852C5" w14:textId="77777777" w:rsidR="009E5D69" w:rsidRDefault="009E5D69" w:rsidP="009E5D69">
      <w:pPr>
        <w:adjustRightInd w:val="0"/>
        <w:rPr>
          <w:rFonts w:ascii="Trebuchet MS" w:hAnsi="Trebuchet MS" w:cs="Trebuchet MS"/>
          <w:color w:val="000000"/>
          <w:sz w:val="19"/>
          <w:szCs w:val="19"/>
        </w:rPr>
      </w:pPr>
    </w:p>
    <w:p w14:paraId="293C3B3D" w14:textId="77777777" w:rsidR="009E5D69" w:rsidRDefault="009E5D69" w:rsidP="009E5D69">
      <w:pPr>
        <w:adjustRightInd w:val="0"/>
        <w:rPr>
          <w:rFonts w:ascii="Trebuchet MS" w:hAnsi="Trebuchet MS" w:cs="Trebuchet MS"/>
          <w:color w:val="000000"/>
          <w:sz w:val="19"/>
          <w:szCs w:val="19"/>
        </w:rPr>
      </w:pPr>
    </w:p>
    <w:p w14:paraId="06B96DA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14" w:name="IDX1248"/>
      <w:bookmarkEnd w:id="161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5DDAE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2B149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XOWN2016 = 99 ; *Unknown;</w:t>
            </w:r>
          </w:p>
        </w:tc>
      </w:tr>
    </w:tbl>
    <w:p w14:paraId="49A32E6D" w14:textId="77777777" w:rsidR="009E5D69" w:rsidRDefault="009E5D69" w:rsidP="009E5D69">
      <w:pPr>
        <w:adjustRightInd w:val="0"/>
        <w:rPr>
          <w:rFonts w:ascii="Trebuchet MS" w:hAnsi="Trebuchet MS" w:cs="Trebuchet MS"/>
          <w:color w:val="000000"/>
          <w:sz w:val="19"/>
          <w:szCs w:val="19"/>
        </w:rPr>
      </w:pPr>
    </w:p>
    <w:p w14:paraId="1438DE06" w14:textId="77777777" w:rsidR="009E5D69" w:rsidRDefault="009E5D69" w:rsidP="009E5D69">
      <w:pPr>
        <w:adjustRightInd w:val="0"/>
        <w:rPr>
          <w:rFonts w:ascii="Trebuchet MS" w:hAnsi="Trebuchet MS" w:cs="Trebuchet MS"/>
          <w:color w:val="000000"/>
          <w:sz w:val="19"/>
          <w:szCs w:val="19"/>
        </w:rPr>
        <w:sectPr w:rsidR="009E5D69">
          <w:headerReference w:type="default" r:id="rId381"/>
          <w:footerReference w:type="default" r:id="rId38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396EA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15" w:name="IDX1249"/>
          <w:bookmarkEnd w:id="1615"/>
          <w:p w14:paraId="64AA3829"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16" w:name="_Toc144389430"/>
            <w:r>
              <w:rPr>
                <w:sz w:val="22"/>
                <w:szCs w:val="22"/>
              </w:rPr>
              <w:instrText>Living in own home</w:instrText>
            </w:r>
            <w:bookmarkEnd w:id="161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435632B7" w14:textId="77777777" w:rsidR="009E5D69" w:rsidRDefault="009E5D69" w:rsidP="009E5D69">
      <w:pPr>
        <w:adjustRightInd w:val="0"/>
        <w:rPr>
          <w:rFonts w:ascii="Tahoma" w:hAnsi="Tahoma" w:cs="Tahoma"/>
          <w:color w:val="000000"/>
          <w:sz w:val="28"/>
          <w:szCs w:val="28"/>
        </w:rPr>
      </w:pPr>
    </w:p>
    <w:p w14:paraId="5CE465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83C8AC9"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1D9DD3"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17" w:name="IDX1250"/>
            <w:bookmarkEnd w:id="1617"/>
            <w:r>
              <w:rPr>
                <w:rFonts w:ascii="Tahoma" w:hAnsi="Tahoma" w:cs="Tahoma"/>
                <w:color w:val="000000"/>
                <w:sz w:val="28"/>
                <w:szCs w:val="28"/>
              </w:rPr>
              <w:fldChar w:fldCharType="begin"/>
            </w:r>
            <w:r>
              <w:rPr>
                <w:sz w:val="24"/>
                <w:szCs w:val="24"/>
              </w:rPr>
              <w:instrText>tc "</w:instrText>
            </w:r>
            <w:bookmarkStart w:id="1618" w:name="_Toc144389431"/>
            <w:r>
              <w:rPr>
                <w:sz w:val="22"/>
                <w:szCs w:val="22"/>
              </w:rPr>
              <w:instrText>XOWN2017</w:instrText>
            </w:r>
            <w:bookmarkEnd w:id="161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XOWN2017</w:t>
            </w:r>
          </w:p>
        </w:tc>
      </w:tr>
    </w:tbl>
    <w:p w14:paraId="35A50069" w14:textId="77777777" w:rsidR="009E5D69" w:rsidRDefault="009E5D69" w:rsidP="009E5D69">
      <w:pPr>
        <w:adjustRightInd w:val="0"/>
        <w:rPr>
          <w:rFonts w:ascii="Tahoma" w:hAnsi="Tahoma" w:cs="Tahoma"/>
          <w:i/>
          <w:iCs/>
          <w:color w:val="000000"/>
          <w:sz w:val="24"/>
          <w:szCs w:val="24"/>
        </w:rPr>
      </w:pPr>
    </w:p>
    <w:p w14:paraId="160D8940" w14:textId="77777777" w:rsidR="009E5D69" w:rsidRDefault="009E5D69" w:rsidP="009E5D69">
      <w:pPr>
        <w:adjustRightInd w:val="0"/>
        <w:rPr>
          <w:rFonts w:ascii="Tahoma" w:hAnsi="Tahoma" w:cs="Tahoma"/>
          <w:i/>
          <w:iCs/>
          <w:color w:val="000000"/>
          <w:sz w:val="24"/>
          <w:szCs w:val="24"/>
        </w:rPr>
      </w:pPr>
    </w:p>
    <w:p w14:paraId="20570C3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19" w:name="IDX1251"/>
      <w:bookmarkEnd w:id="161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F7520B5"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67C0A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FA4C7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BED6A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B74713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5D27D3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XOWN2017</w:t>
            </w:r>
          </w:p>
        </w:tc>
      </w:tr>
      <w:tr w:rsidR="009E5D69" w14:paraId="771AE82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0E1E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EAC67E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XOWN2017 Living in own home</w:t>
            </w:r>
          </w:p>
        </w:tc>
      </w:tr>
      <w:tr w:rsidR="009E5D69" w14:paraId="163D87B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E48F4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FE599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792870D"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18CE36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4FDCC4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AA9197A"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B53CD9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90332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44434672" w14:textId="77777777" w:rsidR="009E5D69" w:rsidRDefault="009E5D69" w:rsidP="009E5D69">
      <w:pPr>
        <w:adjustRightInd w:val="0"/>
        <w:rPr>
          <w:rFonts w:ascii="Trebuchet MS" w:hAnsi="Trebuchet MS" w:cs="Trebuchet MS"/>
          <w:color w:val="000000"/>
          <w:sz w:val="19"/>
          <w:szCs w:val="19"/>
        </w:rPr>
      </w:pPr>
    </w:p>
    <w:p w14:paraId="63F25742" w14:textId="77777777" w:rsidR="009E5D69" w:rsidRDefault="009E5D69" w:rsidP="009E5D69">
      <w:pPr>
        <w:adjustRightInd w:val="0"/>
        <w:rPr>
          <w:rFonts w:ascii="Trebuchet MS" w:hAnsi="Trebuchet MS" w:cs="Trebuchet MS"/>
          <w:color w:val="000000"/>
          <w:sz w:val="19"/>
          <w:szCs w:val="19"/>
        </w:rPr>
      </w:pPr>
    </w:p>
    <w:p w14:paraId="630A62A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0" w:name="IDX1252"/>
      <w:bookmarkEnd w:id="162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37DC5A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076AA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0B144A40" w14:textId="77777777" w:rsidR="009E5D69" w:rsidRDefault="009E5D69" w:rsidP="009E5D69">
      <w:pPr>
        <w:adjustRightInd w:val="0"/>
        <w:rPr>
          <w:rFonts w:ascii="Trebuchet MS" w:hAnsi="Trebuchet MS" w:cs="Trebuchet MS"/>
          <w:color w:val="000000"/>
          <w:sz w:val="19"/>
          <w:szCs w:val="19"/>
        </w:rPr>
      </w:pPr>
    </w:p>
    <w:p w14:paraId="24711DAB" w14:textId="77777777" w:rsidR="009E5D69" w:rsidRDefault="009E5D69" w:rsidP="009E5D69">
      <w:pPr>
        <w:adjustRightInd w:val="0"/>
        <w:rPr>
          <w:rFonts w:ascii="Trebuchet MS" w:hAnsi="Trebuchet MS" w:cs="Trebuchet MS"/>
          <w:color w:val="000000"/>
          <w:sz w:val="19"/>
          <w:szCs w:val="19"/>
        </w:rPr>
      </w:pPr>
    </w:p>
    <w:p w14:paraId="228BE7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1" w:name="IDX1253"/>
      <w:bookmarkEnd w:id="162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5B7727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6C32D8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7F1F4C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AF8F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6D4A335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D7F11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170DDF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2A14F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1FF3C1F" w14:textId="77777777" w:rsidR="009E5D69" w:rsidRDefault="009E5D69" w:rsidP="009E5D69">
      <w:pPr>
        <w:adjustRightInd w:val="0"/>
        <w:rPr>
          <w:rFonts w:ascii="Trebuchet MS" w:hAnsi="Trebuchet MS" w:cs="Trebuchet MS"/>
          <w:color w:val="000000"/>
          <w:sz w:val="19"/>
          <w:szCs w:val="19"/>
        </w:rPr>
      </w:pPr>
    </w:p>
    <w:p w14:paraId="27B23560" w14:textId="77777777" w:rsidR="009E5D69" w:rsidRDefault="009E5D69" w:rsidP="009E5D69">
      <w:pPr>
        <w:adjustRightInd w:val="0"/>
        <w:rPr>
          <w:rFonts w:ascii="Trebuchet MS" w:hAnsi="Trebuchet MS" w:cs="Trebuchet MS"/>
          <w:color w:val="000000"/>
          <w:sz w:val="19"/>
          <w:szCs w:val="19"/>
        </w:rPr>
      </w:pPr>
    </w:p>
    <w:p w14:paraId="7AB65B9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2" w:name="IDX1254"/>
      <w:bookmarkEnd w:id="162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950286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0E5C1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2329FBCA" w14:textId="77777777" w:rsidR="009E5D69" w:rsidRDefault="009E5D69" w:rsidP="009E5D69">
      <w:pPr>
        <w:adjustRightInd w:val="0"/>
        <w:rPr>
          <w:rFonts w:ascii="Trebuchet MS" w:hAnsi="Trebuchet MS" w:cs="Trebuchet MS"/>
          <w:color w:val="000000"/>
          <w:sz w:val="19"/>
          <w:szCs w:val="19"/>
        </w:rPr>
      </w:pPr>
    </w:p>
    <w:p w14:paraId="1CAD331A" w14:textId="77777777" w:rsidR="009E5D69" w:rsidRDefault="009E5D69" w:rsidP="009E5D69">
      <w:pPr>
        <w:adjustRightInd w:val="0"/>
        <w:rPr>
          <w:rFonts w:ascii="Trebuchet MS" w:hAnsi="Trebuchet MS" w:cs="Trebuchet MS"/>
          <w:color w:val="000000"/>
          <w:sz w:val="19"/>
          <w:szCs w:val="19"/>
        </w:rPr>
      </w:pPr>
    </w:p>
    <w:p w14:paraId="3B8E213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3" w:name="IDX1255"/>
      <w:bookmarkEnd w:id="162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5BDE15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69C50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do ;</w:t>
            </w:r>
          </w:p>
        </w:tc>
      </w:tr>
      <w:tr w:rsidR="009E5D69" w14:paraId="72629F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798EA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8A0A8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C9343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LCH001 = 1 then XOWN2017 = 3 ; *Not living in own home;</w:t>
            </w:r>
          </w:p>
        </w:tc>
      </w:tr>
      <w:tr w:rsidR="009E5D69" w14:paraId="06D9A44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7FFB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(1,2) then XOWN2017 = 2 ; *Currently renting;</w:t>
            </w:r>
          </w:p>
        </w:tc>
      </w:tr>
      <w:tr w:rsidR="009E5D69" w14:paraId="7B65271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680EF3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(3,4) then XOWN2017 = 1 ; *Own or buying;</w:t>
            </w:r>
          </w:p>
        </w:tc>
      </w:tr>
      <w:tr w:rsidR="009E5D69" w14:paraId="1D748B7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29A1D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LCH002 in (5,6,7,8) then XOWN2017 = 3 ; *Not living in own home;</w:t>
            </w:r>
          </w:p>
        </w:tc>
      </w:tr>
      <w:tr w:rsidR="009E5D69" w14:paraId="0EBDC5F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B184FE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1F81024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160F4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34040AB" w14:textId="77777777" w:rsidR="009E5D69" w:rsidRDefault="009E5D69" w:rsidP="009E5D69">
      <w:pPr>
        <w:adjustRightInd w:val="0"/>
        <w:rPr>
          <w:rFonts w:ascii="Trebuchet MS" w:hAnsi="Trebuchet MS" w:cs="Trebuchet MS"/>
          <w:color w:val="000000"/>
          <w:sz w:val="19"/>
          <w:szCs w:val="19"/>
        </w:rPr>
      </w:pPr>
    </w:p>
    <w:p w14:paraId="42FDBDC8" w14:textId="77777777" w:rsidR="009E5D69" w:rsidRDefault="009E5D69" w:rsidP="009E5D69">
      <w:pPr>
        <w:adjustRightInd w:val="0"/>
        <w:rPr>
          <w:rFonts w:ascii="Trebuchet MS" w:hAnsi="Trebuchet MS" w:cs="Trebuchet MS"/>
          <w:color w:val="000000"/>
          <w:sz w:val="19"/>
          <w:szCs w:val="19"/>
        </w:rPr>
        <w:sectPr w:rsidR="009E5D69">
          <w:headerReference w:type="default" r:id="rId383"/>
          <w:footerReference w:type="default" r:id="rId38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5E7457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24" w:name="IDX1256"/>
          <w:bookmarkEnd w:id="1624"/>
          <w:p w14:paraId="1B667D7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25" w:name="_Toc144389432"/>
            <w:r>
              <w:rPr>
                <w:sz w:val="22"/>
                <w:szCs w:val="22"/>
              </w:rPr>
              <w:instrText>Living in own home</w:instrText>
            </w:r>
            <w:bookmarkEnd w:id="162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546007BF" w14:textId="77777777" w:rsidR="009E5D69" w:rsidRDefault="009E5D69" w:rsidP="009E5D69">
      <w:pPr>
        <w:adjustRightInd w:val="0"/>
        <w:rPr>
          <w:rFonts w:ascii="Tahoma" w:hAnsi="Tahoma" w:cs="Tahoma"/>
          <w:color w:val="000000"/>
          <w:sz w:val="28"/>
          <w:szCs w:val="28"/>
        </w:rPr>
      </w:pPr>
    </w:p>
    <w:p w14:paraId="0316025B"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7A25927"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E6519F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26" w:name="IDX1257"/>
            <w:bookmarkEnd w:id="1626"/>
            <w:r>
              <w:rPr>
                <w:rFonts w:ascii="Tahoma" w:hAnsi="Tahoma" w:cs="Tahoma"/>
                <w:color w:val="000000"/>
                <w:sz w:val="28"/>
                <w:szCs w:val="28"/>
              </w:rPr>
              <w:fldChar w:fldCharType="begin"/>
            </w:r>
            <w:r>
              <w:rPr>
                <w:sz w:val="24"/>
                <w:szCs w:val="24"/>
              </w:rPr>
              <w:instrText>tc "</w:instrText>
            </w:r>
            <w:bookmarkStart w:id="1627" w:name="_Toc144389433"/>
            <w:r>
              <w:rPr>
                <w:sz w:val="22"/>
                <w:szCs w:val="22"/>
              </w:rPr>
              <w:instrText>XOWN2018</w:instrText>
            </w:r>
            <w:bookmarkEnd w:id="162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XOWN2018</w:t>
            </w:r>
          </w:p>
        </w:tc>
      </w:tr>
    </w:tbl>
    <w:p w14:paraId="7A42E2BD" w14:textId="77777777" w:rsidR="009E5D69" w:rsidRDefault="009E5D69" w:rsidP="009E5D69">
      <w:pPr>
        <w:adjustRightInd w:val="0"/>
        <w:rPr>
          <w:rFonts w:ascii="Tahoma" w:hAnsi="Tahoma" w:cs="Tahoma"/>
          <w:i/>
          <w:iCs/>
          <w:color w:val="000000"/>
          <w:sz w:val="24"/>
          <w:szCs w:val="24"/>
        </w:rPr>
      </w:pPr>
    </w:p>
    <w:p w14:paraId="730167FD" w14:textId="77777777" w:rsidR="009E5D69" w:rsidRDefault="009E5D69" w:rsidP="009E5D69">
      <w:pPr>
        <w:adjustRightInd w:val="0"/>
        <w:rPr>
          <w:rFonts w:ascii="Tahoma" w:hAnsi="Tahoma" w:cs="Tahoma"/>
          <w:i/>
          <w:iCs/>
          <w:color w:val="000000"/>
          <w:sz w:val="24"/>
          <w:szCs w:val="24"/>
        </w:rPr>
      </w:pPr>
    </w:p>
    <w:p w14:paraId="17FF548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28" w:name="IDX1258"/>
      <w:bookmarkEnd w:id="162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F737570"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95A0C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E975A6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3CBB29C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B6D0B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1163CCF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XOWN2018</w:t>
            </w:r>
          </w:p>
        </w:tc>
      </w:tr>
      <w:tr w:rsidR="009E5D69" w14:paraId="6CD19DD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3D748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17AD423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XOWN2018 Living in own home</w:t>
            </w:r>
          </w:p>
        </w:tc>
      </w:tr>
      <w:tr w:rsidR="009E5D69" w14:paraId="2ADA6A9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0A0BF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1D246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D3FF92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836DDD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BEA79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409F27F0"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A46F2E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EE0C9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34CC0684" w14:textId="77777777" w:rsidR="009E5D69" w:rsidRDefault="009E5D69" w:rsidP="009E5D69">
      <w:pPr>
        <w:adjustRightInd w:val="0"/>
        <w:rPr>
          <w:rFonts w:ascii="Trebuchet MS" w:hAnsi="Trebuchet MS" w:cs="Trebuchet MS"/>
          <w:color w:val="000000"/>
          <w:sz w:val="19"/>
          <w:szCs w:val="19"/>
        </w:rPr>
      </w:pPr>
    </w:p>
    <w:p w14:paraId="1222D81D" w14:textId="77777777" w:rsidR="009E5D69" w:rsidRDefault="009E5D69" w:rsidP="009E5D69">
      <w:pPr>
        <w:adjustRightInd w:val="0"/>
        <w:rPr>
          <w:rFonts w:ascii="Trebuchet MS" w:hAnsi="Trebuchet MS" w:cs="Trebuchet MS"/>
          <w:color w:val="000000"/>
          <w:sz w:val="19"/>
          <w:szCs w:val="19"/>
        </w:rPr>
      </w:pPr>
    </w:p>
    <w:p w14:paraId="5DC9821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29" w:name="IDX1259"/>
      <w:bookmarkEnd w:id="162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999A91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68F7C2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36F80263" w14:textId="77777777" w:rsidR="009E5D69" w:rsidRDefault="009E5D69" w:rsidP="009E5D69">
      <w:pPr>
        <w:adjustRightInd w:val="0"/>
        <w:rPr>
          <w:rFonts w:ascii="Trebuchet MS" w:hAnsi="Trebuchet MS" w:cs="Trebuchet MS"/>
          <w:color w:val="000000"/>
          <w:sz w:val="19"/>
          <w:szCs w:val="19"/>
        </w:rPr>
      </w:pPr>
    </w:p>
    <w:p w14:paraId="63806A8D" w14:textId="77777777" w:rsidR="009E5D69" w:rsidRDefault="009E5D69" w:rsidP="009E5D69">
      <w:pPr>
        <w:adjustRightInd w:val="0"/>
        <w:rPr>
          <w:rFonts w:ascii="Trebuchet MS" w:hAnsi="Trebuchet MS" w:cs="Trebuchet MS"/>
          <w:color w:val="000000"/>
          <w:sz w:val="19"/>
          <w:szCs w:val="19"/>
        </w:rPr>
      </w:pPr>
    </w:p>
    <w:p w14:paraId="5084943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0" w:name="IDX1260"/>
      <w:bookmarkEnd w:id="163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81D5EA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36D8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54F3CDC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9C4FB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77BC2E8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82A3EE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2D944B1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95218F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D119443" w14:textId="77777777" w:rsidR="009E5D69" w:rsidRDefault="009E5D69" w:rsidP="009E5D69">
      <w:pPr>
        <w:adjustRightInd w:val="0"/>
        <w:rPr>
          <w:rFonts w:ascii="Trebuchet MS" w:hAnsi="Trebuchet MS" w:cs="Trebuchet MS"/>
          <w:color w:val="000000"/>
          <w:sz w:val="19"/>
          <w:szCs w:val="19"/>
        </w:rPr>
      </w:pPr>
    </w:p>
    <w:p w14:paraId="16719F31" w14:textId="77777777" w:rsidR="009E5D69" w:rsidRDefault="009E5D69" w:rsidP="009E5D69">
      <w:pPr>
        <w:adjustRightInd w:val="0"/>
        <w:rPr>
          <w:rFonts w:ascii="Trebuchet MS" w:hAnsi="Trebuchet MS" w:cs="Trebuchet MS"/>
          <w:color w:val="000000"/>
          <w:sz w:val="19"/>
          <w:szCs w:val="19"/>
        </w:rPr>
      </w:pPr>
    </w:p>
    <w:p w14:paraId="1FF4CDE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1" w:name="IDX1261"/>
      <w:bookmarkEnd w:id="163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BEDDC2B"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D8BEC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7F2429F8" w14:textId="77777777" w:rsidR="009E5D69" w:rsidRDefault="009E5D69" w:rsidP="009E5D69">
      <w:pPr>
        <w:adjustRightInd w:val="0"/>
        <w:rPr>
          <w:rFonts w:ascii="Trebuchet MS" w:hAnsi="Trebuchet MS" w:cs="Trebuchet MS"/>
          <w:color w:val="000000"/>
          <w:sz w:val="19"/>
          <w:szCs w:val="19"/>
        </w:rPr>
      </w:pPr>
    </w:p>
    <w:p w14:paraId="296B12D2" w14:textId="77777777" w:rsidR="009E5D69" w:rsidRDefault="009E5D69" w:rsidP="009E5D69">
      <w:pPr>
        <w:adjustRightInd w:val="0"/>
        <w:rPr>
          <w:rFonts w:ascii="Trebuchet MS" w:hAnsi="Trebuchet MS" w:cs="Trebuchet MS"/>
          <w:color w:val="000000"/>
          <w:sz w:val="19"/>
          <w:szCs w:val="19"/>
        </w:rPr>
      </w:pPr>
    </w:p>
    <w:p w14:paraId="0BBDC25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2" w:name="IDX1262"/>
      <w:bookmarkEnd w:id="163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6B756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9D5DC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 ;</w:t>
            </w:r>
          </w:p>
        </w:tc>
      </w:tr>
      <w:tr w:rsidR="009E5D69" w14:paraId="5E64E5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1838A7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597E023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CD13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LDH003 = 1 then XOWN2018 = 3 ; *Not living in own home;</w:t>
            </w:r>
          </w:p>
        </w:tc>
      </w:tr>
      <w:tr w:rsidR="009E5D69" w14:paraId="4F1E92E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2777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(1,2) then XOWN2018 = 2 ; *Currently renting;</w:t>
            </w:r>
          </w:p>
        </w:tc>
      </w:tr>
      <w:tr w:rsidR="009E5D69" w14:paraId="4B74902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F77C9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(3,4) then XOWN2018 = 1 ; *Own or buying;</w:t>
            </w:r>
          </w:p>
        </w:tc>
      </w:tr>
      <w:tr w:rsidR="009E5D69" w14:paraId="074C3B4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CB82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LDH004 in (5,6,7,8) then XOWN2018 = 3 ; *Not living in own home;</w:t>
            </w:r>
          </w:p>
        </w:tc>
      </w:tr>
      <w:tr w:rsidR="009E5D69" w14:paraId="501B905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9EB7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63532D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C7E595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61ED6290" w14:textId="77777777" w:rsidR="009E5D69" w:rsidRDefault="009E5D69" w:rsidP="009E5D69">
      <w:pPr>
        <w:adjustRightInd w:val="0"/>
        <w:rPr>
          <w:rFonts w:ascii="Trebuchet MS" w:hAnsi="Trebuchet MS" w:cs="Trebuchet MS"/>
          <w:color w:val="000000"/>
          <w:sz w:val="19"/>
          <w:szCs w:val="19"/>
        </w:rPr>
      </w:pPr>
    </w:p>
    <w:p w14:paraId="6AEB0813" w14:textId="77777777" w:rsidR="009E5D69" w:rsidRDefault="009E5D69" w:rsidP="009E5D69">
      <w:pPr>
        <w:adjustRightInd w:val="0"/>
        <w:rPr>
          <w:rFonts w:ascii="Trebuchet MS" w:hAnsi="Trebuchet MS" w:cs="Trebuchet MS"/>
          <w:color w:val="000000"/>
          <w:sz w:val="19"/>
          <w:szCs w:val="19"/>
        </w:rPr>
        <w:sectPr w:rsidR="009E5D69">
          <w:headerReference w:type="default" r:id="rId385"/>
          <w:footerReference w:type="default" r:id="rId38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73554A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33" w:name="IDX1263"/>
          <w:bookmarkEnd w:id="1633"/>
          <w:p w14:paraId="55A1B1F8"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34" w:name="_Toc144389434"/>
            <w:r>
              <w:rPr>
                <w:sz w:val="22"/>
                <w:szCs w:val="22"/>
              </w:rPr>
              <w:instrText>Living in own home</w:instrText>
            </w:r>
            <w:bookmarkEnd w:id="163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13FE6C08" w14:textId="77777777" w:rsidR="009E5D69" w:rsidRDefault="009E5D69" w:rsidP="009E5D69">
      <w:pPr>
        <w:adjustRightInd w:val="0"/>
        <w:rPr>
          <w:rFonts w:ascii="Tahoma" w:hAnsi="Tahoma" w:cs="Tahoma"/>
          <w:color w:val="000000"/>
          <w:sz w:val="28"/>
          <w:szCs w:val="28"/>
        </w:rPr>
      </w:pPr>
    </w:p>
    <w:p w14:paraId="22833A1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F359B4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F573269"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35" w:name="IDX1264"/>
            <w:bookmarkEnd w:id="1635"/>
            <w:r>
              <w:rPr>
                <w:rFonts w:ascii="Tahoma" w:hAnsi="Tahoma" w:cs="Tahoma"/>
                <w:color w:val="000000"/>
                <w:sz w:val="28"/>
                <w:szCs w:val="28"/>
              </w:rPr>
              <w:fldChar w:fldCharType="begin"/>
            </w:r>
            <w:r>
              <w:rPr>
                <w:sz w:val="24"/>
                <w:szCs w:val="24"/>
              </w:rPr>
              <w:instrText>tc "</w:instrText>
            </w:r>
            <w:bookmarkStart w:id="1636" w:name="_Toc144389435"/>
            <w:r>
              <w:rPr>
                <w:sz w:val="22"/>
                <w:szCs w:val="22"/>
              </w:rPr>
              <w:instrText>XOWN2019</w:instrText>
            </w:r>
            <w:bookmarkEnd w:id="163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XOWN2019</w:t>
            </w:r>
          </w:p>
        </w:tc>
      </w:tr>
    </w:tbl>
    <w:p w14:paraId="76927796" w14:textId="77777777" w:rsidR="009E5D69" w:rsidRDefault="009E5D69" w:rsidP="009E5D69">
      <w:pPr>
        <w:adjustRightInd w:val="0"/>
        <w:rPr>
          <w:rFonts w:ascii="Tahoma" w:hAnsi="Tahoma" w:cs="Tahoma"/>
          <w:i/>
          <w:iCs/>
          <w:color w:val="000000"/>
          <w:sz w:val="24"/>
          <w:szCs w:val="24"/>
        </w:rPr>
      </w:pPr>
    </w:p>
    <w:p w14:paraId="6C02A74E" w14:textId="77777777" w:rsidR="009E5D69" w:rsidRDefault="009E5D69" w:rsidP="009E5D69">
      <w:pPr>
        <w:adjustRightInd w:val="0"/>
        <w:rPr>
          <w:rFonts w:ascii="Tahoma" w:hAnsi="Tahoma" w:cs="Tahoma"/>
          <w:i/>
          <w:iCs/>
          <w:color w:val="000000"/>
          <w:sz w:val="24"/>
          <w:szCs w:val="24"/>
        </w:rPr>
      </w:pPr>
    </w:p>
    <w:p w14:paraId="3CD9583E"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37" w:name="IDX1265"/>
      <w:bookmarkEnd w:id="163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1DD6766B"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91B14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EF0FA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658CF53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7899C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053537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XOWN2019</w:t>
            </w:r>
          </w:p>
        </w:tc>
      </w:tr>
      <w:tr w:rsidR="009E5D69" w14:paraId="27C738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A8FC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CD879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XOWN2019 Living in own home</w:t>
            </w:r>
          </w:p>
        </w:tc>
      </w:tr>
      <w:tr w:rsidR="009E5D69" w14:paraId="2CB2342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0CB6E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750AAB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920BB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8797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2BD7994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CFD929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7D23E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7B4C52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46EE5226" w14:textId="77777777" w:rsidR="009E5D69" w:rsidRDefault="009E5D69" w:rsidP="009E5D69">
      <w:pPr>
        <w:adjustRightInd w:val="0"/>
        <w:rPr>
          <w:rFonts w:ascii="Trebuchet MS" w:hAnsi="Trebuchet MS" w:cs="Trebuchet MS"/>
          <w:color w:val="000000"/>
          <w:sz w:val="19"/>
          <w:szCs w:val="19"/>
        </w:rPr>
      </w:pPr>
    </w:p>
    <w:p w14:paraId="3FD24FBA" w14:textId="77777777" w:rsidR="009E5D69" w:rsidRDefault="009E5D69" w:rsidP="009E5D69">
      <w:pPr>
        <w:adjustRightInd w:val="0"/>
        <w:rPr>
          <w:rFonts w:ascii="Trebuchet MS" w:hAnsi="Trebuchet MS" w:cs="Trebuchet MS"/>
          <w:color w:val="000000"/>
          <w:sz w:val="19"/>
          <w:szCs w:val="19"/>
        </w:rPr>
      </w:pPr>
    </w:p>
    <w:p w14:paraId="024956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8" w:name="IDX1266"/>
      <w:bookmarkEnd w:id="163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6A40FC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294EF1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4EFF3E42" w14:textId="77777777" w:rsidR="009E5D69" w:rsidRDefault="009E5D69" w:rsidP="009E5D69">
      <w:pPr>
        <w:adjustRightInd w:val="0"/>
        <w:rPr>
          <w:rFonts w:ascii="Trebuchet MS" w:hAnsi="Trebuchet MS" w:cs="Trebuchet MS"/>
          <w:color w:val="000000"/>
          <w:sz w:val="19"/>
          <w:szCs w:val="19"/>
        </w:rPr>
      </w:pPr>
    </w:p>
    <w:p w14:paraId="31043D73" w14:textId="77777777" w:rsidR="009E5D69" w:rsidRDefault="009E5D69" w:rsidP="009E5D69">
      <w:pPr>
        <w:adjustRightInd w:val="0"/>
        <w:rPr>
          <w:rFonts w:ascii="Trebuchet MS" w:hAnsi="Trebuchet MS" w:cs="Trebuchet MS"/>
          <w:color w:val="000000"/>
          <w:sz w:val="19"/>
          <w:szCs w:val="19"/>
        </w:rPr>
      </w:pPr>
    </w:p>
    <w:p w14:paraId="0AB6259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39" w:name="IDX1267"/>
      <w:bookmarkEnd w:id="163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92A3573"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8CCF0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7F3602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35140F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2582D21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608AA8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0D37A552"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6C276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ACDF10A" w14:textId="77777777" w:rsidR="009E5D69" w:rsidRDefault="009E5D69" w:rsidP="009E5D69">
      <w:pPr>
        <w:adjustRightInd w:val="0"/>
        <w:rPr>
          <w:rFonts w:ascii="Trebuchet MS" w:hAnsi="Trebuchet MS" w:cs="Trebuchet MS"/>
          <w:color w:val="000000"/>
          <w:sz w:val="19"/>
          <w:szCs w:val="19"/>
        </w:rPr>
      </w:pPr>
    </w:p>
    <w:p w14:paraId="39A4D397" w14:textId="77777777" w:rsidR="009E5D69" w:rsidRDefault="009E5D69" w:rsidP="009E5D69">
      <w:pPr>
        <w:adjustRightInd w:val="0"/>
        <w:rPr>
          <w:rFonts w:ascii="Trebuchet MS" w:hAnsi="Trebuchet MS" w:cs="Trebuchet MS"/>
          <w:color w:val="000000"/>
          <w:sz w:val="19"/>
          <w:szCs w:val="19"/>
        </w:rPr>
      </w:pPr>
    </w:p>
    <w:p w14:paraId="0356223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0" w:name="IDX1268"/>
      <w:bookmarkEnd w:id="164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D1050DE"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A6B9A6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5FB257E" w14:textId="77777777" w:rsidR="009E5D69" w:rsidRDefault="009E5D69" w:rsidP="009E5D69">
      <w:pPr>
        <w:adjustRightInd w:val="0"/>
        <w:rPr>
          <w:rFonts w:ascii="Trebuchet MS" w:hAnsi="Trebuchet MS" w:cs="Trebuchet MS"/>
          <w:color w:val="000000"/>
          <w:sz w:val="19"/>
          <w:szCs w:val="19"/>
        </w:rPr>
      </w:pPr>
    </w:p>
    <w:p w14:paraId="6EDA5299" w14:textId="77777777" w:rsidR="009E5D69" w:rsidRDefault="009E5D69" w:rsidP="009E5D69">
      <w:pPr>
        <w:adjustRightInd w:val="0"/>
        <w:rPr>
          <w:rFonts w:ascii="Trebuchet MS" w:hAnsi="Trebuchet MS" w:cs="Trebuchet MS"/>
          <w:color w:val="000000"/>
          <w:sz w:val="19"/>
          <w:szCs w:val="19"/>
        </w:rPr>
      </w:pPr>
    </w:p>
    <w:p w14:paraId="489FB32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1" w:name="IDX1269"/>
      <w:bookmarkEnd w:id="164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D7795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1A833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 ;</w:t>
            </w:r>
          </w:p>
        </w:tc>
      </w:tr>
      <w:tr w:rsidR="009E5D69" w14:paraId="4BA3601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156D7D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98C043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5AB594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LEH003 = 1 then XOWN2019 = 3 ; *Not living in own home;</w:t>
            </w:r>
          </w:p>
        </w:tc>
      </w:tr>
      <w:tr w:rsidR="009E5D69" w14:paraId="7DFFF74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B8A26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(1,2) then XOWN2019 = 2 ; *Currently renting;</w:t>
            </w:r>
          </w:p>
        </w:tc>
      </w:tr>
      <w:tr w:rsidR="009E5D69" w14:paraId="356375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FBECA4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(3,4) then XOWN2019 = 1 ; *Own or buying;</w:t>
            </w:r>
          </w:p>
        </w:tc>
      </w:tr>
      <w:tr w:rsidR="009E5D69" w14:paraId="10705A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9399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LEH004 in (5,6,7,8,95) then XOWN2019 = 3 ; *Not living in own home;</w:t>
            </w:r>
          </w:p>
        </w:tc>
      </w:tr>
      <w:tr w:rsidR="009E5D69" w14:paraId="215644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597E7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522B35D"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8D9F3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F47C636" w14:textId="77777777" w:rsidR="009E5D69" w:rsidRDefault="009E5D69" w:rsidP="009E5D69">
      <w:pPr>
        <w:adjustRightInd w:val="0"/>
        <w:rPr>
          <w:rFonts w:ascii="Trebuchet MS" w:hAnsi="Trebuchet MS" w:cs="Trebuchet MS"/>
          <w:color w:val="000000"/>
          <w:sz w:val="19"/>
          <w:szCs w:val="19"/>
        </w:rPr>
      </w:pPr>
    </w:p>
    <w:p w14:paraId="3F8BCDC6" w14:textId="77777777" w:rsidR="009E5D69" w:rsidRDefault="009E5D69" w:rsidP="009E5D69">
      <w:pPr>
        <w:adjustRightInd w:val="0"/>
        <w:rPr>
          <w:rFonts w:ascii="Trebuchet MS" w:hAnsi="Trebuchet MS" w:cs="Trebuchet MS"/>
          <w:color w:val="000000"/>
          <w:sz w:val="19"/>
          <w:szCs w:val="19"/>
        </w:rPr>
        <w:sectPr w:rsidR="009E5D69">
          <w:headerReference w:type="default" r:id="rId387"/>
          <w:footerReference w:type="default" r:id="rId38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701C2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42" w:name="IDX1270"/>
          <w:bookmarkEnd w:id="1642"/>
          <w:p w14:paraId="7161FBB2"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43" w:name="_Toc144389436"/>
            <w:r>
              <w:rPr>
                <w:sz w:val="22"/>
                <w:szCs w:val="22"/>
              </w:rPr>
              <w:instrText>Living in own home</w:instrText>
            </w:r>
            <w:bookmarkEnd w:id="164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7991111B" w14:textId="77777777" w:rsidR="009E5D69" w:rsidRDefault="009E5D69" w:rsidP="009E5D69">
      <w:pPr>
        <w:adjustRightInd w:val="0"/>
        <w:rPr>
          <w:rFonts w:ascii="Tahoma" w:hAnsi="Tahoma" w:cs="Tahoma"/>
          <w:color w:val="000000"/>
          <w:sz w:val="28"/>
          <w:szCs w:val="28"/>
        </w:rPr>
      </w:pPr>
    </w:p>
    <w:p w14:paraId="4D4A2501"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FF166C"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307A7C4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44" w:name="IDX1271"/>
            <w:bookmarkEnd w:id="1644"/>
            <w:r>
              <w:rPr>
                <w:rFonts w:ascii="Tahoma" w:hAnsi="Tahoma" w:cs="Tahoma"/>
                <w:color w:val="000000"/>
                <w:sz w:val="28"/>
                <w:szCs w:val="28"/>
              </w:rPr>
              <w:fldChar w:fldCharType="begin"/>
            </w:r>
            <w:r>
              <w:rPr>
                <w:sz w:val="24"/>
                <w:szCs w:val="24"/>
              </w:rPr>
              <w:instrText>tc "</w:instrText>
            </w:r>
            <w:bookmarkStart w:id="1645" w:name="_Toc144389437"/>
            <w:r>
              <w:rPr>
                <w:sz w:val="22"/>
                <w:szCs w:val="22"/>
              </w:rPr>
              <w:instrText>XOWN2020</w:instrText>
            </w:r>
            <w:bookmarkEnd w:id="164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XOWN2020</w:t>
            </w:r>
          </w:p>
        </w:tc>
      </w:tr>
    </w:tbl>
    <w:p w14:paraId="060C0A86" w14:textId="77777777" w:rsidR="009E5D69" w:rsidRDefault="009E5D69" w:rsidP="009E5D69">
      <w:pPr>
        <w:adjustRightInd w:val="0"/>
        <w:rPr>
          <w:rFonts w:ascii="Tahoma" w:hAnsi="Tahoma" w:cs="Tahoma"/>
          <w:i/>
          <w:iCs/>
          <w:color w:val="000000"/>
          <w:sz w:val="24"/>
          <w:szCs w:val="24"/>
        </w:rPr>
      </w:pPr>
    </w:p>
    <w:p w14:paraId="16FC6FA1" w14:textId="77777777" w:rsidR="009E5D69" w:rsidRDefault="009E5D69" w:rsidP="009E5D69">
      <w:pPr>
        <w:adjustRightInd w:val="0"/>
        <w:rPr>
          <w:rFonts w:ascii="Tahoma" w:hAnsi="Tahoma" w:cs="Tahoma"/>
          <w:i/>
          <w:iCs/>
          <w:color w:val="000000"/>
          <w:sz w:val="24"/>
          <w:szCs w:val="24"/>
        </w:rPr>
      </w:pPr>
    </w:p>
    <w:p w14:paraId="6D5328C3"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46" w:name="IDX1272"/>
      <w:bookmarkEnd w:id="164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0003B08"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A4FA04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BC56D5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22418A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3E583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0551E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XOWN2020</w:t>
            </w:r>
          </w:p>
        </w:tc>
      </w:tr>
      <w:tr w:rsidR="009E5D69" w14:paraId="4D135FE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D3BE8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F4109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XOWN2020 Living in own home</w:t>
            </w:r>
          </w:p>
        </w:tc>
      </w:tr>
      <w:tr w:rsidR="009E5D69" w14:paraId="3B282A4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5321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F4452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69B0D1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EEBCA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06D3CE3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3C649541"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05510D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16DCD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79BEC603" w14:textId="77777777" w:rsidR="009E5D69" w:rsidRDefault="009E5D69" w:rsidP="009E5D69">
      <w:pPr>
        <w:adjustRightInd w:val="0"/>
        <w:rPr>
          <w:rFonts w:ascii="Trebuchet MS" w:hAnsi="Trebuchet MS" w:cs="Trebuchet MS"/>
          <w:color w:val="000000"/>
          <w:sz w:val="19"/>
          <w:szCs w:val="19"/>
        </w:rPr>
      </w:pPr>
    </w:p>
    <w:p w14:paraId="26BF5468" w14:textId="77777777" w:rsidR="009E5D69" w:rsidRDefault="009E5D69" w:rsidP="009E5D69">
      <w:pPr>
        <w:adjustRightInd w:val="0"/>
        <w:rPr>
          <w:rFonts w:ascii="Trebuchet MS" w:hAnsi="Trebuchet MS" w:cs="Trebuchet MS"/>
          <w:color w:val="000000"/>
          <w:sz w:val="19"/>
          <w:szCs w:val="19"/>
        </w:rPr>
      </w:pPr>
    </w:p>
    <w:p w14:paraId="1515E23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7" w:name="IDX1273"/>
      <w:bookmarkEnd w:id="164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7BE411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3950A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28D386AA" w14:textId="77777777" w:rsidR="009E5D69" w:rsidRDefault="009E5D69" w:rsidP="009E5D69">
      <w:pPr>
        <w:adjustRightInd w:val="0"/>
        <w:rPr>
          <w:rFonts w:ascii="Trebuchet MS" w:hAnsi="Trebuchet MS" w:cs="Trebuchet MS"/>
          <w:color w:val="000000"/>
          <w:sz w:val="19"/>
          <w:szCs w:val="19"/>
        </w:rPr>
      </w:pPr>
    </w:p>
    <w:p w14:paraId="55E1FEE6" w14:textId="77777777" w:rsidR="009E5D69" w:rsidRDefault="009E5D69" w:rsidP="009E5D69">
      <w:pPr>
        <w:adjustRightInd w:val="0"/>
        <w:rPr>
          <w:rFonts w:ascii="Trebuchet MS" w:hAnsi="Trebuchet MS" w:cs="Trebuchet MS"/>
          <w:color w:val="000000"/>
          <w:sz w:val="19"/>
          <w:szCs w:val="19"/>
        </w:rPr>
      </w:pPr>
    </w:p>
    <w:p w14:paraId="59FCA0E9"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8" w:name="IDX1274"/>
      <w:bookmarkEnd w:id="164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36844B"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BB5DE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1960630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57DE2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634434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1C37AA1"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8D6334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AA78C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C79A95E" w14:textId="77777777" w:rsidR="009E5D69" w:rsidRDefault="009E5D69" w:rsidP="009E5D69">
      <w:pPr>
        <w:adjustRightInd w:val="0"/>
        <w:rPr>
          <w:rFonts w:ascii="Trebuchet MS" w:hAnsi="Trebuchet MS" w:cs="Trebuchet MS"/>
          <w:color w:val="000000"/>
          <w:sz w:val="19"/>
          <w:szCs w:val="19"/>
        </w:rPr>
      </w:pPr>
    </w:p>
    <w:p w14:paraId="12636A0C" w14:textId="77777777" w:rsidR="009E5D69" w:rsidRDefault="009E5D69" w:rsidP="009E5D69">
      <w:pPr>
        <w:adjustRightInd w:val="0"/>
        <w:rPr>
          <w:rFonts w:ascii="Trebuchet MS" w:hAnsi="Trebuchet MS" w:cs="Trebuchet MS"/>
          <w:color w:val="000000"/>
          <w:sz w:val="19"/>
          <w:szCs w:val="19"/>
        </w:rPr>
      </w:pPr>
    </w:p>
    <w:p w14:paraId="0AE7FB3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49" w:name="IDX1275"/>
      <w:bookmarkEnd w:id="164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3CE958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9E4BC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374AE2F0" w14:textId="77777777" w:rsidR="009E5D69" w:rsidRDefault="009E5D69" w:rsidP="009E5D69">
      <w:pPr>
        <w:adjustRightInd w:val="0"/>
        <w:rPr>
          <w:rFonts w:ascii="Trebuchet MS" w:hAnsi="Trebuchet MS" w:cs="Trebuchet MS"/>
          <w:color w:val="000000"/>
          <w:sz w:val="19"/>
          <w:szCs w:val="19"/>
        </w:rPr>
      </w:pPr>
    </w:p>
    <w:p w14:paraId="4EF0EB67" w14:textId="77777777" w:rsidR="009E5D69" w:rsidRDefault="009E5D69" w:rsidP="009E5D69">
      <w:pPr>
        <w:adjustRightInd w:val="0"/>
        <w:rPr>
          <w:rFonts w:ascii="Trebuchet MS" w:hAnsi="Trebuchet MS" w:cs="Trebuchet MS"/>
          <w:color w:val="000000"/>
          <w:sz w:val="19"/>
          <w:szCs w:val="19"/>
        </w:rPr>
      </w:pPr>
    </w:p>
    <w:p w14:paraId="0B839C9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0" w:name="IDX1276"/>
      <w:bookmarkEnd w:id="165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3C1DBC0"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31A5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 ;</w:t>
            </w:r>
          </w:p>
        </w:tc>
      </w:tr>
      <w:tr w:rsidR="009E5D69" w14:paraId="4EBFFD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F183542"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4608FE9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65A6C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LFH003 = 1 then XOWN2020 = 3 ; *Not living in own home;</w:t>
            </w:r>
          </w:p>
        </w:tc>
      </w:tr>
      <w:tr w:rsidR="009E5D69" w14:paraId="66253D7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1BF8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(1,2) then XOWN2020 = 2 ; *Currently renting;</w:t>
            </w:r>
          </w:p>
        </w:tc>
      </w:tr>
      <w:tr w:rsidR="009E5D69" w14:paraId="403FB6F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DB412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(3,4) then XOWN2020 = 1 ; *Own or buying;</w:t>
            </w:r>
          </w:p>
        </w:tc>
      </w:tr>
      <w:tr w:rsidR="009E5D69" w14:paraId="10BDD2B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5A5D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LFH004 in (5,6,7,8,95) then XOWN2020 = 3 ; *Not living in own home;</w:t>
            </w:r>
          </w:p>
        </w:tc>
      </w:tr>
      <w:tr w:rsidR="009E5D69" w14:paraId="6E8AD96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D49AD5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9505BA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C37AF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4AD9B372" w14:textId="77777777" w:rsidR="009E5D69" w:rsidRDefault="009E5D69" w:rsidP="009E5D69">
      <w:pPr>
        <w:adjustRightInd w:val="0"/>
        <w:rPr>
          <w:rFonts w:ascii="Trebuchet MS" w:hAnsi="Trebuchet MS" w:cs="Trebuchet MS"/>
          <w:color w:val="000000"/>
          <w:sz w:val="19"/>
          <w:szCs w:val="19"/>
        </w:rPr>
      </w:pPr>
    </w:p>
    <w:p w14:paraId="1CC5EDB7" w14:textId="77777777" w:rsidR="009E5D69" w:rsidRDefault="009E5D69" w:rsidP="009E5D69">
      <w:pPr>
        <w:adjustRightInd w:val="0"/>
        <w:rPr>
          <w:rFonts w:ascii="Trebuchet MS" w:hAnsi="Trebuchet MS" w:cs="Trebuchet MS"/>
          <w:color w:val="000000"/>
          <w:sz w:val="19"/>
          <w:szCs w:val="19"/>
        </w:rPr>
        <w:sectPr w:rsidR="009E5D69">
          <w:headerReference w:type="default" r:id="rId389"/>
          <w:footerReference w:type="default" r:id="rId39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834BB5F"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51" w:name="IDX1277"/>
          <w:bookmarkEnd w:id="1651"/>
          <w:p w14:paraId="703D3C0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52" w:name="_Toc144389438"/>
            <w:r>
              <w:rPr>
                <w:sz w:val="22"/>
                <w:szCs w:val="22"/>
              </w:rPr>
              <w:instrText>Living in own home</w:instrText>
            </w:r>
            <w:bookmarkEnd w:id="1652"/>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1A051BD5" w14:textId="77777777" w:rsidR="009E5D69" w:rsidRDefault="009E5D69" w:rsidP="009E5D69">
      <w:pPr>
        <w:adjustRightInd w:val="0"/>
        <w:rPr>
          <w:rFonts w:ascii="Tahoma" w:hAnsi="Tahoma" w:cs="Tahoma"/>
          <w:color w:val="000000"/>
          <w:sz w:val="28"/>
          <w:szCs w:val="28"/>
        </w:rPr>
      </w:pPr>
    </w:p>
    <w:p w14:paraId="510978A5"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1570D1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366299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53" w:name="IDX1278"/>
            <w:bookmarkEnd w:id="1653"/>
            <w:r>
              <w:rPr>
                <w:rFonts w:ascii="Tahoma" w:hAnsi="Tahoma" w:cs="Tahoma"/>
                <w:color w:val="000000"/>
                <w:sz w:val="28"/>
                <w:szCs w:val="28"/>
              </w:rPr>
              <w:fldChar w:fldCharType="begin"/>
            </w:r>
            <w:r>
              <w:rPr>
                <w:sz w:val="24"/>
                <w:szCs w:val="24"/>
              </w:rPr>
              <w:instrText>tc "</w:instrText>
            </w:r>
            <w:bookmarkStart w:id="1654" w:name="_Toc144389439"/>
            <w:r>
              <w:rPr>
                <w:sz w:val="22"/>
                <w:szCs w:val="22"/>
              </w:rPr>
              <w:instrText>XOWN2021</w:instrText>
            </w:r>
            <w:bookmarkEnd w:id="1654"/>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XOWN2021</w:t>
            </w:r>
          </w:p>
        </w:tc>
      </w:tr>
    </w:tbl>
    <w:p w14:paraId="739D9626" w14:textId="77777777" w:rsidR="009E5D69" w:rsidRDefault="009E5D69" w:rsidP="009E5D69">
      <w:pPr>
        <w:adjustRightInd w:val="0"/>
        <w:rPr>
          <w:rFonts w:ascii="Tahoma" w:hAnsi="Tahoma" w:cs="Tahoma"/>
          <w:i/>
          <w:iCs/>
          <w:color w:val="000000"/>
          <w:sz w:val="24"/>
          <w:szCs w:val="24"/>
        </w:rPr>
      </w:pPr>
    </w:p>
    <w:p w14:paraId="7F96207E" w14:textId="77777777" w:rsidR="009E5D69" w:rsidRDefault="009E5D69" w:rsidP="009E5D69">
      <w:pPr>
        <w:adjustRightInd w:val="0"/>
        <w:rPr>
          <w:rFonts w:ascii="Tahoma" w:hAnsi="Tahoma" w:cs="Tahoma"/>
          <w:i/>
          <w:iCs/>
          <w:color w:val="000000"/>
          <w:sz w:val="24"/>
          <w:szCs w:val="24"/>
        </w:rPr>
      </w:pPr>
    </w:p>
    <w:p w14:paraId="3D69892B"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55" w:name="IDX1279"/>
      <w:bookmarkEnd w:id="1655"/>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ABA92D6"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4C0192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891C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3CC2B6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2A015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262CF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XOWN2021</w:t>
            </w:r>
          </w:p>
        </w:tc>
      </w:tr>
      <w:tr w:rsidR="009E5D69" w14:paraId="15D6CF3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AA995B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6E04C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XOWN2021 Living in own home</w:t>
            </w:r>
          </w:p>
        </w:tc>
      </w:tr>
      <w:tr w:rsidR="009E5D69" w14:paraId="3826D94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CD715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26141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E9340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5693C6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13FE2B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65055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F7E27E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45CD41E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48BBC91" w14:textId="77777777" w:rsidR="009E5D69" w:rsidRDefault="009E5D69" w:rsidP="009E5D69">
      <w:pPr>
        <w:adjustRightInd w:val="0"/>
        <w:rPr>
          <w:rFonts w:ascii="Trebuchet MS" w:hAnsi="Trebuchet MS" w:cs="Trebuchet MS"/>
          <w:color w:val="000000"/>
          <w:sz w:val="19"/>
          <w:szCs w:val="19"/>
        </w:rPr>
      </w:pPr>
    </w:p>
    <w:p w14:paraId="6FCDE336" w14:textId="77777777" w:rsidR="009E5D69" w:rsidRDefault="009E5D69" w:rsidP="009E5D69">
      <w:pPr>
        <w:adjustRightInd w:val="0"/>
        <w:rPr>
          <w:rFonts w:ascii="Trebuchet MS" w:hAnsi="Trebuchet MS" w:cs="Trebuchet MS"/>
          <w:color w:val="000000"/>
          <w:sz w:val="19"/>
          <w:szCs w:val="19"/>
        </w:rPr>
      </w:pPr>
    </w:p>
    <w:p w14:paraId="489274F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6" w:name="IDX1280"/>
      <w:bookmarkEnd w:id="1656"/>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26C539"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59E2CB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3A68D387" w14:textId="77777777" w:rsidR="009E5D69" w:rsidRDefault="009E5D69" w:rsidP="009E5D69">
      <w:pPr>
        <w:adjustRightInd w:val="0"/>
        <w:rPr>
          <w:rFonts w:ascii="Trebuchet MS" w:hAnsi="Trebuchet MS" w:cs="Trebuchet MS"/>
          <w:color w:val="000000"/>
          <w:sz w:val="19"/>
          <w:szCs w:val="19"/>
        </w:rPr>
      </w:pPr>
    </w:p>
    <w:p w14:paraId="6287C83E" w14:textId="77777777" w:rsidR="009E5D69" w:rsidRDefault="009E5D69" w:rsidP="009E5D69">
      <w:pPr>
        <w:adjustRightInd w:val="0"/>
        <w:rPr>
          <w:rFonts w:ascii="Trebuchet MS" w:hAnsi="Trebuchet MS" w:cs="Trebuchet MS"/>
          <w:color w:val="000000"/>
          <w:sz w:val="19"/>
          <w:szCs w:val="19"/>
        </w:rPr>
      </w:pPr>
    </w:p>
    <w:p w14:paraId="0E19E97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7" w:name="IDX1281"/>
      <w:bookmarkEnd w:id="1657"/>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12287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31D2B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0283FC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770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5627C94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85DACE"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504684C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F60D13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C603AFB" w14:textId="77777777" w:rsidR="009E5D69" w:rsidRDefault="009E5D69" w:rsidP="009E5D69">
      <w:pPr>
        <w:adjustRightInd w:val="0"/>
        <w:rPr>
          <w:rFonts w:ascii="Trebuchet MS" w:hAnsi="Trebuchet MS" w:cs="Trebuchet MS"/>
          <w:color w:val="000000"/>
          <w:sz w:val="19"/>
          <w:szCs w:val="19"/>
        </w:rPr>
      </w:pPr>
    </w:p>
    <w:p w14:paraId="52C3789D" w14:textId="77777777" w:rsidR="009E5D69" w:rsidRDefault="009E5D69" w:rsidP="009E5D69">
      <w:pPr>
        <w:adjustRightInd w:val="0"/>
        <w:rPr>
          <w:rFonts w:ascii="Trebuchet MS" w:hAnsi="Trebuchet MS" w:cs="Trebuchet MS"/>
          <w:color w:val="000000"/>
          <w:sz w:val="19"/>
          <w:szCs w:val="19"/>
        </w:rPr>
      </w:pPr>
    </w:p>
    <w:p w14:paraId="2FF6F9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8" w:name="IDX1282"/>
      <w:bookmarkEnd w:id="1658"/>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B4FC5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0C1FA8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664058C9" w14:textId="77777777" w:rsidR="009E5D69" w:rsidRDefault="009E5D69" w:rsidP="009E5D69">
      <w:pPr>
        <w:adjustRightInd w:val="0"/>
        <w:rPr>
          <w:rFonts w:ascii="Trebuchet MS" w:hAnsi="Trebuchet MS" w:cs="Trebuchet MS"/>
          <w:color w:val="000000"/>
          <w:sz w:val="19"/>
          <w:szCs w:val="19"/>
        </w:rPr>
      </w:pPr>
    </w:p>
    <w:p w14:paraId="4D9AFB0C" w14:textId="77777777" w:rsidR="009E5D69" w:rsidRDefault="009E5D69" w:rsidP="009E5D69">
      <w:pPr>
        <w:adjustRightInd w:val="0"/>
        <w:rPr>
          <w:rFonts w:ascii="Trebuchet MS" w:hAnsi="Trebuchet MS" w:cs="Trebuchet MS"/>
          <w:color w:val="000000"/>
          <w:sz w:val="19"/>
          <w:szCs w:val="19"/>
        </w:rPr>
      </w:pPr>
    </w:p>
    <w:p w14:paraId="4D9DE80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59" w:name="IDX1283"/>
      <w:bookmarkEnd w:id="1659"/>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C3E6B7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DDA56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 ;</w:t>
            </w:r>
          </w:p>
        </w:tc>
      </w:tr>
      <w:tr w:rsidR="009E5D69" w14:paraId="068A0C0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ADE07F"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009431E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8FC429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LGH003 = 1 then XOWN2021 = 3 ; *Not living in own home;</w:t>
            </w:r>
          </w:p>
        </w:tc>
      </w:tr>
      <w:tr w:rsidR="009E5D69" w14:paraId="504EE31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4A5FE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(1,2) then XOWN2021 = 2 ; *Currently renting;</w:t>
            </w:r>
          </w:p>
        </w:tc>
      </w:tr>
      <w:tr w:rsidR="009E5D69" w14:paraId="2296245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D6B90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(3,4) then XOWN2021 = 1 ; *Own or buying;</w:t>
            </w:r>
          </w:p>
        </w:tc>
      </w:tr>
      <w:tr w:rsidR="009E5D69" w14:paraId="3C11B7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FD7F8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LGH004 in (5,6,7,8,95) then XOWN2021 = 3 ; *Not living in own home;</w:t>
            </w:r>
          </w:p>
        </w:tc>
      </w:tr>
      <w:tr w:rsidR="009E5D69" w14:paraId="70C3D0C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EAF28FB"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EC4001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2DCAA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3045797B" w14:textId="77777777" w:rsidR="009E5D69" w:rsidRDefault="009E5D69" w:rsidP="009E5D69">
      <w:pPr>
        <w:adjustRightInd w:val="0"/>
        <w:rPr>
          <w:rFonts w:ascii="Trebuchet MS" w:hAnsi="Trebuchet MS" w:cs="Trebuchet MS"/>
          <w:color w:val="000000"/>
          <w:sz w:val="19"/>
          <w:szCs w:val="19"/>
        </w:rPr>
      </w:pPr>
    </w:p>
    <w:p w14:paraId="745243D0" w14:textId="77777777" w:rsidR="009E5D69" w:rsidRDefault="009E5D69" w:rsidP="009E5D69">
      <w:pPr>
        <w:adjustRightInd w:val="0"/>
        <w:rPr>
          <w:rFonts w:ascii="Trebuchet MS" w:hAnsi="Trebuchet MS" w:cs="Trebuchet MS"/>
          <w:color w:val="000000"/>
          <w:sz w:val="19"/>
          <w:szCs w:val="19"/>
        </w:rPr>
        <w:sectPr w:rsidR="009E5D69">
          <w:headerReference w:type="default" r:id="rId391"/>
          <w:footerReference w:type="default" r:id="rId39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5E7880E"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60" w:name="IDX1284"/>
          <w:bookmarkEnd w:id="1660"/>
          <w:p w14:paraId="1300847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61" w:name="_Toc144389440"/>
            <w:r>
              <w:rPr>
                <w:sz w:val="22"/>
                <w:szCs w:val="22"/>
              </w:rPr>
              <w:instrText>Living in own home</w:instrText>
            </w:r>
            <w:bookmarkEnd w:id="1661"/>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Living in own home</w:t>
            </w:r>
          </w:p>
        </w:tc>
      </w:tr>
    </w:tbl>
    <w:p w14:paraId="6E5B2FFD" w14:textId="77777777" w:rsidR="009E5D69" w:rsidRDefault="009E5D69" w:rsidP="009E5D69">
      <w:pPr>
        <w:adjustRightInd w:val="0"/>
        <w:rPr>
          <w:rFonts w:ascii="Tahoma" w:hAnsi="Tahoma" w:cs="Tahoma"/>
          <w:color w:val="000000"/>
          <w:sz w:val="28"/>
          <w:szCs w:val="28"/>
        </w:rPr>
      </w:pPr>
    </w:p>
    <w:p w14:paraId="3B4CF1E0"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88985E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1E7E6AF"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62" w:name="IDX1285"/>
            <w:bookmarkEnd w:id="1662"/>
            <w:r>
              <w:rPr>
                <w:rFonts w:ascii="Tahoma" w:hAnsi="Tahoma" w:cs="Tahoma"/>
                <w:color w:val="000000"/>
                <w:sz w:val="28"/>
                <w:szCs w:val="28"/>
              </w:rPr>
              <w:fldChar w:fldCharType="begin"/>
            </w:r>
            <w:r>
              <w:rPr>
                <w:sz w:val="24"/>
                <w:szCs w:val="24"/>
              </w:rPr>
              <w:instrText>tc "</w:instrText>
            </w:r>
            <w:bookmarkStart w:id="1663" w:name="_Toc144389441"/>
            <w:r>
              <w:rPr>
                <w:sz w:val="22"/>
                <w:szCs w:val="22"/>
              </w:rPr>
              <w:instrText>XOWN2022</w:instrText>
            </w:r>
            <w:bookmarkEnd w:id="1663"/>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XOWN2022</w:t>
            </w:r>
          </w:p>
        </w:tc>
      </w:tr>
    </w:tbl>
    <w:p w14:paraId="1EE340A5" w14:textId="77777777" w:rsidR="009E5D69" w:rsidRDefault="009E5D69" w:rsidP="009E5D69">
      <w:pPr>
        <w:adjustRightInd w:val="0"/>
        <w:rPr>
          <w:rFonts w:ascii="Tahoma" w:hAnsi="Tahoma" w:cs="Tahoma"/>
          <w:i/>
          <w:iCs/>
          <w:color w:val="000000"/>
          <w:sz w:val="24"/>
          <w:szCs w:val="24"/>
        </w:rPr>
      </w:pPr>
    </w:p>
    <w:p w14:paraId="0F33BD3B" w14:textId="77777777" w:rsidR="009E5D69" w:rsidRDefault="009E5D69" w:rsidP="009E5D69">
      <w:pPr>
        <w:adjustRightInd w:val="0"/>
        <w:rPr>
          <w:rFonts w:ascii="Tahoma" w:hAnsi="Tahoma" w:cs="Tahoma"/>
          <w:i/>
          <w:iCs/>
          <w:color w:val="000000"/>
          <w:sz w:val="24"/>
          <w:szCs w:val="24"/>
        </w:rPr>
      </w:pPr>
    </w:p>
    <w:p w14:paraId="4EEF3841"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64" w:name="IDX1286"/>
      <w:bookmarkEnd w:id="1664"/>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5BC72E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4A4DFBD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CC2517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1CF2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913A5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37748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XOWN2022</w:t>
            </w:r>
          </w:p>
        </w:tc>
      </w:tr>
      <w:tr w:rsidR="009E5D69" w14:paraId="5892C30F"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BA184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2E56F21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XOWN2022 Living in own home</w:t>
            </w:r>
          </w:p>
        </w:tc>
      </w:tr>
      <w:tr w:rsidR="009E5D69" w14:paraId="070257C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151FA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10BA69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E8015A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FEE493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37C316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45E0308"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12CBB4C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2BE2518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5A707B9" w14:textId="77777777" w:rsidR="009E5D69" w:rsidRDefault="009E5D69" w:rsidP="009E5D69">
      <w:pPr>
        <w:adjustRightInd w:val="0"/>
        <w:rPr>
          <w:rFonts w:ascii="Trebuchet MS" w:hAnsi="Trebuchet MS" w:cs="Trebuchet MS"/>
          <w:color w:val="000000"/>
          <w:sz w:val="19"/>
          <w:szCs w:val="19"/>
        </w:rPr>
      </w:pPr>
    </w:p>
    <w:p w14:paraId="33E0186D" w14:textId="77777777" w:rsidR="009E5D69" w:rsidRDefault="009E5D69" w:rsidP="009E5D69">
      <w:pPr>
        <w:adjustRightInd w:val="0"/>
        <w:rPr>
          <w:rFonts w:ascii="Trebuchet MS" w:hAnsi="Trebuchet MS" w:cs="Trebuchet MS"/>
          <w:color w:val="000000"/>
          <w:sz w:val="19"/>
          <w:szCs w:val="19"/>
        </w:rPr>
      </w:pPr>
    </w:p>
    <w:p w14:paraId="3715EDB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5" w:name="IDX1287"/>
      <w:bookmarkEnd w:id="1665"/>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D8FB2A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4DFA7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tenure type at the time of interview.</w:t>
            </w:r>
          </w:p>
        </w:tc>
      </w:tr>
    </w:tbl>
    <w:p w14:paraId="1CC491D3" w14:textId="77777777" w:rsidR="009E5D69" w:rsidRDefault="009E5D69" w:rsidP="009E5D69">
      <w:pPr>
        <w:adjustRightInd w:val="0"/>
        <w:rPr>
          <w:rFonts w:ascii="Trebuchet MS" w:hAnsi="Trebuchet MS" w:cs="Trebuchet MS"/>
          <w:color w:val="000000"/>
          <w:sz w:val="19"/>
          <w:szCs w:val="19"/>
        </w:rPr>
      </w:pPr>
    </w:p>
    <w:p w14:paraId="3C1AFC22" w14:textId="77777777" w:rsidR="009E5D69" w:rsidRDefault="009E5D69" w:rsidP="009E5D69">
      <w:pPr>
        <w:adjustRightInd w:val="0"/>
        <w:rPr>
          <w:rFonts w:ascii="Trebuchet MS" w:hAnsi="Trebuchet MS" w:cs="Trebuchet MS"/>
          <w:color w:val="000000"/>
          <w:sz w:val="19"/>
          <w:szCs w:val="19"/>
        </w:rPr>
      </w:pPr>
    </w:p>
    <w:p w14:paraId="72476BD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6" w:name="IDX1288"/>
      <w:bookmarkEnd w:id="1666"/>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A4C773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900AF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Currently own or buying</w:t>
            </w:r>
          </w:p>
        </w:tc>
      </w:tr>
      <w:tr w:rsidR="009E5D69" w14:paraId="3D70583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8618C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Currently renting</w:t>
            </w:r>
          </w:p>
        </w:tc>
      </w:tr>
      <w:tr w:rsidR="009E5D69" w14:paraId="42901C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9F40C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Not living in own home</w:t>
            </w:r>
          </w:p>
        </w:tc>
      </w:tr>
      <w:tr w:rsidR="009E5D69" w14:paraId="17B04C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A46B2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184070C" w14:textId="77777777" w:rsidR="009E5D69" w:rsidRDefault="009E5D69" w:rsidP="009E5D69">
      <w:pPr>
        <w:adjustRightInd w:val="0"/>
        <w:rPr>
          <w:rFonts w:ascii="Trebuchet MS" w:hAnsi="Trebuchet MS" w:cs="Trebuchet MS"/>
          <w:color w:val="000000"/>
          <w:sz w:val="19"/>
          <w:szCs w:val="19"/>
        </w:rPr>
      </w:pPr>
    </w:p>
    <w:p w14:paraId="210F473B" w14:textId="77777777" w:rsidR="009E5D69" w:rsidRDefault="009E5D69" w:rsidP="009E5D69">
      <w:pPr>
        <w:adjustRightInd w:val="0"/>
        <w:rPr>
          <w:rFonts w:ascii="Trebuchet MS" w:hAnsi="Trebuchet MS" w:cs="Trebuchet MS"/>
          <w:color w:val="000000"/>
          <w:sz w:val="19"/>
          <w:szCs w:val="19"/>
        </w:rPr>
      </w:pPr>
    </w:p>
    <w:p w14:paraId="622C5D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7" w:name="IDX1289"/>
      <w:bookmarkEnd w:id="1667"/>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49625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AFF70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describes whether respondents own (or are buying) their home at the time of interview. It categorises respondents as: currently own or buying, currently renting, not living in own home, or unknown.</w:t>
            </w:r>
          </w:p>
        </w:tc>
      </w:tr>
    </w:tbl>
    <w:p w14:paraId="5F1E54D1" w14:textId="77777777" w:rsidR="009E5D69" w:rsidRDefault="009E5D69" w:rsidP="009E5D69">
      <w:pPr>
        <w:adjustRightInd w:val="0"/>
        <w:rPr>
          <w:rFonts w:ascii="Trebuchet MS" w:hAnsi="Trebuchet MS" w:cs="Trebuchet MS"/>
          <w:color w:val="000000"/>
          <w:sz w:val="19"/>
          <w:szCs w:val="19"/>
        </w:rPr>
      </w:pPr>
    </w:p>
    <w:p w14:paraId="29A8CBB7" w14:textId="77777777" w:rsidR="009E5D69" w:rsidRDefault="009E5D69" w:rsidP="009E5D69">
      <w:pPr>
        <w:adjustRightInd w:val="0"/>
        <w:rPr>
          <w:rFonts w:ascii="Trebuchet MS" w:hAnsi="Trebuchet MS" w:cs="Trebuchet MS"/>
          <w:color w:val="000000"/>
          <w:sz w:val="19"/>
          <w:szCs w:val="19"/>
        </w:rPr>
      </w:pPr>
    </w:p>
    <w:p w14:paraId="4B9BF3A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68" w:name="IDX1290"/>
      <w:bookmarkEnd w:id="1668"/>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C86A60F"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8DE8A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 ;</w:t>
            </w:r>
          </w:p>
        </w:tc>
      </w:tr>
      <w:tr w:rsidR="009E5D69" w14:paraId="07D2199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9D7659"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6DB08C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22B6C00" w14:textId="6E81FDC4"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LHH003 = 1 then XOWN2022 = 3 ; *Not living in own home;</w:t>
            </w:r>
          </w:p>
        </w:tc>
      </w:tr>
      <w:tr w:rsidR="009E5D69" w14:paraId="718574B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ED8148" w14:textId="0BF12B90"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(1,2) then XOWN2022 = 2 ; *Currently renting;</w:t>
            </w:r>
          </w:p>
        </w:tc>
      </w:tr>
      <w:tr w:rsidR="009E5D69" w14:paraId="1C08422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B1D85" w14:textId="3E20E165"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(3,4) then XOWN2022 = 1 ; *Own or buying;</w:t>
            </w:r>
          </w:p>
        </w:tc>
      </w:tr>
      <w:tr w:rsidR="009E5D69" w14:paraId="2A1C13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3DF5712" w14:textId="0E73AE5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LHH004 in (5,6,7,8,95) then XOWN2022 = 3 ; *Not living in own home;</w:t>
            </w:r>
          </w:p>
        </w:tc>
      </w:tr>
      <w:tr w:rsidR="009E5D69" w14:paraId="271D668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21768D5"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C2556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F431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 ;</w:t>
            </w:r>
          </w:p>
        </w:tc>
      </w:tr>
    </w:tbl>
    <w:p w14:paraId="0F6B1512" w14:textId="77777777" w:rsidR="009E5D69" w:rsidRDefault="009E5D69" w:rsidP="009E5D69">
      <w:pPr>
        <w:adjustRightInd w:val="0"/>
        <w:rPr>
          <w:rFonts w:ascii="Trebuchet MS" w:hAnsi="Trebuchet MS" w:cs="Trebuchet MS"/>
          <w:color w:val="000000"/>
          <w:sz w:val="19"/>
          <w:szCs w:val="19"/>
        </w:rPr>
      </w:pPr>
    </w:p>
    <w:p w14:paraId="1A140704" w14:textId="77777777" w:rsidR="009E5D69" w:rsidRDefault="009E5D69" w:rsidP="009E5D69">
      <w:pPr>
        <w:adjustRightInd w:val="0"/>
        <w:rPr>
          <w:rFonts w:ascii="Trebuchet MS" w:hAnsi="Trebuchet MS" w:cs="Trebuchet MS"/>
          <w:color w:val="000000"/>
          <w:sz w:val="19"/>
          <w:szCs w:val="19"/>
        </w:rPr>
        <w:sectPr w:rsidR="009E5D69">
          <w:headerReference w:type="default" r:id="rId393"/>
          <w:footerReference w:type="default" r:id="rId39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8B8030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69" w:name="IDX1291"/>
          <w:bookmarkEnd w:id="1669"/>
          <w:p w14:paraId="0D5DF621"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70" w:name="_Toc144389442"/>
            <w:r>
              <w:rPr>
                <w:sz w:val="22"/>
                <w:szCs w:val="22"/>
              </w:rPr>
              <w:instrText>Number of dependent children</w:instrText>
            </w:r>
            <w:bookmarkEnd w:id="1670"/>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76587EAD" w14:textId="77777777" w:rsidR="009E5D69" w:rsidRDefault="009E5D69" w:rsidP="009E5D69">
      <w:pPr>
        <w:adjustRightInd w:val="0"/>
        <w:rPr>
          <w:rFonts w:ascii="Tahoma" w:hAnsi="Tahoma" w:cs="Tahoma"/>
          <w:color w:val="000000"/>
          <w:sz w:val="28"/>
          <w:szCs w:val="28"/>
        </w:rPr>
      </w:pPr>
    </w:p>
    <w:p w14:paraId="3C00A4F7"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5291D78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7FC563C7"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71" w:name="IDX1292"/>
            <w:bookmarkEnd w:id="1671"/>
            <w:r>
              <w:rPr>
                <w:rFonts w:ascii="Tahoma" w:hAnsi="Tahoma" w:cs="Tahoma"/>
                <w:color w:val="000000"/>
                <w:sz w:val="28"/>
                <w:szCs w:val="28"/>
              </w:rPr>
              <w:fldChar w:fldCharType="begin"/>
            </w:r>
            <w:r>
              <w:rPr>
                <w:sz w:val="24"/>
                <w:szCs w:val="24"/>
              </w:rPr>
              <w:instrText>tc "</w:instrText>
            </w:r>
            <w:bookmarkStart w:id="1672" w:name="_Toc144389443"/>
            <w:r>
              <w:rPr>
                <w:sz w:val="22"/>
                <w:szCs w:val="22"/>
              </w:rPr>
              <w:instrText>XCHI2015</w:instrText>
            </w:r>
            <w:bookmarkEnd w:id="1672"/>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XCHI2015</w:t>
            </w:r>
          </w:p>
        </w:tc>
      </w:tr>
    </w:tbl>
    <w:p w14:paraId="400566C6" w14:textId="77777777" w:rsidR="009E5D69" w:rsidRDefault="009E5D69" w:rsidP="009E5D69">
      <w:pPr>
        <w:adjustRightInd w:val="0"/>
        <w:rPr>
          <w:rFonts w:ascii="Tahoma" w:hAnsi="Tahoma" w:cs="Tahoma"/>
          <w:i/>
          <w:iCs/>
          <w:color w:val="000000"/>
          <w:sz w:val="24"/>
          <w:szCs w:val="24"/>
        </w:rPr>
      </w:pPr>
    </w:p>
    <w:p w14:paraId="2A449DE3" w14:textId="77777777" w:rsidR="009E5D69" w:rsidRDefault="009E5D69" w:rsidP="009E5D69">
      <w:pPr>
        <w:adjustRightInd w:val="0"/>
        <w:rPr>
          <w:rFonts w:ascii="Tahoma" w:hAnsi="Tahoma" w:cs="Tahoma"/>
          <w:i/>
          <w:iCs/>
          <w:color w:val="000000"/>
          <w:sz w:val="24"/>
          <w:szCs w:val="24"/>
        </w:rPr>
      </w:pPr>
    </w:p>
    <w:p w14:paraId="2569CCC8"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73" w:name="IDX1293"/>
      <w:bookmarkEnd w:id="1673"/>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BB6C859"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6E1DAC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019351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1A7846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E30B6C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DDFE6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XCHI2015</w:t>
            </w:r>
          </w:p>
        </w:tc>
      </w:tr>
      <w:tr w:rsidR="009E5D69" w14:paraId="422B2C3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28E08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6DDC94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XCHI2015 Number of dependent children</w:t>
            </w:r>
          </w:p>
        </w:tc>
      </w:tr>
      <w:tr w:rsidR="009E5D69" w14:paraId="7B715A1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4BE5A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33B680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2003880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69AB1C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37A3BFD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E1578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287389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893830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w:t>
            </w:r>
          </w:p>
        </w:tc>
      </w:tr>
    </w:tbl>
    <w:p w14:paraId="08AAAD5E" w14:textId="77777777" w:rsidR="009E5D69" w:rsidRDefault="009E5D69" w:rsidP="009E5D69">
      <w:pPr>
        <w:adjustRightInd w:val="0"/>
        <w:rPr>
          <w:rFonts w:ascii="Trebuchet MS" w:hAnsi="Trebuchet MS" w:cs="Trebuchet MS"/>
          <w:color w:val="000000"/>
          <w:sz w:val="19"/>
          <w:szCs w:val="19"/>
        </w:rPr>
      </w:pPr>
    </w:p>
    <w:p w14:paraId="16C99630" w14:textId="77777777" w:rsidR="009E5D69" w:rsidRDefault="009E5D69" w:rsidP="009E5D69">
      <w:pPr>
        <w:adjustRightInd w:val="0"/>
        <w:rPr>
          <w:rFonts w:ascii="Trebuchet MS" w:hAnsi="Trebuchet MS" w:cs="Trebuchet MS"/>
          <w:color w:val="000000"/>
          <w:sz w:val="19"/>
          <w:szCs w:val="19"/>
        </w:rPr>
      </w:pPr>
    </w:p>
    <w:p w14:paraId="4E937B4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4" w:name="IDX1294"/>
      <w:bookmarkEnd w:id="1674"/>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58E671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CB2A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314CC12" w14:textId="77777777" w:rsidR="009E5D69" w:rsidRDefault="009E5D69" w:rsidP="009E5D69">
      <w:pPr>
        <w:adjustRightInd w:val="0"/>
        <w:rPr>
          <w:rFonts w:ascii="Trebuchet MS" w:hAnsi="Trebuchet MS" w:cs="Trebuchet MS"/>
          <w:color w:val="000000"/>
          <w:sz w:val="19"/>
          <w:szCs w:val="19"/>
        </w:rPr>
      </w:pPr>
    </w:p>
    <w:p w14:paraId="3FE5A0A9" w14:textId="77777777" w:rsidR="009E5D69" w:rsidRDefault="009E5D69" w:rsidP="009E5D69">
      <w:pPr>
        <w:adjustRightInd w:val="0"/>
        <w:rPr>
          <w:rFonts w:ascii="Trebuchet MS" w:hAnsi="Trebuchet MS" w:cs="Trebuchet MS"/>
          <w:color w:val="000000"/>
          <w:sz w:val="19"/>
          <w:szCs w:val="19"/>
        </w:rPr>
      </w:pPr>
    </w:p>
    <w:p w14:paraId="6751503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5" w:name="IDX1295"/>
      <w:bookmarkEnd w:id="1675"/>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174089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357FC3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E69277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B7B25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EA6257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31B054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6652CE2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6F9558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7C563B44"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1BC35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32C8D8D" w14:textId="77777777" w:rsidR="009E5D69" w:rsidRDefault="009E5D69" w:rsidP="009E5D69">
      <w:pPr>
        <w:adjustRightInd w:val="0"/>
        <w:rPr>
          <w:rFonts w:ascii="Trebuchet MS" w:hAnsi="Trebuchet MS" w:cs="Trebuchet MS"/>
          <w:color w:val="000000"/>
          <w:sz w:val="19"/>
          <w:szCs w:val="19"/>
        </w:rPr>
      </w:pPr>
    </w:p>
    <w:p w14:paraId="2F3F18CA" w14:textId="77777777" w:rsidR="009E5D69" w:rsidRDefault="009E5D69" w:rsidP="009E5D69">
      <w:pPr>
        <w:adjustRightInd w:val="0"/>
        <w:rPr>
          <w:rFonts w:ascii="Trebuchet MS" w:hAnsi="Trebuchet MS" w:cs="Trebuchet MS"/>
          <w:color w:val="000000"/>
          <w:sz w:val="19"/>
          <w:szCs w:val="19"/>
        </w:rPr>
      </w:pPr>
    </w:p>
    <w:p w14:paraId="22A6CA9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6" w:name="IDX1296"/>
      <w:bookmarkEnd w:id="1676"/>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C3B61C"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B5AD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3E2E0572" w14:textId="77777777" w:rsidR="009E5D69" w:rsidRDefault="009E5D69" w:rsidP="009E5D69">
      <w:pPr>
        <w:adjustRightInd w:val="0"/>
        <w:rPr>
          <w:rFonts w:ascii="Trebuchet MS" w:hAnsi="Trebuchet MS" w:cs="Trebuchet MS"/>
          <w:color w:val="000000"/>
          <w:sz w:val="19"/>
          <w:szCs w:val="19"/>
        </w:rPr>
      </w:pPr>
    </w:p>
    <w:p w14:paraId="0693C5E0" w14:textId="77777777" w:rsidR="009E5D69" w:rsidRDefault="009E5D69" w:rsidP="009E5D69">
      <w:pPr>
        <w:adjustRightInd w:val="0"/>
        <w:rPr>
          <w:rFonts w:ascii="Trebuchet MS" w:hAnsi="Trebuchet MS" w:cs="Trebuchet MS"/>
          <w:color w:val="000000"/>
          <w:sz w:val="19"/>
          <w:szCs w:val="19"/>
        </w:rPr>
      </w:pPr>
    </w:p>
    <w:p w14:paraId="6E1AE59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77" w:name="IDX1297"/>
      <w:bookmarkEnd w:id="1677"/>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E31441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8E682B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in2015 = 1 then XCHI2015 = 99; *Unknown;</w:t>
            </w:r>
          </w:p>
        </w:tc>
      </w:tr>
    </w:tbl>
    <w:p w14:paraId="230D8371" w14:textId="77777777" w:rsidR="009E5D69" w:rsidRDefault="009E5D69" w:rsidP="009E5D69">
      <w:pPr>
        <w:adjustRightInd w:val="0"/>
        <w:rPr>
          <w:rFonts w:ascii="Trebuchet MS" w:hAnsi="Trebuchet MS" w:cs="Trebuchet MS"/>
          <w:color w:val="000000"/>
          <w:sz w:val="19"/>
          <w:szCs w:val="19"/>
        </w:rPr>
      </w:pPr>
    </w:p>
    <w:p w14:paraId="5878472A" w14:textId="77777777" w:rsidR="009E5D69" w:rsidRDefault="009E5D69" w:rsidP="009E5D69">
      <w:pPr>
        <w:adjustRightInd w:val="0"/>
        <w:rPr>
          <w:rFonts w:ascii="Trebuchet MS" w:hAnsi="Trebuchet MS" w:cs="Trebuchet MS"/>
          <w:color w:val="000000"/>
          <w:sz w:val="19"/>
          <w:szCs w:val="19"/>
        </w:rPr>
        <w:sectPr w:rsidR="009E5D69">
          <w:headerReference w:type="default" r:id="rId395"/>
          <w:footerReference w:type="default" r:id="rId39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37AAAF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78" w:name="IDX1298"/>
          <w:bookmarkEnd w:id="1678"/>
          <w:p w14:paraId="194EEA2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79" w:name="_Toc144389444"/>
            <w:r>
              <w:rPr>
                <w:sz w:val="22"/>
                <w:szCs w:val="22"/>
              </w:rPr>
              <w:instrText>Number of dependent children</w:instrText>
            </w:r>
            <w:bookmarkEnd w:id="1679"/>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13FDD825" w14:textId="77777777" w:rsidR="009E5D69" w:rsidRDefault="009E5D69" w:rsidP="009E5D69">
      <w:pPr>
        <w:adjustRightInd w:val="0"/>
        <w:rPr>
          <w:rFonts w:ascii="Tahoma" w:hAnsi="Tahoma" w:cs="Tahoma"/>
          <w:color w:val="000000"/>
          <w:sz w:val="28"/>
          <w:szCs w:val="28"/>
        </w:rPr>
      </w:pPr>
    </w:p>
    <w:p w14:paraId="0C59B413"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31F28A"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85DEBF5"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80" w:name="IDX1299"/>
            <w:bookmarkEnd w:id="1680"/>
            <w:r>
              <w:rPr>
                <w:rFonts w:ascii="Tahoma" w:hAnsi="Tahoma" w:cs="Tahoma"/>
                <w:color w:val="000000"/>
                <w:sz w:val="28"/>
                <w:szCs w:val="28"/>
              </w:rPr>
              <w:fldChar w:fldCharType="begin"/>
            </w:r>
            <w:r>
              <w:rPr>
                <w:sz w:val="24"/>
                <w:szCs w:val="24"/>
              </w:rPr>
              <w:instrText>tc "</w:instrText>
            </w:r>
            <w:bookmarkStart w:id="1681" w:name="_Toc144389445"/>
            <w:r>
              <w:rPr>
                <w:sz w:val="22"/>
                <w:szCs w:val="22"/>
              </w:rPr>
              <w:instrText>XCHI2016</w:instrText>
            </w:r>
            <w:bookmarkEnd w:id="1681"/>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XCHI2016</w:t>
            </w:r>
          </w:p>
        </w:tc>
      </w:tr>
    </w:tbl>
    <w:p w14:paraId="75327E7B" w14:textId="77777777" w:rsidR="009E5D69" w:rsidRDefault="009E5D69" w:rsidP="009E5D69">
      <w:pPr>
        <w:adjustRightInd w:val="0"/>
        <w:rPr>
          <w:rFonts w:ascii="Tahoma" w:hAnsi="Tahoma" w:cs="Tahoma"/>
          <w:i/>
          <w:iCs/>
          <w:color w:val="000000"/>
          <w:sz w:val="24"/>
          <w:szCs w:val="24"/>
        </w:rPr>
      </w:pPr>
    </w:p>
    <w:p w14:paraId="2D2B39AF" w14:textId="77777777" w:rsidR="009E5D69" w:rsidRDefault="009E5D69" w:rsidP="009E5D69">
      <w:pPr>
        <w:adjustRightInd w:val="0"/>
        <w:rPr>
          <w:rFonts w:ascii="Tahoma" w:hAnsi="Tahoma" w:cs="Tahoma"/>
          <w:i/>
          <w:iCs/>
          <w:color w:val="000000"/>
          <w:sz w:val="24"/>
          <w:szCs w:val="24"/>
        </w:rPr>
      </w:pPr>
    </w:p>
    <w:p w14:paraId="6E50B1EF"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82" w:name="IDX1300"/>
      <w:bookmarkEnd w:id="1682"/>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449B894"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28C702F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5CA130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91C0EE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B3B047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2274F5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XCHI2016</w:t>
            </w:r>
          </w:p>
        </w:tc>
      </w:tr>
      <w:tr w:rsidR="009E5D69" w14:paraId="308E01E0"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475952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4DE6F69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XCHI2016 Number of dependent children</w:t>
            </w:r>
          </w:p>
        </w:tc>
      </w:tr>
      <w:tr w:rsidR="009E5D69" w14:paraId="655251B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2EAC9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32361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CECD6CC"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216DF1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279FD07"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51DBC76"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24F9477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A37AE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w:t>
            </w:r>
          </w:p>
        </w:tc>
      </w:tr>
    </w:tbl>
    <w:p w14:paraId="30D3BF21" w14:textId="77777777" w:rsidR="009E5D69" w:rsidRDefault="009E5D69" w:rsidP="009E5D69">
      <w:pPr>
        <w:adjustRightInd w:val="0"/>
        <w:rPr>
          <w:rFonts w:ascii="Trebuchet MS" w:hAnsi="Trebuchet MS" w:cs="Trebuchet MS"/>
          <w:color w:val="000000"/>
          <w:sz w:val="19"/>
          <w:szCs w:val="19"/>
        </w:rPr>
      </w:pPr>
    </w:p>
    <w:p w14:paraId="46581AAC" w14:textId="77777777" w:rsidR="009E5D69" w:rsidRDefault="009E5D69" w:rsidP="009E5D69">
      <w:pPr>
        <w:adjustRightInd w:val="0"/>
        <w:rPr>
          <w:rFonts w:ascii="Trebuchet MS" w:hAnsi="Trebuchet MS" w:cs="Trebuchet MS"/>
          <w:color w:val="000000"/>
          <w:sz w:val="19"/>
          <w:szCs w:val="19"/>
        </w:rPr>
      </w:pPr>
    </w:p>
    <w:p w14:paraId="3D040F7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3" w:name="IDX1301"/>
      <w:bookmarkEnd w:id="1683"/>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2C077F33"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FD290B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6A78784" w14:textId="77777777" w:rsidR="009E5D69" w:rsidRDefault="009E5D69" w:rsidP="009E5D69">
      <w:pPr>
        <w:adjustRightInd w:val="0"/>
        <w:rPr>
          <w:rFonts w:ascii="Trebuchet MS" w:hAnsi="Trebuchet MS" w:cs="Trebuchet MS"/>
          <w:color w:val="000000"/>
          <w:sz w:val="19"/>
          <w:szCs w:val="19"/>
        </w:rPr>
      </w:pPr>
    </w:p>
    <w:p w14:paraId="5406B170" w14:textId="77777777" w:rsidR="009E5D69" w:rsidRDefault="009E5D69" w:rsidP="009E5D69">
      <w:pPr>
        <w:adjustRightInd w:val="0"/>
        <w:rPr>
          <w:rFonts w:ascii="Trebuchet MS" w:hAnsi="Trebuchet MS" w:cs="Trebuchet MS"/>
          <w:color w:val="000000"/>
          <w:sz w:val="19"/>
          <w:szCs w:val="19"/>
        </w:rPr>
      </w:pPr>
    </w:p>
    <w:p w14:paraId="1FD1F16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4" w:name="IDX1302"/>
      <w:bookmarkEnd w:id="1684"/>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19A02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426BC7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42D353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B21364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52614A2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5F418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19CE98A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67AFC2"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85EFF6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5C2A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F784E9C" w14:textId="77777777" w:rsidR="009E5D69" w:rsidRDefault="009E5D69" w:rsidP="009E5D69">
      <w:pPr>
        <w:adjustRightInd w:val="0"/>
        <w:rPr>
          <w:rFonts w:ascii="Trebuchet MS" w:hAnsi="Trebuchet MS" w:cs="Trebuchet MS"/>
          <w:color w:val="000000"/>
          <w:sz w:val="19"/>
          <w:szCs w:val="19"/>
        </w:rPr>
      </w:pPr>
    </w:p>
    <w:p w14:paraId="356C81C0" w14:textId="77777777" w:rsidR="009E5D69" w:rsidRDefault="009E5D69" w:rsidP="009E5D69">
      <w:pPr>
        <w:adjustRightInd w:val="0"/>
        <w:rPr>
          <w:rFonts w:ascii="Trebuchet MS" w:hAnsi="Trebuchet MS" w:cs="Trebuchet MS"/>
          <w:color w:val="000000"/>
          <w:sz w:val="19"/>
          <w:szCs w:val="19"/>
        </w:rPr>
      </w:pPr>
    </w:p>
    <w:p w14:paraId="1EBA7CB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5" w:name="IDX1303"/>
      <w:bookmarkEnd w:id="1685"/>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871AE3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3503E4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6C354307" w14:textId="77777777" w:rsidR="009E5D69" w:rsidRDefault="009E5D69" w:rsidP="009E5D69">
      <w:pPr>
        <w:adjustRightInd w:val="0"/>
        <w:rPr>
          <w:rFonts w:ascii="Trebuchet MS" w:hAnsi="Trebuchet MS" w:cs="Trebuchet MS"/>
          <w:color w:val="000000"/>
          <w:sz w:val="19"/>
          <w:szCs w:val="19"/>
        </w:rPr>
      </w:pPr>
    </w:p>
    <w:p w14:paraId="52595595" w14:textId="77777777" w:rsidR="009E5D69" w:rsidRDefault="009E5D69" w:rsidP="009E5D69">
      <w:pPr>
        <w:adjustRightInd w:val="0"/>
        <w:rPr>
          <w:rFonts w:ascii="Trebuchet MS" w:hAnsi="Trebuchet MS" w:cs="Trebuchet MS"/>
          <w:color w:val="000000"/>
          <w:sz w:val="19"/>
          <w:szCs w:val="19"/>
        </w:rPr>
      </w:pPr>
    </w:p>
    <w:p w14:paraId="483520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86" w:name="IDX1304"/>
      <w:bookmarkEnd w:id="1686"/>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7C03CA"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393273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in2016 = 1 then XCHI2016 = 99 ; *Unknown;</w:t>
            </w:r>
          </w:p>
        </w:tc>
      </w:tr>
    </w:tbl>
    <w:p w14:paraId="33AA364C" w14:textId="77777777" w:rsidR="009E5D69" w:rsidRDefault="009E5D69" w:rsidP="009E5D69">
      <w:pPr>
        <w:adjustRightInd w:val="0"/>
        <w:rPr>
          <w:rFonts w:ascii="Trebuchet MS" w:hAnsi="Trebuchet MS" w:cs="Trebuchet MS"/>
          <w:color w:val="000000"/>
          <w:sz w:val="19"/>
          <w:szCs w:val="19"/>
        </w:rPr>
      </w:pPr>
    </w:p>
    <w:p w14:paraId="23F1DA40" w14:textId="77777777" w:rsidR="009E5D69" w:rsidRDefault="009E5D69" w:rsidP="009E5D69">
      <w:pPr>
        <w:adjustRightInd w:val="0"/>
        <w:rPr>
          <w:rFonts w:ascii="Trebuchet MS" w:hAnsi="Trebuchet MS" w:cs="Trebuchet MS"/>
          <w:color w:val="000000"/>
          <w:sz w:val="19"/>
          <w:szCs w:val="19"/>
        </w:rPr>
        <w:sectPr w:rsidR="009E5D69">
          <w:headerReference w:type="default" r:id="rId397"/>
          <w:footerReference w:type="default" r:id="rId39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332422E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87" w:name="IDX1305"/>
          <w:bookmarkEnd w:id="1687"/>
          <w:p w14:paraId="104E9E86"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88" w:name="_Toc144389446"/>
            <w:r>
              <w:rPr>
                <w:sz w:val="22"/>
                <w:szCs w:val="22"/>
              </w:rPr>
              <w:instrText>Number of dependent children</w:instrText>
            </w:r>
            <w:bookmarkEnd w:id="1688"/>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0C5C599B" w14:textId="77777777" w:rsidR="009E5D69" w:rsidRDefault="009E5D69" w:rsidP="009E5D69">
      <w:pPr>
        <w:adjustRightInd w:val="0"/>
        <w:rPr>
          <w:rFonts w:ascii="Tahoma" w:hAnsi="Tahoma" w:cs="Tahoma"/>
          <w:color w:val="000000"/>
          <w:sz w:val="28"/>
          <w:szCs w:val="28"/>
        </w:rPr>
      </w:pPr>
    </w:p>
    <w:p w14:paraId="4DE646AE"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2631E40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63263F8"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89" w:name="IDX1306"/>
            <w:bookmarkEnd w:id="1689"/>
            <w:r>
              <w:rPr>
                <w:rFonts w:ascii="Tahoma" w:hAnsi="Tahoma" w:cs="Tahoma"/>
                <w:color w:val="000000"/>
                <w:sz w:val="28"/>
                <w:szCs w:val="28"/>
              </w:rPr>
              <w:fldChar w:fldCharType="begin"/>
            </w:r>
            <w:r>
              <w:rPr>
                <w:sz w:val="24"/>
                <w:szCs w:val="24"/>
              </w:rPr>
              <w:instrText>tc "</w:instrText>
            </w:r>
            <w:bookmarkStart w:id="1690" w:name="_Toc144389447"/>
            <w:r>
              <w:rPr>
                <w:sz w:val="22"/>
                <w:szCs w:val="22"/>
              </w:rPr>
              <w:instrText>XCHI2017</w:instrText>
            </w:r>
            <w:bookmarkEnd w:id="1690"/>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XCHI2017</w:t>
            </w:r>
          </w:p>
        </w:tc>
      </w:tr>
    </w:tbl>
    <w:p w14:paraId="6304DC11" w14:textId="77777777" w:rsidR="009E5D69" w:rsidRDefault="009E5D69" w:rsidP="009E5D69">
      <w:pPr>
        <w:adjustRightInd w:val="0"/>
        <w:rPr>
          <w:rFonts w:ascii="Tahoma" w:hAnsi="Tahoma" w:cs="Tahoma"/>
          <w:i/>
          <w:iCs/>
          <w:color w:val="000000"/>
          <w:sz w:val="24"/>
          <w:szCs w:val="24"/>
        </w:rPr>
      </w:pPr>
    </w:p>
    <w:p w14:paraId="4C7B72FC" w14:textId="77777777" w:rsidR="009E5D69" w:rsidRDefault="009E5D69" w:rsidP="009E5D69">
      <w:pPr>
        <w:adjustRightInd w:val="0"/>
        <w:rPr>
          <w:rFonts w:ascii="Tahoma" w:hAnsi="Tahoma" w:cs="Tahoma"/>
          <w:i/>
          <w:iCs/>
          <w:color w:val="000000"/>
          <w:sz w:val="24"/>
          <w:szCs w:val="24"/>
        </w:rPr>
      </w:pPr>
    </w:p>
    <w:p w14:paraId="36F6FC39"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691" w:name="IDX1307"/>
      <w:bookmarkEnd w:id="1691"/>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35F40A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3C36E5E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211ECEE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574E59F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E3CD18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E3F8E9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XCHI2017</w:t>
            </w:r>
          </w:p>
        </w:tc>
      </w:tr>
      <w:tr w:rsidR="009E5D69" w14:paraId="3BFF057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3DE8F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C419BB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XCHI2017 Number of dependent children</w:t>
            </w:r>
          </w:p>
        </w:tc>
      </w:tr>
      <w:tr w:rsidR="009E5D69" w14:paraId="5D0FB0E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18134C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14D226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011414B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01F02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B679D8D"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261D25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A6ACED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E8E410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w:t>
            </w:r>
          </w:p>
        </w:tc>
      </w:tr>
    </w:tbl>
    <w:p w14:paraId="5DCFD00A" w14:textId="77777777" w:rsidR="009E5D69" w:rsidRDefault="009E5D69" w:rsidP="009E5D69">
      <w:pPr>
        <w:adjustRightInd w:val="0"/>
        <w:rPr>
          <w:rFonts w:ascii="Trebuchet MS" w:hAnsi="Trebuchet MS" w:cs="Trebuchet MS"/>
          <w:color w:val="000000"/>
          <w:sz w:val="19"/>
          <w:szCs w:val="19"/>
        </w:rPr>
      </w:pPr>
    </w:p>
    <w:p w14:paraId="086CE774" w14:textId="77777777" w:rsidR="009E5D69" w:rsidRDefault="009E5D69" w:rsidP="009E5D69">
      <w:pPr>
        <w:adjustRightInd w:val="0"/>
        <w:rPr>
          <w:rFonts w:ascii="Trebuchet MS" w:hAnsi="Trebuchet MS" w:cs="Trebuchet MS"/>
          <w:color w:val="000000"/>
          <w:sz w:val="19"/>
          <w:szCs w:val="19"/>
        </w:rPr>
      </w:pPr>
    </w:p>
    <w:p w14:paraId="54F7FC1F"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2" w:name="IDX1308"/>
      <w:bookmarkEnd w:id="1692"/>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862DD7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489006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63D7E285" w14:textId="77777777" w:rsidR="009E5D69" w:rsidRDefault="009E5D69" w:rsidP="009E5D69">
      <w:pPr>
        <w:adjustRightInd w:val="0"/>
        <w:rPr>
          <w:rFonts w:ascii="Trebuchet MS" w:hAnsi="Trebuchet MS" w:cs="Trebuchet MS"/>
          <w:color w:val="000000"/>
          <w:sz w:val="19"/>
          <w:szCs w:val="19"/>
        </w:rPr>
      </w:pPr>
    </w:p>
    <w:p w14:paraId="6C19E78C" w14:textId="77777777" w:rsidR="009E5D69" w:rsidRDefault="009E5D69" w:rsidP="009E5D69">
      <w:pPr>
        <w:adjustRightInd w:val="0"/>
        <w:rPr>
          <w:rFonts w:ascii="Trebuchet MS" w:hAnsi="Trebuchet MS" w:cs="Trebuchet MS"/>
          <w:color w:val="000000"/>
          <w:sz w:val="19"/>
          <w:szCs w:val="19"/>
        </w:rPr>
      </w:pPr>
    </w:p>
    <w:p w14:paraId="38D4E0E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3" w:name="IDX1309"/>
      <w:bookmarkEnd w:id="1693"/>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FD234B8"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59C46E8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35F325B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E3D6FB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5E0F3AF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BFA58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3EB25E4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955E15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02B772EE"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BD7D94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52C0CAC8" w14:textId="77777777" w:rsidR="009E5D69" w:rsidRDefault="009E5D69" w:rsidP="009E5D69">
      <w:pPr>
        <w:adjustRightInd w:val="0"/>
        <w:rPr>
          <w:rFonts w:ascii="Trebuchet MS" w:hAnsi="Trebuchet MS" w:cs="Trebuchet MS"/>
          <w:color w:val="000000"/>
          <w:sz w:val="19"/>
          <w:szCs w:val="19"/>
        </w:rPr>
      </w:pPr>
    </w:p>
    <w:p w14:paraId="49304EF2" w14:textId="77777777" w:rsidR="009E5D69" w:rsidRDefault="009E5D69" w:rsidP="009E5D69">
      <w:pPr>
        <w:adjustRightInd w:val="0"/>
        <w:rPr>
          <w:rFonts w:ascii="Trebuchet MS" w:hAnsi="Trebuchet MS" w:cs="Trebuchet MS"/>
          <w:color w:val="000000"/>
          <w:sz w:val="19"/>
          <w:szCs w:val="19"/>
        </w:rPr>
      </w:pPr>
    </w:p>
    <w:p w14:paraId="5D51872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4" w:name="IDX1310"/>
      <w:bookmarkEnd w:id="1694"/>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07A0E1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BB03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57B6AE4" w14:textId="77777777" w:rsidR="009E5D69" w:rsidRDefault="009E5D69" w:rsidP="009E5D69">
      <w:pPr>
        <w:adjustRightInd w:val="0"/>
        <w:rPr>
          <w:rFonts w:ascii="Trebuchet MS" w:hAnsi="Trebuchet MS" w:cs="Trebuchet MS"/>
          <w:color w:val="000000"/>
          <w:sz w:val="19"/>
          <w:szCs w:val="19"/>
        </w:rPr>
      </w:pPr>
    </w:p>
    <w:p w14:paraId="3AC05AE9" w14:textId="77777777" w:rsidR="009E5D69" w:rsidRDefault="009E5D69" w:rsidP="009E5D69">
      <w:pPr>
        <w:adjustRightInd w:val="0"/>
        <w:rPr>
          <w:rFonts w:ascii="Trebuchet MS" w:hAnsi="Trebuchet MS" w:cs="Trebuchet MS"/>
          <w:color w:val="000000"/>
          <w:sz w:val="19"/>
          <w:szCs w:val="19"/>
        </w:rPr>
      </w:pPr>
    </w:p>
    <w:p w14:paraId="006C6B53"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695" w:name="IDX1311"/>
      <w:bookmarkEnd w:id="1695"/>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1FF7E8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A5DF7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in2017 = 1 then XCHI2017 = 99 ; *Unknown;</w:t>
            </w:r>
          </w:p>
        </w:tc>
      </w:tr>
    </w:tbl>
    <w:p w14:paraId="21A5C947" w14:textId="77777777" w:rsidR="009E5D69" w:rsidRDefault="009E5D69" w:rsidP="009E5D69">
      <w:pPr>
        <w:adjustRightInd w:val="0"/>
        <w:rPr>
          <w:rFonts w:ascii="Trebuchet MS" w:hAnsi="Trebuchet MS" w:cs="Trebuchet MS"/>
          <w:color w:val="000000"/>
          <w:sz w:val="19"/>
          <w:szCs w:val="19"/>
        </w:rPr>
      </w:pPr>
    </w:p>
    <w:p w14:paraId="7027602A" w14:textId="77777777" w:rsidR="009E5D69" w:rsidRDefault="009E5D69" w:rsidP="009E5D69">
      <w:pPr>
        <w:adjustRightInd w:val="0"/>
        <w:rPr>
          <w:rFonts w:ascii="Trebuchet MS" w:hAnsi="Trebuchet MS" w:cs="Trebuchet MS"/>
          <w:color w:val="000000"/>
          <w:sz w:val="19"/>
          <w:szCs w:val="19"/>
        </w:rPr>
        <w:sectPr w:rsidR="009E5D69">
          <w:headerReference w:type="default" r:id="rId399"/>
          <w:footerReference w:type="default" r:id="rId400"/>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0AA37284"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696" w:name="IDX1312"/>
          <w:bookmarkEnd w:id="1696"/>
          <w:p w14:paraId="31A10E04"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697" w:name="_Toc144389448"/>
            <w:r>
              <w:rPr>
                <w:sz w:val="22"/>
                <w:szCs w:val="22"/>
              </w:rPr>
              <w:instrText>Number of dependent children</w:instrText>
            </w:r>
            <w:bookmarkEnd w:id="1697"/>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3B6CFB3C" w14:textId="77777777" w:rsidR="009E5D69" w:rsidRDefault="009E5D69" w:rsidP="009E5D69">
      <w:pPr>
        <w:adjustRightInd w:val="0"/>
        <w:rPr>
          <w:rFonts w:ascii="Tahoma" w:hAnsi="Tahoma" w:cs="Tahoma"/>
          <w:color w:val="000000"/>
          <w:sz w:val="28"/>
          <w:szCs w:val="28"/>
        </w:rPr>
      </w:pPr>
    </w:p>
    <w:p w14:paraId="5EEEF8FF"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13F4D1C2"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10D3446D"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698" w:name="IDX1313"/>
            <w:bookmarkEnd w:id="1698"/>
            <w:r>
              <w:rPr>
                <w:rFonts w:ascii="Tahoma" w:hAnsi="Tahoma" w:cs="Tahoma"/>
                <w:color w:val="000000"/>
                <w:sz w:val="28"/>
                <w:szCs w:val="28"/>
              </w:rPr>
              <w:fldChar w:fldCharType="begin"/>
            </w:r>
            <w:r>
              <w:rPr>
                <w:sz w:val="24"/>
                <w:szCs w:val="24"/>
              </w:rPr>
              <w:instrText>tc "</w:instrText>
            </w:r>
            <w:bookmarkStart w:id="1699" w:name="_Toc144389449"/>
            <w:r>
              <w:rPr>
                <w:sz w:val="22"/>
                <w:szCs w:val="22"/>
              </w:rPr>
              <w:instrText>XCHI2018</w:instrText>
            </w:r>
            <w:bookmarkEnd w:id="1699"/>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XCHI2018</w:t>
            </w:r>
          </w:p>
        </w:tc>
      </w:tr>
    </w:tbl>
    <w:p w14:paraId="321FAFE2" w14:textId="77777777" w:rsidR="009E5D69" w:rsidRDefault="009E5D69" w:rsidP="009E5D69">
      <w:pPr>
        <w:adjustRightInd w:val="0"/>
        <w:rPr>
          <w:rFonts w:ascii="Tahoma" w:hAnsi="Tahoma" w:cs="Tahoma"/>
          <w:i/>
          <w:iCs/>
          <w:color w:val="000000"/>
          <w:sz w:val="24"/>
          <w:szCs w:val="24"/>
        </w:rPr>
      </w:pPr>
    </w:p>
    <w:p w14:paraId="04AB319E" w14:textId="77777777" w:rsidR="009E5D69" w:rsidRDefault="009E5D69" w:rsidP="009E5D69">
      <w:pPr>
        <w:adjustRightInd w:val="0"/>
        <w:rPr>
          <w:rFonts w:ascii="Tahoma" w:hAnsi="Tahoma" w:cs="Tahoma"/>
          <w:i/>
          <w:iCs/>
          <w:color w:val="000000"/>
          <w:sz w:val="24"/>
          <w:szCs w:val="24"/>
        </w:rPr>
      </w:pPr>
    </w:p>
    <w:p w14:paraId="369B3CF0"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00" w:name="IDX1314"/>
      <w:bookmarkEnd w:id="1700"/>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099719E2"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7C7D82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75F315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3CA6C77"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4C8BB9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3D0293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XCHI2018</w:t>
            </w:r>
          </w:p>
        </w:tc>
      </w:tr>
      <w:tr w:rsidR="009E5D69" w14:paraId="21E409D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7AFD54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F9568D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XCHI2018 Number of dependent children</w:t>
            </w:r>
          </w:p>
        </w:tc>
      </w:tr>
      <w:tr w:rsidR="009E5D69" w14:paraId="146492A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459B81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0F865C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787A1976"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15BD076"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A5921F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6E5CAF3D"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F2FBE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65A462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w:t>
            </w:r>
          </w:p>
        </w:tc>
      </w:tr>
    </w:tbl>
    <w:p w14:paraId="74BBB3FD" w14:textId="77777777" w:rsidR="009E5D69" w:rsidRDefault="009E5D69" w:rsidP="009E5D69">
      <w:pPr>
        <w:adjustRightInd w:val="0"/>
        <w:rPr>
          <w:rFonts w:ascii="Trebuchet MS" w:hAnsi="Trebuchet MS" w:cs="Trebuchet MS"/>
          <w:color w:val="000000"/>
          <w:sz w:val="19"/>
          <w:szCs w:val="19"/>
        </w:rPr>
      </w:pPr>
    </w:p>
    <w:p w14:paraId="5FF4E26D" w14:textId="77777777" w:rsidR="009E5D69" w:rsidRDefault="009E5D69" w:rsidP="009E5D69">
      <w:pPr>
        <w:adjustRightInd w:val="0"/>
        <w:rPr>
          <w:rFonts w:ascii="Trebuchet MS" w:hAnsi="Trebuchet MS" w:cs="Trebuchet MS"/>
          <w:color w:val="000000"/>
          <w:sz w:val="19"/>
          <w:szCs w:val="19"/>
        </w:rPr>
      </w:pPr>
    </w:p>
    <w:p w14:paraId="509F50A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1" w:name="IDX1315"/>
      <w:bookmarkEnd w:id="1701"/>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1149B51"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AE512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5E973E40" w14:textId="77777777" w:rsidR="009E5D69" w:rsidRDefault="009E5D69" w:rsidP="009E5D69">
      <w:pPr>
        <w:adjustRightInd w:val="0"/>
        <w:rPr>
          <w:rFonts w:ascii="Trebuchet MS" w:hAnsi="Trebuchet MS" w:cs="Trebuchet MS"/>
          <w:color w:val="000000"/>
          <w:sz w:val="19"/>
          <w:szCs w:val="19"/>
        </w:rPr>
      </w:pPr>
    </w:p>
    <w:p w14:paraId="6B3C168E" w14:textId="77777777" w:rsidR="009E5D69" w:rsidRDefault="009E5D69" w:rsidP="009E5D69">
      <w:pPr>
        <w:adjustRightInd w:val="0"/>
        <w:rPr>
          <w:rFonts w:ascii="Trebuchet MS" w:hAnsi="Trebuchet MS" w:cs="Trebuchet MS"/>
          <w:color w:val="000000"/>
          <w:sz w:val="19"/>
          <w:szCs w:val="19"/>
        </w:rPr>
      </w:pPr>
    </w:p>
    <w:p w14:paraId="7B3A48B5"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2" w:name="IDX1316"/>
      <w:bookmarkEnd w:id="1702"/>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C915C0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0443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329B687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F84541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B4D6FF5"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02D90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2669E35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4CCF89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5CC936FC"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47427D2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2E4F4341" w14:textId="77777777" w:rsidR="009E5D69" w:rsidRDefault="009E5D69" w:rsidP="009E5D69">
      <w:pPr>
        <w:adjustRightInd w:val="0"/>
        <w:rPr>
          <w:rFonts w:ascii="Trebuchet MS" w:hAnsi="Trebuchet MS" w:cs="Trebuchet MS"/>
          <w:color w:val="000000"/>
          <w:sz w:val="19"/>
          <w:szCs w:val="19"/>
        </w:rPr>
      </w:pPr>
    </w:p>
    <w:p w14:paraId="31D3E90F" w14:textId="77777777" w:rsidR="009E5D69" w:rsidRDefault="009E5D69" w:rsidP="009E5D69">
      <w:pPr>
        <w:adjustRightInd w:val="0"/>
        <w:rPr>
          <w:rFonts w:ascii="Trebuchet MS" w:hAnsi="Trebuchet MS" w:cs="Trebuchet MS"/>
          <w:color w:val="000000"/>
          <w:sz w:val="19"/>
          <w:szCs w:val="19"/>
        </w:rPr>
      </w:pPr>
    </w:p>
    <w:p w14:paraId="29A0B320"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3" w:name="IDX1317"/>
      <w:bookmarkEnd w:id="1703"/>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DC0F54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504A1D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E8E14D6" w14:textId="77777777" w:rsidR="009E5D69" w:rsidRDefault="009E5D69" w:rsidP="009E5D69">
      <w:pPr>
        <w:adjustRightInd w:val="0"/>
        <w:rPr>
          <w:rFonts w:ascii="Trebuchet MS" w:hAnsi="Trebuchet MS" w:cs="Trebuchet MS"/>
          <w:color w:val="000000"/>
          <w:sz w:val="19"/>
          <w:szCs w:val="19"/>
        </w:rPr>
      </w:pPr>
    </w:p>
    <w:p w14:paraId="4BC21535" w14:textId="77777777" w:rsidR="009E5D69" w:rsidRDefault="009E5D69" w:rsidP="009E5D69">
      <w:pPr>
        <w:adjustRightInd w:val="0"/>
        <w:rPr>
          <w:rFonts w:ascii="Trebuchet MS" w:hAnsi="Trebuchet MS" w:cs="Trebuchet MS"/>
          <w:color w:val="000000"/>
          <w:sz w:val="19"/>
          <w:szCs w:val="19"/>
        </w:rPr>
      </w:pPr>
    </w:p>
    <w:p w14:paraId="6FB46652"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04" w:name="IDX1318"/>
      <w:bookmarkEnd w:id="1704"/>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1054A3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6C650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in2018 = 1 then do;</w:t>
            </w:r>
          </w:p>
        </w:tc>
      </w:tr>
      <w:tr w:rsidR="009E5D69" w14:paraId="2906B8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FCD867"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96C724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E6418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LDH007 = 1 then XCHI2018 = 2; *1 child;</w:t>
            </w:r>
          </w:p>
        </w:tc>
      </w:tr>
      <w:tr w:rsidR="009E5D69" w14:paraId="5598FB2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688A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LDH007 = 2 then XCHI2018 = 3; *2 children;</w:t>
            </w:r>
          </w:p>
        </w:tc>
      </w:tr>
      <w:tr w:rsidR="009E5D69" w14:paraId="1DEA325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E7C1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 &lt;= LDH007 &lt; 99 then XCHI2018 = 4; *3 or more children;</w:t>
            </w:r>
          </w:p>
        </w:tc>
      </w:tr>
      <w:tr w:rsidR="009E5D69" w14:paraId="1D730A7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C9AE5E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LDH007 = 99 then XCHI2018 = 99; *Unknown number of children (refused);</w:t>
            </w:r>
          </w:p>
        </w:tc>
      </w:tr>
      <w:tr w:rsidR="009E5D69" w14:paraId="04DBA89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5438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(LDH006H = 0 or LDH007 = 0) then XCHI2018 = 1; *No children;</w:t>
            </w:r>
          </w:p>
        </w:tc>
      </w:tr>
      <w:tr w:rsidR="009E5D69" w14:paraId="395F2C4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E09FC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XCHI2018 = 99; *Unknown (not asked);</w:t>
            </w:r>
          </w:p>
        </w:tc>
      </w:tr>
      <w:tr w:rsidR="009E5D69" w14:paraId="6BA2CC7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33176AF"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777B6F1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5F8B20F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55612E94" w14:textId="77777777" w:rsidR="009E5D69" w:rsidRDefault="009E5D69" w:rsidP="009E5D69">
      <w:pPr>
        <w:adjustRightInd w:val="0"/>
        <w:rPr>
          <w:rFonts w:ascii="Trebuchet MS" w:hAnsi="Trebuchet MS" w:cs="Trebuchet MS"/>
          <w:color w:val="000000"/>
          <w:sz w:val="19"/>
          <w:szCs w:val="19"/>
        </w:rPr>
      </w:pPr>
    </w:p>
    <w:p w14:paraId="0C44B537" w14:textId="77777777" w:rsidR="009E5D69" w:rsidRDefault="009E5D69" w:rsidP="009E5D69">
      <w:pPr>
        <w:adjustRightInd w:val="0"/>
        <w:rPr>
          <w:rFonts w:ascii="Trebuchet MS" w:hAnsi="Trebuchet MS" w:cs="Trebuchet MS"/>
          <w:color w:val="000000"/>
          <w:sz w:val="19"/>
          <w:szCs w:val="19"/>
        </w:rPr>
        <w:sectPr w:rsidR="009E5D69">
          <w:headerReference w:type="default" r:id="rId401"/>
          <w:footerReference w:type="default" r:id="rId402"/>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69F86D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05" w:name="IDX1319"/>
          <w:bookmarkEnd w:id="1705"/>
          <w:p w14:paraId="42E8C377"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06" w:name="_Toc144389450"/>
            <w:r>
              <w:rPr>
                <w:sz w:val="22"/>
                <w:szCs w:val="22"/>
              </w:rPr>
              <w:instrText>Number of dependent children</w:instrText>
            </w:r>
            <w:bookmarkEnd w:id="1706"/>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6103F0EA" w14:textId="77777777" w:rsidR="009E5D69" w:rsidRDefault="009E5D69" w:rsidP="009E5D69">
      <w:pPr>
        <w:adjustRightInd w:val="0"/>
        <w:rPr>
          <w:rFonts w:ascii="Tahoma" w:hAnsi="Tahoma" w:cs="Tahoma"/>
          <w:color w:val="000000"/>
          <w:sz w:val="28"/>
          <w:szCs w:val="28"/>
        </w:rPr>
      </w:pPr>
    </w:p>
    <w:p w14:paraId="6F3E3DE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50A6B3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1DA0BFB"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07" w:name="IDX1320"/>
            <w:bookmarkEnd w:id="1707"/>
            <w:r>
              <w:rPr>
                <w:rFonts w:ascii="Tahoma" w:hAnsi="Tahoma" w:cs="Tahoma"/>
                <w:color w:val="000000"/>
                <w:sz w:val="28"/>
                <w:szCs w:val="28"/>
              </w:rPr>
              <w:fldChar w:fldCharType="begin"/>
            </w:r>
            <w:r>
              <w:rPr>
                <w:sz w:val="24"/>
                <w:szCs w:val="24"/>
              </w:rPr>
              <w:instrText>tc "</w:instrText>
            </w:r>
            <w:bookmarkStart w:id="1708" w:name="_Toc144389451"/>
            <w:r>
              <w:rPr>
                <w:sz w:val="22"/>
                <w:szCs w:val="22"/>
              </w:rPr>
              <w:instrText>XCHI2019</w:instrText>
            </w:r>
            <w:bookmarkEnd w:id="1708"/>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XCHI2019</w:t>
            </w:r>
          </w:p>
        </w:tc>
      </w:tr>
    </w:tbl>
    <w:p w14:paraId="5BC0A879" w14:textId="77777777" w:rsidR="009E5D69" w:rsidRDefault="009E5D69" w:rsidP="009E5D69">
      <w:pPr>
        <w:adjustRightInd w:val="0"/>
        <w:rPr>
          <w:rFonts w:ascii="Tahoma" w:hAnsi="Tahoma" w:cs="Tahoma"/>
          <w:i/>
          <w:iCs/>
          <w:color w:val="000000"/>
          <w:sz w:val="24"/>
          <w:szCs w:val="24"/>
        </w:rPr>
      </w:pPr>
    </w:p>
    <w:p w14:paraId="090C1555" w14:textId="77777777" w:rsidR="009E5D69" w:rsidRDefault="009E5D69" w:rsidP="009E5D69">
      <w:pPr>
        <w:adjustRightInd w:val="0"/>
        <w:rPr>
          <w:rFonts w:ascii="Tahoma" w:hAnsi="Tahoma" w:cs="Tahoma"/>
          <w:i/>
          <w:iCs/>
          <w:color w:val="000000"/>
          <w:sz w:val="24"/>
          <w:szCs w:val="24"/>
        </w:rPr>
      </w:pPr>
    </w:p>
    <w:p w14:paraId="2F9B1C8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09" w:name="IDX1321"/>
      <w:bookmarkEnd w:id="1709"/>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72F58BD"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CA1EE7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1B45FE0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0205218E"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E6C30B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37959F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XCHI2019</w:t>
            </w:r>
          </w:p>
        </w:tc>
      </w:tr>
      <w:tr w:rsidR="009E5D69" w14:paraId="5A647042"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9E5032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01B6BC5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XCHI2019 Number of dependent children</w:t>
            </w:r>
          </w:p>
        </w:tc>
      </w:tr>
      <w:tr w:rsidR="009E5D69" w14:paraId="7A76B083"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5A336A3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017ED9D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A1F623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65E9B63"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67BE57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7F77DC27"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6107E39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06B2411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5</w:t>
            </w:r>
          </w:p>
        </w:tc>
      </w:tr>
    </w:tbl>
    <w:p w14:paraId="3445CB57" w14:textId="77777777" w:rsidR="009E5D69" w:rsidRDefault="009E5D69" w:rsidP="009E5D69">
      <w:pPr>
        <w:adjustRightInd w:val="0"/>
        <w:rPr>
          <w:rFonts w:ascii="Trebuchet MS" w:hAnsi="Trebuchet MS" w:cs="Trebuchet MS"/>
          <w:color w:val="000000"/>
          <w:sz w:val="19"/>
          <w:szCs w:val="19"/>
        </w:rPr>
      </w:pPr>
    </w:p>
    <w:p w14:paraId="74969627" w14:textId="77777777" w:rsidR="009E5D69" w:rsidRDefault="009E5D69" w:rsidP="009E5D69">
      <w:pPr>
        <w:adjustRightInd w:val="0"/>
        <w:rPr>
          <w:rFonts w:ascii="Trebuchet MS" w:hAnsi="Trebuchet MS" w:cs="Trebuchet MS"/>
          <w:color w:val="000000"/>
          <w:sz w:val="19"/>
          <w:szCs w:val="19"/>
        </w:rPr>
      </w:pPr>
    </w:p>
    <w:p w14:paraId="500B564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0" w:name="IDX1322"/>
      <w:bookmarkEnd w:id="1710"/>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B1FD650"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DFA6C7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3F6DA709" w14:textId="77777777" w:rsidR="009E5D69" w:rsidRDefault="009E5D69" w:rsidP="009E5D69">
      <w:pPr>
        <w:adjustRightInd w:val="0"/>
        <w:rPr>
          <w:rFonts w:ascii="Trebuchet MS" w:hAnsi="Trebuchet MS" w:cs="Trebuchet MS"/>
          <w:color w:val="000000"/>
          <w:sz w:val="19"/>
          <w:szCs w:val="19"/>
        </w:rPr>
      </w:pPr>
    </w:p>
    <w:p w14:paraId="6CADD45E" w14:textId="77777777" w:rsidR="009E5D69" w:rsidRDefault="009E5D69" w:rsidP="009E5D69">
      <w:pPr>
        <w:adjustRightInd w:val="0"/>
        <w:rPr>
          <w:rFonts w:ascii="Trebuchet MS" w:hAnsi="Trebuchet MS" w:cs="Trebuchet MS"/>
          <w:color w:val="000000"/>
          <w:sz w:val="19"/>
          <w:szCs w:val="19"/>
        </w:rPr>
      </w:pPr>
    </w:p>
    <w:p w14:paraId="63B8FAA7"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1" w:name="IDX1323"/>
      <w:bookmarkEnd w:id="1711"/>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F6BB7C9"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A74D71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78892B29"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276899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460EA39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149C4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281B69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AA6B2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283F364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3EBB086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1C134014" w14:textId="77777777" w:rsidR="009E5D69" w:rsidRDefault="009E5D69" w:rsidP="009E5D69">
      <w:pPr>
        <w:adjustRightInd w:val="0"/>
        <w:rPr>
          <w:rFonts w:ascii="Trebuchet MS" w:hAnsi="Trebuchet MS" w:cs="Trebuchet MS"/>
          <w:color w:val="000000"/>
          <w:sz w:val="19"/>
          <w:szCs w:val="19"/>
        </w:rPr>
      </w:pPr>
    </w:p>
    <w:p w14:paraId="298E0EC4" w14:textId="77777777" w:rsidR="009E5D69" w:rsidRDefault="009E5D69" w:rsidP="009E5D69">
      <w:pPr>
        <w:adjustRightInd w:val="0"/>
        <w:rPr>
          <w:rFonts w:ascii="Trebuchet MS" w:hAnsi="Trebuchet MS" w:cs="Trebuchet MS"/>
          <w:color w:val="000000"/>
          <w:sz w:val="19"/>
          <w:szCs w:val="19"/>
        </w:rPr>
      </w:pPr>
    </w:p>
    <w:p w14:paraId="49D9445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2" w:name="IDX1324"/>
      <w:bookmarkEnd w:id="1712"/>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7AE952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F1F1D2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5F9C91D1" w14:textId="77777777" w:rsidR="009E5D69" w:rsidRDefault="009E5D69" w:rsidP="009E5D69">
      <w:pPr>
        <w:adjustRightInd w:val="0"/>
        <w:rPr>
          <w:rFonts w:ascii="Trebuchet MS" w:hAnsi="Trebuchet MS" w:cs="Trebuchet MS"/>
          <w:color w:val="000000"/>
          <w:sz w:val="19"/>
          <w:szCs w:val="19"/>
        </w:rPr>
      </w:pPr>
    </w:p>
    <w:p w14:paraId="1492F5EA" w14:textId="77777777" w:rsidR="009E5D69" w:rsidRDefault="009E5D69" w:rsidP="009E5D69">
      <w:pPr>
        <w:adjustRightInd w:val="0"/>
        <w:rPr>
          <w:rFonts w:ascii="Trebuchet MS" w:hAnsi="Trebuchet MS" w:cs="Trebuchet MS"/>
          <w:color w:val="000000"/>
          <w:sz w:val="19"/>
          <w:szCs w:val="19"/>
        </w:rPr>
      </w:pPr>
    </w:p>
    <w:p w14:paraId="64F0D691"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3" w:name="IDX1325"/>
      <w:bookmarkEnd w:id="1713"/>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2E6764E"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6645A3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in2019 = 1 then do;</w:t>
            </w:r>
          </w:p>
        </w:tc>
      </w:tr>
      <w:tr w:rsidR="009E5D69" w14:paraId="5D1A3D1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E556540"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2FB5147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A56F8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LEH007 = 1 then XCHI2019 = 2; *1 child;</w:t>
            </w:r>
          </w:p>
        </w:tc>
      </w:tr>
      <w:tr w:rsidR="009E5D69" w14:paraId="723C918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0DE10E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LEH007 = 2 then XCHI2019 = 3; *2 children;</w:t>
            </w:r>
          </w:p>
        </w:tc>
      </w:tr>
      <w:tr w:rsidR="009E5D69" w14:paraId="669A871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8A755F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 &lt;= LEH007 &lt; 99 then XCHI2019 = 4; *3 or more children;</w:t>
            </w:r>
          </w:p>
        </w:tc>
      </w:tr>
      <w:tr w:rsidR="009E5D69" w14:paraId="2735DAE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13CDEA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LEH007 = 99 then XCHI2019 = 99; *Unknown number of children (refused);</w:t>
            </w:r>
          </w:p>
        </w:tc>
      </w:tr>
      <w:tr w:rsidR="009E5D69" w14:paraId="5410E95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81C630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(LEH006H = 0 or LEH007 = 0) then XCHI2019 = 1; *No children;</w:t>
            </w:r>
          </w:p>
        </w:tc>
      </w:tr>
      <w:tr w:rsidR="009E5D69" w14:paraId="0A6FE1D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7D3FBC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XCHI2019 = 99; *Unknown (not asked);</w:t>
            </w:r>
          </w:p>
        </w:tc>
      </w:tr>
      <w:tr w:rsidR="009E5D69" w14:paraId="475AE93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7739C"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2B057A9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05B27A2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C3DE5AE" w14:textId="77777777" w:rsidR="009E5D69" w:rsidRDefault="009E5D69" w:rsidP="009E5D69">
      <w:pPr>
        <w:adjustRightInd w:val="0"/>
        <w:rPr>
          <w:rFonts w:ascii="Trebuchet MS" w:hAnsi="Trebuchet MS" w:cs="Trebuchet MS"/>
          <w:color w:val="000000"/>
          <w:sz w:val="19"/>
          <w:szCs w:val="19"/>
        </w:rPr>
      </w:pPr>
    </w:p>
    <w:p w14:paraId="3DA0F55D" w14:textId="77777777" w:rsidR="009E5D69" w:rsidRDefault="009E5D69" w:rsidP="009E5D69">
      <w:pPr>
        <w:adjustRightInd w:val="0"/>
        <w:rPr>
          <w:rFonts w:ascii="Trebuchet MS" w:hAnsi="Trebuchet MS" w:cs="Trebuchet MS"/>
          <w:color w:val="000000"/>
          <w:sz w:val="19"/>
          <w:szCs w:val="19"/>
        </w:rPr>
        <w:sectPr w:rsidR="009E5D69">
          <w:headerReference w:type="default" r:id="rId403"/>
          <w:footerReference w:type="default" r:id="rId404"/>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1DD237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14" w:name="IDX1326"/>
          <w:bookmarkEnd w:id="1714"/>
          <w:p w14:paraId="62F1D09E"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15" w:name="_Toc144389452"/>
            <w:r>
              <w:rPr>
                <w:sz w:val="22"/>
                <w:szCs w:val="22"/>
              </w:rPr>
              <w:instrText>Number of dependent children</w:instrText>
            </w:r>
            <w:bookmarkEnd w:id="1715"/>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4BA5DBC0" w14:textId="77777777" w:rsidR="009E5D69" w:rsidRDefault="009E5D69" w:rsidP="009E5D69">
      <w:pPr>
        <w:adjustRightInd w:val="0"/>
        <w:rPr>
          <w:rFonts w:ascii="Tahoma" w:hAnsi="Tahoma" w:cs="Tahoma"/>
          <w:color w:val="000000"/>
          <w:sz w:val="28"/>
          <w:szCs w:val="28"/>
        </w:rPr>
      </w:pPr>
    </w:p>
    <w:p w14:paraId="34EC4106"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EFD5D88"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668748B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16" w:name="IDX1327"/>
            <w:bookmarkEnd w:id="1716"/>
            <w:r>
              <w:rPr>
                <w:rFonts w:ascii="Tahoma" w:hAnsi="Tahoma" w:cs="Tahoma"/>
                <w:color w:val="000000"/>
                <w:sz w:val="28"/>
                <w:szCs w:val="28"/>
              </w:rPr>
              <w:fldChar w:fldCharType="begin"/>
            </w:r>
            <w:r>
              <w:rPr>
                <w:sz w:val="24"/>
                <w:szCs w:val="24"/>
              </w:rPr>
              <w:instrText>tc "</w:instrText>
            </w:r>
            <w:bookmarkStart w:id="1717" w:name="_Toc144389453"/>
            <w:r>
              <w:rPr>
                <w:sz w:val="22"/>
                <w:szCs w:val="22"/>
              </w:rPr>
              <w:instrText>XCHI2020</w:instrText>
            </w:r>
            <w:bookmarkEnd w:id="1717"/>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XCHI2020</w:t>
            </w:r>
          </w:p>
        </w:tc>
      </w:tr>
    </w:tbl>
    <w:p w14:paraId="08FA2E6F" w14:textId="77777777" w:rsidR="009E5D69" w:rsidRDefault="009E5D69" w:rsidP="009E5D69">
      <w:pPr>
        <w:adjustRightInd w:val="0"/>
        <w:rPr>
          <w:rFonts w:ascii="Tahoma" w:hAnsi="Tahoma" w:cs="Tahoma"/>
          <w:i/>
          <w:iCs/>
          <w:color w:val="000000"/>
          <w:sz w:val="24"/>
          <w:szCs w:val="24"/>
        </w:rPr>
      </w:pPr>
    </w:p>
    <w:p w14:paraId="00D40DE7" w14:textId="77777777" w:rsidR="009E5D69" w:rsidRDefault="009E5D69" w:rsidP="009E5D69">
      <w:pPr>
        <w:adjustRightInd w:val="0"/>
        <w:rPr>
          <w:rFonts w:ascii="Tahoma" w:hAnsi="Tahoma" w:cs="Tahoma"/>
          <w:i/>
          <w:iCs/>
          <w:color w:val="000000"/>
          <w:sz w:val="24"/>
          <w:szCs w:val="24"/>
        </w:rPr>
      </w:pPr>
    </w:p>
    <w:p w14:paraId="62260586"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18" w:name="IDX1328"/>
      <w:bookmarkEnd w:id="1718"/>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71A0C69A"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67AEBEC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35D96FB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253E96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FF008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7680B2A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XCHI2020</w:t>
            </w:r>
          </w:p>
        </w:tc>
      </w:tr>
      <w:tr w:rsidR="009E5D69" w14:paraId="10B1797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282DB16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7BFC14A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XCHI2020 Number of dependent children</w:t>
            </w:r>
          </w:p>
        </w:tc>
      </w:tr>
      <w:tr w:rsidR="009E5D69" w14:paraId="47A031F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38E0E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7BC820D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6EB14E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67A9BF8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7626507F"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0E0DADDE"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738D594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10A7BD1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6</w:t>
            </w:r>
          </w:p>
        </w:tc>
      </w:tr>
    </w:tbl>
    <w:p w14:paraId="3DD3CBF4" w14:textId="77777777" w:rsidR="009E5D69" w:rsidRDefault="009E5D69" w:rsidP="009E5D69">
      <w:pPr>
        <w:adjustRightInd w:val="0"/>
        <w:rPr>
          <w:rFonts w:ascii="Trebuchet MS" w:hAnsi="Trebuchet MS" w:cs="Trebuchet MS"/>
          <w:color w:val="000000"/>
          <w:sz w:val="19"/>
          <w:szCs w:val="19"/>
        </w:rPr>
      </w:pPr>
    </w:p>
    <w:p w14:paraId="01443339" w14:textId="77777777" w:rsidR="009E5D69" w:rsidRDefault="009E5D69" w:rsidP="009E5D69">
      <w:pPr>
        <w:adjustRightInd w:val="0"/>
        <w:rPr>
          <w:rFonts w:ascii="Trebuchet MS" w:hAnsi="Trebuchet MS" w:cs="Trebuchet MS"/>
          <w:color w:val="000000"/>
          <w:sz w:val="19"/>
          <w:szCs w:val="19"/>
        </w:rPr>
      </w:pPr>
    </w:p>
    <w:p w14:paraId="306DD48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19" w:name="IDX1329"/>
      <w:bookmarkEnd w:id="1719"/>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E0BE8DD"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007FB33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69F1433C" w14:textId="77777777" w:rsidR="009E5D69" w:rsidRDefault="009E5D69" w:rsidP="009E5D69">
      <w:pPr>
        <w:adjustRightInd w:val="0"/>
        <w:rPr>
          <w:rFonts w:ascii="Trebuchet MS" w:hAnsi="Trebuchet MS" w:cs="Trebuchet MS"/>
          <w:color w:val="000000"/>
          <w:sz w:val="19"/>
          <w:szCs w:val="19"/>
        </w:rPr>
      </w:pPr>
    </w:p>
    <w:p w14:paraId="67AD336E" w14:textId="77777777" w:rsidR="009E5D69" w:rsidRDefault="009E5D69" w:rsidP="009E5D69">
      <w:pPr>
        <w:adjustRightInd w:val="0"/>
        <w:rPr>
          <w:rFonts w:ascii="Trebuchet MS" w:hAnsi="Trebuchet MS" w:cs="Trebuchet MS"/>
          <w:color w:val="000000"/>
          <w:sz w:val="19"/>
          <w:szCs w:val="19"/>
        </w:rPr>
      </w:pPr>
    </w:p>
    <w:p w14:paraId="7A9AEC9B"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0" w:name="IDX1330"/>
      <w:bookmarkEnd w:id="1720"/>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06B89D7"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2473FAD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2490F9D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93AE4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0395603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8CC60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59A7C0D8"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49956E8"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225B403"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39E120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6B77B665" w14:textId="77777777" w:rsidR="009E5D69" w:rsidRDefault="009E5D69" w:rsidP="009E5D69">
      <w:pPr>
        <w:adjustRightInd w:val="0"/>
        <w:rPr>
          <w:rFonts w:ascii="Trebuchet MS" w:hAnsi="Trebuchet MS" w:cs="Trebuchet MS"/>
          <w:color w:val="000000"/>
          <w:sz w:val="19"/>
          <w:szCs w:val="19"/>
        </w:rPr>
      </w:pPr>
    </w:p>
    <w:p w14:paraId="6A9D42B1" w14:textId="77777777" w:rsidR="009E5D69" w:rsidRDefault="009E5D69" w:rsidP="009E5D69">
      <w:pPr>
        <w:adjustRightInd w:val="0"/>
        <w:rPr>
          <w:rFonts w:ascii="Trebuchet MS" w:hAnsi="Trebuchet MS" w:cs="Trebuchet MS"/>
          <w:color w:val="000000"/>
          <w:sz w:val="19"/>
          <w:szCs w:val="19"/>
        </w:rPr>
      </w:pPr>
    </w:p>
    <w:p w14:paraId="2E145FD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1" w:name="IDX1331"/>
      <w:bookmarkEnd w:id="1721"/>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3C1F56D5"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5EAD5EE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1952EDB7" w14:textId="77777777" w:rsidR="009E5D69" w:rsidRDefault="009E5D69" w:rsidP="009E5D69">
      <w:pPr>
        <w:adjustRightInd w:val="0"/>
        <w:rPr>
          <w:rFonts w:ascii="Trebuchet MS" w:hAnsi="Trebuchet MS" w:cs="Trebuchet MS"/>
          <w:color w:val="000000"/>
          <w:sz w:val="19"/>
          <w:szCs w:val="19"/>
        </w:rPr>
      </w:pPr>
    </w:p>
    <w:p w14:paraId="1D765222" w14:textId="77777777" w:rsidR="009E5D69" w:rsidRDefault="009E5D69" w:rsidP="009E5D69">
      <w:pPr>
        <w:adjustRightInd w:val="0"/>
        <w:rPr>
          <w:rFonts w:ascii="Trebuchet MS" w:hAnsi="Trebuchet MS" w:cs="Trebuchet MS"/>
          <w:color w:val="000000"/>
          <w:sz w:val="19"/>
          <w:szCs w:val="19"/>
        </w:rPr>
      </w:pPr>
    </w:p>
    <w:p w14:paraId="5F39B53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2" w:name="IDX1332"/>
      <w:bookmarkEnd w:id="1722"/>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140485"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43EA21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in2020 = 1 then do;</w:t>
            </w:r>
          </w:p>
        </w:tc>
      </w:tr>
      <w:tr w:rsidR="009E5D69" w14:paraId="67606C62"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2FE0DB4"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C4981A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92ADC1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LFH007 = 1 then XCHI2020 = 2; *1 child;</w:t>
            </w:r>
          </w:p>
        </w:tc>
      </w:tr>
      <w:tr w:rsidR="009E5D69" w14:paraId="48E0D86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B0062F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LFH007 = 2 then XCHI2020 = 3; *2 children;</w:t>
            </w:r>
          </w:p>
        </w:tc>
      </w:tr>
      <w:tr w:rsidR="009E5D69" w14:paraId="23D9A8B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4DB806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 &lt;= LFH007 &lt; 99 then XCHI2020 = 4; *3 or more children;</w:t>
            </w:r>
          </w:p>
        </w:tc>
      </w:tr>
      <w:tr w:rsidR="009E5D69" w14:paraId="444AA70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02B32D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LFH007 = 99 then XCHI2020 = 99; *Unknown number of children (refused);</w:t>
            </w:r>
          </w:p>
        </w:tc>
      </w:tr>
      <w:tr w:rsidR="009E5D69" w14:paraId="44FA5DA4"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7EF62BC7"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(LFH006H = 0 or LFH007 = 0) then XCHI2020 = 1; *No children;</w:t>
            </w:r>
          </w:p>
        </w:tc>
      </w:tr>
      <w:tr w:rsidR="009E5D69" w14:paraId="66258F4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E7293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XCHI2020 = 99; *Unknown (not asked);</w:t>
            </w:r>
          </w:p>
        </w:tc>
      </w:tr>
      <w:tr w:rsidR="009E5D69" w14:paraId="35EEC00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49F77921"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37CBEA88"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48B81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24F12D83" w14:textId="77777777" w:rsidR="009E5D69" w:rsidRDefault="009E5D69" w:rsidP="009E5D69">
      <w:pPr>
        <w:adjustRightInd w:val="0"/>
        <w:rPr>
          <w:rFonts w:ascii="Trebuchet MS" w:hAnsi="Trebuchet MS" w:cs="Trebuchet MS"/>
          <w:color w:val="000000"/>
          <w:sz w:val="19"/>
          <w:szCs w:val="19"/>
        </w:rPr>
      </w:pPr>
    </w:p>
    <w:p w14:paraId="536BC6B7" w14:textId="77777777" w:rsidR="009E5D69" w:rsidRDefault="009E5D69" w:rsidP="009E5D69">
      <w:pPr>
        <w:adjustRightInd w:val="0"/>
        <w:rPr>
          <w:rFonts w:ascii="Trebuchet MS" w:hAnsi="Trebuchet MS" w:cs="Trebuchet MS"/>
          <w:color w:val="000000"/>
          <w:sz w:val="19"/>
          <w:szCs w:val="19"/>
        </w:rPr>
        <w:sectPr w:rsidR="009E5D69">
          <w:headerReference w:type="default" r:id="rId405"/>
          <w:footerReference w:type="default" r:id="rId406"/>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10FDB40"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23" w:name="IDX1333"/>
          <w:bookmarkEnd w:id="1723"/>
          <w:p w14:paraId="68B3494C"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24" w:name="_Toc144389454"/>
            <w:r>
              <w:rPr>
                <w:sz w:val="22"/>
                <w:szCs w:val="22"/>
              </w:rPr>
              <w:instrText>Number of dependent children</w:instrText>
            </w:r>
            <w:bookmarkEnd w:id="1724"/>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185AFCA5" w14:textId="77777777" w:rsidR="009E5D69" w:rsidRDefault="009E5D69" w:rsidP="009E5D69">
      <w:pPr>
        <w:adjustRightInd w:val="0"/>
        <w:rPr>
          <w:rFonts w:ascii="Tahoma" w:hAnsi="Tahoma" w:cs="Tahoma"/>
          <w:color w:val="000000"/>
          <w:sz w:val="28"/>
          <w:szCs w:val="28"/>
        </w:rPr>
      </w:pPr>
    </w:p>
    <w:p w14:paraId="759B09F9"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7744CACB"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57DA92F6"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25" w:name="IDX1334"/>
            <w:bookmarkEnd w:id="1725"/>
            <w:r>
              <w:rPr>
                <w:rFonts w:ascii="Tahoma" w:hAnsi="Tahoma" w:cs="Tahoma"/>
                <w:color w:val="000000"/>
                <w:sz w:val="28"/>
                <w:szCs w:val="28"/>
              </w:rPr>
              <w:fldChar w:fldCharType="begin"/>
            </w:r>
            <w:r>
              <w:rPr>
                <w:sz w:val="24"/>
                <w:szCs w:val="24"/>
              </w:rPr>
              <w:instrText>tc "</w:instrText>
            </w:r>
            <w:bookmarkStart w:id="1726" w:name="_Toc144389455"/>
            <w:r>
              <w:rPr>
                <w:sz w:val="22"/>
                <w:szCs w:val="22"/>
              </w:rPr>
              <w:instrText>XCHI2021</w:instrText>
            </w:r>
            <w:bookmarkEnd w:id="1726"/>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XCHI2021</w:t>
            </w:r>
          </w:p>
        </w:tc>
      </w:tr>
    </w:tbl>
    <w:p w14:paraId="2524CF60" w14:textId="77777777" w:rsidR="009E5D69" w:rsidRDefault="009E5D69" w:rsidP="009E5D69">
      <w:pPr>
        <w:adjustRightInd w:val="0"/>
        <w:rPr>
          <w:rFonts w:ascii="Tahoma" w:hAnsi="Tahoma" w:cs="Tahoma"/>
          <w:i/>
          <w:iCs/>
          <w:color w:val="000000"/>
          <w:sz w:val="24"/>
          <w:szCs w:val="24"/>
        </w:rPr>
      </w:pPr>
    </w:p>
    <w:p w14:paraId="103452A5" w14:textId="77777777" w:rsidR="009E5D69" w:rsidRDefault="009E5D69" w:rsidP="009E5D69">
      <w:pPr>
        <w:adjustRightInd w:val="0"/>
        <w:rPr>
          <w:rFonts w:ascii="Tahoma" w:hAnsi="Tahoma" w:cs="Tahoma"/>
          <w:i/>
          <w:iCs/>
          <w:color w:val="000000"/>
          <w:sz w:val="24"/>
          <w:szCs w:val="24"/>
        </w:rPr>
      </w:pPr>
    </w:p>
    <w:p w14:paraId="42534355"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27" w:name="IDX1335"/>
      <w:bookmarkEnd w:id="1727"/>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62AFB8EE"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0F4AE0F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6A5D38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4374BA4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A565DB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E5665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XCHI2021</w:t>
            </w:r>
          </w:p>
        </w:tc>
      </w:tr>
      <w:tr w:rsidR="009E5D69" w14:paraId="0404EBAA"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01A24F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608A09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XCHI2021 Number of dependent children</w:t>
            </w:r>
          </w:p>
        </w:tc>
      </w:tr>
      <w:tr w:rsidR="009E5D69" w14:paraId="0B7E776B"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D19E7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43B82C0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37305AD1"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0DB7FA0C"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6005E5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1030B709"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5518DFA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364856A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7</w:t>
            </w:r>
          </w:p>
        </w:tc>
      </w:tr>
    </w:tbl>
    <w:p w14:paraId="37EA8580" w14:textId="77777777" w:rsidR="009E5D69" w:rsidRDefault="009E5D69" w:rsidP="009E5D69">
      <w:pPr>
        <w:adjustRightInd w:val="0"/>
        <w:rPr>
          <w:rFonts w:ascii="Trebuchet MS" w:hAnsi="Trebuchet MS" w:cs="Trebuchet MS"/>
          <w:color w:val="000000"/>
          <w:sz w:val="19"/>
          <w:szCs w:val="19"/>
        </w:rPr>
      </w:pPr>
    </w:p>
    <w:p w14:paraId="3B103FF0" w14:textId="77777777" w:rsidR="009E5D69" w:rsidRDefault="009E5D69" w:rsidP="009E5D69">
      <w:pPr>
        <w:adjustRightInd w:val="0"/>
        <w:rPr>
          <w:rFonts w:ascii="Trebuchet MS" w:hAnsi="Trebuchet MS" w:cs="Trebuchet MS"/>
          <w:color w:val="000000"/>
          <w:sz w:val="19"/>
          <w:szCs w:val="19"/>
        </w:rPr>
      </w:pPr>
    </w:p>
    <w:p w14:paraId="7971BC1E"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8" w:name="IDX1336"/>
      <w:bookmarkEnd w:id="1728"/>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BF1BDB7"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1B4AB44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2407CD61" w14:textId="77777777" w:rsidR="009E5D69" w:rsidRDefault="009E5D69" w:rsidP="009E5D69">
      <w:pPr>
        <w:adjustRightInd w:val="0"/>
        <w:rPr>
          <w:rFonts w:ascii="Trebuchet MS" w:hAnsi="Trebuchet MS" w:cs="Trebuchet MS"/>
          <w:color w:val="000000"/>
          <w:sz w:val="19"/>
          <w:szCs w:val="19"/>
        </w:rPr>
      </w:pPr>
    </w:p>
    <w:p w14:paraId="5A5EC90B" w14:textId="77777777" w:rsidR="009E5D69" w:rsidRDefault="009E5D69" w:rsidP="009E5D69">
      <w:pPr>
        <w:adjustRightInd w:val="0"/>
        <w:rPr>
          <w:rFonts w:ascii="Trebuchet MS" w:hAnsi="Trebuchet MS" w:cs="Trebuchet MS"/>
          <w:color w:val="000000"/>
          <w:sz w:val="19"/>
          <w:szCs w:val="19"/>
        </w:rPr>
      </w:pPr>
    </w:p>
    <w:p w14:paraId="01539DCA"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29" w:name="IDX1337"/>
      <w:bookmarkEnd w:id="1729"/>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44BB947D"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7FD90C5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06A8AD5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B3C62D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4A02D38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0FD248"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18FFA9B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97A6EF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3E113BA0"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31D820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36294C1B" w14:textId="77777777" w:rsidR="009E5D69" w:rsidRDefault="009E5D69" w:rsidP="009E5D69">
      <w:pPr>
        <w:adjustRightInd w:val="0"/>
        <w:rPr>
          <w:rFonts w:ascii="Trebuchet MS" w:hAnsi="Trebuchet MS" w:cs="Trebuchet MS"/>
          <w:color w:val="000000"/>
          <w:sz w:val="19"/>
          <w:szCs w:val="19"/>
        </w:rPr>
      </w:pPr>
    </w:p>
    <w:p w14:paraId="69597F9F" w14:textId="77777777" w:rsidR="009E5D69" w:rsidRDefault="009E5D69" w:rsidP="009E5D69">
      <w:pPr>
        <w:adjustRightInd w:val="0"/>
        <w:rPr>
          <w:rFonts w:ascii="Trebuchet MS" w:hAnsi="Trebuchet MS" w:cs="Trebuchet MS"/>
          <w:color w:val="000000"/>
          <w:sz w:val="19"/>
          <w:szCs w:val="19"/>
        </w:rPr>
      </w:pPr>
    </w:p>
    <w:p w14:paraId="2981F278"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0" w:name="IDX1338"/>
      <w:bookmarkEnd w:id="1730"/>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1CFBFE5F"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793FBB2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0A5A3A56" w14:textId="77777777" w:rsidR="009E5D69" w:rsidRDefault="009E5D69" w:rsidP="009E5D69">
      <w:pPr>
        <w:adjustRightInd w:val="0"/>
        <w:rPr>
          <w:rFonts w:ascii="Trebuchet MS" w:hAnsi="Trebuchet MS" w:cs="Trebuchet MS"/>
          <w:color w:val="000000"/>
          <w:sz w:val="19"/>
          <w:szCs w:val="19"/>
        </w:rPr>
      </w:pPr>
    </w:p>
    <w:p w14:paraId="427CB515" w14:textId="77777777" w:rsidR="009E5D69" w:rsidRDefault="009E5D69" w:rsidP="009E5D69">
      <w:pPr>
        <w:adjustRightInd w:val="0"/>
        <w:rPr>
          <w:rFonts w:ascii="Trebuchet MS" w:hAnsi="Trebuchet MS" w:cs="Trebuchet MS"/>
          <w:color w:val="000000"/>
          <w:sz w:val="19"/>
          <w:szCs w:val="19"/>
        </w:rPr>
      </w:pPr>
    </w:p>
    <w:p w14:paraId="453BB72D"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1" w:name="IDX1339"/>
      <w:bookmarkEnd w:id="1731"/>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5643F8A6"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1EEF1D4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in2021 = 1 then do;</w:t>
            </w:r>
          </w:p>
        </w:tc>
      </w:tr>
      <w:tr w:rsidR="009E5D69" w14:paraId="05A466E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8A6E4CE"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7B5540CF"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F0CDBB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LGH007 = 1 then XCHI2021 = 2; *1 child;</w:t>
            </w:r>
          </w:p>
        </w:tc>
      </w:tr>
      <w:tr w:rsidR="009E5D69" w14:paraId="07BCC0F7"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0A43CC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LGH007 = 2 then XCHI2021 = 3; *2 children;</w:t>
            </w:r>
          </w:p>
        </w:tc>
      </w:tr>
      <w:tr w:rsidR="009E5D69" w14:paraId="0C3807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F438451"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 &lt;= LGH007 &lt; 99 then XCHI2021 = 4; *3 or more children;</w:t>
            </w:r>
          </w:p>
        </w:tc>
      </w:tr>
      <w:tr w:rsidR="009E5D69" w14:paraId="357CAAFE"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7CA96D"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LGH007 = 99 then XCHI2021 = 99; *Unknown number of children (refused);</w:t>
            </w:r>
          </w:p>
        </w:tc>
      </w:tr>
      <w:tr w:rsidR="009E5D69" w14:paraId="669649E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AB8977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(LGH006H = 0 or LGH007 = 0) then XCHI2021 = 1; *No children;</w:t>
            </w:r>
          </w:p>
        </w:tc>
      </w:tr>
      <w:tr w:rsidR="009E5D69" w14:paraId="7BDFC833"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E9DEED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XCHI2021 = 99; *Unknown (not asked);</w:t>
            </w:r>
          </w:p>
        </w:tc>
      </w:tr>
      <w:tr w:rsidR="009E5D69" w14:paraId="332E75C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3104B88"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6D1339E5"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18681C5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15A10AAB" w14:textId="77777777" w:rsidR="009E5D69" w:rsidRDefault="009E5D69" w:rsidP="009E5D69">
      <w:pPr>
        <w:adjustRightInd w:val="0"/>
        <w:rPr>
          <w:rFonts w:ascii="Trebuchet MS" w:hAnsi="Trebuchet MS" w:cs="Trebuchet MS"/>
          <w:color w:val="000000"/>
          <w:sz w:val="19"/>
          <w:szCs w:val="19"/>
        </w:rPr>
      </w:pPr>
    </w:p>
    <w:p w14:paraId="5E22FAFD" w14:textId="77777777" w:rsidR="009E5D69" w:rsidRDefault="009E5D69" w:rsidP="009E5D69">
      <w:pPr>
        <w:adjustRightInd w:val="0"/>
        <w:rPr>
          <w:rFonts w:ascii="Trebuchet MS" w:hAnsi="Trebuchet MS" w:cs="Trebuchet MS"/>
          <w:color w:val="000000"/>
          <w:sz w:val="19"/>
          <w:szCs w:val="19"/>
        </w:rPr>
        <w:sectPr w:rsidR="009E5D69">
          <w:headerReference w:type="default" r:id="rId407"/>
          <w:footerReference w:type="default" r:id="rId408"/>
          <w:pgSz w:w="11905" w:h="16837"/>
          <w:pgMar w:top="360" w:right="1247" w:bottom="360" w:left="1134" w:header="720" w:footer="360" w:gutter="0"/>
          <w:cols w:space="720"/>
        </w:sectPr>
      </w:pPr>
      <w:r>
        <w:rPr>
          <w:rFonts w:ascii="Trebuchet MS" w:hAnsi="Trebuchet MS" w:cs="Trebuchet MS"/>
          <w:color w:val="000000"/>
          <w:sz w:val="19"/>
          <w:szCs w:val="19"/>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4C8E1F21"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bookmarkStart w:id="1732" w:name="IDX1340"/>
          <w:bookmarkEnd w:id="1732"/>
          <w:p w14:paraId="7F03B6F0" w14:textId="77777777" w:rsidR="009E5D69" w:rsidRDefault="009E5D69" w:rsidP="006A0CC6">
            <w:pPr>
              <w:adjustRightInd w:val="0"/>
              <w:spacing w:before="60" w:after="60"/>
              <w:rPr>
                <w:rFonts w:ascii="Tahoma" w:hAnsi="Tahoma" w:cs="Tahoma"/>
                <w:color w:val="000000"/>
                <w:sz w:val="28"/>
                <w:szCs w:val="28"/>
              </w:rPr>
            </w:pPr>
            <w:r>
              <w:rPr>
                <w:sz w:val="24"/>
                <w:szCs w:val="24"/>
              </w:rPr>
              <w:fldChar w:fldCharType="begin"/>
            </w:r>
            <w:r>
              <w:rPr>
                <w:sz w:val="24"/>
                <w:szCs w:val="24"/>
              </w:rPr>
              <w:instrText>tc "</w:instrText>
            </w:r>
            <w:bookmarkStart w:id="1733" w:name="_Toc144389456"/>
            <w:r>
              <w:rPr>
                <w:sz w:val="22"/>
                <w:szCs w:val="22"/>
              </w:rPr>
              <w:instrText>Number of dependent children</w:instrText>
            </w:r>
            <w:bookmarkEnd w:id="1733"/>
            <w:r>
              <w:rPr>
                <w:sz w:val="22"/>
                <w:szCs w:val="22"/>
              </w:rPr>
              <w:instrText xml:space="preserve"> " \f C \l 1</w:instrText>
            </w:r>
            <w:r>
              <w:rPr>
                <w:sz w:val="24"/>
                <w:szCs w:val="24"/>
              </w:rPr>
              <w:fldChar w:fldCharType="end"/>
            </w:r>
            <w:r>
              <w:rPr>
                <w:sz w:val="24"/>
                <w:szCs w:val="24"/>
              </w:rPr>
              <w:fldChar w:fldCharType="begin"/>
            </w:r>
            <w:r>
              <w:rPr>
                <w:sz w:val="24"/>
                <w:szCs w:val="24"/>
              </w:rPr>
              <w:instrText>tc "</w:instrText>
            </w:r>
            <w:r>
              <w:rPr>
                <w:sz w:val="22"/>
                <w:szCs w:val="22"/>
              </w:rPr>
              <w:instrText xml:space="preserve"> " \f C \l 2</w:instrText>
            </w:r>
            <w:r>
              <w:rPr>
                <w:sz w:val="24"/>
                <w:szCs w:val="24"/>
              </w:rPr>
              <w:fldChar w:fldCharType="end"/>
            </w:r>
            <w:r>
              <w:rPr>
                <w:rFonts w:ascii="Tahoma" w:hAnsi="Tahoma" w:cs="Tahoma"/>
                <w:color w:val="000000"/>
                <w:sz w:val="28"/>
                <w:szCs w:val="28"/>
              </w:rPr>
              <w:t>Number of dependent children</w:t>
            </w:r>
          </w:p>
        </w:tc>
      </w:tr>
    </w:tbl>
    <w:p w14:paraId="034D1E44" w14:textId="77777777" w:rsidR="009E5D69" w:rsidRDefault="009E5D69" w:rsidP="009E5D69">
      <w:pPr>
        <w:adjustRightInd w:val="0"/>
        <w:rPr>
          <w:rFonts w:ascii="Tahoma" w:hAnsi="Tahoma" w:cs="Tahoma"/>
          <w:color w:val="000000"/>
          <w:sz w:val="28"/>
          <w:szCs w:val="28"/>
        </w:rPr>
      </w:pPr>
    </w:p>
    <w:p w14:paraId="408ED20C" w14:textId="77777777" w:rsidR="009E5D69" w:rsidRDefault="009E5D69" w:rsidP="009E5D69">
      <w:pPr>
        <w:adjustRightInd w:val="0"/>
        <w:rPr>
          <w:rFonts w:ascii="Tahoma" w:hAnsi="Tahoma" w:cs="Tahoma"/>
          <w:color w:val="000000"/>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9807"/>
      </w:tblGrid>
      <w:tr w:rsidR="009E5D69" w14:paraId="6A68C683" w14:textId="77777777" w:rsidTr="006A0CC6">
        <w:trPr>
          <w:cantSplit/>
          <w:jc w:val="center"/>
        </w:trPr>
        <w:tc>
          <w:tcPr>
            <w:tcW w:w="9807" w:type="dxa"/>
            <w:tcBorders>
              <w:top w:val="nil"/>
              <w:left w:val="nil"/>
              <w:bottom w:val="nil"/>
              <w:right w:val="nil"/>
            </w:tcBorders>
            <w:shd w:val="clear" w:color="auto" w:fill="FFFFFF"/>
            <w:tcMar>
              <w:left w:w="60" w:type="dxa"/>
              <w:right w:w="60" w:type="dxa"/>
            </w:tcMar>
          </w:tcPr>
          <w:p w14:paraId="421CEACE" w14:textId="77777777" w:rsidR="009E5D69" w:rsidRDefault="009E5D69" w:rsidP="006A0CC6">
            <w:pPr>
              <w:adjustRightInd w:val="0"/>
              <w:spacing w:before="60" w:after="60"/>
              <w:rPr>
                <w:rFonts w:ascii="Tahoma" w:hAnsi="Tahoma" w:cs="Tahoma"/>
                <w:i/>
                <w:iCs/>
                <w:color w:val="000000"/>
                <w:sz w:val="24"/>
                <w:szCs w:val="24"/>
              </w:rPr>
            </w:pPr>
            <w:r>
              <w:rPr>
                <w:rFonts w:ascii="Tahoma" w:hAnsi="Tahoma" w:cs="Tahoma"/>
                <w:color w:val="000000"/>
                <w:sz w:val="28"/>
                <w:szCs w:val="28"/>
              </w:rPr>
              <w:t xml:space="preserve"> </w:t>
            </w:r>
            <w:bookmarkStart w:id="1734" w:name="IDX1341"/>
            <w:bookmarkEnd w:id="1734"/>
            <w:r>
              <w:rPr>
                <w:rFonts w:ascii="Tahoma" w:hAnsi="Tahoma" w:cs="Tahoma"/>
                <w:color w:val="000000"/>
                <w:sz w:val="28"/>
                <w:szCs w:val="28"/>
              </w:rPr>
              <w:fldChar w:fldCharType="begin"/>
            </w:r>
            <w:r>
              <w:rPr>
                <w:sz w:val="24"/>
                <w:szCs w:val="24"/>
              </w:rPr>
              <w:instrText>tc "</w:instrText>
            </w:r>
            <w:bookmarkStart w:id="1735" w:name="_Toc144389457"/>
            <w:r>
              <w:rPr>
                <w:sz w:val="22"/>
                <w:szCs w:val="22"/>
              </w:rPr>
              <w:instrText>XCHI2022</w:instrText>
            </w:r>
            <w:bookmarkEnd w:id="1735"/>
            <w:r>
              <w:rPr>
                <w:sz w:val="22"/>
                <w:szCs w:val="22"/>
              </w:rPr>
              <w:instrText xml:space="preserve"> " \f C \l 1</w:instrText>
            </w:r>
            <w:r>
              <w:rPr>
                <w:rFonts w:ascii="Tahoma" w:hAnsi="Tahoma" w:cs="Tahoma"/>
                <w:color w:val="000000"/>
                <w:sz w:val="28"/>
                <w:szCs w:val="28"/>
              </w:rPr>
              <w:fldChar w:fldCharType="end"/>
            </w:r>
            <w:r>
              <w:rPr>
                <w:rFonts w:ascii="Tahoma" w:hAnsi="Tahoma" w:cs="Tahoma"/>
                <w:color w:val="000000"/>
                <w:sz w:val="28"/>
                <w:szCs w:val="28"/>
              </w:rPr>
              <w:fldChar w:fldCharType="begin"/>
            </w:r>
            <w:r>
              <w:rPr>
                <w:sz w:val="24"/>
                <w:szCs w:val="24"/>
              </w:rPr>
              <w:instrText>tc "</w:instrText>
            </w:r>
            <w:r>
              <w:rPr>
                <w:sz w:val="22"/>
                <w:szCs w:val="22"/>
              </w:rPr>
              <w:instrText xml:space="preserve"> " \f C \l 2</w:instrText>
            </w:r>
            <w:r>
              <w:rPr>
                <w:rFonts w:ascii="Tahoma" w:hAnsi="Tahoma" w:cs="Tahoma"/>
                <w:color w:val="000000"/>
                <w:sz w:val="28"/>
                <w:szCs w:val="28"/>
              </w:rPr>
              <w:fldChar w:fldCharType="end"/>
            </w:r>
            <w:r>
              <w:rPr>
                <w:rFonts w:ascii="Tahoma" w:hAnsi="Tahoma" w:cs="Tahoma"/>
                <w:i/>
                <w:iCs/>
                <w:color w:val="000000"/>
                <w:sz w:val="24"/>
                <w:szCs w:val="24"/>
              </w:rPr>
              <w:t>XCHI2022</w:t>
            </w:r>
          </w:p>
        </w:tc>
      </w:tr>
    </w:tbl>
    <w:p w14:paraId="50947C16" w14:textId="77777777" w:rsidR="009E5D69" w:rsidRDefault="009E5D69" w:rsidP="009E5D69">
      <w:pPr>
        <w:adjustRightInd w:val="0"/>
        <w:rPr>
          <w:rFonts w:ascii="Tahoma" w:hAnsi="Tahoma" w:cs="Tahoma"/>
          <w:i/>
          <w:iCs/>
          <w:color w:val="000000"/>
          <w:sz w:val="24"/>
          <w:szCs w:val="24"/>
        </w:rPr>
      </w:pPr>
    </w:p>
    <w:p w14:paraId="6B69326E" w14:textId="77777777" w:rsidR="009E5D69" w:rsidRDefault="009E5D69" w:rsidP="009E5D69">
      <w:pPr>
        <w:adjustRightInd w:val="0"/>
        <w:rPr>
          <w:rFonts w:ascii="Tahoma" w:hAnsi="Tahoma" w:cs="Tahoma"/>
          <w:i/>
          <w:iCs/>
          <w:color w:val="000000"/>
          <w:sz w:val="24"/>
          <w:szCs w:val="24"/>
        </w:rPr>
      </w:pPr>
    </w:p>
    <w:p w14:paraId="3DC08904" w14:textId="77777777" w:rsidR="009E5D69" w:rsidRDefault="009E5D69" w:rsidP="009E5D69">
      <w:pPr>
        <w:adjustRightInd w:val="0"/>
        <w:rPr>
          <w:rFonts w:ascii="Tahoma" w:hAnsi="Tahoma" w:cs="Tahoma"/>
          <w:sz w:val="24"/>
          <w:szCs w:val="24"/>
        </w:rPr>
      </w:pPr>
      <w:r>
        <w:rPr>
          <w:rFonts w:ascii="Tahoma" w:hAnsi="Tahoma" w:cs="Tahoma"/>
          <w:i/>
          <w:iCs/>
          <w:color w:val="000000"/>
          <w:sz w:val="24"/>
          <w:szCs w:val="24"/>
        </w:rPr>
        <w:t xml:space="preserve"> </w:t>
      </w:r>
      <w:bookmarkStart w:id="1736" w:name="IDX1342"/>
      <w:bookmarkEnd w:id="1736"/>
      <w:r>
        <w:rPr>
          <w:rFonts w:ascii="Tahoma" w:hAnsi="Tahoma" w:cs="Tahoma"/>
          <w:color w:val="000000"/>
          <w:sz w:val="24"/>
          <w:szCs w:val="24"/>
          <w:shd w:val="clear" w:color="auto" w:fill="FFFFFF"/>
        </w:rPr>
        <w:t>Variable details</w:t>
      </w:r>
    </w:p>
    <w:tbl>
      <w:tblPr>
        <w:tblW w:w="0" w:type="auto"/>
        <w:tblInd w:w="60" w:type="dxa"/>
        <w:tblLayout w:type="fixed"/>
        <w:tblCellMar>
          <w:left w:w="0" w:type="dxa"/>
          <w:right w:w="0" w:type="dxa"/>
        </w:tblCellMar>
        <w:tblLook w:val="0000" w:firstRow="0" w:lastRow="0" w:firstColumn="0" w:lastColumn="0" w:noHBand="0" w:noVBand="0"/>
      </w:tblPr>
      <w:tblGrid>
        <w:gridCol w:w="1701"/>
        <w:gridCol w:w="7360"/>
      </w:tblGrid>
      <w:tr w:rsidR="009E5D69" w14:paraId="52F63F53" w14:textId="77777777" w:rsidTr="006A0CC6">
        <w:trPr>
          <w:cantSplit/>
        </w:trPr>
        <w:tc>
          <w:tcPr>
            <w:tcW w:w="1701" w:type="dxa"/>
            <w:tcBorders>
              <w:top w:val="single" w:sz="6" w:space="0" w:color="000000"/>
              <w:left w:val="single" w:sz="6" w:space="0" w:color="000000"/>
              <w:bottom w:val="nil"/>
              <w:right w:val="nil"/>
            </w:tcBorders>
            <w:shd w:val="clear" w:color="auto" w:fill="FFFFFF"/>
            <w:tcMar>
              <w:left w:w="60" w:type="dxa"/>
              <w:right w:w="60" w:type="dxa"/>
            </w:tcMar>
          </w:tcPr>
          <w:p w14:paraId="1E553D6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Cohort</w:t>
            </w:r>
          </w:p>
        </w:tc>
        <w:tc>
          <w:tcPr>
            <w:tcW w:w="7360" w:type="dxa"/>
            <w:tcBorders>
              <w:top w:val="single" w:sz="6" w:space="0" w:color="000000"/>
              <w:left w:val="nil"/>
              <w:bottom w:val="nil"/>
              <w:right w:val="single" w:sz="6" w:space="0" w:color="000000"/>
            </w:tcBorders>
            <w:shd w:val="clear" w:color="auto" w:fill="FFFFFF"/>
            <w:tcMar>
              <w:left w:w="60" w:type="dxa"/>
              <w:right w:w="60" w:type="dxa"/>
            </w:tcMar>
          </w:tcPr>
          <w:p w14:paraId="4720DE2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Y15</w:t>
            </w:r>
          </w:p>
        </w:tc>
      </w:tr>
      <w:tr w:rsidR="009E5D69" w14:paraId="10BBEC14"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4BE83ADA"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name</w:t>
            </w:r>
          </w:p>
        </w:tc>
        <w:tc>
          <w:tcPr>
            <w:tcW w:w="7360" w:type="dxa"/>
            <w:tcBorders>
              <w:top w:val="nil"/>
              <w:left w:val="nil"/>
              <w:bottom w:val="nil"/>
              <w:right w:val="single" w:sz="6" w:space="0" w:color="000000"/>
            </w:tcBorders>
            <w:shd w:val="clear" w:color="auto" w:fill="FFFFFF"/>
            <w:tcMar>
              <w:left w:w="60" w:type="dxa"/>
              <w:right w:w="60" w:type="dxa"/>
            </w:tcMar>
          </w:tcPr>
          <w:p w14:paraId="2726A606"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XCHI2022</w:t>
            </w:r>
          </w:p>
        </w:tc>
      </w:tr>
      <w:tr w:rsidR="009E5D69" w14:paraId="08E27DD9"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145C82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Variable label</w:t>
            </w:r>
          </w:p>
        </w:tc>
        <w:tc>
          <w:tcPr>
            <w:tcW w:w="7360" w:type="dxa"/>
            <w:tcBorders>
              <w:top w:val="nil"/>
              <w:left w:val="nil"/>
              <w:bottom w:val="nil"/>
              <w:right w:val="single" w:sz="6" w:space="0" w:color="000000"/>
            </w:tcBorders>
            <w:shd w:val="clear" w:color="auto" w:fill="FFFFFF"/>
            <w:tcMar>
              <w:left w:w="60" w:type="dxa"/>
              <w:right w:w="60" w:type="dxa"/>
            </w:tcMar>
          </w:tcPr>
          <w:p w14:paraId="3BF6DF54"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Derived: XCHI2022 Number of dependent children</w:t>
            </w:r>
          </w:p>
        </w:tc>
      </w:tr>
      <w:tr w:rsidR="009E5D69" w14:paraId="127570D8"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7402A99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Topic area</w:t>
            </w:r>
          </w:p>
        </w:tc>
        <w:tc>
          <w:tcPr>
            <w:tcW w:w="7360" w:type="dxa"/>
            <w:tcBorders>
              <w:top w:val="nil"/>
              <w:left w:val="nil"/>
              <w:bottom w:val="nil"/>
              <w:right w:val="single" w:sz="6" w:space="0" w:color="000000"/>
            </w:tcBorders>
            <w:shd w:val="clear" w:color="auto" w:fill="FFFFFF"/>
            <w:tcMar>
              <w:left w:w="60" w:type="dxa"/>
              <w:right w:w="60" w:type="dxa"/>
            </w:tcMar>
          </w:tcPr>
          <w:p w14:paraId="25323705"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Social</w:t>
            </w:r>
          </w:p>
        </w:tc>
      </w:tr>
      <w:tr w:rsidR="009E5D69" w14:paraId="4C96A1F5" w14:textId="77777777" w:rsidTr="006A0CC6">
        <w:trPr>
          <w:cantSplit/>
        </w:trPr>
        <w:tc>
          <w:tcPr>
            <w:tcW w:w="1701" w:type="dxa"/>
            <w:tcBorders>
              <w:top w:val="nil"/>
              <w:left w:val="single" w:sz="6" w:space="0" w:color="000000"/>
              <w:bottom w:val="nil"/>
              <w:right w:val="nil"/>
            </w:tcBorders>
            <w:shd w:val="clear" w:color="auto" w:fill="FFFFFF"/>
            <w:tcMar>
              <w:left w:w="60" w:type="dxa"/>
              <w:right w:w="60" w:type="dxa"/>
            </w:tcMar>
          </w:tcPr>
          <w:p w14:paraId="3E76C085"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Data type</w:t>
            </w:r>
          </w:p>
        </w:tc>
        <w:tc>
          <w:tcPr>
            <w:tcW w:w="7360" w:type="dxa"/>
            <w:tcBorders>
              <w:top w:val="nil"/>
              <w:left w:val="nil"/>
              <w:bottom w:val="nil"/>
              <w:right w:val="single" w:sz="6" w:space="0" w:color="000000"/>
            </w:tcBorders>
            <w:shd w:val="clear" w:color="auto" w:fill="FFFFFF"/>
            <w:tcMar>
              <w:left w:w="60" w:type="dxa"/>
              <w:right w:w="60" w:type="dxa"/>
            </w:tcMar>
          </w:tcPr>
          <w:p w14:paraId="6CC4950A"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Numeric</w:t>
            </w:r>
          </w:p>
        </w:tc>
      </w:tr>
      <w:tr w:rsidR="009E5D69" w14:paraId="292D169B" w14:textId="77777777" w:rsidTr="006A0CC6">
        <w:trPr>
          <w:cantSplit/>
        </w:trPr>
        <w:tc>
          <w:tcPr>
            <w:tcW w:w="1701" w:type="dxa"/>
            <w:tcBorders>
              <w:top w:val="nil"/>
              <w:left w:val="single" w:sz="6" w:space="0" w:color="000000"/>
              <w:bottom w:val="single" w:sz="6" w:space="0" w:color="000000"/>
              <w:right w:val="nil"/>
            </w:tcBorders>
            <w:shd w:val="clear" w:color="auto" w:fill="FFFFFF"/>
            <w:tcMar>
              <w:left w:w="60" w:type="dxa"/>
              <w:right w:w="60" w:type="dxa"/>
            </w:tcMar>
          </w:tcPr>
          <w:p w14:paraId="49D021A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Survey wave</w:t>
            </w:r>
          </w:p>
        </w:tc>
        <w:tc>
          <w:tcPr>
            <w:tcW w:w="7360" w:type="dxa"/>
            <w:tcBorders>
              <w:top w:val="nil"/>
              <w:left w:val="nil"/>
              <w:bottom w:val="single" w:sz="6" w:space="0" w:color="000000"/>
              <w:right w:val="single" w:sz="6" w:space="0" w:color="000000"/>
            </w:tcBorders>
            <w:shd w:val="clear" w:color="auto" w:fill="FFFFFF"/>
            <w:tcMar>
              <w:left w:w="60" w:type="dxa"/>
              <w:right w:w="60" w:type="dxa"/>
            </w:tcMar>
          </w:tcPr>
          <w:p w14:paraId="50A6C6F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8</w:t>
            </w:r>
          </w:p>
        </w:tc>
      </w:tr>
    </w:tbl>
    <w:p w14:paraId="41C8F659" w14:textId="77777777" w:rsidR="009E5D69" w:rsidRDefault="009E5D69" w:rsidP="009E5D69">
      <w:pPr>
        <w:adjustRightInd w:val="0"/>
        <w:rPr>
          <w:rFonts w:ascii="Trebuchet MS" w:hAnsi="Trebuchet MS" w:cs="Trebuchet MS"/>
          <w:color w:val="000000"/>
          <w:sz w:val="19"/>
          <w:szCs w:val="19"/>
        </w:rPr>
      </w:pPr>
    </w:p>
    <w:p w14:paraId="559F9D75" w14:textId="77777777" w:rsidR="009E5D69" w:rsidRDefault="009E5D69" w:rsidP="009E5D69">
      <w:pPr>
        <w:adjustRightInd w:val="0"/>
        <w:rPr>
          <w:rFonts w:ascii="Trebuchet MS" w:hAnsi="Trebuchet MS" w:cs="Trebuchet MS"/>
          <w:color w:val="000000"/>
          <w:sz w:val="19"/>
          <w:szCs w:val="19"/>
        </w:rPr>
      </w:pPr>
    </w:p>
    <w:p w14:paraId="67686546"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7" w:name="IDX1343"/>
      <w:bookmarkEnd w:id="1737"/>
      <w:r>
        <w:rPr>
          <w:rFonts w:ascii="Tahoma" w:hAnsi="Tahoma" w:cs="Tahoma"/>
          <w:color w:val="000000"/>
          <w:sz w:val="24"/>
          <w:szCs w:val="24"/>
          <w:shd w:val="clear" w:color="auto" w:fill="FFFFFF"/>
        </w:rPr>
        <w:t>Description</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08714BD4"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2B020B1E"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The number of dependent children at the time of interview.</w:t>
            </w:r>
          </w:p>
        </w:tc>
      </w:tr>
    </w:tbl>
    <w:p w14:paraId="7D76B3E4" w14:textId="77777777" w:rsidR="009E5D69" w:rsidRDefault="009E5D69" w:rsidP="009E5D69">
      <w:pPr>
        <w:adjustRightInd w:val="0"/>
        <w:rPr>
          <w:rFonts w:ascii="Trebuchet MS" w:hAnsi="Trebuchet MS" w:cs="Trebuchet MS"/>
          <w:color w:val="000000"/>
          <w:sz w:val="19"/>
          <w:szCs w:val="19"/>
        </w:rPr>
      </w:pPr>
    </w:p>
    <w:p w14:paraId="4DE034A7" w14:textId="77777777" w:rsidR="009E5D69" w:rsidRDefault="009E5D69" w:rsidP="009E5D69">
      <w:pPr>
        <w:adjustRightInd w:val="0"/>
        <w:rPr>
          <w:rFonts w:ascii="Trebuchet MS" w:hAnsi="Trebuchet MS" w:cs="Trebuchet MS"/>
          <w:color w:val="000000"/>
          <w:sz w:val="19"/>
          <w:szCs w:val="19"/>
        </w:rPr>
      </w:pPr>
    </w:p>
    <w:p w14:paraId="2D50CA3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8" w:name="IDX1344"/>
      <w:bookmarkEnd w:id="1738"/>
      <w:r>
        <w:rPr>
          <w:rFonts w:ascii="Tahoma" w:hAnsi="Tahoma" w:cs="Tahoma"/>
          <w:color w:val="000000"/>
          <w:sz w:val="24"/>
          <w:szCs w:val="24"/>
          <w:shd w:val="clear" w:color="auto" w:fill="FFFFFF"/>
        </w:rPr>
        <w:t>Formats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F3840A2"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F69F713"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1 =  1 0 children</w:t>
            </w:r>
          </w:p>
        </w:tc>
      </w:tr>
      <w:tr w:rsidR="009E5D69" w14:paraId="1754FAE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C14718C"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2 =  2 1 child</w:t>
            </w:r>
          </w:p>
        </w:tc>
      </w:tr>
      <w:tr w:rsidR="009E5D69" w14:paraId="7212E4AD"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229363F"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3 =  3 2 children</w:t>
            </w:r>
          </w:p>
        </w:tc>
      </w:tr>
      <w:tr w:rsidR="009E5D69" w14:paraId="5E6A42D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9DBC039" w14:textId="77777777" w:rsidR="009E5D69" w:rsidRDefault="009E5D69" w:rsidP="006A0CC6">
            <w:pPr>
              <w:keepNext/>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4 =  4 3 or more children</w:t>
            </w:r>
          </w:p>
        </w:tc>
      </w:tr>
      <w:tr w:rsidR="009E5D69" w14:paraId="5BB9B69F"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2D922C49"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99 =  99 Unknown</w:t>
            </w:r>
          </w:p>
        </w:tc>
      </w:tr>
    </w:tbl>
    <w:p w14:paraId="7E9FE440" w14:textId="77777777" w:rsidR="009E5D69" w:rsidRDefault="009E5D69" w:rsidP="009E5D69">
      <w:pPr>
        <w:adjustRightInd w:val="0"/>
        <w:rPr>
          <w:rFonts w:ascii="Trebuchet MS" w:hAnsi="Trebuchet MS" w:cs="Trebuchet MS"/>
          <w:color w:val="000000"/>
          <w:sz w:val="19"/>
          <w:szCs w:val="19"/>
        </w:rPr>
      </w:pPr>
    </w:p>
    <w:p w14:paraId="57045A11" w14:textId="77777777" w:rsidR="009E5D69" w:rsidRDefault="009E5D69" w:rsidP="009E5D69">
      <w:pPr>
        <w:adjustRightInd w:val="0"/>
        <w:rPr>
          <w:rFonts w:ascii="Trebuchet MS" w:hAnsi="Trebuchet MS" w:cs="Trebuchet MS"/>
          <w:color w:val="000000"/>
          <w:sz w:val="19"/>
          <w:szCs w:val="19"/>
        </w:rPr>
      </w:pPr>
    </w:p>
    <w:p w14:paraId="5D0030E4"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39" w:name="IDX1345"/>
      <w:bookmarkEnd w:id="1739"/>
      <w:r>
        <w:rPr>
          <w:rFonts w:ascii="Tahoma" w:hAnsi="Tahoma" w:cs="Tahoma"/>
          <w:color w:val="000000"/>
          <w:sz w:val="24"/>
          <w:szCs w:val="24"/>
          <w:shd w:val="clear" w:color="auto" w:fill="FFFFFF"/>
        </w:rPr>
        <w:t>Notes</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6EEFAFB6" w14:textId="77777777" w:rsidTr="006A0CC6">
        <w:trPr>
          <w:cantSplit/>
        </w:trPr>
        <w:tc>
          <w:tcPr>
            <w:tcW w:w="9056" w:type="dxa"/>
            <w:tcBorders>
              <w:top w:val="single" w:sz="6" w:space="0" w:color="000000"/>
              <w:left w:val="single" w:sz="6" w:space="0" w:color="000000"/>
              <w:bottom w:val="single" w:sz="6" w:space="0" w:color="000000"/>
              <w:right w:val="single" w:sz="6" w:space="0" w:color="000000"/>
            </w:tcBorders>
            <w:shd w:val="clear" w:color="auto" w:fill="FFFFFF"/>
            <w:tcMar>
              <w:left w:w="60" w:type="dxa"/>
              <w:right w:w="60" w:type="dxa"/>
            </w:tcMar>
          </w:tcPr>
          <w:p w14:paraId="6B607830"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This indicator uses the following categories: 0 children, 1 child, 2 children, 3 or more children, or unknown.</w:t>
            </w:r>
          </w:p>
        </w:tc>
      </w:tr>
    </w:tbl>
    <w:p w14:paraId="7C34D711" w14:textId="77777777" w:rsidR="009E5D69" w:rsidRDefault="009E5D69" w:rsidP="009E5D69">
      <w:pPr>
        <w:adjustRightInd w:val="0"/>
        <w:rPr>
          <w:rFonts w:ascii="Trebuchet MS" w:hAnsi="Trebuchet MS" w:cs="Trebuchet MS"/>
          <w:color w:val="000000"/>
          <w:sz w:val="19"/>
          <w:szCs w:val="19"/>
        </w:rPr>
      </w:pPr>
    </w:p>
    <w:p w14:paraId="122BB46B" w14:textId="77777777" w:rsidR="009E5D69" w:rsidRDefault="009E5D69" w:rsidP="009E5D69">
      <w:pPr>
        <w:adjustRightInd w:val="0"/>
        <w:rPr>
          <w:rFonts w:ascii="Trebuchet MS" w:hAnsi="Trebuchet MS" w:cs="Trebuchet MS"/>
          <w:color w:val="000000"/>
          <w:sz w:val="19"/>
          <w:szCs w:val="19"/>
        </w:rPr>
      </w:pPr>
    </w:p>
    <w:p w14:paraId="31B52F7C" w14:textId="77777777" w:rsidR="009E5D69" w:rsidRDefault="009E5D69" w:rsidP="009E5D69">
      <w:pPr>
        <w:adjustRightInd w:val="0"/>
        <w:rPr>
          <w:rFonts w:ascii="Tahoma" w:hAnsi="Tahoma" w:cs="Tahoma"/>
          <w:sz w:val="24"/>
          <w:szCs w:val="24"/>
        </w:rPr>
      </w:pPr>
      <w:r>
        <w:rPr>
          <w:rFonts w:ascii="Trebuchet MS" w:hAnsi="Trebuchet MS" w:cs="Trebuchet MS"/>
          <w:color w:val="000000"/>
          <w:sz w:val="19"/>
          <w:szCs w:val="19"/>
        </w:rPr>
        <w:t xml:space="preserve"> </w:t>
      </w:r>
      <w:bookmarkStart w:id="1740" w:name="IDX1346"/>
      <w:bookmarkEnd w:id="1740"/>
      <w:r>
        <w:rPr>
          <w:rFonts w:ascii="Tahoma" w:hAnsi="Tahoma" w:cs="Tahoma"/>
          <w:color w:val="000000"/>
          <w:sz w:val="24"/>
          <w:szCs w:val="24"/>
          <w:shd w:val="clear" w:color="auto" w:fill="FFFFFF"/>
        </w:rPr>
        <w:t>Syntax</w:t>
      </w:r>
    </w:p>
    <w:tbl>
      <w:tblPr>
        <w:tblW w:w="0" w:type="auto"/>
        <w:tblInd w:w="60" w:type="dxa"/>
        <w:tblLayout w:type="fixed"/>
        <w:tblCellMar>
          <w:left w:w="0" w:type="dxa"/>
          <w:right w:w="0" w:type="dxa"/>
        </w:tblCellMar>
        <w:tblLook w:val="0000" w:firstRow="0" w:lastRow="0" w:firstColumn="0" w:lastColumn="0" w:noHBand="0" w:noVBand="0"/>
      </w:tblPr>
      <w:tblGrid>
        <w:gridCol w:w="9056"/>
      </w:tblGrid>
      <w:tr w:rsidR="009E5D69" w14:paraId="78E335AA" w14:textId="77777777" w:rsidTr="006A0CC6">
        <w:trPr>
          <w:cantSplit/>
        </w:trPr>
        <w:tc>
          <w:tcPr>
            <w:tcW w:w="9056" w:type="dxa"/>
            <w:tcBorders>
              <w:top w:val="single" w:sz="6" w:space="0" w:color="000000"/>
              <w:left w:val="single" w:sz="6" w:space="0" w:color="000000"/>
              <w:bottom w:val="nil"/>
              <w:right w:val="single" w:sz="6" w:space="0" w:color="000000"/>
            </w:tcBorders>
            <w:shd w:val="clear" w:color="auto" w:fill="FFFFFF"/>
            <w:tcMar>
              <w:left w:w="60" w:type="dxa"/>
              <w:right w:w="60" w:type="dxa"/>
            </w:tcMar>
          </w:tcPr>
          <w:p w14:paraId="0EEB6DE2"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in2022 = 1 then do;</w:t>
            </w:r>
          </w:p>
        </w:tc>
      </w:tr>
      <w:tr w:rsidR="009E5D69" w14:paraId="5FC1770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3F8EAE4C" w14:textId="77777777" w:rsidR="009E5D69" w:rsidRDefault="009E5D69" w:rsidP="006A0CC6">
            <w:pPr>
              <w:adjustRightInd w:val="0"/>
              <w:spacing w:before="60" w:after="60"/>
              <w:rPr>
                <w:rFonts w:ascii="Trebuchet MS" w:hAnsi="Trebuchet MS" w:cs="Trebuchet MS"/>
                <w:color w:val="000000"/>
                <w:sz w:val="19"/>
                <w:szCs w:val="19"/>
              </w:rPr>
            </w:pPr>
          </w:p>
        </w:tc>
      </w:tr>
      <w:tr w:rsidR="009E5D69" w14:paraId="65F4F3EB"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1C00CE3E" w14:textId="06F51B5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if LHH007 = 1 then XCHI2022 = 2; *1 child;</w:t>
            </w:r>
          </w:p>
        </w:tc>
      </w:tr>
      <w:tr w:rsidR="009E5D69" w14:paraId="50BF364C"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013E5E95" w14:textId="0426FEF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LHH007 = 2 then XCHI2022 = 3; *2 children;</w:t>
            </w:r>
          </w:p>
        </w:tc>
      </w:tr>
      <w:tr w:rsidR="009E5D69" w14:paraId="6627D15A"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5292D5FB" w14:textId="670F6D0B"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3 &lt;= LHH007 &lt; 99 then XCHI2022 = 4; *3 or more children;</w:t>
            </w:r>
          </w:p>
        </w:tc>
      </w:tr>
      <w:tr w:rsidR="009E5D69" w14:paraId="6998C750"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0975B5D" w14:textId="55D724BF"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LHH007 = 99 then XCHI2022 = 99; *Unknown number of children (refused);</w:t>
            </w:r>
          </w:p>
        </w:tc>
      </w:tr>
      <w:tr w:rsidR="009E5D69" w14:paraId="549B35C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252341AC" w14:textId="39A9A6DA"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if (LHH006H = 0 or LHH007 = 0) then XCHI2022 = 1; *No children;</w:t>
            </w:r>
          </w:p>
        </w:tc>
      </w:tr>
      <w:tr w:rsidR="009E5D69" w14:paraId="3E233316"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16A17E2" w14:textId="3C72CF83"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else XCHI2022 = 99; *Unknown (not asked);</w:t>
            </w:r>
          </w:p>
        </w:tc>
      </w:tr>
      <w:tr w:rsidR="009E5D69" w14:paraId="2728CC31" w14:textId="77777777" w:rsidTr="006A0CC6">
        <w:trPr>
          <w:cantSplit/>
        </w:trPr>
        <w:tc>
          <w:tcPr>
            <w:tcW w:w="9056" w:type="dxa"/>
            <w:tcBorders>
              <w:top w:val="nil"/>
              <w:left w:val="single" w:sz="6" w:space="0" w:color="000000"/>
              <w:bottom w:val="nil"/>
              <w:right w:val="single" w:sz="6" w:space="0" w:color="000000"/>
            </w:tcBorders>
            <w:shd w:val="clear" w:color="auto" w:fill="FFFFFF"/>
            <w:tcMar>
              <w:left w:w="60" w:type="dxa"/>
              <w:right w:w="60" w:type="dxa"/>
            </w:tcMar>
          </w:tcPr>
          <w:p w14:paraId="676BA1BD" w14:textId="77777777" w:rsidR="009E5D69" w:rsidRDefault="009E5D69" w:rsidP="006A0CC6">
            <w:pPr>
              <w:keepNext/>
              <w:adjustRightInd w:val="0"/>
              <w:spacing w:before="60" w:after="60"/>
              <w:rPr>
                <w:rFonts w:ascii="Trebuchet MS" w:hAnsi="Trebuchet MS" w:cs="Trebuchet MS"/>
                <w:color w:val="000000"/>
                <w:sz w:val="19"/>
                <w:szCs w:val="19"/>
              </w:rPr>
            </w:pPr>
          </w:p>
        </w:tc>
      </w:tr>
      <w:tr w:rsidR="009E5D69" w14:paraId="01BEA5C1" w14:textId="77777777" w:rsidTr="006A0CC6">
        <w:trPr>
          <w:cantSplit/>
        </w:trPr>
        <w:tc>
          <w:tcPr>
            <w:tcW w:w="9056" w:type="dxa"/>
            <w:tcBorders>
              <w:top w:val="nil"/>
              <w:left w:val="single" w:sz="6" w:space="0" w:color="000000"/>
              <w:bottom w:val="single" w:sz="6" w:space="0" w:color="000000"/>
              <w:right w:val="single" w:sz="6" w:space="0" w:color="000000"/>
            </w:tcBorders>
            <w:shd w:val="clear" w:color="auto" w:fill="FFFFFF"/>
            <w:tcMar>
              <w:left w:w="60" w:type="dxa"/>
              <w:right w:w="60" w:type="dxa"/>
            </w:tcMar>
          </w:tcPr>
          <w:p w14:paraId="632E494B" w14:textId="77777777" w:rsidR="009E5D69" w:rsidRDefault="009E5D69" w:rsidP="006A0CC6">
            <w:pPr>
              <w:adjustRightInd w:val="0"/>
              <w:spacing w:before="60" w:after="60"/>
              <w:rPr>
                <w:rFonts w:ascii="Trebuchet MS" w:hAnsi="Trebuchet MS" w:cs="Trebuchet MS"/>
                <w:color w:val="000000"/>
                <w:sz w:val="19"/>
                <w:szCs w:val="19"/>
              </w:rPr>
            </w:pPr>
            <w:r>
              <w:rPr>
                <w:rFonts w:ascii="Trebuchet MS" w:hAnsi="Trebuchet MS" w:cs="Trebuchet MS"/>
                <w:color w:val="000000"/>
                <w:sz w:val="19"/>
                <w:szCs w:val="19"/>
              </w:rPr>
              <w:t>end;</w:t>
            </w:r>
          </w:p>
        </w:tc>
      </w:tr>
    </w:tbl>
    <w:p w14:paraId="09E998FC" w14:textId="77777777" w:rsidR="009E5D69" w:rsidRDefault="009E5D69" w:rsidP="009E5D69">
      <w:pPr>
        <w:adjustRightInd w:val="0"/>
        <w:rPr>
          <w:rFonts w:ascii="Trebuchet MS" w:hAnsi="Trebuchet MS" w:cs="Trebuchet MS"/>
          <w:color w:val="000000"/>
          <w:sz w:val="19"/>
          <w:szCs w:val="19"/>
        </w:rPr>
      </w:pPr>
    </w:p>
    <w:p w14:paraId="2FB00090" w14:textId="77777777" w:rsidR="00830A8D" w:rsidRDefault="00830A8D" w:rsidP="00830A8D"/>
    <w:sectPr w:rsidR="00830A8D">
      <w:headerReference w:type="default" r:id="rId409"/>
      <w:footerReference w:type="default" r:id="rId410"/>
      <w:pgSz w:w="11905" w:h="16837"/>
      <w:pgMar w:top="360" w:right="1247" w:bottom="360" w:left="1134"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16C9" w14:textId="77777777" w:rsidR="009946F7" w:rsidRDefault="009946F7">
      <w:r>
        <w:separator/>
      </w:r>
    </w:p>
  </w:endnote>
  <w:endnote w:type="continuationSeparator" w:id="0">
    <w:p w14:paraId="0AE734EF" w14:textId="77777777" w:rsidR="009946F7" w:rsidRDefault="0099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94A5" w14:textId="77777777" w:rsidR="009946F7" w:rsidRPr="00EA6C03" w:rsidRDefault="009946F7" w:rsidP="00830A8D">
    <w:pPr>
      <w:pStyle w:val="Footer"/>
      <w:tabs>
        <w:tab w:val="right" w:pos="8789"/>
      </w:tabs>
      <w:rPr>
        <w:b/>
      </w:rPr>
    </w:pPr>
    <w:r w:rsidRPr="008C0A74">
      <w:rPr>
        <w:b/>
        <w:color w:val="FFFFFF"/>
      </w:rPr>
      <w:tab/>
    </w:r>
    <w:r>
      <w:rPr>
        <w:b/>
        <w:color w:val="FFFFFF"/>
      </w:rPr>
      <w:tab/>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F4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5DABBF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64F938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w:t>
          </w:r>
          <w:r>
            <w:rPr>
              <w:rFonts w:ascii="Trebuchet MS" w:hAnsi="Trebuchet MS" w:cs="Trebuchet MS"/>
              <w:color w:val="000000"/>
              <w:sz w:val="19"/>
              <w:szCs w:val="19"/>
            </w:rPr>
            <w:fldChar w:fldCharType="end"/>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38A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774BB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85220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184</w:t>
          </w:r>
          <w:r>
            <w:rPr>
              <w:rFonts w:ascii="Trebuchet MS" w:hAnsi="Trebuchet MS" w:cs="Trebuchet MS"/>
              <w:color w:val="000000"/>
              <w:sz w:val="19"/>
              <w:szCs w:val="19"/>
            </w:rPr>
            <w:fldChar w:fldCharType="end"/>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55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DEF492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DF7FE9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185</w:t>
          </w:r>
          <w:r>
            <w:rPr>
              <w:rFonts w:ascii="Trebuchet MS" w:hAnsi="Trebuchet MS" w:cs="Trebuchet MS"/>
              <w:color w:val="000000"/>
              <w:sz w:val="19"/>
              <w:szCs w:val="19"/>
            </w:rPr>
            <w:fldChar w:fldCharType="end"/>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38F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C952E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34CFE6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187</w:t>
          </w:r>
          <w:r>
            <w:rPr>
              <w:rFonts w:ascii="Trebuchet MS" w:hAnsi="Trebuchet MS" w:cs="Trebuchet MS"/>
              <w:color w:val="000000"/>
              <w:sz w:val="19"/>
              <w:szCs w:val="19"/>
            </w:rPr>
            <w:fldChar w:fldCharType="end"/>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6A0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0BC78F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1571D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189</w:t>
          </w:r>
          <w:r>
            <w:rPr>
              <w:rFonts w:ascii="Trebuchet MS" w:hAnsi="Trebuchet MS" w:cs="Trebuchet MS"/>
              <w:color w:val="000000"/>
              <w:sz w:val="19"/>
              <w:szCs w:val="19"/>
            </w:rPr>
            <w:fldChar w:fldCharType="end"/>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7E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E581A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CDD4D2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191</w:t>
          </w:r>
          <w:r>
            <w:rPr>
              <w:rFonts w:ascii="Trebuchet MS" w:hAnsi="Trebuchet MS" w:cs="Trebuchet MS"/>
              <w:color w:val="000000"/>
              <w:sz w:val="19"/>
              <w:szCs w:val="19"/>
            </w:rPr>
            <w:fldChar w:fldCharType="end"/>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55A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BF0228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6C907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192</w:t>
          </w:r>
          <w:r>
            <w:rPr>
              <w:rFonts w:ascii="Trebuchet MS" w:hAnsi="Trebuchet MS" w:cs="Trebuchet MS"/>
              <w:color w:val="000000"/>
              <w:sz w:val="19"/>
              <w:szCs w:val="19"/>
            </w:rPr>
            <w:fldChar w:fldCharType="end"/>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F3F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6FCD9F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C5E5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194</w:t>
          </w:r>
          <w:r>
            <w:rPr>
              <w:rFonts w:ascii="Trebuchet MS" w:hAnsi="Trebuchet MS" w:cs="Trebuchet MS"/>
              <w:color w:val="000000"/>
              <w:sz w:val="19"/>
              <w:szCs w:val="19"/>
            </w:rPr>
            <w:fldChar w:fldCharType="end"/>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7E7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BF23EA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83387E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196</w:t>
          </w:r>
          <w:r>
            <w:rPr>
              <w:rFonts w:ascii="Trebuchet MS" w:hAnsi="Trebuchet MS" w:cs="Trebuchet MS"/>
              <w:color w:val="000000"/>
              <w:sz w:val="19"/>
              <w:szCs w:val="19"/>
            </w:rPr>
            <w:fldChar w:fldCharType="end"/>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E24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3FC9F4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A4494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198</w:t>
          </w:r>
          <w:r>
            <w:rPr>
              <w:rFonts w:ascii="Trebuchet MS" w:hAnsi="Trebuchet MS" w:cs="Trebuchet MS"/>
              <w:color w:val="000000"/>
              <w:sz w:val="19"/>
              <w:szCs w:val="19"/>
            </w:rPr>
            <w:fldChar w:fldCharType="end"/>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B94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11C519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578A9F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200</w:t>
          </w:r>
          <w:r>
            <w:rPr>
              <w:rFonts w:ascii="Trebuchet MS" w:hAnsi="Trebuchet MS" w:cs="Trebuchet MS"/>
              <w:color w:val="000000"/>
              <w:sz w:val="19"/>
              <w:szCs w:val="19"/>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D8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CBD75C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2049D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w:t>
          </w:r>
          <w:r>
            <w:rPr>
              <w:rFonts w:ascii="Trebuchet MS" w:hAnsi="Trebuchet MS" w:cs="Trebuchet MS"/>
              <w:color w:val="000000"/>
              <w:sz w:val="19"/>
              <w:szCs w:val="19"/>
            </w:rPr>
            <w:fldChar w:fldCharType="end"/>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23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577AA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8A22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202</w:t>
          </w:r>
          <w:r>
            <w:rPr>
              <w:rFonts w:ascii="Trebuchet MS" w:hAnsi="Trebuchet MS" w:cs="Trebuchet MS"/>
              <w:color w:val="000000"/>
              <w:sz w:val="19"/>
              <w:szCs w:val="19"/>
            </w:rPr>
            <w:fldChar w:fldCharType="end"/>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D77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48557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C2F54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204</w:t>
          </w:r>
          <w:r>
            <w:rPr>
              <w:rFonts w:ascii="Trebuchet MS" w:hAnsi="Trebuchet MS" w:cs="Trebuchet MS"/>
              <w:color w:val="000000"/>
              <w:sz w:val="19"/>
              <w:szCs w:val="19"/>
            </w:rPr>
            <w:fldChar w:fldCharType="end"/>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0BA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2E24E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D4AC4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206</w:t>
          </w:r>
          <w:r>
            <w:rPr>
              <w:rFonts w:ascii="Trebuchet MS" w:hAnsi="Trebuchet MS" w:cs="Trebuchet MS"/>
              <w:color w:val="000000"/>
              <w:sz w:val="19"/>
              <w:szCs w:val="19"/>
            </w:rPr>
            <w:fldChar w:fldCharType="end"/>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EFD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009FAE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4CFB97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207</w:t>
          </w:r>
          <w:r>
            <w:rPr>
              <w:rFonts w:ascii="Trebuchet MS" w:hAnsi="Trebuchet MS" w:cs="Trebuchet MS"/>
              <w:color w:val="000000"/>
              <w:sz w:val="19"/>
              <w:szCs w:val="19"/>
            </w:rPr>
            <w:fldChar w:fldCharType="end"/>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7ED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48DBC1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A59D3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209</w:t>
          </w:r>
          <w:r>
            <w:rPr>
              <w:rFonts w:ascii="Trebuchet MS" w:hAnsi="Trebuchet MS" w:cs="Trebuchet MS"/>
              <w:color w:val="000000"/>
              <w:sz w:val="19"/>
              <w:szCs w:val="19"/>
            </w:rPr>
            <w:fldChar w:fldCharType="end"/>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9C9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9F6CF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2CD7F7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213</w:t>
          </w:r>
          <w:r>
            <w:rPr>
              <w:rFonts w:ascii="Trebuchet MS" w:hAnsi="Trebuchet MS" w:cs="Trebuchet MS"/>
              <w:color w:val="000000"/>
              <w:sz w:val="19"/>
              <w:szCs w:val="19"/>
            </w:rPr>
            <w:fldChar w:fldCharType="end"/>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D4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906DAF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D4FCA0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216</w:t>
          </w:r>
          <w:r>
            <w:rPr>
              <w:rFonts w:ascii="Trebuchet MS" w:hAnsi="Trebuchet MS" w:cs="Trebuchet MS"/>
              <w:color w:val="000000"/>
              <w:sz w:val="19"/>
              <w:szCs w:val="19"/>
            </w:rPr>
            <w:fldChar w:fldCharType="end"/>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1CB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14CB5E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13B0C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219</w:t>
          </w:r>
          <w:r>
            <w:rPr>
              <w:rFonts w:ascii="Trebuchet MS" w:hAnsi="Trebuchet MS" w:cs="Trebuchet MS"/>
              <w:color w:val="000000"/>
              <w:sz w:val="19"/>
              <w:szCs w:val="19"/>
            </w:rPr>
            <w:fldChar w:fldCharType="end"/>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5DE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2A7412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1F4427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222</w:t>
          </w:r>
          <w:r>
            <w:rPr>
              <w:rFonts w:ascii="Trebuchet MS" w:hAnsi="Trebuchet MS" w:cs="Trebuchet MS"/>
              <w:color w:val="000000"/>
              <w:sz w:val="19"/>
              <w:szCs w:val="19"/>
            </w:rPr>
            <w:fldChar w:fldCharType="end"/>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637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5DE48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CF23EB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225</w:t>
          </w:r>
          <w:r>
            <w:rPr>
              <w:rFonts w:ascii="Trebuchet MS" w:hAnsi="Trebuchet MS" w:cs="Trebuchet MS"/>
              <w:color w:val="000000"/>
              <w:sz w:val="19"/>
              <w:szCs w:val="19"/>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A1B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26DB8D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88CF3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w:t>
          </w:r>
          <w:r>
            <w:rPr>
              <w:rFonts w:ascii="Trebuchet MS" w:hAnsi="Trebuchet MS" w:cs="Trebuchet MS"/>
              <w:color w:val="000000"/>
              <w:sz w:val="19"/>
              <w:szCs w:val="19"/>
            </w:rPr>
            <w:fldChar w:fldCharType="end"/>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83A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A6DE1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506CB0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228</w:t>
          </w:r>
          <w:r>
            <w:rPr>
              <w:rFonts w:ascii="Trebuchet MS" w:hAnsi="Trebuchet MS" w:cs="Trebuchet MS"/>
              <w:color w:val="000000"/>
              <w:sz w:val="19"/>
              <w:szCs w:val="19"/>
            </w:rPr>
            <w:fldChar w:fldCharType="end"/>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02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2DF33F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10D59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229</w:t>
          </w:r>
          <w:r>
            <w:rPr>
              <w:rFonts w:ascii="Trebuchet MS" w:hAnsi="Trebuchet MS" w:cs="Trebuchet MS"/>
              <w:color w:val="000000"/>
              <w:sz w:val="19"/>
              <w:szCs w:val="19"/>
            </w:rPr>
            <w:fldChar w:fldCharType="end"/>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51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1032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A8FF0A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230</w:t>
          </w:r>
          <w:r>
            <w:rPr>
              <w:rFonts w:ascii="Trebuchet MS" w:hAnsi="Trebuchet MS" w:cs="Trebuchet MS"/>
              <w:color w:val="000000"/>
              <w:sz w:val="19"/>
              <w:szCs w:val="19"/>
            </w:rPr>
            <w:fldChar w:fldCharType="end"/>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3F1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FED76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D3CA2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232</w:t>
          </w:r>
          <w:r>
            <w:rPr>
              <w:rFonts w:ascii="Trebuchet MS" w:hAnsi="Trebuchet MS" w:cs="Trebuchet MS"/>
              <w:color w:val="000000"/>
              <w:sz w:val="19"/>
              <w:szCs w:val="19"/>
            </w:rPr>
            <w:fldChar w:fldCharType="end"/>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E45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AACDDB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1EBF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234</w:t>
          </w:r>
          <w:r>
            <w:rPr>
              <w:rFonts w:ascii="Trebuchet MS" w:hAnsi="Trebuchet MS" w:cs="Trebuchet MS"/>
              <w:color w:val="000000"/>
              <w:sz w:val="19"/>
              <w:szCs w:val="19"/>
            </w:rPr>
            <w:fldChar w:fldCharType="end"/>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C31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4B9CD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AE1D5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236</w:t>
          </w:r>
          <w:r>
            <w:rPr>
              <w:rFonts w:ascii="Trebuchet MS" w:hAnsi="Trebuchet MS" w:cs="Trebuchet MS"/>
              <w:color w:val="000000"/>
              <w:sz w:val="19"/>
              <w:szCs w:val="19"/>
            </w:rPr>
            <w:fldChar w:fldCharType="end"/>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96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B0BB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12D63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238</w:t>
          </w:r>
          <w:r>
            <w:rPr>
              <w:rFonts w:ascii="Trebuchet MS" w:hAnsi="Trebuchet MS" w:cs="Trebuchet MS"/>
              <w:color w:val="000000"/>
              <w:sz w:val="19"/>
              <w:szCs w:val="19"/>
            </w:rPr>
            <w:fldChar w:fldCharType="end"/>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3A3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AF4169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FA57E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240</w:t>
          </w:r>
          <w:r>
            <w:rPr>
              <w:rFonts w:ascii="Trebuchet MS" w:hAnsi="Trebuchet MS" w:cs="Trebuchet MS"/>
              <w:color w:val="000000"/>
              <w:sz w:val="19"/>
              <w:szCs w:val="19"/>
            </w:rPr>
            <w:fldChar w:fldCharType="end"/>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DA3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201AC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7222CD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242</w:t>
          </w:r>
          <w:r>
            <w:rPr>
              <w:rFonts w:ascii="Trebuchet MS" w:hAnsi="Trebuchet MS" w:cs="Trebuchet MS"/>
              <w:color w:val="000000"/>
              <w:sz w:val="19"/>
              <w:szCs w:val="19"/>
            </w:rPr>
            <w:fldChar w:fldCharType="end"/>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771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0B964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5DBC3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243</w:t>
          </w:r>
          <w:r>
            <w:rPr>
              <w:rFonts w:ascii="Trebuchet MS" w:hAnsi="Trebuchet MS" w:cs="Trebuchet MS"/>
              <w:color w:val="000000"/>
              <w:sz w:val="19"/>
              <w:szCs w:val="19"/>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CA2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D2ABF3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05BCF4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w:t>
          </w:r>
          <w:r>
            <w:rPr>
              <w:rFonts w:ascii="Trebuchet MS" w:hAnsi="Trebuchet MS" w:cs="Trebuchet MS"/>
              <w:color w:val="000000"/>
              <w:sz w:val="19"/>
              <w:szCs w:val="19"/>
            </w:rPr>
            <w:fldChar w:fldCharType="end"/>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65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B915F7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4CD85C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245</w:t>
          </w:r>
          <w:r>
            <w:rPr>
              <w:rFonts w:ascii="Trebuchet MS" w:hAnsi="Trebuchet MS" w:cs="Trebuchet MS"/>
              <w:color w:val="000000"/>
              <w:sz w:val="19"/>
              <w:szCs w:val="19"/>
            </w:rPr>
            <w:fldChar w:fldCharType="end"/>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E54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455E7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6AF39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247</w:t>
          </w:r>
          <w:r>
            <w:rPr>
              <w:rFonts w:ascii="Trebuchet MS" w:hAnsi="Trebuchet MS" w:cs="Trebuchet MS"/>
              <w:color w:val="000000"/>
              <w:sz w:val="19"/>
              <w:szCs w:val="19"/>
            </w:rPr>
            <w:fldChar w:fldCharType="end"/>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0B7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A33563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2F574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249</w:t>
          </w:r>
          <w:r>
            <w:rPr>
              <w:rFonts w:ascii="Trebuchet MS" w:hAnsi="Trebuchet MS" w:cs="Trebuchet MS"/>
              <w:color w:val="000000"/>
              <w:sz w:val="19"/>
              <w:szCs w:val="19"/>
            </w:rPr>
            <w:fldChar w:fldCharType="end"/>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362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657DFA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9BE588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251</w:t>
          </w:r>
          <w:r>
            <w:rPr>
              <w:rFonts w:ascii="Trebuchet MS" w:hAnsi="Trebuchet MS" w:cs="Trebuchet MS"/>
              <w:color w:val="000000"/>
              <w:sz w:val="19"/>
              <w:szCs w:val="19"/>
            </w:rPr>
            <w:fldChar w:fldCharType="end"/>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4A3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1385CC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B20A0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256</w:t>
          </w:r>
          <w:r>
            <w:rPr>
              <w:rFonts w:ascii="Trebuchet MS" w:hAnsi="Trebuchet MS" w:cs="Trebuchet MS"/>
              <w:color w:val="000000"/>
              <w:sz w:val="19"/>
              <w:szCs w:val="19"/>
            </w:rPr>
            <w:fldChar w:fldCharType="end"/>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EC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60DEB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71568C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258</w:t>
          </w:r>
          <w:r>
            <w:rPr>
              <w:rFonts w:ascii="Trebuchet MS" w:hAnsi="Trebuchet MS" w:cs="Trebuchet MS"/>
              <w:color w:val="000000"/>
              <w:sz w:val="19"/>
              <w:szCs w:val="19"/>
            </w:rPr>
            <w:fldChar w:fldCharType="end"/>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46A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BC4B9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744D0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260</w:t>
          </w:r>
          <w:r>
            <w:rPr>
              <w:rFonts w:ascii="Trebuchet MS" w:hAnsi="Trebuchet MS" w:cs="Trebuchet MS"/>
              <w:color w:val="000000"/>
              <w:sz w:val="19"/>
              <w:szCs w:val="19"/>
            </w:rPr>
            <w:fldChar w:fldCharType="end"/>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EC8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EA157D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C31F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261</w:t>
          </w:r>
          <w:r>
            <w:rPr>
              <w:rFonts w:ascii="Trebuchet MS" w:hAnsi="Trebuchet MS" w:cs="Trebuchet MS"/>
              <w:color w:val="000000"/>
              <w:sz w:val="19"/>
              <w:szCs w:val="19"/>
            </w:rPr>
            <w:fldChar w:fldCharType="end"/>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DCC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E084C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725A8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263</w:t>
          </w:r>
          <w:r>
            <w:rPr>
              <w:rFonts w:ascii="Trebuchet MS" w:hAnsi="Trebuchet MS" w:cs="Trebuchet MS"/>
              <w:color w:val="000000"/>
              <w:sz w:val="19"/>
              <w:szCs w:val="19"/>
            </w:rPr>
            <w:fldChar w:fldCharType="end"/>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100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295F1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AAB6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265</w:t>
          </w:r>
          <w:r>
            <w:rPr>
              <w:rFonts w:ascii="Trebuchet MS" w:hAnsi="Trebuchet MS" w:cs="Trebuchet MS"/>
              <w:color w:val="000000"/>
              <w:sz w:val="19"/>
              <w:szCs w:val="19"/>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120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99A76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935E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w:t>
          </w:r>
          <w:r>
            <w:rPr>
              <w:rFonts w:ascii="Trebuchet MS" w:hAnsi="Trebuchet MS" w:cs="Trebuchet MS"/>
              <w:color w:val="000000"/>
              <w:sz w:val="19"/>
              <w:szCs w:val="19"/>
            </w:rPr>
            <w:fldChar w:fldCharType="end"/>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111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84C6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98D871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267</w:t>
          </w:r>
          <w:r>
            <w:rPr>
              <w:rFonts w:ascii="Trebuchet MS" w:hAnsi="Trebuchet MS" w:cs="Trebuchet MS"/>
              <w:color w:val="000000"/>
              <w:sz w:val="19"/>
              <w:szCs w:val="19"/>
            </w:rPr>
            <w:fldChar w:fldCharType="end"/>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C1C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29554D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EB227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269</w:t>
          </w:r>
          <w:r>
            <w:rPr>
              <w:rFonts w:ascii="Trebuchet MS" w:hAnsi="Trebuchet MS" w:cs="Trebuchet MS"/>
              <w:color w:val="000000"/>
              <w:sz w:val="19"/>
              <w:szCs w:val="19"/>
            </w:rPr>
            <w:fldChar w:fldCharType="end"/>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A9F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84165E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7504A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274</w:t>
          </w:r>
          <w:r>
            <w:rPr>
              <w:rFonts w:ascii="Trebuchet MS" w:hAnsi="Trebuchet MS" w:cs="Trebuchet MS"/>
              <w:color w:val="000000"/>
              <w:sz w:val="19"/>
              <w:szCs w:val="19"/>
            </w:rPr>
            <w:fldChar w:fldCharType="end"/>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9E0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CCB27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69401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276</w:t>
          </w:r>
          <w:r>
            <w:rPr>
              <w:rFonts w:ascii="Trebuchet MS" w:hAnsi="Trebuchet MS" w:cs="Trebuchet MS"/>
              <w:color w:val="000000"/>
              <w:sz w:val="19"/>
              <w:szCs w:val="19"/>
            </w:rPr>
            <w:fldChar w:fldCharType="end"/>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C71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1AE80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7CA047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278</w:t>
          </w:r>
          <w:r>
            <w:rPr>
              <w:rFonts w:ascii="Trebuchet MS" w:hAnsi="Trebuchet MS" w:cs="Trebuchet MS"/>
              <w:color w:val="000000"/>
              <w:sz w:val="19"/>
              <w:szCs w:val="19"/>
            </w:rPr>
            <w:fldChar w:fldCharType="end"/>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AB3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9EB0B7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A45917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280</w:t>
          </w:r>
          <w:r>
            <w:rPr>
              <w:rFonts w:ascii="Trebuchet MS" w:hAnsi="Trebuchet MS" w:cs="Trebuchet MS"/>
              <w:color w:val="000000"/>
              <w:sz w:val="19"/>
              <w:szCs w:val="19"/>
            </w:rPr>
            <w:fldChar w:fldCharType="end"/>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2A3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09FCF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4E3DA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282</w:t>
          </w:r>
          <w:r>
            <w:rPr>
              <w:rFonts w:ascii="Trebuchet MS" w:hAnsi="Trebuchet MS" w:cs="Trebuchet MS"/>
              <w:color w:val="000000"/>
              <w:sz w:val="19"/>
              <w:szCs w:val="19"/>
            </w:rPr>
            <w:fldChar w:fldCharType="end"/>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B00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6DBE45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155E26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284</w:t>
          </w:r>
          <w:r>
            <w:rPr>
              <w:rFonts w:ascii="Trebuchet MS" w:hAnsi="Trebuchet MS" w:cs="Trebuchet MS"/>
              <w:color w:val="000000"/>
              <w:sz w:val="19"/>
              <w:szCs w:val="19"/>
            </w:rPr>
            <w:fldChar w:fldCharType="end"/>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6E7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1F0D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7E80C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286</w:t>
          </w:r>
          <w:r>
            <w:rPr>
              <w:rFonts w:ascii="Trebuchet MS" w:hAnsi="Trebuchet MS" w:cs="Trebuchet MS"/>
              <w:color w:val="000000"/>
              <w:sz w:val="19"/>
              <w:szCs w:val="19"/>
            </w:rPr>
            <w:fldChar w:fldCharType="end"/>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74A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97B38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18EAC7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288</w:t>
          </w:r>
          <w:r>
            <w:rPr>
              <w:rFonts w:ascii="Trebuchet MS" w:hAnsi="Trebuchet MS" w:cs="Trebuchet MS"/>
              <w:color w:val="000000"/>
              <w:sz w:val="19"/>
              <w:szCs w:val="19"/>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99B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890E70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7F23E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w:t>
          </w:r>
          <w:r>
            <w:rPr>
              <w:rFonts w:ascii="Trebuchet MS" w:hAnsi="Trebuchet MS" w:cs="Trebuchet MS"/>
              <w:color w:val="000000"/>
              <w:sz w:val="19"/>
              <w:szCs w:val="19"/>
            </w:rPr>
            <w:fldChar w:fldCharType="end"/>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D29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1C9A63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063DA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290</w:t>
          </w:r>
          <w:r>
            <w:rPr>
              <w:rFonts w:ascii="Trebuchet MS" w:hAnsi="Trebuchet MS" w:cs="Trebuchet MS"/>
              <w:color w:val="000000"/>
              <w:sz w:val="19"/>
              <w:szCs w:val="19"/>
            </w:rPr>
            <w:fldChar w:fldCharType="end"/>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197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D791C4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CB689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292</w:t>
          </w:r>
          <w:r>
            <w:rPr>
              <w:rFonts w:ascii="Trebuchet MS" w:hAnsi="Trebuchet MS" w:cs="Trebuchet MS"/>
              <w:color w:val="000000"/>
              <w:sz w:val="19"/>
              <w:szCs w:val="19"/>
            </w:rPr>
            <w:fldChar w:fldCharType="end"/>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4B5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1E47AC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8049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294</w:t>
          </w:r>
          <w:r>
            <w:rPr>
              <w:rFonts w:ascii="Trebuchet MS" w:hAnsi="Trebuchet MS" w:cs="Trebuchet MS"/>
              <w:color w:val="000000"/>
              <w:sz w:val="19"/>
              <w:szCs w:val="19"/>
            </w:rPr>
            <w:fldChar w:fldCharType="end"/>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542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133C8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A9D57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295</w:t>
          </w:r>
          <w:r>
            <w:rPr>
              <w:rFonts w:ascii="Trebuchet MS" w:hAnsi="Trebuchet MS" w:cs="Trebuchet MS"/>
              <w:color w:val="000000"/>
              <w:sz w:val="19"/>
              <w:szCs w:val="19"/>
            </w:rPr>
            <w:fldChar w:fldCharType="end"/>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222B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1A08B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19A862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296</w:t>
          </w:r>
          <w:r>
            <w:rPr>
              <w:rFonts w:ascii="Trebuchet MS" w:hAnsi="Trebuchet MS" w:cs="Trebuchet MS"/>
              <w:color w:val="000000"/>
              <w:sz w:val="19"/>
              <w:szCs w:val="19"/>
            </w:rPr>
            <w:fldChar w:fldCharType="end"/>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F12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32FB47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C924A0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297</w:t>
          </w:r>
          <w:r>
            <w:rPr>
              <w:rFonts w:ascii="Trebuchet MS" w:hAnsi="Trebuchet MS" w:cs="Trebuchet MS"/>
              <w:color w:val="000000"/>
              <w:sz w:val="19"/>
              <w:szCs w:val="19"/>
            </w:rPr>
            <w:fldChar w:fldCharType="end"/>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38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58760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220F5E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298</w:t>
          </w:r>
          <w:r>
            <w:rPr>
              <w:rFonts w:ascii="Trebuchet MS" w:hAnsi="Trebuchet MS" w:cs="Trebuchet MS"/>
              <w:color w:val="000000"/>
              <w:sz w:val="19"/>
              <w:szCs w:val="19"/>
            </w:rPr>
            <w:fldChar w:fldCharType="end"/>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0B7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CD87AD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ED761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299</w:t>
          </w:r>
          <w:r>
            <w:rPr>
              <w:rFonts w:ascii="Trebuchet MS" w:hAnsi="Trebuchet MS" w:cs="Trebuchet MS"/>
              <w:color w:val="000000"/>
              <w:sz w:val="19"/>
              <w:szCs w:val="19"/>
            </w:rPr>
            <w:fldChar w:fldCharType="end"/>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189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96D5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E44F49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300</w:t>
          </w:r>
          <w:r>
            <w:rPr>
              <w:rFonts w:ascii="Trebuchet MS" w:hAnsi="Trebuchet MS" w:cs="Trebuchet MS"/>
              <w:color w:val="000000"/>
              <w:sz w:val="19"/>
              <w:szCs w:val="19"/>
            </w:rPr>
            <w:fldChar w:fldCharType="end"/>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7A2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7CF1C6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FE3235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301</w:t>
          </w:r>
          <w:r>
            <w:rPr>
              <w:rFonts w:ascii="Trebuchet MS" w:hAnsi="Trebuchet MS" w:cs="Trebuchet MS"/>
              <w:color w:val="000000"/>
              <w:sz w:val="19"/>
              <w:szCs w:val="19"/>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6CF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E35E55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AE992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w:t>
          </w:r>
          <w:r>
            <w:rPr>
              <w:rFonts w:ascii="Trebuchet MS" w:hAnsi="Trebuchet MS" w:cs="Trebuchet MS"/>
              <w:color w:val="000000"/>
              <w:sz w:val="19"/>
              <w:szCs w:val="19"/>
            </w:rPr>
            <w:fldChar w:fldCharType="end"/>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394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0060D5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997CF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302</w:t>
          </w:r>
          <w:r>
            <w:rPr>
              <w:rFonts w:ascii="Trebuchet MS" w:hAnsi="Trebuchet MS" w:cs="Trebuchet MS"/>
              <w:color w:val="000000"/>
              <w:sz w:val="19"/>
              <w:szCs w:val="19"/>
            </w:rPr>
            <w:fldChar w:fldCharType="end"/>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7B8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363E00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59281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303</w:t>
          </w:r>
          <w:r>
            <w:rPr>
              <w:rFonts w:ascii="Trebuchet MS" w:hAnsi="Trebuchet MS" w:cs="Trebuchet MS"/>
              <w:color w:val="000000"/>
              <w:sz w:val="19"/>
              <w:szCs w:val="19"/>
            </w:rPr>
            <w:fldChar w:fldCharType="end"/>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95F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650CD5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BBB2A4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316</w:t>
          </w:r>
          <w:r>
            <w:rPr>
              <w:rFonts w:ascii="Trebuchet MS" w:hAnsi="Trebuchet MS" w:cs="Trebuchet MS"/>
              <w:color w:val="000000"/>
              <w:sz w:val="19"/>
              <w:szCs w:val="19"/>
            </w:rPr>
            <w:fldChar w:fldCharType="end"/>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389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088EB8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6081E8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318</w:t>
          </w:r>
          <w:r>
            <w:rPr>
              <w:rFonts w:ascii="Trebuchet MS" w:hAnsi="Trebuchet MS" w:cs="Trebuchet MS"/>
              <w:color w:val="000000"/>
              <w:sz w:val="19"/>
              <w:szCs w:val="19"/>
            </w:rPr>
            <w:fldChar w:fldCharType="end"/>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183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9F8C72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8C1482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320</w:t>
          </w:r>
          <w:r>
            <w:rPr>
              <w:rFonts w:ascii="Trebuchet MS" w:hAnsi="Trebuchet MS" w:cs="Trebuchet MS"/>
              <w:color w:val="000000"/>
              <w:sz w:val="19"/>
              <w:szCs w:val="19"/>
            </w:rPr>
            <w:fldChar w:fldCharType="end"/>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42D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C13BBE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BE99C0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322</w:t>
          </w:r>
          <w:r>
            <w:rPr>
              <w:rFonts w:ascii="Trebuchet MS" w:hAnsi="Trebuchet MS" w:cs="Trebuchet MS"/>
              <w:color w:val="000000"/>
              <w:sz w:val="19"/>
              <w:szCs w:val="19"/>
            </w:rPr>
            <w:fldChar w:fldCharType="end"/>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310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3CA19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729A5C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324</w:t>
          </w:r>
          <w:r>
            <w:rPr>
              <w:rFonts w:ascii="Trebuchet MS" w:hAnsi="Trebuchet MS" w:cs="Trebuchet MS"/>
              <w:color w:val="000000"/>
              <w:sz w:val="19"/>
              <w:szCs w:val="19"/>
            </w:rPr>
            <w:fldChar w:fldCharType="end"/>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A55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A7BC11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03811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326</w:t>
          </w:r>
          <w:r>
            <w:rPr>
              <w:rFonts w:ascii="Trebuchet MS" w:hAnsi="Trebuchet MS" w:cs="Trebuchet MS"/>
              <w:color w:val="000000"/>
              <w:sz w:val="19"/>
              <w:szCs w:val="19"/>
            </w:rPr>
            <w:fldChar w:fldCharType="end"/>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236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9B9D6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CF379F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328</w:t>
          </w:r>
          <w:r>
            <w:rPr>
              <w:rFonts w:ascii="Trebuchet MS" w:hAnsi="Trebuchet MS" w:cs="Trebuchet MS"/>
              <w:color w:val="000000"/>
              <w:sz w:val="19"/>
              <w:szCs w:val="19"/>
            </w:rPr>
            <w:fldChar w:fldCharType="end"/>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51C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4E1AB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8E599E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330</w:t>
          </w:r>
          <w:r>
            <w:rPr>
              <w:rFonts w:ascii="Trebuchet MS" w:hAnsi="Trebuchet MS" w:cs="Trebuchet MS"/>
              <w:color w:val="000000"/>
              <w:sz w:val="19"/>
              <w:szCs w:val="19"/>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4D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4DE658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EAEEF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w:t>
          </w:r>
          <w:r>
            <w:rPr>
              <w:rFonts w:ascii="Trebuchet MS" w:hAnsi="Trebuchet MS" w:cs="Trebuchet MS"/>
              <w:color w:val="000000"/>
              <w:sz w:val="19"/>
              <w:szCs w:val="19"/>
            </w:rPr>
            <w:fldChar w:fldCharType="end"/>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41B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AD83E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24D93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332</w:t>
          </w:r>
          <w:r>
            <w:rPr>
              <w:rFonts w:ascii="Trebuchet MS" w:hAnsi="Trebuchet MS" w:cs="Trebuchet MS"/>
              <w:color w:val="000000"/>
              <w:sz w:val="19"/>
              <w:szCs w:val="19"/>
            </w:rPr>
            <w:fldChar w:fldCharType="end"/>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A7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3F336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6695DC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334</w:t>
          </w:r>
          <w:r>
            <w:rPr>
              <w:rFonts w:ascii="Trebuchet MS" w:hAnsi="Trebuchet MS" w:cs="Trebuchet MS"/>
              <w:color w:val="000000"/>
              <w:sz w:val="19"/>
              <w:szCs w:val="19"/>
            </w:rPr>
            <w:fldChar w:fldCharType="end"/>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6F4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99156E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2AD74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336</w:t>
          </w:r>
          <w:r>
            <w:rPr>
              <w:rFonts w:ascii="Trebuchet MS" w:hAnsi="Trebuchet MS" w:cs="Trebuchet MS"/>
              <w:color w:val="000000"/>
              <w:sz w:val="19"/>
              <w:szCs w:val="19"/>
            </w:rPr>
            <w:fldChar w:fldCharType="end"/>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EA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5EECE6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7B4C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338</w:t>
          </w:r>
          <w:r>
            <w:rPr>
              <w:rFonts w:ascii="Trebuchet MS" w:hAnsi="Trebuchet MS" w:cs="Trebuchet MS"/>
              <w:color w:val="000000"/>
              <w:sz w:val="19"/>
              <w:szCs w:val="19"/>
            </w:rPr>
            <w:fldChar w:fldCharType="end"/>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59D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DAF41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E4FA78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340</w:t>
          </w:r>
          <w:r>
            <w:rPr>
              <w:rFonts w:ascii="Trebuchet MS" w:hAnsi="Trebuchet MS" w:cs="Trebuchet MS"/>
              <w:color w:val="000000"/>
              <w:sz w:val="19"/>
              <w:szCs w:val="19"/>
            </w:rPr>
            <w:fldChar w:fldCharType="end"/>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44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F46FA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8D49AE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342</w:t>
          </w:r>
          <w:r>
            <w:rPr>
              <w:rFonts w:ascii="Trebuchet MS" w:hAnsi="Trebuchet MS" w:cs="Trebuchet MS"/>
              <w:color w:val="000000"/>
              <w:sz w:val="19"/>
              <w:szCs w:val="19"/>
            </w:rPr>
            <w:fldChar w:fldCharType="end"/>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6D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D1A63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F65288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344</w:t>
          </w:r>
          <w:r>
            <w:rPr>
              <w:rFonts w:ascii="Trebuchet MS" w:hAnsi="Trebuchet MS" w:cs="Trebuchet MS"/>
              <w:color w:val="000000"/>
              <w:sz w:val="19"/>
              <w:szCs w:val="19"/>
            </w:rPr>
            <w:fldChar w:fldCharType="end"/>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4ED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519DD3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1CA9DF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345</w:t>
          </w:r>
          <w:r>
            <w:rPr>
              <w:rFonts w:ascii="Trebuchet MS" w:hAnsi="Trebuchet MS" w:cs="Trebuchet MS"/>
              <w:color w:val="000000"/>
              <w:sz w:val="19"/>
              <w:szCs w:val="19"/>
            </w:rPr>
            <w:fldChar w:fldCharType="end"/>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960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C8B712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4E9E88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347</w:t>
          </w:r>
          <w:r>
            <w:rPr>
              <w:rFonts w:ascii="Trebuchet MS" w:hAnsi="Trebuchet MS" w:cs="Trebuchet MS"/>
              <w:color w:val="000000"/>
              <w:sz w:val="19"/>
              <w:szCs w:val="19"/>
            </w:rPr>
            <w:fldChar w:fldCharType="end"/>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E2B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218F38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213866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348</w:t>
          </w:r>
          <w:r>
            <w:rPr>
              <w:rFonts w:ascii="Trebuchet MS" w:hAnsi="Trebuchet MS" w:cs="Trebuchet MS"/>
              <w:color w:val="000000"/>
              <w:sz w:val="19"/>
              <w:szCs w:val="19"/>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2F7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FBDF69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3A944B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w:t>
          </w:r>
          <w:r>
            <w:rPr>
              <w:rFonts w:ascii="Trebuchet MS" w:hAnsi="Trebuchet MS" w:cs="Trebuchet MS"/>
              <w:color w:val="000000"/>
              <w:sz w:val="19"/>
              <w:szCs w:val="19"/>
            </w:rPr>
            <w:fldChar w:fldCharType="end"/>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5F4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B272E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1844E0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349</w:t>
          </w:r>
          <w:r>
            <w:rPr>
              <w:rFonts w:ascii="Trebuchet MS" w:hAnsi="Trebuchet MS" w:cs="Trebuchet MS"/>
              <w:color w:val="000000"/>
              <w:sz w:val="19"/>
              <w:szCs w:val="19"/>
            </w:rPr>
            <w:fldChar w:fldCharType="end"/>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7D5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39DE2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52017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350</w:t>
          </w:r>
          <w:r>
            <w:rPr>
              <w:rFonts w:ascii="Trebuchet MS" w:hAnsi="Trebuchet MS" w:cs="Trebuchet MS"/>
              <w:color w:val="000000"/>
              <w:sz w:val="19"/>
              <w:szCs w:val="19"/>
            </w:rPr>
            <w:fldChar w:fldCharType="end"/>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746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D1216E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40B2A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351</w:t>
          </w:r>
          <w:r>
            <w:rPr>
              <w:rFonts w:ascii="Trebuchet MS" w:hAnsi="Trebuchet MS" w:cs="Trebuchet MS"/>
              <w:color w:val="000000"/>
              <w:sz w:val="19"/>
              <w:szCs w:val="19"/>
            </w:rPr>
            <w:fldChar w:fldCharType="end"/>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967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6A4009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B3C62B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352</w:t>
          </w:r>
          <w:r>
            <w:rPr>
              <w:rFonts w:ascii="Trebuchet MS" w:hAnsi="Trebuchet MS" w:cs="Trebuchet MS"/>
              <w:color w:val="000000"/>
              <w:sz w:val="19"/>
              <w:szCs w:val="19"/>
            </w:rPr>
            <w:fldChar w:fldCharType="end"/>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81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36C98A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6F72C5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353</w:t>
          </w:r>
          <w:r>
            <w:rPr>
              <w:rFonts w:ascii="Trebuchet MS" w:hAnsi="Trebuchet MS" w:cs="Trebuchet MS"/>
              <w:color w:val="000000"/>
              <w:sz w:val="19"/>
              <w:szCs w:val="19"/>
            </w:rPr>
            <w:fldChar w:fldCharType="end"/>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951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DA7E82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D3D8F1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354</w:t>
          </w:r>
          <w:r>
            <w:rPr>
              <w:rFonts w:ascii="Trebuchet MS" w:hAnsi="Trebuchet MS" w:cs="Trebuchet MS"/>
              <w:color w:val="000000"/>
              <w:sz w:val="19"/>
              <w:szCs w:val="19"/>
            </w:rPr>
            <w:fldChar w:fldCharType="end"/>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1D9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D43706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5D88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355</w:t>
          </w:r>
          <w:r>
            <w:rPr>
              <w:rFonts w:ascii="Trebuchet MS" w:hAnsi="Trebuchet MS" w:cs="Trebuchet MS"/>
              <w:color w:val="000000"/>
              <w:sz w:val="19"/>
              <w:szCs w:val="19"/>
            </w:rPr>
            <w:fldChar w:fldCharType="end"/>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70E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FAFA34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B6869C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356</w:t>
          </w:r>
          <w:r>
            <w:rPr>
              <w:rFonts w:ascii="Trebuchet MS" w:hAnsi="Trebuchet MS" w:cs="Trebuchet MS"/>
              <w:color w:val="000000"/>
              <w:sz w:val="19"/>
              <w:szCs w:val="19"/>
            </w:rPr>
            <w:fldChar w:fldCharType="end"/>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F16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D79743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6ABF24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357</w:t>
          </w:r>
          <w:r>
            <w:rPr>
              <w:rFonts w:ascii="Trebuchet MS" w:hAnsi="Trebuchet MS" w:cs="Trebuchet MS"/>
              <w:color w:val="000000"/>
              <w:sz w:val="19"/>
              <w:szCs w:val="19"/>
            </w:rPr>
            <w:fldChar w:fldCharType="end"/>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C21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DCA113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40DBAF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358</w:t>
          </w:r>
          <w:r>
            <w:rPr>
              <w:rFonts w:ascii="Trebuchet MS" w:hAnsi="Trebuchet MS" w:cs="Trebuchet MS"/>
              <w:color w:val="000000"/>
              <w:sz w:val="19"/>
              <w:szCs w:val="19"/>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93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4F928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5D3D99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20</w:t>
          </w:r>
          <w:r>
            <w:rPr>
              <w:rFonts w:ascii="Trebuchet MS" w:hAnsi="Trebuchet MS" w:cs="Trebuchet MS"/>
              <w:color w:val="000000"/>
              <w:sz w:val="19"/>
              <w:szCs w:val="19"/>
            </w:rPr>
            <w:fldChar w:fldCharType="end"/>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F5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0B8B0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4056B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359</w:t>
          </w:r>
          <w:r>
            <w:rPr>
              <w:rFonts w:ascii="Trebuchet MS" w:hAnsi="Trebuchet MS" w:cs="Trebuchet MS"/>
              <w:color w:val="000000"/>
              <w:sz w:val="19"/>
              <w:szCs w:val="19"/>
            </w:rPr>
            <w:fldChar w:fldCharType="end"/>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E8F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07AAC2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6E5FF2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360</w:t>
          </w:r>
          <w:r>
            <w:rPr>
              <w:rFonts w:ascii="Trebuchet MS" w:hAnsi="Trebuchet MS" w:cs="Trebuchet MS"/>
              <w:color w:val="000000"/>
              <w:sz w:val="19"/>
              <w:szCs w:val="19"/>
            </w:rPr>
            <w:fldChar w:fldCharType="end"/>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ED7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62BA8D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6F8143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361</w:t>
          </w:r>
          <w:r>
            <w:rPr>
              <w:rFonts w:ascii="Trebuchet MS" w:hAnsi="Trebuchet MS" w:cs="Trebuchet MS"/>
              <w:color w:val="000000"/>
              <w:sz w:val="19"/>
              <w:szCs w:val="19"/>
            </w:rPr>
            <w:fldChar w:fldCharType="end"/>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EE9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4376E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48CEE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362</w:t>
          </w:r>
          <w:r>
            <w:rPr>
              <w:rFonts w:ascii="Trebuchet MS" w:hAnsi="Trebuchet MS" w:cs="Trebuchet MS"/>
              <w:color w:val="000000"/>
              <w:sz w:val="19"/>
              <w:szCs w:val="19"/>
            </w:rPr>
            <w:fldChar w:fldCharType="end"/>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6E0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53F45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DB47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363</w:t>
          </w:r>
          <w:r>
            <w:rPr>
              <w:rFonts w:ascii="Trebuchet MS" w:hAnsi="Trebuchet MS" w:cs="Trebuchet MS"/>
              <w:color w:val="000000"/>
              <w:sz w:val="19"/>
              <w:szCs w:val="19"/>
            </w:rPr>
            <w:fldChar w:fldCharType="end"/>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6FA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60F0FE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A25E7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364</w:t>
          </w:r>
          <w:r>
            <w:rPr>
              <w:rFonts w:ascii="Trebuchet MS" w:hAnsi="Trebuchet MS" w:cs="Trebuchet MS"/>
              <w:color w:val="000000"/>
              <w:sz w:val="19"/>
              <w:szCs w:val="19"/>
            </w:rPr>
            <w:fldChar w:fldCharType="end"/>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A8C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FE106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EC6C2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365</w:t>
          </w:r>
          <w:r>
            <w:rPr>
              <w:rFonts w:ascii="Trebuchet MS" w:hAnsi="Trebuchet MS" w:cs="Trebuchet MS"/>
              <w:color w:val="000000"/>
              <w:sz w:val="19"/>
              <w:szCs w:val="19"/>
            </w:rPr>
            <w:fldChar w:fldCharType="end"/>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1331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70BF32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63269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366</w:t>
          </w:r>
          <w:r>
            <w:rPr>
              <w:rFonts w:ascii="Trebuchet MS" w:hAnsi="Trebuchet MS" w:cs="Trebuchet MS"/>
              <w:color w:val="000000"/>
              <w:sz w:val="19"/>
              <w:szCs w:val="19"/>
            </w:rPr>
            <w:fldChar w:fldCharType="end"/>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FE6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05C7B6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E067E4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367</w:t>
          </w:r>
          <w:r>
            <w:rPr>
              <w:rFonts w:ascii="Trebuchet MS" w:hAnsi="Trebuchet MS" w:cs="Trebuchet MS"/>
              <w:color w:val="000000"/>
              <w:sz w:val="19"/>
              <w:szCs w:val="19"/>
            </w:rPr>
            <w:fldChar w:fldCharType="end"/>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1269" w14:textId="77777777" w:rsidR="007621B6" w:rsidRDefault="007621B6">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78782A" w14:paraId="33AC482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FEF2006" w14:textId="77777777" w:rsidR="007621B6" w:rsidRDefault="007621B6">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368</w:t>
          </w:r>
          <w:r>
            <w:rPr>
              <w:rFonts w:ascii="Trebuchet MS" w:hAnsi="Trebuchet MS" w:cs="Trebuchet MS"/>
              <w:color w:val="000000"/>
              <w:sz w:val="19"/>
              <w:szCs w:val="19"/>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C4A0" w14:textId="77777777" w:rsidR="009946F7" w:rsidRDefault="009946F7">
    <w:pPr>
      <w:pStyle w:val="Footer"/>
      <w:jc w:val="center"/>
    </w:pPr>
  </w:p>
  <w:p w14:paraId="7B68075C" w14:textId="77777777" w:rsidR="009946F7" w:rsidRDefault="009946F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BA5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803D4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3D6CB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22</w:t>
          </w:r>
          <w:r>
            <w:rPr>
              <w:rFonts w:ascii="Trebuchet MS" w:hAnsi="Trebuchet MS" w:cs="Trebuchet MS"/>
              <w:color w:val="000000"/>
              <w:sz w:val="19"/>
              <w:szCs w:val="19"/>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48B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D5EB5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42A6E4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24</w:t>
          </w:r>
          <w:r>
            <w:rPr>
              <w:rFonts w:ascii="Trebuchet MS" w:hAnsi="Trebuchet MS" w:cs="Trebuchet MS"/>
              <w:color w:val="000000"/>
              <w:sz w:val="19"/>
              <w:szCs w:val="19"/>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439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F5069E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E549E7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26</w:t>
          </w:r>
          <w:r>
            <w:rPr>
              <w:rFonts w:ascii="Trebuchet MS" w:hAnsi="Trebuchet MS" w:cs="Trebuchet MS"/>
              <w:color w:val="000000"/>
              <w:sz w:val="19"/>
              <w:szCs w:val="19"/>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C9C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D64C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43930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27</w:t>
          </w:r>
          <w:r>
            <w:rPr>
              <w:rFonts w:ascii="Trebuchet MS" w:hAnsi="Trebuchet MS" w:cs="Trebuchet MS"/>
              <w:color w:val="000000"/>
              <w:sz w:val="19"/>
              <w:szCs w:val="19"/>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10C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EBC808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A706C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28</w:t>
          </w:r>
          <w:r>
            <w:rPr>
              <w:rFonts w:ascii="Trebuchet MS" w:hAnsi="Trebuchet MS" w:cs="Trebuchet MS"/>
              <w:color w:val="000000"/>
              <w:sz w:val="19"/>
              <w:szCs w:val="19"/>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50B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2B0AD0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651297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29</w:t>
          </w:r>
          <w:r>
            <w:rPr>
              <w:rFonts w:ascii="Trebuchet MS" w:hAnsi="Trebuchet MS" w:cs="Trebuchet MS"/>
              <w:color w:val="000000"/>
              <w:sz w:val="19"/>
              <w:szCs w:val="19"/>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0D9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3C3F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94445F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33</w:t>
          </w:r>
          <w:r>
            <w:rPr>
              <w:rFonts w:ascii="Trebuchet MS" w:hAnsi="Trebuchet MS" w:cs="Trebuchet MS"/>
              <w:color w:val="000000"/>
              <w:sz w:val="19"/>
              <w:szCs w:val="19"/>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42A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4717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DE0A8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37</w:t>
          </w:r>
          <w:r>
            <w:rPr>
              <w:rFonts w:ascii="Trebuchet MS" w:hAnsi="Trebuchet MS" w:cs="Trebuchet MS"/>
              <w:color w:val="000000"/>
              <w:sz w:val="19"/>
              <w:szCs w:val="19"/>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F5D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0F1308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A42A2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40</w:t>
          </w:r>
          <w:r>
            <w:rPr>
              <w:rFonts w:ascii="Trebuchet MS" w:hAnsi="Trebuchet MS" w:cs="Trebuchet MS"/>
              <w:color w:val="000000"/>
              <w:sz w:val="19"/>
              <w:szCs w:val="19"/>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966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C5615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6F928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43</w:t>
          </w:r>
          <w:r>
            <w:rPr>
              <w:rFonts w:ascii="Trebuchet MS" w:hAnsi="Trebuchet MS" w:cs="Trebuchet MS"/>
              <w:color w:val="000000"/>
              <w:sz w:val="19"/>
              <w:szCs w:val="19"/>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2CDE" w14:textId="77777777" w:rsidR="009946F7" w:rsidRDefault="009946F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887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707C00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85DF18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46</w:t>
          </w:r>
          <w:r>
            <w:rPr>
              <w:rFonts w:ascii="Trebuchet MS" w:hAnsi="Trebuchet MS" w:cs="Trebuchet MS"/>
              <w:color w:val="000000"/>
              <w:sz w:val="19"/>
              <w:szCs w:val="19"/>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C6C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ABB71B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76221E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50</w:t>
          </w:r>
          <w:r>
            <w:rPr>
              <w:rFonts w:ascii="Trebuchet MS" w:hAnsi="Trebuchet MS" w:cs="Trebuchet MS"/>
              <w:color w:val="000000"/>
              <w:sz w:val="19"/>
              <w:szCs w:val="19"/>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30F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7648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C20CD7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54</w:t>
          </w:r>
          <w:r>
            <w:rPr>
              <w:rFonts w:ascii="Trebuchet MS" w:hAnsi="Trebuchet MS" w:cs="Trebuchet MS"/>
              <w:color w:val="000000"/>
              <w:sz w:val="19"/>
              <w:szCs w:val="19"/>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D2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E7F264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6E5872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55</w:t>
          </w:r>
          <w:r>
            <w:rPr>
              <w:rFonts w:ascii="Trebuchet MS" w:hAnsi="Trebuchet MS" w:cs="Trebuchet MS"/>
              <w:color w:val="000000"/>
              <w:sz w:val="19"/>
              <w:szCs w:val="19"/>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2C8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14A56D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AA46F3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59</w:t>
          </w:r>
          <w:r>
            <w:rPr>
              <w:rFonts w:ascii="Trebuchet MS" w:hAnsi="Trebuchet MS" w:cs="Trebuchet MS"/>
              <w:color w:val="000000"/>
              <w:sz w:val="19"/>
              <w:szCs w:val="19"/>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8E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CD307C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82A60D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63</w:t>
          </w:r>
          <w:r>
            <w:rPr>
              <w:rFonts w:ascii="Trebuchet MS" w:hAnsi="Trebuchet MS" w:cs="Trebuchet MS"/>
              <w:color w:val="000000"/>
              <w:sz w:val="19"/>
              <w:szCs w:val="19"/>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AF8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C31859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713C32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67</w:t>
          </w:r>
          <w:r>
            <w:rPr>
              <w:rFonts w:ascii="Trebuchet MS" w:hAnsi="Trebuchet MS" w:cs="Trebuchet MS"/>
              <w:color w:val="000000"/>
              <w:sz w:val="19"/>
              <w:szCs w:val="19"/>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6FD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77F72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F3175C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71</w:t>
          </w:r>
          <w:r>
            <w:rPr>
              <w:rFonts w:ascii="Trebuchet MS" w:hAnsi="Trebuchet MS" w:cs="Trebuchet MS"/>
              <w:color w:val="000000"/>
              <w:sz w:val="19"/>
              <w:szCs w:val="19"/>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079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D67D34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40D4DA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75</w:t>
          </w:r>
          <w:r>
            <w:rPr>
              <w:rFonts w:ascii="Trebuchet MS" w:hAnsi="Trebuchet MS" w:cs="Trebuchet MS"/>
              <w:color w:val="000000"/>
              <w:sz w:val="19"/>
              <w:szCs w:val="19"/>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B05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4A0C95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6A0DD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79</w:t>
          </w:r>
          <w:r>
            <w:rPr>
              <w:rFonts w:ascii="Trebuchet MS" w:hAnsi="Trebuchet MS" w:cs="Trebuchet MS"/>
              <w:color w:val="000000"/>
              <w:sz w:val="19"/>
              <w:szCs w:val="19"/>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80D7" w14:textId="77777777" w:rsidR="009946F7" w:rsidRDefault="009946F7">
    <w:pPr>
      <w:pStyle w:val="Footer"/>
    </w:pPr>
  </w:p>
  <w:p w14:paraId="7BC89610" w14:textId="77777777" w:rsidR="009946F7" w:rsidRDefault="009946F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05A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91E6D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D5406B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83</w:t>
          </w:r>
          <w:r>
            <w:rPr>
              <w:rFonts w:ascii="Trebuchet MS" w:hAnsi="Trebuchet MS" w:cs="Trebuchet MS"/>
              <w:color w:val="000000"/>
              <w:sz w:val="19"/>
              <w:szCs w:val="19"/>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EAF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936C0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0EC6D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84</w:t>
          </w:r>
          <w:r>
            <w:rPr>
              <w:rFonts w:ascii="Trebuchet MS" w:hAnsi="Trebuchet MS" w:cs="Trebuchet MS"/>
              <w:color w:val="000000"/>
              <w:sz w:val="19"/>
              <w:szCs w:val="19"/>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17A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503FFD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57F2A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86</w:t>
          </w:r>
          <w:r>
            <w:rPr>
              <w:rFonts w:ascii="Trebuchet MS" w:hAnsi="Trebuchet MS" w:cs="Trebuchet MS"/>
              <w:color w:val="000000"/>
              <w:sz w:val="19"/>
              <w:szCs w:val="19"/>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43C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362770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D58D14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88</w:t>
          </w:r>
          <w:r>
            <w:rPr>
              <w:rFonts w:ascii="Trebuchet MS" w:hAnsi="Trebuchet MS" w:cs="Trebuchet MS"/>
              <w:color w:val="000000"/>
              <w:sz w:val="19"/>
              <w:szCs w:val="19"/>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56E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E2FE3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273A73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90</w:t>
          </w:r>
          <w:r>
            <w:rPr>
              <w:rFonts w:ascii="Trebuchet MS" w:hAnsi="Trebuchet MS" w:cs="Trebuchet MS"/>
              <w:color w:val="000000"/>
              <w:sz w:val="19"/>
              <w:szCs w:val="19"/>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FDC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3A3E95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DDCA3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92</w:t>
          </w:r>
          <w:r>
            <w:rPr>
              <w:rFonts w:ascii="Trebuchet MS" w:hAnsi="Trebuchet MS" w:cs="Trebuchet MS"/>
              <w:color w:val="000000"/>
              <w:sz w:val="19"/>
              <w:szCs w:val="19"/>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2D3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2EC701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DBD517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94</w:t>
          </w:r>
          <w:r>
            <w:rPr>
              <w:rFonts w:ascii="Trebuchet MS" w:hAnsi="Trebuchet MS" w:cs="Trebuchet MS"/>
              <w:color w:val="000000"/>
              <w:sz w:val="19"/>
              <w:szCs w:val="19"/>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881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F2DE5D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B3D067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96</w:t>
          </w:r>
          <w:r>
            <w:rPr>
              <w:rFonts w:ascii="Trebuchet MS" w:hAnsi="Trebuchet MS" w:cs="Trebuchet MS"/>
              <w:color w:val="000000"/>
              <w:sz w:val="19"/>
              <w:szCs w:val="19"/>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364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5AB17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0B03E8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98</w:t>
          </w:r>
          <w:r>
            <w:rPr>
              <w:rFonts w:ascii="Trebuchet MS" w:hAnsi="Trebuchet MS" w:cs="Trebuchet MS"/>
              <w:color w:val="000000"/>
              <w:sz w:val="19"/>
              <w:szCs w:val="19"/>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14C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88A72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F3432A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99</w:t>
          </w:r>
          <w:r>
            <w:rPr>
              <w:rFonts w:ascii="Trebuchet MS" w:hAnsi="Trebuchet MS" w:cs="Trebuchet MS"/>
              <w:color w:val="000000"/>
              <w:sz w:val="19"/>
              <w:szCs w:val="19"/>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8275" w14:textId="77777777" w:rsidR="009946F7" w:rsidRDefault="009946F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516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B2F1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4A5A4D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101</w:t>
          </w:r>
          <w:r>
            <w:rPr>
              <w:rFonts w:ascii="Trebuchet MS" w:hAnsi="Trebuchet MS" w:cs="Trebuchet MS"/>
              <w:color w:val="000000"/>
              <w:sz w:val="19"/>
              <w:szCs w:val="19"/>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85D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B91C8A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19350D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103</w:t>
          </w:r>
          <w:r>
            <w:rPr>
              <w:rFonts w:ascii="Trebuchet MS" w:hAnsi="Trebuchet MS" w:cs="Trebuchet MS"/>
              <w:color w:val="000000"/>
              <w:sz w:val="19"/>
              <w:szCs w:val="19"/>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A9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5D5BBB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3FACD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105</w:t>
          </w:r>
          <w:r>
            <w:rPr>
              <w:rFonts w:ascii="Trebuchet MS" w:hAnsi="Trebuchet MS" w:cs="Trebuchet MS"/>
              <w:color w:val="000000"/>
              <w:sz w:val="19"/>
              <w:szCs w:val="19"/>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EA0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F0274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0DB7A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107</w:t>
          </w:r>
          <w:r>
            <w:rPr>
              <w:rFonts w:ascii="Trebuchet MS" w:hAnsi="Trebuchet MS" w:cs="Trebuchet MS"/>
              <w:color w:val="000000"/>
              <w:sz w:val="19"/>
              <w:szCs w:val="19"/>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021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4FED8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3D00A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109</w:t>
          </w:r>
          <w:r>
            <w:rPr>
              <w:rFonts w:ascii="Trebuchet MS" w:hAnsi="Trebuchet MS" w:cs="Trebuchet MS"/>
              <w:color w:val="000000"/>
              <w:sz w:val="19"/>
              <w:szCs w:val="19"/>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A1DA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B08F31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BB1474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111</w:t>
          </w:r>
          <w:r>
            <w:rPr>
              <w:rFonts w:ascii="Trebuchet MS" w:hAnsi="Trebuchet MS" w:cs="Trebuchet MS"/>
              <w:color w:val="000000"/>
              <w:sz w:val="19"/>
              <w:szCs w:val="19"/>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B5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8375F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3EBF2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114</w:t>
          </w:r>
          <w:r>
            <w:rPr>
              <w:rFonts w:ascii="Trebuchet MS" w:hAnsi="Trebuchet MS" w:cs="Trebuchet MS"/>
              <w:color w:val="000000"/>
              <w:sz w:val="19"/>
              <w:szCs w:val="19"/>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D45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948691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2307D6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115</w:t>
          </w:r>
          <w:r>
            <w:rPr>
              <w:rFonts w:ascii="Trebuchet MS" w:hAnsi="Trebuchet MS" w:cs="Trebuchet MS"/>
              <w:color w:val="000000"/>
              <w:sz w:val="19"/>
              <w:szCs w:val="19"/>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20E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6BA8990"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2E27D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118</w:t>
          </w:r>
          <w:r>
            <w:rPr>
              <w:rFonts w:ascii="Trebuchet MS" w:hAnsi="Trebuchet MS" w:cs="Trebuchet MS"/>
              <w:color w:val="000000"/>
              <w:sz w:val="19"/>
              <w:szCs w:val="19"/>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44C4"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A99FA4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9E9D4E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123</w:t>
          </w:r>
          <w:r>
            <w:rPr>
              <w:rFonts w:ascii="Trebuchet MS" w:hAnsi="Trebuchet MS" w:cs="Trebuchet MS"/>
              <w:color w:val="000000"/>
              <w:sz w:val="19"/>
              <w:szCs w:val="19"/>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224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E5904C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1FBB1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w:t>
          </w:r>
          <w:r>
            <w:rPr>
              <w:rFonts w:ascii="Trebuchet MS" w:hAnsi="Trebuchet MS" w:cs="Trebuchet MS"/>
              <w:color w:val="000000"/>
              <w:sz w:val="19"/>
              <w:szCs w:val="19"/>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545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90F831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E16C9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126</w:t>
          </w:r>
          <w:r>
            <w:rPr>
              <w:rFonts w:ascii="Trebuchet MS" w:hAnsi="Trebuchet MS" w:cs="Trebuchet MS"/>
              <w:color w:val="000000"/>
              <w:sz w:val="19"/>
              <w:szCs w:val="19"/>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66EC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26D553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ED4BD4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129</w:t>
          </w:r>
          <w:r>
            <w:rPr>
              <w:rFonts w:ascii="Trebuchet MS" w:hAnsi="Trebuchet MS" w:cs="Trebuchet MS"/>
              <w:color w:val="000000"/>
              <w:sz w:val="19"/>
              <w:szCs w:val="19"/>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1AE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B18AC9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FC531E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132</w:t>
          </w:r>
          <w:r>
            <w:rPr>
              <w:rFonts w:ascii="Trebuchet MS" w:hAnsi="Trebuchet MS" w:cs="Trebuchet MS"/>
              <w:color w:val="000000"/>
              <w:sz w:val="19"/>
              <w:szCs w:val="19"/>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848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831B54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CD450E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135</w:t>
          </w:r>
          <w:r>
            <w:rPr>
              <w:rFonts w:ascii="Trebuchet MS" w:hAnsi="Trebuchet MS" w:cs="Trebuchet MS"/>
              <w:color w:val="000000"/>
              <w:sz w:val="19"/>
              <w:szCs w:val="19"/>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86E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4D457B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543CB2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138</w:t>
          </w:r>
          <w:r>
            <w:rPr>
              <w:rFonts w:ascii="Trebuchet MS" w:hAnsi="Trebuchet MS" w:cs="Trebuchet MS"/>
              <w:color w:val="000000"/>
              <w:sz w:val="19"/>
              <w:szCs w:val="19"/>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304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CC9C16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C3ACD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139</w:t>
          </w:r>
          <w:r>
            <w:rPr>
              <w:rFonts w:ascii="Trebuchet MS" w:hAnsi="Trebuchet MS" w:cs="Trebuchet MS"/>
              <w:color w:val="000000"/>
              <w:sz w:val="19"/>
              <w:szCs w:val="19"/>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D9E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605F3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F15977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140</w:t>
          </w:r>
          <w:r>
            <w:rPr>
              <w:rFonts w:ascii="Trebuchet MS" w:hAnsi="Trebuchet MS" w:cs="Trebuchet MS"/>
              <w:color w:val="000000"/>
              <w:sz w:val="19"/>
              <w:szCs w:val="19"/>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0E5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6BCBC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DF8130"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141</w:t>
          </w:r>
          <w:r>
            <w:rPr>
              <w:rFonts w:ascii="Trebuchet MS" w:hAnsi="Trebuchet MS" w:cs="Trebuchet MS"/>
              <w:color w:val="000000"/>
              <w:sz w:val="19"/>
              <w:szCs w:val="19"/>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9DA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9C81B8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621B8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142</w:t>
          </w:r>
          <w:r>
            <w:rPr>
              <w:rFonts w:ascii="Trebuchet MS" w:hAnsi="Trebuchet MS" w:cs="Trebuchet MS"/>
              <w:color w:val="000000"/>
              <w:sz w:val="19"/>
              <w:szCs w:val="19"/>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2FD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BEEABB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4CBDD1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143</w:t>
          </w:r>
          <w:r>
            <w:rPr>
              <w:rFonts w:ascii="Trebuchet MS" w:hAnsi="Trebuchet MS" w:cs="Trebuchet MS"/>
              <w:color w:val="000000"/>
              <w:sz w:val="19"/>
              <w:szCs w:val="19"/>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AD5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1D3F7E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B03F4D2" w14:textId="432DAF69"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sidR="003F011E">
            <w:rPr>
              <w:rFonts w:ascii="Trebuchet MS" w:hAnsi="Trebuchet MS" w:cs="Trebuchet MS"/>
              <w:noProof/>
              <w:color w:val="000000"/>
              <w:sz w:val="19"/>
              <w:szCs w:val="19"/>
            </w:rPr>
            <w:t>1</w:t>
          </w:r>
          <w:r>
            <w:rPr>
              <w:rFonts w:ascii="Trebuchet MS" w:hAnsi="Trebuchet MS" w:cs="Trebuchet MS"/>
              <w:color w:val="000000"/>
              <w:sz w:val="19"/>
              <w:szCs w:val="19"/>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08D1"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51BE41D"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D32135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144</w:t>
          </w:r>
          <w:r>
            <w:rPr>
              <w:rFonts w:ascii="Trebuchet MS" w:hAnsi="Trebuchet MS" w:cs="Trebuchet MS"/>
              <w:color w:val="000000"/>
              <w:sz w:val="19"/>
              <w:szCs w:val="19"/>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577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62E129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D3BB22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145</w:t>
          </w:r>
          <w:r>
            <w:rPr>
              <w:rFonts w:ascii="Trebuchet MS" w:hAnsi="Trebuchet MS" w:cs="Trebuchet MS"/>
              <w:color w:val="000000"/>
              <w:sz w:val="19"/>
              <w:szCs w:val="19"/>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D03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30B0AA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7588B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146</w:t>
          </w:r>
          <w:r>
            <w:rPr>
              <w:rFonts w:ascii="Trebuchet MS" w:hAnsi="Trebuchet MS" w:cs="Trebuchet MS"/>
              <w:color w:val="000000"/>
              <w:sz w:val="19"/>
              <w:szCs w:val="19"/>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143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1F76C8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0218BA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147</w:t>
          </w:r>
          <w:r>
            <w:rPr>
              <w:rFonts w:ascii="Trebuchet MS" w:hAnsi="Trebuchet MS" w:cs="Trebuchet MS"/>
              <w:color w:val="000000"/>
              <w:sz w:val="19"/>
              <w:szCs w:val="19"/>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D7FB"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ACC50E9"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9A99BD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148</w:t>
          </w:r>
          <w:r>
            <w:rPr>
              <w:rFonts w:ascii="Trebuchet MS" w:hAnsi="Trebuchet MS" w:cs="Trebuchet MS"/>
              <w:color w:val="000000"/>
              <w:sz w:val="19"/>
              <w:szCs w:val="19"/>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A92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E3ACF0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309E8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149</w:t>
          </w:r>
          <w:r>
            <w:rPr>
              <w:rFonts w:ascii="Trebuchet MS" w:hAnsi="Trebuchet MS" w:cs="Trebuchet MS"/>
              <w:color w:val="000000"/>
              <w:sz w:val="19"/>
              <w:szCs w:val="19"/>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7399"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2FC387A"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2DD686E"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150</w:t>
          </w:r>
          <w:r>
            <w:rPr>
              <w:rFonts w:ascii="Trebuchet MS" w:hAnsi="Trebuchet MS" w:cs="Trebuchet MS"/>
              <w:color w:val="000000"/>
              <w:sz w:val="19"/>
              <w:szCs w:val="19"/>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7D5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9A523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17A6C53"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151</w:t>
          </w:r>
          <w:r>
            <w:rPr>
              <w:rFonts w:ascii="Trebuchet MS" w:hAnsi="Trebuchet MS" w:cs="Trebuchet MS"/>
              <w:color w:val="000000"/>
              <w:sz w:val="19"/>
              <w:szCs w:val="19"/>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DA8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6695E8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40F9F9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152</w:t>
          </w:r>
          <w:r>
            <w:rPr>
              <w:rFonts w:ascii="Trebuchet MS" w:hAnsi="Trebuchet MS" w:cs="Trebuchet MS"/>
              <w:color w:val="000000"/>
              <w:sz w:val="19"/>
              <w:szCs w:val="19"/>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F225"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C6A62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E6B7B6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153</w:t>
          </w:r>
          <w:r>
            <w:rPr>
              <w:rFonts w:ascii="Trebuchet MS" w:hAnsi="Trebuchet MS" w:cs="Trebuchet MS"/>
              <w:color w:val="000000"/>
              <w:sz w:val="19"/>
              <w:szCs w:val="19"/>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B78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8BFCC5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C5B61B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2</w:t>
          </w:r>
          <w:r>
            <w:rPr>
              <w:rFonts w:ascii="Trebuchet MS" w:hAnsi="Trebuchet MS" w:cs="Trebuchet MS"/>
              <w:color w:val="000000"/>
              <w:sz w:val="19"/>
              <w:szCs w:val="19"/>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FE5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28770C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A7701A9"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154</w:t>
          </w:r>
          <w:r>
            <w:rPr>
              <w:rFonts w:ascii="Trebuchet MS" w:hAnsi="Trebuchet MS" w:cs="Trebuchet MS"/>
              <w:color w:val="000000"/>
              <w:sz w:val="19"/>
              <w:szCs w:val="19"/>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443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64FD139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752225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155</w:t>
          </w:r>
          <w:r>
            <w:rPr>
              <w:rFonts w:ascii="Trebuchet MS" w:hAnsi="Trebuchet MS" w:cs="Trebuchet MS"/>
              <w:color w:val="000000"/>
              <w:sz w:val="19"/>
              <w:szCs w:val="19"/>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BB5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44E1D1" w14:textId="77777777">
      <w:trPr>
        <w:cantSplit/>
        <w:jc w:val="center"/>
      </w:trPr>
      <w:tc>
        <w:tcPr>
          <w:tcW w:w="9524" w:type="dxa"/>
          <w:tcBorders>
            <w:top w:val="nil"/>
            <w:left w:val="nil"/>
            <w:bottom w:val="nil"/>
            <w:right w:val="nil"/>
          </w:tcBorders>
          <w:shd w:val="clear" w:color="auto" w:fill="FFFFFF"/>
          <w:tcMar>
            <w:left w:w="10" w:type="dxa"/>
            <w:right w:w="10" w:type="dxa"/>
          </w:tcMar>
        </w:tcPr>
        <w:p w14:paraId="13238228"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159</w:t>
          </w:r>
          <w:r>
            <w:rPr>
              <w:rFonts w:ascii="Trebuchet MS" w:hAnsi="Trebuchet MS" w:cs="Trebuchet MS"/>
              <w:color w:val="000000"/>
              <w:sz w:val="19"/>
              <w:szCs w:val="19"/>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4018"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9E6598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1CDA957"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161</w:t>
          </w:r>
          <w:r>
            <w:rPr>
              <w:rFonts w:ascii="Trebuchet MS" w:hAnsi="Trebuchet MS" w:cs="Trebuchet MS"/>
              <w:color w:val="000000"/>
              <w:sz w:val="19"/>
              <w:szCs w:val="19"/>
            </w:rPr>
            <w:fldChar w:fldCharType="end"/>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21E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77E1DE9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6F50553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163</w:t>
          </w:r>
          <w:r>
            <w:rPr>
              <w:rFonts w:ascii="Trebuchet MS" w:hAnsi="Trebuchet MS" w:cs="Trebuchet MS"/>
              <w:color w:val="000000"/>
              <w:sz w:val="19"/>
              <w:szCs w:val="19"/>
            </w:rPr>
            <w:fldChar w:fldCharType="end"/>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371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0D1591F"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B2335B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165</w:t>
          </w:r>
          <w:r>
            <w:rPr>
              <w:rFonts w:ascii="Trebuchet MS" w:hAnsi="Trebuchet MS" w:cs="Trebuchet MS"/>
              <w:color w:val="000000"/>
              <w:sz w:val="19"/>
              <w:szCs w:val="19"/>
            </w:rPr>
            <w:fldChar w:fldCharType="end"/>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5FD6"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6B28FBC"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C013DF5"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167</w:t>
          </w:r>
          <w:r>
            <w:rPr>
              <w:rFonts w:ascii="Trebuchet MS" w:hAnsi="Trebuchet MS" w:cs="Trebuchet MS"/>
              <w:color w:val="000000"/>
              <w:sz w:val="19"/>
              <w:szCs w:val="19"/>
            </w:rPr>
            <w:fldChar w:fldCharType="end"/>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22D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07DAB7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9A3804C"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169</w:t>
          </w:r>
          <w:r>
            <w:rPr>
              <w:rFonts w:ascii="Trebuchet MS" w:hAnsi="Trebuchet MS" w:cs="Trebuchet MS"/>
              <w:color w:val="000000"/>
              <w:sz w:val="19"/>
              <w:szCs w:val="19"/>
            </w:rPr>
            <w:fldChar w:fldCharType="end"/>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1F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E8762D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D22FFB"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171</w:t>
          </w:r>
          <w:r>
            <w:rPr>
              <w:rFonts w:ascii="Trebuchet MS" w:hAnsi="Trebuchet MS" w:cs="Trebuchet MS"/>
              <w:color w:val="000000"/>
              <w:sz w:val="19"/>
              <w:szCs w:val="19"/>
            </w:rPr>
            <w:fldChar w:fldCharType="end"/>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295A"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7867275"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3E9484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172</w:t>
          </w:r>
          <w:r>
            <w:rPr>
              <w:rFonts w:ascii="Trebuchet MS" w:hAnsi="Trebuchet MS" w:cs="Trebuchet MS"/>
              <w:color w:val="000000"/>
              <w:sz w:val="19"/>
              <w:szCs w:val="19"/>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178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EFB821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C47866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3</w:t>
          </w:r>
          <w:r>
            <w:rPr>
              <w:rFonts w:ascii="Trebuchet MS" w:hAnsi="Trebuchet MS" w:cs="Trebuchet MS"/>
              <w:color w:val="000000"/>
              <w:sz w:val="19"/>
              <w:szCs w:val="19"/>
            </w:rPr>
            <w:fldChar w:fldCharType="end"/>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1D02"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41A0957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3F0A2C2"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173</w:t>
          </w:r>
          <w:r>
            <w:rPr>
              <w:rFonts w:ascii="Trebuchet MS" w:hAnsi="Trebuchet MS" w:cs="Trebuchet MS"/>
              <w:color w:val="000000"/>
              <w:sz w:val="19"/>
              <w:szCs w:val="19"/>
            </w:rPr>
            <w:fldChar w:fldCharType="end"/>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493F"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0E3D173"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872A2FF"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174</w:t>
          </w:r>
          <w:r>
            <w:rPr>
              <w:rFonts w:ascii="Trebuchet MS" w:hAnsi="Trebuchet MS" w:cs="Trebuchet MS"/>
              <w:color w:val="000000"/>
              <w:sz w:val="19"/>
              <w:szCs w:val="19"/>
            </w:rPr>
            <w:fldChar w:fldCharType="end"/>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D50E"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4E75A92" w14:textId="77777777">
      <w:trPr>
        <w:cantSplit/>
        <w:jc w:val="center"/>
      </w:trPr>
      <w:tc>
        <w:tcPr>
          <w:tcW w:w="9524" w:type="dxa"/>
          <w:tcBorders>
            <w:top w:val="nil"/>
            <w:left w:val="nil"/>
            <w:bottom w:val="nil"/>
            <w:right w:val="nil"/>
          </w:tcBorders>
          <w:shd w:val="clear" w:color="auto" w:fill="FFFFFF"/>
          <w:tcMar>
            <w:left w:w="10" w:type="dxa"/>
            <w:right w:w="10" w:type="dxa"/>
          </w:tcMar>
        </w:tcPr>
        <w:p w14:paraId="040E553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175</w:t>
          </w:r>
          <w:r>
            <w:rPr>
              <w:rFonts w:ascii="Trebuchet MS" w:hAnsi="Trebuchet MS" w:cs="Trebuchet MS"/>
              <w:color w:val="000000"/>
              <w:sz w:val="19"/>
              <w:szCs w:val="19"/>
            </w:rPr>
            <w:fldChar w:fldCharType="end"/>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24D3"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028DAE8B"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EB8D0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176</w:t>
          </w:r>
          <w:r>
            <w:rPr>
              <w:rFonts w:ascii="Trebuchet MS" w:hAnsi="Trebuchet MS" w:cs="Trebuchet MS"/>
              <w:color w:val="000000"/>
              <w:sz w:val="19"/>
              <w:szCs w:val="19"/>
            </w:rPr>
            <w:fldChar w:fldCharType="end"/>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DA4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2F8F7E74"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5725E1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177</w:t>
          </w:r>
          <w:r>
            <w:rPr>
              <w:rFonts w:ascii="Trebuchet MS" w:hAnsi="Trebuchet MS" w:cs="Trebuchet MS"/>
              <w:color w:val="000000"/>
              <w:sz w:val="19"/>
              <w:szCs w:val="19"/>
            </w:rPr>
            <w:fldChar w:fldCharType="end"/>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F42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B0318AE" w14:textId="77777777">
      <w:trPr>
        <w:cantSplit/>
        <w:jc w:val="center"/>
      </w:trPr>
      <w:tc>
        <w:tcPr>
          <w:tcW w:w="9524" w:type="dxa"/>
          <w:tcBorders>
            <w:top w:val="nil"/>
            <w:left w:val="nil"/>
            <w:bottom w:val="nil"/>
            <w:right w:val="nil"/>
          </w:tcBorders>
          <w:shd w:val="clear" w:color="auto" w:fill="FFFFFF"/>
          <w:tcMar>
            <w:left w:w="10" w:type="dxa"/>
            <w:right w:w="10" w:type="dxa"/>
          </w:tcMar>
        </w:tcPr>
        <w:p w14:paraId="4E7E36A4"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178</w:t>
          </w:r>
          <w:r>
            <w:rPr>
              <w:rFonts w:ascii="Trebuchet MS" w:hAnsi="Trebuchet MS" w:cs="Trebuchet MS"/>
              <w:color w:val="000000"/>
              <w:sz w:val="19"/>
              <w:szCs w:val="19"/>
            </w:rPr>
            <w:fldChar w:fldCharType="end"/>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965D"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5455F108" w14:textId="77777777">
      <w:trPr>
        <w:cantSplit/>
        <w:jc w:val="center"/>
      </w:trPr>
      <w:tc>
        <w:tcPr>
          <w:tcW w:w="9524" w:type="dxa"/>
          <w:tcBorders>
            <w:top w:val="nil"/>
            <w:left w:val="nil"/>
            <w:bottom w:val="nil"/>
            <w:right w:val="nil"/>
          </w:tcBorders>
          <w:shd w:val="clear" w:color="auto" w:fill="FFFFFF"/>
          <w:tcMar>
            <w:left w:w="10" w:type="dxa"/>
            <w:right w:w="10" w:type="dxa"/>
          </w:tcMar>
        </w:tcPr>
        <w:p w14:paraId="57FE5D81"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180</w:t>
          </w:r>
          <w:r>
            <w:rPr>
              <w:rFonts w:ascii="Trebuchet MS" w:hAnsi="Trebuchet MS" w:cs="Trebuchet MS"/>
              <w:color w:val="000000"/>
              <w:sz w:val="19"/>
              <w:szCs w:val="19"/>
            </w:rPr>
            <w:fldChar w:fldCharType="end"/>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22277"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9688DB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79B11466"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181</w:t>
          </w:r>
          <w:r>
            <w:rPr>
              <w:rFonts w:ascii="Trebuchet MS" w:hAnsi="Trebuchet MS" w:cs="Trebuchet MS"/>
              <w:color w:val="000000"/>
              <w:sz w:val="19"/>
              <w:szCs w:val="19"/>
            </w:rPr>
            <w:fldChar w:fldCharType="end"/>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8C00"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3FFB3786" w14:textId="77777777">
      <w:trPr>
        <w:cantSplit/>
        <w:jc w:val="center"/>
      </w:trPr>
      <w:tc>
        <w:tcPr>
          <w:tcW w:w="9524" w:type="dxa"/>
          <w:tcBorders>
            <w:top w:val="nil"/>
            <w:left w:val="nil"/>
            <w:bottom w:val="nil"/>
            <w:right w:val="nil"/>
          </w:tcBorders>
          <w:shd w:val="clear" w:color="auto" w:fill="FFFFFF"/>
          <w:tcMar>
            <w:left w:w="10" w:type="dxa"/>
            <w:right w:w="10" w:type="dxa"/>
          </w:tcMar>
        </w:tcPr>
        <w:p w14:paraId="28C59BEA"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182</w:t>
          </w:r>
          <w:r>
            <w:rPr>
              <w:rFonts w:ascii="Trebuchet MS" w:hAnsi="Trebuchet MS" w:cs="Trebuchet MS"/>
              <w:color w:val="000000"/>
              <w:sz w:val="19"/>
              <w:szCs w:val="19"/>
            </w:rPr>
            <w:fldChar w:fldCharType="end"/>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C36C" w14:textId="77777777" w:rsidR="009E5D69" w:rsidRDefault="009E5D69">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9524"/>
    </w:tblGrid>
    <w:tr w:rsidR="009E5D69" w14:paraId="1C95B9A7" w14:textId="77777777">
      <w:trPr>
        <w:cantSplit/>
        <w:jc w:val="center"/>
      </w:trPr>
      <w:tc>
        <w:tcPr>
          <w:tcW w:w="9524" w:type="dxa"/>
          <w:tcBorders>
            <w:top w:val="nil"/>
            <w:left w:val="nil"/>
            <w:bottom w:val="nil"/>
            <w:right w:val="nil"/>
          </w:tcBorders>
          <w:shd w:val="clear" w:color="auto" w:fill="FFFFFF"/>
          <w:tcMar>
            <w:left w:w="10" w:type="dxa"/>
            <w:right w:w="10" w:type="dxa"/>
          </w:tcMar>
        </w:tcPr>
        <w:p w14:paraId="3D87C4CD" w14:textId="77777777" w:rsidR="009E5D69" w:rsidRDefault="009E5D69">
          <w:pPr>
            <w:adjustRightInd w:val="0"/>
            <w:spacing w:before="10" w:after="10"/>
            <w:jc w:val="center"/>
            <w:rPr>
              <w:rFonts w:ascii="Trebuchet MS" w:hAnsi="Trebuchet MS" w:cs="Trebuchet MS"/>
              <w:color w:val="000000"/>
              <w:sz w:val="19"/>
              <w:szCs w:val="19"/>
            </w:rPr>
          </w:pPr>
          <w:r>
            <w:rPr>
              <w:rFonts w:ascii="Trebuchet MS" w:hAnsi="Trebuchet MS" w:cs="Trebuchet MS"/>
              <w:color w:val="000000"/>
              <w:sz w:val="19"/>
              <w:szCs w:val="19"/>
            </w:rPr>
            <w:fldChar w:fldCharType="begin"/>
          </w:r>
          <w:r>
            <w:rPr>
              <w:rFonts w:ascii="Trebuchet MS" w:hAnsi="Trebuchet MS" w:cs="Trebuchet MS"/>
              <w:color w:val="000000"/>
              <w:sz w:val="19"/>
              <w:szCs w:val="19"/>
            </w:rPr>
            <w:instrText xml:space="preserve"> PAGE </w:instrText>
          </w:r>
          <w:r>
            <w:rPr>
              <w:rFonts w:ascii="Trebuchet MS" w:hAnsi="Trebuchet MS" w:cs="Trebuchet MS"/>
              <w:color w:val="000000"/>
              <w:sz w:val="19"/>
              <w:szCs w:val="19"/>
            </w:rPr>
            <w:fldChar w:fldCharType="separate"/>
          </w:r>
          <w:r>
            <w:rPr>
              <w:rFonts w:ascii="Trebuchet MS" w:hAnsi="Trebuchet MS" w:cs="Trebuchet MS"/>
              <w:noProof/>
              <w:color w:val="000000"/>
              <w:sz w:val="19"/>
              <w:szCs w:val="19"/>
            </w:rPr>
            <w:t>183</w:t>
          </w:r>
          <w:r>
            <w:rPr>
              <w:rFonts w:ascii="Trebuchet MS" w:hAnsi="Trebuchet MS" w:cs="Trebuchet MS"/>
              <w:color w:val="000000"/>
              <w:sz w:val="19"/>
              <w:szCs w:val="19"/>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B706E" w14:textId="77777777" w:rsidR="009946F7" w:rsidRDefault="009946F7">
      <w:r>
        <w:separator/>
      </w:r>
    </w:p>
  </w:footnote>
  <w:footnote w:type="continuationSeparator" w:id="0">
    <w:p w14:paraId="61C02F86" w14:textId="77777777" w:rsidR="009946F7" w:rsidRDefault="0099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9D9D5" w14:textId="77777777" w:rsidR="009946F7" w:rsidRDefault="009946F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7D65" w14:textId="77777777" w:rsidR="009E5D69" w:rsidRDefault="009E5D69">
    <w:pPr>
      <w:adjustRightInd w:val="0"/>
      <w:jc w:val="center"/>
      <w:rPr>
        <w:sz w:val="24"/>
        <w:szCs w:val="24"/>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7D87" w14:textId="77777777" w:rsidR="009E5D69" w:rsidRDefault="009E5D69">
    <w:pPr>
      <w:adjustRightInd w:val="0"/>
      <w:jc w:val="center"/>
      <w:rPr>
        <w:sz w:val="24"/>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C238" w14:textId="77777777" w:rsidR="009E5D69" w:rsidRDefault="009E5D69">
    <w:pPr>
      <w:adjustRightInd w:val="0"/>
      <w:jc w:val="center"/>
      <w:rPr>
        <w:sz w:val="24"/>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4F0F" w14:textId="77777777" w:rsidR="009E5D69" w:rsidRDefault="009E5D69">
    <w:pPr>
      <w:adjustRightInd w:val="0"/>
      <w:jc w:val="center"/>
      <w:rPr>
        <w:sz w:val="24"/>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F7CD" w14:textId="77777777" w:rsidR="009E5D69" w:rsidRDefault="009E5D69">
    <w:pPr>
      <w:adjustRightInd w:val="0"/>
      <w:jc w:val="center"/>
      <w:rPr>
        <w:sz w:val="24"/>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61D4" w14:textId="77777777" w:rsidR="009E5D69" w:rsidRDefault="009E5D69">
    <w:pPr>
      <w:adjustRightInd w:val="0"/>
      <w:jc w:val="center"/>
      <w:rPr>
        <w:sz w:val="24"/>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1C2B" w14:textId="77777777" w:rsidR="009E5D69" w:rsidRDefault="009E5D69">
    <w:pPr>
      <w:adjustRightInd w:val="0"/>
      <w:jc w:val="center"/>
      <w:rPr>
        <w:sz w:val="24"/>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D721" w14:textId="77777777" w:rsidR="009E5D69" w:rsidRDefault="009E5D69">
    <w:pPr>
      <w:adjustRightInd w:val="0"/>
      <w:jc w:val="center"/>
      <w:rPr>
        <w:sz w:val="24"/>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7DB2" w14:textId="77777777" w:rsidR="009E5D69" w:rsidRDefault="009E5D69">
    <w:pPr>
      <w:adjustRightInd w:val="0"/>
      <w:jc w:val="center"/>
      <w:rPr>
        <w:sz w:val="24"/>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3B02" w14:textId="77777777" w:rsidR="009E5D69" w:rsidRDefault="009E5D69">
    <w:pPr>
      <w:adjustRightInd w:val="0"/>
      <w:jc w:val="center"/>
      <w:rPr>
        <w:sz w:val="24"/>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A95B" w14:textId="77777777" w:rsidR="009E5D69" w:rsidRDefault="009E5D69">
    <w:pPr>
      <w:adjustRightInd w:val="0"/>
      <w:jc w:val="cent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FA56" w14:textId="77777777" w:rsidR="009E5D69" w:rsidRDefault="009E5D69">
    <w:pPr>
      <w:adjustRightInd w:val="0"/>
      <w:jc w:val="center"/>
      <w:rPr>
        <w:sz w:val="24"/>
        <w:szCs w:val="24"/>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3DE9" w14:textId="77777777" w:rsidR="009E5D69" w:rsidRDefault="009E5D69">
    <w:pPr>
      <w:adjustRightInd w:val="0"/>
      <w:jc w:val="center"/>
      <w:rPr>
        <w:sz w:val="24"/>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432D" w14:textId="77777777" w:rsidR="009E5D69" w:rsidRDefault="009E5D69">
    <w:pPr>
      <w:adjustRightInd w:val="0"/>
      <w:jc w:val="center"/>
      <w:rPr>
        <w:sz w:val="24"/>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AD69" w14:textId="77777777" w:rsidR="009E5D69" w:rsidRDefault="009E5D69">
    <w:pPr>
      <w:adjustRightInd w:val="0"/>
      <w:jc w:val="center"/>
      <w:rPr>
        <w:sz w:val="24"/>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6936" w14:textId="77777777" w:rsidR="009E5D69" w:rsidRDefault="009E5D69">
    <w:pPr>
      <w:adjustRightInd w:val="0"/>
      <w:jc w:val="center"/>
      <w:rPr>
        <w:sz w:val="24"/>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C881" w14:textId="77777777" w:rsidR="009E5D69" w:rsidRDefault="009E5D69">
    <w:pPr>
      <w:adjustRightInd w:val="0"/>
      <w:jc w:val="center"/>
      <w:rPr>
        <w:sz w:val="24"/>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ADE6" w14:textId="77777777" w:rsidR="009E5D69" w:rsidRDefault="009E5D69">
    <w:pPr>
      <w:adjustRightInd w:val="0"/>
      <w:jc w:val="center"/>
      <w:rPr>
        <w:sz w:val="24"/>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9C85" w14:textId="77777777" w:rsidR="009E5D69" w:rsidRDefault="009E5D69">
    <w:pPr>
      <w:adjustRightInd w:val="0"/>
      <w:jc w:val="center"/>
      <w:rPr>
        <w:sz w:val="24"/>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440E" w14:textId="77777777" w:rsidR="009E5D69" w:rsidRDefault="009E5D69">
    <w:pPr>
      <w:adjustRightInd w:val="0"/>
      <w:jc w:val="center"/>
      <w:rPr>
        <w:sz w:val="24"/>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8257" w14:textId="77777777" w:rsidR="009E5D69" w:rsidRDefault="009E5D69">
    <w:pPr>
      <w:adjustRightInd w:val="0"/>
      <w:jc w:val="center"/>
      <w:rPr>
        <w:sz w:val="24"/>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7BA7" w14:textId="77777777" w:rsidR="009E5D69" w:rsidRDefault="009E5D69">
    <w:pPr>
      <w:adjustRightInd w:val="0"/>
      <w:jc w:val="center"/>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1A5B" w14:textId="77777777" w:rsidR="009E5D69" w:rsidRDefault="009E5D69">
    <w:pPr>
      <w:adjustRightInd w:val="0"/>
      <w:jc w:val="center"/>
      <w:rPr>
        <w:sz w:val="24"/>
        <w:szCs w:val="24"/>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B8D5" w14:textId="77777777" w:rsidR="009E5D69" w:rsidRDefault="009E5D69">
    <w:pPr>
      <w:adjustRightInd w:val="0"/>
      <w:jc w:val="center"/>
      <w:rPr>
        <w:sz w:val="24"/>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55B6" w14:textId="77777777" w:rsidR="009E5D69" w:rsidRDefault="009E5D69">
    <w:pPr>
      <w:adjustRightInd w:val="0"/>
      <w:jc w:val="center"/>
      <w:rPr>
        <w:sz w:val="24"/>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1AE7" w14:textId="77777777" w:rsidR="009E5D69" w:rsidRDefault="009E5D69">
    <w:pPr>
      <w:adjustRightInd w:val="0"/>
      <w:jc w:val="center"/>
      <w:rPr>
        <w:sz w:val="24"/>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2F54" w14:textId="77777777" w:rsidR="009E5D69" w:rsidRDefault="009E5D69">
    <w:pPr>
      <w:adjustRightInd w:val="0"/>
      <w:jc w:val="center"/>
      <w:rPr>
        <w:sz w:val="24"/>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3475" w14:textId="77777777" w:rsidR="009E5D69" w:rsidRDefault="009E5D69">
    <w:pPr>
      <w:adjustRightInd w:val="0"/>
      <w:jc w:val="center"/>
      <w:rPr>
        <w:sz w:val="24"/>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92E5" w14:textId="77777777" w:rsidR="009E5D69" w:rsidRDefault="009E5D69">
    <w:pPr>
      <w:adjustRightInd w:val="0"/>
      <w:jc w:val="center"/>
      <w:rPr>
        <w:sz w:val="24"/>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9ED40" w14:textId="77777777" w:rsidR="009E5D69" w:rsidRDefault="009E5D69">
    <w:pPr>
      <w:adjustRightInd w:val="0"/>
      <w:jc w:val="center"/>
      <w:rPr>
        <w:sz w:val="24"/>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4995" w14:textId="77777777" w:rsidR="009E5D69" w:rsidRDefault="009E5D69">
    <w:pPr>
      <w:adjustRightInd w:val="0"/>
      <w:jc w:val="center"/>
      <w:rPr>
        <w:sz w:val="24"/>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BB92" w14:textId="77777777" w:rsidR="009E5D69" w:rsidRDefault="009E5D69">
    <w:pPr>
      <w:adjustRightInd w:val="0"/>
      <w:jc w:val="center"/>
      <w:rPr>
        <w:sz w:val="24"/>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FC7C" w14:textId="77777777" w:rsidR="009E5D69" w:rsidRDefault="009E5D69">
    <w:pPr>
      <w:adjustRightInd w:val="0"/>
      <w:jc w:val="center"/>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3194" w14:textId="77777777" w:rsidR="009E5D69" w:rsidRDefault="009E5D69">
    <w:pPr>
      <w:adjustRightInd w:val="0"/>
      <w:jc w:val="center"/>
      <w:rPr>
        <w:sz w:val="24"/>
        <w:szCs w:val="24"/>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6CD8" w14:textId="77777777" w:rsidR="009E5D69" w:rsidRDefault="009E5D69">
    <w:pPr>
      <w:adjustRightInd w:val="0"/>
      <w:jc w:val="center"/>
      <w:rPr>
        <w:sz w:val="24"/>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1BCD" w14:textId="77777777" w:rsidR="009E5D69" w:rsidRDefault="009E5D69">
    <w:pPr>
      <w:adjustRightInd w:val="0"/>
      <w:jc w:val="center"/>
      <w:rPr>
        <w:sz w:val="24"/>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12C2" w14:textId="77777777" w:rsidR="009E5D69" w:rsidRDefault="009E5D69">
    <w:pPr>
      <w:adjustRightInd w:val="0"/>
      <w:jc w:val="center"/>
      <w:rPr>
        <w:sz w:val="24"/>
        <w:szCs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A3DA" w14:textId="77777777" w:rsidR="009E5D69" w:rsidRDefault="009E5D69">
    <w:pPr>
      <w:adjustRightInd w:val="0"/>
      <w:jc w:val="center"/>
      <w:rPr>
        <w:sz w:val="24"/>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0B96" w14:textId="77777777" w:rsidR="009E5D69" w:rsidRDefault="009E5D69">
    <w:pPr>
      <w:adjustRightInd w:val="0"/>
      <w:jc w:val="center"/>
      <w:rPr>
        <w:sz w:val="24"/>
        <w:szCs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94EF" w14:textId="77777777" w:rsidR="009E5D69" w:rsidRDefault="009E5D69">
    <w:pPr>
      <w:adjustRightInd w:val="0"/>
      <w:jc w:val="center"/>
      <w:rPr>
        <w:sz w:val="24"/>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251F" w14:textId="77777777" w:rsidR="009E5D69" w:rsidRDefault="009E5D69">
    <w:pPr>
      <w:adjustRightInd w:val="0"/>
      <w:jc w:val="center"/>
      <w:rPr>
        <w:sz w:val="24"/>
        <w:szCs w:val="24"/>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B2F2" w14:textId="77777777" w:rsidR="009E5D69" w:rsidRDefault="009E5D69">
    <w:pPr>
      <w:adjustRightInd w:val="0"/>
      <w:jc w:val="center"/>
      <w:rPr>
        <w:sz w:val="24"/>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7151" w14:textId="77777777" w:rsidR="009E5D69" w:rsidRDefault="009E5D69">
    <w:pPr>
      <w:adjustRightInd w:val="0"/>
      <w:jc w:val="center"/>
      <w:rPr>
        <w:sz w:val="24"/>
        <w:szCs w:val="24"/>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4A50" w14:textId="77777777" w:rsidR="009E5D69" w:rsidRDefault="009E5D69">
    <w:pPr>
      <w:adjustRightInd w:val="0"/>
      <w:jc w:val="center"/>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A3D4" w14:textId="77777777" w:rsidR="009E5D69" w:rsidRDefault="009E5D69">
    <w:pPr>
      <w:adjustRightInd w:val="0"/>
      <w:jc w:val="center"/>
      <w:rPr>
        <w:sz w:val="24"/>
        <w:szCs w:val="24"/>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2AF7" w14:textId="77777777" w:rsidR="009E5D69" w:rsidRDefault="009E5D69">
    <w:pPr>
      <w:adjustRightInd w:val="0"/>
      <w:jc w:val="center"/>
      <w:rPr>
        <w:sz w:val="24"/>
        <w:szCs w:val="24"/>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1648" w14:textId="77777777" w:rsidR="009E5D69" w:rsidRDefault="009E5D69">
    <w:pPr>
      <w:adjustRightInd w:val="0"/>
      <w:jc w:val="center"/>
      <w:rPr>
        <w:sz w:val="24"/>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E843" w14:textId="77777777" w:rsidR="009E5D69" w:rsidRDefault="009E5D69">
    <w:pPr>
      <w:adjustRightInd w:val="0"/>
      <w:jc w:val="center"/>
      <w:rPr>
        <w:sz w:val="24"/>
        <w:szCs w:val="24"/>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D28F" w14:textId="77777777" w:rsidR="009E5D69" w:rsidRDefault="009E5D69">
    <w:pPr>
      <w:adjustRightInd w:val="0"/>
      <w:jc w:val="center"/>
      <w:rPr>
        <w:sz w:val="24"/>
        <w:szCs w:val="24"/>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730C" w14:textId="77777777" w:rsidR="009E5D69" w:rsidRDefault="009E5D69">
    <w:pPr>
      <w:adjustRightInd w:val="0"/>
      <w:jc w:val="center"/>
      <w:rPr>
        <w:sz w:val="24"/>
        <w:szCs w:val="24"/>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0034" w14:textId="77777777" w:rsidR="009E5D69" w:rsidRDefault="009E5D69">
    <w:pPr>
      <w:adjustRightInd w:val="0"/>
      <w:jc w:val="center"/>
      <w:rPr>
        <w:sz w:val="24"/>
        <w:szCs w:val="24"/>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E74E" w14:textId="77777777" w:rsidR="009E5D69" w:rsidRDefault="009E5D69">
    <w:pPr>
      <w:adjustRightInd w:val="0"/>
      <w:jc w:val="center"/>
      <w:rPr>
        <w:sz w:val="24"/>
        <w:szCs w:val="24"/>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5DF6" w14:textId="77777777" w:rsidR="009E5D69" w:rsidRDefault="009E5D69">
    <w:pPr>
      <w:adjustRightInd w:val="0"/>
      <w:jc w:val="center"/>
      <w:rPr>
        <w:sz w:val="24"/>
        <w:szCs w:val="24"/>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A3C2" w14:textId="77777777" w:rsidR="009E5D69" w:rsidRDefault="009E5D69">
    <w:pPr>
      <w:adjustRightInd w:val="0"/>
      <w:jc w:val="center"/>
      <w:rPr>
        <w:sz w:val="24"/>
        <w:szCs w:val="24"/>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C834" w14:textId="77777777" w:rsidR="009E5D69" w:rsidRDefault="009E5D69">
    <w:pPr>
      <w:adjustRightInd w:val="0"/>
      <w:jc w:val="center"/>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CFFD" w14:textId="77777777" w:rsidR="009E5D69" w:rsidRDefault="009E5D69">
    <w:pPr>
      <w:adjustRightInd w:val="0"/>
      <w:jc w:val="center"/>
      <w:rPr>
        <w:sz w:val="24"/>
        <w:szCs w:val="24"/>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8744" w14:textId="77777777" w:rsidR="009E5D69" w:rsidRDefault="009E5D69">
    <w:pPr>
      <w:adjustRightInd w:val="0"/>
      <w:jc w:val="center"/>
      <w:rPr>
        <w:sz w:val="24"/>
        <w:szCs w:val="24"/>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7BC6" w14:textId="77777777" w:rsidR="009E5D69" w:rsidRDefault="009E5D69">
    <w:pPr>
      <w:adjustRightInd w:val="0"/>
      <w:jc w:val="center"/>
      <w:rPr>
        <w:sz w:val="24"/>
        <w:szCs w:val="24"/>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D304" w14:textId="77777777" w:rsidR="009E5D69" w:rsidRDefault="009E5D69">
    <w:pPr>
      <w:adjustRightInd w:val="0"/>
      <w:jc w:val="center"/>
      <w:rPr>
        <w:sz w:val="24"/>
        <w:szCs w:val="24"/>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EA38" w14:textId="77777777" w:rsidR="009E5D69" w:rsidRDefault="009E5D69">
    <w:pPr>
      <w:adjustRightInd w:val="0"/>
      <w:jc w:val="center"/>
      <w:rPr>
        <w:sz w:val="24"/>
        <w:szCs w:val="24"/>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994C" w14:textId="77777777" w:rsidR="009E5D69" w:rsidRDefault="009E5D69">
    <w:pPr>
      <w:adjustRightInd w:val="0"/>
      <w:jc w:val="center"/>
      <w:rPr>
        <w:sz w:val="24"/>
        <w:szCs w:val="24"/>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F703" w14:textId="77777777" w:rsidR="009E5D69" w:rsidRDefault="009E5D69">
    <w:pPr>
      <w:adjustRightInd w:val="0"/>
      <w:jc w:val="center"/>
      <w:rPr>
        <w:sz w:val="24"/>
        <w:szCs w:val="24"/>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AA7D" w14:textId="77777777" w:rsidR="009E5D69" w:rsidRDefault="009E5D69">
    <w:pPr>
      <w:adjustRightInd w:val="0"/>
      <w:jc w:val="center"/>
      <w:rPr>
        <w:sz w:val="24"/>
        <w:szCs w:val="24"/>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3C35" w14:textId="77777777" w:rsidR="009E5D69" w:rsidRDefault="009E5D69">
    <w:pPr>
      <w:adjustRightInd w:val="0"/>
      <w:jc w:val="center"/>
      <w:rPr>
        <w:sz w:val="24"/>
        <w:szCs w:val="24"/>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53E48" w14:textId="77777777" w:rsidR="009E5D69" w:rsidRDefault="009E5D69">
    <w:pPr>
      <w:adjustRightInd w:val="0"/>
      <w:jc w:val="center"/>
      <w:rPr>
        <w:sz w:val="24"/>
        <w:szCs w:val="24"/>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6535" w14:textId="77777777" w:rsidR="009E5D69" w:rsidRDefault="009E5D69">
    <w:pPr>
      <w:adjustRightInd w:val="0"/>
      <w:jc w:val="center"/>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3A43" w14:textId="77777777" w:rsidR="009E5D69" w:rsidRDefault="009E5D69">
    <w:pPr>
      <w:adjustRightInd w:val="0"/>
      <w:jc w:val="center"/>
      <w:rPr>
        <w:sz w:val="24"/>
        <w:szCs w:val="24"/>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6CDA" w14:textId="77777777" w:rsidR="009E5D69" w:rsidRDefault="009E5D69">
    <w:pPr>
      <w:adjustRightInd w:val="0"/>
      <w:jc w:val="center"/>
      <w:rPr>
        <w:sz w:val="24"/>
        <w:szCs w:val="24"/>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EAAB" w14:textId="77777777" w:rsidR="009E5D69" w:rsidRDefault="009E5D69">
    <w:pPr>
      <w:adjustRightInd w:val="0"/>
      <w:jc w:val="center"/>
      <w:rPr>
        <w:sz w:val="24"/>
        <w:szCs w:val="24"/>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FB47" w14:textId="77777777" w:rsidR="009E5D69" w:rsidRDefault="009E5D69">
    <w:pPr>
      <w:adjustRightInd w:val="0"/>
      <w:jc w:val="center"/>
      <w:rPr>
        <w:sz w:val="24"/>
        <w:szCs w:val="24"/>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FB7E" w14:textId="77777777" w:rsidR="009E5D69" w:rsidRDefault="009E5D69">
    <w:pPr>
      <w:adjustRightInd w:val="0"/>
      <w:jc w:val="center"/>
      <w:rPr>
        <w:sz w:val="24"/>
        <w:szCs w:val="24"/>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FD3F" w14:textId="77777777" w:rsidR="009E5D69" w:rsidRDefault="009E5D69">
    <w:pPr>
      <w:adjustRightInd w:val="0"/>
      <w:jc w:val="center"/>
      <w:rPr>
        <w:sz w:val="24"/>
        <w:szCs w:val="24"/>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12F7" w14:textId="77777777" w:rsidR="009E5D69" w:rsidRDefault="009E5D69">
    <w:pPr>
      <w:adjustRightInd w:val="0"/>
      <w:jc w:val="center"/>
      <w:rPr>
        <w:sz w:val="24"/>
        <w:szCs w:val="24"/>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04BE" w14:textId="77777777" w:rsidR="009E5D69" w:rsidRDefault="009E5D69">
    <w:pPr>
      <w:adjustRightInd w:val="0"/>
      <w:jc w:val="center"/>
      <w:rPr>
        <w:sz w:val="24"/>
        <w:szCs w:val="24"/>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6188" w14:textId="77777777" w:rsidR="009E5D69" w:rsidRDefault="009E5D69">
    <w:pPr>
      <w:adjustRightInd w:val="0"/>
      <w:jc w:val="center"/>
      <w:rPr>
        <w:sz w:val="24"/>
        <w:szCs w:val="24"/>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BADD" w14:textId="77777777" w:rsidR="009E5D69" w:rsidRDefault="009E5D69">
    <w:pPr>
      <w:adjustRightInd w:val="0"/>
      <w:jc w:val="center"/>
      <w:rPr>
        <w:sz w:val="24"/>
        <w:szCs w:val="24"/>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50B3" w14:textId="77777777" w:rsidR="009E5D69" w:rsidRDefault="009E5D69">
    <w:pPr>
      <w:adjustRightInd w:val="0"/>
      <w:jc w:val="center"/>
      <w:rPr>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F2B9" w14:textId="77777777" w:rsidR="009E5D69" w:rsidRDefault="009E5D69">
    <w:pPr>
      <w:adjustRightInd w:val="0"/>
      <w:jc w:val="center"/>
      <w:rPr>
        <w:sz w:val="24"/>
        <w:szCs w:val="24"/>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9C33" w14:textId="77777777" w:rsidR="009E5D69" w:rsidRDefault="009E5D69">
    <w:pPr>
      <w:adjustRightInd w:val="0"/>
      <w:jc w:val="center"/>
      <w:rPr>
        <w:sz w:val="24"/>
        <w:szCs w:val="24"/>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FBB3" w14:textId="77777777" w:rsidR="009E5D69" w:rsidRDefault="009E5D69">
    <w:pPr>
      <w:adjustRightInd w:val="0"/>
      <w:jc w:val="center"/>
      <w:rPr>
        <w:sz w:val="24"/>
        <w:szCs w:val="2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8F75" w14:textId="77777777" w:rsidR="009E5D69" w:rsidRDefault="009E5D69">
    <w:pPr>
      <w:adjustRightInd w:val="0"/>
      <w:jc w:val="center"/>
      <w:rPr>
        <w:sz w:val="24"/>
        <w:szCs w:val="24"/>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5D1C" w14:textId="77777777" w:rsidR="009E5D69" w:rsidRDefault="009E5D69">
    <w:pPr>
      <w:adjustRightInd w:val="0"/>
      <w:jc w:val="center"/>
      <w:rPr>
        <w:sz w:val="24"/>
        <w:szCs w:val="24"/>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A22A" w14:textId="77777777" w:rsidR="009E5D69" w:rsidRDefault="009E5D69">
    <w:pPr>
      <w:adjustRightInd w:val="0"/>
      <w:jc w:val="center"/>
      <w:rPr>
        <w:sz w:val="24"/>
        <w:szCs w:val="2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4329" w14:textId="77777777" w:rsidR="009E5D69" w:rsidRDefault="009E5D69">
    <w:pPr>
      <w:adjustRightInd w:val="0"/>
      <w:jc w:val="center"/>
      <w:rPr>
        <w:sz w:val="24"/>
        <w:szCs w:val="24"/>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B0BF" w14:textId="77777777" w:rsidR="009E5D69" w:rsidRDefault="009E5D69">
    <w:pPr>
      <w:adjustRightInd w:val="0"/>
      <w:jc w:val="center"/>
      <w:rPr>
        <w:sz w:val="24"/>
        <w:szCs w:val="24"/>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6731" w14:textId="77777777" w:rsidR="009E5D69" w:rsidRDefault="009E5D69">
    <w:pPr>
      <w:adjustRightInd w:val="0"/>
      <w:jc w:val="center"/>
      <w:rPr>
        <w:sz w:val="24"/>
        <w:szCs w:val="24"/>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FDF60" w14:textId="77777777" w:rsidR="009E5D69" w:rsidRDefault="009E5D69">
    <w:pPr>
      <w:adjustRightInd w:val="0"/>
      <w:jc w:val="center"/>
      <w:rPr>
        <w:sz w:val="24"/>
        <w:szCs w:val="24"/>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7038" w14:textId="77777777" w:rsidR="009E5D69" w:rsidRDefault="009E5D69">
    <w:pPr>
      <w:adjustRightInd w:val="0"/>
      <w:jc w:val="center"/>
      <w:rPr>
        <w:sz w:val="24"/>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A5FF9" w14:textId="77777777" w:rsidR="009E5D69" w:rsidRDefault="009E5D69">
    <w:pPr>
      <w:adjustRightInd w:val="0"/>
      <w:jc w:val="center"/>
      <w:rPr>
        <w:sz w:val="24"/>
        <w:szCs w:val="24"/>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3B15" w14:textId="77777777" w:rsidR="009E5D69" w:rsidRDefault="009E5D69">
    <w:pPr>
      <w:adjustRightInd w:val="0"/>
      <w:jc w:val="center"/>
      <w:rPr>
        <w:sz w:val="24"/>
        <w:szCs w:val="24"/>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09A6" w14:textId="77777777" w:rsidR="009E5D69" w:rsidRDefault="009E5D69">
    <w:pPr>
      <w:adjustRightInd w:val="0"/>
      <w:jc w:val="center"/>
      <w:rPr>
        <w:sz w:val="24"/>
        <w:szCs w:val="24"/>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3DE0" w14:textId="77777777" w:rsidR="009E5D69" w:rsidRDefault="009E5D69">
    <w:pPr>
      <w:adjustRightInd w:val="0"/>
      <w:jc w:val="center"/>
      <w:rPr>
        <w:sz w:val="24"/>
        <w:szCs w:val="24"/>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44B4" w14:textId="77777777" w:rsidR="009E5D69" w:rsidRDefault="009E5D69">
    <w:pPr>
      <w:adjustRightInd w:val="0"/>
      <w:jc w:val="center"/>
      <w:rPr>
        <w:sz w:val="24"/>
        <w:szCs w:val="24"/>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D494" w14:textId="77777777" w:rsidR="009E5D69" w:rsidRDefault="009E5D69">
    <w:pPr>
      <w:adjustRightInd w:val="0"/>
      <w:jc w:val="center"/>
      <w:rPr>
        <w:sz w:val="24"/>
        <w:szCs w:val="24"/>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E4F9" w14:textId="77777777" w:rsidR="009E5D69" w:rsidRDefault="009E5D69">
    <w:pPr>
      <w:adjustRightInd w:val="0"/>
      <w:jc w:val="center"/>
      <w:rPr>
        <w:sz w:val="24"/>
        <w:szCs w:val="24"/>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19F5" w14:textId="77777777" w:rsidR="009E5D69" w:rsidRDefault="009E5D69">
    <w:pPr>
      <w:adjustRightInd w:val="0"/>
      <w:jc w:val="center"/>
      <w:rPr>
        <w:sz w:val="24"/>
        <w:szCs w:val="24"/>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9E4E" w14:textId="77777777" w:rsidR="009E5D69" w:rsidRDefault="009E5D69">
    <w:pPr>
      <w:adjustRightInd w:val="0"/>
      <w:jc w:val="center"/>
      <w:rPr>
        <w:sz w:val="24"/>
        <w:szCs w:val="24"/>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2C2A" w14:textId="77777777" w:rsidR="009E5D69" w:rsidRDefault="009E5D69">
    <w:pPr>
      <w:adjustRightInd w:val="0"/>
      <w:jc w:val="center"/>
      <w:rPr>
        <w:sz w:val="24"/>
        <w:szCs w:val="24"/>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FBC7" w14:textId="77777777" w:rsidR="009E5D69" w:rsidRDefault="009E5D69">
    <w:pPr>
      <w:adjustRightInd w:val="0"/>
      <w:jc w:val="center"/>
      <w:rPr>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7408" w14:textId="77777777" w:rsidR="009E5D69" w:rsidRDefault="009E5D69">
    <w:pPr>
      <w:adjustRightInd w:val="0"/>
      <w:jc w:val="center"/>
      <w:rPr>
        <w:sz w:val="24"/>
        <w:szCs w:val="24"/>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D449" w14:textId="77777777" w:rsidR="009E5D69" w:rsidRDefault="009E5D69">
    <w:pPr>
      <w:adjustRightInd w:val="0"/>
      <w:jc w:val="center"/>
      <w:rPr>
        <w:sz w:val="24"/>
        <w:szCs w:val="24"/>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681F6" w14:textId="77777777" w:rsidR="009E5D69" w:rsidRDefault="009E5D69">
    <w:pPr>
      <w:adjustRightInd w:val="0"/>
      <w:jc w:val="center"/>
      <w:rPr>
        <w:sz w:val="24"/>
        <w:szCs w:val="24"/>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387C" w14:textId="77777777" w:rsidR="009E5D69" w:rsidRDefault="009E5D69">
    <w:pPr>
      <w:adjustRightInd w:val="0"/>
      <w:jc w:val="center"/>
      <w:rPr>
        <w:sz w:val="24"/>
        <w:szCs w:val="24"/>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1B79" w14:textId="77777777" w:rsidR="009E5D69" w:rsidRDefault="009E5D69">
    <w:pPr>
      <w:adjustRightInd w:val="0"/>
      <w:jc w:val="center"/>
      <w:rPr>
        <w:sz w:val="24"/>
        <w:szCs w:val="24"/>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D62D" w14:textId="77777777" w:rsidR="009E5D69" w:rsidRDefault="009E5D69">
    <w:pPr>
      <w:adjustRightInd w:val="0"/>
      <w:jc w:val="center"/>
      <w:rPr>
        <w:sz w:val="24"/>
        <w:szCs w:val="24"/>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8200" w14:textId="77777777" w:rsidR="009E5D69" w:rsidRDefault="009E5D69">
    <w:pPr>
      <w:adjustRightInd w:val="0"/>
      <w:jc w:val="center"/>
      <w:rPr>
        <w:sz w:val="24"/>
        <w:szCs w:val="24"/>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82BC" w14:textId="77777777" w:rsidR="009E5D69" w:rsidRDefault="009E5D69">
    <w:pPr>
      <w:adjustRightInd w:val="0"/>
      <w:jc w:val="center"/>
      <w:rPr>
        <w:sz w:val="24"/>
        <w:szCs w:val="24"/>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D84AE" w14:textId="77777777" w:rsidR="007621B6" w:rsidRDefault="007621B6">
    <w:pPr>
      <w:adjustRightInd w:val="0"/>
      <w:jc w:val="cent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492F" w14:textId="77777777" w:rsidR="009946F7" w:rsidRDefault="009946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EE5A" w14:textId="77777777" w:rsidR="009E5D69" w:rsidRDefault="009E5D69">
    <w:pPr>
      <w:adjustRightInd w:val="0"/>
      <w:jc w:val="center"/>
      <w:rPr>
        <w:sz w:val="24"/>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9E64" w14:textId="77777777" w:rsidR="009E5D69" w:rsidRDefault="009E5D69">
    <w:pPr>
      <w:adjustRightInd w:val="0"/>
      <w:jc w:val="center"/>
      <w:rPr>
        <w:sz w:val="24"/>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1B19" w14:textId="77777777" w:rsidR="009E5D69" w:rsidRDefault="009E5D69">
    <w:pPr>
      <w:adjustRightInd w:val="0"/>
      <w:jc w:val="center"/>
      <w:rPr>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9ABC" w14:textId="77777777" w:rsidR="009E5D69" w:rsidRDefault="009E5D69">
    <w:pPr>
      <w:adjustRightInd w:val="0"/>
      <w:jc w:val="center"/>
      <w:rPr>
        <w:sz w:val="24"/>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D69A" w14:textId="77777777" w:rsidR="009E5D69" w:rsidRDefault="009E5D69">
    <w:pPr>
      <w:adjustRightInd w:val="0"/>
      <w:jc w:val="center"/>
      <w:rPr>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3AB3" w14:textId="77777777" w:rsidR="009E5D69" w:rsidRDefault="009E5D69">
    <w:pPr>
      <w:adjustRightInd w:val="0"/>
      <w:jc w:val="center"/>
      <w:rPr>
        <w:sz w:val="24"/>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2B63" w14:textId="77777777" w:rsidR="009E5D69" w:rsidRDefault="009E5D69">
    <w:pPr>
      <w:adjustRightInd w:val="0"/>
      <w:jc w:val="center"/>
      <w:rPr>
        <w:sz w:val="24"/>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F488" w14:textId="77777777" w:rsidR="009E5D69" w:rsidRDefault="009E5D69">
    <w:pPr>
      <w:adjustRightInd w:val="0"/>
      <w:jc w:val="center"/>
      <w:rPr>
        <w:sz w:val="24"/>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EC91" w14:textId="77777777" w:rsidR="009E5D69" w:rsidRDefault="009E5D69">
    <w:pPr>
      <w:adjustRightInd w:val="0"/>
      <w:jc w:val="center"/>
      <w:rPr>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41AA" w14:textId="77777777" w:rsidR="009E5D69" w:rsidRDefault="009E5D69">
    <w:pPr>
      <w:adjustRightInd w:val="0"/>
      <w:jc w:val="cent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8DF1" w14:textId="77777777" w:rsidR="009946F7" w:rsidRDefault="009946F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7DAE" w14:textId="77777777" w:rsidR="009E5D69" w:rsidRDefault="009E5D69">
    <w:pPr>
      <w:adjustRightInd w:val="0"/>
      <w:jc w:val="center"/>
      <w:rPr>
        <w:sz w:val="24"/>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14B9" w14:textId="77777777" w:rsidR="009E5D69" w:rsidRDefault="009E5D69">
    <w:pPr>
      <w:adjustRightInd w:val="0"/>
      <w:jc w:val="center"/>
      <w:rPr>
        <w:sz w:val="24"/>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95D3" w14:textId="77777777" w:rsidR="009E5D69" w:rsidRDefault="009E5D69">
    <w:pPr>
      <w:adjustRightInd w:val="0"/>
      <w:jc w:val="center"/>
      <w:rPr>
        <w:sz w:val="24"/>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10A71" w14:textId="77777777" w:rsidR="009E5D69" w:rsidRDefault="009E5D69">
    <w:pPr>
      <w:adjustRightInd w:val="0"/>
      <w:jc w:val="center"/>
      <w:rPr>
        <w:sz w:val="24"/>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F077" w14:textId="77777777" w:rsidR="009E5D69" w:rsidRDefault="009E5D69">
    <w:pPr>
      <w:adjustRightInd w:val="0"/>
      <w:jc w:val="center"/>
      <w:rPr>
        <w:sz w:val="24"/>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97F8" w14:textId="77777777" w:rsidR="009E5D69" w:rsidRDefault="009E5D69">
    <w:pPr>
      <w:adjustRightInd w:val="0"/>
      <w:jc w:val="center"/>
      <w:rPr>
        <w:sz w:val="24"/>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5D679" w14:textId="77777777" w:rsidR="009E5D69" w:rsidRDefault="009E5D69">
    <w:pPr>
      <w:adjustRightInd w:val="0"/>
      <w:jc w:val="center"/>
      <w:rPr>
        <w:sz w:val="24"/>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94A0" w14:textId="77777777" w:rsidR="009E5D69" w:rsidRDefault="009E5D69">
    <w:pPr>
      <w:adjustRightInd w:val="0"/>
      <w:jc w:val="center"/>
      <w:rPr>
        <w:sz w:val="24"/>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7AC8" w14:textId="77777777" w:rsidR="009E5D69" w:rsidRDefault="009E5D69">
    <w:pPr>
      <w:adjustRightInd w:val="0"/>
      <w:jc w:val="center"/>
      <w:rPr>
        <w:sz w:val="24"/>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79AF" w14:textId="77777777" w:rsidR="009E5D69" w:rsidRDefault="009E5D69">
    <w:pPr>
      <w:adjustRightInd w:val="0"/>
      <w:jc w:val="cent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6D55" w14:textId="1283DFAD" w:rsidR="009E5D69" w:rsidRDefault="009E5D69">
    <w:pPr>
      <w:adjustRightInd w:val="0"/>
      <w:jc w:val="center"/>
      <w:rPr>
        <w:sz w:val="24"/>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A9F9" w14:textId="77777777" w:rsidR="009E5D69" w:rsidRDefault="009E5D69">
    <w:pPr>
      <w:adjustRightInd w:val="0"/>
      <w:jc w:val="center"/>
      <w:rPr>
        <w:sz w:val="24"/>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A4B2" w14:textId="77777777" w:rsidR="009E5D69" w:rsidRDefault="009E5D69">
    <w:pPr>
      <w:adjustRightInd w:val="0"/>
      <w:jc w:val="center"/>
      <w:rPr>
        <w:sz w:val="24"/>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44C" w14:textId="77777777" w:rsidR="009E5D69" w:rsidRDefault="009E5D69">
    <w:pPr>
      <w:adjustRightInd w:val="0"/>
      <w:jc w:val="center"/>
      <w:rPr>
        <w:sz w:val="24"/>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910E" w14:textId="77777777" w:rsidR="009E5D69" w:rsidRDefault="009E5D69">
    <w:pPr>
      <w:adjustRightInd w:val="0"/>
      <w:jc w:val="center"/>
      <w:rPr>
        <w:sz w:val="24"/>
        <w:szCs w:val="24"/>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BA11" w14:textId="77777777" w:rsidR="009E5D69" w:rsidRDefault="009E5D69">
    <w:pPr>
      <w:adjustRightInd w:val="0"/>
      <w:jc w:val="center"/>
      <w:rPr>
        <w:sz w:val="24"/>
        <w:szCs w:val="2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D4B5" w14:textId="77777777" w:rsidR="009E5D69" w:rsidRDefault="009E5D69">
    <w:pPr>
      <w:adjustRightInd w:val="0"/>
      <w:jc w:val="center"/>
      <w:rPr>
        <w:sz w:val="24"/>
        <w:szCs w:val="24"/>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F37" w14:textId="77777777" w:rsidR="009E5D69" w:rsidRDefault="009E5D69">
    <w:pPr>
      <w:adjustRightInd w:val="0"/>
      <w:jc w:val="center"/>
      <w:rPr>
        <w:sz w:val="24"/>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8E7" w14:textId="77777777" w:rsidR="009E5D69" w:rsidRDefault="009E5D69">
    <w:pPr>
      <w:adjustRightInd w:val="0"/>
      <w:jc w:val="center"/>
      <w:rPr>
        <w:sz w:val="24"/>
        <w:szCs w:val="2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B052" w14:textId="77777777" w:rsidR="009E5D69" w:rsidRDefault="009E5D69">
    <w:pPr>
      <w:adjustRightInd w:val="0"/>
      <w:jc w:val="center"/>
      <w:rPr>
        <w:sz w:val="24"/>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ABDA" w14:textId="77777777" w:rsidR="009E5D69" w:rsidRDefault="009E5D69">
    <w:pPr>
      <w:adjustRightInd w:val="0"/>
      <w:jc w:val="cent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A482" w14:textId="77777777" w:rsidR="009E5D69" w:rsidRDefault="009E5D69">
    <w:pPr>
      <w:adjustRightInd w:val="0"/>
      <w:jc w:val="center"/>
      <w:rPr>
        <w:sz w:val="24"/>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34AE" w14:textId="77777777" w:rsidR="009E5D69" w:rsidRDefault="009E5D69">
    <w:pPr>
      <w:adjustRightInd w:val="0"/>
      <w:jc w:val="center"/>
      <w:rPr>
        <w:sz w:val="24"/>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00AE" w14:textId="77777777" w:rsidR="009E5D69" w:rsidRDefault="009E5D69">
    <w:pPr>
      <w:adjustRightInd w:val="0"/>
      <w:jc w:val="center"/>
      <w:rPr>
        <w:sz w:val="24"/>
        <w:szCs w:val="24"/>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1BA6" w14:textId="77777777" w:rsidR="009E5D69" w:rsidRDefault="009E5D69">
    <w:pPr>
      <w:adjustRightInd w:val="0"/>
      <w:jc w:val="center"/>
      <w:rPr>
        <w:sz w:val="24"/>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C06C" w14:textId="77777777" w:rsidR="009E5D69" w:rsidRDefault="009E5D69">
    <w:pPr>
      <w:adjustRightInd w:val="0"/>
      <w:jc w:val="center"/>
      <w:rPr>
        <w:sz w:val="24"/>
        <w:szCs w:val="2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3354" w14:textId="77777777" w:rsidR="009E5D69" w:rsidRDefault="009E5D69">
    <w:pPr>
      <w:adjustRightInd w:val="0"/>
      <w:jc w:val="center"/>
      <w:rPr>
        <w:sz w:val="24"/>
        <w:szCs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485D" w14:textId="77777777" w:rsidR="009E5D69" w:rsidRDefault="009E5D69">
    <w:pPr>
      <w:adjustRightInd w:val="0"/>
      <w:jc w:val="center"/>
      <w:rPr>
        <w:sz w:val="24"/>
        <w:szCs w:val="2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81EA" w14:textId="77777777" w:rsidR="009E5D69" w:rsidRDefault="009E5D69">
    <w:pPr>
      <w:adjustRightInd w:val="0"/>
      <w:jc w:val="center"/>
      <w:rPr>
        <w:sz w:val="24"/>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D2A2" w14:textId="77777777" w:rsidR="009E5D69" w:rsidRDefault="009E5D69">
    <w:pPr>
      <w:adjustRightInd w:val="0"/>
      <w:jc w:val="center"/>
      <w:rPr>
        <w:sz w:val="24"/>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9387" w14:textId="77777777" w:rsidR="009E5D69" w:rsidRDefault="009E5D69">
    <w:pPr>
      <w:adjustRightInd w:val="0"/>
      <w:jc w:val="center"/>
      <w:rPr>
        <w:sz w:val="24"/>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69F7" w14:textId="77777777" w:rsidR="009E5D69" w:rsidRDefault="009E5D69">
    <w:pPr>
      <w:adjustRightInd w:val="0"/>
      <w:jc w:val="center"/>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172A" w14:textId="77777777" w:rsidR="009E5D69" w:rsidRDefault="009E5D69">
    <w:pPr>
      <w:adjustRightInd w:val="0"/>
      <w:jc w:val="center"/>
      <w:rPr>
        <w:sz w:val="24"/>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5FAC" w14:textId="77777777" w:rsidR="009E5D69" w:rsidRDefault="009E5D69">
    <w:pPr>
      <w:adjustRightInd w:val="0"/>
      <w:jc w:val="center"/>
      <w:rPr>
        <w:sz w:val="24"/>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0FA7" w14:textId="77777777" w:rsidR="009E5D69" w:rsidRDefault="009E5D69">
    <w:pPr>
      <w:adjustRightInd w:val="0"/>
      <w:jc w:val="center"/>
      <w:rPr>
        <w:sz w:val="24"/>
        <w:szCs w:val="24"/>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D639" w14:textId="77777777" w:rsidR="009E5D69" w:rsidRDefault="009E5D69">
    <w:pPr>
      <w:adjustRightInd w:val="0"/>
      <w:jc w:val="center"/>
      <w:rPr>
        <w:sz w:val="24"/>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F7E4" w14:textId="77777777" w:rsidR="009E5D69" w:rsidRDefault="009E5D69">
    <w:pPr>
      <w:adjustRightInd w:val="0"/>
      <w:jc w:val="center"/>
      <w:rPr>
        <w:sz w:val="24"/>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705F" w14:textId="77777777" w:rsidR="009E5D69" w:rsidRDefault="009E5D69">
    <w:pPr>
      <w:adjustRightInd w:val="0"/>
      <w:jc w:val="center"/>
      <w:rPr>
        <w:sz w:val="24"/>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A58D" w14:textId="77777777" w:rsidR="009E5D69" w:rsidRDefault="009E5D69">
    <w:pPr>
      <w:adjustRightInd w:val="0"/>
      <w:jc w:val="center"/>
      <w:rPr>
        <w:sz w:val="24"/>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292B" w14:textId="77777777" w:rsidR="009E5D69" w:rsidRDefault="009E5D69">
    <w:pPr>
      <w:adjustRightInd w:val="0"/>
      <w:jc w:val="center"/>
      <w:rPr>
        <w:sz w:val="24"/>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A297" w14:textId="77777777" w:rsidR="009E5D69" w:rsidRDefault="009E5D69">
    <w:pPr>
      <w:adjustRightInd w:val="0"/>
      <w:jc w:val="center"/>
      <w:rPr>
        <w:sz w:val="24"/>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16BA" w14:textId="77777777" w:rsidR="009E5D69" w:rsidRDefault="009E5D69">
    <w:pPr>
      <w:adjustRightInd w:val="0"/>
      <w:jc w:val="center"/>
      <w:rPr>
        <w:sz w:val="24"/>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267C" w14:textId="77777777" w:rsidR="009E5D69" w:rsidRDefault="009E5D69">
    <w:pPr>
      <w:adjustRightInd w:val="0"/>
      <w:jc w:val="center"/>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1941" w14:textId="77777777" w:rsidR="009E5D69" w:rsidRDefault="009E5D69">
    <w:pPr>
      <w:adjustRightInd w:val="0"/>
      <w:jc w:val="center"/>
      <w:rPr>
        <w:sz w:val="24"/>
        <w:szCs w:val="24"/>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E799" w14:textId="77777777" w:rsidR="009E5D69" w:rsidRDefault="009E5D69">
    <w:pPr>
      <w:adjustRightInd w:val="0"/>
      <w:jc w:val="center"/>
      <w:rPr>
        <w:sz w:val="24"/>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8E8E" w14:textId="77777777" w:rsidR="009E5D69" w:rsidRDefault="009E5D69">
    <w:pPr>
      <w:adjustRightInd w:val="0"/>
      <w:jc w:val="center"/>
      <w:rPr>
        <w:sz w:val="24"/>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7CEB" w14:textId="77777777" w:rsidR="009E5D69" w:rsidRDefault="009E5D69">
    <w:pPr>
      <w:adjustRightInd w:val="0"/>
      <w:jc w:val="center"/>
      <w:rPr>
        <w:sz w:val="24"/>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D047" w14:textId="77777777" w:rsidR="009E5D69" w:rsidRDefault="009E5D69">
    <w:pPr>
      <w:adjustRightInd w:val="0"/>
      <w:jc w:val="center"/>
      <w:rPr>
        <w:sz w:val="24"/>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16DD" w14:textId="77777777" w:rsidR="009E5D69" w:rsidRDefault="009E5D69">
    <w:pPr>
      <w:adjustRightInd w:val="0"/>
      <w:jc w:val="center"/>
      <w:rPr>
        <w:sz w:val="24"/>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8CE7" w14:textId="77777777" w:rsidR="009E5D69" w:rsidRDefault="009E5D69">
    <w:pPr>
      <w:adjustRightInd w:val="0"/>
      <w:jc w:val="center"/>
      <w:rPr>
        <w:sz w:val="24"/>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8051" w14:textId="77777777" w:rsidR="009E5D69" w:rsidRDefault="009E5D69">
    <w:pPr>
      <w:adjustRightInd w:val="0"/>
      <w:jc w:val="center"/>
      <w:rPr>
        <w:sz w:val="24"/>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993D" w14:textId="77777777" w:rsidR="009E5D69" w:rsidRDefault="009E5D69">
    <w:pPr>
      <w:adjustRightInd w:val="0"/>
      <w:jc w:val="center"/>
      <w:rPr>
        <w:sz w:val="24"/>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8F95" w14:textId="77777777" w:rsidR="009E5D69" w:rsidRDefault="009E5D69">
    <w:pPr>
      <w:adjustRightInd w:val="0"/>
      <w:jc w:val="center"/>
      <w:rPr>
        <w:sz w:val="24"/>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BF28" w14:textId="77777777" w:rsidR="009E5D69" w:rsidRDefault="009E5D69">
    <w:pPr>
      <w:adjustRightInd w:val="0"/>
      <w:jc w:val="cente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7CB2" w14:textId="77777777" w:rsidR="009E5D69" w:rsidRDefault="009E5D69">
    <w:pPr>
      <w:adjustRightInd w:val="0"/>
      <w:jc w:val="center"/>
      <w:rPr>
        <w:sz w:val="24"/>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20E7" w14:textId="77777777" w:rsidR="009E5D69" w:rsidRDefault="009E5D69">
    <w:pPr>
      <w:adjustRightInd w:val="0"/>
      <w:jc w:val="center"/>
      <w:rPr>
        <w:sz w:val="24"/>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1350" w14:textId="77777777" w:rsidR="009E5D69" w:rsidRDefault="009E5D69">
    <w:pPr>
      <w:adjustRightInd w:val="0"/>
      <w:jc w:val="center"/>
      <w:rPr>
        <w:sz w:val="24"/>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E774" w14:textId="77777777" w:rsidR="009E5D69" w:rsidRDefault="009E5D69">
    <w:pPr>
      <w:adjustRightInd w:val="0"/>
      <w:jc w:val="center"/>
      <w:rPr>
        <w:sz w:val="24"/>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0DF8" w14:textId="77777777" w:rsidR="009E5D69" w:rsidRDefault="009E5D69">
    <w:pPr>
      <w:adjustRightInd w:val="0"/>
      <w:jc w:val="center"/>
      <w:rPr>
        <w:sz w:val="24"/>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841D" w14:textId="77777777" w:rsidR="009E5D69" w:rsidRDefault="009E5D69">
    <w:pPr>
      <w:adjustRightInd w:val="0"/>
      <w:jc w:val="center"/>
      <w:rPr>
        <w:sz w:val="24"/>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78E9" w14:textId="77777777" w:rsidR="009E5D69" w:rsidRDefault="009E5D69">
    <w:pPr>
      <w:adjustRightInd w:val="0"/>
      <w:jc w:val="center"/>
      <w:rPr>
        <w:sz w:val="24"/>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ED69" w14:textId="77777777" w:rsidR="009E5D69" w:rsidRDefault="009E5D69">
    <w:pPr>
      <w:adjustRightInd w:val="0"/>
      <w:jc w:val="center"/>
      <w:rPr>
        <w:sz w:val="24"/>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04C5" w14:textId="77777777" w:rsidR="009E5D69" w:rsidRDefault="009E5D69">
    <w:pPr>
      <w:adjustRightInd w:val="0"/>
      <w:jc w:val="center"/>
      <w:rPr>
        <w:sz w:val="24"/>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AFBE" w14:textId="77777777" w:rsidR="009E5D69" w:rsidRDefault="009E5D69">
    <w:pPr>
      <w:adjustRightInd w:val="0"/>
      <w:jc w:val="center"/>
      <w:rPr>
        <w:sz w:val="24"/>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5EC2" w14:textId="77777777" w:rsidR="009E5D69" w:rsidRDefault="009E5D69">
    <w:pPr>
      <w:adjustRightInd w:val="0"/>
      <w:jc w:val="cent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5954" w14:textId="77777777" w:rsidR="009E5D69" w:rsidRDefault="009E5D69">
    <w:pPr>
      <w:adjustRightInd w:val="0"/>
      <w:jc w:val="center"/>
      <w:rPr>
        <w:sz w:val="24"/>
        <w:szCs w:val="24"/>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912F" w14:textId="77777777" w:rsidR="009E5D69" w:rsidRDefault="009E5D69">
    <w:pPr>
      <w:adjustRightInd w:val="0"/>
      <w:jc w:val="center"/>
      <w:rPr>
        <w:sz w:val="24"/>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5AAE" w14:textId="77777777" w:rsidR="009E5D69" w:rsidRDefault="009E5D69">
    <w:pPr>
      <w:adjustRightInd w:val="0"/>
      <w:jc w:val="center"/>
      <w:rPr>
        <w:sz w:val="24"/>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9B7B" w14:textId="77777777" w:rsidR="009E5D69" w:rsidRDefault="009E5D69">
    <w:pPr>
      <w:adjustRightInd w:val="0"/>
      <w:jc w:val="center"/>
      <w:rPr>
        <w:sz w:val="24"/>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91CE" w14:textId="77777777" w:rsidR="009E5D69" w:rsidRDefault="009E5D69">
    <w:pPr>
      <w:adjustRightInd w:val="0"/>
      <w:jc w:val="center"/>
      <w:rPr>
        <w:sz w:val="24"/>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B988" w14:textId="77777777" w:rsidR="009E5D69" w:rsidRDefault="009E5D69">
    <w:pPr>
      <w:adjustRightInd w:val="0"/>
      <w:jc w:val="center"/>
      <w:rPr>
        <w:sz w:val="24"/>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1CF0" w14:textId="77777777" w:rsidR="009E5D69" w:rsidRDefault="009E5D69">
    <w:pPr>
      <w:adjustRightInd w:val="0"/>
      <w:jc w:val="center"/>
      <w:rPr>
        <w:sz w:val="24"/>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8AE9" w14:textId="77777777" w:rsidR="009E5D69" w:rsidRDefault="009E5D69">
    <w:pPr>
      <w:adjustRightInd w:val="0"/>
      <w:jc w:val="center"/>
      <w:rPr>
        <w:sz w:val="24"/>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5AA5" w14:textId="77777777" w:rsidR="009E5D69" w:rsidRDefault="009E5D69">
    <w:pPr>
      <w:adjustRightInd w:val="0"/>
      <w:jc w:val="center"/>
      <w:rPr>
        <w:sz w:val="24"/>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6A2B" w14:textId="77777777" w:rsidR="009E5D69" w:rsidRDefault="009E5D69">
    <w:pPr>
      <w:adjustRightInd w:val="0"/>
      <w:jc w:val="center"/>
      <w:rPr>
        <w:sz w:val="24"/>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E94F" w14:textId="77777777" w:rsidR="009E5D69" w:rsidRDefault="009E5D69">
    <w:pPr>
      <w:adjustRightInd w:val="0"/>
      <w:jc w:val="center"/>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778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250"/>
    <w:rsid w:val="000057D0"/>
    <w:rsid w:val="000117CD"/>
    <w:rsid w:val="000123C4"/>
    <w:rsid w:val="000131AE"/>
    <w:rsid w:val="000208E5"/>
    <w:rsid w:val="00032994"/>
    <w:rsid w:val="000333B3"/>
    <w:rsid w:val="00055097"/>
    <w:rsid w:val="00063074"/>
    <w:rsid w:val="000637DA"/>
    <w:rsid w:val="00063A2B"/>
    <w:rsid w:val="00077867"/>
    <w:rsid w:val="00080824"/>
    <w:rsid w:val="000837D2"/>
    <w:rsid w:val="00087BD8"/>
    <w:rsid w:val="000B7054"/>
    <w:rsid w:val="000C0FBA"/>
    <w:rsid w:val="000C2E81"/>
    <w:rsid w:val="000C3D4C"/>
    <w:rsid w:val="000D694D"/>
    <w:rsid w:val="000E0203"/>
    <w:rsid w:val="000E3B1C"/>
    <w:rsid w:val="00101371"/>
    <w:rsid w:val="0012454E"/>
    <w:rsid w:val="00124756"/>
    <w:rsid w:val="00130C91"/>
    <w:rsid w:val="00132FE4"/>
    <w:rsid w:val="00146DA7"/>
    <w:rsid w:val="00157250"/>
    <w:rsid w:val="00166B15"/>
    <w:rsid w:val="0018336F"/>
    <w:rsid w:val="00193733"/>
    <w:rsid w:val="001A5A9A"/>
    <w:rsid w:val="001A7155"/>
    <w:rsid w:val="001D54DC"/>
    <w:rsid w:val="001E15B9"/>
    <w:rsid w:val="001F295F"/>
    <w:rsid w:val="00205519"/>
    <w:rsid w:val="002278ED"/>
    <w:rsid w:val="002319AD"/>
    <w:rsid w:val="00242552"/>
    <w:rsid w:val="00250841"/>
    <w:rsid w:val="002546AC"/>
    <w:rsid w:val="00255AF3"/>
    <w:rsid w:val="00265782"/>
    <w:rsid w:val="00271DFE"/>
    <w:rsid w:val="00280619"/>
    <w:rsid w:val="00286FBE"/>
    <w:rsid w:val="00293683"/>
    <w:rsid w:val="002A76ED"/>
    <w:rsid w:val="002C40E7"/>
    <w:rsid w:val="002C4ABE"/>
    <w:rsid w:val="002D1DBF"/>
    <w:rsid w:val="002E0C54"/>
    <w:rsid w:val="0030461E"/>
    <w:rsid w:val="003140E5"/>
    <w:rsid w:val="0032408F"/>
    <w:rsid w:val="0032548F"/>
    <w:rsid w:val="00346AB6"/>
    <w:rsid w:val="00353992"/>
    <w:rsid w:val="00353C00"/>
    <w:rsid w:val="00364CC8"/>
    <w:rsid w:val="00387522"/>
    <w:rsid w:val="00393A1E"/>
    <w:rsid w:val="003B453A"/>
    <w:rsid w:val="003C64AD"/>
    <w:rsid w:val="003C6505"/>
    <w:rsid w:val="003E08B0"/>
    <w:rsid w:val="003E612E"/>
    <w:rsid w:val="003F011E"/>
    <w:rsid w:val="00407B13"/>
    <w:rsid w:val="00421D4C"/>
    <w:rsid w:val="00451093"/>
    <w:rsid w:val="00455B79"/>
    <w:rsid w:val="00457E75"/>
    <w:rsid w:val="00467824"/>
    <w:rsid w:val="00483780"/>
    <w:rsid w:val="00492EBA"/>
    <w:rsid w:val="004B00C2"/>
    <w:rsid w:val="004B2A88"/>
    <w:rsid w:val="004B7538"/>
    <w:rsid w:val="004C676D"/>
    <w:rsid w:val="004C6AFD"/>
    <w:rsid w:val="004D3071"/>
    <w:rsid w:val="00513555"/>
    <w:rsid w:val="005251C8"/>
    <w:rsid w:val="00556C14"/>
    <w:rsid w:val="00560634"/>
    <w:rsid w:val="00563A93"/>
    <w:rsid w:val="00585044"/>
    <w:rsid w:val="005C7A3E"/>
    <w:rsid w:val="005E51E5"/>
    <w:rsid w:val="00625FB4"/>
    <w:rsid w:val="00630F92"/>
    <w:rsid w:val="006637CC"/>
    <w:rsid w:val="00666864"/>
    <w:rsid w:val="0069660B"/>
    <w:rsid w:val="006A1D0F"/>
    <w:rsid w:val="006B3809"/>
    <w:rsid w:val="006C012A"/>
    <w:rsid w:val="006D0E7B"/>
    <w:rsid w:val="006D27E9"/>
    <w:rsid w:val="006E6DA5"/>
    <w:rsid w:val="006F2176"/>
    <w:rsid w:val="006F7F71"/>
    <w:rsid w:val="00712081"/>
    <w:rsid w:val="0072106C"/>
    <w:rsid w:val="00722960"/>
    <w:rsid w:val="0072547D"/>
    <w:rsid w:val="007307D7"/>
    <w:rsid w:val="00742AF5"/>
    <w:rsid w:val="00745FDD"/>
    <w:rsid w:val="0075086F"/>
    <w:rsid w:val="007621B6"/>
    <w:rsid w:val="0076338E"/>
    <w:rsid w:val="007670D8"/>
    <w:rsid w:val="00776BBC"/>
    <w:rsid w:val="00784485"/>
    <w:rsid w:val="0078782A"/>
    <w:rsid w:val="007932C0"/>
    <w:rsid w:val="007B4745"/>
    <w:rsid w:val="007C30E0"/>
    <w:rsid w:val="007C6293"/>
    <w:rsid w:val="007E1E9E"/>
    <w:rsid w:val="007E5C51"/>
    <w:rsid w:val="007F0880"/>
    <w:rsid w:val="00802248"/>
    <w:rsid w:val="008221B1"/>
    <w:rsid w:val="00823946"/>
    <w:rsid w:val="008252EB"/>
    <w:rsid w:val="00827979"/>
    <w:rsid w:val="00830A8D"/>
    <w:rsid w:val="008327B4"/>
    <w:rsid w:val="00844BF9"/>
    <w:rsid w:val="00844EA5"/>
    <w:rsid w:val="008514AA"/>
    <w:rsid w:val="0085328B"/>
    <w:rsid w:val="00871FAE"/>
    <w:rsid w:val="00884321"/>
    <w:rsid w:val="008A01F8"/>
    <w:rsid w:val="008A2BEF"/>
    <w:rsid w:val="008B3395"/>
    <w:rsid w:val="008C1114"/>
    <w:rsid w:val="008D1651"/>
    <w:rsid w:val="008E3ED3"/>
    <w:rsid w:val="008E4C6D"/>
    <w:rsid w:val="008F27DD"/>
    <w:rsid w:val="008F4336"/>
    <w:rsid w:val="00903A91"/>
    <w:rsid w:val="00956733"/>
    <w:rsid w:val="0099138C"/>
    <w:rsid w:val="009946F7"/>
    <w:rsid w:val="009A16C2"/>
    <w:rsid w:val="009C1E94"/>
    <w:rsid w:val="009D6988"/>
    <w:rsid w:val="009E060A"/>
    <w:rsid w:val="009E5D69"/>
    <w:rsid w:val="009E5F92"/>
    <w:rsid w:val="00A320B3"/>
    <w:rsid w:val="00A96161"/>
    <w:rsid w:val="00AB0E64"/>
    <w:rsid w:val="00AB7C5B"/>
    <w:rsid w:val="00AC14D4"/>
    <w:rsid w:val="00AC1D3A"/>
    <w:rsid w:val="00AC4907"/>
    <w:rsid w:val="00AF6458"/>
    <w:rsid w:val="00B06BB9"/>
    <w:rsid w:val="00B07C36"/>
    <w:rsid w:val="00B22830"/>
    <w:rsid w:val="00B2675D"/>
    <w:rsid w:val="00B4656B"/>
    <w:rsid w:val="00B47DA6"/>
    <w:rsid w:val="00B52487"/>
    <w:rsid w:val="00B728CD"/>
    <w:rsid w:val="00B8630B"/>
    <w:rsid w:val="00B97D1B"/>
    <w:rsid w:val="00BA2A76"/>
    <w:rsid w:val="00BC3C33"/>
    <w:rsid w:val="00BC4250"/>
    <w:rsid w:val="00BF0308"/>
    <w:rsid w:val="00BF44FF"/>
    <w:rsid w:val="00C0280E"/>
    <w:rsid w:val="00C31ACF"/>
    <w:rsid w:val="00C4070F"/>
    <w:rsid w:val="00C54716"/>
    <w:rsid w:val="00C600FC"/>
    <w:rsid w:val="00C60679"/>
    <w:rsid w:val="00C61D39"/>
    <w:rsid w:val="00C6502C"/>
    <w:rsid w:val="00C82013"/>
    <w:rsid w:val="00CC1BC6"/>
    <w:rsid w:val="00CC5AFA"/>
    <w:rsid w:val="00CF2C90"/>
    <w:rsid w:val="00D0119B"/>
    <w:rsid w:val="00D14BBB"/>
    <w:rsid w:val="00D26C50"/>
    <w:rsid w:val="00D30188"/>
    <w:rsid w:val="00D40ACC"/>
    <w:rsid w:val="00D54D27"/>
    <w:rsid w:val="00D631E4"/>
    <w:rsid w:val="00D67F12"/>
    <w:rsid w:val="00D730D9"/>
    <w:rsid w:val="00D73AA6"/>
    <w:rsid w:val="00D75C2C"/>
    <w:rsid w:val="00D77171"/>
    <w:rsid w:val="00DA05D4"/>
    <w:rsid w:val="00DA1E03"/>
    <w:rsid w:val="00DA3BC3"/>
    <w:rsid w:val="00DB1998"/>
    <w:rsid w:val="00DB5AC4"/>
    <w:rsid w:val="00DD6CEE"/>
    <w:rsid w:val="00DE126C"/>
    <w:rsid w:val="00DE631F"/>
    <w:rsid w:val="00E03D97"/>
    <w:rsid w:val="00E30E9C"/>
    <w:rsid w:val="00E325D1"/>
    <w:rsid w:val="00E5164A"/>
    <w:rsid w:val="00E85F7F"/>
    <w:rsid w:val="00E930FE"/>
    <w:rsid w:val="00EB102B"/>
    <w:rsid w:val="00EB5629"/>
    <w:rsid w:val="00ED1C54"/>
    <w:rsid w:val="00ED46C7"/>
    <w:rsid w:val="00F10AE0"/>
    <w:rsid w:val="00F13268"/>
    <w:rsid w:val="00F53FDF"/>
    <w:rsid w:val="00F92403"/>
    <w:rsid w:val="00F92D4A"/>
    <w:rsid w:val="00F93A91"/>
    <w:rsid w:val="00FA1F4E"/>
    <w:rsid w:val="00FC4186"/>
    <w:rsid w:val="00FD5123"/>
    <w:rsid w:val="00FE644C"/>
    <w:rsid w:val="00FF1243"/>
    <w:rsid w:val="00FF4978"/>
    <w:rsid w:val="00FF5F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7825"/>
    <o:shapelayout v:ext="edit">
      <o:idmap v:ext="edit" data="1"/>
    </o:shapelayout>
  </w:shapeDefaults>
  <w:decimalSymbol w:val="."/>
  <w:listSeparator w:val=","/>
  <w14:docId w14:val="05629DB3"/>
  <w14:defaultImageDpi w14:val="96"/>
  <w15:docId w15:val="{378411E7-01D3-45E8-A8A0-4FA10F899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
    <w:qFormat/>
    <w:rsid w:val="00830A8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C4907"/>
    <w:pPr>
      <w:keepNext/>
      <w:adjustRightInd w:val="0"/>
      <w:spacing w:before="402" w:after="536"/>
      <w:ind w:left="96" w:right="96"/>
      <w:outlineLvl w:val="1"/>
    </w:pPr>
    <w:rPr>
      <w:rFonts w:ascii="Tahoma" w:hAnsi="Tahoma" w:cs="Tahoma"/>
      <w:bCs/>
      <w:iCs/>
      <w:color w:val="000000"/>
      <w:sz w:val="56"/>
      <w:szCs w:val="56"/>
    </w:rPr>
  </w:style>
  <w:style w:type="paragraph" w:styleId="Heading3">
    <w:name w:val="heading 3"/>
    <w:basedOn w:val="Normal"/>
    <w:next w:val="Normal"/>
    <w:link w:val="Heading3Char"/>
    <w:uiPriority w:val="9"/>
    <w:semiHidden/>
    <w:unhideWhenUsed/>
    <w:qFormat/>
    <w:rsid w:val="00830A8D"/>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A8D"/>
    <w:rPr>
      <w:rFonts w:ascii="Cambria" w:hAnsi="Cambria" w:cs="Times New Roman"/>
      <w:b/>
      <w:bCs/>
      <w:kern w:val="32"/>
      <w:sz w:val="32"/>
      <w:szCs w:val="32"/>
    </w:rPr>
  </w:style>
  <w:style w:type="character" w:customStyle="1" w:styleId="Heading3Char">
    <w:name w:val="Heading 3 Char"/>
    <w:basedOn w:val="DefaultParagraphFont"/>
    <w:link w:val="Heading3"/>
    <w:uiPriority w:val="9"/>
    <w:semiHidden/>
    <w:rsid w:val="00830A8D"/>
    <w:rPr>
      <w:rFonts w:ascii="Cambria" w:hAnsi="Cambria" w:cs="Times New Roman"/>
      <w:b/>
      <w:bCs/>
      <w:color w:val="4F81BD"/>
      <w:sz w:val="20"/>
      <w:szCs w:val="20"/>
    </w:rPr>
  </w:style>
  <w:style w:type="character" w:customStyle="1" w:styleId="BalloonTextChar">
    <w:name w:val="Balloon Text Char"/>
    <w:basedOn w:val="DefaultParagraphFont"/>
    <w:link w:val="BalloonText"/>
    <w:uiPriority w:val="99"/>
    <w:semiHidden/>
    <w:locked/>
    <w:rsid w:val="00830A8D"/>
    <w:rPr>
      <w:rFonts w:ascii="Tahoma" w:hAnsi="Tahoma" w:cs="Tahoma"/>
      <w:sz w:val="16"/>
      <w:szCs w:val="16"/>
    </w:rPr>
  </w:style>
  <w:style w:type="paragraph" w:styleId="BalloonText">
    <w:name w:val="Balloon Text"/>
    <w:basedOn w:val="Normal"/>
    <w:link w:val="BalloonTextChar"/>
    <w:uiPriority w:val="99"/>
    <w:semiHidden/>
    <w:unhideWhenUsed/>
    <w:rsid w:val="00830A8D"/>
    <w:rPr>
      <w:rFonts w:ascii="Tahoma" w:hAnsi="Tahoma" w:cs="Tahoma"/>
      <w:sz w:val="16"/>
      <w:szCs w:val="16"/>
    </w:rPr>
  </w:style>
  <w:style w:type="character" w:customStyle="1" w:styleId="BalloonTextChar1">
    <w:name w:val="Balloon Text Char1"/>
    <w:basedOn w:val="DefaultParagraphFont"/>
    <w:uiPriority w:val="99"/>
    <w:semiHidden/>
    <w:rsid w:val="00830A8D"/>
    <w:rPr>
      <w:rFonts w:ascii="Tahoma" w:hAnsi="Tahoma" w:cs="Tahoma"/>
      <w:sz w:val="16"/>
      <w:szCs w:val="16"/>
    </w:rPr>
  </w:style>
  <w:style w:type="character" w:customStyle="1" w:styleId="HeaderChar">
    <w:name w:val="Header Char"/>
    <w:basedOn w:val="DefaultParagraphFont"/>
    <w:link w:val="Header"/>
    <w:uiPriority w:val="99"/>
    <w:locked/>
    <w:rsid w:val="00830A8D"/>
    <w:rPr>
      <w:rFonts w:ascii="Times New Roman" w:hAnsi="Times New Roman" w:cs="Times New Roman"/>
      <w:sz w:val="20"/>
      <w:szCs w:val="20"/>
    </w:rPr>
  </w:style>
  <w:style w:type="paragraph" w:styleId="Header">
    <w:name w:val="header"/>
    <w:basedOn w:val="Normal"/>
    <w:link w:val="HeaderChar"/>
    <w:uiPriority w:val="99"/>
    <w:unhideWhenUsed/>
    <w:rsid w:val="00830A8D"/>
    <w:pPr>
      <w:tabs>
        <w:tab w:val="center" w:pos="4513"/>
        <w:tab w:val="right" w:pos="9026"/>
      </w:tabs>
    </w:pPr>
  </w:style>
  <w:style w:type="character" w:customStyle="1" w:styleId="HeaderChar1">
    <w:name w:val="Header Char1"/>
    <w:basedOn w:val="DefaultParagraphFont"/>
    <w:uiPriority w:val="99"/>
    <w:semiHidden/>
    <w:rsid w:val="00830A8D"/>
    <w:rPr>
      <w:rFonts w:ascii="Times New Roman" w:hAnsi="Times New Roman" w:cs="Times New Roman"/>
      <w:sz w:val="20"/>
      <w:szCs w:val="20"/>
    </w:rPr>
  </w:style>
  <w:style w:type="character" w:customStyle="1" w:styleId="FooterChar">
    <w:name w:val="Footer Char"/>
    <w:aliases w:val="Char Char1"/>
    <w:basedOn w:val="DefaultParagraphFont"/>
    <w:link w:val="Footer"/>
    <w:uiPriority w:val="99"/>
    <w:locked/>
    <w:rsid w:val="00830A8D"/>
    <w:rPr>
      <w:rFonts w:ascii="Times New Roman" w:hAnsi="Times New Roman" w:cs="Times New Roman"/>
      <w:sz w:val="20"/>
      <w:szCs w:val="20"/>
    </w:rPr>
  </w:style>
  <w:style w:type="paragraph" w:styleId="Footer">
    <w:name w:val="footer"/>
    <w:aliases w:val="Char"/>
    <w:basedOn w:val="Normal"/>
    <w:link w:val="FooterChar"/>
    <w:uiPriority w:val="99"/>
    <w:unhideWhenUsed/>
    <w:rsid w:val="00830A8D"/>
    <w:pPr>
      <w:tabs>
        <w:tab w:val="center" w:pos="4513"/>
        <w:tab w:val="right" w:pos="9026"/>
      </w:tabs>
    </w:pPr>
  </w:style>
  <w:style w:type="character" w:customStyle="1" w:styleId="FooterChar1">
    <w:name w:val="Footer Char1"/>
    <w:aliases w:val="Char Char"/>
    <w:basedOn w:val="DefaultParagraphFont"/>
    <w:uiPriority w:val="99"/>
    <w:semiHidden/>
    <w:rsid w:val="00830A8D"/>
    <w:rPr>
      <w:rFonts w:ascii="Times New Roman" w:hAnsi="Times New Roman" w:cs="Times New Roman"/>
      <w:sz w:val="20"/>
      <w:szCs w:val="20"/>
    </w:rPr>
  </w:style>
  <w:style w:type="character" w:styleId="Hyperlink">
    <w:name w:val="Hyperlink"/>
    <w:basedOn w:val="DefaultParagraphFont"/>
    <w:uiPriority w:val="99"/>
    <w:unhideWhenUsed/>
    <w:rsid w:val="00830A8D"/>
    <w:rPr>
      <w:rFonts w:cs="Times New Roman"/>
      <w:color w:val="0000FF"/>
      <w:u w:val="single"/>
    </w:rPr>
  </w:style>
  <w:style w:type="paragraph" w:styleId="TOC1">
    <w:name w:val="toc 1"/>
    <w:basedOn w:val="Normal"/>
    <w:next w:val="Normal"/>
    <w:autoRedefine/>
    <w:uiPriority w:val="39"/>
    <w:unhideWhenUsed/>
    <w:rsid w:val="007670D8"/>
    <w:pPr>
      <w:tabs>
        <w:tab w:val="left" w:pos="284"/>
        <w:tab w:val="left" w:pos="567"/>
        <w:tab w:val="right" w:pos="8647"/>
      </w:tabs>
      <w:ind w:left="851" w:hanging="567"/>
    </w:pPr>
    <w:rPr>
      <w:rFonts w:ascii="Trebuchet MS" w:hAnsi="Trebuchet MS" w:cs="Tahoma"/>
      <w:noProof/>
      <w:sz w:val="19"/>
      <w:szCs w:val="19"/>
    </w:rPr>
  </w:style>
  <w:style w:type="paragraph" w:customStyle="1" w:styleId="Imprint">
    <w:name w:val="Imprint"/>
    <w:basedOn w:val="Normal"/>
    <w:rsid w:val="00830A8D"/>
    <w:pPr>
      <w:autoSpaceDE/>
      <w:autoSpaceDN/>
      <w:spacing w:before="160" w:line="260" w:lineRule="atLeast"/>
    </w:pPr>
    <w:rPr>
      <w:rFonts w:ascii="Trebuchet MS" w:eastAsia="Times New Roman" w:hAnsi="Trebuchet MS"/>
      <w:sz w:val="16"/>
      <w:lang w:eastAsia="en-US"/>
    </w:rPr>
  </w:style>
  <w:style w:type="character" w:customStyle="1" w:styleId="Heading2Char">
    <w:name w:val="Heading 2 Char"/>
    <w:basedOn w:val="DefaultParagraphFont"/>
    <w:link w:val="Heading2"/>
    <w:uiPriority w:val="9"/>
    <w:rsid w:val="00AC4907"/>
    <w:rPr>
      <w:rFonts w:ascii="Tahoma" w:hAnsi="Tahoma" w:cs="Tahoma"/>
      <w:bCs/>
      <w:iCs/>
      <w:color w:val="000000"/>
      <w:sz w:val="56"/>
      <w:szCs w:val="56"/>
    </w:rPr>
  </w:style>
  <w:style w:type="character" w:customStyle="1" w:styleId="CommentTextChar">
    <w:name w:val="Comment Text Char"/>
    <w:basedOn w:val="DefaultParagraphFont"/>
    <w:link w:val="CommentText"/>
    <w:uiPriority w:val="99"/>
    <w:semiHidden/>
    <w:rsid w:val="00AC4907"/>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AC4907"/>
  </w:style>
  <w:style w:type="character" w:customStyle="1" w:styleId="CommentSubjectChar">
    <w:name w:val="Comment Subject Char"/>
    <w:basedOn w:val="CommentTextChar"/>
    <w:link w:val="CommentSubject"/>
    <w:uiPriority w:val="99"/>
    <w:semiHidden/>
    <w:rsid w:val="00AC4907"/>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4907"/>
    <w:rPr>
      <w:b/>
      <w:bCs/>
    </w:rPr>
  </w:style>
  <w:style w:type="paragraph" w:styleId="TOC2">
    <w:name w:val="toc 2"/>
    <w:basedOn w:val="Normal"/>
    <w:next w:val="Normal"/>
    <w:autoRedefine/>
    <w:uiPriority w:val="39"/>
    <w:unhideWhenUsed/>
    <w:rsid w:val="00B22830"/>
    <w:pPr>
      <w:autoSpaceDE/>
      <w:autoSpaceDN/>
      <w:spacing w:after="100" w:line="259"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B22830"/>
    <w:pPr>
      <w:autoSpaceDE/>
      <w:autoSpaceDN/>
      <w:spacing w:after="100" w:line="259"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B22830"/>
    <w:pPr>
      <w:autoSpaceDE/>
      <w:autoSpaceDN/>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B22830"/>
    <w:pPr>
      <w:autoSpaceDE/>
      <w:autoSpaceDN/>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B22830"/>
    <w:pPr>
      <w:autoSpaceDE/>
      <w:autoSpaceDN/>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B22830"/>
    <w:pPr>
      <w:autoSpaceDE/>
      <w:autoSpaceDN/>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B22830"/>
    <w:pPr>
      <w:autoSpaceDE/>
      <w:autoSpaceDN/>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B22830"/>
    <w:pPr>
      <w:autoSpaceDE/>
      <w:autoSpaceDN/>
      <w:spacing w:after="100" w:line="259" w:lineRule="auto"/>
      <w:ind w:left="1760"/>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B22830"/>
    <w:rPr>
      <w:color w:val="605E5C"/>
      <w:shd w:val="clear" w:color="auto" w:fill="E1DFDD"/>
    </w:rPr>
  </w:style>
  <w:style w:type="character" w:styleId="CommentReference">
    <w:name w:val="annotation reference"/>
    <w:basedOn w:val="DefaultParagraphFont"/>
    <w:uiPriority w:val="99"/>
    <w:semiHidden/>
    <w:unhideWhenUsed/>
    <w:rsid w:val="00451093"/>
    <w:rPr>
      <w:sz w:val="16"/>
      <w:szCs w:val="16"/>
    </w:rPr>
  </w:style>
  <w:style w:type="numbering" w:customStyle="1" w:styleId="NoList1">
    <w:name w:val="No List1"/>
    <w:next w:val="NoList"/>
    <w:uiPriority w:val="99"/>
    <w:semiHidden/>
    <w:unhideWhenUsed/>
    <w:rsid w:val="00E930FE"/>
  </w:style>
  <w:style w:type="character" w:customStyle="1" w:styleId="ui-provider">
    <w:name w:val="ui-provider"/>
    <w:basedOn w:val="DefaultParagraphFont"/>
    <w:rsid w:val="00087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154182">
      <w:bodyDiv w:val="1"/>
      <w:marLeft w:val="0"/>
      <w:marRight w:val="0"/>
      <w:marTop w:val="0"/>
      <w:marBottom w:val="0"/>
      <w:divBdr>
        <w:top w:val="none" w:sz="0" w:space="0" w:color="auto"/>
        <w:left w:val="none" w:sz="0" w:space="0" w:color="auto"/>
        <w:bottom w:val="none" w:sz="0" w:space="0" w:color="auto"/>
        <w:right w:val="none" w:sz="0" w:space="0" w:color="auto"/>
      </w:divBdr>
    </w:div>
    <w:div w:id="1480148363">
      <w:bodyDiv w:val="1"/>
      <w:marLeft w:val="0"/>
      <w:marRight w:val="0"/>
      <w:marTop w:val="0"/>
      <w:marBottom w:val="0"/>
      <w:divBdr>
        <w:top w:val="none" w:sz="0" w:space="0" w:color="auto"/>
        <w:left w:val="none" w:sz="0" w:space="0" w:color="auto"/>
        <w:bottom w:val="none" w:sz="0" w:space="0" w:color="auto"/>
        <w:right w:val="none" w:sz="0" w:space="0" w:color="auto"/>
      </w:divBdr>
    </w:div>
    <w:div w:id="1831797148">
      <w:bodyDiv w:val="1"/>
      <w:marLeft w:val="0"/>
      <w:marRight w:val="0"/>
      <w:marTop w:val="0"/>
      <w:marBottom w:val="0"/>
      <w:divBdr>
        <w:top w:val="none" w:sz="0" w:space="0" w:color="auto"/>
        <w:left w:val="none" w:sz="0" w:space="0" w:color="auto"/>
        <w:bottom w:val="none" w:sz="0" w:space="0" w:color="auto"/>
        <w:right w:val="none" w:sz="0" w:space="0" w:color="auto"/>
      </w:divBdr>
    </w:div>
    <w:div w:id="1839418459">
      <w:bodyDiv w:val="1"/>
      <w:marLeft w:val="0"/>
      <w:marRight w:val="0"/>
      <w:marTop w:val="0"/>
      <w:marBottom w:val="0"/>
      <w:divBdr>
        <w:top w:val="none" w:sz="0" w:space="0" w:color="auto"/>
        <w:left w:val="none" w:sz="0" w:space="0" w:color="auto"/>
        <w:bottom w:val="none" w:sz="0" w:space="0" w:color="auto"/>
        <w:right w:val="none" w:sz="0" w:space="0" w:color="auto"/>
      </w:divBdr>
    </w:div>
    <w:div w:id="1925917846">
      <w:bodyDiv w:val="1"/>
      <w:marLeft w:val="0"/>
      <w:marRight w:val="0"/>
      <w:marTop w:val="0"/>
      <w:marBottom w:val="0"/>
      <w:divBdr>
        <w:top w:val="none" w:sz="0" w:space="0" w:color="auto"/>
        <w:left w:val="none" w:sz="0" w:space="0" w:color="auto"/>
        <w:bottom w:val="none" w:sz="0" w:space="0" w:color="auto"/>
        <w:right w:val="none" w:sz="0" w:space="0" w:color="auto"/>
      </w:divBdr>
    </w:div>
    <w:div w:id="214199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header" Target="header142.xml"/><Relationship Id="rId21" Type="http://schemas.openxmlformats.org/officeDocument/2006/relationships/header" Target="header3.xml"/><Relationship Id="rId63" Type="http://schemas.openxmlformats.org/officeDocument/2006/relationships/header" Target="header24.xml"/><Relationship Id="rId159" Type="http://schemas.openxmlformats.org/officeDocument/2006/relationships/header" Target="header72.xml"/><Relationship Id="rId324" Type="http://schemas.openxmlformats.org/officeDocument/2006/relationships/footer" Target="footer156.xml"/><Relationship Id="rId366" Type="http://schemas.openxmlformats.org/officeDocument/2006/relationships/footer" Target="footer177.xml"/><Relationship Id="rId170" Type="http://schemas.openxmlformats.org/officeDocument/2006/relationships/footer" Target="footer79.xml"/><Relationship Id="rId226" Type="http://schemas.openxmlformats.org/officeDocument/2006/relationships/footer" Target="footer107.xml"/><Relationship Id="rId268" Type="http://schemas.openxmlformats.org/officeDocument/2006/relationships/footer" Target="footer128.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header" Target="header160.xml"/><Relationship Id="rId377" Type="http://schemas.openxmlformats.org/officeDocument/2006/relationships/header" Target="header181.xml"/><Relationship Id="rId5" Type="http://schemas.openxmlformats.org/officeDocument/2006/relationships/footnotes" Target="footnotes.xml"/><Relationship Id="rId181" Type="http://schemas.openxmlformats.org/officeDocument/2006/relationships/header" Target="header83.xml"/><Relationship Id="rId237" Type="http://schemas.openxmlformats.org/officeDocument/2006/relationships/header" Target="header111.xml"/><Relationship Id="rId402" Type="http://schemas.openxmlformats.org/officeDocument/2006/relationships/footer" Target="footer195.xml"/><Relationship Id="rId279" Type="http://schemas.openxmlformats.org/officeDocument/2006/relationships/header" Target="header132.xml"/><Relationship Id="rId43" Type="http://schemas.openxmlformats.org/officeDocument/2006/relationships/header" Target="header14.xml"/><Relationship Id="rId139" Type="http://schemas.openxmlformats.org/officeDocument/2006/relationships/header" Target="header62.xml"/><Relationship Id="rId290" Type="http://schemas.openxmlformats.org/officeDocument/2006/relationships/footer" Target="footer139.xml"/><Relationship Id="rId304" Type="http://schemas.openxmlformats.org/officeDocument/2006/relationships/footer" Target="footer146.xml"/><Relationship Id="rId346" Type="http://schemas.openxmlformats.org/officeDocument/2006/relationships/footer" Target="footer167.xml"/><Relationship Id="rId388" Type="http://schemas.openxmlformats.org/officeDocument/2006/relationships/footer" Target="footer188.xml"/><Relationship Id="rId85" Type="http://schemas.openxmlformats.org/officeDocument/2006/relationships/header" Target="header35.xml"/><Relationship Id="rId150" Type="http://schemas.openxmlformats.org/officeDocument/2006/relationships/footer" Target="footer69.xml"/><Relationship Id="rId192" Type="http://schemas.openxmlformats.org/officeDocument/2006/relationships/footer" Target="footer90.xml"/><Relationship Id="rId206" Type="http://schemas.openxmlformats.org/officeDocument/2006/relationships/footer" Target="footer97.xml"/><Relationship Id="rId248" Type="http://schemas.openxmlformats.org/officeDocument/2006/relationships/footer" Target="footer118.xml"/><Relationship Id="rId12" Type="http://schemas.openxmlformats.org/officeDocument/2006/relationships/image" Target="media/image5.png"/><Relationship Id="rId108" Type="http://schemas.openxmlformats.org/officeDocument/2006/relationships/footer" Target="footer48.xml"/><Relationship Id="rId315" Type="http://schemas.openxmlformats.org/officeDocument/2006/relationships/header" Target="header150.xml"/><Relationship Id="rId357" Type="http://schemas.openxmlformats.org/officeDocument/2006/relationships/header" Target="header171.xml"/><Relationship Id="rId54" Type="http://schemas.openxmlformats.org/officeDocument/2006/relationships/footer" Target="footer21.xml"/><Relationship Id="rId96" Type="http://schemas.openxmlformats.org/officeDocument/2006/relationships/footer" Target="footer42.xml"/><Relationship Id="rId161" Type="http://schemas.openxmlformats.org/officeDocument/2006/relationships/header" Target="header73.xml"/><Relationship Id="rId217" Type="http://schemas.openxmlformats.org/officeDocument/2006/relationships/header" Target="header101.xml"/><Relationship Id="rId399" Type="http://schemas.openxmlformats.org/officeDocument/2006/relationships/header" Target="header192.xml"/><Relationship Id="rId259" Type="http://schemas.openxmlformats.org/officeDocument/2006/relationships/header" Target="header122.xml"/><Relationship Id="rId23" Type="http://schemas.openxmlformats.org/officeDocument/2006/relationships/header" Target="header4.xml"/><Relationship Id="rId119" Type="http://schemas.openxmlformats.org/officeDocument/2006/relationships/header" Target="header52.xml"/><Relationship Id="rId270" Type="http://schemas.openxmlformats.org/officeDocument/2006/relationships/footer" Target="footer129.xml"/><Relationship Id="rId326" Type="http://schemas.openxmlformats.org/officeDocument/2006/relationships/footer" Target="footer157.xml"/><Relationship Id="rId65" Type="http://schemas.openxmlformats.org/officeDocument/2006/relationships/header" Target="header25.xml"/><Relationship Id="rId130" Type="http://schemas.openxmlformats.org/officeDocument/2006/relationships/footer" Target="footer59.xml"/><Relationship Id="rId368" Type="http://schemas.openxmlformats.org/officeDocument/2006/relationships/footer" Target="footer178.xml"/><Relationship Id="rId172" Type="http://schemas.openxmlformats.org/officeDocument/2006/relationships/footer" Target="footer80.xml"/><Relationship Id="rId228" Type="http://schemas.openxmlformats.org/officeDocument/2006/relationships/footer" Target="footer108.xml"/><Relationship Id="rId281" Type="http://schemas.openxmlformats.org/officeDocument/2006/relationships/header" Target="header133.xml"/><Relationship Id="rId337" Type="http://schemas.openxmlformats.org/officeDocument/2006/relationships/header" Target="header161.xml"/><Relationship Id="rId34" Type="http://schemas.openxmlformats.org/officeDocument/2006/relationships/footer" Target="footer11.xml"/><Relationship Id="rId76" Type="http://schemas.openxmlformats.org/officeDocument/2006/relationships/footer" Target="footer32.xml"/><Relationship Id="rId141" Type="http://schemas.openxmlformats.org/officeDocument/2006/relationships/header" Target="header63.xml"/><Relationship Id="rId379" Type="http://schemas.openxmlformats.org/officeDocument/2006/relationships/header" Target="header182.xml"/><Relationship Id="rId7" Type="http://schemas.openxmlformats.org/officeDocument/2006/relationships/image" Target="media/image1.png"/><Relationship Id="rId183" Type="http://schemas.openxmlformats.org/officeDocument/2006/relationships/header" Target="header84.xml"/><Relationship Id="rId239" Type="http://schemas.openxmlformats.org/officeDocument/2006/relationships/header" Target="header112.xml"/><Relationship Id="rId390" Type="http://schemas.openxmlformats.org/officeDocument/2006/relationships/footer" Target="footer189.xml"/><Relationship Id="rId404" Type="http://schemas.openxmlformats.org/officeDocument/2006/relationships/footer" Target="footer196.xml"/><Relationship Id="rId250" Type="http://schemas.openxmlformats.org/officeDocument/2006/relationships/footer" Target="footer119.xml"/><Relationship Id="rId292" Type="http://schemas.openxmlformats.org/officeDocument/2006/relationships/footer" Target="footer140.xml"/><Relationship Id="rId306" Type="http://schemas.openxmlformats.org/officeDocument/2006/relationships/footer" Target="footer147.xml"/><Relationship Id="rId45" Type="http://schemas.openxmlformats.org/officeDocument/2006/relationships/header" Target="header15.xml"/><Relationship Id="rId87" Type="http://schemas.openxmlformats.org/officeDocument/2006/relationships/header" Target="header36.xml"/><Relationship Id="rId110" Type="http://schemas.openxmlformats.org/officeDocument/2006/relationships/footer" Target="footer49.xml"/><Relationship Id="rId348" Type="http://schemas.openxmlformats.org/officeDocument/2006/relationships/footer" Target="footer168.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footer" Target="footer98.xml"/><Relationship Id="rId261" Type="http://schemas.openxmlformats.org/officeDocument/2006/relationships/header" Target="header123.xml"/><Relationship Id="rId14" Type="http://schemas.openxmlformats.org/officeDocument/2006/relationships/image" Target="media/image7.png"/><Relationship Id="rId56" Type="http://schemas.openxmlformats.org/officeDocument/2006/relationships/footer" Target="footer22.xml"/><Relationship Id="rId317" Type="http://schemas.openxmlformats.org/officeDocument/2006/relationships/header" Target="header151.xml"/><Relationship Id="rId359" Type="http://schemas.openxmlformats.org/officeDocument/2006/relationships/header" Target="header172.xml"/><Relationship Id="rId98" Type="http://schemas.openxmlformats.org/officeDocument/2006/relationships/footer" Target="footer43.xml"/><Relationship Id="rId121" Type="http://schemas.openxmlformats.org/officeDocument/2006/relationships/header" Target="header53.xml"/><Relationship Id="rId163" Type="http://schemas.openxmlformats.org/officeDocument/2006/relationships/header" Target="header74.xml"/><Relationship Id="rId219" Type="http://schemas.openxmlformats.org/officeDocument/2006/relationships/header" Target="header102.xml"/><Relationship Id="rId370" Type="http://schemas.openxmlformats.org/officeDocument/2006/relationships/footer" Target="footer179.xml"/><Relationship Id="rId230" Type="http://schemas.openxmlformats.org/officeDocument/2006/relationships/footer" Target="footer109.xml"/><Relationship Id="rId25" Type="http://schemas.openxmlformats.org/officeDocument/2006/relationships/header" Target="header5.xml"/><Relationship Id="rId67" Type="http://schemas.openxmlformats.org/officeDocument/2006/relationships/header" Target="header26.xml"/><Relationship Id="rId272" Type="http://schemas.openxmlformats.org/officeDocument/2006/relationships/footer" Target="footer130.xml"/><Relationship Id="rId328" Type="http://schemas.openxmlformats.org/officeDocument/2006/relationships/footer" Target="footer158.xml"/><Relationship Id="rId132" Type="http://schemas.openxmlformats.org/officeDocument/2006/relationships/footer" Target="footer60.xml"/><Relationship Id="rId174" Type="http://schemas.openxmlformats.org/officeDocument/2006/relationships/footer" Target="footer81.xml"/><Relationship Id="rId381" Type="http://schemas.openxmlformats.org/officeDocument/2006/relationships/header" Target="header183.xml"/><Relationship Id="rId241" Type="http://schemas.openxmlformats.org/officeDocument/2006/relationships/header" Target="header113.xml"/><Relationship Id="rId36" Type="http://schemas.openxmlformats.org/officeDocument/2006/relationships/footer" Target="footer12.xml"/><Relationship Id="rId283" Type="http://schemas.openxmlformats.org/officeDocument/2006/relationships/header" Target="header134.xml"/><Relationship Id="rId339" Type="http://schemas.openxmlformats.org/officeDocument/2006/relationships/header" Target="header162.xml"/><Relationship Id="rId78" Type="http://schemas.openxmlformats.org/officeDocument/2006/relationships/footer" Target="footer33.xml"/><Relationship Id="rId101" Type="http://schemas.openxmlformats.org/officeDocument/2006/relationships/header" Target="header43.xml"/><Relationship Id="rId143" Type="http://schemas.openxmlformats.org/officeDocument/2006/relationships/header" Target="header64.xml"/><Relationship Id="rId185" Type="http://schemas.openxmlformats.org/officeDocument/2006/relationships/header" Target="header85.xml"/><Relationship Id="rId350" Type="http://schemas.openxmlformats.org/officeDocument/2006/relationships/footer" Target="footer169.xml"/><Relationship Id="rId406" Type="http://schemas.openxmlformats.org/officeDocument/2006/relationships/footer" Target="footer197.xml"/><Relationship Id="rId9" Type="http://schemas.openxmlformats.org/officeDocument/2006/relationships/hyperlink" Target="http://creativecommons.org/licenses/by/3.0/au/" TargetMode="External"/><Relationship Id="rId210" Type="http://schemas.openxmlformats.org/officeDocument/2006/relationships/footer" Target="footer99.xml"/><Relationship Id="rId392" Type="http://schemas.openxmlformats.org/officeDocument/2006/relationships/footer" Target="footer190.xml"/><Relationship Id="rId252" Type="http://schemas.openxmlformats.org/officeDocument/2006/relationships/footer" Target="footer120.xml"/><Relationship Id="rId294" Type="http://schemas.openxmlformats.org/officeDocument/2006/relationships/footer" Target="footer141.xml"/><Relationship Id="rId308" Type="http://schemas.openxmlformats.org/officeDocument/2006/relationships/footer" Target="footer148.xml"/><Relationship Id="rId47" Type="http://schemas.openxmlformats.org/officeDocument/2006/relationships/header" Target="header16.xml"/><Relationship Id="rId89" Type="http://schemas.openxmlformats.org/officeDocument/2006/relationships/header" Target="header37.xml"/><Relationship Id="rId112" Type="http://schemas.openxmlformats.org/officeDocument/2006/relationships/footer" Target="footer50.xml"/><Relationship Id="rId154" Type="http://schemas.openxmlformats.org/officeDocument/2006/relationships/footer" Target="footer71.xml"/><Relationship Id="rId361" Type="http://schemas.openxmlformats.org/officeDocument/2006/relationships/header" Target="header173.xml"/><Relationship Id="rId196" Type="http://schemas.openxmlformats.org/officeDocument/2006/relationships/footer" Target="footer92.xml"/><Relationship Id="rId16" Type="http://schemas.openxmlformats.org/officeDocument/2006/relationships/footer" Target="footer2.xml"/><Relationship Id="rId221" Type="http://schemas.openxmlformats.org/officeDocument/2006/relationships/header" Target="header103.xml"/><Relationship Id="rId263" Type="http://schemas.openxmlformats.org/officeDocument/2006/relationships/header" Target="header124.xml"/><Relationship Id="rId319" Type="http://schemas.openxmlformats.org/officeDocument/2006/relationships/header" Target="header152.xml"/><Relationship Id="rId58" Type="http://schemas.openxmlformats.org/officeDocument/2006/relationships/footer" Target="footer23.xml"/><Relationship Id="rId123" Type="http://schemas.openxmlformats.org/officeDocument/2006/relationships/header" Target="header54.xml"/><Relationship Id="rId330" Type="http://schemas.openxmlformats.org/officeDocument/2006/relationships/footer" Target="footer159.xml"/><Relationship Id="rId165" Type="http://schemas.openxmlformats.org/officeDocument/2006/relationships/header" Target="header75.xml"/><Relationship Id="rId372" Type="http://schemas.openxmlformats.org/officeDocument/2006/relationships/footer" Target="footer180.xml"/><Relationship Id="rId232" Type="http://schemas.openxmlformats.org/officeDocument/2006/relationships/footer" Target="footer110.xml"/><Relationship Id="rId274" Type="http://schemas.openxmlformats.org/officeDocument/2006/relationships/footer" Target="footer131.xml"/><Relationship Id="rId27" Type="http://schemas.openxmlformats.org/officeDocument/2006/relationships/header" Target="header6.xml"/><Relationship Id="rId48" Type="http://schemas.openxmlformats.org/officeDocument/2006/relationships/footer" Target="footer18.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footer" Target="footer61.xml"/><Relationship Id="rId320" Type="http://schemas.openxmlformats.org/officeDocument/2006/relationships/footer" Target="footer154.xml"/><Relationship Id="rId80" Type="http://schemas.openxmlformats.org/officeDocument/2006/relationships/footer" Target="footer34.xml"/><Relationship Id="rId155" Type="http://schemas.openxmlformats.org/officeDocument/2006/relationships/header" Target="header70.xml"/><Relationship Id="rId176" Type="http://schemas.openxmlformats.org/officeDocument/2006/relationships/footer" Target="footer82.xml"/><Relationship Id="rId197" Type="http://schemas.openxmlformats.org/officeDocument/2006/relationships/header" Target="header91.xml"/><Relationship Id="rId341" Type="http://schemas.openxmlformats.org/officeDocument/2006/relationships/header" Target="header163.xml"/><Relationship Id="rId362" Type="http://schemas.openxmlformats.org/officeDocument/2006/relationships/footer" Target="footer175.xml"/><Relationship Id="rId383" Type="http://schemas.openxmlformats.org/officeDocument/2006/relationships/header" Target="header184.xml"/><Relationship Id="rId201" Type="http://schemas.openxmlformats.org/officeDocument/2006/relationships/header" Target="header93.xml"/><Relationship Id="rId222" Type="http://schemas.openxmlformats.org/officeDocument/2006/relationships/footer" Target="footer105.xml"/><Relationship Id="rId243" Type="http://schemas.openxmlformats.org/officeDocument/2006/relationships/header" Target="header114.xml"/><Relationship Id="rId264" Type="http://schemas.openxmlformats.org/officeDocument/2006/relationships/footer" Target="footer126.xml"/><Relationship Id="rId285" Type="http://schemas.openxmlformats.org/officeDocument/2006/relationships/header" Target="header135.xml"/><Relationship Id="rId17" Type="http://schemas.openxmlformats.org/officeDocument/2006/relationships/header" Target="header1.xml"/><Relationship Id="rId38" Type="http://schemas.openxmlformats.org/officeDocument/2006/relationships/footer" Target="footer13.xml"/><Relationship Id="rId59" Type="http://schemas.openxmlformats.org/officeDocument/2006/relationships/header" Target="header22.xml"/><Relationship Id="rId103" Type="http://schemas.openxmlformats.org/officeDocument/2006/relationships/header" Target="header44.xml"/><Relationship Id="rId124" Type="http://schemas.openxmlformats.org/officeDocument/2006/relationships/footer" Target="footer56.xml"/><Relationship Id="rId310" Type="http://schemas.openxmlformats.org/officeDocument/2006/relationships/footer" Target="footer149.xml"/><Relationship Id="rId70" Type="http://schemas.openxmlformats.org/officeDocument/2006/relationships/footer" Target="footer29.xml"/><Relationship Id="rId91" Type="http://schemas.openxmlformats.org/officeDocument/2006/relationships/header" Target="header38.xml"/><Relationship Id="rId145" Type="http://schemas.openxmlformats.org/officeDocument/2006/relationships/header" Target="header65.xml"/><Relationship Id="rId166" Type="http://schemas.openxmlformats.org/officeDocument/2006/relationships/footer" Target="footer77.xml"/><Relationship Id="rId187" Type="http://schemas.openxmlformats.org/officeDocument/2006/relationships/header" Target="header86.xml"/><Relationship Id="rId331" Type="http://schemas.openxmlformats.org/officeDocument/2006/relationships/header" Target="header158.xml"/><Relationship Id="rId352" Type="http://schemas.openxmlformats.org/officeDocument/2006/relationships/footer" Target="footer170.xml"/><Relationship Id="rId373" Type="http://schemas.openxmlformats.org/officeDocument/2006/relationships/header" Target="header179.xml"/><Relationship Id="rId394" Type="http://schemas.openxmlformats.org/officeDocument/2006/relationships/footer" Target="footer191.xml"/><Relationship Id="rId408" Type="http://schemas.openxmlformats.org/officeDocument/2006/relationships/footer" Target="footer198.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header" Target="header109.xml"/><Relationship Id="rId254" Type="http://schemas.openxmlformats.org/officeDocument/2006/relationships/footer" Target="footer121.xml"/><Relationship Id="rId28" Type="http://schemas.openxmlformats.org/officeDocument/2006/relationships/footer" Target="footer8.xml"/><Relationship Id="rId49" Type="http://schemas.openxmlformats.org/officeDocument/2006/relationships/header" Target="header17.xml"/><Relationship Id="rId114" Type="http://schemas.openxmlformats.org/officeDocument/2006/relationships/footer" Target="footer51.xml"/><Relationship Id="rId275" Type="http://schemas.openxmlformats.org/officeDocument/2006/relationships/header" Target="header130.xml"/><Relationship Id="rId296" Type="http://schemas.openxmlformats.org/officeDocument/2006/relationships/footer" Target="footer142.xml"/><Relationship Id="rId300" Type="http://schemas.openxmlformats.org/officeDocument/2006/relationships/footer" Target="footer144.xml"/><Relationship Id="rId60" Type="http://schemas.openxmlformats.org/officeDocument/2006/relationships/footer" Target="footer24.xml"/><Relationship Id="rId81" Type="http://schemas.openxmlformats.org/officeDocument/2006/relationships/header" Target="header33.xml"/><Relationship Id="rId135" Type="http://schemas.openxmlformats.org/officeDocument/2006/relationships/header" Target="header60.xml"/><Relationship Id="rId156" Type="http://schemas.openxmlformats.org/officeDocument/2006/relationships/footer" Target="footer72.xml"/><Relationship Id="rId177" Type="http://schemas.openxmlformats.org/officeDocument/2006/relationships/header" Target="header81.xml"/><Relationship Id="rId198" Type="http://schemas.openxmlformats.org/officeDocument/2006/relationships/footer" Target="footer93.xml"/><Relationship Id="rId321" Type="http://schemas.openxmlformats.org/officeDocument/2006/relationships/header" Target="header153.xml"/><Relationship Id="rId342" Type="http://schemas.openxmlformats.org/officeDocument/2006/relationships/footer" Target="footer165.xml"/><Relationship Id="rId363" Type="http://schemas.openxmlformats.org/officeDocument/2006/relationships/header" Target="header174.xml"/><Relationship Id="rId384" Type="http://schemas.openxmlformats.org/officeDocument/2006/relationships/footer" Target="footer186.xml"/><Relationship Id="rId202" Type="http://schemas.openxmlformats.org/officeDocument/2006/relationships/footer" Target="footer95.xml"/><Relationship Id="rId223" Type="http://schemas.openxmlformats.org/officeDocument/2006/relationships/header" Target="header104.xml"/><Relationship Id="rId244" Type="http://schemas.openxmlformats.org/officeDocument/2006/relationships/footer" Target="footer116.xml"/><Relationship Id="rId18" Type="http://schemas.openxmlformats.org/officeDocument/2006/relationships/header" Target="header2.xml"/><Relationship Id="rId39" Type="http://schemas.openxmlformats.org/officeDocument/2006/relationships/header" Target="header12.xml"/><Relationship Id="rId265" Type="http://schemas.openxmlformats.org/officeDocument/2006/relationships/header" Target="header125.xml"/><Relationship Id="rId286" Type="http://schemas.openxmlformats.org/officeDocument/2006/relationships/footer" Target="footer137.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header" Target="header55.xml"/><Relationship Id="rId146" Type="http://schemas.openxmlformats.org/officeDocument/2006/relationships/footer" Target="footer67.xml"/><Relationship Id="rId167" Type="http://schemas.openxmlformats.org/officeDocument/2006/relationships/header" Target="header76.xml"/><Relationship Id="rId188" Type="http://schemas.openxmlformats.org/officeDocument/2006/relationships/footer" Target="footer88.xml"/><Relationship Id="rId311" Type="http://schemas.openxmlformats.org/officeDocument/2006/relationships/header" Target="header148.xml"/><Relationship Id="rId332" Type="http://schemas.openxmlformats.org/officeDocument/2006/relationships/footer" Target="footer160.xml"/><Relationship Id="rId353" Type="http://schemas.openxmlformats.org/officeDocument/2006/relationships/header" Target="header169.xml"/><Relationship Id="rId374" Type="http://schemas.openxmlformats.org/officeDocument/2006/relationships/footer" Target="footer181.xml"/><Relationship Id="rId395" Type="http://schemas.openxmlformats.org/officeDocument/2006/relationships/header" Target="header190.xml"/><Relationship Id="rId409" Type="http://schemas.openxmlformats.org/officeDocument/2006/relationships/header" Target="header197.xml"/><Relationship Id="rId71" Type="http://schemas.openxmlformats.org/officeDocument/2006/relationships/header" Target="header28.xml"/><Relationship Id="rId92" Type="http://schemas.openxmlformats.org/officeDocument/2006/relationships/footer" Target="footer40.xml"/><Relationship Id="rId213" Type="http://schemas.openxmlformats.org/officeDocument/2006/relationships/header" Target="header99.xml"/><Relationship Id="rId234" Type="http://schemas.openxmlformats.org/officeDocument/2006/relationships/footer" Target="footer111.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eader" Target="header120.xml"/><Relationship Id="rId276" Type="http://schemas.openxmlformats.org/officeDocument/2006/relationships/footer" Target="footer132.xml"/><Relationship Id="rId297" Type="http://schemas.openxmlformats.org/officeDocument/2006/relationships/header" Target="header141.xml"/><Relationship Id="rId40" Type="http://schemas.openxmlformats.org/officeDocument/2006/relationships/footer" Target="footer14.xml"/><Relationship Id="rId115" Type="http://schemas.openxmlformats.org/officeDocument/2006/relationships/header" Target="header50.xml"/><Relationship Id="rId136" Type="http://schemas.openxmlformats.org/officeDocument/2006/relationships/footer" Target="footer62.xml"/><Relationship Id="rId157" Type="http://schemas.openxmlformats.org/officeDocument/2006/relationships/header" Target="header71.xml"/><Relationship Id="rId178" Type="http://schemas.openxmlformats.org/officeDocument/2006/relationships/footer" Target="footer83.xml"/><Relationship Id="rId301" Type="http://schemas.openxmlformats.org/officeDocument/2006/relationships/header" Target="header143.xml"/><Relationship Id="rId322" Type="http://schemas.openxmlformats.org/officeDocument/2006/relationships/footer" Target="footer155.xml"/><Relationship Id="rId343" Type="http://schemas.openxmlformats.org/officeDocument/2006/relationships/header" Target="header164.xml"/><Relationship Id="rId364" Type="http://schemas.openxmlformats.org/officeDocument/2006/relationships/footer" Target="footer176.xml"/><Relationship Id="rId61" Type="http://schemas.openxmlformats.org/officeDocument/2006/relationships/header" Target="header23.xml"/><Relationship Id="rId82" Type="http://schemas.openxmlformats.org/officeDocument/2006/relationships/footer" Target="footer35.xml"/><Relationship Id="rId199" Type="http://schemas.openxmlformats.org/officeDocument/2006/relationships/header" Target="header92.xml"/><Relationship Id="rId203" Type="http://schemas.openxmlformats.org/officeDocument/2006/relationships/header" Target="header94.xml"/><Relationship Id="rId385" Type="http://schemas.openxmlformats.org/officeDocument/2006/relationships/header" Target="header185.xml"/><Relationship Id="rId19" Type="http://schemas.openxmlformats.org/officeDocument/2006/relationships/footer" Target="footer3.xml"/><Relationship Id="rId224" Type="http://schemas.openxmlformats.org/officeDocument/2006/relationships/footer" Target="footer106.xml"/><Relationship Id="rId245" Type="http://schemas.openxmlformats.org/officeDocument/2006/relationships/header" Target="header115.xml"/><Relationship Id="rId266" Type="http://schemas.openxmlformats.org/officeDocument/2006/relationships/footer" Target="footer127.xml"/><Relationship Id="rId287" Type="http://schemas.openxmlformats.org/officeDocument/2006/relationships/header" Target="header136.xml"/><Relationship Id="rId410" Type="http://schemas.openxmlformats.org/officeDocument/2006/relationships/footer" Target="footer199.xml"/><Relationship Id="rId30" Type="http://schemas.openxmlformats.org/officeDocument/2006/relationships/footer" Target="footer9.xml"/><Relationship Id="rId105" Type="http://schemas.openxmlformats.org/officeDocument/2006/relationships/header" Target="header45.xml"/><Relationship Id="rId126" Type="http://schemas.openxmlformats.org/officeDocument/2006/relationships/footer" Target="footer57.xml"/><Relationship Id="rId147" Type="http://schemas.openxmlformats.org/officeDocument/2006/relationships/header" Target="header66.xml"/><Relationship Id="rId168" Type="http://schemas.openxmlformats.org/officeDocument/2006/relationships/footer" Target="footer78.xml"/><Relationship Id="rId312" Type="http://schemas.openxmlformats.org/officeDocument/2006/relationships/footer" Target="footer150.xml"/><Relationship Id="rId333" Type="http://schemas.openxmlformats.org/officeDocument/2006/relationships/header" Target="header159.xml"/><Relationship Id="rId354" Type="http://schemas.openxmlformats.org/officeDocument/2006/relationships/footer" Target="footer171.xml"/><Relationship Id="rId51" Type="http://schemas.openxmlformats.org/officeDocument/2006/relationships/header" Target="header18.xml"/><Relationship Id="rId72" Type="http://schemas.openxmlformats.org/officeDocument/2006/relationships/footer" Target="footer30.xml"/><Relationship Id="rId93" Type="http://schemas.openxmlformats.org/officeDocument/2006/relationships/header" Target="header39.xml"/><Relationship Id="rId189" Type="http://schemas.openxmlformats.org/officeDocument/2006/relationships/header" Target="header87.xml"/><Relationship Id="rId375" Type="http://schemas.openxmlformats.org/officeDocument/2006/relationships/header" Target="header180.xml"/><Relationship Id="rId396" Type="http://schemas.openxmlformats.org/officeDocument/2006/relationships/footer" Target="footer192.xml"/><Relationship Id="rId3" Type="http://schemas.openxmlformats.org/officeDocument/2006/relationships/settings" Target="settings.xml"/><Relationship Id="rId214" Type="http://schemas.openxmlformats.org/officeDocument/2006/relationships/footer" Target="footer101.xml"/><Relationship Id="rId235" Type="http://schemas.openxmlformats.org/officeDocument/2006/relationships/header" Target="header110.xml"/><Relationship Id="rId256" Type="http://schemas.openxmlformats.org/officeDocument/2006/relationships/footer" Target="footer122.xml"/><Relationship Id="rId277" Type="http://schemas.openxmlformats.org/officeDocument/2006/relationships/header" Target="header131.xml"/><Relationship Id="rId298" Type="http://schemas.openxmlformats.org/officeDocument/2006/relationships/footer" Target="footer143.xml"/><Relationship Id="rId400" Type="http://schemas.openxmlformats.org/officeDocument/2006/relationships/footer" Target="footer194.xml"/><Relationship Id="rId116" Type="http://schemas.openxmlformats.org/officeDocument/2006/relationships/footer" Target="footer52.xml"/><Relationship Id="rId137" Type="http://schemas.openxmlformats.org/officeDocument/2006/relationships/header" Target="header61.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header" Target="header154.xml"/><Relationship Id="rId344" Type="http://schemas.openxmlformats.org/officeDocument/2006/relationships/footer" Target="footer166.xml"/><Relationship Id="rId20" Type="http://schemas.openxmlformats.org/officeDocument/2006/relationships/footer" Target="footer4.xml"/><Relationship Id="rId41" Type="http://schemas.openxmlformats.org/officeDocument/2006/relationships/header" Target="header13.xml"/><Relationship Id="rId62" Type="http://schemas.openxmlformats.org/officeDocument/2006/relationships/footer" Target="footer25.xml"/><Relationship Id="rId83" Type="http://schemas.openxmlformats.org/officeDocument/2006/relationships/header" Target="header34.xml"/><Relationship Id="rId179" Type="http://schemas.openxmlformats.org/officeDocument/2006/relationships/header" Target="header82.xml"/><Relationship Id="rId365" Type="http://schemas.openxmlformats.org/officeDocument/2006/relationships/header" Target="header175.xml"/><Relationship Id="rId386" Type="http://schemas.openxmlformats.org/officeDocument/2006/relationships/footer" Target="footer187.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header" Target="header105.xml"/><Relationship Id="rId246" Type="http://schemas.openxmlformats.org/officeDocument/2006/relationships/footer" Target="footer117.xml"/><Relationship Id="rId267" Type="http://schemas.openxmlformats.org/officeDocument/2006/relationships/header" Target="header126.xml"/><Relationship Id="rId288" Type="http://schemas.openxmlformats.org/officeDocument/2006/relationships/footer" Target="footer138.xml"/><Relationship Id="rId411" Type="http://schemas.openxmlformats.org/officeDocument/2006/relationships/fontTable" Target="fontTable.xml"/><Relationship Id="rId106" Type="http://schemas.openxmlformats.org/officeDocument/2006/relationships/footer" Target="footer47.xml"/><Relationship Id="rId127" Type="http://schemas.openxmlformats.org/officeDocument/2006/relationships/header" Target="header56.xml"/><Relationship Id="rId313" Type="http://schemas.openxmlformats.org/officeDocument/2006/relationships/header" Target="header149.xml"/><Relationship Id="rId10" Type="http://schemas.openxmlformats.org/officeDocument/2006/relationships/image" Target="media/image3.png"/><Relationship Id="rId31" Type="http://schemas.openxmlformats.org/officeDocument/2006/relationships/header" Target="header8.xml"/><Relationship Id="rId52" Type="http://schemas.openxmlformats.org/officeDocument/2006/relationships/footer" Target="footer20.xml"/><Relationship Id="rId73" Type="http://schemas.openxmlformats.org/officeDocument/2006/relationships/header" Target="header29.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header" Target="header77.xml"/><Relationship Id="rId334" Type="http://schemas.openxmlformats.org/officeDocument/2006/relationships/footer" Target="footer161.xml"/><Relationship Id="rId355" Type="http://schemas.openxmlformats.org/officeDocument/2006/relationships/header" Target="header170.xml"/><Relationship Id="rId376" Type="http://schemas.openxmlformats.org/officeDocument/2006/relationships/footer" Target="footer182.xml"/><Relationship Id="rId397" Type="http://schemas.openxmlformats.org/officeDocument/2006/relationships/header" Target="header191.xml"/><Relationship Id="rId4" Type="http://schemas.openxmlformats.org/officeDocument/2006/relationships/webSettings" Target="webSettings.xml"/><Relationship Id="rId180" Type="http://schemas.openxmlformats.org/officeDocument/2006/relationships/footer" Target="footer84.xml"/><Relationship Id="rId215" Type="http://schemas.openxmlformats.org/officeDocument/2006/relationships/header" Target="header100.xml"/><Relationship Id="rId236" Type="http://schemas.openxmlformats.org/officeDocument/2006/relationships/footer" Target="footer112.xml"/><Relationship Id="rId257" Type="http://schemas.openxmlformats.org/officeDocument/2006/relationships/header" Target="header121.xml"/><Relationship Id="rId278" Type="http://schemas.openxmlformats.org/officeDocument/2006/relationships/footer" Target="footer133.xml"/><Relationship Id="rId401" Type="http://schemas.openxmlformats.org/officeDocument/2006/relationships/header" Target="header193.xml"/><Relationship Id="rId303" Type="http://schemas.openxmlformats.org/officeDocument/2006/relationships/header" Target="header144.xml"/><Relationship Id="rId42" Type="http://schemas.openxmlformats.org/officeDocument/2006/relationships/footer" Target="footer15.xml"/><Relationship Id="rId84" Type="http://schemas.openxmlformats.org/officeDocument/2006/relationships/footer" Target="footer36.xml"/><Relationship Id="rId138" Type="http://schemas.openxmlformats.org/officeDocument/2006/relationships/footer" Target="footer63.xml"/><Relationship Id="rId345" Type="http://schemas.openxmlformats.org/officeDocument/2006/relationships/header" Target="header165.xml"/><Relationship Id="rId387" Type="http://schemas.openxmlformats.org/officeDocument/2006/relationships/header" Target="header186.xml"/><Relationship Id="rId191" Type="http://schemas.openxmlformats.org/officeDocument/2006/relationships/header" Target="header88.xml"/><Relationship Id="rId205" Type="http://schemas.openxmlformats.org/officeDocument/2006/relationships/header" Target="header95.xml"/><Relationship Id="rId247" Type="http://schemas.openxmlformats.org/officeDocument/2006/relationships/header" Target="header116.xml"/><Relationship Id="rId412" Type="http://schemas.openxmlformats.org/officeDocument/2006/relationships/theme" Target="theme/theme1.xml"/><Relationship Id="rId107" Type="http://schemas.openxmlformats.org/officeDocument/2006/relationships/header" Target="header46.xml"/><Relationship Id="rId289" Type="http://schemas.openxmlformats.org/officeDocument/2006/relationships/header" Target="header137.xml"/><Relationship Id="rId11" Type="http://schemas.openxmlformats.org/officeDocument/2006/relationships/image" Target="media/image4.png"/><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95" Type="http://schemas.openxmlformats.org/officeDocument/2006/relationships/header" Target="header40.xml"/><Relationship Id="rId160" Type="http://schemas.openxmlformats.org/officeDocument/2006/relationships/footer" Target="footer74.xml"/><Relationship Id="rId216" Type="http://schemas.openxmlformats.org/officeDocument/2006/relationships/footer" Target="footer102.xml"/><Relationship Id="rId258" Type="http://schemas.openxmlformats.org/officeDocument/2006/relationships/footer" Target="footer123.xml"/><Relationship Id="rId22" Type="http://schemas.openxmlformats.org/officeDocument/2006/relationships/footer" Target="footer5.xml"/><Relationship Id="rId64" Type="http://schemas.openxmlformats.org/officeDocument/2006/relationships/footer" Target="footer26.xml"/><Relationship Id="rId118" Type="http://schemas.openxmlformats.org/officeDocument/2006/relationships/footer" Target="footer53.xml"/><Relationship Id="rId325" Type="http://schemas.openxmlformats.org/officeDocument/2006/relationships/header" Target="header155.xml"/><Relationship Id="rId367" Type="http://schemas.openxmlformats.org/officeDocument/2006/relationships/header" Target="header176.xml"/><Relationship Id="rId171" Type="http://schemas.openxmlformats.org/officeDocument/2006/relationships/header" Target="header78.xml"/><Relationship Id="rId227" Type="http://schemas.openxmlformats.org/officeDocument/2006/relationships/header" Target="header106.xml"/><Relationship Id="rId269" Type="http://schemas.openxmlformats.org/officeDocument/2006/relationships/header" Target="header127.xml"/><Relationship Id="rId33" Type="http://schemas.openxmlformats.org/officeDocument/2006/relationships/header" Target="header9.xml"/><Relationship Id="rId129" Type="http://schemas.openxmlformats.org/officeDocument/2006/relationships/header" Target="header57.xml"/><Relationship Id="rId280" Type="http://schemas.openxmlformats.org/officeDocument/2006/relationships/footer" Target="footer134.xml"/><Relationship Id="rId336" Type="http://schemas.openxmlformats.org/officeDocument/2006/relationships/footer" Target="footer162.xml"/><Relationship Id="rId75" Type="http://schemas.openxmlformats.org/officeDocument/2006/relationships/header" Target="header30.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3.xml"/><Relationship Id="rId403" Type="http://schemas.openxmlformats.org/officeDocument/2006/relationships/header" Target="header194.xml"/><Relationship Id="rId6" Type="http://schemas.openxmlformats.org/officeDocument/2006/relationships/endnotes" Target="endnotes.xml"/><Relationship Id="rId238" Type="http://schemas.openxmlformats.org/officeDocument/2006/relationships/footer" Target="footer113.xml"/><Relationship Id="rId291" Type="http://schemas.openxmlformats.org/officeDocument/2006/relationships/header" Target="header138.xml"/><Relationship Id="rId305" Type="http://schemas.openxmlformats.org/officeDocument/2006/relationships/header" Target="header145.xml"/><Relationship Id="rId347" Type="http://schemas.openxmlformats.org/officeDocument/2006/relationships/header" Target="header166.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68.xml"/><Relationship Id="rId389" Type="http://schemas.openxmlformats.org/officeDocument/2006/relationships/header" Target="header187.xml"/><Relationship Id="rId193" Type="http://schemas.openxmlformats.org/officeDocument/2006/relationships/header" Target="header89.xml"/><Relationship Id="rId207" Type="http://schemas.openxmlformats.org/officeDocument/2006/relationships/header" Target="header96.xml"/><Relationship Id="rId249" Type="http://schemas.openxmlformats.org/officeDocument/2006/relationships/header" Target="header117.xml"/><Relationship Id="rId13" Type="http://schemas.openxmlformats.org/officeDocument/2006/relationships/image" Target="media/image6.png"/><Relationship Id="rId109" Type="http://schemas.openxmlformats.org/officeDocument/2006/relationships/header" Target="header47.xml"/><Relationship Id="rId260" Type="http://schemas.openxmlformats.org/officeDocument/2006/relationships/footer" Target="footer124.xml"/><Relationship Id="rId316" Type="http://schemas.openxmlformats.org/officeDocument/2006/relationships/footer" Target="footer152.xml"/><Relationship Id="rId55" Type="http://schemas.openxmlformats.org/officeDocument/2006/relationships/header" Target="header20.xml"/><Relationship Id="rId97" Type="http://schemas.openxmlformats.org/officeDocument/2006/relationships/header" Target="header41.xml"/><Relationship Id="rId120" Type="http://schemas.openxmlformats.org/officeDocument/2006/relationships/footer" Target="footer54.xml"/><Relationship Id="rId358" Type="http://schemas.openxmlformats.org/officeDocument/2006/relationships/footer" Target="footer173.xml"/><Relationship Id="rId162" Type="http://schemas.openxmlformats.org/officeDocument/2006/relationships/footer" Target="footer75.xml"/><Relationship Id="rId218" Type="http://schemas.openxmlformats.org/officeDocument/2006/relationships/footer" Target="footer103.xml"/><Relationship Id="rId271" Type="http://schemas.openxmlformats.org/officeDocument/2006/relationships/header" Target="header128.xml"/><Relationship Id="rId24" Type="http://schemas.openxmlformats.org/officeDocument/2006/relationships/footer" Target="footer6.xml"/><Relationship Id="rId66" Type="http://schemas.openxmlformats.org/officeDocument/2006/relationships/footer" Target="footer27.xml"/><Relationship Id="rId131" Type="http://schemas.openxmlformats.org/officeDocument/2006/relationships/header" Target="header58.xml"/><Relationship Id="rId327" Type="http://schemas.openxmlformats.org/officeDocument/2006/relationships/header" Target="header156.xml"/><Relationship Id="rId369" Type="http://schemas.openxmlformats.org/officeDocument/2006/relationships/header" Target="header177.xml"/><Relationship Id="rId173" Type="http://schemas.openxmlformats.org/officeDocument/2006/relationships/header" Target="header79.xml"/><Relationship Id="rId229" Type="http://schemas.openxmlformats.org/officeDocument/2006/relationships/header" Target="header107.xml"/><Relationship Id="rId380" Type="http://schemas.openxmlformats.org/officeDocument/2006/relationships/footer" Target="footer184.xml"/><Relationship Id="rId240" Type="http://schemas.openxmlformats.org/officeDocument/2006/relationships/footer" Target="footer114.xml"/><Relationship Id="rId35" Type="http://schemas.openxmlformats.org/officeDocument/2006/relationships/header" Target="header10.xml"/><Relationship Id="rId77" Type="http://schemas.openxmlformats.org/officeDocument/2006/relationships/header" Target="header31.xml"/><Relationship Id="rId100" Type="http://schemas.openxmlformats.org/officeDocument/2006/relationships/footer" Target="footer44.xml"/><Relationship Id="rId282" Type="http://schemas.openxmlformats.org/officeDocument/2006/relationships/footer" Target="footer135.xml"/><Relationship Id="rId338" Type="http://schemas.openxmlformats.org/officeDocument/2006/relationships/footer" Target="footer163.xml"/><Relationship Id="rId8" Type="http://schemas.openxmlformats.org/officeDocument/2006/relationships/image" Target="media/image2.png"/><Relationship Id="rId142" Type="http://schemas.openxmlformats.org/officeDocument/2006/relationships/footer" Target="footer65.xml"/><Relationship Id="rId184" Type="http://schemas.openxmlformats.org/officeDocument/2006/relationships/footer" Target="footer86.xml"/><Relationship Id="rId391" Type="http://schemas.openxmlformats.org/officeDocument/2006/relationships/header" Target="header188.xml"/><Relationship Id="rId405" Type="http://schemas.openxmlformats.org/officeDocument/2006/relationships/header" Target="header195.xml"/><Relationship Id="rId251" Type="http://schemas.openxmlformats.org/officeDocument/2006/relationships/header" Target="header118.xml"/><Relationship Id="rId46" Type="http://schemas.openxmlformats.org/officeDocument/2006/relationships/footer" Target="footer17.xml"/><Relationship Id="rId293" Type="http://schemas.openxmlformats.org/officeDocument/2006/relationships/header" Target="header139.xml"/><Relationship Id="rId307" Type="http://schemas.openxmlformats.org/officeDocument/2006/relationships/header" Target="header146.xml"/><Relationship Id="rId349" Type="http://schemas.openxmlformats.org/officeDocument/2006/relationships/header" Target="header167.xml"/><Relationship Id="rId88" Type="http://schemas.openxmlformats.org/officeDocument/2006/relationships/footer" Target="footer38.xml"/><Relationship Id="rId111" Type="http://schemas.openxmlformats.org/officeDocument/2006/relationships/header" Target="header48.xml"/><Relationship Id="rId153" Type="http://schemas.openxmlformats.org/officeDocument/2006/relationships/header" Target="header69.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footer" Target="footer174.xml"/><Relationship Id="rId220" Type="http://schemas.openxmlformats.org/officeDocument/2006/relationships/footer" Target="footer104.xml"/><Relationship Id="rId15" Type="http://schemas.openxmlformats.org/officeDocument/2006/relationships/footer" Target="footer1.xml"/><Relationship Id="rId57" Type="http://schemas.openxmlformats.org/officeDocument/2006/relationships/header" Target="header21.xml"/><Relationship Id="rId262" Type="http://schemas.openxmlformats.org/officeDocument/2006/relationships/footer" Target="footer125.xml"/><Relationship Id="rId318" Type="http://schemas.openxmlformats.org/officeDocument/2006/relationships/footer" Target="footer153.xml"/><Relationship Id="rId99" Type="http://schemas.openxmlformats.org/officeDocument/2006/relationships/header" Target="header42.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header" Target="header178.xml"/><Relationship Id="rId26" Type="http://schemas.openxmlformats.org/officeDocument/2006/relationships/footer" Target="footer7.xml"/><Relationship Id="rId231" Type="http://schemas.openxmlformats.org/officeDocument/2006/relationships/header" Target="header108.xml"/><Relationship Id="rId273" Type="http://schemas.openxmlformats.org/officeDocument/2006/relationships/header" Target="header129.xml"/><Relationship Id="rId329" Type="http://schemas.openxmlformats.org/officeDocument/2006/relationships/header" Target="header157.xml"/><Relationship Id="rId68" Type="http://schemas.openxmlformats.org/officeDocument/2006/relationships/footer" Target="footer28.xml"/><Relationship Id="rId133" Type="http://schemas.openxmlformats.org/officeDocument/2006/relationships/header" Target="header59.xml"/><Relationship Id="rId175" Type="http://schemas.openxmlformats.org/officeDocument/2006/relationships/header" Target="header80.xml"/><Relationship Id="rId340" Type="http://schemas.openxmlformats.org/officeDocument/2006/relationships/footer" Target="footer164.xml"/><Relationship Id="rId200" Type="http://schemas.openxmlformats.org/officeDocument/2006/relationships/footer" Target="footer94.xml"/><Relationship Id="rId382" Type="http://schemas.openxmlformats.org/officeDocument/2006/relationships/footer" Target="footer185.xml"/><Relationship Id="rId242" Type="http://schemas.openxmlformats.org/officeDocument/2006/relationships/footer" Target="footer115.xml"/><Relationship Id="rId284" Type="http://schemas.openxmlformats.org/officeDocument/2006/relationships/footer" Target="footer136.xml"/><Relationship Id="rId37" Type="http://schemas.openxmlformats.org/officeDocument/2006/relationships/header" Target="header11.xml"/><Relationship Id="rId79" Type="http://schemas.openxmlformats.org/officeDocument/2006/relationships/header" Target="header32.xml"/><Relationship Id="rId102" Type="http://schemas.openxmlformats.org/officeDocument/2006/relationships/footer" Target="footer45.xml"/><Relationship Id="rId144" Type="http://schemas.openxmlformats.org/officeDocument/2006/relationships/footer" Target="footer66.xml"/><Relationship Id="rId90" Type="http://schemas.openxmlformats.org/officeDocument/2006/relationships/footer" Target="footer39.xml"/><Relationship Id="rId186" Type="http://schemas.openxmlformats.org/officeDocument/2006/relationships/footer" Target="footer87.xml"/><Relationship Id="rId351" Type="http://schemas.openxmlformats.org/officeDocument/2006/relationships/header" Target="header168.xml"/><Relationship Id="rId393" Type="http://schemas.openxmlformats.org/officeDocument/2006/relationships/header" Target="header189.xml"/><Relationship Id="rId407" Type="http://schemas.openxmlformats.org/officeDocument/2006/relationships/header" Target="header196.xml"/><Relationship Id="rId211" Type="http://schemas.openxmlformats.org/officeDocument/2006/relationships/header" Target="header98.xml"/><Relationship Id="rId253" Type="http://schemas.openxmlformats.org/officeDocument/2006/relationships/header" Target="header119.xml"/><Relationship Id="rId295" Type="http://schemas.openxmlformats.org/officeDocument/2006/relationships/header" Target="header140.xml"/><Relationship Id="rId309" Type="http://schemas.openxmlformats.org/officeDocument/2006/relationships/header" Target="header1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44898-C6C6-4BF4-8B44-5751AFA8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75</Pages>
  <Words>84708</Words>
  <Characters>434328</Characters>
  <Application>Microsoft Office Word</Application>
  <DocSecurity>0</DocSecurity>
  <Lines>3619</Lines>
  <Paragraphs>1035</Paragraphs>
  <ScaleCrop>false</ScaleCrop>
  <HeadingPairs>
    <vt:vector size="2" baseType="variant">
      <vt:variant>
        <vt:lpstr>Title</vt:lpstr>
      </vt:variant>
      <vt:variant>
        <vt:i4>1</vt:i4>
      </vt:variant>
    </vt:vector>
  </HeadingPairs>
  <TitlesOfParts>
    <vt:vector size="1" baseType="lpstr">
      <vt:lpstr>V9.4 SAS System Output</vt:lpstr>
    </vt:vector>
  </TitlesOfParts>
  <Company>NCVER</Company>
  <LinksUpToDate>false</LinksUpToDate>
  <CharactersWithSpaces>518001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creator>SAS Version 9.4</dc:creator>
  <cp:lastModifiedBy>Kate Dowling</cp:lastModifiedBy>
  <cp:revision>2</cp:revision>
  <cp:lastPrinted>2020-02-04T00:21:00Z</cp:lastPrinted>
  <dcterms:created xsi:type="dcterms:W3CDTF">2023-09-25T04:49:00Z</dcterms:created>
  <dcterms:modified xsi:type="dcterms:W3CDTF">2023-09-25T04:49:00Z</dcterms:modified>
</cp:coreProperties>
</file>