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5CC85" w14:textId="52E416C8" w:rsidR="00936237" w:rsidRDefault="00A675B2" w:rsidP="00936237">
      <w:pPr>
        <w:pStyle w:val="PublicationTitle"/>
        <w:spacing w:before="0"/>
      </w:pPr>
      <w:r>
        <w:rPr>
          <w:noProof/>
          <w:lang w:eastAsia="en-AU"/>
        </w:rPr>
        <w:drawing>
          <wp:anchor distT="0" distB="0" distL="114300" distR="114300" simplePos="0" relativeHeight="251671552" behindDoc="0" locked="0" layoutInCell="1" allowOverlap="1" wp14:anchorId="3B4A394F" wp14:editId="2D9C5648">
            <wp:simplePos x="0" y="0"/>
            <wp:positionH relativeFrom="column">
              <wp:posOffset>4287244</wp:posOffset>
            </wp:positionH>
            <wp:positionV relativeFrom="paragraph">
              <wp:posOffset>99557</wp:posOffset>
            </wp:positionV>
            <wp:extent cx="1790700" cy="619125"/>
            <wp:effectExtent l="0" t="0" r="0" b="9525"/>
            <wp:wrapNone/>
            <wp:docPr id="148" name="Picture 148" descr="LSAY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SAY logo RGB small"/>
                    <pic:cNvPicPr>
                      <a:picLocks noChangeAspect="1" noChangeArrowheads="1"/>
                    </pic:cNvPicPr>
                  </pic:nvPicPr>
                  <pic:blipFill>
                    <a:blip r:embed="rId8" cstate="print"/>
                    <a:srcRect/>
                    <a:stretch>
                      <a:fillRect/>
                    </a:stretch>
                  </pic:blipFill>
                  <pic:spPr bwMode="auto">
                    <a:xfrm>
                      <a:off x="0" y="0"/>
                      <a:ext cx="1790700" cy="619125"/>
                    </a:xfrm>
                    <a:prstGeom prst="rect">
                      <a:avLst/>
                    </a:prstGeom>
                    <a:noFill/>
                    <a:ln w="9525">
                      <a:noFill/>
                      <a:miter lim="800000"/>
                      <a:headEnd/>
                      <a:tailEnd/>
                    </a:ln>
                  </pic:spPr>
                </pic:pic>
              </a:graphicData>
            </a:graphic>
          </wp:anchor>
        </w:drawing>
      </w:r>
      <w:r w:rsidR="00936237">
        <w:rPr>
          <w:noProof/>
          <w:lang w:eastAsia="en-AU"/>
        </w:rPr>
        <w:drawing>
          <wp:anchor distT="0" distB="0" distL="114300" distR="114300" simplePos="0" relativeHeight="251672576" behindDoc="0" locked="0" layoutInCell="1" allowOverlap="1" wp14:anchorId="7994AE94" wp14:editId="57FA6038">
            <wp:simplePos x="0" y="0"/>
            <wp:positionH relativeFrom="column">
              <wp:posOffset>-400050</wp:posOffset>
            </wp:positionH>
            <wp:positionV relativeFrom="paragraph">
              <wp:posOffset>236220</wp:posOffset>
            </wp:positionV>
            <wp:extent cx="2257425" cy="482600"/>
            <wp:effectExtent l="0" t="0" r="0" b="0"/>
            <wp:wrapSquare wrapText="bothSides"/>
            <wp:docPr id="147" name="Picture 147" descr="P:\PublicationComponents\logos\NCVER LOGOS\Web\NCVE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logos\NCVER LOGOS\Web\NCVER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7425" cy="482600"/>
                    </a:xfrm>
                    <a:prstGeom prst="rect">
                      <a:avLst/>
                    </a:prstGeom>
                    <a:noFill/>
                    <a:ln>
                      <a:noFill/>
                    </a:ln>
                  </pic:spPr>
                </pic:pic>
              </a:graphicData>
            </a:graphic>
          </wp:anchor>
        </w:drawing>
      </w:r>
    </w:p>
    <w:p w14:paraId="2CD3D984" w14:textId="77777777" w:rsidR="00936237" w:rsidRPr="00DE38D8" w:rsidRDefault="00936237" w:rsidP="00936237">
      <w:pPr>
        <w:spacing w:before="0" w:after="840" w:line="240" w:lineRule="auto"/>
        <w:ind w:left="1701" w:hanging="2977"/>
        <w:rPr>
          <w:rFonts w:ascii="Tahoma" w:hAnsi="Tahoma" w:cs="Tahoma"/>
          <w:color w:val="000000"/>
          <w:kern w:val="28"/>
          <w:sz w:val="56"/>
          <w:szCs w:val="56"/>
        </w:rPr>
      </w:pPr>
    </w:p>
    <w:p w14:paraId="564C7691" w14:textId="77777777" w:rsidR="00936237" w:rsidRPr="00DE38D8"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Longitudinal Surveys of Australian Youth (LSAY)</w:t>
      </w:r>
    </w:p>
    <w:p w14:paraId="4E6D7BCE" w14:textId="77777777" w:rsidR="00936237" w:rsidRDefault="00936237" w:rsidP="00936237">
      <w:pPr>
        <w:spacing w:before="0" w:after="840" w:line="240" w:lineRule="auto"/>
        <w:ind w:left="1701"/>
        <w:rPr>
          <w:rFonts w:ascii="Tahoma" w:hAnsi="Tahoma" w:cs="Tahoma"/>
          <w:color w:val="000000"/>
          <w:kern w:val="28"/>
          <w:sz w:val="56"/>
          <w:szCs w:val="56"/>
        </w:rPr>
      </w:pPr>
      <w:r w:rsidRPr="00DE38D8">
        <w:rPr>
          <w:rFonts w:ascii="Tahoma" w:hAnsi="Tahoma" w:cs="Tahoma"/>
          <w:color w:val="000000"/>
          <w:kern w:val="28"/>
          <w:sz w:val="56"/>
          <w:szCs w:val="56"/>
        </w:rPr>
        <w:t>20</w:t>
      </w:r>
      <w:r w:rsidR="00B3284F">
        <w:rPr>
          <w:rFonts w:ascii="Tahoma" w:hAnsi="Tahoma" w:cs="Tahoma"/>
          <w:color w:val="000000"/>
          <w:kern w:val="28"/>
          <w:sz w:val="56"/>
          <w:szCs w:val="56"/>
        </w:rPr>
        <w:t>15</w:t>
      </w:r>
      <w:r>
        <w:rPr>
          <w:rFonts w:ascii="Tahoma" w:hAnsi="Tahoma" w:cs="Tahoma"/>
          <w:color w:val="000000"/>
          <w:kern w:val="28"/>
          <w:sz w:val="56"/>
          <w:szCs w:val="56"/>
        </w:rPr>
        <w:t xml:space="preserve"> cohort user guide</w:t>
      </w:r>
    </w:p>
    <w:p w14:paraId="59337396" w14:textId="77777777" w:rsidR="00A9461D" w:rsidRPr="00572C2F" w:rsidRDefault="00A9461D" w:rsidP="00A9461D">
      <w:pPr>
        <w:ind w:left="1701" w:right="-1"/>
        <w:rPr>
          <w:rFonts w:cs="Tahoma"/>
          <w:sz w:val="24"/>
          <w:szCs w:val="24"/>
        </w:rPr>
      </w:pPr>
      <w:r w:rsidRPr="00572C2F">
        <w:rPr>
          <w:rFonts w:cs="Tahoma"/>
          <w:sz w:val="24"/>
          <w:szCs w:val="24"/>
        </w:rPr>
        <w:t>National Centre for Vocational Education Research</w:t>
      </w:r>
    </w:p>
    <w:p w14:paraId="25E634F5" w14:textId="77777777" w:rsidR="00A9461D" w:rsidRDefault="00A9461D" w:rsidP="00936237">
      <w:pPr>
        <w:spacing w:before="0" w:after="840" w:line="240" w:lineRule="auto"/>
        <w:ind w:left="1701"/>
        <w:rPr>
          <w:rFonts w:ascii="Tahoma" w:hAnsi="Tahoma" w:cs="Tahoma"/>
          <w:color w:val="000000"/>
          <w:kern w:val="28"/>
          <w:sz w:val="56"/>
          <w:szCs w:val="56"/>
        </w:rPr>
      </w:pPr>
    </w:p>
    <w:p w14:paraId="0B8A7153" w14:textId="77777777" w:rsidR="00DE38D8" w:rsidRPr="00DE38D8" w:rsidRDefault="00DE38D8" w:rsidP="00A9461D">
      <w:pPr>
        <w:spacing w:before="120" w:line="240" w:lineRule="auto"/>
        <w:rPr>
          <w:rFonts w:ascii="Tahoma" w:hAnsi="Tahoma" w:cs="Tahoma"/>
          <w:sz w:val="24"/>
        </w:rPr>
      </w:pPr>
    </w:p>
    <w:p w14:paraId="592A3A38" w14:textId="77777777" w:rsidR="00DE38D8" w:rsidRPr="009420E9" w:rsidRDefault="00DE38D8" w:rsidP="009420E9"/>
    <w:p w14:paraId="4408519B" w14:textId="490EEEA8" w:rsidR="00DE38D8" w:rsidRPr="00581BCF" w:rsidRDefault="00B8795E" w:rsidP="00DE38D8">
      <w:pPr>
        <w:rPr>
          <w:rFonts w:ascii="Tahoma" w:hAnsi="Tahoma" w:cs="Tahoma"/>
          <w:sz w:val="24"/>
          <w:szCs w:val="24"/>
        </w:rPr>
      </w:pPr>
      <w:r>
        <w:rPr>
          <w:noProof/>
          <w:lang w:eastAsia="en-AU"/>
        </w:rPr>
        <mc:AlternateContent>
          <mc:Choice Requires="wps">
            <w:drawing>
              <wp:anchor distT="0" distB="0" distL="114300" distR="114300" simplePos="0" relativeHeight="251668480" behindDoc="0" locked="0" layoutInCell="1" allowOverlap="1" wp14:anchorId="04299120" wp14:editId="0CD1A5F1">
                <wp:simplePos x="0" y="0"/>
                <wp:positionH relativeFrom="column">
                  <wp:posOffset>1015365</wp:posOffset>
                </wp:positionH>
                <wp:positionV relativeFrom="margin">
                  <wp:posOffset>6619240</wp:posOffset>
                </wp:positionV>
                <wp:extent cx="3362960" cy="1612265"/>
                <wp:effectExtent l="0" t="0" r="0" b="6985"/>
                <wp:wrapNone/>
                <wp:docPr id="14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161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88BA7" w14:textId="77777777" w:rsidR="00401294" w:rsidRPr="00273E31" w:rsidRDefault="00401294" w:rsidP="00273E31">
                            <w:pPr>
                              <w:pStyle w:val="Text"/>
                              <w:spacing w:before="280" w:line="320" w:lineRule="exact"/>
                              <w:ind w:right="0"/>
                              <w:rPr>
                                <w:sz w:val="20"/>
                              </w:rPr>
                            </w:pPr>
                            <w:bookmarkStart w:id="0" w:name="_Toc364690901"/>
                            <w:r w:rsidRPr="00273E31">
                              <w:rPr>
                                <w:sz w:val="20"/>
                              </w:rPr>
                              <w:t xml:space="preserve">LONGITUDINAL SURVEYS OF </w:t>
                            </w:r>
                            <w:r w:rsidRPr="00273E31">
                              <w:rPr>
                                <w:sz w:val="20"/>
                              </w:rPr>
                              <w:br/>
                              <w:t>AUSTRALIAN YOUTH</w:t>
                            </w:r>
                            <w:bookmarkEnd w:id="0"/>
                          </w:p>
                          <w:p w14:paraId="351231E0" w14:textId="77777777" w:rsidR="00401294" w:rsidRPr="00273E31" w:rsidRDefault="00401294" w:rsidP="00273E31">
                            <w:pPr>
                              <w:pStyle w:val="Text"/>
                              <w:spacing w:before="80" w:line="320" w:lineRule="exact"/>
                              <w:ind w:right="0"/>
                              <w:rPr>
                                <w:b/>
                                <w:sz w:val="20"/>
                              </w:rPr>
                            </w:pPr>
                            <w:bookmarkStart w:id="1" w:name="_Toc335646327"/>
                            <w:bookmarkStart w:id="2" w:name="_Toc364690902"/>
                            <w:r w:rsidRPr="00273E31">
                              <w:rPr>
                                <w:b/>
                                <w:sz w:val="20"/>
                              </w:rPr>
                              <w:t xml:space="preserve">TECHNICAL PAPER </w:t>
                            </w:r>
                            <w:bookmarkEnd w:id="1"/>
                            <w:bookmarkEnd w:id="2"/>
                            <w:r w:rsidRPr="00991065">
                              <w:rPr>
                                <w:b/>
                                <w:sz w:val="20"/>
                              </w:rPr>
                              <w:t>91</w:t>
                            </w:r>
                          </w:p>
                          <w:p w14:paraId="00ACFC7A" w14:textId="43FACFC4" w:rsidR="00401294" w:rsidRPr="00B32779" w:rsidRDefault="00401294" w:rsidP="00F630CE">
                            <w:pPr>
                              <w:pStyle w:val="Text"/>
                              <w:rPr>
                                <w:b/>
                              </w:rPr>
                            </w:pPr>
                            <w:r w:rsidRPr="000474A6">
                              <w:rPr>
                                <w:b/>
                              </w:rPr>
                              <w:t xml:space="preserve">Date </w:t>
                            </w:r>
                            <w:r w:rsidRPr="00B32779">
                              <w:rPr>
                                <w:b/>
                              </w:rPr>
                              <w:t xml:space="preserve">created: </w:t>
                            </w:r>
                            <w:r w:rsidRPr="00B32779">
                              <w:t>December 2017</w:t>
                            </w:r>
                          </w:p>
                          <w:p w14:paraId="16103EA9" w14:textId="78B6946A" w:rsidR="00401294" w:rsidRPr="00147626" w:rsidRDefault="00401294" w:rsidP="00185E78">
                            <w:pPr>
                              <w:pStyle w:val="Text"/>
                              <w:spacing w:before="0"/>
                              <w:ind w:right="0"/>
                            </w:pPr>
                            <w:r w:rsidRPr="00B32779">
                              <w:rPr>
                                <w:b/>
                              </w:rPr>
                              <w:t xml:space="preserve">Last </w:t>
                            </w:r>
                            <w:r w:rsidRPr="00147626">
                              <w:rPr>
                                <w:b/>
                              </w:rPr>
                              <w:t xml:space="preserve">updated: </w:t>
                            </w:r>
                            <w:r w:rsidR="00860577" w:rsidRPr="00147626">
                              <w:t xml:space="preserve">September </w:t>
                            </w:r>
                            <w:r w:rsidR="0084177E" w:rsidRPr="00147626">
                              <w:t xml:space="preserve">2023 </w:t>
                            </w:r>
                          </w:p>
                          <w:p w14:paraId="08409C89" w14:textId="31535FEF" w:rsidR="00401294" w:rsidRPr="00E03010" w:rsidRDefault="00401294" w:rsidP="00E03010">
                            <w:pPr>
                              <w:pStyle w:val="Text"/>
                              <w:spacing w:before="0"/>
                              <w:ind w:right="0"/>
                            </w:pPr>
                            <w:r w:rsidRPr="00147626">
                              <w:rPr>
                                <w:b/>
                              </w:rPr>
                              <w:t>Version:</w:t>
                            </w:r>
                            <w:r w:rsidRPr="00147626">
                              <w:t xml:space="preserve"> </w:t>
                            </w:r>
                            <w:r w:rsidR="00860577" w:rsidRPr="00147626">
                              <w:t>7.0</w:t>
                            </w:r>
                            <w:r w:rsidR="00860577">
                              <w:t xml:space="preserve"> </w:t>
                            </w:r>
                          </w:p>
                          <w:p w14:paraId="31C1DDA8" w14:textId="77777777" w:rsidR="00401294" w:rsidRPr="00E03010" w:rsidRDefault="00401294" w:rsidP="00E03010">
                            <w:pPr>
                              <w:pStyle w:val="Text"/>
                            </w:pPr>
                          </w:p>
                          <w:p w14:paraId="75613E1C" w14:textId="77777777" w:rsidR="00401294" w:rsidRPr="001B43CF" w:rsidRDefault="00401294" w:rsidP="00BE5C0C">
                            <w:pPr>
                              <w:pStyle w:val="Heading3"/>
                            </w:pPr>
                            <w:r>
                              <w:t xml:space="preserve"> </w:t>
                            </w:r>
                          </w:p>
                          <w:p w14:paraId="2E98AE56" w14:textId="77777777" w:rsidR="00401294" w:rsidRDefault="00401294" w:rsidP="00BE5C0C">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99120" id="_x0000_t202" coordsize="21600,21600" o:spt="202" path="m,l,21600r21600,l21600,xe">
                <v:stroke joinstyle="miter"/>
                <v:path gradientshapeok="t" o:connecttype="rect"/>
              </v:shapetype>
              <v:shape id="Text Box 181" o:spid="_x0000_s1026" type="#_x0000_t202" style="position:absolute;margin-left:79.95pt;margin-top:521.2pt;width:264.8pt;height:1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" filled="f" stroked="f">
                <v:textbox>
                  <w:txbxContent>
                    <w:p w14:paraId="17F88BA7" w14:textId="77777777" w:rsidR="00401294" w:rsidRPr="00273E31" w:rsidRDefault="00401294" w:rsidP="00273E31">
                      <w:pPr>
                        <w:pStyle w:val="Text"/>
                        <w:spacing w:before="280" w:line="320" w:lineRule="exact"/>
                        <w:ind w:right="0"/>
                        <w:rPr>
                          <w:sz w:val="20"/>
                        </w:rPr>
                      </w:pPr>
                      <w:bookmarkStart w:id="3" w:name="_Toc364690901"/>
                      <w:r w:rsidRPr="00273E31">
                        <w:rPr>
                          <w:sz w:val="20"/>
                        </w:rPr>
                        <w:t xml:space="preserve">LONGITUDINAL SURVEYS OF </w:t>
                      </w:r>
                      <w:r w:rsidRPr="00273E31">
                        <w:rPr>
                          <w:sz w:val="20"/>
                        </w:rPr>
                        <w:br/>
                        <w:t>AUSTRALIAN YOUTH</w:t>
                      </w:r>
                      <w:bookmarkEnd w:id="3"/>
                    </w:p>
                    <w:p w14:paraId="351231E0" w14:textId="77777777" w:rsidR="00401294" w:rsidRPr="00273E31" w:rsidRDefault="00401294" w:rsidP="00273E31">
                      <w:pPr>
                        <w:pStyle w:val="Text"/>
                        <w:spacing w:before="80" w:line="320" w:lineRule="exact"/>
                        <w:ind w:right="0"/>
                        <w:rPr>
                          <w:b/>
                          <w:sz w:val="20"/>
                        </w:rPr>
                      </w:pPr>
                      <w:bookmarkStart w:id="4" w:name="_Toc335646327"/>
                      <w:bookmarkStart w:id="5" w:name="_Toc364690902"/>
                      <w:r w:rsidRPr="00273E31">
                        <w:rPr>
                          <w:b/>
                          <w:sz w:val="20"/>
                        </w:rPr>
                        <w:t xml:space="preserve">TECHNICAL PAPER </w:t>
                      </w:r>
                      <w:bookmarkEnd w:id="4"/>
                      <w:bookmarkEnd w:id="5"/>
                      <w:r w:rsidRPr="00991065">
                        <w:rPr>
                          <w:b/>
                          <w:sz w:val="20"/>
                        </w:rPr>
                        <w:t>91</w:t>
                      </w:r>
                    </w:p>
                    <w:p w14:paraId="00ACFC7A" w14:textId="43FACFC4" w:rsidR="00401294" w:rsidRPr="00B32779" w:rsidRDefault="00401294" w:rsidP="00F630CE">
                      <w:pPr>
                        <w:pStyle w:val="Text"/>
                        <w:rPr>
                          <w:b/>
                        </w:rPr>
                      </w:pPr>
                      <w:r w:rsidRPr="000474A6">
                        <w:rPr>
                          <w:b/>
                        </w:rPr>
                        <w:t xml:space="preserve">Date </w:t>
                      </w:r>
                      <w:r w:rsidRPr="00B32779">
                        <w:rPr>
                          <w:b/>
                        </w:rPr>
                        <w:t xml:space="preserve">created: </w:t>
                      </w:r>
                      <w:r w:rsidRPr="00B32779">
                        <w:t>December 2017</w:t>
                      </w:r>
                    </w:p>
                    <w:p w14:paraId="16103EA9" w14:textId="78B6946A" w:rsidR="00401294" w:rsidRPr="00147626" w:rsidRDefault="00401294" w:rsidP="00185E78">
                      <w:pPr>
                        <w:pStyle w:val="Text"/>
                        <w:spacing w:before="0"/>
                        <w:ind w:right="0"/>
                      </w:pPr>
                      <w:r w:rsidRPr="00B32779">
                        <w:rPr>
                          <w:b/>
                        </w:rPr>
                        <w:t xml:space="preserve">Last </w:t>
                      </w:r>
                      <w:r w:rsidRPr="00147626">
                        <w:rPr>
                          <w:b/>
                        </w:rPr>
                        <w:t xml:space="preserve">updated: </w:t>
                      </w:r>
                      <w:r w:rsidR="00860577" w:rsidRPr="00147626">
                        <w:t xml:space="preserve">September </w:t>
                      </w:r>
                      <w:r w:rsidR="0084177E" w:rsidRPr="00147626">
                        <w:t xml:space="preserve">2023 </w:t>
                      </w:r>
                    </w:p>
                    <w:p w14:paraId="08409C89" w14:textId="31535FEF" w:rsidR="00401294" w:rsidRPr="00E03010" w:rsidRDefault="00401294" w:rsidP="00E03010">
                      <w:pPr>
                        <w:pStyle w:val="Text"/>
                        <w:spacing w:before="0"/>
                        <w:ind w:right="0"/>
                      </w:pPr>
                      <w:r w:rsidRPr="00147626">
                        <w:rPr>
                          <w:b/>
                        </w:rPr>
                        <w:t>Version:</w:t>
                      </w:r>
                      <w:r w:rsidRPr="00147626">
                        <w:t xml:space="preserve"> </w:t>
                      </w:r>
                      <w:r w:rsidR="00860577" w:rsidRPr="00147626">
                        <w:t>7.0</w:t>
                      </w:r>
                      <w:r w:rsidR="00860577">
                        <w:t xml:space="preserve"> </w:t>
                      </w:r>
                    </w:p>
                    <w:p w14:paraId="31C1DDA8" w14:textId="77777777" w:rsidR="00401294" w:rsidRPr="00E03010" w:rsidRDefault="00401294" w:rsidP="00E03010">
                      <w:pPr>
                        <w:pStyle w:val="Text"/>
                      </w:pPr>
                    </w:p>
                    <w:p w14:paraId="75613E1C" w14:textId="77777777" w:rsidR="00401294" w:rsidRPr="001B43CF" w:rsidRDefault="00401294" w:rsidP="00BE5C0C">
                      <w:pPr>
                        <w:pStyle w:val="Heading3"/>
                      </w:pPr>
                      <w:r>
                        <w:t xml:space="preserve"> </w:t>
                      </w:r>
                    </w:p>
                    <w:p w14:paraId="2E98AE56" w14:textId="77777777" w:rsidR="00401294" w:rsidRDefault="00401294" w:rsidP="00BE5C0C">
                      <w:pPr>
                        <w:pStyle w:val="Heading3"/>
                      </w:pPr>
                    </w:p>
                  </w:txbxContent>
                </v:textbox>
                <w10:wrap anchory="margin"/>
              </v:shape>
            </w:pict>
          </mc:Fallback>
        </mc:AlternateContent>
      </w:r>
      <w:r>
        <w:rPr>
          <w:noProof/>
          <w:lang w:eastAsia="en-AU"/>
        </w:rPr>
        <mc:AlternateContent>
          <mc:Choice Requires="wps">
            <w:drawing>
              <wp:anchor distT="0" distB="0" distL="114300" distR="114300" simplePos="0" relativeHeight="251655168" behindDoc="0" locked="0" layoutInCell="1" allowOverlap="1" wp14:anchorId="2ABC8CBA" wp14:editId="4D36628E">
                <wp:simplePos x="0" y="0"/>
                <wp:positionH relativeFrom="column">
                  <wp:posOffset>928370</wp:posOffset>
                </wp:positionH>
                <wp:positionV relativeFrom="margin">
                  <wp:posOffset>8401685</wp:posOffset>
                </wp:positionV>
                <wp:extent cx="4533900" cy="791845"/>
                <wp:effectExtent l="0" t="0" r="0" b="8255"/>
                <wp:wrapNone/>
                <wp:docPr id="14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791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A2C5" w14:textId="77777777" w:rsidR="00401294" w:rsidRDefault="00401294"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3AA84432" w14:textId="77777777" w:rsidR="00401294" w:rsidRDefault="00401294" w:rsidP="00DE38D8">
                            <w:pPr>
                              <w:pStyle w:val="Imprint"/>
                              <w:spacing w:before="0"/>
                              <w:ind w:left="142" w:right="10"/>
                              <w:rPr>
                                <w:color w:val="000000"/>
                              </w:rPr>
                            </w:pPr>
                          </w:p>
                          <w:p w14:paraId="644D09D4" w14:textId="77777777" w:rsidR="00401294" w:rsidRPr="005C2FCF" w:rsidRDefault="00401294" w:rsidP="00DE38D8">
                            <w:pPr>
                              <w:pStyle w:val="Imprint"/>
                              <w:spacing w:before="0"/>
                              <w:ind w:left="142" w:right="10"/>
                              <w:rPr>
                                <w:color w:val="000000"/>
                              </w:rPr>
                            </w:pPr>
                          </w:p>
                          <w:p w14:paraId="7A7EF7C8" w14:textId="77777777" w:rsidR="00401294" w:rsidRDefault="00401294" w:rsidP="00DE38D8">
                            <w:pPr>
                              <w:spacing w:before="0"/>
                              <w:ind w:left="284" w:right="29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C8CBA" id="Text Box 115" o:spid="_x0000_s1027" type="#_x0000_t202" style="position:absolute;margin-left:73.1pt;margin-top:661.55pt;width:357pt;height:62.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" filled="f" stroked="f">
                <v:textbox>
                  <w:txbxContent>
                    <w:p w14:paraId="62A3A2C5" w14:textId="77777777" w:rsidR="00401294" w:rsidRDefault="00401294" w:rsidP="00DE38D8">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team and do not necessarily reflect the view</w:t>
                      </w:r>
                      <w:r>
                        <w:rPr>
                          <w:color w:val="000000"/>
                        </w:rPr>
                        <w:t xml:space="preserve">s of the Australian Government </w:t>
                      </w:r>
                      <w:r>
                        <w:rPr>
                          <w:color w:val="000000"/>
                        </w:rPr>
                        <w:br/>
                        <w:t xml:space="preserve">or </w:t>
                      </w:r>
                      <w:r w:rsidRPr="005C2FCF">
                        <w:rPr>
                          <w:color w:val="000000"/>
                        </w:rPr>
                        <w:t>state and territory government</w:t>
                      </w:r>
                      <w:r>
                        <w:rPr>
                          <w:color w:val="000000"/>
                        </w:rPr>
                        <w:t>s</w:t>
                      </w:r>
                      <w:r w:rsidRPr="005C2FCF">
                        <w:rPr>
                          <w:color w:val="000000"/>
                        </w:rPr>
                        <w:t>.</w:t>
                      </w:r>
                    </w:p>
                    <w:p w14:paraId="3AA84432" w14:textId="77777777" w:rsidR="00401294" w:rsidRDefault="00401294" w:rsidP="00DE38D8">
                      <w:pPr>
                        <w:pStyle w:val="Imprint"/>
                        <w:spacing w:before="0"/>
                        <w:ind w:left="142" w:right="10"/>
                        <w:rPr>
                          <w:color w:val="000000"/>
                        </w:rPr>
                      </w:pPr>
                    </w:p>
                    <w:p w14:paraId="644D09D4" w14:textId="77777777" w:rsidR="00401294" w:rsidRPr="005C2FCF" w:rsidRDefault="00401294" w:rsidP="00DE38D8">
                      <w:pPr>
                        <w:pStyle w:val="Imprint"/>
                        <w:spacing w:before="0"/>
                        <w:ind w:left="142" w:right="10"/>
                        <w:rPr>
                          <w:color w:val="000000"/>
                        </w:rPr>
                      </w:pPr>
                    </w:p>
                    <w:p w14:paraId="7A7EF7C8" w14:textId="77777777" w:rsidR="00401294" w:rsidRDefault="00401294" w:rsidP="00DE38D8">
                      <w:pPr>
                        <w:spacing w:before="0"/>
                        <w:ind w:left="284" w:right="294"/>
                      </w:pPr>
                    </w:p>
                  </w:txbxContent>
                </v:textbox>
                <w10:wrap anchory="margin"/>
              </v:shape>
            </w:pict>
          </mc:Fallback>
        </mc:AlternateContent>
      </w:r>
      <w:r w:rsidR="00DE38D8" w:rsidRPr="00DE38D8">
        <w:br w:type="page"/>
      </w:r>
      <w:r w:rsidR="00DE38D8" w:rsidRPr="00581BCF">
        <w:rPr>
          <w:rFonts w:ascii="Tahoma" w:hAnsi="Tahoma" w:cs="Tahoma"/>
          <w:sz w:val="24"/>
          <w:szCs w:val="24"/>
        </w:rPr>
        <w:lastRenderedPageBreak/>
        <w:t>Publisher</w:t>
      </w:r>
      <w:r w:rsidR="00896FA4" w:rsidRPr="00581BCF">
        <w:rPr>
          <w:rFonts w:ascii="Tahoma" w:hAnsi="Tahoma" w:cs="Tahoma"/>
          <w:sz w:val="24"/>
          <w:szCs w:val="24"/>
        </w:rPr>
        <w:t>’</w:t>
      </w:r>
      <w:r w:rsidR="00DE38D8" w:rsidRPr="00581BCF">
        <w:rPr>
          <w:rFonts w:ascii="Tahoma" w:hAnsi="Tahoma" w:cs="Tahoma"/>
          <w:sz w:val="24"/>
          <w:szCs w:val="24"/>
        </w:rPr>
        <w:t>s note</w:t>
      </w:r>
    </w:p>
    <w:p w14:paraId="0E2F8A4B" w14:textId="415ACF3A" w:rsidR="00DE38D8" w:rsidRPr="00DE38D8" w:rsidRDefault="00DE38D8" w:rsidP="00185E78">
      <w:pPr>
        <w:spacing w:line="260" w:lineRule="atLeast"/>
        <w:ind w:right="282"/>
        <w:rPr>
          <w:sz w:val="16"/>
        </w:rPr>
      </w:pPr>
      <w:r w:rsidRPr="00581BCF">
        <w:rPr>
          <w:sz w:val="16"/>
        </w:rPr>
        <w:t xml:space="preserve">Additional information relating to this publication is available from </w:t>
      </w:r>
      <w:r w:rsidR="00312534" w:rsidRPr="00581BCF">
        <w:rPr>
          <w:sz w:val="16"/>
        </w:rPr>
        <w:t xml:space="preserve">the LSAY </w:t>
      </w:r>
      <w:r w:rsidRPr="00581BCF">
        <w:rPr>
          <w:sz w:val="16"/>
        </w:rPr>
        <w:t>website</w:t>
      </w:r>
      <w:r w:rsidR="007C7B84" w:rsidRPr="00581BCF">
        <w:rPr>
          <w:sz w:val="16"/>
        </w:rPr>
        <w:t>:</w:t>
      </w:r>
      <w:r w:rsidRPr="00581BCF">
        <w:rPr>
          <w:sz w:val="16"/>
        </w:rPr>
        <w:t xml:space="preserve"> &lt;ww</w:t>
      </w:r>
      <w:r w:rsidR="00127E70" w:rsidRPr="00581BCF">
        <w:rPr>
          <w:sz w:val="16"/>
        </w:rPr>
        <w:t>w.</w:t>
      </w:r>
      <w:r w:rsidR="009B4CCC" w:rsidRPr="00581BCF">
        <w:rPr>
          <w:sz w:val="16"/>
        </w:rPr>
        <w:t>lsay</w:t>
      </w:r>
      <w:r w:rsidR="00127E70" w:rsidRPr="00581BCF">
        <w:rPr>
          <w:sz w:val="16"/>
        </w:rPr>
        <w:t>.edu.au/publications/</w:t>
      </w:r>
      <w:r w:rsidR="00991065" w:rsidRPr="00581BCF">
        <w:rPr>
          <w:sz w:val="16"/>
        </w:rPr>
        <w:t>search-for-lsay-publications</w:t>
      </w:r>
      <w:r w:rsidR="005F2D92" w:rsidRPr="00581BCF">
        <w:rPr>
          <w:sz w:val="16"/>
        </w:rPr>
        <w:t>/lsay-2015-cohort-user-guide</w:t>
      </w:r>
      <w:r w:rsidRPr="00581BCF">
        <w:rPr>
          <w:sz w:val="16"/>
        </w:rPr>
        <w:t>&gt;.</w:t>
      </w:r>
    </w:p>
    <w:p w14:paraId="50D910B3" w14:textId="22F8F46F" w:rsidR="00DE38D8" w:rsidRPr="00DE38D8" w:rsidRDefault="00185E78" w:rsidP="00DE38D8">
      <w:pPr>
        <w:spacing w:before="0" w:after="360" w:line="240" w:lineRule="auto"/>
        <w:rPr>
          <w:rFonts w:ascii="Tahoma" w:hAnsi="Tahoma" w:cs="Tahoma"/>
          <w:color w:val="000000"/>
          <w:kern w:val="28"/>
          <w:sz w:val="56"/>
          <w:szCs w:val="56"/>
        </w:rPr>
        <w:sectPr w:rsidR="00DE38D8" w:rsidRPr="00DE38D8" w:rsidSect="00DE38D8">
          <w:pgSz w:w="11906" w:h="16838" w:code="9"/>
          <w:pgMar w:top="1276" w:right="1701" w:bottom="1276" w:left="1418" w:header="709" w:footer="709" w:gutter="0"/>
          <w:cols w:space="708"/>
          <w:docGrid w:linePitch="360"/>
        </w:sectPr>
      </w:pPr>
      <w:r w:rsidRPr="00E719E9">
        <w:rPr>
          <w:noProof/>
          <w:sz w:val="16"/>
          <w:lang w:eastAsia="en-AU"/>
        </w:rPr>
        <w:drawing>
          <wp:anchor distT="0" distB="0" distL="114300" distR="114300" simplePos="0" relativeHeight="251681792" behindDoc="0" locked="0" layoutInCell="1" allowOverlap="1" wp14:anchorId="357F5FF6" wp14:editId="58D3DFC8">
            <wp:simplePos x="0" y="0"/>
            <wp:positionH relativeFrom="column">
              <wp:posOffset>2071370</wp:posOffset>
            </wp:positionH>
            <wp:positionV relativeFrom="paragraph">
              <wp:posOffset>7871460</wp:posOffset>
            </wp:positionV>
            <wp:extent cx="139065" cy="152400"/>
            <wp:effectExtent l="0" t="0" r="0" b="0"/>
            <wp:wrapNone/>
            <wp:docPr id="131" name="Picture 131"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0"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E719E9">
        <w:rPr>
          <w:noProof/>
          <w:sz w:val="16"/>
          <w:lang w:eastAsia="en-AU"/>
        </w:rPr>
        <w:drawing>
          <wp:anchor distT="0" distB="0" distL="114300" distR="114300" simplePos="0" relativeHeight="251680768" behindDoc="0" locked="0" layoutInCell="1" allowOverlap="1" wp14:anchorId="47592199" wp14:editId="43C616F2">
            <wp:simplePos x="0" y="0"/>
            <wp:positionH relativeFrom="column">
              <wp:posOffset>539750</wp:posOffset>
            </wp:positionH>
            <wp:positionV relativeFrom="paragraph">
              <wp:posOffset>7868285</wp:posOffset>
            </wp:positionV>
            <wp:extent cx="141605" cy="152400"/>
            <wp:effectExtent l="0" t="0" r="0" b="0"/>
            <wp:wrapNone/>
            <wp:docPr id="117"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B8795E">
        <w:rPr>
          <w:rFonts w:ascii="Tahoma" w:hAnsi="Tahoma" w:cs="Tahoma"/>
          <w:noProof/>
          <w:color w:val="000000"/>
          <w:kern w:val="28"/>
          <w:sz w:val="56"/>
          <w:szCs w:val="56"/>
          <w:lang w:eastAsia="en-AU"/>
        </w:rPr>
        <mc:AlternateContent>
          <mc:Choice Requires="wps">
            <w:drawing>
              <wp:anchor distT="0" distB="0" distL="114300" distR="114300" simplePos="0" relativeHeight="251656192" behindDoc="0" locked="0" layoutInCell="1" allowOverlap="1" wp14:anchorId="3AF512C4" wp14:editId="66DDB4CE">
                <wp:simplePos x="0" y="0"/>
                <wp:positionH relativeFrom="column">
                  <wp:posOffset>0</wp:posOffset>
                </wp:positionH>
                <wp:positionV relativeFrom="margin">
                  <wp:align>bottom</wp:align>
                </wp:positionV>
                <wp:extent cx="4806315" cy="6117590"/>
                <wp:effectExtent l="0" t="0" r="13335" b="0"/>
                <wp:wrapNone/>
                <wp:docPr id="1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6117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D29BE" w14:textId="57F11E18" w:rsidR="00401294" w:rsidRPr="0062059C" w:rsidRDefault="00401294" w:rsidP="00DE38D8">
                            <w:pPr>
                              <w:pStyle w:val="Imprint"/>
                              <w:rPr>
                                <w:b/>
                                <w:color w:val="000000"/>
                              </w:rPr>
                            </w:pPr>
                            <w:r w:rsidRPr="0079214B">
                              <w:rPr>
                                <w:b/>
                                <w:color w:val="000000"/>
                              </w:rPr>
                              <w:t>© Commonwealth of Australia, 202</w:t>
                            </w:r>
                            <w:r w:rsidR="00542515" w:rsidRPr="0079214B">
                              <w:rPr>
                                <w:b/>
                                <w:color w:val="000000"/>
                              </w:rPr>
                              <w:t>3</w:t>
                            </w:r>
                          </w:p>
                          <w:p w14:paraId="5B771CE3" w14:textId="77777777" w:rsidR="00401294" w:rsidRPr="0062059C" w:rsidRDefault="00401294" w:rsidP="00DE38D8">
                            <w:pPr>
                              <w:pStyle w:val="Imprint"/>
                              <w:rPr>
                                <w:color w:val="000000"/>
                              </w:rPr>
                            </w:pPr>
                            <w:r>
                              <w:rPr>
                                <w:rFonts w:ascii="Arial" w:hAnsi="Arial" w:cs="Arial"/>
                                <w:noProof/>
                                <w:szCs w:val="16"/>
                                <w:lang w:eastAsia="en-AU"/>
                              </w:rPr>
                              <w:drawing>
                                <wp:inline distT="0" distB="0" distL="0" distR="0" wp14:anchorId="398FFC77" wp14:editId="63D53560">
                                  <wp:extent cx="838200" cy="295275"/>
                                  <wp:effectExtent l="19050" t="0" r="0" b="0"/>
                                  <wp:docPr id="98" name="licensebutton"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2"/>
                                          </pic:cNvPr>
                                          <pic:cNvPicPr>
                                            <a:picLocks noChangeAspect="1" noChangeArrowheads="1"/>
                                          </pic:cNvPicPr>
                                        </pic:nvPicPr>
                                        <pic:blipFill>
                                          <a:blip r:embed="rId1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39C1985" w14:textId="77777777" w:rsidR="00401294" w:rsidRPr="0062059C" w:rsidRDefault="00401294" w:rsidP="00DE38D8">
                            <w:pPr>
                              <w:pStyle w:val="Imprint"/>
                              <w:rPr>
                                <w:color w:val="000000"/>
                              </w:rPr>
                            </w:pPr>
                            <w:r w:rsidRPr="0062059C">
                              <w:rPr>
                                <w:color w:val="000000"/>
                              </w:rPr>
                              <w:t>With the exception of the Commonwealth Coat of Arms, the Department</w:t>
                            </w:r>
                            <w:r>
                              <w:rPr>
                                <w:color w:val="000000"/>
                              </w:rPr>
                              <w:t>’</w:t>
                            </w:r>
                            <w:r w:rsidRPr="0062059C">
                              <w:rPr>
                                <w:color w:val="000000"/>
                              </w:rPr>
                              <w:t xml:space="preserve">s logo, any material protected by a </w:t>
                            </w:r>
                            <w:proofErr w:type="gramStart"/>
                            <w:r w:rsidRPr="0062059C">
                              <w:rPr>
                                <w:color w:val="000000"/>
                              </w:rPr>
                              <w:t>trade mark</w:t>
                            </w:r>
                            <w:proofErr w:type="gramEnd"/>
                            <w:r w:rsidRPr="0062059C">
                              <w:rPr>
                                <w:color w:val="000000"/>
                              </w:rPr>
                              <w:t xml:space="preserve"> and where otherwise noted all material presented in this document is provided under a Creative Commons Attribution 3.0 Australia &lt;creativecommons.org/licenses/by/3.0/au&gt; licence. </w:t>
                            </w:r>
                          </w:p>
                          <w:p w14:paraId="168BA9C2" w14:textId="77777777" w:rsidR="00401294" w:rsidRPr="0062059C" w:rsidRDefault="00401294"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6FC31ED" w14:textId="77777777" w:rsidR="00401294" w:rsidRPr="0062059C" w:rsidRDefault="00401294"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413F84A" w14:textId="38A045D7" w:rsidR="00401294" w:rsidRPr="00B32779" w:rsidRDefault="00401294" w:rsidP="00DE38D8">
                            <w:pPr>
                              <w:pStyle w:val="Imprint"/>
                              <w:rPr>
                                <w:color w:val="000000"/>
                              </w:rPr>
                            </w:pPr>
                            <w:r w:rsidRPr="0062059C">
                              <w:rPr>
                                <w:color w:val="000000"/>
                              </w:rPr>
                              <w:t xml:space="preserve">This document should be </w:t>
                            </w:r>
                            <w:r w:rsidRPr="00B32779">
                              <w:rPr>
                                <w:color w:val="000000"/>
                              </w:rPr>
                              <w:t xml:space="preserve">attributed as </w:t>
                            </w:r>
                            <w:r w:rsidRPr="0079214B">
                              <w:rPr>
                                <w:color w:val="000000"/>
                              </w:rPr>
                              <w:t xml:space="preserve">NCVER </w:t>
                            </w:r>
                            <w:r w:rsidR="00144208" w:rsidRPr="0079214B">
                              <w:rPr>
                                <w:color w:val="000000"/>
                              </w:rPr>
                              <w:t>202</w:t>
                            </w:r>
                            <w:r w:rsidR="00AC4B0E" w:rsidRPr="0079214B">
                              <w:rPr>
                                <w:color w:val="000000"/>
                              </w:rPr>
                              <w:t>3</w:t>
                            </w:r>
                            <w:r w:rsidRPr="007270A1">
                              <w:rPr>
                                <w:color w:val="000000"/>
                              </w:rPr>
                              <w:t>,</w:t>
                            </w:r>
                            <w:r w:rsidRPr="00B32779">
                              <w:rPr>
                                <w:color w:val="000000"/>
                              </w:rPr>
                              <w:t xml:space="preserve"> </w:t>
                            </w:r>
                            <w:r w:rsidRPr="00B32779">
                              <w:rPr>
                                <w:i/>
                                <w:color w:val="000000"/>
                              </w:rPr>
                              <w:t>Longitudinal Surveys of Australian Youth (LSAY) 2015 cohort user guide</w:t>
                            </w:r>
                            <w:r w:rsidRPr="00B32779">
                              <w:rPr>
                                <w:color w:val="000000"/>
                              </w:rPr>
                              <w:t>, NCVER, Adelaide.</w:t>
                            </w:r>
                          </w:p>
                          <w:p w14:paraId="5D28E248" w14:textId="215F13A1" w:rsidR="00401294" w:rsidRPr="0062059C" w:rsidRDefault="00401294" w:rsidP="00DE38D8">
                            <w:pPr>
                              <w:pStyle w:val="Imprint"/>
                              <w:rPr>
                                <w:color w:val="000000"/>
                              </w:rPr>
                            </w:pPr>
                            <w:r w:rsidRPr="00B32779">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w:t>
                            </w:r>
                          </w:p>
                          <w:p w14:paraId="047DD53A" w14:textId="77777777" w:rsidR="00401294" w:rsidRDefault="00401294" w:rsidP="00DE38D8">
                            <w:pPr>
                              <w:pStyle w:val="Imprint"/>
                              <w:rPr>
                                <w:color w:val="000000"/>
                              </w:rPr>
                            </w:pPr>
                          </w:p>
                          <w:p w14:paraId="6A69C937" w14:textId="77777777" w:rsidR="00401294" w:rsidRDefault="00401294" w:rsidP="00DE38D8">
                            <w:pPr>
                              <w:pStyle w:val="Imprint"/>
                              <w:rPr>
                                <w:color w:val="000000"/>
                              </w:rPr>
                            </w:pPr>
                            <w:r>
                              <w:rPr>
                                <w:color w:val="000000"/>
                              </w:rPr>
                              <w:t>COVER IMAGE: GETTY IMAGES/THINKSTOCK</w:t>
                            </w:r>
                          </w:p>
                          <w:p w14:paraId="77593731" w14:textId="68FC3B29" w:rsidR="00401294" w:rsidRPr="005C2FCF" w:rsidRDefault="00401294" w:rsidP="00DE38D8">
                            <w:pPr>
                              <w:pStyle w:val="Imprint"/>
                              <w:rPr>
                                <w:color w:val="000000"/>
                              </w:rPr>
                            </w:pPr>
                            <w:r w:rsidRPr="00991065">
                              <w:rPr>
                                <w:color w:val="000000"/>
                              </w:rPr>
                              <w:t>TD/TNC</w:t>
                            </w:r>
                            <w:r w:rsidRPr="00991065">
                              <w:rPr>
                                <w:color w:val="000000"/>
                              </w:rPr>
                              <w:tab/>
                            </w:r>
                            <w:r>
                              <w:rPr>
                                <w:color w:val="000000"/>
                              </w:rPr>
                              <w:t>130.14</w:t>
                            </w:r>
                          </w:p>
                          <w:p w14:paraId="34A74870" w14:textId="77777777" w:rsidR="00401294" w:rsidRPr="005C2FCF" w:rsidRDefault="00401294"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092D16C" w14:textId="77777777" w:rsidR="00401294" w:rsidRPr="005C2FCF" w:rsidRDefault="00401294"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6B78E2D1" w14:textId="46D834D5" w:rsidR="00401294" w:rsidRPr="00E579F8" w:rsidRDefault="00401294" w:rsidP="00E719E9">
                            <w:pPr>
                              <w:pStyle w:val="Imprint"/>
                              <w:tabs>
                                <w:tab w:val="left" w:pos="2127"/>
                              </w:tabs>
                              <w:rPr>
                                <w:szCs w:val="16"/>
                              </w:rPr>
                            </w:pPr>
                            <w:r w:rsidRPr="00E579F8">
                              <w:rPr>
                                <w:b/>
                                <w:szCs w:val="16"/>
                              </w:rPr>
                              <w:t>Phone</w:t>
                            </w:r>
                            <w:r w:rsidRPr="00E579F8">
                              <w:rPr>
                                <w:szCs w:val="16"/>
                              </w:rPr>
                              <w:t xml:space="preserve"> +61 8 8230 8400     </w:t>
                            </w:r>
                            <w:r w:rsidRPr="00E579F8">
                              <w:rPr>
                                <w:b/>
                                <w:szCs w:val="16"/>
                              </w:rPr>
                              <w:t>Email</w:t>
                            </w:r>
                            <w:r w:rsidRPr="00E579F8">
                              <w:rPr>
                                <w:szCs w:val="16"/>
                              </w:rPr>
                              <w:t xml:space="preserve"> </w:t>
                            </w:r>
                            <w:hyperlink r:id="rId14" w:history="1">
                              <w:r w:rsidRPr="00E579F8">
                                <w:rPr>
                                  <w:rStyle w:val="Hyperlink"/>
                                  <w:sz w:val="16"/>
                                  <w:szCs w:val="16"/>
                                </w:rPr>
                                <w:t>ncver@ncver.edu.au</w:t>
                              </w:r>
                            </w:hyperlink>
                          </w:p>
                          <w:p w14:paraId="17A249D0" w14:textId="6F6FAB2A" w:rsidR="00401294" w:rsidRPr="00E579F8" w:rsidRDefault="00401294" w:rsidP="00E719E9">
                            <w:pPr>
                              <w:pStyle w:val="Imprint"/>
                              <w:tabs>
                                <w:tab w:val="left" w:pos="2127"/>
                              </w:tabs>
                              <w:spacing w:before="0"/>
                              <w:rPr>
                                <w:szCs w:val="16"/>
                              </w:rPr>
                            </w:pPr>
                            <w:r w:rsidRPr="00E579F8">
                              <w:rPr>
                                <w:b/>
                                <w:szCs w:val="16"/>
                              </w:rPr>
                              <w:t>Web</w:t>
                            </w:r>
                            <w:r w:rsidRPr="00E579F8">
                              <w:rPr>
                                <w:szCs w:val="16"/>
                              </w:rPr>
                              <w:t xml:space="preserve"> &lt;https://www.ncver.edu.au</w:t>
                            </w:r>
                            <w:proofErr w:type="gramStart"/>
                            <w:r w:rsidRPr="00E579F8">
                              <w:rPr>
                                <w:szCs w:val="16"/>
                              </w:rPr>
                              <w:t>&gt;  &lt;</w:t>
                            </w:r>
                            <w:proofErr w:type="gramEnd"/>
                            <w:r w:rsidR="00FB71E5">
                              <w:fldChar w:fldCharType="begin"/>
                            </w:r>
                            <w:r w:rsidR="00FB71E5">
                              <w:instrText>HYPERLINK "http://www.lsay.edu.au"</w:instrText>
                            </w:r>
                            <w:r w:rsidR="00FB71E5">
                              <w:fldChar w:fldCharType="separate"/>
                            </w:r>
                            <w:r w:rsidRPr="00E579F8">
                              <w:rPr>
                                <w:rStyle w:val="Hyperlink"/>
                                <w:sz w:val="16"/>
                                <w:szCs w:val="16"/>
                              </w:rPr>
                              <w:t>http://www.lsay.edu.au</w:t>
                            </w:r>
                            <w:r w:rsidR="00FB71E5">
                              <w:rPr>
                                <w:rStyle w:val="Hyperlink"/>
                                <w:sz w:val="16"/>
                                <w:szCs w:val="16"/>
                              </w:rPr>
                              <w:fldChar w:fldCharType="end"/>
                            </w:r>
                            <w:r w:rsidRPr="00E579F8">
                              <w:rPr>
                                <w:szCs w:val="16"/>
                              </w:rPr>
                              <w:t>&gt;</w:t>
                            </w:r>
                          </w:p>
                          <w:p w14:paraId="47F67AF7" w14:textId="77777777" w:rsidR="00401294" w:rsidRPr="00E579F8" w:rsidRDefault="00401294" w:rsidP="00E719E9">
                            <w:pPr>
                              <w:pStyle w:val="Imprint"/>
                              <w:tabs>
                                <w:tab w:val="left" w:pos="993"/>
                                <w:tab w:val="left" w:pos="3686"/>
                              </w:tabs>
                              <w:spacing w:before="0"/>
                              <w:rPr>
                                <w:szCs w:val="16"/>
                              </w:rPr>
                            </w:pPr>
                            <w:r w:rsidRPr="00E579F8">
                              <w:rPr>
                                <w:b/>
                                <w:szCs w:val="16"/>
                              </w:rPr>
                              <w:t>Follow us:</w:t>
                            </w:r>
                            <w:r w:rsidRPr="00E579F8">
                              <w:rPr>
                                <w:szCs w:val="16"/>
                              </w:rPr>
                              <w:t xml:space="preserve">       &lt;https://twitter.com/ncver&gt;</w:t>
                            </w:r>
                            <w:r>
                              <w:rPr>
                                <w:szCs w:val="16"/>
                              </w:rPr>
                              <w:t xml:space="preserve"> </w:t>
                            </w:r>
                            <w:r w:rsidRPr="00E579F8">
                              <w:rPr>
                                <w:szCs w:val="16"/>
                              </w:rPr>
                              <w:t xml:space="preserve">      &lt;https://www.linkedin.com/company/ncver&gt;</w:t>
                            </w:r>
                          </w:p>
                          <w:p w14:paraId="55D83DBB" w14:textId="77777777" w:rsidR="00401294" w:rsidRDefault="00401294" w:rsidP="00DE38D8">
                            <w:pPr>
                              <w:pStyle w:val="Imprint"/>
                              <w:rPr>
                                <w:color w:val="000000"/>
                              </w:rPr>
                            </w:pPr>
                            <w:r w:rsidRPr="005C2FCF">
                              <w:rPr>
                                <w:color w:val="000000"/>
                              </w:rPr>
                              <w:br/>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AF512C4" id="Text Box 116" o:spid="_x0000_s1028" type="#_x0000_t202" style="position:absolute;margin-left:0;margin-top:0;width:378.45pt;height:481.7pt;z-index:251656192;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" filled="f" stroked="f">
                <v:textbox inset="0,,0">
                  <w:txbxContent>
                    <w:p w14:paraId="0E3D29BE" w14:textId="57F11E18" w:rsidR="00401294" w:rsidRPr="0062059C" w:rsidRDefault="00401294" w:rsidP="00DE38D8">
                      <w:pPr>
                        <w:pStyle w:val="Imprint"/>
                        <w:rPr>
                          <w:b/>
                          <w:color w:val="000000"/>
                        </w:rPr>
                      </w:pPr>
                      <w:r w:rsidRPr="0079214B">
                        <w:rPr>
                          <w:b/>
                          <w:color w:val="000000"/>
                        </w:rPr>
                        <w:t>© Commonwealth of Australia, 202</w:t>
                      </w:r>
                      <w:r w:rsidR="00542515" w:rsidRPr="0079214B">
                        <w:rPr>
                          <w:b/>
                          <w:color w:val="000000"/>
                        </w:rPr>
                        <w:t>3</w:t>
                      </w:r>
                    </w:p>
                    <w:p w14:paraId="5B771CE3" w14:textId="77777777" w:rsidR="00401294" w:rsidRPr="0062059C" w:rsidRDefault="00401294" w:rsidP="00DE38D8">
                      <w:pPr>
                        <w:pStyle w:val="Imprint"/>
                        <w:rPr>
                          <w:color w:val="000000"/>
                        </w:rPr>
                      </w:pPr>
                      <w:r>
                        <w:rPr>
                          <w:rFonts w:ascii="Arial" w:hAnsi="Arial" w:cs="Arial"/>
                          <w:noProof/>
                          <w:szCs w:val="16"/>
                          <w:lang w:eastAsia="en-AU"/>
                        </w:rPr>
                        <w:drawing>
                          <wp:inline distT="0" distB="0" distL="0" distR="0" wp14:anchorId="398FFC77" wp14:editId="63D53560">
                            <wp:extent cx="838200" cy="295275"/>
                            <wp:effectExtent l="19050" t="0" r="0" b="0"/>
                            <wp:docPr id="98" name="licensebutton" descr="Creative Commons Licens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a:hlinkClick r:id="rId12"/>
                                    </pic:cNvPr>
                                    <pic:cNvPicPr>
                                      <a:picLocks noChangeAspect="1" noChangeArrowheads="1"/>
                                    </pic:cNvPicPr>
                                  </pic:nvPicPr>
                                  <pic:blipFill>
                                    <a:blip r:embed="rId1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039C1985" w14:textId="77777777" w:rsidR="00401294" w:rsidRPr="0062059C" w:rsidRDefault="00401294" w:rsidP="00DE38D8">
                      <w:pPr>
                        <w:pStyle w:val="Imprint"/>
                        <w:rPr>
                          <w:color w:val="000000"/>
                        </w:rPr>
                      </w:pPr>
                      <w:r w:rsidRPr="0062059C">
                        <w:rPr>
                          <w:color w:val="000000"/>
                        </w:rPr>
                        <w:t>With the exception of the Commonwealth Coat of Arms, the Department</w:t>
                      </w:r>
                      <w:r>
                        <w:rPr>
                          <w:color w:val="000000"/>
                        </w:rPr>
                        <w:t>’</w:t>
                      </w:r>
                      <w:r w:rsidRPr="0062059C">
                        <w:rPr>
                          <w:color w:val="000000"/>
                        </w:rPr>
                        <w:t xml:space="preserve">s logo, any material protected by a </w:t>
                      </w:r>
                      <w:proofErr w:type="gramStart"/>
                      <w:r w:rsidRPr="0062059C">
                        <w:rPr>
                          <w:color w:val="000000"/>
                        </w:rPr>
                        <w:t>trade mark</w:t>
                      </w:r>
                      <w:proofErr w:type="gramEnd"/>
                      <w:r w:rsidRPr="0062059C">
                        <w:rPr>
                          <w:color w:val="000000"/>
                        </w:rPr>
                        <w:t xml:space="preserve"> and where otherwise noted all material presented in this document is provided under a Creative Commons Attribution 3.0 Australia &lt;creativecommons.org/licenses/by/3.0/au&gt; licence. </w:t>
                      </w:r>
                    </w:p>
                    <w:p w14:paraId="168BA9C2" w14:textId="77777777" w:rsidR="00401294" w:rsidRPr="0062059C" w:rsidRDefault="00401294" w:rsidP="00DE38D8">
                      <w:pPr>
                        <w:pStyle w:val="Imprint"/>
                        <w:rPr>
                          <w:color w:val="000000"/>
                        </w:rPr>
                      </w:pPr>
                      <w:r w:rsidRPr="0062059C">
                        <w:rPr>
                          <w:color w:val="000000"/>
                        </w:rPr>
                        <w:t>The details of the relevant licence conditions are available on the Creative Commons website (accessible using the links provided) as is the full legal code for the CC BY 3.0 AU licence &lt;creativecommons.org/licenses/by/3.0/legalcode&gt;.</w:t>
                      </w:r>
                    </w:p>
                    <w:p w14:paraId="06FC31ED" w14:textId="77777777" w:rsidR="00401294" w:rsidRPr="0062059C" w:rsidRDefault="00401294" w:rsidP="00DE38D8">
                      <w:pPr>
                        <w:pStyle w:val="Imprint"/>
                        <w:rPr>
                          <w:color w:val="000000"/>
                        </w:rPr>
                      </w:pPr>
                      <w:r w:rsidRPr="0062059C">
                        <w:rPr>
                          <w:color w:val="000000"/>
                        </w:rPr>
                        <w:t>The Creative Commons licence conditions do not apply to all logos, graphic design, artwork and photographs. Requests and enquiries concerning other reproduction and rights should be directed to the National Centre for Vocational Education Research (NCVER).</w:t>
                      </w:r>
                    </w:p>
                    <w:p w14:paraId="1413F84A" w14:textId="38A045D7" w:rsidR="00401294" w:rsidRPr="00B32779" w:rsidRDefault="00401294" w:rsidP="00DE38D8">
                      <w:pPr>
                        <w:pStyle w:val="Imprint"/>
                        <w:rPr>
                          <w:color w:val="000000"/>
                        </w:rPr>
                      </w:pPr>
                      <w:r w:rsidRPr="0062059C">
                        <w:rPr>
                          <w:color w:val="000000"/>
                        </w:rPr>
                        <w:t xml:space="preserve">This document should be </w:t>
                      </w:r>
                      <w:r w:rsidRPr="00B32779">
                        <w:rPr>
                          <w:color w:val="000000"/>
                        </w:rPr>
                        <w:t xml:space="preserve">attributed as </w:t>
                      </w:r>
                      <w:r w:rsidRPr="0079214B">
                        <w:rPr>
                          <w:color w:val="000000"/>
                        </w:rPr>
                        <w:t xml:space="preserve">NCVER </w:t>
                      </w:r>
                      <w:r w:rsidR="00144208" w:rsidRPr="0079214B">
                        <w:rPr>
                          <w:color w:val="000000"/>
                        </w:rPr>
                        <w:t>202</w:t>
                      </w:r>
                      <w:r w:rsidR="00AC4B0E" w:rsidRPr="0079214B">
                        <w:rPr>
                          <w:color w:val="000000"/>
                        </w:rPr>
                        <w:t>3</w:t>
                      </w:r>
                      <w:r w:rsidRPr="007270A1">
                        <w:rPr>
                          <w:color w:val="000000"/>
                        </w:rPr>
                        <w:t>,</w:t>
                      </w:r>
                      <w:r w:rsidRPr="00B32779">
                        <w:rPr>
                          <w:color w:val="000000"/>
                        </w:rPr>
                        <w:t xml:space="preserve"> </w:t>
                      </w:r>
                      <w:r w:rsidRPr="00B32779">
                        <w:rPr>
                          <w:i/>
                          <w:color w:val="000000"/>
                        </w:rPr>
                        <w:t>Longitudinal Surveys of Australian Youth (LSAY) 2015 cohort user guide</w:t>
                      </w:r>
                      <w:r w:rsidRPr="00B32779">
                        <w:rPr>
                          <w:color w:val="000000"/>
                        </w:rPr>
                        <w:t>, NCVER, Adelaide.</w:t>
                      </w:r>
                    </w:p>
                    <w:p w14:paraId="5D28E248" w14:textId="215F13A1" w:rsidR="00401294" w:rsidRPr="0062059C" w:rsidRDefault="00401294" w:rsidP="00DE38D8">
                      <w:pPr>
                        <w:pStyle w:val="Imprint"/>
                        <w:rPr>
                          <w:color w:val="000000"/>
                        </w:rPr>
                      </w:pPr>
                      <w:r w:rsidRPr="00B32779">
                        <w:rPr>
                          <w:color w:val="000000"/>
                        </w:rPr>
                        <w:t>This work has been produced by NCVER through the Longitudinal Surveys of Australian Youth (LSAY) Program, on behalf of the Australian Government and state and territory governments, with funding provided through the Australian Government Department of Education.</w:t>
                      </w:r>
                    </w:p>
                    <w:p w14:paraId="047DD53A" w14:textId="77777777" w:rsidR="00401294" w:rsidRDefault="00401294" w:rsidP="00DE38D8">
                      <w:pPr>
                        <w:pStyle w:val="Imprint"/>
                        <w:rPr>
                          <w:color w:val="000000"/>
                        </w:rPr>
                      </w:pPr>
                    </w:p>
                    <w:p w14:paraId="6A69C937" w14:textId="77777777" w:rsidR="00401294" w:rsidRDefault="00401294" w:rsidP="00DE38D8">
                      <w:pPr>
                        <w:pStyle w:val="Imprint"/>
                        <w:rPr>
                          <w:color w:val="000000"/>
                        </w:rPr>
                      </w:pPr>
                      <w:r>
                        <w:rPr>
                          <w:color w:val="000000"/>
                        </w:rPr>
                        <w:t>COVER IMAGE: GETTY IMAGES/THINKSTOCK</w:t>
                      </w:r>
                    </w:p>
                    <w:p w14:paraId="77593731" w14:textId="68FC3B29" w:rsidR="00401294" w:rsidRPr="005C2FCF" w:rsidRDefault="00401294" w:rsidP="00DE38D8">
                      <w:pPr>
                        <w:pStyle w:val="Imprint"/>
                        <w:rPr>
                          <w:color w:val="000000"/>
                        </w:rPr>
                      </w:pPr>
                      <w:r w:rsidRPr="00991065">
                        <w:rPr>
                          <w:color w:val="000000"/>
                        </w:rPr>
                        <w:t>TD/TNC</w:t>
                      </w:r>
                      <w:r w:rsidRPr="00991065">
                        <w:rPr>
                          <w:color w:val="000000"/>
                        </w:rPr>
                        <w:tab/>
                      </w:r>
                      <w:r>
                        <w:rPr>
                          <w:color w:val="000000"/>
                        </w:rPr>
                        <w:t>130.14</w:t>
                      </w:r>
                    </w:p>
                    <w:p w14:paraId="34A74870" w14:textId="77777777" w:rsidR="00401294" w:rsidRPr="005C2FCF" w:rsidRDefault="00401294" w:rsidP="00E719E9">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092D16C" w14:textId="77777777" w:rsidR="00401294" w:rsidRPr="005C2FCF" w:rsidRDefault="00401294" w:rsidP="00E719E9">
                      <w:pPr>
                        <w:pStyle w:val="Imprint"/>
                        <w:ind w:right="1700"/>
                        <w:rPr>
                          <w:color w:val="000000"/>
                        </w:rPr>
                      </w:pPr>
                      <w:r w:rsidRPr="00E93F90">
                        <w:rPr>
                          <w:color w:val="000000"/>
                        </w:rPr>
                        <w:t>Level 5, 60 Light Square, Adelaide SA 5000</w:t>
                      </w:r>
                      <w:r w:rsidRPr="00E93F90">
                        <w:rPr>
                          <w:color w:val="000000"/>
                        </w:rPr>
                        <w:br/>
                        <w:t>PO Box 8288 Station Arcade, Adelaide SA 5000, Australia</w:t>
                      </w:r>
                    </w:p>
                    <w:p w14:paraId="6B78E2D1" w14:textId="46D834D5" w:rsidR="00401294" w:rsidRPr="00E579F8" w:rsidRDefault="00401294" w:rsidP="00E719E9">
                      <w:pPr>
                        <w:pStyle w:val="Imprint"/>
                        <w:tabs>
                          <w:tab w:val="left" w:pos="2127"/>
                        </w:tabs>
                        <w:rPr>
                          <w:szCs w:val="16"/>
                        </w:rPr>
                      </w:pPr>
                      <w:r w:rsidRPr="00E579F8">
                        <w:rPr>
                          <w:b/>
                          <w:szCs w:val="16"/>
                        </w:rPr>
                        <w:t>Phone</w:t>
                      </w:r>
                      <w:r w:rsidRPr="00E579F8">
                        <w:rPr>
                          <w:szCs w:val="16"/>
                        </w:rPr>
                        <w:t xml:space="preserve"> +61 8 8230 8400     </w:t>
                      </w:r>
                      <w:r w:rsidRPr="00E579F8">
                        <w:rPr>
                          <w:b/>
                          <w:szCs w:val="16"/>
                        </w:rPr>
                        <w:t>Email</w:t>
                      </w:r>
                      <w:r w:rsidRPr="00E579F8">
                        <w:rPr>
                          <w:szCs w:val="16"/>
                        </w:rPr>
                        <w:t xml:space="preserve"> </w:t>
                      </w:r>
                      <w:hyperlink r:id="rId15" w:history="1">
                        <w:r w:rsidRPr="00E579F8">
                          <w:rPr>
                            <w:rStyle w:val="Hyperlink"/>
                            <w:sz w:val="16"/>
                            <w:szCs w:val="16"/>
                          </w:rPr>
                          <w:t>ncver@ncver.edu.au</w:t>
                        </w:r>
                      </w:hyperlink>
                    </w:p>
                    <w:p w14:paraId="17A249D0" w14:textId="6F6FAB2A" w:rsidR="00401294" w:rsidRPr="00E579F8" w:rsidRDefault="00401294" w:rsidP="00E719E9">
                      <w:pPr>
                        <w:pStyle w:val="Imprint"/>
                        <w:tabs>
                          <w:tab w:val="left" w:pos="2127"/>
                        </w:tabs>
                        <w:spacing w:before="0"/>
                        <w:rPr>
                          <w:szCs w:val="16"/>
                        </w:rPr>
                      </w:pPr>
                      <w:r w:rsidRPr="00E579F8">
                        <w:rPr>
                          <w:b/>
                          <w:szCs w:val="16"/>
                        </w:rPr>
                        <w:t>Web</w:t>
                      </w:r>
                      <w:r w:rsidRPr="00E579F8">
                        <w:rPr>
                          <w:szCs w:val="16"/>
                        </w:rPr>
                        <w:t xml:space="preserve"> &lt;https://www.ncver.edu.au</w:t>
                      </w:r>
                      <w:proofErr w:type="gramStart"/>
                      <w:r w:rsidRPr="00E579F8">
                        <w:rPr>
                          <w:szCs w:val="16"/>
                        </w:rPr>
                        <w:t>&gt;  &lt;</w:t>
                      </w:r>
                      <w:proofErr w:type="gramEnd"/>
                      <w:r w:rsidR="00FB71E5">
                        <w:fldChar w:fldCharType="begin"/>
                      </w:r>
                      <w:r w:rsidR="00FB71E5">
                        <w:instrText>HYPERLINK "http://www.lsay.edu.au"</w:instrText>
                      </w:r>
                      <w:r w:rsidR="00FB71E5">
                        <w:fldChar w:fldCharType="separate"/>
                      </w:r>
                      <w:r w:rsidRPr="00E579F8">
                        <w:rPr>
                          <w:rStyle w:val="Hyperlink"/>
                          <w:sz w:val="16"/>
                          <w:szCs w:val="16"/>
                        </w:rPr>
                        <w:t>http://www.lsay.edu.au</w:t>
                      </w:r>
                      <w:r w:rsidR="00FB71E5">
                        <w:rPr>
                          <w:rStyle w:val="Hyperlink"/>
                          <w:sz w:val="16"/>
                          <w:szCs w:val="16"/>
                        </w:rPr>
                        <w:fldChar w:fldCharType="end"/>
                      </w:r>
                      <w:r w:rsidRPr="00E579F8">
                        <w:rPr>
                          <w:szCs w:val="16"/>
                        </w:rPr>
                        <w:t>&gt;</w:t>
                      </w:r>
                    </w:p>
                    <w:p w14:paraId="47F67AF7" w14:textId="77777777" w:rsidR="00401294" w:rsidRPr="00E579F8" w:rsidRDefault="00401294" w:rsidP="00E719E9">
                      <w:pPr>
                        <w:pStyle w:val="Imprint"/>
                        <w:tabs>
                          <w:tab w:val="left" w:pos="993"/>
                          <w:tab w:val="left" w:pos="3686"/>
                        </w:tabs>
                        <w:spacing w:before="0"/>
                        <w:rPr>
                          <w:szCs w:val="16"/>
                        </w:rPr>
                      </w:pPr>
                      <w:r w:rsidRPr="00E579F8">
                        <w:rPr>
                          <w:b/>
                          <w:szCs w:val="16"/>
                        </w:rPr>
                        <w:t>Follow us:</w:t>
                      </w:r>
                      <w:r w:rsidRPr="00E579F8">
                        <w:rPr>
                          <w:szCs w:val="16"/>
                        </w:rPr>
                        <w:t xml:space="preserve">       &lt;https://twitter.com/ncver&gt;</w:t>
                      </w:r>
                      <w:r>
                        <w:rPr>
                          <w:szCs w:val="16"/>
                        </w:rPr>
                        <w:t xml:space="preserve"> </w:t>
                      </w:r>
                      <w:r w:rsidRPr="00E579F8">
                        <w:rPr>
                          <w:szCs w:val="16"/>
                        </w:rPr>
                        <w:t xml:space="preserve">      &lt;https://www.linkedin.com/company/ncver&gt;</w:t>
                      </w:r>
                    </w:p>
                    <w:p w14:paraId="55D83DBB" w14:textId="77777777" w:rsidR="00401294" w:rsidRDefault="00401294" w:rsidP="00DE38D8">
                      <w:pPr>
                        <w:pStyle w:val="Imprint"/>
                        <w:rPr>
                          <w:color w:val="000000"/>
                        </w:rPr>
                      </w:pPr>
                      <w:r w:rsidRPr="005C2FCF">
                        <w:rPr>
                          <w:color w:val="000000"/>
                        </w:rPr>
                        <w:br/>
                      </w:r>
                    </w:p>
                  </w:txbxContent>
                </v:textbox>
                <w10:wrap anchory="margin"/>
              </v:shape>
            </w:pict>
          </mc:Fallback>
        </mc:AlternateContent>
      </w:r>
      <w:bookmarkStart w:id="6" w:name="_Toc98394880"/>
      <w:bookmarkStart w:id="7" w:name="_Toc296423683"/>
      <w:bookmarkStart w:id="8" w:name="_Toc296497514"/>
    </w:p>
    <w:p w14:paraId="3262785F" w14:textId="77777777" w:rsidR="002F0A3C" w:rsidRDefault="002F0A3C" w:rsidP="002F0A3C">
      <w:pPr>
        <w:pStyle w:val="Heading1"/>
      </w:pPr>
      <w:bookmarkStart w:id="9" w:name="_Toc202062148"/>
      <w:bookmarkStart w:id="10" w:name="_Toc202071422"/>
      <w:bookmarkStart w:id="11" w:name="_Toc202083815"/>
      <w:bookmarkStart w:id="12" w:name="_Toc202234525"/>
      <w:bookmarkStart w:id="13" w:name="_Toc202236800"/>
      <w:bookmarkStart w:id="14" w:name="_Toc217729167"/>
      <w:bookmarkStart w:id="15" w:name="_Toc278984396"/>
      <w:bookmarkStart w:id="16" w:name="_Toc279076975"/>
      <w:bookmarkStart w:id="17" w:name="_Toc279157116"/>
      <w:bookmarkStart w:id="18" w:name="_Toc289324818"/>
      <w:bookmarkStart w:id="19" w:name="_Toc289327496"/>
      <w:bookmarkStart w:id="20" w:name="_Toc290024167"/>
      <w:bookmarkStart w:id="21" w:name="_Toc312401373"/>
      <w:bookmarkStart w:id="22" w:name="_Toc312401745"/>
      <w:bookmarkStart w:id="23" w:name="_Toc335646328"/>
      <w:bookmarkStart w:id="24" w:name="_Toc364690903"/>
      <w:bookmarkStart w:id="25" w:name="_Toc396920014"/>
      <w:bookmarkStart w:id="26" w:name="_Toc418781790"/>
      <w:bookmarkStart w:id="27" w:name="_Toc499213907"/>
      <w:bookmarkStart w:id="28" w:name="_Toc500254788"/>
      <w:bookmarkStart w:id="29" w:name="_Toc89693125"/>
      <w:bookmarkStart w:id="30" w:name="_Toc200424491"/>
      <w:bookmarkStart w:id="31" w:name="_Toc200424512"/>
      <w:bookmarkStart w:id="32" w:name="_Toc201389457"/>
      <w:bookmarkStart w:id="33" w:name="_Toc201658406"/>
      <w:bookmarkStart w:id="34" w:name="_Toc201658952"/>
      <w:bookmarkStart w:id="35" w:name="_Toc201659722"/>
      <w:bookmarkStart w:id="36" w:name="_Toc201660878"/>
      <w:bookmarkStart w:id="37" w:name="_Toc201730497"/>
      <w:bookmarkStart w:id="38" w:name="_Toc201985524"/>
      <w:bookmarkStart w:id="39" w:name="_Toc202071425"/>
      <w:bookmarkStart w:id="40" w:name="_Toc202083816"/>
      <w:bookmarkStart w:id="41" w:name="_Toc202234526"/>
      <w:bookmarkStart w:id="42" w:name="_Toc202236801"/>
      <w:bookmarkStart w:id="43" w:name="_Toc73766312"/>
      <w:bookmarkStart w:id="44" w:name="_Toc77937774"/>
      <w:bookmarkStart w:id="45" w:name="_Toc80174750"/>
      <w:bookmarkStart w:id="46" w:name="_Toc81560506"/>
      <w:bookmarkStart w:id="47" w:name="_Toc82071799"/>
      <w:bookmarkStart w:id="48" w:name="_Toc82151754"/>
      <w:bookmarkStart w:id="49" w:name="_Toc82498260"/>
      <w:bookmarkStart w:id="50" w:name="_Toc86829097"/>
      <w:bookmarkStart w:id="51" w:name="_Toc89226248"/>
      <w:bookmarkStart w:id="52" w:name="_Toc89240893"/>
      <w:bookmarkStart w:id="53" w:name="_Toc98394875"/>
      <w:bookmarkStart w:id="54" w:name="_Toc296423679"/>
      <w:bookmarkStart w:id="55" w:name="_Toc296497510"/>
      <w:bookmarkStart w:id="56" w:name="_Toc495748330"/>
      <w:bookmarkStart w:id="57" w:name="_Toc495810630"/>
      <w:bookmarkStart w:id="58" w:name="_Toc6031787"/>
      <w:bookmarkStart w:id="59" w:name="_Toc6031844"/>
      <w:bookmarkEnd w:id="6"/>
      <w:bookmarkEnd w:id="7"/>
      <w:bookmarkEnd w:id="8"/>
      <w:r>
        <w:lastRenderedPageBreak/>
        <w:t>User g</w:t>
      </w:r>
      <w:r w:rsidRPr="002078C0">
        <w:t xml:space="preserve">uide </w:t>
      </w:r>
      <w:r>
        <w:t>u</w:t>
      </w:r>
      <w:r w:rsidRPr="002078C0">
        <w:t>pdates</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2078C0">
        <w:t xml:space="preserve"> </w:t>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418"/>
        <w:gridCol w:w="850"/>
        <w:gridCol w:w="5670"/>
      </w:tblGrid>
      <w:tr w:rsidR="002F0A3C" w14:paraId="300717CD" w14:textId="77777777" w:rsidTr="009D1314">
        <w:trPr>
          <w:cantSplit/>
          <w:trHeight w:val="370"/>
          <w:tblHeader/>
        </w:trPr>
        <w:tc>
          <w:tcPr>
            <w:tcW w:w="1418" w:type="dxa"/>
            <w:tcBorders>
              <w:bottom w:val="single" w:sz="4" w:space="0" w:color="auto"/>
            </w:tcBorders>
          </w:tcPr>
          <w:p w14:paraId="06B0AA15" w14:textId="77777777" w:rsidR="002F0A3C" w:rsidRPr="002F0A3C" w:rsidRDefault="002F0A3C" w:rsidP="002F0A3C">
            <w:pPr>
              <w:pStyle w:val="Tablehead1"/>
            </w:pPr>
            <w:r w:rsidRPr="002F0A3C">
              <w:t>Date</w:t>
            </w:r>
          </w:p>
        </w:tc>
        <w:tc>
          <w:tcPr>
            <w:tcW w:w="850" w:type="dxa"/>
            <w:tcBorders>
              <w:bottom w:val="single" w:sz="4" w:space="0" w:color="auto"/>
            </w:tcBorders>
          </w:tcPr>
          <w:p w14:paraId="4279ABBD" w14:textId="77777777" w:rsidR="002F0A3C" w:rsidRPr="002F0A3C" w:rsidRDefault="002F0A3C" w:rsidP="002F0A3C">
            <w:pPr>
              <w:pStyle w:val="Tablehead1"/>
            </w:pPr>
            <w:r w:rsidRPr="002F0A3C">
              <w:t>Version</w:t>
            </w:r>
          </w:p>
        </w:tc>
        <w:tc>
          <w:tcPr>
            <w:tcW w:w="5670" w:type="dxa"/>
            <w:tcBorders>
              <w:bottom w:val="single" w:sz="4" w:space="0" w:color="auto"/>
            </w:tcBorders>
          </w:tcPr>
          <w:p w14:paraId="50BE4FC5" w14:textId="77777777" w:rsidR="002F0A3C" w:rsidRPr="002F0A3C" w:rsidRDefault="002F0A3C" w:rsidP="002F0A3C">
            <w:pPr>
              <w:pStyle w:val="Tablehead1"/>
            </w:pPr>
            <w:r w:rsidRPr="002F0A3C">
              <w:t>Update</w:t>
            </w:r>
          </w:p>
        </w:tc>
      </w:tr>
      <w:tr w:rsidR="00860577" w:rsidRPr="003065B5" w14:paraId="00E27BDF" w14:textId="77777777" w:rsidTr="00F369D1">
        <w:trPr>
          <w:cantSplit/>
        </w:trPr>
        <w:tc>
          <w:tcPr>
            <w:tcW w:w="1418" w:type="dxa"/>
            <w:tcBorders>
              <w:top w:val="single" w:sz="4" w:space="0" w:color="auto"/>
              <w:bottom w:val="single" w:sz="4" w:space="0" w:color="auto"/>
            </w:tcBorders>
          </w:tcPr>
          <w:p w14:paraId="6048034F" w14:textId="1E84B321" w:rsidR="00860577" w:rsidRPr="00147626" w:rsidRDefault="00860577" w:rsidP="00860577">
            <w:pPr>
              <w:pStyle w:val="Tabletext"/>
            </w:pPr>
            <w:r w:rsidRPr="00147626">
              <w:t>September 2023</w:t>
            </w:r>
          </w:p>
        </w:tc>
        <w:tc>
          <w:tcPr>
            <w:tcW w:w="850" w:type="dxa"/>
            <w:tcBorders>
              <w:top w:val="single" w:sz="4" w:space="0" w:color="auto"/>
              <w:bottom w:val="single" w:sz="4" w:space="0" w:color="auto"/>
            </w:tcBorders>
          </w:tcPr>
          <w:p w14:paraId="45B3E74F" w14:textId="09EFE7D2" w:rsidR="00860577" w:rsidRPr="00147626" w:rsidRDefault="00860577" w:rsidP="00860577">
            <w:pPr>
              <w:pStyle w:val="Tabletext"/>
            </w:pPr>
            <w:r w:rsidRPr="00147626">
              <w:t>7.0</w:t>
            </w:r>
          </w:p>
        </w:tc>
        <w:tc>
          <w:tcPr>
            <w:tcW w:w="5670" w:type="dxa"/>
            <w:tcBorders>
              <w:top w:val="single" w:sz="4" w:space="0" w:color="auto"/>
              <w:bottom w:val="single" w:sz="4" w:space="0" w:color="auto"/>
            </w:tcBorders>
          </w:tcPr>
          <w:p w14:paraId="21BD93F9" w14:textId="1C4F14BB" w:rsidR="00860577" w:rsidRPr="00147626" w:rsidRDefault="00860577" w:rsidP="00860577">
            <w:pPr>
              <w:pStyle w:val="Tabletext"/>
            </w:pPr>
            <w:r w:rsidRPr="00147626">
              <w:t xml:space="preserve">Updated for latest data release (wave 8, 2022). </w:t>
            </w:r>
          </w:p>
        </w:tc>
      </w:tr>
      <w:tr w:rsidR="0084177E" w:rsidRPr="003065B5" w14:paraId="60D84119" w14:textId="77777777" w:rsidTr="00F369D1">
        <w:trPr>
          <w:cantSplit/>
        </w:trPr>
        <w:tc>
          <w:tcPr>
            <w:tcW w:w="1418" w:type="dxa"/>
            <w:tcBorders>
              <w:top w:val="single" w:sz="4" w:space="0" w:color="auto"/>
              <w:bottom w:val="single" w:sz="4" w:space="0" w:color="auto"/>
            </w:tcBorders>
          </w:tcPr>
          <w:p w14:paraId="17762C04" w14:textId="794A6D67" w:rsidR="0084177E" w:rsidRPr="009D1314" w:rsidRDefault="00FB0716" w:rsidP="00144208">
            <w:pPr>
              <w:pStyle w:val="Tabletext"/>
            </w:pPr>
            <w:r w:rsidRPr="009D1314">
              <w:t xml:space="preserve">May </w:t>
            </w:r>
            <w:r w:rsidR="0084177E" w:rsidRPr="009D1314">
              <w:t>2023</w:t>
            </w:r>
          </w:p>
        </w:tc>
        <w:tc>
          <w:tcPr>
            <w:tcW w:w="850" w:type="dxa"/>
            <w:tcBorders>
              <w:top w:val="single" w:sz="4" w:space="0" w:color="auto"/>
              <w:bottom w:val="single" w:sz="4" w:space="0" w:color="auto"/>
            </w:tcBorders>
          </w:tcPr>
          <w:p w14:paraId="2B834542" w14:textId="7A6EFDFE" w:rsidR="0084177E" w:rsidRPr="009D1314" w:rsidRDefault="0084177E" w:rsidP="00144208">
            <w:pPr>
              <w:pStyle w:val="Tabletext"/>
            </w:pPr>
            <w:r w:rsidRPr="009D1314">
              <w:t>6.1</w:t>
            </w:r>
          </w:p>
        </w:tc>
        <w:tc>
          <w:tcPr>
            <w:tcW w:w="5670" w:type="dxa"/>
            <w:tcBorders>
              <w:top w:val="single" w:sz="4" w:space="0" w:color="auto"/>
              <w:bottom w:val="single" w:sz="4" w:space="0" w:color="auto"/>
            </w:tcBorders>
          </w:tcPr>
          <w:p w14:paraId="3A4371A2" w14:textId="6AA6182B" w:rsidR="0084177E" w:rsidRPr="009D1314" w:rsidRDefault="0084177E" w:rsidP="00144208">
            <w:pPr>
              <w:pStyle w:val="Tabletext"/>
            </w:pPr>
            <w:r w:rsidRPr="009D1314">
              <w:t xml:space="preserve">Revised to </w:t>
            </w:r>
            <w:proofErr w:type="gramStart"/>
            <w:r w:rsidRPr="009D1314">
              <w:t>include:</w:t>
            </w:r>
            <w:proofErr w:type="gramEnd"/>
            <w:r w:rsidRPr="009D1314">
              <w:t xml:space="preserve"> </w:t>
            </w:r>
            <w:r w:rsidR="00FB0716" w:rsidRPr="009D1314">
              <w:t xml:space="preserve">references to LSAY-NAPLAN data linkage technical paper; </w:t>
            </w:r>
            <w:r w:rsidRPr="009D1314">
              <w:t xml:space="preserve">updates to </w:t>
            </w:r>
            <w:r w:rsidR="00FB0716" w:rsidRPr="009D1314">
              <w:t xml:space="preserve">the </w:t>
            </w:r>
            <w:r w:rsidRPr="009D1314">
              <w:t>linked National VET Provider Collection</w:t>
            </w:r>
            <w:r w:rsidR="00FB0716" w:rsidRPr="009D1314">
              <w:t xml:space="preserve"> data</w:t>
            </w:r>
            <w:r w:rsidRPr="009D1314">
              <w:t xml:space="preserve">; </w:t>
            </w:r>
            <w:r w:rsidR="002D0314" w:rsidRPr="009D1314">
              <w:t xml:space="preserve">and </w:t>
            </w:r>
            <w:r w:rsidRPr="009D1314">
              <w:t>revisions to linked NAPLAN data (to include weights and exclude non-eligible NAPLAN records from 2007)</w:t>
            </w:r>
            <w:r w:rsidR="002D0314" w:rsidRPr="009D1314">
              <w:t>.</w:t>
            </w:r>
            <w:r w:rsidRPr="009D1314">
              <w:t xml:space="preserve"> </w:t>
            </w:r>
          </w:p>
          <w:p w14:paraId="6604CA78" w14:textId="486B1FC1" w:rsidR="0084177E" w:rsidRPr="009D1314" w:rsidRDefault="0084177E" w:rsidP="0084177E">
            <w:pPr>
              <w:pStyle w:val="Tabletext"/>
            </w:pPr>
            <w:r w:rsidRPr="009D1314">
              <w:t xml:space="preserve">See section ‘Data linkage’ and appendices B and C for details. </w:t>
            </w:r>
          </w:p>
        </w:tc>
      </w:tr>
      <w:tr w:rsidR="00144208" w:rsidRPr="003065B5" w14:paraId="165C8317" w14:textId="77777777" w:rsidTr="00F369D1">
        <w:trPr>
          <w:cantSplit/>
        </w:trPr>
        <w:tc>
          <w:tcPr>
            <w:tcW w:w="1418" w:type="dxa"/>
            <w:tcBorders>
              <w:top w:val="single" w:sz="4" w:space="0" w:color="auto"/>
              <w:bottom w:val="single" w:sz="4" w:space="0" w:color="auto"/>
            </w:tcBorders>
          </w:tcPr>
          <w:p w14:paraId="2B9C2837" w14:textId="05615170" w:rsidR="00144208" w:rsidRPr="007D2BCC" w:rsidRDefault="00144208" w:rsidP="00144208">
            <w:pPr>
              <w:pStyle w:val="Tabletext"/>
            </w:pPr>
            <w:r w:rsidRPr="007D2BCC">
              <w:t>September 2022</w:t>
            </w:r>
          </w:p>
        </w:tc>
        <w:tc>
          <w:tcPr>
            <w:tcW w:w="850" w:type="dxa"/>
            <w:tcBorders>
              <w:top w:val="single" w:sz="4" w:space="0" w:color="auto"/>
              <w:bottom w:val="single" w:sz="4" w:space="0" w:color="auto"/>
            </w:tcBorders>
          </w:tcPr>
          <w:p w14:paraId="20BF93F2" w14:textId="52AD3772" w:rsidR="00144208" w:rsidRPr="007D2BCC" w:rsidRDefault="00144208" w:rsidP="00144208">
            <w:pPr>
              <w:pStyle w:val="Tabletext"/>
            </w:pPr>
            <w:r w:rsidRPr="007D2BCC">
              <w:t>6.0</w:t>
            </w:r>
          </w:p>
        </w:tc>
        <w:tc>
          <w:tcPr>
            <w:tcW w:w="5670" w:type="dxa"/>
            <w:tcBorders>
              <w:top w:val="single" w:sz="4" w:space="0" w:color="auto"/>
              <w:bottom w:val="single" w:sz="4" w:space="0" w:color="auto"/>
            </w:tcBorders>
          </w:tcPr>
          <w:p w14:paraId="709B7175" w14:textId="0A1E2632" w:rsidR="00144208" w:rsidRPr="007D2BCC" w:rsidRDefault="00144208" w:rsidP="00144208">
            <w:pPr>
              <w:pStyle w:val="Tabletext"/>
            </w:pPr>
            <w:r w:rsidRPr="007D2BCC">
              <w:t xml:space="preserve">Updated for latest data release (wave 7, 2021). </w:t>
            </w:r>
          </w:p>
        </w:tc>
      </w:tr>
      <w:tr w:rsidR="00A04EC2" w:rsidRPr="003065B5" w14:paraId="0F21AE3B" w14:textId="77777777" w:rsidTr="00F369D1">
        <w:trPr>
          <w:cantSplit/>
        </w:trPr>
        <w:tc>
          <w:tcPr>
            <w:tcW w:w="1418" w:type="dxa"/>
            <w:tcBorders>
              <w:top w:val="single" w:sz="4" w:space="0" w:color="auto"/>
              <w:bottom w:val="single" w:sz="4" w:space="0" w:color="auto"/>
            </w:tcBorders>
          </w:tcPr>
          <w:p w14:paraId="4A855694" w14:textId="5A04884C" w:rsidR="00A04EC2" w:rsidRPr="000F3DBC" w:rsidRDefault="00A04EC2" w:rsidP="00A04EC2">
            <w:pPr>
              <w:pStyle w:val="Tabletext"/>
            </w:pPr>
            <w:r w:rsidRPr="000F3DBC">
              <w:t>December 2021</w:t>
            </w:r>
          </w:p>
        </w:tc>
        <w:tc>
          <w:tcPr>
            <w:tcW w:w="850" w:type="dxa"/>
            <w:tcBorders>
              <w:top w:val="single" w:sz="4" w:space="0" w:color="auto"/>
              <w:bottom w:val="single" w:sz="4" w:space="0" w:color="auto"/>
            </w:tcBorders>
          </w:tcPr>
          <w:p w14:paraId="7857405B" w14:textId="0DD95172" w:rsidR="00A04EC2" w:rsidRPr="000F3DBC" w:rsidRDefault="00A04EC2" w:rsidP="00A04EC2">
            <w:pPr>
              <w:pStyle w:val="Tabletext"/>
            </w:pPr>
            <w:r w:rsidRPr="000F3DBC">
              <w:t>5.1</w:t>
            </w:r>
          </w:p>
        </w:tc>
        <w:tc>
          <w:tcPr>
            <w:tcW w:w="5670" w:type="dxa"/>
            <w:tcBorders>
              <w:top w:val="single" w:sz="4" w:space="0" w:color="auto"/>
              <w:bottom w:val="single" w:sz="4" w:space="0" w:color="auto"/>
            </w:tcBorders>
          </w:tcPr>
          <w:p w14:paraId="464CE608" w14:textId="24974B4D" w:rsidR="00A04EC2" w:rsidRPr="000F3DBC" w:rsidRDefault="00A04EC2" w:rsidP="00A04EC2">
            <w:pPr>
              <w:pStyle w:val="Tabletext"/>
            </w:pPr>
            <w:r w:rsidRPr="000F3DBC">
              <w:t>Revised to include</w:t>
            </w:r>
            <w:r w:rsidR="002C3F1B" w:rsidRPr="000F3DBC">
              <w:t xml:space="preserve"> senior secondary linked data, </w:t>
            </w:r>
            <w:r w:rsidR="00C9475B" w:rsidRPr="000F3DBC">
              <w:t xml:space="preserve">and </w:t>
            </w:r>
            <w:r w:rsidRPr="000F3DBC">
              <w:t xml:space="preserve">updates to linked National VET Provider Collection </w:t>
            </w:r>
            <w:r w:rsidR="00C9475B" w:rsidRPr="000F3DBC">
              <w:t xml:space="preserve">and Higher Education Statistics </w:t>
            </w:r>
            <w:r w:rsidR="0084177E">
              <w:t xml:space="preserve">Collection </w:t>
            </w:r>
            <w:r w:rsidRPr="000F3DBC">
              <w:t xml:space="preserve">data. </w:t>
            </w:r>
            <w:r w:rsidR="00965FB6" w:rsidRPr="000F3DBC">
              <w:t>Minor edits to NAPLAN linkage consent and linkage tables (tables 7 and 8) to reflect corrections to value assignments on data file. Correction to sample sizes and response rates notes at table 2</w:t>
            </w:r>
            <w:r w:rsidR="009D4C6E">
              <w:t>4</w:t>
            </w:r>
            <w:r w:rsidR="00965FB6" w:rsidRPr="000F3DBC">
              <w:t>.</w:t>
            </w:r>
          </w:p>
        </w:tc>
      </w:tr>
      <w:tr w:rsidR="00A04EC2" w:rsidRPr="003065B5" w14:paraId="7FD7200A" w14:textId="77777777" w:rsidTr="00F369D1">
        <w:trPr>
          <w:cantSplit/>
        </w:trPr>
        <w:tc>
          <w:tcPr>
            <w:tcW w:w="1418" w:type="dxa"/>
            <w:tcBorders>
              <w:top w:val="single" w:sz="4" w:space="0" w:color="auto"/>
              <w:bottom w:val="single" w:sz="4" w:space="0" w:color="auto"/>
            </w:tcBorders>
          </w:tcPr>
          <w:p w14:paraId="236808C3" w14:textId="5E583EC0" w:rsidR="00A04EC2" w:rsidRPr="000474A6" w:rsidRDefault="00A04EC2" w:rsidP="00A04EC2">
            <w:pPr>
              <w:pStyle w:val="Tabletext"/>
            </w:pPr>
            <w:r w:rsidRPr="000474A6">
              <w:t>August 2021</w:t>
            </w:r>
          </w:p>
        </w:tc>
        <w:tc>
          <w:tcPr>
            <w:tcW w:w="850" w:type="dxa"/>
            <w:tcBorders>
              <w:top w:val="single" w:sz="4" w:space="0" w:color="auto"/>
              <w:bottom w:val="single" w:sz="4" w:space="0" w:color="auto"/>
            </w:tcBorders>
          </w:tcPr>
          <w:p w14:paraId="6924E300" w14:textId="21F942E2" w:rsidR="00A04EC2" w:rsidRPr="000474A6" w:rsidRDefault="00A04EC2" w:rsidP="00A04EC2">
            <w:pPr>
              <w:pStyle w:val="Tabletext"/>
            </w:pPr>
            <w:r w:rsidRPr="000474A6">
              <w:t>5.0</w:t>
            </w:r>
          </w:p>
        </w:tc>
        <w:tc>
          <w:tcPr>
            <w:tcW w:w="5670" w:type="dxa"/>
            <w:tcBorders>
              <w:top w:val="single" w:sz="4" w:space="0" w:color="auto"/>
              <w:bottom w:val="single" w:sz="4" w:space="0" w:color="auto"/>
            </w:tcBorders>
          </w:tcPr>
          <w:p w14:paraId="47255FC0" w14:textId="557B884D" w:rsidR="00A04EC2" w:rsidRPr="000474A6" w:rsidRDefault="00A04EC2" w:rsidP="00A04EC2">
            <w:pPr>
              <w:pStyle w:val="Tabletext"/>
            </w:pPr>
            <w:r w:rsidRPr="000474A6">
              <w:t xml:space="preserve">Updated for latest data release (wave 6, 2020). Updated information relating to use of the ANZSIC codeframe. </w:t>
            </w:r>
          </w:p>
        </w:tc>
      </w:tr>
      <w:tr w:rsidR="00A04EC2" w:rsidRPr="003065B5" w14:paraId="19DA94B4" w14:textId="77777777" w:rsidTr="00F369D1">
        <w:trPr>
          <w:cantSplit/>
        </w:trPr>
        <w:tc>
          <w:tcPr>
            <w:tcW w:w="1418" w:type="dxa"/>
            <w:tcBorders>
              <w:top w:val="single" w:sz="4" w:space="0" w:color="auto"/>
              <w:bottom w:val="single" w:sz="4" w:space="0" w:color="auto"/>
            </w:tcBorders>
          </w:tcPr>
          <w:p w14:paraId="7914CA75" w14:textId="6F43885D" w:rsidR="00A04EC2" w:rsidRPr="00581BCF" w:rsidRDefault="00A04EC2" w:rsidP="00A04EC2">
            <w:pPr>
              <w:pStyle w:val="Tabletext"/>
            </w:pPr>
            <w:r w:rsidRPr="00581BCF">
              <w:t>June 2021</w:t>
            </w:r>
          </w:p>
        </w:tc>
        <w:tc>
          <w:tcPr>
            <w:tcW w:w="850" w:type="dxa"/>
            <w:tcBorders>
              <w:top w:val="single" w:sz="4" w:space="0" w:color="auto"/>
              <w:bottom w:val="single" w:sz="4" w:space="0" w:color="auto"/>
            </w:tcBorders>
          </w:tcPr>
          <w:p w14:paraId="2DA7E8C2" w14:textId="7318DC58" w:rsidR="00A04EC2" w:rsidRPr="00581BCF" w:rsidRDefault="00A04EC2" w:rsidP="00A04EC2">
            <w:pPr>
              <w:pStyle w:val="Tabletext"/>
            </w:pPr>
            <w:r w:rsidRPr="00581BCF">
              <w:t>4.1</w:t>
            </w:r>
          </w:p>
        </w:tc>
        <w:tc>
          <w:tcPr>
            <w:tcW w:w="5670" w:type="dxa"/>
            <w:tcBorders>
              <w:top w:val="single" w:sz="4" w:space="0" w:color="auto"/>
              <w:bottom w:val="single" w:sz="4" w:space="0" w:color="auto"/>
            </w:tcBorders>
          </w:tcPr>
          <w:p w14:paraId="1D9936DE" w14:textId="324DC596" w:rsidR="00A04EC2" w:rsidRPr="00581BCF" w:rsidRDefault="00A04EC2" w:rsidP="00A04EC2">
            <w:pPr>
              <w:pStyle w:val="Tabletext"/>
            </w:pPr>
            <w:r w:rsidRPr="00581BCF">
              <w:t>Updates to incorporate revisions to linked NAPLAN data</w:t>
            </w:r>
            <w:r>
              <w:t>.</w:t>
            </w:r>
            <w:r w:rsidRPr="00581BCF">
              <w:rPr>
                <w:color w:val="FF0000"/>
              </w:rPr>
              <w:t xml:space="preserve"> </w:t>
            </w:r>
          </w:p>
        </w:tc>
      </w:tr>
      <w:tr w:rsidR="00A04EC2" w:rsidRPr="003065B5" w14:paraId="472A751F" w14:textId="77777777" w:rsidTr="00F369D1">
        <w:trPr>
          <w:cantSplit/>
        </w:trPr>
        <w:tc>
          <w:tcPr>
            <w:tcW w:w="1418" w:type="dxa"/>
            <w:tcBorders>
              <w:top w:val="single" w:sz="4" w:space="0" w:color="auto"/>
              <w:bottom w:val="single" w:sz="4" w:space="0" w:color="auto"/>
            </w:tcBorders>
          </w:tcPr>
          <w:p w14:paraId="161E9614" w14:textId="7CE74912" w:rsidR="00A04EC2" w:rsidRPr="006E781D" w:rsidRDefault="00A04EC2" w:rsidP="00A04EC2">
            <w:pPr>
              <w:pStyle w:val="Tabletext"/>
            </w:pPr>
            <w:r w:rsidRPr="006E781D">
              <w:t>December 2020</w:t>
            </w:r>
          </w:p>
        </w:tc>
        <w:tc>
          <w:tcPr>
            <w:tcW w:w="850" w:type="dxa"/>
            <w:tcBorders>
              <w:top w:val="single" w:sz="4" w:space="0" w:color="auto"/>
              <w:bottom w:val="single" w:sz="4" w:space="0" w:color="auto"/>
            </w:tcBorders>
          </w:tcPr>
          <w:p w14:paraId="2E70383C" w14:textId="3C42D759" w:rsidR="00A04EC2" w:rsidRPr="006E781D" w:rsidRDefault="00A04EC2" w:rsidP="00A04EC2">
            <w:pPr>
              <w:pStyle w:val="Tabletext"/>
            </w:pPr>
            <w:r w:rsidRPr="006E781D">
              <w:t>4.</w:t>
            </w:r>
            <w:r>
              <w:t>0</w:t>
            </w:r>
          </w:p>
        </w:tc>
        <w:tc>
          <w:tcPr>
            <w:tcW w:w="5670" w:type="dxa"/>
            <w:tcBorders>
              <w:top w:val="single" w:sz="4" w:space="0" w:color="auto"/>
              <w:bottom w:val="single" w:sz="4" w:space="0" w:color="auto"/>
            </w:tcBorders>
          </w:tcPr>
          <w:p w14:paraId="222A2DC4" w14:textId="7857EEB1" w:rsidR="00A04EC2" w:rsidRPr="006E781D" w:rsidRDefault="00A04EC2" w:rsidP="00A04EC2">
            <w:pPr>
              <w:pStyle w:val="Tabletext"/>
            </w:pPr>
            <w:r w:rsidRPr="006E781D">
              <w:t>Updated for latest data release (wave 5, 2019). Includes information about updates to existing and newly linked datasets.</w:t>
            </w:r>
          </w:p>
        </w:tc>
      </w:tr>
      <w:tr w:rsidR="00A04EC2" w:rsidRPr="003065B5" w14:paraId="520BBCE1" w14:textId="77777777" w:rsidTr="00F369D1">
        <w:trPr>
          <w:cantSplit/>
        </w:trPr>
        <w:tc>
          <w:tcPr>
            <w:tcW w:w="1418" w:type="dxa"/>
            <w:tcBorders>
              <w:top w:val="single" w:sz="4" w:space="0" w:color="auto"/>
              <w:bottom w:val="single" w:sz="4" w:space="0" w:color="auto"/>
            </w:tcBorders>
          </w:tcPr>
          <w:p w14:paraId="03A4C15F" w14:textId="343B7FE9" w:rsidR="00A04EC2" w:rsidRPr="006C34C6" w:rsidRDefault="00A04EC2" w:rsidP="00A04EC2">
            <w:pPr>
              <w:pStyle w:val="Tabletext"/>
            </w:pPr>
            <w:r w:rsidRPr="006C34C6">
              <w:t>March 2020</w:t>
            </w:r>
          </w:p>
        </w:tc>
        <w:tc>
          <w:tcPr>
            <w:tcW w:w="850" w:type="dxa"/>
            <w:tcBorders>
              <w:top w:val="single" w:sz="4" w:space="0" w:color="auto"/>
              <w:bottom w:val="single" w:sz="4" w:space="0" w:color="auto"/>
            </w:tcBorders>
          </w:tcPr>
          <w:p w14:paraId="629B0E1C" w14:textId="67A1A3C1" w:rsidR="00A04EC2" w:rsidRPr="006C34C6" w:rsidRDefault="00A04EC2" w:rsidP="00A04EC2">
            <w:pPr>
              <w:pStyle w:val="Tabletext"/>
            </w:pPr>
            <w:r w:rsidRPr="006C34C6">
              <w:t>3.1</w:t>
            </w:r>
          </w:p>
        </w:tc>
        <w:tc>
          <w:tcPr>
            <w:tcW w:w="5670" w:type="dxa"/>
            <w:tcBorders>
              <w:top w:val="single" w:sz="4" w:space="0" w:color="auto"/>
              <w:bottom w:val="single" w:sz="4" w:space="0" w:color="auto"/>
            </w:tcBorders>
          </w:tcPr>
          <w:p w14:paraId="717935A4" w14:textId="504DE438" w:rsidR="00A04EC2" w:rsidRPr="006C34C6" w:rsidRDefault="00A04EC2" w:rsidP="00A04EC2">
            <w:pPr>
              <w:pStyle w:val="Tabletext"/>
            </w:pPr>
            <w:r w:rsidRPr="006C34C6">
              <w:t xml:space="preserve">Added information regarding a break in the time series between 2010 and 2011 for the National Assessment Program – Literacy and Numeracy (NAPLAN) writing task. </w:t>
            </w:r>
          </w:p>
        </w:tc>
      </w:tr>
      <w:tr w:rsidR="00A04EC2" w:rsidRPr="003065B5" w14:paraId="10126C10" w14:textId="77777777" w:rsidTr="00F369D1">
        <w:trPr>
          <w:cantSplit/>
        </w:trPr>
        <w:tc>
          <w:tcPr>
            <w:tcW w:w="1418" w:type="dxa"/>
            <w:tcBorders>
              <w:top w:val="single" w:sz="4" w:space="0" w:color="auto"/>
              <w:bottom w:val="single" w:sz="4" w:space="0" w:color="auto"/>
            </w:tcBorders>
          </w:tcPr>
          <w:p w14:paraId="1CCF31C2" w14:textId="799E243F" w:rsidR="00A04EC2" w:rsidRPr="009A465B" w:rsidRDefault="00A04EC2" w:rsidP="00A04EC2">
            <w:pPr>
              <w:pStyle w:val="Tabletext"/>
            </w:pPr>
            <w:r w:rsidRPr="009A465B">
              <w:t>December 2019</w:t>
            </w:r>
          </w:p>
        </w:tc>
        <w:tc>
          <w:tcPr>
            <w:tcW w:w="850" w:type="dxa"/>
            <w:tcBorders>
              <w:top w:val="single" w:sz="4" w:space="0" w:color="auto"/>
              <w:bottom w:val="single" w:sz="4" w:space="0" w:color="auto"/>
            </w:tcBorders>
          </w:tcPr>
          <w:p w14:paraId="53B4907B" w14:textId="1012CE00" w:rsidR="00A04EC2" w:rsidRPr="009A465B" w:rsidRDefault="00A04EC2" w:rsidP="00A04EC2">
            <w:pPr>
              <w:pStyle w:val="Tabletext"/>
            </w:pPr>
            <w:r w:rsidRPr="009A465B">
              <w:t>3.0</w:t>
            </w:r>
          </w:p>
        </w:tc>
        <w:tc>
          <w:tcPr>
            <w:tcW w:w="5670" w:type="dxa"/>
            <w:tcBorders>
              <w:top w:val="single" w:sz="4" w:space="0" w:color="auto"/>
              <w:bottom w:val="single" w:sz="4" w:space="0" w:color="auto"/>
            </w:tcBorders>
          </w:tcPr>
          <w:p w14:paraId="51179094" w14:textId="4B033564" w:rsidR="00A04EC2" w:rsidRPr="009A465B" w:rsidRDefault="00A04EC2" w:rsidP="00A04EC2">
            <w:pPr>
              <w:pStyle w:val="Tabletext"/>
            </w:pPr>
            <w:r w:rsidRPr="009A465B">
              <w:t xml:space="preserve">Updated for latest data release (wave 4, 2018). Includes information regarding the linked datasets. </w:t>
            </w:r>
          </w:p>
        </w:tc>
      </w:tr>
      <w:tr w:rsidR="00A04EC2" w:rsidRPr="003065B5" w14:paraId="4CBEC02C" w14:textId="77777777" w:rsidTr="00F369D1">
        <w:trPr>
          <w:cantSplit/>
        </w:trPr>
        <w:tc>
          <w:tcPr>
            <w:tcW w:w="1418" w:type="dxa"/>
            <w:tcBorders>
              <w:top w:val="single" w:sz="4" w:space="0" w:color="auto"/>
              <w:bottom w:val="single" w:sz="4" w:space="0" w:color="auto"/>
            </w:tcBorders>
          </w:tcPr>
          <w:p w14:paraId="1B28E825" w14:textId="77777777" w:rsidR="00A04EC2" w:rsidRDefault="00A04EC2" w:rsidP="00A04EC2">
            <w:pPr>
              <w:pStyle w:val="Tabletext"/>
            </w:pPr>
            <w:r>
              <w:t>March 2019</w:t>
            </w:r>
          </w:p>
        </w:tc>
        <w:tc>
          <w:tcPr>
            <w:tcW w:w="850" w:type="dxa"/>
            <w:tcBorders>
              <w:top w:val="single" w:sz="4" w:space="0" w:color="auto"/>
              <w:bottom w:val="single" w:sz="4" w:space="0" w:color="auto"/>
            </w:tcBorders>
          </w:tcPr>
          <w:p w14:paraId="0B5E90A9" w14:textId="77777777" w:rsidR="00A04EC2" w:rsidRPr="0083319F" w:rsidRDefault="00A04EC2" w:rsidP="00A04EC2">
            <w:pPr>
              <w:pStyle w:val="Tabletext"/>
            </w:pPr>
            <w:r>
              <w:t>2.0</w:t>
            </w:r>
          </w:p>
        </w:tc>
        <w:tc>
          <w:tcPr>
            <w:tcW w:w="5670" w:type="dxa"/>
            <w:tcBorders>
              <w:top w:val="single" w:sz="4" w:space="0" w:color="auto"/>
              <w:bottom w:val="single" w:sz="4" w:space="0" w:color="auto"/>
            </w:tcBorders>
          </w:tcPr>
          <w:p w14:paraId="45E0663B" w14:textId="6D724CFC" w:rsidR="00A04EC2" w:rsidRPr="006E44D8" w:rsidRDefault="00A04EC2" w:rsidP="00A04EC2">
            <w:pPr>
              <w:pStyle w:val="Tabletext"/>
              <w:rPr>
                <w:highlight w:val="yellow"/>
              </w:rPr>
            </w:pPr>
            <w:r w:rsidRPr="00D469B6">
              <w:t>Updated for latest data release (wave 3, 2017). Includes information regarding the wave 3 (2017) top-up sample.</w:t>
            </w:r>
          </w:p>
        </w:tc>
      </w:tr>
      <w:tr w:rsidR="00A04EC2" w:rsidRPr="003065B5" w14:paraId="724DB945" w14:textId="77777777" w:rsidTr="00F369D1">
        <w:trPr>
          <w:cantSplit/>
        </w:trPr>
        <w:tc>
          <w:tcPr>
            <w:tcW w:w="1418" w:type="dxa"/>
            <w:tcBorders>
              <w:top w:val="single" w:sz="4" w:space="0" w:color="auto"/>
              <w:bottom w:val="single" w:sz="4" w:space="0" w:color="auto"/>
            </w:tcBorders>
          </w:tcPr>
          <w:p w14:paraId="4CDF308D" w14:textId="77777777" w:rsidR="00A04EC2" w:rsidRPr="0083319F" w:rsidRDefault="00A04EC2" w:rsidP="00A04EC2">
            <w:pPr>
              <w:pStyle w:val="Tabletext"/>
            </w:pPr>
            <w:r>
              <w:t>December 2017</w:t>
            </w:r>
          </w:p>
        </w:tc>
        <w:tc>
          <w:tcPr>
            <w:tcW w:w="850" w:type="dxa"/>
            <w:tcBorders>
              <w:top w:val="single" w:sz="4" w:space="0" w:color="auto"/>
              <w:bottom w:val="single" w:sz="4" w:space="0" w:color="auto"/>
            </w:tcBorders>
          </w:tcPr>
          <w:p w14:paraId="29565F86" w14:textId="77777777" w:rsidR="00A04EC2" w:rsidRPr="0083319F" w:rsidRDefault="00A04EC2" w:rsidP="00A04EC2">
            <w:pPr>
              <w:pStyle w:val="Tabletext"/>
            </w:pPr>
            <w:r w:rsidRPr="0083319F">
              <w:t>1.0</w:t>
            </w:r>
          </w:p>
        </w:tc>
        <w:tc>
          <w:tcPr>
            <w:tcW w:w="5670" w:type="dxa"/>
            <w:tcBorders>
              <w:top w:val="single" w:sz="4" w:space="0" w:color="auto"/>
              <w:bottom w:val="single" w:sz="4" w:space="0" w:color="auto"/>
            </w:tcBorders>
          </w:tcPr>
          <w:p w14:paraId="719B6A66" w14:textId="77777777" w:rsidR="00A04EC2" w:rsidRPr="0083319F" w:rsidRDefault="00A04EC2" w:rsidP="00A04EC2">
            <w:pPr>
              <w:pStyle w:val="Tabletext"/>
            </w:pPr>
            <w:r w:rsidRPr="0083319F">
              <w:t>Original version of user guide.</w:t>
            </w:r>
            <w:r>
              <w:t xml:space="preserve"> Includes information for the first two survey waves: wave 1 (PISA 2015) and wave 2 (2016).</w:t>
            </w:r>
          </w:p>
        </w:tc>
      </w:tr>
    </w:tbl>
    <w:p w14:paraId="2AC993C3" w14:textId="77777777" w:rsidR="002F0A3C" w:rsidRPr="002078C0" w:rsidRDefault="002F0A3C" w:rsidP="002F0A3C">
      <w:pPr>
        <w:pStyle w:val="Text"/>
      </w:pPr>
    </w:p>
    <w:p w14:paraId="123677E2" w14:textId="77777777" w:rsidR="00BE6B68" w:rsidRPr="009420E9" w:rsidRDefault="00BE6B68" w:rsidP="009420E9"/>
    <w:p w14:paraId="4EA1DCFC" w14:textId="77777777" w:rsidR="00BE6B68" w:rsidRPr="00BE6B68" w:rsidRDefault="00BE6B68" w:rsidP="00BE6B68">
      <w:pPr>
        <w:pStyle w:val="Text"/>
      </w:pPr>
    </w:p>
    <w:p w14:paraId="32A79F1E" w14:textId="77777777" w:rsidR="00BE6B68" w:rsidRPr="00BE6B68" w:rsidRDefault="00BE6B68" w:rsidP="00BE6B68">
      <w:pPr>
        <w:pStyle w:val="Text"/>
      </w:pPr>
    </w:p>
    <w:p w14:paraId="63900721" w14:textId="77777777" w:rsidR="00BE6B68" w:rsidRPr="00BE6B68" w:rsidRDefault="00BE6B68" w:rsidP="00BE6B68">
      <w:pPr>
        <w:pStyle w:val="Text"/>
      </w:pPr>
    </w:p>
    <w:p w14:paraId="276E76E6" w14:textId="77777777" w:rsidR="00BE6B68" w:rsidRPr="00BE6B68" w:rsidRDefault="00BE6B68" w:rsidP="00BE6B68">
      <w:pPr>
        <w:pStyle w:val="Text"/>
      </w:pPr>
    </w:p>
    <w:p w14:paraId="53D41D56" w14:textId="77777777" w:rsidR="00BE6B68" w:rsidRPr="00BE6B68" w:rsidRDefault="00BE6B68" w:rsidP="00BE6B68">
      <w:pPr>
        <w:pStyle w:val="Text"/>
      </w:pPr>
    </w:p>
    <w:p w14:paraId="0B764689" w14:textId="77777777" w:rsidR="00BE6B68" w:rsidRPr="00BE6B68" w:rsidRDefault="00BE6B68" w:rsidP="00BE6B68">
      <w:pPr>
        <w:pStyle w:val="Text"/>
        <w:tabs>
          <w:tab w:val="left" w:pos="2151"/>
        </w:tabs>
      </w:pPr>
      <w:r>
        <w:tab/>
      </w:r>
    </w:p>
    <w:p w14:paraId="537CA486" w14:textId="77777777" w:rsidR="00BE6B68" w:rsidRDefault="00BE6B68" w:rsidP="00BE6B68">
      <w:pPr>
        <w:pStyle w:val="Text"/>
      </w:pPr>
    </w:p>
    <w:p w14:paraId="6FC08FB4" w14:textId="77777777" w:rsidR="002F0A3C" w:rsidRPr="00BE6B68" w:rsidRDefault="002F0A3C" w:rsidP="00BE6B68">
      <w:pPr>
        <w:pStyle w:val="Text"/>
        <w:sectPr w:rsidR="002F0A3C" w:rsidRPr="00BE6B68" w:rsidSect="00BE6B68">
          <w:footerReference w:type="even" r:id="rId16"/>
          <w:footerReference w:type="default" r:id="rId17"/>
          <w:pgSz w:w="11906" w:h="16838" w:code="9"/>
          <w:pgMar w:top="1276" w:right="1701" w:bottom="1276" w:left="1418" w:header="709" w:footer="556" w:gutter="0"/>
          <w:cols w:space="708"/>
          <w:docGrid w:linePitch="360"/>
        </w:sectPr>
      </w:pPr>
    </w:p>
    <w:p w14:paraId="4955E33A" w14:textId="77777777" w:rsidR="002F0A3C" w:rsidRPr="0044304F" w:rsidRDefault="002F0A3C" w:rsidP="00FB2414">
      <w:pPr>
        <w:pStyle w:val="Contents"/>
        <w:spacing w:after="340"/>
      </w:pPr>
      <w:bookmarkStart w:id="60" w:name="_Toc97353633"/>
      <w:bookmarkStart w:id="61" w:name="_Toc249416443"/>
      <w:bookmarkStart w:id="62" w:name="_Toc250627989"/>
      <w:bookmarkStart w:id="63" w:name="_Toc250628047"/>
      <w:bookmarkStart w:id="64" w:name="_Toc250628105"/>
      <w:bookmarkStart w:id="65" w:name="_Toc250628219"/>
      <w:bookmarkStart w:id="66" w:name="_Toc250980947"/>
      <w:bookmarkStart w:id="67" w:name="_Toc250981004"/>
      <w:bookmarkStart w:id="68" w:name="_Toc251062032"/>
      <w:bookmarkStart w:id="69" w:name="_Toc251657971"/>
      <w:bookmarkStart w:id="70" w:name="_Toc251658091"/>
      <w:bookmarkStart w:id="71" w:name="_Toc259017472"/>
      <w:bookmarkStart w:id="72" w:name="_Toc263680851"/>
      <w:bookmarkStart w:id="73" w:name="_Toc264379879"/>
      <w:bookmarkStart w:id="74" w:name="_Toc264541528"/>
      <w:bookmarkStart w:id="75" w:name="_Toc264621528"/>
      <w:bookmarkStart w:id="76" w:name="_Toc269474285"/>
      <w:bookmarkStart w:id="77" w:name="_Toc289324819"/>
      <w:bookmarkStart w:id="78" w:name="_Toc289327497"/>
      <w:bookmarkStart w:id="79" w:name="_Toc290024168"/>
      <w:r w:rsidRPr="0044304F">
        <w:lastRenderedPageBreak/>
        <w:t>Contents</w:t>
      </w:r>
      <w:bookmarkEnd w:id="30"/>
      <w:bookmarkEnd w:id="31"/>
      <w:bookmarkEnd w:id="32"/>
      <w:bookmarkEnd w:id="33"/>
      <w:bookmarkEnd w:id="34"/>
      <w:bookmarkEnd w:id="35"/>
      <w:bookmarkEnd w:id="36"/>
      <w:bookmarkEnd w:id="37"/>
      <w:bookmarkEnd w:id="38"/>
      <w:bookmarkEnd w:id="39"/>
      <w:bookmarkEnd w:id="40"/>
      <w:bookmarkEnd w:id="41"/>
      <w:bookmarkEnd w:id="42"/>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bookmarkStart w:id="80" w:name="_Toc335646326"/>
    <w:p w14:paraId="3C09071A" w14:textId="3D43E6EF" w:rsidR="004F7DDC" w:rsidRDefault="00AF1199"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r>
        <w:fldChar w:fldCharType="begin"/>
      </w:r>
      <w:r w:rsidR="0075477D">
        <w:instrText xml:space="preserve"> TOC \o "1-2" \h \z \u </w:instrText>
      </w:r>
      <w:r>
        <w:fldChar w:fldCharType="separate"/>
      </w:r>
      <w:hyperlink w:anchor="_Toc89693125" w:history="1">
        <w:r w:rsidR="004F7DDC" w:rsidRPr="008665DC">
          <w:rPr>
            <w:rStyle w:val="Hyperlink"/>
          </w:rPr>
          <w:t>User guide updates</w:t>
        </w:r>
        <w:r w:rsidR="004F7DDC">
          <w:rPr>
            <w:webHidden/>
          </w:rPr>
          <w:tab/>
        </w:r>
        <w:r w:rsidR="004F7DDC">
          <w:rPr>
            <w:webHidden/>
          </w:rPr>
          <w:fldChar w:fldCharType="begin"/>
        </w:r>
        <w:r w:rsidR="004F7DDC">
          <w:rPr>
            <w:webHidden/>
          </w:rPr>
          <w:instrText xml:space="preserve"> PAGEREF _Toc89693125 \h </w:instrText>
        </w:r>
        <w:r w:rsidR="004F7DDC">
          <w:rPr>
            <w:webHidden/>
          </w:rPr>
        </w:r>
        <w:r w:rsidR="004F7DDC">
          <w:rPr>
            <w:webHidden/>
          </w:rPr>
          <w:fldChar w:fldCharType="separate"/>
        </w:r>
        <w:r w:rsidR="000D36B4">
          <w:rPr>
            <w:webHidden/>
          </w:rPr>
          <w:t>3</w:t>
        </w:r>
        <w:r w:rsidR="004F7DDC">
          <w:rPr>
            <w:webHidden/>
          </w:rPr>
          <w:fldChar w:fldCharType="end"/>
        </w:r>
      </w:hyperlink>
    </w:p>
    <w:p w14:paraId="41623A40" w14:textId="387547EB"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26" w:history="1">
        <w:r w:rsidR="004F7DDC" w:rsidRPr="008665DC">
          <w:rPr>
            <w:rStyle w:val="Hyperlink"/>
          </w:rPr>
          <w:t>Tables and figures</w:t>
        </w:r>
        <w:r w:rsidR="004F7DDC">
          <w:rPr>
            <w:webHidden/>
          </w:rPr>
          <w:tab/>
        </w:r>
        <w:r w:rsidR="004F7DDC">
          <w:rPr>
            <w:webHidden/>
          </w:rPr>
          <w:fldChar w:fldCharType="begin"/>
        </w:r>
        <w:r w:rsidR="004F7DDC">
          <w:rPr>
            <w:webHidden/>
          </w:rPr>
          <w:instrText xml:space="preserve"> PAGEREF _Toc89693126 \h </w:instrText>
        </w:r>
        <w:r w:rsidR="004F7DDC">
          <w:rPr>
            <w:webHidden/>
          </w:rPr>
        </w:r>
        <w:r w:rsidR="004F7DDC">
          <w:rPr>
            <w:webHidden/>
          </w:rPr>
          <w:fldChar w:fldCharType="separate"/>
        </w:r>
        <w:r w:rsidR="000D36B4">
          <w:rPr>
            <w:webHidden/>
          </w:rPr>
          <w:t>6</w:t>
        </w:r>
        <w:r w:rsidR="004F7DDC">
          <w:rPr>
            <w:webHidden/>
          </w:rPr>
          <w:fldChar w:fldCharType="end"/>
        </w:r>
      </w:hyperlink>
    </w:p>
    <w:p w14:paraId="70617FDD" w14:textId="173396A1" w:rsidR="004F7DDC" w:rsidRDefault="007C050E"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hyperlink w:anchor="_Toc89693127" w:history="1">
        <w:r w:rsidR="004F7DDC" w:rsidRPr="008665DC">
          <w:rPr>
            <w:rStyle w:val="Hyperlink"/>
          </w:rPr>
          <w:t>Tables</w:t>
        </w:r>
        <w:r w:rsidR="004F7DDC">
          <w:rPr>
            <w:webHidden/>
          </w:rPr>
          <w:tab/>
        </w:r>
        <w:r w:rsidR="004F7DDC">
          <w:rPr>
            <w:webHidden/>
          </w:rPr>
          <w:fldChar w:fldCharType="begin"/>
        </w:r>
        <w:r w:rsidR="004F7DDC">
          <w:rPr>
            <w:webHidden/>
          </w:rPr>
          <w:instrText xml:space="preserve"> PAGEREF _Toc89693127 \h </w:instrText>
        </w:r>
        <w:r w:rsidR="004F7DDC">
          <w:rPr>
            <w:webHidden/>
          </w:rPr>
        </w:r>
        <w:r w:rsidR="004F7DDC">
          <w:rPr>
            <w:webHidden/>
          </w:rPr>
          <w:fldChar w:fldCharType="separate"/>
        </w:r>
        <w:r w:rsidR="000D36B4">
          <w:rPr>
            <w:webHidden/>
          </w:rPr>
          <w:t>6</w:t>
        </w:r>
        <w:r w:rsidR="004F7DDC">
          <w:rPr>
            <w:webHidden/>
          </w:rPr>
          <w:fldChar w:fldCharType="end"/>
        </w:r>
      </w:hyperlink>
    </w:p>
    <w:p w14:paraId="67734096" w14:textId="40858A46" w:rsidR="004F7DDC" w:rsidRDefault="007C050E"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hyperlink w:anchor="_Toc89693128" w:history="1">
        <w:r w:rsidR="004F7DDC" w:rsidRPr="008665DC">
          <w:rPr>
            <w:rStyle w:val="Hyperlink"/>
          </w:rPr>
          <w:t>Figures</w:t>
        </w:r>
        <w:r w:rsidR="004F7DDC">
          <w:rPr>
            <w:webHidden/>
          </w:rPr>
          <w:tab/>
        </w:r>
        <w:r w:rsidR="004F7DDC">
          <w:rPr>
            <w:webHidden/>
          </w:rPr>
          <w:fldChar w:fldCharType="begin"/>
        </w:r>
        <w:r w:rsidR="004F7DDC">
          <w:rPr>
            <w:webHidden/>
          </w:rPr>
          <w:instrText xml:space="preserve"> PAGEREF _Toc89693128 \h </w:instrText>
        </w:r>
        <w:r w:rsidR="004F7DDC">
          <w:rPr>
            <w:webHidden/>
          </w:rPr>
        </w:r>
        <w:r w:rsidR="004F7DDC">
          <w:rPr>
            <w:webHidden/>
          </w:rPr>
          <w:fldChar w:fldCharType="separate"/>
        </w:r>
        <w:r w:rsidR="000D36B4">
          <w:rPr>
            <w:webHidden/>
          </w:rPr>
          <w:t>7</w:t>
        </w:r>
        <w:r w:rsidR="004F7DDC">
          <w:rPr>
            <w:webHidden/>
          </w:rPr>
          <w:fldChar w:fldCharType="end"/>
        </w:r>
      </w:hyperlink>
    </w:p>
    <w:p w14:paraId="4B81ABB5" w14:textId="636171BA"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29" w:history="1">
        <w:r w:rsidR="004F7DDC" w:rsidRPr="008665DC">
          <w:rPr>
            <w:rStyle w:val="Hyperlink"/>
          </w:rPr>
          <w:t>Background</w:t>
        </w:r>
        <w:r w:rsidR="004F7DDC">
          <w:rPr>
            <w:webHidden/>
          </w:rPr>
          <w:tab/>
        </w:r>
        <w:r w:rsidR="004F7DDC">
          <w:rPr>
            <w:webHidden/>
          </w:rPr>
          <w:fldChar w:fldCharType="begin"/>
        </w:r>
        <w:r w:rsidR="004F7DDC">
          <w:rPr>
            <w:webHidden/>
          </w:rPr>
          <w:instrText xml:space="preserve"> PAGEREF _Toc89693129 \h </w:instrText>
        </w:r>
        <w:r w:rsidR="004F7DDC">
          <w:rPr>
            <w:webHidden/>
          </w:rPr>
        </w:r>
        <w:r w:rsidR="004F7DDC">
          <w:rPr>
            <w:webHidden/>
          </w:rPr>
          <w:fldChar w:fldCharType="separate"/>
        </w:r>
        <w:r w:rsidR="000D36B4">
          <w:rPr>
            <w:webHidden/>
          </w:rPr>
          <w:t>8</w:t>
        </w:r>
        <w:r w:rsidR="004F7DDC">
          <w:rPr>
            <w:webHidden/>
          </w:rPr>
          <w:fldChar w:fldCharType="end"/>
        </w:r>
      </w:hyperlink>
    </w:p>
    <w:p w14:paraId="48A52A33" w14:textId="3BCE6138"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30" w:history="1">
        <w:r w:rsidR="004F7DDC" w:rsidRPr="008665DC">
          <w:rPr>
            <w:rStyle w:val="Hyperlink"/>
          </w:rPr>
          <w:t>Using this guide</w:t>
        </w:r>
        <w:r w:rsidR="004F7DDC">
          <w:rPr>
            <w:webHidden/>
          </w:rPr>
          <w:tab/>
        </w:r>
        <w:r w:rsidR="004F7DDC">
          <w:rPr>
            <w:webHidden/>
          </w:rPr>
          <w:fldChar w:fldCharType="begin"/>
        </w:r>
        <w:r w:rsidR="004F7DDC">
          <w:rPr>
            <w:webHidden/>
          </w:rPr>
          <w:instrText xml:space="preserve"> PAGEREF _Toc89693130 \h </w:instrText>
        </w:r>
        <w:r w:rsidR="004F7DDC">
          <w:rPr>
            <w:webHidden/>
          </w:rPr>
        </w:r>
        <w:r w:rsidR="004F7DDC">
          <w:rPr>
            <w:webHidden/>
          </w:rPr>
          <w:fldChar w:fldCharType="separate"/>
        </w:r>
        <w:r w:rsidR="000D36B4">
          <w:rPr>
            <w:webHidden/>
          </w:rPr>
          <w:t>9</w:t>
        </w:r>
        <w:r w:rsidR="004F7DDC">
          <w:rPr>
            <w:webHidden/>
          </w:rPr>
          <w:fldChar w:fldCharType="end"/>
        </w:r>
      </w:hyperlink>
    </w:p>
    <w:p w14:paraId="0350D281" w14:textId="26E87FAF"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31" w:history="1">
        <w:r w:rsidR="004F7DDC" w:rsidRPr="008665DC">
          <w:rPr>
            <w:rStyle w:val="Hyperlink"/>
          </w:rPr>
          <w:t>The Y15 cohort</w:t>
        </w:r>
        <w:r w:rsidR="004F7DDC">
          <w:rPr>
            <w:webHidden/>
          </w:rPr>
          <w:tab/>
        </w:r>
        <w:r w:rsidR="004F7DDC">
          <w:rPr>
            <w:webHidden/>
          </w:rPr>
          <w:fldChar w:fldCharType="begin"/>
        </w:r>
        <w:r w:rsidR="004F7DDC">
          <w:rPr>
            <w:webHidden/>
          </w:rPr>
          <w:instrText xml:space="preserve"> PAGEREF _Toc89693131 \h </w:instrText>
        </w:r>
        <w:r w:rsidR="004F7DDC">
          <w:rPr>
            <w:webHidden/>
          </w:rPr>
        </w:r>
        <w:r w:rsidR="004F7DDC">
          <w:rPr>
            <w:webHidden/>
          </w:rPr>
          <w:fldChar w:fldCharType="separate"/>
        </w:r>
        <w:r w:rsidR="000D36B4">
          <w:rPr>
            <w:webHidden/>
          </w:rPr>
          <w:t>10</w:t>
        </w:r>
        <w:r w:rsidR="004F7DDC">
          <w:rPr>
            <w:webHidden/>
          </w:rPr>
          <w:fldChar w:fldCharType="end"/>
        </w:r>
      </w:hyperlink>
    </w:p>
    <w:p w14:paraId="4EA84886" w14:textId="677A7188"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32" w:history="1">
        <w:r w:rsidR="004F7DDC" w:rsidRPr="008665DC">
          <w:rPr>
            <w:rStyle w:val="Hyperlink"/>
          </w:rPr>
          <w:t>Accessing the data</w:t>
        </w:r>
        <w:r w:rsidR="004F7DDC">
          <w:rPr>
            <w:webHidden/>
          </w:rPr>
          <w:tab/>
        </w:r>
        <w:r w:rsidR="004F7DDC">
          <w:rPr>
            <w:webHidden/>
          </w:rPr>
          <w:fldChar w:fldCharType="begin"/>
        </w:r>
        <w:r w:rsidR="004F7DDC">
          <w:rPr>
            <w:webHidden/>
          </w:rPr>
          <w:instrText xml:space="preserve"> PAGEREF _Toc89693132 \h </w:instrText>
        </w:r>
        <w:r w:rsidR="004F7DDC">
          <w:rPr>
            <w:webHidden/>
          </w:rPr>
        </w:r>
        <w:r w:rsidR="004F7DDC">
          <w:rPr>
            <w:webHidden/>
          </w:rPr>
          <w:fldChar w:fldCharType="separate"/>
        </w:r>
        <w:r w:rsidR="000D36B4">
          <w:rPr>
            <w:webHidden/>
          </w:rPr>
          <w:t>12</w:t>
        </w:r>
        <w:r w:rsidR="004F7DDC">
          <w:rPr>
            <w:webHidden/>
          </w:rPr>
          <w:fldChar w:fldCharType="end"/>
        </w:r>
      </w:hyperlink>
    </w:p>
    <w:p w14:paraId="28F31639" w14:textId="737293F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3" w:history="1">
        <w:r w:rsidR="004F7DDC" w:rsidRPr="008665DC">
          <w:rPr>
            <w:rStyle w:val="Hyperlink"/>
          </w:rPr>
          <w:t>Subscribe</w:t>
        </w:r>
        <w:r w:rsidR="004F7DDC">
          <w:rPr>
            <w:webHidden/>
          </w:rPr>
          <w:tab/>
        </w:r>
        <w:r w:rsidR="004F7DDC">
          <w:rPr>
            <w:webHidden/>
          </w:rPr>
          <w:fldChar w:fldCharType="begin"/>
        </w:r>
        <w:r w:rsidR="004F7DDC">
          <w:rPr>
            <w:webHidden/>
          </w:rPr>
          <w:instrText xml:space="preserve"> PAGEREF _Toc89693133 \h </w:instrText>
        </w:r>
        <w:r w:rsidR="004F7DDC">
          <w:rPr>
            <w:webHidden/>
          </w:rPr>
        </w:r>
        <w:r w:rsidR="004F7DDC">
          <w:rPr>
            <w:webHidden/>
          </w:rPr>
          <w:fldChar w:fldCharType="separate"/>
        </w:r>
        <w:r w:rsidR="000D36B4">
          <w:rPr>
            <w:webHidden/>
          </w:rPr>
          <w:t>12</w:t>
        </w:r>
        <w:r w:rsidR="004F7DDC">
          <w:rPr>
            <w:webHidden/>
          </w:rPr>
          <w:fldChar w:fldCharType="end"/>
        </w:r>
      </w:hyperlink>
    </w:p>
    <w:p w14:paraId="10A85583" w14:textId="130CF6B4"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4" w:history="1">
        <w:r w:rsidR="004F7DDC" w:rsidRPr="008665DC">
          <w:rPr>
            <w:rStyle w:val="Hyperlink"/>
          </w:rPr>
          <w:t>Unit record files</w:t>
        </w:r>
        <w:r w:rsidR="004F7DDC">
          <w:rPr>
            <w:webHidden/>
          </w:rPr>
          <w:tab/>
        </w:r>
        <w:r w:rsidR="004F7DDC">
          <w:rPr>
            <w:webHidden/>
          </w:rPr>
          <w:fldChar w:fldCharType="begin"/>
        </w:r>
        <w:r w:rsidR="004F7DDC">
          <w:rPr>
            <w:webHidden/>
          </w:rPr>
          <w:instrText xml:space="preserve"> PAGEREF _Toc89693134 \h </w:instrText>
        </w:r>
        <w:r w:rsidR="004F7DDC">
          <w:rPr>
            <w:webHidden/>
          </w:rPr>
        </w:r>
        <w:r w:rsidR="004F7DDC">
          <w:rPr>
            <w:webHidden/>
          </w:rPr>
          <w:fldChar w:fldCharType="separate"/>
        </w:r>
        <w:r w:rsidR="000D36B4">
          <w:rPr>
            <w:webHidden/>
          </w:rPr>
          <w:t>12</w:t>
        </w:r>
        <w:r w:rsidR="004F7DDC">
          <w:rPr>
            <w:webHidden/>
          </w:rPr>
          <w:fldChar w:fldCharType="end"/>
        </w:r>
      </w:hyperlink>
    </w:p>
    <w:p w14:paraId="24E53D09" w14:textId="1B1857BA"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5" w:history="1">
        <w:r w:rsidR="004F7DDC" w:rsidRPr="008665DC">
          <w:rPr>
            <w:rStyle w:val="Hyperlink"/>
          </w:rPr>
          <w:t>LSAY QuickStats</w:t>
        </w:r>
        <w:r w:rsidR="004F7DDC">
          <w:rPr>
            <w:webHidden/>
          </w:rPr>
          <w:tab/>
        </w:r>
        <w:r w:rsidR="004F7DDC">
          <w:rPr>
            <w:webHidden/>
          </w:rPr>
          <w:fldChar w:fldCharType="begin"/>
        </w:r>
        <w:r w:rsidR="004F7DDC">
          <w:rPr>
            <w:webHidden/>
          </w:rPr>
          <w:instrText xml:space="preserve"> PAGEREF _Toc89693135 \h </w:instrText>
        </w:r>
        <w:r w:rsidR="004F7DDC">
          <w:rPr>
            <w:webHidden/>
          </w:rPr>
        </w:r>
        <w:r w:rsidR="004F7DDC">
          <w:rPr>
            <w:webHidden/>
          </w:rPr>
          <w:fldChar w:fldCharType="separate"/>
        </w:r>
        <w:r w:rsidR="000D36B4">
          <w:rPr>
            <w:webHidden/>
          </w:rPr>
          <w:t>15</w:t>
        </w:r>
        <w:r w:rsidR="004F7DDC">
          <w:rPr>
            <w:webHidden/>
          </w:rPr>
          <w:fldChar w:fldCharType="end"/>
        </w:r>
      </w:hyperlink>
    </w:p>
    <w:p w14:paraId="09634FD3" w14:textId="3FADDB04"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6" w:history="1">
        <w:r w:rsidR="004F7DDC" w:rsidRPr="008665DC">
          <w:rPr>
            <w:rStyle w:val="Hyperlink"/>
          </w:rPr>
          <w:t>Pivot tables</w:t>
        </w:r>
        <w:r w:rsidR="004F7DDC">
          <w:rPr>
            <w:webHidden/>
          </w:rPr>
          <w:tab/>
        </w:r>
        <w:r w:rsidR="004F7DDC">
          <w:rPr>
            <w:webHidden/>
          </w:rPr>
          <w:fldChar w:fldCharType="begin"/>
        </w:r>
        <w:r w:rsidR="004F7DDC">
          <w:rPr>
            <w:webHidden/>
          </w:rPr>
          <w:instrText xml:space="preserve"> PAGEREF _Toc89693136 \h </w:instrText>
        </w:r>
        <w:r w:rsidR="004F7DDC">
          <w:rPr>
            <w:webHidden/>
          </w:rPr>
        </w:r>
        <w:r w:rsidR="004F7DDC">
          <w:rPr>
            <w:webHidden/>
          </w:rPr>
          <w:fldChar w:fldCharType="separate"/>
        </w:r>
        <w:r w:rsidR="000D36B4">
          <w:rPr>
            <w:webHidden/>
          </w:rPr>
          <w:t>16</w:t>
        </w:r>
        <w:r w:rsidR="004F7DDC">
          <w:rPr>
            <w:webHidden/>
          </w:rPr>
          <w:fldChar w:fldCharType="end"/>
        </w:r>
      </w:hyperlink>
    </w:p>
    <w:p w14:paraId="41FA050E" w14:textId="0DA024B5"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7" w:history="1">
        <w:r w:rsidR="004F7DDC" w:rsidRPr="008665DC">
          <w:rPr>
            <w:rStyle w:val="Hyperlink"/>
          </w:rPr>
          <w:t>Specific data requests</w:t>
        </w:r>
        <w:r w:rsidR="004F7DDC">
          <w:rPr>
            <w:webHidden/>
          </w:rPr>
          <w:tab/>
        </w:r>
        <w:r w:rsidR="004F7DDC">
          <w:rPr>
            <w:webHidden/>
          </w:rPr>
          <w:fldChar w:fldCharType="begin"/>
        </w:r>
        <w:r w:rsidR="004F7DDC">
          <w:rPr>
            <w:webHidden/>
          </w:rPr>
          <w:instrText xml:space="preserve"> PAGEREF _Toc89693137 \h </w:instrText>
        </w:r>
        <w:r w:rsidR="004F7DDC">
          <w:rPr>
            <w:webHidden/>
          </w:rPr>
        </w:r>
        <w:r w:rsidR="004F7DDC">
          <w:rPr>
            <w:webHidden/>
          </w:rPr>
          <w:fldChar w:fldCharType="separate"/>
        </w:r>
        <w:r w:rsidR="000D36B4">
          <w:rPr>
            <w:webHidden/>
          </w:rPr>
          <w:t>16</w:t>
        </w:r>
        <w:r w:rsidR="004F7DDC">
          <w:rPr>
            <w:webHidden/>
          </w:rPr>
          <w:fldChar w:fldCharType="end"/>
        </w:r>
      </w:hyperlink>
    </w:p>
    <w:p w14:paraId="2FA0B4CA" w14:textId="2347B28F"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38" w:history="1">
        <w:r w:rsidR="004F7DDC" w:rsidRPr="008665DC">
          <w:rPr>
            <w:rStyle w:val="Hyperlink"/>
          </w:rPr>
          <w:t>Overview of the questionnaires</w:t>
        </w:r>
        <w:r w:rsidR="004F7DDC">
          <w:rPr>
            <w:webHidden/>
          </w:rPr>
          <w:tab/>
        </w:r>
        <w:r w:rsidR="004F7DDC">
          <w:rPr>
            <w:webHidden/>
          </w:rPr>
          <w:fldChar w:fldCharType="begin"/>
        </w:r>
        <w:r w:rsidR="004F7DDC">
          <w:rPr>
            <w:webHidden/>
          </w:rPr>
          <w:instrText xml:space="preserve"> PAGEREF _Toc89693138 \h </w:instrText>
        </w:r>
        <w:r w:rsidR="004F7DDC">
          <w:rPr>
            <w:webHidden/>
          </w:rPr>
        </w:r>
        <w:r w:rsidR="004F7DDC">
          <w:rPr>
            <w:webHidden/>
          </w:rPr>
          <w:fldChar w:fldCharType="separate"/>
        </w:r>
        <w:r w:rsidR="000D36B4">
          <w:rPr>
            <w:webHidden/>
          </w:rPr>
          <w:t>18</w:t>
        </w:r>
        <w:r w:rsidR="004F7DDC">
          <w:rPr>
            <w:webHidden/>
          </w:rPr>
          <w:fldChar w:fldCharType="end"/>
        </w:r>
      </w:hyperlink>
    </w:p>
    <w:p w14:paraId="434486E5" w14:textId="2ABC3E06"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39" w:history="1">
        <w:r w:rsidR="004F7DDC" w:rsidRPr="008665DC">
          <w:rPr>
            <w:rStyle w:val="Hyperlink"/>
          </w:rPr>
          <w:t>Programme for International Student Assessment</w:t>
        </w:r>
        <w:r w:rsidR="004F7DDC">
          <w:rPr>
            <w:webHidden/>
          </w:rPr>
          <w:tab/>
        </w:r>
        <w:r w:rsidR="004F7DDC">
          <w:rPr>
            <w:webHidden/>
          </w:rPr>
          <w:fldChar w:fldCharType="begin"/>
        </w:r>
        <w:r w:rsidR="004F7DDC">
          <w:rPr>
            <w:webHidden/>
          </w:rPr>
          <w:instrText xml:space="preserve"> PAGEREF _Toc89693139 \h </w:instrText>
        </w:r>
        <w:r w:rsidR="004F7DDC">
          <w:rPr>
            <w:webHidden/>
          </w:rPr>
        </w:r>
        <w:r w:rsidR="004F7DDC">
          <w:rPr>
            <w:webHidden/>
          </w:rPr>
          <w:fldChar w:fldCharType="separate"/>
        </w:r>
        <w:r w:rsidR="000D36B4">
          <w:rPr>
            <w:webHidden/>
          </w:rPr>
          <w:t>18</w:t>
        </w:r>
        <w:r w:rsidR="004F7DDC">
          <w:rPr>
            <w:webHidden/>
          </w:rPr>
          <w:fldChar w:fldCharType="end"/>
        </w:r>
      </w:hyperlink>
    </w:p>
    <w:p w14:paraId="36F7CD0B" w14:textId="20D36542"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0" w:history="1">
        <w:r w:rsidR="004F7DDC" w:rsidRPr="008665DC">
          <w:rPr>
            <w:rStyle w:val="Hyperlink"/>
          </w:rPr>
          <w:t>The LSAY questionnaire</w:t>
        </w:r>
        <w:r w:rsidR="004F7DDC">
          <w:rPr>
            <w:webHidden/>
          </w:rPr>
          <w:tab/>
        </w:r>
        <w:r w:rsidR="004F7DDC">
          <w:rPr>
            <w:webHidden/>
          </w:rPr>
          <w:fldChar w:fldCharType="begin"/>
        </w:r>
        <w:r w:rsidR="004F7DDC">
          <w:rPr>
            <w:webHidden/>
          </w:rPr>
          <w:instrText xml:space="preserve"> PAGEREF _Toc89693140 \h </w:instrText>
        </w:r>
        <w:r w:rsidR="004F7DDC">
          <w:rPr>
            <w:webHidden/>
          </w:rPr>
        </w:r>
        <w:r w:rsidR="004F7DDC">
          <w:rPr>
            <w:webHidden/>
          </w:rPr>
          <w:fldChar w:fldCharType="separate"/>
        </w:r>
        <w:r w:rsidR="000D36B4">
          <w:rPr>
            <w:webHidden/>
          </w:rPr>
          <w:t>19</w:t>
        </w:r>
        <w:r w:rsidR="004F7DDC">
          <w:rPr>
            <w:webHidden/>
          </w:rPr>
          <w:fldChar w:fldCharType="end"/>
        </w:r>
      </w:hyperlink>
    </w:p>
    <w:p w14:paraId="5B81EE45" w14:textId="586FCECE"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41" w:history="1">
        <w:r w:rsidR="004F7DDC" w:rsidRPr="008665DC">
          <w:rPr>
            <w:rStyle w:val="Hyperlink"/>
          </w:rPr>
          <w:t>The LSAY data</w:t>
        </w:r>
        <w:r w:rsidR="004F7DDC">
          <w:rPr>
            <w:webHidden/>
          </w:rPr>
          <w:tab/>
        </w:r>
        <w:r w:rsidR="004F7DDC">
          <w:rPr>
            <w:webHidden/>
          </w:rPr>
          <w:fldChar w:fldCharType="begin"/>
        </w:r>
        <w:r w:rsidR="004F7DDC">
          <w:rPr>
            <w:webHidden/>
          </w:rPr>
          <w:instrText xml:space="preserve"> PAGEREF _Toc89693141 \h </w:instrText>
        </w:r>
        <w:r w:rsidR="004F7DDC">
          <w:rPr>
            <w:webHidden/>
          </w:rPr>
        </w:r>
        <w:r w:rsidR="004F7DDC">
          <w:rPr>
            <w:webHidden/>
          </w:rPr>
          <w:fldChar w:fldCharType="separate"/>
        </w:r>
        <w:r w:rsidR="000D36B4">
          <w:rPr>
            <w:webHidden/>
          </w:rPr>
          <w:t>23</w:t>
        </w:r>
        <w:r w:rsidR="004F7DDC">
          <w:rPr>
            <w:webHidden/>
          </w:rPr>
          <w:fldChar w:fldCharType="end"/>
        </w:r>
      </w:hyperlink>
    </w:p>
    <w:p w14:paraId="229EADA7" w14:textId="0C58E2A5"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2" w:history="1">
        <w:r w:rsidR="004F7DDC" w:rsidRPr="008665DC">
          <w:rPr>
            <w:rStyle w:val="Hyperlink"/>
          </w:rPr>
          <w:t>Programme for International Student Assessment</w:t>
        </w:r>
        <w:r w:rsidR="004F7DDC">
          <w:rPr>
            <w:webHidden/>
          </w:rPr>
          <w:tab/>
        </w:r>
        <w:r w:rsidR="004F7DDC">
          <w:rPr>
            <w:webHidden/>
          </w:rPr>
          <w:fldChar w:fldCharType="begin"/>
        </w:r>
        <w:r w:rsidR="004F7DDC">
          <w:rPr>
            <w:webHidden/>
          </w:rPr>
          <w:instrText xml:space="preserve"> PAGEREF _Toc89693142 \h </w:instrText>
        </w:r>
        <w:r w:rsidR="004F7DDC">
          <w:rPr>
            <w:webHidden/>
          </w:rPr>
        </w:r>
        <w:r w:rsidR="004F7DDC">
          <w:rPr>
            <w:webHidden/>
          </w:rPr>
          <w:fldChar w:fldCharType="separate"/>
        </w:r>
        <w:r w:rsidR="000D36B4">
          <w:rPr>
            <w:webHidden/>
          </w:rPr>
          <w:t>23</w:t>
        </w:r>
        <w:r w:rsidR="004F7DDC">
          <w:rPr>
            <w:webHidden/>
          </w:rPr>
          <w:fldChar w:fldCharType="end"/>
        </w:r>
      </w:hyperlink>
    </w:p>
    <w:p w14:paraId="3C789850" w14:textId="0ACFEA3E"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3" w:history="1">
        <w:r w:rsidR="004F7DDC" w:rsidRPr="008665DC">
          <w:rPr>
            <w:rStyle w:val="Hyperlink"/>
          </w:rPr>
          <w:t>Variable naming conventions</w:t>
        </w:r>
        <w:r w:rsidR="004F7DDC">
          <w:rPr>
            <w:webHidden/>
          </w:rPr>
          <w:tab/>
        </w:r>
        <w:r w:rsidR="004F7DDC">
          <w:rPr>
            <w:webHidden/>
          </w:rPr>
          <w:fldChar w:fldCharType="begin"/>
        </w:r>
        <w:r w:rsidR="004F7DDC">
          <w:rPr>
            <w:webHidden/>
          </w:rPr>
          <w:instrText xml:space="preserve"> PAGEREF _Toc89693143 \h </w:instrText>
        </w:r>
        <w:r w:rsidR="004F7DDC">
          <w:rPr>
            <w:webHidden/>
          </w:rPr>
        </w:r>
        <w:r w:rsidR="004F7DDC">
          <w:rPr>
            <w:webHidden/>
          </w:rPr>
          <w:fldChar w:fldCharType="separate"/>
        </w:r>
        <w:r w:rsidR="000D36B4">
          <w:rPr>
            <w:webHidden/>
          </w:rPr>
          <w:t>24</w:t>
        </w:r>
        <w:r w:rsidR="004F7DDC">
          <w:rPr>
            <w:webHidden/>
          </w:rPr>
          <w:fldChar w:fldCharType="end"/>
        </w:r>
      </w:hyperlink>
    </w:p>
    <w:p w14:paraId="79781B30" w14:textId="5F6DF6CA"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4" w:history="1">
        <w:r w:rsidR="004F7DDC" w:rsidRPr="008665DC">
          <w:rPr>
            <w:rStyle w:val="Hyperlink"/>
          </w:rPr>
          <w:t>Derived variables</w:t>
        </w:r>
        <w:r w:rsidR="004F7DDC">
          <w:rPr>
            <w:webHidden/>
          </w:rPr>
          <w:tab/>
        </w:r>
        <w:r w:rsidR="004F7DDC">
          <w:rPr>
            <w:webHidden/>
          </w:rPr>
          <w:fldChar w:fldCharType="begin"/>
        </w:r>
        <w:r w:rsidR="004F7DDC">
          <w:rPr>
            <w:webHidden/>
          </w:rPr>
          <w:instrText xml:space="preserve"> PAGEREF _Toc89693144 \h </w:instrText>
        </w:r>
        <w:r w:rsidR="004F7DDC">
          <w:rPr>
            <w:webHidden/>
          </w:rPr>
        </w:r>
        <w:r w:rsidR="004F7DDC">
          <w:rPr>
            <w:webHidden/>
          </w:rPr>
          <w:fldChar w:fldCharType="separate"/>
        </w:r>
        <w:r w:rsidR="000D36B4">
          <w:rPr>
            <w:webHidden/>
          </w:rPr>
          <w:t>28</w:t>
        </w:r>
        <w:r w:rsidR="004F7DDC">
          <w:rPr>
            <w:webHidden/>
          </w:rPr>
          <w:fldChar w:fldCharType="end"/>
        </w:r>
      </w:hyperlink>
    </w:p>
    <w:p w14:paraId="0FB7F062" w14:textId="645D0E06"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5" w:history="1">
        <w:r w:rsidR="004F7DDC" w:rsidRPr="008665DC">
          <w:rPr>
            <w:rStyle w:val="Hyperlink"/>
          </w:rPr>
          <w:t>Classifications and code frames</w:t>
        </w:r>
        <w:r w:rsidR="004F7DDC">
          <w:rPr>
            <w:webHidden/>
          </w:rPr>
          <w:tab/>
        </w:r>
        <w:r w:rsidR="004F7DDC">
          <w:rPr>
            <w:webHidden/>
          </w:rPr>
          <w:fldChar w:fldCharType="begin"/>
        </w:r>
        <w:r w:rsidR="004F7DDC">
          <w:rPr>
            <w:webHidden/>
          </w:rPr>
          <w:instrText xml:space="preserve"> PAGEREF _Toc89693145 \h </w:instrText>
        </w:r>
        <w:r w:rsidR="004F7DDC">
          <w:rPr>
            <w:webHidden/>
          </w:rPr>
        </w:r>
        <w:r w:rsidR="004F7DDC">
          <w:rPr>
            <w:webHidden/>
          </w:rPr>
          <w:fldChar w:fldCharType="separate"/>
        </w:r>
        <w:r w:rsidR="000D36B4">
          <w:rPr>
            <w:webHidden/>
          </w:rPr>
          <w:t>29</w:t>
        </w:r>
        <w:r w:rsidR="004F7DDC">
          <w:rPr>
            <w:webHidden/>
          </w:rPr>
          <w:fldChar w:fldCharType="end"/>
        </w:r>
      </w:hyperlink>
    </w:p>
    <w:p w14:paraId="1E8DA177" w14:textId="77D6BC13"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46" w:history="1">
        <w:r w:rsidR="004F7DDC" w:rsidRPr="008665DC">
          <w:rPr>
            <w:rStyle w:val="Hyperlink"/>
          </w:rPr>
          <w:t>Data linkage</w:t>
        </w:r>
        <w:r w:rsidR="004F7DDC">
          <w:rPr>
            <w:webHidden/>
          </w:rPr>
          <w:tab/>
        </w:r>
        <w:r w:rsidR="004F7DDC">
          <w:rPr>
            <w:webHidden/>
          </w:rPr>
          <w:fldChar w:fldCharType="begin"/>
        </w:r>
        <w:r w:rsidR="004F7DDC">
          <w:rPr>
            <w:webHidden/>
          </w:rPr>
          <w:instrText xml:space="preserve"> PAGEREF _Toc89693146 \h </w:instrText>
        </w:r>
        <w:r w:rsidR="004F7DDC">
          <w:rPr>
            <w:webHidden/>
          </w:rPr>
        </w:r>
        <w:r w:rsidR="004F7DDC">
          <w:rPr>
            <w:webHidden/>
          </w:rPr>
          <w:fldChar w:fldCharType="separate"/>
        </w:r>
        <w:r w:rsidR="000D36B4">
          <w:rPr>
            <w:webHidden/>
          </w:rPr>
          <w:t>33</w:t>
        </w:r>
        <w:r w:rsidR="004F7DDC">
          <w:rPr>
            <w:webHidden/>
          </w:rPr>
          <w:fldChar w:fldCharType="end"/>
        </w:r>
      </w:hyperlink>
    </w:p>
    <w:p w14:paraId="3A781F1C" w14:textId="193C466E"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7" w:history="1">
        <w:r w:rsidR="004F7DDC" w:rsidRPr="008665DC">
          <w:rPr>
            <w:rStyle w:val="Hyperlink"/>
          </w:rPr>
          <w:t>Linked datasets</w:t>
        </w:r>
        <w:r w:rsidR="004F7DDC">
          <w:rPr>
            <w:webHidden/>
          </w:rPr>
          <w:tab/>
        </w:r>
        <w:r w:rsidR="004F7DDC">
          <w:rPr>
            <w:webHidden/>
          </w:rPr>
          <w:fldChar w:fldCharType="begin"/>
        </w:r>
        <w:r w:rsidR="004F7DDC">
          <w:rPr>
            <w:webHidden/>
          </w:rPr>
          <w:instrText xml:space="preserve"> PAGEREF _Toc89693147 \h </w:instrText>
        </w:r>
        <w:r w:rsidR="004F7DDC">
          <w:rPr>
            <w:webHidden/>
          </w:rPr>
        </w:r>
        <w:r w:rsidR="004F7DDC">
          <w:rPr>
            <w:webHidden/>
          </w:rPr>
          <w:fldChar w:fldCharType="separate"/>
        </w:r>
        <w:r w:rsidR="000D36B4">
          <w:rPr>
            <w:webHidden/>
          </w:rPr>
          <w:t>33</w:t>
        </w:r>
        <w:r w:rsidR="004F7DDC">
          <w:rPr>
            <w:webHidden/>
          </w:rPr>
          <w:fldChar w:fldCharType="end"/>
        </w:r>
      </w:hyperlink>
    </w:p>
    <w:p w14:paraId="2D4E3696" w14:textId="0324A3EF"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8" w:history="1">
        <w:r w:rsidR="004F7DDC" w:rsidRPr="008665DC">
          <w:rPr>
            <w:rStyle w:val="Hyperlink"/>
          </w:rPr>
          <w:t>Methodology</w:t>
        </w:r>
        <w:r w:rsidR="004F7DDC">
          <w:rPr>
            <w:webHidden/>
          </w:rPr>
          <w:tab/>
        </w:r>
        <w:r w:rsidR="004F7DDC">
          <w:rPr>
            <w:webHidden/>
          </w:rPr>
          <w:fldChar w:fldCharType="begin"/>
        </w:r>
        <w:r w:rsidR="004F7DDC">
          <w:rPr>
            <w:webHidden/>
          </w:rPr>
          <w:instrText xml:space="preserve"> PAGEREF _Toc89693148 \h </w:instrText>
        </w:r>
        <w:r w:rsidR="004F7DDC">
          <w:rPr>
            <w:webHidden/>
          </w:rPr>
        </w:r>
        <w:r w:rsidR="004F7DDC">
          <w:rPr>
            <w:webHidden/>
          </w:rPr>
          <w:fldChar w:fldCharType="separate"/>
        </w:r>
        <w:r w:rsidR="000D36B4">
          <w:rPr>
            <w:webHidden/>
          </w:rPr>
          <w:t>33</w:t>
        </w:r>
        <w:r w:rsidR="004F7DDC">
          <w:rPr>
            <w:webHidden/>
          </w:rPr>
          <w:fldChar w:fldCharType="end"/>
        </w:r>
      </w:hyperlink>
    </w:p>
    <w:p w14:paraId="2C90E1EC" w14:textId="4F90C6DF"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49" w:history="1">
        <w:r w:rsidR="004F7DDC" w:rsidRPr="008665DC">
          <w:rPr>
            <w:rStyle w:val="Hyperlink"/>
          </w:rPr>
          <w:t xml:space="preserve">ACARA </w:t>
        </w:r>
        <w:r w:rsidR="004F7DDC" w:rsidRPr="008665DC">
          <w:rPr>
            <w:rStyle w:val="Hyperlink"/>
            <w:i/>
          </w:rPr>
          <w:t>My School</w:t>
        </w:r>
        <w:r w:rsidR="004F7DDC" w:rsidRPr="008665DC">
          <w:rPr>
            <w:rStyle w:val="Hyperlink"/>
          </w:rPr>
          <w:t xml:space="preserve"> data</w:t>
        </w:r>
        <w:r w:rsidR="004F7DDC">
          <w:rPr>
            <w:webHidden/>
          </w:rPr>
          <w:tab/>
        </w:r>
        <w:r w:rsidR="004F7DDC">
          <w:rPr>
            <w:webHidden/>
          </w:rPr>
          <w:fldChar w:fldCharType="begin"/>
        </w:r>
        <w:r w:rsidR="004F7DDC">
          <w:rPr>
            <w:webHidden/>
          </w:rPr>
          <w:instrText xml:space="preserve"> PAGEREF _Toc89693149 \h </w:instrText>
        </w:r>
        <w:r w:rsidR="004F7DDC">
          <w:rPr>
            <w:webHidden/>
          </w:rPr>
        </w:r>
        <w:r w:rsidR="004F7DDC">
          <w:rPr>
            <w:webHidden/>
          </w:rPr>
          <w:fldChar w:fldCharType="separate"/>
        </w:r>
        <w:r w:rsidR="000D36B4">
          <w:rPr>
            <w:webHidden/>
          </w:rPr>
          <w:t>34</w:t>
        </w:r>
        <w:r w:rsidR="004F7DDC">
          <w:rPr>
            <w:webHidden/>
          </w:rPr>
          <w:fldChar w:fldCharType="end"/>
        </w:r>
      </w:hyperlink>
    </w:p>
    <w:p w14:paraId="4D37F4DF" w14:textId="4628BD97"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0" w:history="1">
        <w:r w:rsidR="004F7DDC" w:rsidRPr="008665DC">
          <w:rPr>
            <w:rStyle w:val="Hyperlink"/>
          </w:rPr>
          <w:t>National Assessment Program – Literacy and Numeracy (NAPLAN)</w:t>
        </w:r>
        <w:r w:rsidR="004F7DDC">
          <w:rPr>
            <w:webHidden/>
          </w:rPr>
          <w:tab/>
        </w:r>
        <w:r w:rsidR="004F7DDC">
          <w:rPr>
            <w:webHidden/>
          </w:rPr>
          <w:fldChar w:fldCharType="begin"/>
        </w:r>
        <w:r w:rsidR="004F7DDC">
          <w:rPr>
            <w:webHidden/>
          </w:rPr>
          <w:instrText xml:space="preserve"> PAGEREF _Toc89693150 \h </w:instrText>
        </w:r>
        <w:r w:rsidR="004F7DDC">
          <w:rPr>
            <w:webHidden/>
          </w:rPr>
        </w:r>
        <w:r w:rsidR="004F7DDC">
          <w:rPr>
            <w:webHidden/>
          </w:rPr>
          <w:fldChar w:fldCharType="separate"/>
        </w:r>
        <w:r w:rsidR="000D36B4">
          <w:rPr>
            <w:webHidden/>
          </w:rPr>
          <w:t>35</w:t>
        </w:r>
        <w:r w:rsidR="004F7DDC">
          <w:rPr>
            <w:webHidden/>
          </w:rPr>
          <w:fldChar w:fldCharType="end"/>
        </w:r>
      </w:hyperlink>
    </w:p>
    <w:p w14:paraId="76B9FC8E" w14:textId="58F18D8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1" w:history="1">
        <w:r w:rsidR="004F7DDC" w:rsidRPr="008665DC">
          <w:rPr>
            <w:rStyle w:val="Hyperlink"/>
          </w:rPr>
          <w:t>Senior secondary data</w:t>
        </w:r>
        <w:r w:rsidR="004F7DDC">
          <w:rPr>
            <w:webHidden/>
          </w:rPr>
          <w:tab/>
        </w:r>
        <w:r w:rsidR="004F7DDC">
          <w:rPr>
            <w:webHidden/>
          </w:rPr>
          <w:fldChar w:fldCharType="begin"/>
        </w:r>
        <w:r w:rsidR="004F7DDC">
          <w:rPr>
            <w:webHidden/>
          </w:rPr>
          <w:instrText xml:space="preserve"> PAGEREF _Toc89693151 \h </w:instrText>
        </w:r>
        <w:r w:rsidR="004F7DDC">
          <w:rPr>
            <w:webHidden/>
          </w:rPr>
        </w:r>
        <w:r w:rsidR="004F7DDC">
          <w:rPr>
            <w:webHidden/>
          </w:rPr>
          <w:fldChar w:fldCharType="separate"/>
        </w:r>
        <w:r w:rsidR="000D36B4">
          <w:rPr>
            <w:webHidden/>
          </w:rPr>
          <w:t>38</w:t>
        </w:r>
        <w:r w:rsidR="004F7DDC">
          <w:rPr>
            <w:webHidden/>
          </w:rPr>
          <w:fldChar w:fldCharType="end"/>
        </w:r>
      </w:hyperlink>
    </w:p>
    <w:p w14:paraId="581AC2DA" w14:textId="084ABC18"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2" w:history="1">
        <w:r w:rsidR="004F7DDC" w:rsidRPr="008665DC">
          <w:rPr>
            <w:rStyle w:val="Hyperlink"/>
          </w:rPr>
          <w:t>National VET Provider Collection</w:t>
        </w:r>
        <w:r w:rsidR="004F7DDC">
          <w:rPr>
            <w:webHidden/>
          </w:rPr>
          <w:tab/>
        </w:r>
        <w:r w:rsidR="004F7DDC">
          <w:rPr>
            <w:webHidden/>
          </w:rPr>
          <w:fldChar w:fldCharType="begin"/>
        </w:r>
        <w:r w:rsidR="004F7DDC">
          <w:rPr>
            <w:webHidden/>
          </w:rPr>
          <w:instrText xml:space="preserve"> PAGEREF _Toc89693152 \h </w:instrText>
        </w:r>
        <w:r w:rsidR="004F7DDC">
          <w:rPr>
            <w:webHidden/>
          </w:rPr>
        </w:r>
        <w:r w:rsidR="004F7DDC">
          <w:rPr>
            <w:webHidden/>
          </w:rPr>
          <w:fldChar w:fldCharType="separate"/>
        </w:r>
        <w:r w:rsidR="000D36B4">
          <w:rPr>
            <w:webHidden/>
          </w:rPr>
          <w:t>42</w:t>
        </w:r>
        <w:r w:rsidR="004F7DDC">
          <w:rPr>
            <w:webHidden/>
          </w:rPr>
          <w:fldChar w:fldCharType="end"/>
        </w:r>
      </w:hyperlink>
    </w:p>
    <w:p w14:paraId="15B21B5C" w14:textId="258C0E4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3" w:history="1">
        <w:r w:rsidR="004F7DDC" w:rsidRPr="008665DC">
          <w:rPr>
            <w:rStyle w:val="Hyperlink"/>
          </w:rPr>
          <w:t>Higher Education Statistics Collection</w:t>
        </w:r>
        <w:r w:rsidR="004F7DDC">
          <w:rPr>
            <w:webHidden/>
          </w:rPr>
          <w:tab/>
        </w:r>
        <w:r w:rsidR="004F7DDC">
          <w:rPr>
            <w:webHidden/>
          </w:rPr>
          <w:fldChar w:fldCharType="begin"/>
        </w:r>
        <w:r w:rsidR="004F7DDC">
          <w:rPr>
            <w:webHidden/>
          </w:rPr>
          <w:instrText xml:space="preserve"> PAGEREF _Toc89693153 \h </w:instrText>
        </w:r>
        <w:r w:rsidR="004F7DDC">
          <w:rPr>
            <w:webHidden/>
          </w:rPr>
        </w:r>
        <w:r w:rsidR="004F7DDC">
          <w:rPr>
            <w:webHidden/>
          </w:rPr>
          <w:fldChar w:fldCharType="separate"/>
        </w:r>
        <w:r w:rsidR="000D36B4">
          <w:rPr>
            <w:webHidden/>
          </w:rPr>
          <w:t>45</w:t>
        </w:r>
        <w:r w:rsidR="004F7DDC">
          <w:rPr>
            <w:webHidden/>
          </w:rPr>
          <w:fldChar w:fldCharType="end"/>
        </w:r>
      </w:hyperlink>
    </w:p>
    <w:p w14:paraId="6CD05D0E" w14:textId="6BD76D0A"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54" w:history="1">
        <w:r w:rsidR="004F7DDC" w:rsidRPr="008665DC">
          <w:rPr>
            <w:rStyle w:val="Hyperlink"/>
          </w:rPr>
          <w:t>Supporting documentation</w:t>
        </w:r>
        <w:r w:rsidR="004F7DDC">
          <w:rPr>
            <w:webHidden/>
          </w:rPr>
          <w:tab/>
        </w:r>
        <w:r w:rsidR="004F7DDC">
          <w:rPr>
            <w:webHidden/>
          </w:rPr>
          <w:fldChar w:fldCharType="begin"/>
        </w:r>
        <w:r w:rsidR="004F7DDC">
          <w:rPr>
            <w:webHidden/>
          </w:rPr>
          <w:instrText xml:space="preserve"> PAGEREF _Toc89693154 \h </w:instrText>
        </w:r>
        <w:r w:rsidR="004F7DDC">
          <w:rPr>
            <w:webHidden/>
          </w:rPr>
        </w:r>
        <w:r w:rsidR="004F7DDC">
          <w:rPr>
            <w:webHidden/>
          </w:rPr>
          <w:fldChar w:fldCharType="separate"/>
        </w:r>
        <w:r w:rsidR="000D36B4">
          <w:rPr>
            <w:webHidden/>
          </w:rPr>
          <w:t>48</w:t>
        </w:r>
        <w:r w:rsidR="004F7DDC">
          <w:rPr>
            <w:webHidden/>
          </w:rPr>
          <w:fldChar w:fldCharType="end"/>
        </w:r>
      </w:hyperlink>
    </w:p>
    <w:p w14:paraId="108ECA9D" w14:textId="396BF365"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5" w:history="1">
        <w:r w:rsidR="004F7DDC" w:rsidRPr="008665DC">
          <w:rPr>
            <w:rStyle w:val="Hyperlink"/>
          </w:rPr>
          <w:t>Questionnaires and frequency tables</w:t>
        </w:r>
        <w:r w:rsidR="004F7DDC">
          <w:rPr>
            <w:webHidden/>
          </w:rPr>
          <w:tab/>
        </w:r>
        <w:r w:rsidR="004F7DDC">
          <w:rPr>
            <w:webHidden/>
          </w:rPr>
          <w:fldChar w:fldCharType="begin"/>
        </w:r>
        <w:r w:rsidR="004F7DDC">
          <w:rPr>
            <w:webHidden/>
          </w:rPr>
          <w:instrText xml:space="preserve"> PAGEREF _Toc89693155 \h </w:instrText>
        </w:r>
        <w:r w:rsidR="004F7DDC">
          <w:rPr>
            <w:webHidden/>
          </w:rPr>
        </w:r>
        <w:r w:rsidR="004F7DDC">
          <w:rPr>
            <w:webHidden/>
          </w:rPr>
          <w:fldChar w:fldCharType="separate"/>
        </w:r>
        <w:r w:rsidR="000D36B4">
          <w:rPr>
            <w:webHidden/>
          </w:rPr>
          <w:t>48</w:t>
        </w:r>
        <w:r w:rsidR="004F7DDC">
          <w:rPr>
            <w:webHidden/>
          </w:rPr>
          <w:fldChar w:fldCharType="end"/>
        </w:r>
      </w:hyperlink>
    </w:p>
    <w:p w14:paraId="50FFAB7F" w14:textId="763D8570"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6" w:history="1">
        <w:r w:rsidR="004F7DDC" w:rsidRPr="008665DC">
          <w:rPr>
            <w:rStyle w:val="Hyperlink"/>
          </w:rPr>
          <w:t>Data framework</w:t>
        </w:r>
        <w:r w:rsidR="004F7DDC">
          <w:rPr>
            <w:webHidden/>
          </w:rPr>
          <w:tab/>
        </w:r>
        <w:r w:rsidR="004F7DDC">
          <w:rPr>
            <w:webHidden/>
          </w:rPr>
          <w:fldChar w:fldCharType="begin"/>
        </w:r>
        <w:r w:rsidR="004F7DDC">
          <w:rPr>
            <w:webHidden/>
          </w:rPr>
          <w:instrText xml:space="preserve"> PAGEREF _Toc89693156 \h </w:instrText>
        </w:r>
        <w:r w:rsidR="004F7DDC">
          <w:rPr>
            <w:webHidden/>
          </w:rPr>
        </w:r>
        <w:r w:rsidR="004F7DDC">
          <w:rPr>
            <w:webHidden/>
          </w:rPr>
          <w:fldChar w:fldCharType="separate"/>
        </w:r>
        <w:r w:rsidR="000D36B4">
          <w:rPr>
            <w:webHidden/>
          </w:rPr>
          <w:t>48</w:t>
        </w:r>
        <w:r w:rsidR="004F7DDC">
          <w:rPr>
            <w:webHidden/>
          </w:rPr>
          <w:fldChar w:fldCharType="end"/>
        </w:r>
      </w:hyperlink>
    </w:p>
    <w:p w14:paraId="7B630565" w14:textId="2B450E35"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7" w:history="1">
        <w:r w:rsidR="004F7DDC" w:rsidRPr="008665DC">
          <w:rPr>
            <w:rStyle w:val="Hyperlink"/>
          </w:rPr>
          <w:t>Variable listing and metadata workbook</w:t>
        </w:r>
        <w:r w:rsidR="004F7DDC">
          <w:rPr>
            <w:webHidden/>
          </w:rPr>
          <w:tab/>
        </w:r>
        <w:r w:rsidR="004F7DDC">
          <w:rPr>
            <w:webHidden/>
          </w:rPr>
          <w:fldChar w:fldCharType="begin"/>
        </w:r>
        <w:r w:rsidR="004F7DDC">
          <w:rPr>
            <w:webHidden/>
          </w:rPr>
          <w:instrText xml:space="preserve"> PAGEREF _Toc89693157 \h </w:instrText>
        </w:r>
        <w:r w:rsidR="004F7DDC">
          <w:rPr>
            <w:webHidden/>
          </w:rPr>
        </w:r>
        <w:r w:rsidR="004F7DDC">
          <w:rPr>
            <w:webHidden/>
          </w:rPr>
          <w:fldChar w:fldCharType="separate"/>
        </w:r>
        <w:r w:rsidR="000D36B4">
          <w:rPr>
            <w:webHidden/>
          </w:rPr>
          <w:t>50</w:t>
        </w:r>
        <w:r w:rsidR="004F7DDC">
          <w:rPr>
            <w:webHidden/>
          </w:rPr>
          <w:fldChar w:fldCharType="end"/>
        </w:r>
      </w:hyperlink>
    </w:p>
    <w:p w14:paraId="20D2E0DD" w14:textId="71E500A4"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8" w:history="1">
        <w:r w:rsidR="004F7DDC" w:rsidRPr="008665DC">
          <w:rPr>
            <w:rStyle w:val="Hyperlink"/>
          </w:rPr>
          <w:t>Online data dictionary</w:t>
        </w:r>
        <w:r w:rsidR="004F7DDC">
          <w:rPr>
            <w:webHidden/>
          </w:rPr>
          <w:tab/>
        </w:r>
        <w:r w:rsidR="004F7DDC">
          <w:rPr>
            <w:webHidden/>
          </w:rPr>
          <w:fldChar w:fldCharType="begin"/>
        </w:r>
        <w:r w:rsidR="004F7DDC">
          <w:rPr>
            <w:webHidden/>
          </w:rPr>
          <w:instrText xml:space="preserve"> PAGEREF _Toc89693158 \h </w:instrText>
        </w:r>
        <w:r w:rsidR="004F7DDC">
          <w:rPr>
            <w:webHidden/>
          </w:rPr>
        </w:r>
        <w:r w:rsidR="004F7DDC">
          <w:rPr>
            <w:webHidden/>
          </w:rPr>
          <w:fldChar w:fldCharType="separate"/>
        </w:r>
        <w:r w:rsidR="000D36B4">
          <w:rPr>
            <w:webHidden/>
          </w:rPr>
          <w:t>51</w:t>
        </w:r>
        <w:r w:rsidR="004F7DDC">
          <w:rPr>
            <w:webHidden/>
          </w:rPr>
          <w:fldChar w:fldCharType="end"/>
        </w:r>
      </w:hyperlink>
    </w:p>
    <w:p w14:paraId="55094AC9" w14:textId="5629094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59" w:history="1">
        <w:r w:rsidR="004F7DDC" w:rsidRPr="008665DC">
          <w:rPr>
            <w:rStyle w:val="Hyperlink"/>
          </w:rPr>
          <w:t>Topic maps</w:t>
        </w:r>
        <w:r w:rsidR="004F7DDC">
          <w:rPr>
            <w:webHidden/>
          </w:rPr>
          <w:tab/>
        </w:r>
        <w:r w:rsidR="004F7DDC">
          <w:rPr>
            <w:webHidden/>
          </w:rPr>
          <w:fldChar w:fldCharType="begin"/>
        </w:r>
        <w:r w:rsidR="004F7DDC">
          <w:rPr>
            <w:webHidden/>
          </w:rPr>
          <w:instrText xml:space="preserve"> PAGEREF _Toc89693159 \h </w:instrText>
        </w:r>
        <w:r w:rsidR="004F7DDC">
          <w:rPr>
            <w:webHidden/>
          </w:rPr>
        </w:r>
        <w:r w:rsidR="004F7DDC">
          <w:rPr>
            <w:webHidden/>
          </w:rPr>
          <w:fldChar w:fldCharType="separate"/>
        </w:r>
        <w:r w:rsidR="000D36B4">
          <w:rPr>
            <w:webHidden/>
          </w:rPr>
          <w:t>53</w:t>
        </w:r>
        <w:r w:rsidR="004F7DDC">
          <w:rPr>
            <w:webHidden/>
          </w:rPr>
          <w:fldChar w:fldCharType="end"/>
        </w:r>
      </w:hyperlink>
    </w:p>
    <w:p w14:paraId="6086EC51" w14:textId="73596C68"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0" w:history="1">
        <w:r w:rsidR="004F7DDC" w:rsidRPr="008665DC">
          <w:rPr>
            <w:rStyle w:val="Hyperlink"/>
          </w:rPr>
          <w:t>Technical and discussion papers</w:t>
        </w:r>
        <w:r w:rsidR="004F7DDC">
          <w:rPr>
            <w:webHidden/>
          </w:rPr>
          <w:tab/>
        </w:r>
        <w:r w:rsidR="004F7DDC">
          <w:rPr>
            <w:webHidden/>
          </w:rPr>
          <w:fldChar w:fldCharType="begin"/>
        </w:r>
        <w:r w:rsidR="004F7DDC">
          <w:rPr>
            <w:webHidden/>
          </w:rPr>
          <w:instrText xml:space="preserve"> PAGEREF _Toc89693160 \h </w:instrText>
        </w:r>
        <w:r w:rsidR="004F7DDC">
          <w:rPr>
            <w:webHidden/>
          </w:rPr>
        </w:r>
        <w:r w:rsidR="004F7DDC">
          <w:rPr>
            <w:webHidden/>
          </w:rPr>
          <w:fldChar w:fldCharType="separate"/>
        </w:r>
        <w:r w:rsidR="000D36B4">
          <w:rPr>
            <w:webHidden/>
          </w:rPr>
          <w:t>53</w:t>
        </w:r>
        <w:r w:rsidR="004F7DDC">
          <w:rPr>
            <w:webHidden/>
          </w:rPr>
          <w:fldChar w:fldCharType="end"/>
        </w:r>
      </w:hyperlink>
    </w:p>
    <w:p w14:paraId="29A3BF50" w14:textId="77777777" w:rsidR="003D6446" w:rsidRDefault="003D6446">
      <w:pPr>
        <w:spacing w:before="0" w:line="240" w:lineRule="auto"/>
        <w:rPr>
          <w:noProof/>
          <w:color w:val="000000"/>
          <w:szCs w:val="19"/>
        </w:rPr>
      </w:pPr>
      <w:r>
        <w:rPr>
          <w:noProof/>
        </w:rPr>
        <w:br w:type="page"/>
      </w:r>
    </w:p>
    <w:p w14:paraId="3324BD76" w14:textId="1A8A7550"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61" w:history="1">
        <w:r w:rsidR="004F7DDC" w:rsidRPr="008665DC">
          <w:rPr>
            <w:rStyle w:val="Hyperlink"/>
          </w:rPr>
          <w:t>Sample and survey design</w:t>
        </w:r>
        <w:r w:rsidR="004F7DDC">
          <w:rPr>
            <w:webHidden/>
          </w:rPr>
          <w:tab/>
        </w:r>
        <w:r w:rsidR="004F7DDC">
          <w:rPr>
            <w:webHidden/>
          </w:rPr>
          <w:fldChar w:fldCharType="begin"/>
        </w:r>
        <w:r w:rsidR="004F7DDC">
          <w:rPr>
            <w:webHidden/>
          </w:rPr>
          <w:instrText xml:space="preserve"> PAGEREF _Toc89693161 \h </w:instrText>
        </w:r>
        <w:r w:rsidR="004F7DDC">
          <w:rPr>
            <w:webHidden/>
          </w:rPr>
        </w:r>
        <w:r w:rsidR="004F7DDC">
          <w:rPr>
            <w:webHidden/>
          </w:rPr>
          <w:fldChar w:fldCharType="separate"/>
        </w:r>
        <w:r w:rsidR="000D36B4">
          <w:rPr>
            <w:webHidden/>
          </w:rPr>
          <w:t>54</w:t>
        </w:r>
        <w:r w:rsidR="004F7DDC">
          <w:rPr>
            <w:webHidden/>
          </w:rPr>
          <w:fldChar w:fldCharType="end"/>
        </w:r>
      </w:hyperlink>
    </w:p>
    <w:p w14:paraId="23853023" w14:textId="6F9FDF13"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2" w:history="1">
        <w:r w:rsidR="004F7DDC" w:rsidRPr="008665DC">
          <w:rPr>
            <w:rStyle w:val="Hyperlink"/>
          </w:rPr>
          <w:t>PISA sample design</w:t>
        </w:r>
        <w:r w:rsidR="004F7DDC">
          <w:rPr>
            <w:webHidden/>
          </w:rPr>
          <w:tab/>
        </w:r>
        <w:r w:rsidR="004F7DDC">
          <w:rPr>
            <w:webHidden/>
          </w:rPr>
          <w:fldChar w:fldCharType="begin"/>
        </w:r>
        <w:r w:rsidR="004F7DDC">
          <w:rPr>
            <w:webHidden/>
          </w:rPr>
          <w:instrText xml:space="preserve"> PAGEREF _Toc89693162 \h </w:instrText>
        </w:r>
        <w:r w:rsidR="004F7DDC">
          <w:rPr>
            <w:webHidden/>
          </w:rPr>
        </w:r>
        <w:r w:rsidR="004F7DDC">
          <w:rPr>
            <w:webHidden/>
          </w:rPr>
          <w:fldChar w:fldCharType="separate"/>
        </w:r>
        <w:r w:rsidR="000D36B4">
          <w:rPr>
            <w:webHidden/>
          </w:rPr>
          <w:t>54</w:t>
        </w:r>
        <w:r w:rsidR="004F7DDC">
          <w:rPr>
            <w:webHidden/>
          </w:rPr>
          <w:fldChar w:fldCharType="end"/>
        </w:r>
      </w:hyperlink>
    </w:p>
    <w:p w14:paraId="47946124" w14:textId="08E24A9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3" w:history="1">
        <w:r w:rsidR="004F7DDC" w:rsidRPr="008665DC">
          <w:rPr>
            <w:rStyle w:val="Hyperlink"/>
          </w:rPr>
          <w:t>Establishing the LSAY sample</w:t>
        </w:r>
        <w:r w:rsidR="004F7DDC">
          <w:rPr>
            <w:webHidden/>
          </w:rPr>
          <w:tab/>
        </w:r>
        <w:r w:rsidR="004F7DDC">
          <w:rPr>
            <w:webHidden/>
          </w:rPr>
          <w:fldChar w:fldCharType="begin"/>
        </w:r>
        <w:r w:rsidR="004F7DDC">
          <w:rPr>
            <w:webHidden/>
          </w:rPr>
          <w:instrText xml:space="preserve"> PAGEREF _Toc89693163 \h </w:instrText>
        </w:r>
        <w:r w:rsidR="004F7DDC">
          <w:rPr>
            <w:webHidden/>
          </w:rPr>
        </w:r>
        <w:r w:rsidR="004F7DDC">
          <w:rPr>
            <w:webHidden/>
          </w:rPr>
          <w:fldChar w:fldCharType="separate"/>
        </w:r>
        <w:r w:rsidR="000D36B4">
          <w:rPr>
            <w:webHidden/>
          </w:rPr>
          <w:t>54</w:t>
        </w:r>
        <w:r w:rsidR="004F7DDC">
          <w:rPr>
            <w:webHidden/>
          </w:rPr>
          <w:fldChar w:fldCharType="end"/>
        </w:r>
      </w:hyperlink>
    </w:p>
    <w:p w14:paraId="225F8549" w14:textId="44F4816A"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4" w:history="1">
        <w:r w:rsidR="004F7DDC" w:rsidRPr="008665DC">
          <w:rPr>
            <w:rStyle w:val="Hyperlink"/>
          </w:rPr>
          <w:t>Response rates</w:t>
        </w:r>
        <w:r w:rsidR="004F7DDC">
          <w:rPr>
            <w:webHidden/>
          </w:rPr>
          <w:tab/>
        </w:r>
        <w:r w:rsidR="004F7DDC">
          <w:rPr>
            <w:webHidden/>
          </w:rPr>
          <w:fldChar w:fldCharType="begin"/>
        </w:r>
        <w:r w:rsidR="004F7DDC">
          <w:rPr>
            <w:webHidden/>
          </w:rPr>
          <w:instrText xml:space="preserve"> PAGEREF _Toc89693164 \h </w:instrText>
        </w:r>
        <w:r w:rsidR="004F7DDC">
          <w:rPr>
            <w:webHidden/>
          </w:rPr>
        </w:r>
        <w:r w:rsidR="004F7DDC">
          <w:rPr>
            <w:webHidden/>
          </w:rPr>
          <w:fldChar w:fldCharType="separate"/>
        </w:r>
        <w:r w:rsidR="000D36B4">
          <w:rPr>
            <w:webHidden/>
          </w:rPr>
          <w:t>55</w:t>
        </w:r>
        <w:r w:rsidR="004F7DDC">
          <w:rPr>
            <w:webHidden/>
          </w:rPr>
          <w:fldChar w:fldCharType="end"/>
        </w:r>
      </w:hyperlink>
    </w:p>
    <w:p w14:paraId="458907E1" w14:textId="230154AA"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5" w:history="1">
        <w:r w:rsidR="004F7DDC" w:rsidRPr="008665DC">
          <w:rPr>
            <w:rStyle w:val="Hyperlink"/>
          </w:rPr>
          <w:t>Top-up sample</w:t>
        </w:r>
        <w:r w:rsidR="004F7DDC">
          <w:rPr>
            <w:webHidden/>
          </w:rPr>
          <w:tab/>
        </w:r>
        <w:r w:rsidR="004F7DDC">
          <w:rPr>
            <w:webHidden/>
          </w:rPr>
          <w:fldChar w:fldCharType="begin"/>
        </w:r>
        <w:r w:rsidR="004F7DDC">
          <w:rPr>
            <w:webHidden/>
          </w:rPr>
          <w:instrText xml:space="preserve"> PAGEREF _Toc89693165 \h </w:instrText>
        </w:r>
        <w:r w:rsidR="004F7DDC">
          <w:rPr>
            <w:webHidden/>
          </w:rPr>
        </w:r>
        <w:r w:rsidR="004F7DDC">
          <w:rPr>
            <w:webHidden/>
          </w:rPr>
          <w:fldChar w:fldCharType="separate"/>
        </w:r>
        <w:r w:rsidR="000D36B4">
          <w:rPr>
            <w:webHidden/>
          </w:rPr>
          <w:t>59</w:t>
        </w:r>
        <w:r w:rsidR="004F7DDC">
          <w:rPr>
            <w:webHidden/>
          </w:rPr>
          <w:fldChar w:fldCharType="end"/>
        </w:r>
      </w:hyperlink>
    </w:p>
    <w:p w14:paraId="35000BB8" w14:textId="459D6FBF"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6" w:history="1">
        <w:r w:rsidR="004F7DDC" w:rsidRPr="008665DC">
          <w:rPr>
            <w:rStyle w:val="Hyperlink"/>
          </w:rPr>
          <w:t>Data collection</w:t>
        </w:r>
        <w:r w:rsidR="004F7DDC">
          <w:rPr>
            <w:webHidden/>
          </w:rPr>
          <w:tab/>
        </w:r>
        <w:r w:rsidR="004F7DDC">
          <w:rPr>
            <w:webHidden/>
          </w:rPr>
          <w:fldChar w:fldCharType="begin"/>
        </w:r>
        <w:r w:rsidR="004F7DDC">
          <w:rPr>
            <w:webHidden/>
          </w:rPr>
          <w:instrText xml:space="preserve"> PAGEREF _Toc89693166 \h </w:instrText>
        </w:r>
        <w:r w:rsidR="004F7DDC">
          <w:rPr>
            <w:webHidden/>
          </w:rPr>
        </w:r>
        <w:r w:rsidR="004F7DDC">
          <w:rPr>
            <w:webHidden/>
          </w:rPr>
          <w:fldChar w:fldCharType="separate"/>
        </w:r>
        <w:r w:rsidR="000D36B4">
          <w:rPr>
            <w:webHidden/>
          </w:rPr>
          <w:t>60</w:t>
        </w:r>
        <w:r w:rsidR="004F7DDC">
          <w:rPr>
            <w:webHidden/>
          </w:rPr>
          <w:fldChar w:fldCharType="end"/>
        </w:r>
      </w:hyperlink>
    </w:p>
    <w:p w14:paraId="5DCE6889" w14:textId="7E207A18"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7" w:history="1">
        <w:r w:rsidR="004F7DDC" w:rsidRPr="008665DC">
          <w:rPr>
            <w:rStyle w:val="Hyperlink"/>
          </w:rPr>
          <w:t>Sources of error</w:t>
        </w:r>
        <w:r w:rsidR="004F7DDC">
          <w:rPr>
            <w:webHidden/>
          </w:rPr>
          <w:tab/>
        </w:r>
        <w:r w:rsidR="004F7DDC">
          <w:rPr>
            <w:webHidden/>
          </w:rPr>
          <w:fldChar w:fldCharType="begin"/>
        </w:r>
        <w:r w:rsidR="004F7DDC">
          <w:rPr>
            <w:webHidden/>
          </w:rPr>
          <w:instrText xml:space="preserve"> PAGEREF _Toc89693167 \h </w:instrText>
        </w:r>
        <w:r w:rsidR="004F7DDC">
          <w:rPr>
            <w:webHidden/>
          </w:rPr>
        </w:r>
        <w:r w:rsidR="004F7DDC">
          <w:rPr>
            <w:webHidden/>
          </w:rPr>
          <w:fldChar w:fldCharType="separate"/>
        </w:r>
        <w:r w:rsidR="000D36B4">
          <w:rPr>
            <w:webHidden/>
          </w:rPr>
          <w:t>64</w:t>
        </w:r>
        <w:r w:rsidR="004F7DDC">
          <w:rPr>
            <w:webHidden/>
          </w:rPr>
          <w:fldChar w:fldCharType="end"/>
        </w:r>
      </w:hyperlink>
    </w:p>
    <w:p w14:paraId="528D2FAD" w14:textId="7A9BE1BD"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68" w:history="1">
        <w:r w:rsidR="004F7DDC" w:rsidRPr="008665DC">
          <w:rPr>
            <w:rStyle w:val="Hyperlink"/>
          </w:rPr>
          <w:t>Topic maps</w:t>
        </w:r>
        <w:r w:rsidR="004F7DDC">
          <w:rPr>
            <w:webHidden/>
          </w:rPr>
          <w:tab/>
        </w:r>
        <w:r w:rsidR="004F7DDC">
          <w:rPr>
            <w:webHidden/>
          </w:rPr>
          <w:fldChar w:fldCharType="begin"/>
        </w:r>
        <w:r w:rsidR="004F7DDC">
          <w:rPr>
            <w:webHidden/>
          </w:rPr>
          <w:instrText xml:space="preserve"> PAGEREF _Toc89693168 \h </w:instrText>
        </w:r>
        <w:r w:rsidR="004F7DDC">
          <w:rPr>
            <w:webHidden/>
          </w:rPr>
        </w:r>
        <w:r w:rsidR="004F7DDC">
          <w:rPr>
            <w:webHidden/>
          </w:rPr>
          <w:fldChar w:fldCharType="separate"/>
        </w:r>
        <w:r w:rsidR="000D36B4">
          <w:rPr>
            <w:webHidden/>
          </w:rPr>
          <w:t>69</w:t>
        </w:r>
        <w:r w:rsidR="004F7DDC">
          <w:rPr>
            <w:webHidden/>
          </w:rPr>
          <w:fldChar w:fldCharType="end"/>
        </w:r>
      </w:hyperlink>
    </w:p>
    <w:p w14:paraId="0D6AECDF" w14:textId="658BF102"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69" w:history="1">
        <w:r w:rsidR="004F7DDC" w:rsidRPr="008665DC">
          <w:rPr>
            <w:rStyle w:val="Hyperlink"/>
          </w:rPr>
          <w:t>1: Demographics – Student</w:t>
        </w:r>
        <w:r w:rsidR="004F7DDC">
          <w:rPr>
            <w:webHidden/>
          </w:rPr>
          <w:tab/>
        </w:r>
        <w:r w:rsidR="004F7DDC">
          <w:rPr>
            <w:webHidden/>
          </w:rPr>
          <w:fldChar w:fldCharType="begin"/>
        </w:r>
        <w:r w:rsidR="004F7DDC">
          <w:rPr>
            <w:webHidden/>
          </w:rPr>
          <w:instrText xml:space="preserve"> PAGEREF _Toc89693169 \h </w:instrText>
        </w:r>
        <w:r w:rsidR="004F7DDC">
          <w:rPr>
            <w:webHidden/>
          </w:rPr>
        </w:r>
        <w:r w:rsidR="004F7DDC">
          <w:rPr>
            <w:webHidden/>
          </w:rPr>
          <w:fldChar w:fldCharType="separate"/>
        </w:r>
        <w:r w:rsidR="000D36B4">
          <w:rPr>
            <w:webHidden/>
          </w:rPr>
          <w:t>71</w:t>
        </w:r>
        <w:r w:rsidR="004F7DDC">
          <w:rPr>
            <w:webHidden/>
          </w:rPr>
          <w:fldChar w:fldCharType="end"/>
        </w:r>
      </w:hyperlink>
    </w:p>
    <w:p w14:paraId="5A0DE580" w14:textId="2921864D"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0" w:history="1">
        <w:r w:rsidR="004F7DDC" w:rsidRPr="008665DC">
          <w:rPr>
            <w:rStyle w:val="Hyperlink"/>
          </w:rPr>
          <w:t>2: Demographics – Parent</w:t>
        </w:r>
        <w:r w:rsidR="004F7DDC">
          <w:rPr>
            <w:webHidden/>
          </w:rPr>
          <w:tab/>
        </w:r>
        <w:r w:rsidR="004F7DDC">
          <w:rPr>
            <w:webHidden/>
          </w:rPr>
          <w:fldChar w:fldCharType="begin"/>
        </w:r>
        <w:r w:rsidR="004F7DDC">
          <w:rPr>
            <w:webHidden/>
          </w:rPr>
          <w:instrText xml:space="preserve"> PAGEREF _Toc89693170 \h </w:instrText>
        </w:r>
        <w:r w:rsidR="004F7DDC">
          <w:rPr>
            <w:webHidden/>
          </w:rPr>
        </w:r>
        <w:r w:rsidR="004F7DDC">
          <w:rPr>
            <w:webHidden/>
          </w:rPr>
          <w:fldChar w:fldCharType="separate"/>
        </w:r>
        <w:r w:rsidR="000D36B4">
          <w:rPr>
            <w:webHidden/>
          </w:rPr>
          <w:t>73</w:t>
        </w:r>
        <w:r w:rsidR="004F7DDC">
          <w:rPr>
            <w:webHidden/>
          </w:rPr>
          <w:fldChar w:fldCharType="end"/>
        </w:r>
      </w:hyperlink>
    </w:p>
    <w:p w14:paraId="622A4C12" w14:textId="058771C6"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1" w:history="1">
        <w:r w:rsidR="004F7DDC" w:rsidRPr="008665DC">
          <w:rPr>
            <w:rStyle w:val="Hyperlink"/>
          </w:rPr>
          <w:t>3: Education – School</w:t>
        </w:r>
        <w:r w:rsidR="004F7DDC">
          <w:rPr>
            <w:webHidden/>
          </w:rPr>
          <w:tab/>
        </w:r>
        <w:r w:rsidR="004F7DDC">
          <w:rPr>
            <w:webHidden/>
          </w:rPr>
          <w:fldChar w:fldCharType="begin"/>
        </w:r>
        <w:r w:rsidR="004F7DDC">
          <w:rPr>
            <w:webHidden/>
          </w:rPr>
          <w:instrText xml:space="preserve"> PAGEREF _Toc89693171 \h </w:instrText>
        </w:r>
        <w:r w:rsidR="004F7DDC">
          <w:rPr>
            <w:webHidden/>
          </w:rPr>
        </w:r>
        <w:r w:rsidR="004F7DDC">
          <w:rPr>
            <w:webHidden/>
          </w:rPr>
          <w:fldChar w:fldCharType="separate"/>
        </w:r>
        <w:r w:rsidR="000D36B4">
          <w:rPr>
            <w:webHidden/>
          </w:rPr>
          <w:t>76</w:t>
        </w:r>
        <w:r w:rsidR="004F7DDC">
          <w:rPr>
            <w:webHidden/>
          </w:rPr>
          <w:fldChar w:fldCharType="end"/>
        </w:r>
      </w:hyperlink>
    </w:p>
    <w:p w14:paraId="0BB52FF3" w14:textId="79D097F8"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2" w:history="1">
        <w:r w:rsidR="004F7DDC" w:rsidRPr="008665DC">
          <w:rPr>
            <w:rStyle w:val="Hyperlink"/>
          </w:rPr>
          <w:t>4: Education – School transition</w:t>
        </w:r>
        <w:r w:rsidR="004F7DDC">
          <w:rPr>
            <w:webHidden/>
          </w:rPr>
          <w:tab/>
        </w:r>
        <w:r w:rsidR="004F7DDC">
          <w:rPr>
            <w:webHidden/>
          </w:rPr>
          <w:fldChar w:fldCharType="begin"/>
        </w:r>
        <w:r w:rsidR="004F7DDC">
          <w:rPr>
            <w:webHidden/>
          </w:rPr>
          <w:instrText xml:space="preserve"> PAGEREF _Toc89693172 \h </w:instrText>
        </w:r>
        <w:r w:rsidR="004F7DDC">
          <w:rPr>
            <w:webHidden/>
          </w:rPr>
        </w:r>
        <w:r w:rsidR="004F7DDC">
          <w:rPr>
            <w:webHidden/>
          </w:rPr>
          <w:fldChar w:fldCharType="separate"/>
        </w:r>
        <w:r w:rsidR="000D36B4">
          <w:rPr>
            <w:webHidden/>
          </w:rPr>
          <w:t>88</w:t>
        </w:r>
        <w:r w:rsidR="004F7DDC">
          <w:rPr>
            <w:webHidden/>
          </w:rPr>
          <w:fldChar w:fldCharType="end"/>
        </w:r>
      </w:hyperlink>
    </w:p>
    <w:p w14:paraId="40FD35D9" w14:textId="507D7298"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3" w:history="1">
        <w:r w:rsidR="004F7DDC" w:rsidRPr="008665DC">
          <w:rPr>
            <w:rStyle w:val="Hyperlink"/>
          </w:rPr>
          <w:t>5: Education – Post-school</w:t>
        </w:r>
        <w:r w:rsidR="004F7DDC">
          <w:rPr>
            <w:webHidden/>
          </w:rPr>
          <w:tab/>
        </w:r>
        <w:r w:rsidR="004F7DDC">
          <w:rPr>
            <w:webHidden/>
          </w:rPr>
          <w:fldChar w:fldCharType="begin"/>
        </w:r>
        <w:r w:rsidR="004F7DDC">
          <w:rPr>
            <w:webHidden/>
          </w:rPr>
          <w:instrText xml:space="preserve"> PAGEREF _Toc89693173 \h </w:instrText>
        </w:r>
        <w:r w:rsidR="004F7DDC">
          <w:rPr>
            <w:webHidden/>
          </w:rPr>
        </w:r>
        <w:r w:rsidR="004F7DDC">
          <w:rPr>
            <w:webHidden/>
          </w:rPr>
          <w:fldChar w:fldCharType="separate"/>
        </w:r>
        <w:r w:rsidR="000D36B4">
          <w:rPr>
            <w:webHidden/>
          </w:rPr>
          <w:t>91</w:t>
        </w:r>
        <w:r w:rsidR="004F7DDC">
          <w:rPr>
            <w:webHidden/>
          </w:rPr>
          <w:fldChar w:fldCharType="end"/>
        </w:r>
      </w:hyperlink>
    </w:p>
    <w:p w14:paraId="4D07A4FE" w14:textId="1DBF1BBE"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4" w:history="1">
        <w:r w:rsidR="004F7DDC" w:rsidRPr="008665DC">
          <w:rPr>
            <w:rStyle w:val="Hyperlink"/>
          </w:rPr>
          <w:t>6: Employment – Current</w:t>
        </w:r>
        <w:r w:rsidR="004F7DDC">
          <w:rPr>
            <w:webHidden/>
          </w:rPr>
          <w:tab/>
        </w:r>
        <w:r w:rsidR="004F7DDC">
          <w:rPr>
            <w:webHidden/>
          </w:rPr>
          <w:fldChar w:fldCharType="begin"/>
        </w:r>
        <w:r w:rsidR="004F7DDC">
          <w:rPr>
            <w:webHidden/>
          </w:rPr>
          <w:instrText xml:space="preserve"> PAGEREF _Toc89693174 \h </w:instrText>
        </w:r>
        <w:r w:rsidR="004F7DDC">
          <w:rPr>
            <w:webHidden/>
          </w:rPr>
        </w:r>
        <w:r w:rsidR="004F7DDC">
          <w:rPr>
            <w:webHidden/>
          </w:rPr>
          <w:fldChar w:fldCharType="separate"/>
        </w:r>
        <w:r w:rsidR="000D36B4">
          <w:rPr>
            <w:webHidden/>
          </w:rPr>
          <w:t>104</w:t>
        </w:r>
        <w:r w:rsidR="004F7DDC">
          <w:rPr>
            <w:webHidden/>
          </w:rPr>
          <w:fldChar w:fldCharType="end"/>
        </w:r>
      </w:hyperlink>
    </w:p>
    <w:p w14:paraId="395171FA" w14:textId="062CA050"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5" w:history="1">
        <w:r w:rsidR="004F7DDC" w:rsidRPr="008665DC">
          <w:rPr>
            <w:rStyle w:val="Hyperlink"/>
          </w:rPr>
          <w:t>7: Employment – Job history and training</w:t>
        </w:r>
        <w:r w:rsidR="004F7DDC">
          <w:rPr>
            <w:webHidden/>
          </w:rPr>
          <w:tab/>
        </w:r>
        <w:r w:rsidR="004F7DDC">
          <w:rPr>
            <w:webHidden/>
          </w:rPr>
          <w:fldChar w:fldCharType="begin"/>
        </w:r>
        <w:r w:rsidR="004F7DDC">
          <w:rPr>
            <w:webHidden/>
          </w:rPr>
          <w:instrText xml:space="preserve"> PAGEREF _Toc89693175 \h </w:instrText>
        </w:r>
        <w:r w:rsidR="004F7DDC">
          <w:rPr>
            <w:webHidden/>
          </w:rPr>
        </w:r>
        <w:r w:rsidR="004F7DDC">
          <w:rPr>
            <w:webHidden/>
          </w:rPr>
          <w:fldChar w:fldCharType="separate"/>
        </w:r>
        <w:r w:rsidR="000D36B4">
          <w:rPr>
            <w:webHidden/>
          </w:rPr>
          <w:t>109</w:t>
        </w:r>
        <w:r w:rsidR="004F7DDC">
          <w:rPr>
            <w:webHidden/>
          </w:rPr>
          <w:fldChar w:fldCharType="end"/>
        </w:r>
      </w:hyperlink>
    </w:p>
    <w:p w14:paraId="048E4529" w14:textId="7DEB4C3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6" w:history="1">
        <w:r w:rsidR="004F7DDC" w:rsidRPr="008665DC">
          <w:rPr>
            <w:rStyle w:val="Hyperlink"/>
          </w:rPr>
          <w:t>8: Employment – Seeking employment</w:t>
        </w:r>
        <w:r w:rsidR="004F7DDC">
          <w:rPr>
            <w:webHidden/>
          </w:rPr>
          <w:tab/>
        </w:r>
        <w:r w:rsidR="004F7DDC">
          <w:rPr>
            <w:webHidden/>
          </w:rPr>
          <w:fldChar w:fldCharType="begin"/>
        </w:r>
        <w:r w:rsidR="004F7DDC">
          <w:rPr>
            <w:webHidden/>
          </w:rPr>
          <w:instrText xml:space="preserve"> PAGEREF _Toc89693176 \h </w:instrText>
        </w:r>
        <w:r w:rsidR="004F7DDC">
          <w:rPr>
            <w:webHidden/>
          </w:rPr>
        </w:r>
        <w:r w:rsidR="004F7DDC">
          <w:rPr>
            <w:webHidden/>
          </w:rPr>
          <w:fldChar w:fldCharType="separate"/>
        </w:r>
        <w:r w:rsidR="000D36B4">
          <w:rPr>
            <w:webHidden/>
          </w:rPr>
          <w:t>112</w:t>
        </w:r>
        <w:r w:rsidR="004F7DDC">
          <w:rPr>
            <w:webHidden/>
          </w:rPr>
          <w:fldChar w:fldCharType="end"/>
        </w:r>
      </w:hyperlink>
    </w:p>
    <w:p w14:paraId="60FFF85B" w14:textId="6B315D32"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7" w:history="1">
        <w:r w:rsidR="004F7DDC" w:rsidRPr="008665DC">
          <w:rPr>
            <w:rStyle w:val="Hyperlink"/>
          </w:rPr>
          <w:t>9: Employment – Not in the labour force</w:t>
        </w:r>
        <w:r w:rsidR="004F7DDC">
          <w:rPr>
            <w:webHidden/>
          </w:rPr>
          <w:tab/>
        </w:r>
        <w:r w:rsidR="004F7DDC">
          <w:rPr>
            <w:webHidden/>
          </w:rPr>
          <w:fldChar w:fldCharType="begin"/>
        </w:r>
        <w:r w:rsidR="004F7DDC">
          <w:rPr>
            <w:webHidden/>
          </w:rPr>
          <w:instrText xml:space="preserve"> PAGEREF _Toc89693177 \h </w:instrText>
        </w:r>
        <w:r w:rsidR="004F7DDC">
          <w:rPr>
            <w:webHidden/>
          </w:rPr>
        </w:r>
        <w:r w:rsidR="004F7DDC">
          <w:rPr>
            <w:webHidden/>
          </w:rPr>
          <w:fldChar w:fldCharType="separate"/>
        </w:r>
        <w:r w:rsidR="000D36B4">
          <w:rPr>
            <w:webHidden/>
          </w:rPr>
          <w:t>115</w:t>
        </w:r>
        <w:r w:rsidR="004F7DDC">
          <w:rPr>
            <w:webHidden/>
          </w:rPr>
          <w:fldChar w:fldCharType="end"/>
        </w:r>
      </w:hyperlink>
    </w:p>
    <w:p w14:paraId="56E79951" w14:textId="5A33CE69"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8" w:history="1">
        <w:r w:rsidR="004F7DDC" w:rsidRPr="008665DC">
          <w:rPr>
            <w:rStyle w:val="Hyperlink"/>
          </w:rPr>
          <w:t>10: Social – Health, living arrangements and finance</w:t>
        </w:r>
        <w:r w:rsidR="004F7DDC">
          <w:rPr>
            <w:webHidden/>
          </w:rPr>
          <w:tab/>
        </w:r>
        <w:r w:rsidR="004F7DDC">
          <w:rPr>
            <w:webHidden/>
          </w:rPr>
          <w:fldChar w:fldCharType="begin"/>
        </w:r>
        <w:r w:rsidR="004F7DDC">
          <w:rPr>
            <w:webHidden/>
          </w:rPr>
          <w:instrText xml:space="preserve"> PAGEREF _Toc89693178 \h </w:instrText>
        </w:r>
        <w:r w:rsidR="004F7DDC">
          <w:rPr>
            <w:webHidden/>
          </w:rPr>
        </w:r>
        <w:r w:rsidR="004F7DDC">
          <w:rPr>
            <w:webHidden/>
          </w:rPr>
          <w:fldChar w:fldCharType="separate"/>
        </w:r>
        <w:r w:rsidR="000D36B4">
          <w:rPr>
            <w:webHidden/>
          </w:rPr>
          <w:t>116</w:t>
        </w:r>
        <w:r w:rsidR="004F7DDC">
          <w:rPr>
            <w:webHidden/>
          </w:rPr>
          <w:fldChar w:fldCharType="end"/>
        </w:r>
      </w:hyperlink>
    </w:p>
    <w:p w14:paraId="0DF1A59A" w14:textId="636C2EB1" w:rsidR="004F7DDC" w:rsidRDefault="003D6446" w:rsidP="003D6446">
      <w:pPr>
        <w:pStyle w:val="TOC2"/>
        <w:tabs>
          <w:tab w:val="clear" w:pos="6804"/>
          <w:tab w:val="left" w:pos="284"/>
          <w:tab w:val="right" w:pos="8789"/>
        </w:tabs>
        <w:ind w:left="0" w:right="-1"/>
        <w:rPr>
          <w:rFonts w:asciiTheme="minorHAnsi" w:eastAsiaTheme="minorEastAsia" w:hAnsiTheme="minorHAnsi" w:cstheme="minorBidi"/>
          <w:color w:val="auto"/>
          <w:sz w:val="22"/>
          <w:szCs w:val="22"/>
          <w:lang w:eastAsia="en-AU"/>
        </w:rPr>
      </w:pPr>
      <w:r>
        <w:tab/>
      </w:r>
      <w:hyperlink w:anchor="_Toc89693179" w:history="1">
        <w:r w:rsidR="004F7DDC" w:rsidRPr="008665DC">
          <w:rPr>
            <w:rStyle w:val="Hyperlink"/>
          </w:rPr>
          <w:t>11: Social – General attitudes</w:t>
        </w:r>
        <w:r w:rsidR="004F7DDC">
          <w:rPr>
            <w:webHidden/>
          </w:rPr>
          <w:tab/>
        </w:r>
        <w:r w:rsidR="004F7DDC">
          <w:rPr>
            <w:webHidden/>
          </w:rPr>
          <w:fldChar w:fldCharType="begin"/>
        </w:r>
        <w:r w:rsidR="004F7DDC">
          <w:rPr>
            <w:webHidden/>
          </w:rPr>
          <w:instrText xml:space="preserve"> PAGEREF _Toc89693179 \h </w:instrText>
        </w:r>
        <w:r w:rsidR="004F7DDC">
          <w:rPr>
            <w:webHidden/>
          </w:rPr>
        </w:r>
        <w:r w:rsidR="004F7DDC">
          <w:rPr>
            <w:webHidden/>
          </w:rPr>
          <w:fldChar w:fldCharType="separate"/>
        </w:r>
        <w:r w:rsidR="000D36B4">
          <w:rPr>
            <w:webHidden/>
          </w:rPr>
          <w:t>125</w:t>
        </w:r>
        <w:r w:rsidR="004F7DDC">
          <w:rPr>
            <w:webHidden/>
          </w:rPr>
          <w:fldChar w:fldCharType="end"/>
        </w:r>
      </w:hyperlink>
    </w:p>
    <w:p w14:paraId="0A6AAB03" w14:textId="3873E516" w:rsidR="004F7DDC" w:rsidRPr="00BA2574" w:rsidRDefault="007C050E" w:rsidP="003D6446">
      <w:pPr>
        <w:pStyle w:val="TOC1"/>
        <w:tabs>
          <w:tab w:val="clear" w:pos="6804"/>
          <w:tab w:val="left" w:pos="284"/>
          <w:tab w:val="right" w:pos="8789"/>
        </w:tabs>
        <w:ind w:right="-1"/>
      </w:pPr>
      <w:hyperlink w:anchor="_Toc89693180" w:history="1">
        <w:r w:rsidR="004F7DDC" w:rsidRPr="00BA2574">
          <w:t>References</w:t>
        </w:r>
        <w:r w:rsidR="004F7DDC">
          <w:rPr>
            <w:webHidden/>
          </w:rPr>
          <w:tab/>
        </w:r>
        <w:r w:rsidR="004F7DDC">
          <w:rPr>
            <w:webHidden/>
          </w:rPr>
          <w:fldChar w:fldCharType="begin"/>
        </w:r>
        <w:r w:rsidR="004F7DDC">
          <w:rPr>
            <w:webHidden/>
          </w:rPr>
          <w:instrText xml:space="preserve"> PAGEREF _Toc89693180 \h </w:instrText>
        </w:r>
        <w:r w:rsidR="004F7DDC">
          <w:rPr>
            <w:webHidden/>
          </w:rPr>
        </w:r>
        <w:r w:rsidR="004F7DDC">
          <w:rPr>
            <w:webHidden/>
          </w:rPr>
          <w:fldChar w:fldCharType="separate"/>
        </w:r>
        <w:r w:rsidR="000D36B4">
          <w:rPr>
            <w:webHidden/>
          </w:rPr>
          <w:t>129</w:t>
        </w:r>
        <w:r w:rsidR="004F7DDC">
          <w:rPr>
            <w:webHidden/>
          </w:rPr>
          <w:fldChar w:fldCharType="end"/>
        </w:r>
      </w:hyperlink>
    </w:p>
    <w:p w14:paraId="392F500E" w14:textId="3DE6F156" w:rsidR="004F7DDC" w:rsidRPr="00BA2574" w:rsidRDefault="007C050E" w:rsidP="003D6446">
      <w:pPr>
        <w:pStyle w:val="TOC1"/>
        <w:tabs>
          <w:tab w:val="clear" w:pos="6804"/>
          <w:tab w:val="left" w:pos="284"/>
          <w:tab w:val="right" w:pos="8789"/>
        </w:tabs>
        <w:ind w:right="-1"/>
      </w:pPr>
      <w:hyperlink w:anchor="_Toc89693181" w:history="1">
        <w:r w:rsidR="004F7DDC" w:rsidRPr="00BA2574">
          <w:t>Appendix A: Updates to the Y15 data file</w:t>
        </w:r>
        <w:r w:rsidR="004F7DDC">
          <w:rPr>
            <w:webHidden/>
          </w:rPr>
          <w:tab/>
        </w:r>
        <w:r w:rsidR="004F7DDC">
          <w:rPr>
            <w:webHidden/>
          </w:rPr>
          <w:fldChar w:fldCharType="begin"/>
        </w:r>
        <w:r w:rsidR="004F7DDC">
          <w:rPr>
            <w:webHidden/>
          </w:rPr>
          <w:instrText xml:space="preserve"> PAGEREF _Toc89693181 \h </w:instrText>
        </w:r>
        <w:r w:rsidR="004F7DDC">
          <w:rPr>
            <w:webHidden/>
          </w:rPr>
        </w:r>
        <w:r w:rsidR="004F7DDC">
          <w:rPr>
            <w:webHidden/>
          </w:rPr>
          <w:fldChar w:fldCharType="separate"/>
        </w:r>
        <w:r w:rsidR="000D36B4">
          <w:rPr>
            <w:webHidden/>
          </w:rPr>
          <w:t>130</w:t>
        </w:r>
        <w:r w:rsidR="004F7DDC">
          <w:rPr>
            <w:webHidden/>
          </w:rPr>
          <w:fldChar w:fldCharType="end"/>
        </w:r>
      </w:hyperlink>
    </w:p>
    <w:p w14:paraId="671F0B3D" w14:textId="5CDEE56B"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82" w:history="1">
        <w:r w:rsidR="004F7DDC" w:rsidRPr="00BA2574">
          <w:t>Appendix B: Linked datasets</w:t>
        </w:r>
        <w:r w:rsidR="004F7DDC">
          <w:rPr>
            <w:webHidden/>
          </w:rPr>
          <w:tab/>
        </w:r>
        <w:r w:rsidR="004F7DDC">
          <w:rPr>
            <w:webHidden/>
          </w:rPr>
          <w:fldChar w:fldCharType="begin"/>
        </w:r>
        <w:r w:rsidR="004F7DDC">
          <w:rPr>
            <w:webHidden/>
          </w:rPr>
          <w:instrText xml:space="preserve"> PAGEREF _Toc89693182 \h </w:instrText>
        </w:r>
        <w:r w:rsidR="004F7DDC">
          <w:rPr>
            <w:webHidden/>
          </w:rPr>
        </w:r>
        <w:r w:rsidR="004F7DDC">
          <w:rPr>
            <w:webHidden/>
          </w:rPr>
          <w:fldChar w:fldCharType="separate"/>
        </w:r>
        <w:r w:rsidR="000D36B4">
          <w:rPr>
            <w:webHidden/>
          </w:rPr>
          <w:t>140</w:t>
        </w:r>
        <w:r w:rsidR="004F7DDC">
          <w:rPr>
            <w:webHidden/>
          </w:rPr>
          <w:fldChar w:fldCharType="end"/>
        </w:r>
      </w:hyperlink>
    </w:p>
    <w:p w14:paraId="2CFF216A" w14:textId="4728D207" w:rsidR="004F7DDC" w:rsidRDefault="007C050E" w:rsidP="003D6446">
      <w:pPr>
        <w:pStyle w:val="TOC1"/>
        <w:tabs>
          <w:tab w:val="clear" w:pos="6804"/>
          <w:tab w:val="left" w:pos="284"/>
          <w:tab w:val="right" w:pos="8789"/>
        </w:tabs>
        <w:ind w:right="-1"/>
        <w:rPr>
          <w:rFonts w:asciiTheme="minorHAnsi" w:eastAsiaTheme="minorEastAsia" w:hAnsiTheme="minorHAnsi" w:cstheme="minorBidi"/>
          <w:color w:val="auto"/>
          <w:sz w:val="22"/>
          <w:szCs w:val="22"/>
          <w:lang w:eastAsia="en-AU"/>
        </w:rPr>
      </w:pPr>
      <w:hyperlink w:anchor="_Toc89693183" w:history="1">
        <w:r w:rsidR="004F7DDC" w:rsidRPr="008665DC">
          <w:rPr>
            <w:rStyle w:val="Hyperlink"/>
          </w:rPr>
          <w:t>Appendix C: Updates to the linked data files</w:t>
        </w:r>
        <w:r w:rsidR="004F7DDC">
          <w:rPr>
            <w:webHidden/>
          </w:rPr>
          <w:tab/>
        </w:r>
        <w:r w:rsidR="004F7DDC">
          <w:rPr>
            <w:webHidden/>
          </w:rPr>
          <w:fldChar w:fldCharType="begin"/>
        </w:r>
        <w:r w:rsidR="004F7DDC">
          <w:rPr>
            <w:webHidden/>
          </w:rPr>
          <w:instrText xml:space="preserve"> PAGEREF _Toc89693183 \h </w:instrText>
        </w:r>
        <w:r w:rsidR="004F7DDC">
          <w:rPr>
            <w:webHidden/>
          </w:rPr>
        </w:r>
        <w:r w:rsidR="004F7DDC">
          <w:rPr>
            <w:webHidden/>
          </w:rPr>
          <w:fldChar w:fldCharType="separate"/>
        </w:r>
        <w:r w:rsidR="000D36B4">
          <w:rPr>
            <w:webHidden/>
          </w:rPr>
          <w:t>142</w:t>
        </w:r>
        <w:r w:rsidR="004F7DDC">
          <w:rPr>
            <w:webHidden/>
          </w:rPr>
          <w:fldChar w:fldCharType="end"/>
        </w:r>
      </w:hyperlink>
    </w:p>
    <w:p w14:paraId="2EBB0D19" w14:textId="52B1BBD2" w:rsidR="00242ACC" w:rsidRPr="0044304F" w:rsidRDefault="00AF1199" w:rsidP="003D6446">
      <w:pPr>
        <w:tabs>
          <w:tab w:val="left" w:pos="284"/>
          <w:tab w:val="right" w:pos="6804"/>
          <w:tab w:val="right" w:pos="8647"/>
        </w:tabs>
      </w:pPr>
      <w:r>
        <w:rPr>
          <w:noProof/>
          <w:color w:val="000000"/>
          <w:szCs w:val="19"/>
        </w:rPr>
        <w:fldChar w:fldCharType="end"/>
      </w:r>
      <w:r w:rsidR="00242ACC" w:rsidRPr="0044304F">
        <w:t xml:space="preserve"> </w:t>
      </w:r>
    </w:p>
    <w:p w14:paraId="58F23B97" w14:textId="77777777" w:rsidR="00242ACC" w:rsidRPr="00242ACC" w:rsidRDefault="00242ACC" w:rsidP="00BA02F9">
      <w:pPr>
        <w:pStyle w:val="Heading1"/>
      </w:pPr>
      <w:r>
        <w:br w:type="page"/>
      </w:r>
      <w:bookmarkStart w:id="81" w:name="_Toc298162800"/>
      <w:bookmarkStart w:id="82" w:name="_Toc89693126"/>
      <w:r w:rsidRPr="00242ACC">
        <w:lastRenderedPageBreak/>
        <w:t>Tables and figures</w:t>
      </w:r>
      <w:bookmarkEnd w:id="81"/>
      <w:bookmarkEnd w:id="82"/>
    </w:p>
    <w:p w14:paraId="5FE502F2" w14:textId="77777777" w:rsidR="00242ACC" w:rsidRPr="00CF611C" w:rsidRDefault="00242ACC" w:rsidP="00CF611C">
      <w:pPr>
        <w:pStyle w:val="Heading2"/>
      </w:pPr>
      <w:bookmarkStart w:id="83" w:name="_Toc296497516"/>
      <w:bookmarkStart w:id="84" w:name="_Toc298162801"/>
      <w:bookmarkStart w:id="85" w:name="_Toc312401747"/>
      <w:bookmarkStart w:id="86" w:name="_Toc335646330"/>
      <w:bookmarkStart w:id="87" w:name="_Toc364690905"/>
      <w:bookmarkStart w:id="88" w:name="_Toc396920016"/>
      <w:bookmarkStart w:id="89" w:name="_Toc418781792"/>
      <w:bookmarkStart w:id="90" w:name="_Toc423593608"/>
      <w:bookmarkStart w:id="91" w:name="_Toc487120783"/>
      <w:bookmarkStart w:id="92" w:name="_Toc500254790"/>
      <w:bookmarkStart w:id="93" w:name="_Toc89693127"/>
      <w:r w:rsidRPr="00CF611C">
        <w:t>Tables</w:t>
      </w:r>
      <w:bookmarkEnd w:id="83"/>
      <w:bookmarkEnd w:id="84"/>
      <w:bookmarkEnd w:id="85"/>
      <w:bookmarkEnd w:id="86"/>
      <w:bookmarkEnd w:id="87"/>
      <w:bookmarkEnd w:id="88"/>
      <w:bookmarkEnd w:id="89"/>
      <w:bookmarkEnd w:id="90"/>
      <w:bookmarkEnd w:id="91"/>
      <w:bookmarkEnd w:id="92"/>
      <w:bookmarkEnd w:id="93"/>
    </w:p>
    <w:bookmarkStart w:id="94" w:name="_Toc296497517"/>
    <w:bookmarkStart w:id="95" w:name="_Toc298162802"/>
    <w:bookmarkStart w:id="96" w:name="_Toc312401748"/>
    <w:bookmarkStart w:id="97" w:name="_Toc335646331"/>
    <w:bookmarkStart w:id="98" w:name="_Toc364690906"/>
    <w:bookmarkStart w:id="99" w:name="_Toc396920017"/>
    <w:bookmarkStart w:id="100" w:name="_Toc418781793"/>
    <w:bookmarkStart w:id="101" w:name="_Toc423593609"/>
    <w:bookmarkStart w:id="102" w:name="_Toc487120784"/>
    <w:bookmarkStart w:id="103" w:name="_Toc500254791"/>
    <w:p w14:paraId="00F38EA6" w14:textId="527AA03A" w:rsidR="009D4C6E" w:rsidRPr="009D4C6E" w:rsidRDefault="009D4C6E" w:rsidP="00102716">
      <w:pPr>
        <w:pStyle w:val="TableofFigures"/>
        <w:tabs>
          <w:tab w:val="clear" w:pos="6804"/>
          <w:tab w:val="left" w:pos="1134"/>
          <w:tab w:val="right" w:pos="9072"/>
        </w:tabs>
        <w:ind w:right="-1"/>
      </w:pPr>
      <w:r w:rsidRPr="00242ACC">
        <w:fldChar w:fldCharType="begin"/>
      </w:r>
      <w:r w:rsidRPr="00242ACC">
        <w:instrText xml:space="preserve"> TOC \f F \t "tabletitle" \c </w:instrText>
      </w:r>
      <w:r w:rsidRPr="00242ACC">
        <w:fldChar w:fldCharType="separate"/>
      </w:r>
      <w:r>
        <w:t>1</w:t>
      </w:r>
      <w:r w:rsidRPr="009D4C6E">
        <w:tab/>
      </w:r>
      <w:r>
        <w:t>PISA technical documents</w:t>
      </w:r>
      <w:r>
        <w:tab/>
      </w:r>
      <w:r>
        <w:fldChar w:fldCharType="begin"/>
      </w:r>
      <w:r>
        <w:instrText xml:space="preserve"> PAGEREF _Toc131410250 \h </w:instrText>
      </w:r>
      <w:r>
        <w:fldChar w:fldCharType="separate"/>
      </w:r>
      <w:r w:rsidR="000D36B4">
        <w:t>23</w:t>
      </w:r>
      <w:r>
        <w:fldChar w:fldCharType="end"/>
      </w:r>
    </w:p>
    <w:p w14:paraId="1AB42EF4" w14:textId="4E3CE5F2" w:rsidR="009D4C6E" w:rsidRPr="009D4C6E" w:rsidRDefault="009D4C6E" w:rsidP="00102716">
      <w:pPr>
        <w:pStyle w:val="TableofFigures"/>
        <w:tabs>
          <w:tab w:val="clear" w:pos="6804"/>
          <w:tab w:val="left" w:pos="1134"/>
          <w:tab w:val="right" w:pos="9072"/>
        </w:tabs>
        <w:ind w:right="-1"/>
      </w:pPr>
      <w:r>
        <w:t>2</w:t>
      </w:r>
      <w:r w:rsidRPr="009D4C6E">
        <w:tab/>
      </w:r>
      <w:r>
        <w:t>Summary of PISA variable naming conventions</w:t>
      </w:r>
      <w:r>
        <w:tab/>
      </w:r>
      <w:r>
        <w:fldChar w:fldCharType="begin"/>
      </w:r>
      <w:r>
        <w:instrText xml:space="preserve"> PAGEREF _Toc131410251 \h </w:instrText>
      </w:r>
      <w:r>
        <w:fldChar w:fldCharType="separate"/>
      </w:r>
      <w:r w:rsidR="000D36B4">
        <w:t>26</w:t>
      </w:r>
      <w:r>
        <w:fldChar w:fldCharType="end"/>
      </w:r>
    </w:p>
    <w:p w14:paraId="0D7A0669" w14:textId="06101E31" w:rsidR="009D4C6E" w:rsidRPr="009D4C6E" w:rsidRDefault="009D4C6E" w:rsidP="00102716">
      <w:pPr>
        <w:pStyle w:val="TableofFigures"/>
        <w:tabs>
          <w:tab w:val="clear" w:pos="6804"/>
          <w:tab w:val="left" w:pos="1134"/>
          <w:tab w:val="right" w:pos="9072"/>
        </w:tabs>
        <w:ind w:right="-1"/>
      </w:pPr>
      <w:r>
        <w:t>3</w:t>
      </w:r>
      <w:r w:rsidRPr="009D4C6E">
        <w:tab/>
      </w:r>
      <w:r>
        <w:t>Summary of LSAY non-standard variable naming conventions</w:t>
      </w:r>
      <w:r>
        <w:tab/>
      </w:r>
      <w:r>
        <w:fldChar w:fldCharType="begin"/>
      </w:r>
      <w:r>
        <w:instrText xml:space="preserve"> PAGEREF _Toc131410252 \h </w:instrText>
      </w:r>
      <w:r>
        <w:fldChar w:fldCharType="separate"/>
      </w:r>
      <w:r w:rsidR="000D36B4">
        <w:t>27</w:t>
      </w:r>
      <w:r>
        <w:fldChar w:fldCharType="end"/>
      </w:r>
    </w:p>
    <w:p w14:paraId="1D5498DD" w14:textId="7616DF3B" w:rsidR="009D4C6E" w:rsidRPr="009D4C6E" w:rsidRDefault="009D4C6E" w:rsidP="00102716">
      <w:pPr>
        <w:pStyle w:val="TableofFigures"/>
        <w:tabs>
          <w:tab w:val="clear" w:pos="6804"/>
          <w:tab w:val="left" w:pos="1134"/>
          <w:tab w:val="right" w:pos="9072"/>
        </w:tabs>
        <w:ind w:right="-1"/>
      </w:pPr>
      <w:r>
        <w:t>4</w:t>
      </w:r>
      <w:r w:rsidRPr="009D4C6E">
        <w:tab/>
      </w:r>
      <w:r>
        <w:t>Derived variables</w:t>
      </w:r>
      <w:r>
        <w:tab/>
      </w:r>
      <w:r>
        <w:fldChar w:fldCharType="begin"/>
      </w:r>
      <w:r>
        <w:instrText xml:space="preserve"> PAGEREF _Toc131410253 \h </w:instrText>
      </w:r>
      <w:r>
        <w:fldChar w:fldCharType="separate"/>
      </w:r>
      <w:r w:rsidR="000D36B4">
        <w:t>29</w:t>
      </w:r>
      <w:r>
        <w:fldChar w:fldCharType="end"/>
      </w:r>
    </w:p>
    <w:p w14:paraId="517926A5" w14:textId="27943F35" w:rsidR="009D4C6E" w:rsidRPr="009D4C6E" w:rsidRDefault="009D4C6E" w:rsidP="00102716">
      <w:pPr>
        <w:pStyle w:val="TableofFigures"/>
        <w:tabs>
          <w:tab w:val="clear" w:pos="6804"/>
          <w:tab w:val="left" w:pos="1134"/>
          <w:tab w:val="right" w:pos="9072"/>
        </w:tabs>
        <w:ind w:right="-1"/>
      </w:pPr>
      <w:r>
        <w:t>5A</w:t>
      </w:r>
      <w:r w:rsidRPr="009D4C6E">
        <w:tab/>
      </w:r>
      <w:r>
        <w:t>Summary of classifications and code frames used in the LSAY Y15 data file</w:t>
      </w:r>
      <w:r>
        <w:tab/>
      </w:r>
      <w:r>
        <w:fldChar w:fldCharType="begin"/>
      </w:r>
      <w:r>
        <w:instrText xml:space="preserve"> PAGEREF _Toc131410254 \h </w:instrText>
      </w:r>
      <w:r>
        <w:fldChar w:fldCharType="separate"/>
      </w:r>
      <w:r w:rsidR="000D36B4">
        <w:t>30</w:t>
      </w:r>
      <w:r>
        <w:fldChar w:fldCharType="end"/>
      </w:r>
    </w:p>
    <w:p w14:paraId="2FCC6DA8" w14:textId="0CF0D42E" w:rsidR="009D4C6E" w:rsidRPr="009D4C6E" w:rsidRDefault="009D4C6E" w:rsidP="00102716">
      <w:pPr>
        <w:pStyle w:val="TableofFigures"/>
        <w:tabs>
          <w:tab w:val="clear" w:pos="6804"/>
          <w:tab w:val="left" w:pos="1134"/>
          <w:tab w:val="right" w:pos="9072"/>
        </w:tabs>
        <w:ind w:right="-1"/>
      </w:pPr>
      <w:r>
        <w:t>5B</w:t>
      </w:r>
      <w:r w:rsidRPr="009D4C6E">
        <w:tab/>
      </w:r>
      <w:r>
        <w:t>Summary of classifications and code frames used in the linked LSAY Y15 data files</w:t>
      </w:r>
      <w:r>
        <w:tab/>
      </w:r>
      <w:r>
        <w:fldChar w:fldCharType="begin"/>
      </w:r>
      <w:r>
        <w:instrText xml:space="preserve"> PAGEREF _Toc131410255 \h </w:instrText>
      </w:r>
      <w:r>
        <w:fldChar w:fldCharType="separate"/>
      </w:r>
      <w:r w:rsidR="000D36B4">
        <w:t>30</w:t>
      </w:r>
      <w:r>
        <w:fldChar w:fldCharType="end"/>
      </w:r>
    </w:p>
    <w:p w14:paraId="5097A2CB" w14:textId="7DCF52EA" w:rsidR="009D4C6E" w:rsidRPr="009D4C6E" w:rsidRDefault="009D4C6E" w:rsidP="00102716">
      <w:pPr>
        <w:pStyle w:val="TableofFigures"/>
        <w:tabs>
          <w:tab w:val="clear" w:pos="6804"/>
          <w:tab w:val="left" w:pos="1134"/>
          <w:tab w:val="right" w:pos="9072"/>
        </w:tabs>
        <w:ind w:right="-1"/>
      </w:pPr>
      <w:r>
        <w:t>6</w:t>
      </w:r>
      <w:r w:rsidRPr="009D4C6E">
        <w:tab/>
      </w:r>
      <w:r>
        <w:t xml:space="preserve">LSAY ACARA </w:t>
      </w:r>
      <w:r w:rsidRPr="009D4C6E">
        <w:t>My School</w:t>
      </w:r>
      <w:r>
        <w:t xml:space="preserve"> datasets</w:t>
      </w:r>
      <w:r>
        <w:tab/>
      </w:r>
      <w:r>
        <w:fldChar w:fldCharType="begin"/>
      </w:r>
      <w:r>
        <w:instrText xml:space="preserve"> PAGEREF _Toc131410256 \h </w:instrText>
      </w:r>
      <w:r>
        <w:fldChar w:fldCharType="separate"/>
      </w:r>
      <w:r w:rsidR="000D36B4">
        <w:t>34</w:t>
      </w:r>
      <w:r>
        <w:fldChar w:fldCharType="end"/>
      </w:r>
    </w:p>
    <w:p w14:paraId="644D1AA3" w14:textId="20EA14D1" w:rsidR="009D4C6E" w:rsidRPr="009D4C6E" w:rsidRDefault="009D4C6E" w:rsidP="00102716">
      <w:pPr>
        <w:pStyle w:val="TableofFigures"/>
        <w:tabs>
          <w:tab w:val="clear" w:pos="6804"/>
          <w:tab w:val="left" w:pos="1134"/>
          <w:tab w:val="right" w:pos="9072"/>
        </w:tabs>
        <w:ind w:right="-1"/>
      </w:pPr>
      <w:r w:rsidRPr="009D4C6E">
        <w:t>7</w:t>
      </w:r>
      <w:r w:rsidRPr="009D4C6E">
        <w:tab/>
        <w:t>LSAY NAPLAN consent rates</w:t>
      </w:r>
      <w:r>
        <w:tab/>
      </w:r>
      <w:r>
        <w:fldChar w:fldCharType="begin"/>
      </w:r>
      <w:r>
        <w:instrText xml:space="preserve"> PAGEREF _Toc131410257 \h </w:instrText>
      </w:r>
      <w:r>
        <w:fldChar w:fldCharType="separate"/>
      </w:r>
      <w:r w:rsidR="000D36B4">
        <w:t>36</w:t>
      </w:r>
      <w:r>
        <w:fldChar w:fldCharType="end"/>
      </w:r>
    </w:p>
    <w:p w14:paraId="7D03D7B2" w14:textId="1C0330F0" w:rsidR="009D4C6E" w:rsidRPr="009D4C6E" w:rsidRDefault="009D4C6E" w:rsidP="00102716">
      <w:pPr>
        <w:pStyle w:val="TableofFigures"/>
        <w:tabs>
          <w:tab w:val="clear" w:pos="6804"/>
          <w:tab w:val="left" w:pos="1134"/>
          <w:tab w:val="right" w:pos="9072"/>
        </w:tabs>
        <w:ind w:right="-1"/>
      </w:pPr>
      <w:r>
        <w:t>8</w:t>
      </w:r>
      <w:r w:rsidRPr="009D4C6E">
        <w:tab/>
      </w:r>
      <w:r>
        <w:t>LSAY NAPLAN linkage rates</w:t>
      </w:r>
      <w:r>
        <w:tab/>
      </w:r>
      <w:r>
        <w:fldChar w:fldCharType="begin"/>
      </w:r>
      <w:r>
        <w:instrText xml:space="preserve"> PAGEREF _Toc131410258 \h </w:instrText>
      </w:r>
      <w:r>
        <w:fldChar w:fldCharType="separate"/>
      </w:r>
      <w:r w:rsidR="000D36B4">
        <w:t>36</w:t>
      </w:r>
      <w:r>
        <w:fldChar w:fldCharType="end"/>
      </w:r>
    </w:p>
    <w:p w14:paraId="1776CADE" w14:textId="62D1E5F2" w:rsidR="009D4C6E" w:rsidRPr="009D4C6E" w:rsidRDefault="009D4C6E" w:rsidP="00102716">
      <w:pPr>
        <w:pStyle w:val="TableofFigures"/>
        <w:tabs>
          <w:tab w:val="clear" w:pos="6804"/>
          <w:tab w:val="left" w:pos="1134"/>
          <w:tab w:val="right" w:pos="9072"/>
        </w:tabs>
        <w:ind w:right="-1"/>
      </w:pPr>
      <w:r w:rsidRPr="009D4C6E">
        <w:t>9</w:t>
      </w:r>
      <w:r w:rsidRPr="009D4C6E">
        <w:tab/>
        <w:t>LSAY NAPLAN linked data by academic year level</w:t>
      </w:r>
      <w:r>
        <w:tab/>
      </w:r>
      <w:r>
        <w:fldChar w:fldCharType="begin"/>
      </w:r>
      <w:r>
        <w:instrText xml:space="preserve"> PAGEREF _Toc131410259 \h </w:instrText>
      </w:r>
      <w:r>
        <w:fldChar w:fldCharType="separate"/>
      </w:r>
      <w:r w:rsidR="000D36B4">
        <w:t>37</w:t>
      </w:r>
      <w:r>
        <w:fldChar w:fldCharType="end"/>
      </w:r>
    </w:p>
    <w:p w14:paraId="43515C39" w14:textId="335FF7E9" w:rsidR="009D4C6E" w:rsidRPr="009D4C6E" w:rsidRDefault="009D4C6E" w:rsidP="00102716">
      <w:pPr>
        <w:pStyle w:val="TableofFigures"/>
        <w:tabs>
          <w:tab w:val="clear" w:pos="6804"/>
          <w:tab w:val="left" w:pos="1134"/>
          <w:tab w:val="right" w:pos="9072"/>
        </w:tabs>
        <w:ind w:right="-1"/>
      </w:pPr>
      <w:r w:rsidRPr="009D4C6E">
        <w:t>10</w:t>
      </w:r>
      <w:r w:rsidRPr="009D4C6E">
        <w:tab/>
        <w:t>LSAY NAPLAN datasets</w:t>
      </w:r>
      <w:r>
        <w:tab/>
      </w:r>
      <w:r>
        <w:fldChar w:fldCharType="begin"/>
      </w:r>
      <w:r>
        <w:instrText xml:space="preserve"> PAGEREF _Toc131410260 \h </w:instrText>
      </w:r>
      <w:r>
        <w:fldChar w:fldCharType="separate"/>
      </w:r>
      <w:r w:rsidR="000D36B4">
        <w:t>37</w:t>
      </w:r>
      <w:r>
        <w:fldChar w:fldCharType="end"/>
      </w:r>
    </w:p>
    <w:p w14:paraId="234BCBAE" w14:textId="06F89B41" w:rsidR="009D4C6E" w:rsidRPr="009D4C6E" w:rsidRDefault="009D4C6E" w:rsidP="00102716">
      <w:pPr>
        <w:pStyle w:val="TableofFigures"/>
        <w:tabs>
          <w:tab w:val="clear" w:pos="6804"/>
          <w:tab w:val="left" w:pos="1134"/>
          <w:tab w:val="right" w:pos="9072"/>
        </w:tabs>
        <w:ind w:right="-1"/>
      </w:pPr>
      <w:r>
        <w:t>11</w:t>
      </w:r>
      <w:r w:rsidRPr="009D4C6E">
        <w:tab/>
      </w:r>
      <w:r>
        <w:t>LSAY senior secondary consent rates</w:t>
      </w:r>
      <w:r>
        <w:tab/>
      </w:r>
      <w:r>
        <w:fldChar w:fldCharType="begin"/>
      </w:r>
      <w:r>
        <w:instrText xml:space="preserve"> PAGEREF _Toc131410261 \h </w:instrText>
      </w:r>
      <w:r>
        <w:fldChar w:fldCharType="separate"/>
      </w:r>
      <w:r w:rsidR="000D36B4">
        <w:t>39</w:t>
      </w:r>
      <w:r>
        <w:fldChar w:fldCharType="end"/>
      </w:r>
    </w:p>
    <w:p w14:paraId="2DD184F0" w14:textId="705E9B5C" w:rsidR="009D4C6E" w:rsidRPr="009D4C6E" w:rsidRDefault="009D4C6E" w:rsidP="00102716">
      <w:pPr>
        <w:pStyle w:val="TableofFigures"/>
        <w:tabs>
          <w:tab w:val="clear" w:pos="6804"/>
          <w:tab w:val="left" w:pos="1134"/>
          <w:tab w:val="right" w:pos="9072"/>
        </w:tabs>
        <w:ind w:right="-1"/>
      </w:pPr>
      <w:r>
        <w:t>12</w:t>
      </w:r>
      <w:r w:rsidRPr="009D4C6E">
        <w:tab/>
      </w:r>
      <w:r>
        <w:t>LSAY senior secondary linkage rates</w:t>
      </w:r>
      <w:r>
        <w:tab/>
      </w:r>
      <w:r>
        <w:fldChar w:fldCharType="begin"/>
      </w:r>
      <w:r>
        <w:instrText xml:space="preserve"> PAGEREF _Toc131410262 \h </w:instrText>
      </w:r>
      <w:r>
        <w:fldChar w:fldCharType="separate"/>
      </w:r>
      <w:r w:rsidR="000D36B4">
        <w:t>39</w:t>
      </w:r>
      <w:r>
        <w:fldChar w:fldCharType="end"/>
      </w:r>
    </w:p>
    <w:p w14:paraId="59E5C3E7" w14:textId="2438F1A3" w:rsidR="009D4C6E" w:rsidRPr="009D4C6E" w:rsidRDefault="009D4C6E" w:rsidP="00102716">
      <w:pPr>
        <w:pStyle w:val="TableofFigures"/>
        <w:tabs>
          <w:tab w:val="clear" w:pos="6804"/>
          <w:tab w:val="left" w:pos="1134"/>
          <w:tab w:val="right" w:pos="9072"/>
        </w:tabs>
        <w:ind w:right="-1"/>
      </w:pPr>
      <w:r>
        <w:t xml:space="preserve">13 </w:t>
      </w:r>
      <w:r w:rsidRPr="009D4C6E">
        <w:tab/>
      </w:r>
      <w:r>
        <w:t>LSAY senior secondary dataset</w:t>
      </w:r>
      <w:r>
        <w:tab/>
      </w:r>
      <w:r>
        <w:fldChar w:fldCharType="begin"/>
      </w:r>
      <w:r>
        <w:instrText xml:space="preserve"> PAGEREF _Toc131410263 \h </w:instrText>
      </w:r>
      <w:r>
        <w:fldChar w:fldCharType="separate"/>
      </w:r>
      <w:r w:rsidR="000D36B4">
        <w:t>40</w:t>
      </w:r>
      <w:r>
        <w:fldChar w:fldCharType="end"/>
      </w:r>
    </w:p>
    <w:p w14:paraId="5E995127" w14:textId="46CF10E6" w:rsidR="009D4C6E" w:rsidRPr="009D4C6E" w:rsidRDefault="009D4C6E" w:rsidP="00102716">
      <w:pPr>
        <w:pStyle w:val="TableofFigures"/>
        <w:tabs>
          <w:tab w:val="clear" w:pos="6804"/>
          <w:tab w:val="left" w:pos="1134"/>
          <w:tab w:val="right" w:pos="9072"/>
        </w:tabs>
        <w:ind w:right="-1"/>
      </w:pPr>
      <w:r w:rsidRPr="009D4C6E">
        <w:t>14</w:t>
      </w:r>
      <w:r w:rsidRPr="009D4C6E">
        <w:tab/>
        <w:t>LSAY VET consent rates</w:t>
      </w:r>
      <w:r>
        <w:tab/>
      </w:r>
      <w:r>
        <w:fldChar w:fldCharType="begin"/>
      </w:r>
      <w:r>
        <w:instrText xml:space="preserve"> PAGEREF _Toc131410264 \h </w:instrText>
      </w:r>
      <w:r>
        <w:fldChar w:fldCharType="separate"/>
      </w:r>
      <w:r w:rsidR="000D36B4">
        <w:t>43</w:t>
      </w:r>
      <w:r>
        <w:fldChar w:fldCharType="end"/>
      </w:r>
    </w:p>
    <w:p w14:paraId="3ACB3603" w14:textId="6AB59A57" w:rsidR="009D4C6E" w:rsidRPr="009D4C6E" w:rsidRDefault="009D4C6E" w:rsidP="00102716">
      <w:pPr>
        <w:pStyle w:val="TableofFigures"/>
        <w:tabs>
          <w:tab w:val="clear" w:pos="6804"/>
          <w:tab w:val="left" w:pos="1134"/>
          <w:tab w:val="right" w:pos="9072"/>
        </w:tabs>
        <w:ind w:right="-1"/>
      </w:pPr>
      <w:r w:rsidRPr="009D4C6E">
        <w:t>15</w:t>
      </w:r>
      <w:r w:rsidRPr="009D4C6E">
        <w:tab/>
        <w:t>LSAY VET linkage rates</w:t>
      </w:r>
      <w:r>
        <w:tab/>
      </w:r>
      <w:r>
        <w:fldChar w:fldCharType="begin"/>
      </w:r>
      <w:r>
        <w:instrText xml:space="preserve"> PAGEREF _Toc131410265 \h </w:instrText>
      </w:r>
      <w:r>
        <w:fldChar w:fldCharType="separate"/>
      </w:r>
      <w:r w:rsidR="000D36B4">
        <w:t>44</w:t>
      </w:r>
      <w:r>
        <w:fldChar w:fldCharType="end"/>
      </w:r>
    </w:p>
    <w:p w14:paraId="20E3D9B3" w14:textId="117B8EAB" w:rsidR="009D4C6E" w:rsidRPr="009D4C6E" w:rsidRDefault="009D4C6E" w:rsidP="00102716">
      <w:pPr>
        <w:pStyle w:val="TableofFigures"/>
        <w:tabs>
          <w:tab w:val="clear" w:pos="6804"/>
          <w:tab w:val="left" w:pos="1134"/>
          <w:tab w:val="right" w:pos="9072"/>
        </w:tabs>
        <w:ind w:right="-1"/>
      </w:pPr>
      <w:r w:rsidRPr="009D4C6E">
        <w:t>16</w:t>
      </w:r>
      <w:r w:rsidRPr="009D4C6E">
        <w:tab/>
        <w:t>LSAY VET linked datasets</w:t>
      </w:r>
      <w:r>
        <w:tab/>
      </w:r>
      <w:r>
        <w:fldChar w:fldCharType="begin"/>
      </w:r>
      <w:r>
        <w:instrText xml:space="preserve"> PAGEREF _Toc131410266 \h </w:instrText>
      </w:r>
      <w:r>
        <w:fldChar w:fldCharType="separate"/>
      </w:r>
      <w:r w:rsidR="000D36B4">
        <w:t>44</w:t>
      </w:r>
      <w:r>
        <w:fldChar w:fldCharType="end"/>
      </w:r>
    </w:p>
    <w:p w14:paraId="60235BE0" w14:textId="0DE990DC" w:rsidR="009D4C6E" w:rsidRPr="009D4C6E" w:rsidRDefault="009D4C6E" w:rsidP="00102716">
      <w:pPr>
        <w:pStyle w:val="TableofFigures"/>
        <w:tabs>
          <w:tab w:val="clear" w:pos="6804"/>
          <w:tab w:val="left" w:pos="1134"/>
          <w:tab w:val="right" w:pos="9072"/>
        </w:tabs>
        <w:ind w:right="-1"/>
      </w:pPr>
      <w:r>
        <w:t>17</w:t>
      </w:r>
      <w:r w:rsidRPr="009D4C6E">
        <w:tab/>
      </w:r>
      <w:r>
        <w:t>LSAY higher education consent rates</w:t>
      </w:r>
      <w:r>
        <w:tab/>
      </w:r>
      <w:r>
        <w:fldChar w:fldCharType="begin"/>
      </w:r>
      <w:r>
        <w:instrText xml:space="preserve"> PAGEREF _Toc131410267 \h </w:instrText>
      </w:r>
      <w:r>
        <w:fldChar w:fldCharType="separate"/>
      </w:r>
      <w:r w:rsidR="000D36B4">
        <w:t>45</w:t>
      </w:r>
      <w:r>
        <w:fldChar w:fldCharType="end"/>
      </w:r>
    </w:p>
    <w:p w14:paraId="478894E3" w14:textId="0D0F5202" w:rsidR="009D4C6E" w:rsidRPr="009D4C6E" w:rsidRDefault="009D4C6E" w:rsidP="00102716">
      <w:pPr>
        <w:pStyle w:val="TableofFigures"/>
        <w:tabs>
          <w:tab w:val="clear" w:pos="6804"/>
          <w:tab w:val="left" w:pos="1134"/>
          <w:tab w:val="right" w:pos="9072"/>
        </w:tabs>
        <w:ind w:right="-1"/>
      </w:pPr>
      <w:r>
        <w:t>18</w:t>
      </w:r>
      <w:r w:rsidRPr="009D4C6E">
        <w:tab/>
      </w:r>
      <w:r>
        <w:t>LSAY higher education linkage rates</w:t>
      </w:r>
      <w:r>
        <w:tab/>
      </w:r>
      <w:r>
        <w:fldChar w:fldCharType="begin"/>
      </w:r>
      <w:r>
        <w:instrText xml:space="preserve"> PAGEREF _Toc131410268 \h </w:instrText>
      </w:r>
      <w:r>
        <w:fldChar w:fldCharType="separate"/>
      </w:r>
      <w:r w:rsidR="000D36B4">
        <w:t>46</w:t>
      </w:r>
      <w:r>
        <w:fldChar w:fldCharType="end"/>
      </w:r>
    </w:p>
    <w:p w14:paraId="5DC4B39C" w14:textId="1A95C79E" w:rsidR="009D4C6E" w:rsidRPr="009D4C6E" w:rsidRDefault="009D4C6E" w:rsidP="00102716">
      <w:pPr>
        <w:pStyle w:val="TableofFigures"/>
        <w:tabs>
          <w:tab w:val="clear" w:pos="6804"/>
          <w:tab w:val="left" w:pos="1134"/>
          <w:tab w:val="right" w:pos="9072"/>
        </w:tabs>
        <w:ind w:right="-1"/>
      </w:pPr>
      <w:r>
        <w:t>19</w:t>
      </w:r>
      <w:r w:rsidRPr="009D4C6E">
        <w:tab/>
      </w:r>
      <w:r>
        <w:t>LSAY higher education linked datasets</w:t>
      </w:r>
      <w:r>
        <w:tab/>
      </w:r>
      <w:r>
        <w:fldChar w:fldCharType="begin"/>
      </w:r>
      <w:r>
        <w:instrText xml:space="preserve"> PAGEREF _Toc131410269 \h </w:instrText>
      </w:r>
      <w:r>
        <w:fldChar w:fldCharType="separate"/>
      </w:r>
      <w:r w:rsidR="000D36B4">
        <w:t>46</w:t>
      </w:r>
      <w:r>
        <w:fldChar w:fldCharType="end"/>
      </w:r>
    </w:p>
    <w:p w14:paraId="5E2B5E22" w14:textId="4D14E06C" w:rsidR="009D4C6E" w:rsidRPr="009D4C6E" w:rsidRDefault="009D4C6E" w:rsidP="00102716">
      <w:pPr>
        <w:pStyle w:val="TableofFigures"/>
        <w:tabs>
          <w:tab w:val="clear" w:pos="6804"/>
          <w:tab w:val="left" w:pos="1134"/>
          <w:tab w:val="right" w:pos="9072"/>
        </w:tabs>
        <w:ind w:right="-1"/>
      </w:pPr>
      <w:r>
        <w:t>20</w:t>
      </w:r>
      <w:r w:rsidRPr="009D4C6E">
        <w:tab/>
      </w:r>
      <w:r>
        <w:t>LSAY higher education key analysis variables</w:t>
      </w:r>
      <w:r>
        <w:tab/>
      </w:r>
      <w:r>
        <w:fldChar w:fldCharType="begin"/>
      </w:r>
      <w:r>
        <w:instrText xml:space="preserve"> PAGEREF _Toc131410270 \h </w:instrText>
      </w:r>
      <w:r>
        <w:fldChar w:fldCharType="separate"/>
      </w:r>
      <w:r w:rsidR="000D36B4">
        <w:t>47</w:t>
      </w:r>
      <w:r>
        <w:fldChar w:fldCharType="end"/>
      </w:r>
    </w:p>
    <w:p w14:paraId="40C71EDC" w14:textId="5311CB6F" w:rsidR="009D4C6E" w:rsidRPr="009D4C6E" w:rsidRDefault="009D4C6E" w:rsidP="00102716">
      <w:pPr>
        <w:pStyle w:val="TableofFigures"/>
        <w:tabs>
          <w:tab w:val="clear" w:pos="6804"/>
          <w:tab w:val="left" w:pos="1134"/>
          <w:tab w:val="right" w:pos="9072"/>
        </w:tabs>
        <w:ind w:right="-1"/>
      </w:pPr>
      <w:r>
        <w:t>21</w:t>
      </w:r>
      <w:r w:rsidRPr="009D4C6E">
        <w:tab/>
      </w:r>
      <w:r>
        <w:t>Topic maps</w:t>
      </w:r>
      <w:r>
        <w:tab/>
      </w:r>
      <w:r>
        <w:fldChar w:fldCharType="begin"/>
      </w:r>
      <w:r>
        <w:instrText xml:space="preserve"> PAGEREF _Toc131410271 \h </w:instrText>
      </w:r>
      <w:r>
        <w:fldChar w:fldCharType="separate"/>
      </w:r>
      <w:r w:rsidR="000D36B4">
        <w:t>53</w:t>
      </w:r>
      <w:r>
        <w:fldChar w:fldCharType="end"/>
      </w:r>
    </w:p>
    <w:p w14:paraId="31F7B5F7" w14:textId="29332776" w:rsidR="009D4C6E" w:rsidRPr="009D4C6E" w:rsidRDefault="009D4C6E" w:rsidP="00102716">
      <w:pPr>
        <w:pStyle w:val="TableofFigures"/>
        <w:tabs>
          <w:tab w:val="clear" w:pos="6804"/>
          <w:tab w:val="left" w:pos="1134"/>
          <w:tab w:val="right" w:pos="9072"/>
        </w:tabs>
        <w:ind w:right="-1"/>
      </w:pPr>
      <w:r>
        <w:t>22</w:t>
      </w:r>
      <w:r w:rsidRPr="009D4C6E">
        <w:tab/>
      </w:r>
      <w:r>
        <w:t>Sample cleaning outcomes</w:t>
      </w:r>
      <w:r>
        <w:tab/>
      </w:r>
      <w:r>
        <w:fldChar w:fldCharType="begin"/>
      </w:r>
      <w:r>
        <w:instrText xml:space="preserve"> PAGEREF _Toc131410272 \h </w:instrText>
      </w:r>
      <w:r>
        <w:fldChar w:fldCharType="separate"/>
      </w:r>
      <w:r w:rsidR="000D36B4">
        <w:t>55</w:t>
      </w:r>
      <w:r>
        <w:fldChar w:fldCharType="end"/>
      </w:r>
    </w:p>
    <w:p w14:paraId="070C889F" w14:textId="31A38C9A" w:rsidR="009D4C6E" w:rsidRPr="009D4C6E" w:rsidRDefault="009D4C6E" w:rsidP="00102716">
      <w:pPr>
        <w:pStyle w:val="TableofFigures"/>
        <w:tabs>
          <w:tab w:val="clear" w:pos="6804"/>
          <w:tab w:val="left" w:pos="1134"/>
          <w:tab w:val="right" w:pos="9072"/>
        </w:tabs>
        <w:ind w:right="-1"/>
      </w:pPr>
      <w:r>
        <w:t>23</w:t>
      </w:r>
      <w:r w:rsidRPr="009D4C6E">
        <w:tab/>
      </w:r>
      <w:r>
        <w:t>Wave 5 (2019) sample groups</w:t>
      </w:r>
      <w:r>
        <w:tab/>
      </w:r>
      <w:r>
        <w:fldChar w:fldCharType="begin"/>
      </w:r>
      <w:r>
        <w:instrText xml:space="preserve"> PAGEREF _Toc131410273 \h </w:instrText>
      </w:r>
      <w:r>
        <w:fldChar w:fldCharType="separate"/>
      </w:r>
      <w:r w:rsidR="000D36B4">
        <w:t>57</w:t>
      </w:r>
      <w:r>
        <w:fldChar w:fldCharType="end"/>
      </w:r>
    </w:p>
    <w:p w14:paraId="06E1DE9B" w14:textId="76B54680" w:rsidR="009D4C6E" w:rsidRPr="009D4C6E" w:rsidRDefault="009D4C6E" w:rsidP="00102716">
      <w:pPr>
        <w:pStyle w:val="TableofFigures"/>
        <w:tabs>
          <w:tab w:val="clear" w:pos="6804"/>
          <w:tab w:val="left" w:pos="1134"/>
          <w:tab w:val="right" w:pos="9072"/>
        </w:tabs>
        <w:ind w:right="-1"/>
      </w:pPr>
      <w:r>
        <w:t>24</w:t>
      </w:r>
      <w:r w:rsidRPr="009D4C6E">
        <w:tab/>
      </w:r>
      <w:r>
        <w:t>Sample sizes and response rates</w:t>
      </w:r>
      <w:r>
        <w:tab/>
      </w:r>
      <w:r>
        <w:fldChar w:fldCharType="begin"/>
      </w:r>
      <w:r>
        <w:instrText xml:space="preserve"> PAGEREF _Toc131410274 \h </w:instrText>
      </w:r>
      <w:r>
        <w:fldChar w:fldCharType="separate"/>
      </w:r>
      <w:r w:rsidR="000D36B4">
        <w:t>60</w:t>
      </w:r>
      <w:r>
        <w:fldChar w:fldCharType="end"/>
      </w:r>
    </w:p>
    <w:p w14:paraId="2225A58B" w14:textId="7F697A3D" w:rsidR="009D4C6E" w:rsidRPr="009D4C6E" w:rsidRDefault="009D4C6E" w:rsidP="00102716">
      <w:pPr>
        <w:pStyle w:val="TableofFigures"/>
        <w:tabs>
          <w:tab w:val="clear" w:pos="6804"/>
          <w:tab w:val="left" w:pos="1134"/>
          <w:tab w:val="right" w:pos="9072"/>
        </w:tabs>
        <w:ind w:right="-1"/>
      </w:pPr>
      <w:r>
        <w:t>25</w:t>
      </w:r>
      <w:r w:rsidRPr="009D4C6E">
        <w:tab/>
      </w:r>
      <w:r>
        <w:t>LSAY top-up sample, wave 3 (2017)</w:t>
      </w:r>
      <w:r>
        <w:tab/>
      </w:r>
      <w:r>
        <w:fldChar w:fldCharType="begin"/>
      </w:r>
      <w:r>
        <w:instrText xml:space="preserve"> PAGEREF _Toc131410275 \h </w:instrText>
      </w:r>
      <w:r>
        <w:fldChar w:fldCharType="separate"/>
      </w:r>
      <w:r w:rsidR="000D36B4">
        <w:t>60</w:t>
      </w:r>
      <w:r>
        <w:fldChar w:fldCharType="end"/>
      </w:r>
    </w:p>
    <w:p w14:paraId="194C990B" w14:textId="28EDD04B" w:rsidR="009D4C6E" w:rsidRPr="009D4C6E" w:rsidRDefault="009D4C6E" w:rsidP="00102716">
      <w:pPr>
        <w:pStyle w:val="TableofFigures"/>
        <w:tabs>
          <w:tab w:val="clear" w:pos="6804"/>
          <w:tab w:val="left" w:pos="1134"/>
          <w:tab w:val="right" w:pos="9072"/>
        </w:tabs>
        <w:ind w:right="-1"/>
      </w:pPr>
      <w:r>
        <w:t>26</w:t>
      </w:r>
      <w:r w:rsidRPr="009D4C6E">
        <w:tab/>
      </w:r>
      <w:r>
        <w:t>Weight variables</w:t>
      </w:r>
      <w:r>
        <w:tab/>
      </w:r>
      <w:r>
        <w:fldChar w:fldCharType="begin"/>
      </w:r>
      <w:r>
        <w:instrText xml:space="preserve"> PAGEREF _Toc131410276 \h </w:instrText>
      </w:r>
      <w:r>
        <w:fldChar w:fldCharType="separate"/>
      </w:r>
      <w:r w:rsidR="000D36B4">
        <w:t>67</w:t>
      </w:r>
      <w:r>
        <w:fldChar w:fldCharType="end"/>
      </w:r>
    </w:p>
    <w:p w14:paraId="2A9802C7" w14:textId="66F69D0A" w:rsidR="009D4C6E" w:rsidRPr="009D4C6E" w:rsidRDefault="009D4C6E" w:rsidP="00102716">
      <w:pPr>
        <w:pStyle w:val="TableofFigures"/>
        <w:tabs>
          <w:tab w:val="clear" w:pos="6804"/>
          <w:tab w:val="left" w:pos="1134"/>
          <w:tab w:val="right" w:pos="9072"/>
        </w:tabs>
        <w:ind w:right="-1"/>
      </w:pPr>
      <w:r>
        <w:t>A1</w:t>
      </w:r>
      <w:r w:rsidRPr="009D4C6E">
        <w:tab/>
      </w:r>
      <w:r>
        <w:t>Summary of changes made to the Y15 data file</w:t>
      </w:r>
      <w:r>
        <w:tab/>
      </w:r>
      <w:r>
        <w:fldChar w:fldCharType="begin"/>
      </w:r>
      <w:r>
        <w:instrText xml:space="preserve"> PAGEREF _Toc131410277 \h </w:instrText>
      </w:r>
      <w:r>
        <w:fldChar w:fldCharType="separate"/>
      </w:r>
      <w:r w:rsidR="000D36B4">
        <w:t>130</w:t>
      </w:r>
      <w:r>
        <w:fldChar w:fldCharType="end"/>
      </w:r>
    </w:p>
    <w:p w14:paraId="24AF6695" w14:textId="1FECCCE9" w:rsidR="009D4C6E" w:rsidRPr="009D4C6E" w:rsidRDefault="009D4C6E" w:rsidP="00102716">
      <w:pPr>
        <w:pStyle w:val="TableofFigures"/>
        <w:tabs>
          <w:tab w:val="clear" w:pos="6804"/>
          <w:tab w:val="left" w:pos="1134"/>
          <w:tab w:val="right" w:pos="9072"/>
        </w:tabs>
        <w:ind w:right="-1"/>
      </w:pPr>
      <w:r w:rsidRPr="009D4C6E">
        <w:t>B1</w:t>
      </w:r>
      <w:r w:rsidRPr="009D4C6E">
        <w:tab/>
        <w:t>Linked datasets</w:t>
      </w:r>
      <w:r>
        <w:tab/>
      </w:r>
      <w:r>
        <w:fldChar w:fldCharType="begin"/>
      </w:r>
      <w:r>
        <w:instrText xml:space="preserve"> PAGEREF _Toc131410278 \h </w:instrText>
      </w:r>
      <w:r>
        <w:fldChar w:fldCharType="separate"/>
      </w:r>
      <w:r w:rsidR="000D36B4">
        <w:t>140</w:t>
      </w:r>
      <w:r>
        <w:fldChar w:fldCharType="end"/>
      </w:r>
    </w:p>
    <w:p w14:paraId="77FF373F" w14:textId="2902F344" w:rsidR="009D4C6E" w:rsidRPr="009D4C6E" w:rsidRDefault="009D4C6E" w:rsidP="00102716">
      <w:pPr>
        <w:pStyle w:val="TableofFigures"/>
        <w:tabs>
          <w:tab w:val="clear" w:pos="6804"/>
          <w:tab w:val="left" w:pos="1134"/>
          <w:tab w:val="right" w:pos="9072"/>
        </w:tabs>
        <w:ind w:right="-1"/>
      </w:pPr>
      <w:r w:rsidRPr="009D4C6E">
        <w:t>C1</w:t>
      </w:r>
      <w:r w:rsidRPr="009D4C6E">
        <w:tab/>
        <w:t>Summary of changes made to the linked NAPLAN data files</w:t>
      </w:r>
      <w:r>
        <w:tab/>
      </w:r>
      <w:r>
        <w:fldChar w:fldCharType="begin"/>
      </w:r>
      <w:r>
        <w:instrText xml:space="preserve"> PAGEREF _Toc131410279 \h </w:instrText>
      </w:r>
      <w:r>
        <w:fldChar w:fldCharType="separate"/>
      </w:r>
      <w:r w:rsidR="000D36B4">
        <w:t>142</w:t>
      </w:r>
      <w:r>
        <w:fldChar w:fldCharType="end"/>
      </w:r>
    </w:p>
    <w:p w14:paraId="14F752EB" w14:textId="084D1A5B" w:rsidR="009D4C6E" w:rsidRPr="009D4C6E" w:rsidRDefault="009D4C6E" w:rsidP="00102716">
      <w:pPr>
        <w:pStyle w:val="TableofFigures"/>
        <w:tabs>
          <w:tab w:val="clear" w:pos="6804"/>
          <w:tab w:val="left" w:pos="1134"/>
          <w:tab w:val="right" w:pos="9072"/>
        </w:tabs>
        <w:ind w:right="-1"/>
      </w:pPr>
      <w:r w:rsidRPr="009D4C6E">
        <w:t>C2</w:t>
      </w:r>
      <w:r w:rsidRPr="009D4C6E">
        <w:tab/>
        <w:t>Summary of changes made to the linked National VET Provider Collection data files</w:t>
      </w:r>
      <w:r>
        <w:tab/>
      </w:r>
      <w:r>
        <w:fldChar w:fldCharType="begin"/>
      </w:r>
      <w:r>
        <w:instrText xml:space="preserve"> PAGEREF _Toc131410280 \h </w:instrText>
      </w:r>
      <w:r>
        <w:fldChar w:fldCharType="separate"/>
      </w:r>
      <w:r w:rsidR="000D36B4">
        <w:t>144</w:t>
      </w:r>
      <w:r>
        <w:fldChar w:fldCharType="end"/>
      </w:r>
    </w:p>
    <w:p w14:paraId="6F34AB8E" w14:textId="364B5DC0" w:rsidR="009D4C6E" w:rsidRDefault="009D4C6E" w:rsidP="00102716">
      <w:pPr>
        <w:pStyle w:val="TableofFigures"/>
        <w:tabs>
          <w:tab w:val="clear" w:pos="6804"/>
          <w:tab w:val="left" w:pos="1134"/>
          <w:tab w:val="right" w:pos="9072"/>
        </w:tabs>
        <w:ind w:right="-1"/>
        <w:rPr>
          <w:rFonts w:asciiTheme="minorHAnsi" w:eastAsiaTheme="minorEastAsia" w:hAnsiTheme="minorHAnsi" w:cstheme="minorBidi"/>
          <w:color w:val="auto"/>
          <w:sz w:val="22"/>
          <w:szCs w:val="22"/>
          <w:lang w:val="en-US"/>
        </w:rPr>
      </w:pPr>
      <w:r w:rsidRPr="009D4C6E">
        <w:t>C3</w:t>
      </w:r>
      <w:r w:rsidRPr="009D4C6E">
        <w:tab/>
        <w:t>Summary of changes made to the linked higher education statistics data files</w:t>
      </w:r>
      <w:r>
        <w:tab/>
      </w:r>
      <w:r>
        <w:fldChar w:fldCharType="begin"/>
      </w:r>
      <w:r>
        <w:instrText xml:space="preserve"> PAGEREF _Toc131410281 \h </w:instrText>
      </w:r>
      <w:r>
        <w:fldChar w:fldCharType="separate"/>
      </w:r>
      <w:r w:rsidR="000D36B4">
        <w:t>148</w:t>
      </w:r>
      <w:r>
        <w:fldChar w:fldCharType="end"/>
      </w:r>
    </w:p>
    <w:p w14:paraId="2D68F1E3" w14:textId="52A64A8A" w:rsidR="009D4C6E" w:rsidRDefault="009D4C6E" w:rsidP="00102716">
      <w:pPr>
        <w:pStyle w:val="Text"/>
        <w:tabs>
          <w:tab w:val="right" w:pos="9072"/>
        </w:tabs>
      </w:pPr>
      <w:r w:rsidRPr="00242ACC">
        <w:fldChar w:fldCharType="end"/>
      </w:r>
    </w:p>
    <w:p w14:paraId="70F49E99" w14:textId="77777777" w:rsidR="009D4C6E" w:rsidRDefault="009D4C6E" w:rsidP="00BA2574">
      <w:pPr>
        <w:pStyle w:val="Text"/>
        <w:tabs>
          <w:tab w:val="right" w:pos="8789"/>
        </w:tabs>
      </w:pPr>
    </w:p>
    <w:p w14:paraId="1C4FBCF9" w14:textId="7F0BCF63" w:rsidR="00211F8E" w:rsidRDefault="00242ACC" w:rsidP="00102716">
      <w:pPr>
        <w:pStyle w:val="Heading2"/>
        <w:tabs>
          <w:tab w:val="left" w:pos="1077"/>
          <w:tab w:val="right" w:pos="7088"/>
          <w:tab w:val="left" w:pos="8789"/>
        </w:tabs>
        <w:ind w:right="424"/>
        <w:rPr>
          <w:noProof/>
        </w:rPr>
      </w:pPr>
      <w:bookmarkStart w:id="104" w:name="_Toc89693128"/>
      <w:r w:rsidRPr="00242ACC">
        <w:t>Figures</w:t>
      </w:r>
      <w:bookmarkEnd w:id="94"/>
      <w:bookmarkEnd w:id="95"/>
      <w:bookmarkEnd w:id="96"/>
      <w:bookmarkEnd w:id="97"/>
      <w:bookmarkEnd w:id="98"/>
      <w:bookmarkEnd w:id="99"/>
      <w:bookmarkEnd w:id="100"/>
      <w:bookmarkEnd w:id="101"/>
      <w:bookmarkEnd w:id="102"/>
      <w:bookmarkEnd w:id="103"/>
      <w:bookmarkEnd w:id="104"/>
      <w:r w:rsidR="00AF1199" w:rsidRPr="00242ACC">
        <w:fldChar w:fldCharType="begin"/>
      </w:r>
      <w:r w:rsidRPr="00242ACC">
        <w:instrText xml:space="preserve"> TOC \t "Figuretitle" \c </w:instrText>
      </w:r>
      <w:r w:rsidR="00AF1199" w:rsidRPr="00242ACC">
        <w:fldChar w:fldCharType="separate"/>
      </w:r>
    </w:p>
    <w:p w14:paraId="46354CF1" w14:textId="69940B95"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LSAY QuickStats</w:t>
      </w:r>
      <w:r>
        <w:tab/>
      </w:r>
      <w:r>
        <w:fldChar w:fldCharType="begin"/>
      </w:r>
      <w:r>
        <w:instrText xml:space="preserve"> PAGEREF _Toc89333428 \h </w:instrText>
      </w:r>
      <w:r>
        <w:fldChar w:fldCharType="separate"/>
      </w:r>
      <w:r w:rsidR="000D36B4">
        <w:t>16</w:t>
      </w:r>
      <w:r>
        <w:fldChar w:fldCharType="end"/>
      </w:r>
    </w:p>
    <w:p w14:paraId="05D59F28" w14:textId="1B2D3C47"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Pivot tables</w:t>
      </w:r>
      <w:r>
        <w:tab/>
      </w:r>
      <w:r>
        <w:fldChar w:fldCharType="begin"/>
      </w:r>
      <w:r>
        <w:instrText xml:space="preserve"> PAGEREF _Toc89333429 \h </w:instrText>
      </w:r>
      <w:r>
        <w:fldChar w:fldCharType="separate"/>
      </w:r>
      <w:r w:rsidR="000D36B4">
        <w:t>17</w:t>
      </w:r>
      <w:r>
        <w:fldChar w:fldCharType="end"/>
      </w:r>
    </w:p>
    <w:p w14:paraId="6F4780B1" w14:textId="6C9EB975"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PISA variable naming convention</w:t>
      </w:r>
      <w:r>
        <w:tab/>
      </w:r>
      <w:r>
        <w:fldChar w:fldCharType="begin"/>
      </w:r>
      <w:r>
        <w:instrText xml:space="preserve"> PAGEREF _Toc89333430 \h </w:instrText>
      </w:r>
      <w:r>
        <w:fldChar w:fldCharType="separate"/>
      </w:r>
      <w:r w:rsidR="000D36B4">
        <w:t>25</w:t>
      </w:r>
      <w:r>
        <w:fldChar w:fldCharType="end"/>
      </w:r>
    </w:p>
    <w:p w14:paraId="25210B3A" w14:textId="76FD900A"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LSAY standard variable naming convention</w:t>
      </w:r>
      <w:r>
        <w:tab/>
      </w:r>
      <w:r>
        <w:fldChar w:fldCharType="begin"/>
      </w:r>
      <w:r>
        <w:instrText xml:space="preserve"> PAGEREF _Toc89333431 \h </w:instrText>
      </w:r>
      <w:r>
        <w:fldChar w:fldCharType="separate"/>
      </w:r>
      <w:r w:rsidR="000D36B4">
        <w:t>27</w:t>
      </w:r>
      <w:r>
        <w:fldChar w:fldCharType="end"/>
      </w:r>
    </w:p>
    <w:p w14:paraId="7FB86C89" w14:textId="24A30E15"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LSAY hierarchical levels</w:t>
      </w:r>
      <w:r>
        <w:tab/>
      </w:r>
      <w:r>
        <w:fldChar w:fldCharType="begin"/>
      </w:r>
      <w:r>
        <w:instrText xml:space="preserve"> PAGEREF _Toc89333432 \h </w:instrText>
      </w:r>
      <w:r>
        <w:fldChar w:fldCharType="separate"/>
      </w:r>
      <w:r w:rsidR="000D36B4">
        <w:t>49</w:t>
      </w:r>
      <w:r>
        <w:fldChar w:fldCharType="end"/>
      </w:r>
    </w:p>
    <w:p w14:paraId="6128B403" w14:textId="651F058B"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Major topic area 1 – Demographics</w:t>
      </w:r>
      <w:r>
        <w:tab/>
      </w:r>
      <w:r>
        <w:fldChar w:fldCharType="begin"/>
      </w:r>
      <w:r>
        <w:instrText xml:space="preserve"> PAGEREF _Toc89333433 \h </w:instrText>
      </w:r>
      <w:r>
        <w:fldChar w:fldCharType="separate"/>
      </w:r>
      <w:r w:rsidR="000D36B4">
        <w:t>49</w:t>
      </w:r>
      <w:r>
        <w:fldChar w:fldCharType="end"/>
      </w:r>
    </w:p>
    <w:p w14:paraId="718EB4D3" w14:textId="7F130271"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Major topic area 2 – Education</w:t>
      </w:r>
      <w:r>
        <w:tab/>
      </w:r>
      <w:r>
        <w:fldChar w:fldCharType="begin"/>
      </w:r>
      <w:r>
        <w:instrText xml:space="preserve"> PAGEREF _Toc89333434 \h </w:instrText>
      </w:r>
      <w:r>
        <w:fldChar w:fldCharType="separate"/>
      </w:r>
      <w:r w:rsidR="000D36B4">
        <w:t>49</w:t>
      </w:r>
      <w:r>
        <w:fldChar w:fldCharType="end"/>
      </w:r>
    </w:p>
    <w:p w14:paraId="0ABBE569" w14:textId="33BCEA04"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rsidRPr="00E80998">
        <w:rPr>
          <w:bCs/>
        </w:rPr>
        <w:t>8</w:t>
      </w:r>
      <w:r>
        <w:rPr>
          <w:rFonts w:asciiTheme="minorHAnsi" w:eastAsiaTheme="minorEastAsia" w:hAnsiTheme="minorHAnsi" w:cstheme="minorBidi"/>
          <w:color w:val="auto"/>
          <w:sz w:val="22"/>
          <w:szCs w:val="22"/>
          <w:lang w:eastAsia="en-AU"/>
        </w:rPr>
        <w:tab/>
      </w:r>
      <w:r w:rsidRPr="00E80998">
        <w:rPr>
          <w:bCs/>
        </w:rPr>
        <w:t>Major topic area 3 – Employment</w:t>
      </w:r>
      <w:r>
        <w:tab/>
      </w:r>
      <w:r>
        <w:fldChar w:fldCharType="begin"/>
      </w:r>
      <w:r>
        <w:instrText xml:space="preserve"> PAGEREF _Toc89333435 \h </w:instrText>
      </w:r>
      <w:r>
        <w:fldChar w:fldCharType="separate"/>
      </w:r>
      <w:r w:rsidR="000D36B4">
        <w:t>50</w:t>
      </w:r>
      <w:r>
        <w:fldChar w:fldCharType="end"/>
      </w:r>
    </w:p>
    <w:p w14:paraId="655CB034" w14:textId="19B2CBFC"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Major topic area 4 – Social</w:t>
      </w:r>
      <w:r>
        <w:tab/>
      </w:r>
      <w:r>
        <w:fldChar w:fldCharType="begin"/>
      </w:r>
      <w:r>
        <w:instrText xml:space="preserve"> PAGEREF _Toc89333436 \h </w:instrText>
      </w:r>
      <w:r>
        <w:fldChar w:fldCharType="separate"/>
      </w:r>
      <w:r w:rsidR="000D36B4">
        <w:t>50</w:t>
      </w:r>
      <w:r>
        <w:fldChar w:fldCharType="end"/>
      </w:r>
    </w:p>
    <w:p w14:paraId="2FE0AA89" w14:textId="1E0801F0"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Identifying related topic areas</w:t>
      </w:r>
      <w:r>
        <w:tab/>
      </w:r>
      <w:r>
        <w:fldChar w:fldCharType="begin"/>
      </w:r>
      <w:r>
        <w:instrText xml:space="preserve"> PAGEREF _Toc89333437 \h </w:instrText>
      </w:r>
      <w:r>
        <w:fldChar w:fldCharType="separate"/>
      </w:r>
      <w:r w:rsidR="000D36B4">
        <w:t>52</w:t>
      </w:r>
      <w:r>
        <w:fldChar w:fldCharType="end"/>
      </w:r>
    </w:p>
    <w:p w14:paraId="58FB15F8" w14:textId="73A538F1" w:rsidR="00211F8E" w:rsidRDefault="00211F8E" w:rsidP="00102716">
      <w:pPr>
        <w:pStyle w:val="TableofFigures"/>
        <w:tabs>
          <w:tab w:val="clear" w:pos="6804"/>
          <w:tab w:val="left" w:pos="1134"/>
          <w:tab w:val="left" w:pos="8789"/>
        </w:tabs>
        <w:ind w:right="-1"/>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Data dictionary</w:t>
      </w:r>
      <w:r>
        <w:tab/>
      </w:r>
      <w:r>
        <w:fldChar w:fldCharType="begin"/>
      </w:r>
      <w:r>
        <w:instrText xml:space="preserve"> PAGEREF _Toc89333438 \h </w:instrText>
      </w:r>
      <w:r>
        <w:fldChar w:fldCharType="separate"/>
      </w:r>
      <w:r w:rsidR="000D36B4">
        <w:t>52</w:t>
      </w:r>
      <w:r>
        <w:fldChar w:fldCharType="end"/>
      </w:r>
    </w:p>
    <w:p w14:paraId="5823B92C" w14:textId="71B54C63" w:rsidR="002F0A3C" w:rsidRPr="0044304F" w:rsidRDefault="00AF1199" w:rsidP="00102716">
      <w:pPr>
        <w:pStyle w:val="Heading1"/>
        <w:tabs>
          <w:tab w:val="left" w:pos="8789"/>
        </w:tabs>
      </w:pPr>
      <w:r w:rsidRPr="00242ACC">
        <w:fldChar w:fldCharType="end"/>
      </w:r>
      <w:r w:rsidR="00CF611C">
        <w:br w:type="page"/>
      </w:r>
      <w:bookmarkStart w:id="105" w:name="_Toc89693129"/>
      <w:r w:rsidR="002F0A3C" w:rsidRPr="006E781D">
        <w:lastRenderedPageBreak/>
        <w:t>Background</w:t>
      </w:r>
      <w:bookmarkEnd w:id="105"/>
    </w:p>
    <w:p w14:paraId="6D83AB18" w14:textId="77777777" w:rsidR="002F0A3C" w:rsidRPr="0044304F" w:rsidRDefault="002F0A3C" w:rsidP="002F0A3C">
      <w:pPr>
        <w:pStyle w:val="Text"/>
      </w:pPr>
      <w:r w:rsidRPr="0044304F">
        <w:t>The Longitudinal Surveys of Australian Youth (LSAY) is a research program that tracks young people as they move from school into further study, work and ot</w:t>
      </w:r>
      <w:r w:rsidR="00FA2E16">
        <w:t>her destinations. It uses large</w:t>
      </w:r>
      <w:r w:rsidRPr="0044304F">
        <w:t xml:space="preserve"> nationally representative samples of young people to collect information about education and trai</w:t>
      </w:r>
      <w:r>
        <w:t>ning, work</w:t>
      </w:r>
      <w:r w:rsidRPr="0044304F">
        <w:t xml:space="preserve"> and social development. </w:t>
      </w:r>
    </w:p>
    <w:p w14:paraId="4D4319D2" w14:textId="1DDD046B" w:rsidR="00C66D2A" w:rsidRDefault="00D451A0" w:rsidP="002F0A3C">
      <w:pPr>
        <w:pStyle w:val="Text"/>
      </w:pPr>
      <w:r>
        <w:t xml:space="preserve">The LSAY program </w:t>
      </w:r>
      <w:r w:rsidR="002F0A3C" w:rsidRPr="0044304F">
        <w:t>includes surveys conducted from the mid-1970s through to the mid-1990s: the Youth in Transition (YIT) program; the Australian Longitudinal Survey (ALS); the Australian Youth Survey (AYS); and the current LSAY collection, which began in 1995.</w:t>
      </w:r>
      <w:r w:rsidR="00875CCC">
        <w:t xml:space="preserve"> </w:t>
      </w:r>
      <w:r w:rsidR="00C66D2A">
        <w:t xml:space="preserve">Information about </w:t>
      </w:r>
      <w:r w:rsidR="00C66D2A" w:rsidRPr="00875CCC">
        <w:t xml:space="preserve">earlier versions </w:t>
      </w:r>
      <w:r w:rsidR="00C66D2A">
        <w:t>of LSAY can be found in LSAY technical paper no. 2 (ACER 1997).</w:t>
      </w:r>
    </w:p>
    <w:p w14:paraId="1852A950" w14:textId="1CB9C7C1" w:rsidR="00C66D2A" w:rsidRDefault="00C66D2A" w:rsidP="00C66D2A">
      <w:pPr>
        <w:pStyle w:val="Text"/>
      </w:pPr>
      <w:r w:rsidRPr="0044304F">
        <w:t xml:space="preserve">Survey participants in the current LSAY collection (collectively known as a </w:t>
      </w:r>
      <w:r>
        <w:t>‘</w:t>
      </w:r>
      <w:r w:rsidRPr="0044304F">
        <w:t>cohort</w:t>
      </w:r>
      <w:r>
        <w:t>’</w:t>
      </w:r>
      <w:r w:rsidRPr="0044304F">
        <w:t>) enter t</w:t>
      </w:r>
      <w:r>
        <w:t>he study at age 15 years</w:t>
      </w:r>
      <w:r w:rsidRPr="0044304F">
        <w:t xml:space="preserve"> or</w:t>
      </w:r>
      <w:r>
        <w:t>,</w:t>
      </w:r>
      <w:r w:rsidRPr="0044304F">
        <w:t xml:space="preserve"> as was the case in earlier studies, when they were in Year 9. Individuals are contacted </w:t>
      </w:r>
      <w:r w:rsidRPr="00570DA5">
        <w:t xml:space="preserve">once a year up </w:t>
      </w:r>
      <w:r>
        <w:t>until the age of 25</w:t>
      </w:r>
      <w:r w:rsidR="00485869">
        <w:t xml:space="preserve">. </w:t>
      </w:r>
      <w:r w:rsidRPr="00E95E41">
        <w:t>Studies began in 1995 (Y95 cohort), 1998 (Y98 cohort), 2003 (Y03 cohort), 2006 (Y06 cohort), 2009 (Y09 cohort) and</w:t>
      </w:r>
      <w:r>
        <w:t xml:space="preserve"> </w:t>
      </w:r>
      <w:r w:rsidRPr="00E95E41">
        <w:t>in 2015</w:t>
      </w:r>
      <w:r>
        <w:t xml:space="preserve"> </w:t>
      </w:r>
      <w:r w:rsidRPr="00E95E41">
        <w:t>(Y15 cohort). About</w:t>
      </w:r>
      <w:r w:rsidR="00485869">
        <w:t xml:space="preserve"> </w:t>
      </w:r>
      <w:r w:rsidRPr="00570DA5">
        <w:t>1</w:t>
      </w:r>
      <w:r>
        <w:t>4</w:t>
      </w:r>
      <w:r w:rsidRPr="00570DA5">
        <w:t xml:space="preserve"> 000 students start out in each cohort.</w:t>
      </w:r>
      <w:r>
        <w:t xml:space="preserve"> </w:t>
      </w:r>
    </w:p>
    <w:p w14:paraId="6F4796F3" w14:textId="551B92D6" w:rsidR="002F0A3C" w:rsidRPr="0044304F" w:rsidRDefault="00D451A0" w:rsidP="002F0A3C">
      <w:pPr>
        <w:pStyle w:val="Text"/>
      </w:pPr>
      <w:r w:rsidRPr="00570DA5">
        <w:t xml:space="preserve">Since 2003, the initial </w:t>
      </w:r>
      <w:r>
        <w:t xml:space="preserve">LSAY </w:t>
      </w:r>
      <w:r w:rsidRPr="00570DA5">
        <w:t>survey wave has been integrated with the Organisation for Economic Co-operation and Development</w:t>
      </w:r>
      <w:r w:rsidR="00F21E16">
        <w:t>’s</w:t>
      </w:r>
      <w:r w:rsidRPr="00570DA5">
        <w:t xml:space="preserve"> (OECD) Programme for International Student Assessment (PISA).</w:t>
      </w:r>
      <w:r w:rsidRPr="0044304F">
        <w:t xml:space="preserve"> </w:t>
      </w:r>
    </w:p>
    <w:p w14:paraId="73FE1139" w14:textId="568CC334" w:rsidR="00933EA8" w:rsidRDefault="00933EA8" w:rsidP="00933EA8">
      <w:pPr>
        <w:pStyle w:val="Text"/>
      </w:pPr>
      <w:r w:rsidRPr="00933EA8">
        <w:t xml:space="preserve">The LSAY research program provides a rich source of information </w:t>
      </w:r>
      <w:r w:rsidR="00045F11">
        <w:t>for enabling</w:t>
      </w:r>
      <w:r w:rsidRPr="00933EA8">
        <w:t xml:space="preserve"> a better understanding of young people and their transitions from school to post-school destinations</w:t>
      </w:r>
      <w:r w:rsidR="008930AB">
        <w:t>. I</w:t>
      </w:r>
      <w:r w:rsidRPr="00933EA8">
        <w:t xml:space="preserve">t also explores their social outcomes, such as wellbeing. Information collected as part of the LSAY program covers a wide range of school and post-school topics </w:t>
      </w:r>
      <w:proofErr w:type="gramStart"/>
      <w:r w:rsidRPr="00933EA8">
        <w:t>including:</w:t>
      </w:r>
      <w:proofErr w:type="gramEnd"/>
      <w:r w:rsidRPr="00933EA8">
        <w:t xml:space="preserve"> student achievement, student aspirations, school retention, social background, attitudes to school, work experiences and what students do when they leave school.</w:t>
      </w:r>
    </w:p>
    <w:p w14:paraId="74E7A3C0" w14:textId="7F256693" w:rsidR="002F0A3C" w:rsidRPr="0044304F" w:rsidRDefault="002F0A3C" w:rsidP="002F0A3C">
      <w:pPr>
        <w:pStyle w:val="Text"/>
      </w:pPr>
      <w:r w:rsidRPr="0044304F">
        <w:t>LSAY is managed and funded by the Australian Government Department of Education</w:t>
      </w:r>
      <w:r w:rsidR="00045F11">
        <w:t>,</w:t>
      </w:r>
      <w:r w:rsidR="00484602">
        <w:t xml:space="preserve"> </w:t>
      </w:r>
      <w:r w:rsidR="008930AB">
        <w:t xml:space="preserve">Skills and Employment </w:t>
      </w:r>
      <w:r w:rsidRPr="0044304F">
        <w:t>with support from state and territory governments. On 1 July 2007, the National Centre for Vocational Education Research (NCVER) was contracted to provide analytica</w:t>
      </w:r>
      <w:r>
        <w:t>l and reporting services</w:t>
      </w:r>
      <w:r w:rsidR="00DD5AB5">
        <w:t xml:space="preserve"> for the LSAY program</w:t>
      </w:r>
      <w:r>
        <w:t>. B</w:t>
      </w:r>
      <w:r w:rsidRPr="0044304F">
        <w:t>etween 1995 and 2007</w:t>
      </w:r>
      <w:r w:rsidR="00DD5AB5">
        <w:t xml:space="preserve">, these </w:t>
      </w:r>
      <w:r w:rsidRPr="0044304F">
        <w:t>services were provided by the Australian Council for Educational Research (ACER)</w:t>
      </w:r>
      <w:r w:rsidR="000E1C23">
        <w:t>.</w:t>
      </w:r>
    </w:p>
    <w:p w14:paraId="7581FA40" w14:textId="77777777" w:rsidR="002F0A3C" w:rsidRDefault="002F0A3C" w:rsidP="002F0A3C">
      <w:pPr>
        <w:pStyle w:val="Text"/>
      </w:pPr>
      <w:r w:rsidRPr="0044304F">
        <w:t xml:space="preserve">More information can be obtained from the LSAY website, or by contacting </w:t>
      </w:r>
      <w:r>
        <w:t xml:space="preserve">the LSAY team at </w:t>
      </w:r>
      <w:r w:rsidRPr="0044304F">
        <w:t>NCVER:</w:t>
      </w:r>
    </w:p>
    <w:tbl>
      <w:tblPr>
        <w:tblW w:w="0" w:type="auto"/>
        <w:tblLook w:val="04A0" w:firstRow="1" w:lastRow="0" w:firstColumn="1" w:lastColumn="0" w:noHBand="0" w:noVBand="1"/>
      </w:tblPr>
      <w:tblGrid>
        <w:gridCol w:w="3085"/>
        <w:gridCol w:w="3544"/>
      </w:tblGrid>
      <w:tr w:rsidR="00406D50" w:rsidRPr="00CF611C" w14:paraId="13FFCED5" w14:textId="77777777" w:rsidTr="00B55789">
        <w:trPr>
          <w:cantSplit/>
        </w:trPr>
        <w:tc>
          <w:tcPr>
            <w:tcW w:w="3085" w:type="dxa"/>
          </w:tcPr>
          <w:p w14:paraId="166A730C" w14:textId="77777777" w:rsidR="00406D50" w:rsidRPr="00CF611C" w:rsidRDefault="00406D50" w:rsidP="00BA02F9">
            <w:pPr>
              <w:pStyle w:val="Text"/>
              <w:tabs>
                <w:tab w:val="left" w:pos="1134"/>
              </w:tabs>
            </w:pPr>
            <w:r w:rsidRPr="00CF611C">
              <w:t>Telephone:</w:t>
            </w:r>
            <w:r w:rsidRPr="00CF611C">
              <w:tab/>
              <w:t xml:space="preserve">+61 8 8230 8400 </w:t>
            </w:r>
          </w:p>
        </w:tc>
        <w:tc>
          <w:tcPr>
            <w:tcW w:w="3544" w:type="dxa"/>
          </w:tcPr>
          <w:p w14:paraId="0CCC4856" w14:textId="77777777" w:rsidR="00406D50" w:rsidRPr="00CF611C" w:rsidRDefault="00406D50" w:rsidP="00BA02F9">
            <w:pPr>
              <w:pStyle w:val="Text"/>
              <w:tabs>
                <w:tab w:val="left" w:pos="884"/>
              </w:tabs>
            </w:pPr>
            <w:r w:rsidRPr="00CF611C">
              <w:t>Email:</w:t>
            </w:r>
            <w:r w:rsidRPr="00CF611C">
              <w:tab/>
              <w:t>&lt;</w:t>
            </w:r>
            <w:hyperlink r:id="rId18" w:history="1">
              <w:r w:rsidRPr="007D4CC0">
                <w:rPr>
                  <w:rStyle w:val="Hyperlink"/>
                </w:rPr>
                <w:t>lsay@ncver.edu.au</w:t>
              </w:r>
            </w:hyperlink>
            <w:r w:rsidRPr="00CF611C">
              <w:t>&gt;</w:t>
            </w:r>
          </w:p>
        </w:tc>
      </w:tr>
      <w:tr w:rsidR="00406D50" w:rsidRPr="00CF611C" w14:paraId="1DEB10CB" w14:textId="77777777" w:rsidTr="00B55789">
        <w:trPr>
          <w:cantSplit/>
        </w:trPr>
        <w:tc>
          <w:tcPr>
            <w:tcW w:w="3085" w:type="dxa"/>
          </w:tcPr>
          <w:p w14:paraId="57AE6EB6" w14:textId="77777777" w:rsidR="00406D50" w:rsidRPr="00CF611C" w:rsidRDefault="00406D50" w:rsidP="00BA02F9">
            <w:pPr>
              <w:pStyle w:val="Text"/>
              <w:tabs>
                <w:tab w:val="left" w:pos="1134"/>
              </w:tabs>
            </w:pPr>
            <w:r w:rsidRPr="00CF611C">
              <w:t>Facsimile:</w:t>
            </w:r>
            <w:r w:rsidRPr="00CF611C">
              <w:tab/>
              <w:t xml:space="preserve">+61 8 8212 3436 </w:t>
            </w:r>
          </w:p>
        </w:tc>
        <w:tc>
          <w:tcPr>
            <w:tcW w:w="3544" w:type="dxa"/>
          </w:tcPr>
          <w:p w14:paraId="59DA11D5" w14:textId="77777777" w:rsidR="00406D50" w:rsidRPr="00CF611C" w:rsidRDefault="00406D50" w:rsidP="00BA02F9">
            <w:pPr>
              <w:pStyle w:val="Text"/>
              <w:tabs>
                <w:tab w:val="left" w:pos="884"/>
              </w:tabs>
            </w:pPr>
            <w:r>
              <w:t>Website:</w:t>
            </w:r>
            <w:r w:rsidRPr="00CF611C">
              <w:tab/>
              <w:t>&lt;</w:t>
            </w:r>
            <w:hyperlink r:id="rId19" w:history="1">
              <w:r w:rsidRPr="00CF611C">
                <w:rPr>
                  <w:rStyle w:val="Hyperlink"/>
                </w:rPr>
                <w:t>www.lsay.edu.au</w:t>
              </w:r>
            </w:hyperlink>
            <w:r w:rsidRPr="00CF611C">
              <w:t>&gt;</w:t>
            </w:r>
          </w:p>
        </w:tc>
      </w:tr>
      <w:tr w:rsidR="00406D50" w:rsidRPr="00CF611C" w14:paraId="7EC7896B" w14:textId="77777777" w:rsidTr="00B55789">
        <w:trPr>
          <w:cantSplit/>
        </w:trPr>
        <w:tc>
          <w:tcPr>
            <w:tcW w:w="3085" w:type="dxa"/>
          </w:tcPr>
          <w:p w14:paraId="5DEFEB40" w14:textId="77777777" w:rsidR="00406D50" w:rsidRPr="00CF611C" w:rsidRDefault="00406D50" w:rsidP="00BA02F9">
            <w:pPr>
              <w:pStyle w:val="Text"/>
              <w:tabs>
                <w:tab w:val="left" w:pos="1134"/>
              </w:tabs>
            </w:pPr>
          </w:p>
        </w:tc>
        <w:tc>
          <w:tcPr>
            <w:tcW w:w="3544" w:type="dxa"/>
          </w:tcPr>
          <w:p w14:paraId="5820D63B" w14:textId="77777777" w:rsidR="00406D50" w:rsidRPr="00CF611C" w:rsidRDefault="00406D50" w:rsidP="00CF611C">
            <w:pPr>
              <w:pStyle w:val="Text"/>
            </w:pPr>
          </w:p>
        </w:tc>
      </w:tr>
    </w:tbl>
    <w:p w14:paraId="47EFD4F7" w14:textId="77777777" w:rsidR="000E1C23" w:rsidRPr="009420E9" w:rsidRDefault="000E1C23" w:rsidP="009420E9"/>
    <w:p w14:paraId="56C9F4C0" w14:textId="77777777" w:rsidR="000E1C23" w:rsidRDefault="000E1C23">
      <w:pPr>
        <w:spacing w:before="0" w:line="240" w:lineRule="auto"/>
        <w:rPr>
          <w:rFonts w:ascii="Tahoma" w:hAnsi="Tahoma" w:cs="Tahoma"/>
          <w:color w:val="000000"/>
          <w:kern w:val="28"/>
          <w:sz w:val="56"/>
          <w:szCs w:val="56"/>
        </w:rPr>
      </w:pPr>
      <w:r>
        <w:br w:type="page"/>
      </w:r>
    </w:p>
    <w:p w14:paraId="1CBF4E9B" w14:textId="77777777" w:rsidR="002F0A3C" w:rsidRPr="0044304F" w:rsidRDefault="002F0A3C" w:rsidP="00CF611C">
      <w:pPr>
        <w:pStyle w:val="Heading1"/>
      </w:pPr>
      <w:bookmarkStart w:id="106" w:name="_Toc89693130"/>
      <w:r w:rsidRPr="0044304F">
        <w:lastRenderedPageBreak/>
        <w:t>Using this guide</w:t>
      </w:r>
      <w:bookmarkEnd w:id="106"/>
      <w:r w:rsidRPr="0044304F">
        <w:t xml:space="preserve"> </w:t>
      </w:r>
    </w:p>
    <w:p w14:paraId="72375683" w14:textId="77777777" w:rsidR="002F0A3C" w:rsidRPr="0044304F" w:rsidRDefault="002F0A3C" w:rsidP="002F0A3C">
      <w:pPr>
        <w:pStyle w:val="Text"/>
      </w:pPr>
      <w:r w:rsidRPr="0044304F">
        <w:t xml:space="preserve">This </w:t>
      </w:r>
      <w:r w:rsidRPr="0044304F">
        <w:rPr>
          <w:i/>
        </w:rPr>
        <w:t xml:space="preserve">User guide </w:t>
      </w:r>
      <w:r w:rsidRPr="0044304F">
        <w:t>has been developed for users of the LSAY data</w:t>
      </w:r>
      <w:r w:rsidR="00624315">
        <w:t xml:space="preserve">. The guide brings together </w:t>
      </w:r>
      <w:r w:rsidR="00DD5AB5">
        <w:t xml:space="preserve">the </w:t>
      </w:r>
      <w:r w:rsidR="00DB155B">
        <w:t xml:space="preserve">resources </w:t>
      </w:r>
      <w:r w:rsidR="00DD5AB5">
        <w:t xml:space="preserve">available </w:t>
      </w:r>
      <w:r w:rsidR="00DB155B">
        <w:t>for data users</w:t>
      </w:r>
      <w:r w:rsidR="00624315">
        <w:t xml:space="preserve"> and includes </w:t>
      </w:r>
      <w:r w:rsidRPr="0044304F">
        <w:t xml:space="preserve">information </w:t>
      </w:r>
      <w:proofErr w:type="gramStart"/>
      <w:r w:rsidR="00F21E16">
        <w:t>on</w:t>
      </w:r>
      <w:r w:rsidRPr="0044304F">
        <w:t>:</w:t>
      </w:r>
      <w:proofErr w:type="gramEnd"/>
      <w:r w:rsidRPr="0044304F">
        <w:t xml:space="preserve"> how to access the da</w:t>
      </w:r>
      <w:r>
        <w:t xml:space="preserve">ta, </w:t>
      </w:r>
      <w:r w:rsidR="00AB6351">
        <w:t xml:space="preserve">the questionnaires, </w:t>
      </w:r>
      <w:r>
        <w:t xml:space="preserve">variable </w:t>
      </w:r>
      <w:r w:rsidRPr="0044304F">
        <w:t xml:space="preserve">naming conventions, </w:t>
      </w:r>
      <w:r w:rsidR="00AB6351">
        <w:t xml:space="preserve">derived variables, </w:t>
      </w:r>
      <w:r w:rsidR="00F21E16">
        <w:t xml:space="preserve">the </w:t>
      </w:r>
      <w:r w:rsidR="00AB6351" w:rsidRPr="0044304F">
        <w:t xml:space="preserve">classifications and code frames used, </w:t>
      </w:r>
      <w:r w:rsidRPr="0044304F">
        <w:t xml:space="preserve">the structure of the data (using topic areas, topic maps and data elements), </w:t>
      </w:r>
      <w:r w:rsidR="00AB6351">
        <w:t xml:space="preserve">supporting documentation, sample design and </w:t>
      </w:r>
      <w:r w:rsidR="00AB6351" w:rsidRPr="0044304F">
        <w:t>weights</w:t>
      </w:r>
      <w:r w:rsidRPr="0044304F">
        <w:t xml:space="preserve">. </w:t>
      </w:r>
    </w:p>
    <w:p w14:paraId="570F1C82" w14:textId="77777777" w:rsidR="008930AB" w:rsidRDefault="00624315" w:rsidP="002F0A3C">
      <w:pPr>
        <w:pStyle w:val="Text"/>
      </w:pPr>
      <w:r>
        <w:t xml:space="preserve">The LSAY </w:t>
      </w:r>
      <w:r w:rsidR="00AB6351">
        <w:t>d</w:t>
      </w:r>
      <w:r w:rsidR="00783426">
        <w:t xml:space="preserve">ata dictionary </w:t>
      </w:r>
      <w:r w:rsidR="002F0A3C">
        <w:t>complement</w:t>
      </w:r>
      <w:r w:rsidR="00783426">
        <w:t>s</w:t>
      </w:r>
      <w:r w:rsidR="002F0A3C" w:rsidRPr="0044304F">
        <w:t xml:space="preserve"> this </w:t>
      </w:r>
      <w:r w:rsidR="00933EA8">
        <w:t>user guide</w:t>
      </w:r>
      <w:r w:rsidR="002F0A3C" w:rsidRPr="0044304F">
        <w:t xml:space="preserve">. </w:t>
      </w:r>
      <w:r w:rsidR="00783426">
        <w:t xml:space="preserve">It </w:t>
      </w:r>
      <w:r w:rsidR="00DB155B" w:rsidRPr="00DB155B">
        <w:t xml:space="preserve">is designed to provide easy access </w:t>
      </w:r>
      <w:r w:rsidR="00DB155B">
        <w:t xml:space="preserve">to LSAY </w:t>
      </w:r>
      <w:r w:rsidR="00DB155B" w:rsidRPr="00DB155B">
        <w:t>metadata</w:t>
      </w:r>
      <w:r w:rsidR="00F21E16">
        <w:t xml:space="preserve"> </w:t>
      </w:r>
      <w:r w:rsidR="008930AB">
        <w:t xml:space="preserve">using </w:t>
      </w:r>
      <w:r w:rsidR="00896FA4">
        <w:t>‘</w:t>
      </w:r>
      <w:r w:rsidR="00DB155B">
        <w:t>topic areas</w:t>
      </w:r>
      <w:r w:rsidR="00896FA4">
        <w:t>’</w:t>
      </w:r>
      <w:r w:rsidR="00DB155B">
        <w:t xml:space="preserve"> to group variables into common themes; and </w:t>
      </w:r>
      <w:r w:rsidR="00896FA4">
        <w:t>‘</w:t>
      </w:r>
      <w:r w:rsidR="00DB155B">
        <w:t>d</w:t>
      </w:r>
      <w:r w:rsidR="002F0A3C" w:rsidRPr="0044304F">
        <w:t>ata elements</w:t>
      </w:r>
      <w:r w:rsidR="00896FA4">
        <w:t>’</w:t>
      </w:r>
      <w:r w:rsidR="002F0A3C" w:rsidRPr="0044304F">
        <w:t xml:space="preserve"> </w:t>
      </w:r>
      <w:r w:rsidR="00DB155B">
        <w:t xml:space="preserve">to </w:t>
      </w:r>
      <w:r w:rsidR="002F0A3C" w:rsidRPr="0044304F">
        <w:t xml:space="preserve">represent variables that are common within and between waves. </w:t>
      </w:r>
    </w:p>
    <w:p w14:paraId="00FE935C" w14:textId="79C58482" w:rsidR="00624315" w:rsidRPr="0044304F" w:rsidRDefault="00783426" w:rsidP="00624315">
      <w:pPr>
        <w:pStyle w:val="Text"/>
      </w:pPr>
      <w:r>
        <w:t>Further i</w:t>
      </w:r>
      <w:r w:rsidR="002F0A3C" w:rsidRPr="0044304F">
        <w:t xml:space="preserve">nformation about the </w:t>
      </w:r>
      <w:r w:rsidR="000A3108">
        <w:t>d</w:t>
      </w:r>
      <w:r w:rsidR="00DB155B">
        <w:t xml:space="preserve">ata dictionary </w:t>
      </w:r>
      <w:r w:rsidR="002F0A3C" w:rsidRPr="0044304F">
        <w:t xml:space="preserve">is contained in </w:t>
      </w:r>
      <w:r w:rsidR="002F0A3C">
        <w:t xml:space="preserve">the </w:t>
      </w:r>
      <w:r w:rsidR="00896FA4">
        <w:t>‘</w:t>
      </w:r>
      <w:r w:rsidR="000A3108">
        <w:t>Supporting documentation</w:t>
      </w:r>
      <w:r w:rsidR="00896FA4">
        <w:t>’</w:t>
      </w:r>
      <w:r w:rsidR="000A3108">
        <w:t xml:space="preserve"> </w:t>
      </w:r>
      <w:r w:rsidR="002F0A3C">
        <w:t>section</w:t>
      </w:r>
      <w:r w:rsidR="000A3108">
        <w:t xml:space="preserve"> of this user guide</w:t>
      </w:r>
      <w:r w:rsidR="002F0A3C">
        <w:t xml:space="preserve">. </w:t>
      </w:r>
      <w:r w:rsidR="00624315" w:rsidRPr="00CE67AD">
        <w:t xml:space="preserve">The </w:t>
      </w:r>
      <w:r w:rsidR="00624315">
        <w:t xml:space="preserve">data dictionary can be accessed at: </w:t>
      </w:r>
      <w:r w:rsidR="00624315" w:rsidRPr="00E95E41">
        <w:t>&lt;</w:t>
      </w:r>
      <w:r w:rsidR="005954FF" w:rsidRPr="005954FF">
        <w:t>www.lsay.edu.au/data/lsay-data-dictionary</w:t>
      </w:r>
      <w:r w:rsidR="00624315" w:rsidRPr="00E95E41">
        <w:t>&gt;.</w:t>
      </w:r>
    </w:p>
    <w:p w14:paraId="2E7500D2" w14:textId="77777777" w:rsidR="00C81F2C" w:rsidRDefault="002F0A3C" w:rsidP="002F0A3C">
      <w:pPr>
        <w:pStyle w:val="Text"/>
      </w:pPr>
      <w:r w:rsidRPr="0044304F">
        <w:t xml:space="preserve">Users may also find the </w:t>
      </w:r>
      <w:r w:rsidR="00783426">
        <w:t xml:space="preserve">variable listing and </w:t>
      </w:r>
      <w:r w:rsidRPr="0044304F">
        <w:t xml:space="preserve">metadata workbook useful. </w:t>
      </w:r>
      <w:r w:rsidR="00783426">
        <w:t xml:space="preserve">This workbook </w:t>
      </w:r>
      <w:r w:rsidR="00AA5869">
        <w:t xml:space="preserve">has the same information as the </w:t>
      </w:r>
      <w:r w:rsidR="000A3108">
        <w:t>d</w:t>
      </w:r>
      <w:r w:rsidR="00783426">
        <w:t xml:space="preserve">ata </w:t>
      </w:r>
      <w:proofErr w:type="gramStart"/>
      <w:r w:rsidR="00783426">
        <w:t>dictionary</w:t>
      </w:r>
      <w:proofErr w:type="gramEnd"/>
      <w:r w:rsidR="00783426">
        <w:t xml:space="preserve"> </w:t>
      </w:r>
      <w:r w:rsidR="00AA5869">
        <w:t xml:space="preserve">but </w:t>
      </w:r>
      <w:r w:rsidR="00045F11">
        <w:t xml:space="preserve">it </w:t>
      </w:r>
      <w:r w:rsidR="00AA5869">
        <w:t xml:space="preserve">is presented in Excel rather than </w:t>
      </w:r>
      <w:r w:rsidR="00045F11">
        <w:t xml:space="preserve">as </w:t>
      </w:r>
      <w:r w:rsidR="00AA5869">
        <w:t xml:space="preserve">an online tool. </w:t>
      </w:r>
      <w:r w:rsidRPr="0044304F">
        <w:t xml:space="preserve">The </w:t>
      </w:r>
      <w:r w:rsidR="00AA5869">
        <w:t xml:space="preserve">variable listing </w:t>
      </w:r>
      <w:r w:rsidRPr="0044304F">
        <w:t xml:space="preserve">provides a </w:t>
      </w:r>
      <w:r w:rsidR="00AA5869">
        <w:t xml:space="preserve">complete list </w:t>
      </w:r>
      <w:r w:rsidR="0083319F">
        <w:t xml:space="preserve">of </w:t>
      </w:r>
      <w:r w:rsidR="00F630CE">
        <w:t xml:space="preserve">the </w:t>
      </w:r>
      <w:r w:rsidR="0083319F">
        <w:t xml:space="preserve">variables in the </w:t>
      </w:r>
      <w:r w:rsidR="00F630CE">
        <w:t xml:space="preserve">LSAY </w:t>
      </w:r>
      <w:r w:rsidR="00BA02F9">
        <w:t>data</w:t>
      </w:r>
      <w:r w:rsidR="00273E31">
        <w:t xml:space="preserve"> files</w:t>
      </w:r>
      <w:r w:rsidRPr="0044304F">
        <w:t xml:space="preserve">, as well as </w:t>
      </w:r>
      <w:r w:rsidR="00783426">
        <w:t xml:space="preserve">metadata for </w:t>
      </w:r>
      <w:r w:rsidRPr="0044304F">
        <w:t>each variable</w:t>
      </w:r>
      <w:r w:rsidR="00783426">
        <w:t xml:space="preserve">, </w:t>
      </w:r>
      <w:r w:rsidR="00AA5869">
        <w:t xml:space="preserve">which includes </w:t>
      </w:r>
      <w:r w:rsidR="00783426">
        <w:t>the questionnaire text, base populations and values</w:t>
      </w:r>
      <w:r w:rsidRPr="0044304F">
        <w:t xml:space="preserve">. </w:t>
      </w:r>
      <w:r w:rsidR="00045F11">
        <w:t>The d</w:t>
      </w:r>
      <w:r w:rsidRPr="0044304F">
        <w:t xml:space="preserve">ata can be filtered and inspected by </w:t>
      </w:r>
      <w:r w:rsidR="005F68CF">
        <w:t xml:space="preserve">cohort, </w:t>
      </w:r>
      <w:r w:rsidRPr="0044304F">
        <w:t xml:space="preserve">wave/year, questionnaire section, topic area(s) and/or data element. </w:t>
      </w:r>
    </w:p>
    <w:p w14:paraId="4A6AD70C" w14:textId="68F3AD6E" w:rsidR="002F0A3C" w:rsidRPr="0044304F" w:rsidRDefault="000A3108" w:rsidP="002F0A3C">
      <w:pPr>
        <w:pStyle w:val="Text"/>
      </w:pPr>
      <w:r>
        <w:t>Further i</w:t>
      </w:r>
      <w:r w:rsidRPr="0044304F">
        <w:t xml:space="preserve">nformation about the </w:t>
      </w:r>
      <w:r>
        <w:t xml:space="preserve">variable listing and metadata </w:t>
      </w:r>
      <w:r w:rsidRPr="0044304F">
        <w:t xml:space="preserve">is contained in </w:t>
      </w:r>
      <w:r>
        <w:t xml:space="preserve">the </w:t>
      </w:r>
      <w:r w:rsidR="00896FA4">
        <w:t>‘</w:t>
      </w:r>
      <w:r w:rsidR="008930AB">
        <w:t xml:space="preserve">Supporting documentation’ section of this user guide. </w:t>
      </w:r>
      <w:r w:rsidR="002F0A3C" w:rsidRPr="00CE67AD">
        <w:t xml:space="preserve">The </w:t>
      </w:r>
      <w:r w:rsidR="00AA5869">
        <w:t xml:space="preserve">variable listing </w:t>
      </w:r>
      <w:r w:rsidR="002F0A3C" w:rsidRPr="00CE67AD">
        <w:t>can be accessed at</w:t>
      </w:r>
      <w:r w:rsidR="002F0A3C" w:rsidRPr="00E95E41">
        <w:t>: &lt;</w:t>
      </w:r>
      <w:r w:rsidR="00CE67AD" w:rsidRPr="00E95E41">
        <w:t>www.lsa</w:t>
      </w:r>
      <w:r w:rsidR="005F68CF" w:rsidRPr="00E95E41">
        <w:t>y.edu.au/publications/2621.html</w:t>
      </w:r>
      <w:r w:rsidR="002F0A3C" w:rsidRPr="00E95E41">
        <w:t>&gt;</w:t>
      </w:r>
      <w:r w:rsidR="00CE67AD" w:rsidRPr="00E95E41">
        <w:t>.</w:t>
      </w:r>
    </w:p>
    <w:p w14:paraId="7FC8B428" w14:textId="77777777" w:rsidR="002F0A3C" w:rsidRDefault="002F0A3C" w:rsidP="002F0A3C">
      <w:pPr>
        <w:pStyle w:val="Text"/>
      </w:pPr>
      <w:r>
        <w:t>I</w:t>
      </w:r>
      <w:r w:rsidRPr="0044304F">
        <w:t xml:space="preserve">f you have any </w:t>
      </w:r>
      <w:r>
        <w:t xml:space="preserve">feedback or </w:t>
      </w:r>
      <w:r w:rsidR="00F21E16">
        <w:t xml:space="preserve">encounter </w:t>
      </w:r>
      <w:r>
        <w:t>issues finding the information you need in this guide, please do not hes</w:t>
      </w:r>
      <w:r w:rsidR="00AE554A">
        <w:t>itate to contact the LSAY team</w:t>
      </w:r>
      <w:r>
        <w:t xml:space="preserve"> at NCVER. </w:t>
      </w:r>
    </w:p>
    <w:tbl>
      <w:tblPr>
        <w:tblW w:w="0" w:type="auto"/>
        <w:tblLook w:val="04A0" w:firstRow="1" w:lastRow="0" w:firstColumn="1" w:lastColumn="0" w:noHBand="0" w:noVBand="1"/>
      </w:tblPr>
      <w:tblGrid>
        <w:gridCol w:w="3085"/>
        <w:gridCol w:w="3686"/>
      </w:tblGrid>
      <w:tr w:rsidR="00406D50" w:rsidRPr="00CF611C" w14:paraId="0F335651" w14:textId="77777777" w:rsidTr="00C2296C">
        <w:trPr>
          <w:cantSplit/>
        </w:trPr>
        <w:tc>
          <w:tcPr>
            <w:tcW w:w="3085" w:type="dxa"/>
          </w:tcPr>
          <w:p w14:paraId="51B469B3" w14:textId="77777777" w:rsidR="00406D50" w:rsidRPr="00CF611C" w:rsidRDefault="00406D50" w:rsidP="00BA02F9">
            <w:pPr>
              <w:pStyle w:val="Text"/>
              <w:tabs>
                <w:tab w:val="left" w:pos="1140"/>
              </w:tabs>
            </w:pPr>
            <w:r w:rsidRPr="00CF611C">
              <w:t>Telephone:</w:t>
            </w:r>
            <w:r w:rsidRPr="00CF611C">
              <w:tab/>
              <w:t xml:space="preserve">+61 8 8230 8400 </w:t>
            </w:r>
          </w:p>
        </w:tc>
        <w:tc>
          <w:tcPr>
            <w:tcW w:w="3686" w:type="dxa"/>
          </w:tcPr>
          <w:p w14:paraId="1147EBF2" w14:textId="77777777" w:rsidR="00406D50" w:rsidRPr="00CF611C" w:rsidRDefault="00406D50" w:rsidP="00BA02F9">
            <w:pPr>
              <w:pStyle w:val="Text"/>
              <w:tabs>
                <w:tab w:val="left" w:pos="884"/>
              </w:tabs>
            </w:pPr>
            <w:r w:rsidRPr="00CF611C">
              <w:t>Email:</w:t>
            </w:r>
            <w:r w:rsidRPr="00CF611C">
              <w:tab/>
              <w:t>&lt;</w:t>
            </w:r>
            <w:hyperlink r:id="rId20" w:history="1">
              <w:r w:rsidRPr="00CF611C">
                <w:rPr>
                  <w:rStyle w:val="Hyperlink"/>
                </w:rPr>
                <w:t>lsay@ncver.edu.au</w:t>
              </w:r>
            </w:hyperlink>
            <w:r w:rsidRPr="00CF611C">
              <w:t>&gt;</w:t>
            </w:r>
          </w:p>
        </w:tc>
      </w:tr>
      <w:tr w:rsidR="00406D50" w:rsidRPr="00CF611C" w14:paraId="1ECBBB5A" w14:textId="77777777" w:rsidTr="00C2296C">
        <w:trPr>
          <w:cantSplit/>
        </w:trPr>
        <w:tc>
          <w:tcPr>
            <w:tcW w:w="3085" w:type="dxa"/>
          </w:tcPr>
          <w:p w14:paraId="3F832C21" w14:textId="77777777" w:rsidR="00406D50" w:rsidRPr="00CF611C" w:rsidRDefault="00406D50" w:rsidP="00BA02F9">
            <w:pPr>
              <w:pStyle w:val="Text"/>
              <w:tabs>
                <w:tab w:val="left" w:pos="1140"/>
              </w:tabs>
            </w:pPr>
            <w:r>
              <w:t>Facsimile:</w:t>
            </w:r>
            <w:r w:rsidRPr="00CF611C">
              <w:tab/>
              <w:t xml:space="preserve">+61 8 8212 3436 </w:t>
            </w:r>
          </w:p>
        </w:tc>
        <w:tc>
          <w:tcPr>
            <w:tcW w:w="3686" w:type="dxa"/>
          </w:tcPr>
          <w:p w14:paraId="2640CB80" w14:textId="77777777" w:rsidR="00406D50" w:rsidRPr="00CF611C" w:rsidRDefault="00406D50" w:rsidP="00BA02F9">
            <w:pPr>
              <w:pStyle w:val="Text"/>
              <w:tabs>
                <w:tab w:val="left" w:pos="884"/>
              </w:tabs>
            </w:pPr>
            <w:r>
              <w:t>Website:</w:t>
            </w:r>
            <w:r w:rsidRPr="00CF611C">
              <w:tab/>
              <w:t>&lt;</w:t>
            </w:r>
            <w:hyperlink r:id="rId21" w:history="1">
              <w:r w:rsidRPr="00CF611C">
                <w:rPr>
                  <w:rStyle w:val="Hyperlink"/>
                </w:rPr>
                <w:t>www.lsay.edu.au</w:t>
              </w:r>
            </w:hyperlink>
            <w:r w:rsidRPr="00CF611C">
              <w:t>&gt;</w:t>
            </w:r>
          </w:p>
        </w:tc>
      </w:tr>
    </w:tbl>
    <w:p w14:paraId="08DF3AF9" w14:textId="77777777" w:rsidR="00560C52" w:rsidRDefault="00560C52">
      <w:pPr>
        <w:spacing w:before="0" w:line="240" w:lineRule="auto"/>
        <w:rPr>
          <w:rFonts w:ascii="Tahoma" w:hAnsi="Tahoma" w:cs="Tahoma"/>
          <w:color w:val="000000"/>
          <w:kern w:val="28"/>
          <w:sz w:val="56"/>
          <w:szCs w:val="56"/>
        </w:rPr>
      </w:pPr>
      <w:r>
        <w:br w:type="page"/>
      </w:r>
    </w:p>
    <w:p w14:paraId="76E61CAC" w14:textId="77777777" w:rsidR="002F0A3C" w:rsidRPr="0044304F" w:rsidRDefault="002F0A3C" w:rsidP="00CE721B">
      <w:pPr>
        <w:pStyle w:val="Heading1"/>
      </w:pPr>
      <w:bookmarkStart w:id="107" w:name="_Toc89693131"/>
      <w:r>
        <w:lastRenderedPageBreak/>
        <w:t xml:space="preserve">The </w:t>
      </w:r>
      <w:r w:rsidR="00AA5869">
        <w:t xml:space="preserve">Y15 </w:t>
      </w:r>
      <w:r w:rsidRPr="0044304F">
        <w:t>cohort</w:t>
      </w:r>
      <w:bookmarkEnd w:id="107"/>
    </w:p>
    <w:p w14:paraId="74E6F7DB" w14:textId="4DD1CE0E" w:rsidR="002F0A3C" w:rsidRPr="0044304F" w:rsidRDefault="002F0A3C" w:rsidP="002F0A3C">
      <w:pPr>
        <w:pStyle w:val="Text"/>
      </w:pPr>
      <w:r w:rsidRPr="00D870CA">
        <w:t>In 20</w:t>
      </w:r>
      <w:r w:rsidR="00AA5869">
        <w:t>15</w:t>
      </w:r>
      <w:r w:rsidRPr="00D870CA">
        <w:t>, a nationally represent</w:t>
      </w:r>
      <w:r>
        <w:t xml:space="preserve">ative sample of </w:t>
      </w:r>
      <w:r w:rsidRPr="001C1533">
        <w:t>students</w:t>
      </w:r>
      <w:r w:rsidRPr="00D870CA">
        <w:t xml:space="preserve"> aged 15 years was selected to participate in the Programme for International Student Assessment</w:t>
      </w:r>
      <w:r w:rsidR="008930AB">
        <w:t xml:space="preserve"> (PISA)</w:t>
      </w:r>
      <w:r w:rsidRPr="00D870CA">
        <w:t>, conducted by th</w:t>
      </w:r>
      <w:r w:rsidR="00B30CAF">
        <w:t>e OECD</w:t>
      </w:r>
      <w:r w:rsidRPr="00D870CA">
        <w:t xml:space="preserve">. </w:t>
      </w:r>
      <w:r>
        <w:t xml:space="preserve">This sample became the </w:t>
      </w:r>
      <w:r w:rsidR="00456554">
        <w:t xml:space="preserve">sixth </w:t>
      </w:r>
      <w:r>
        <w:t xml:space="preserve">cohort of the LSAY program. This is referred to as the LSAY </w:t>
      </w:r>
      <w:r w:rsidR="00896FA4">
        <w:t>‘</w:t>
      </w:r>
      <w:r>
        <w:t>Y</w:t>
      </w:r>
      <w:r w:rsidR="00456554">
        <w:t>15</w:t>
      </w:r>
      <w:r w:rsidR="00896FA4">
        <w:t>’</w:t>
      </w:r>
      <w:r>
        <w:t xml:space="preserve"> cohort</w:t>
      </w:r>
      <w:r w:rsidR="00624315">
        <w:t>, reflecting the year in which the sample was taken</w:t>
      </w:r>
      <w:r>
        <w:t>.</w:t>
      </w:r>
      <w:r w:rsidR="00BA02F9">
        <w:t xml:space="preserve"> </w:t>
      </w:r>
    </w:p>
    <w:p w14:paraId="5BBF72AF" w14:textId="77777777" w:rsidR="00537554" w:rsidRDefault="001C1533" w:rsidP="00537554">
      <w:pPr>
        <w:pStyle w:val="Text"/>
      </w:pPr>
      <w:r w:rsidRPr="0037296C">
        <w:t xml:space="preserve">The PISA sample was constructed by randomly selecting students aged 15 years from a sample of schools designed to represent all states and </w:t>
      </w:r>
      <w:r w:rsidR="00537554">
        <w:t xml:space="preserve">school </w:t>
      </w:r>
      <w:r w:rsidRPr="0037296C">
        <w:t xml:space="preserve">sectors. In Australia, </w:t>
      </w:r>
      <w:r w:rsidR="00456554">
        <w:t xml:space="preserve">758 </w:t>
      </w:r>
      <w:r w:rsidRPr="0037296C">
        <w:t xml:space="preserve">schools and 14 </w:t>
      </w:r>
      <w:r w:rsidR="00456554">
        <w:t>530</w:t>
      </w:r>
      <w:r w:rsidR="00456554" w:rsidRPr="0037296C">
        <w:t xml:space="preserve"> </w:t>
      </w:r>
      <w:r w:rsidRPr="0037296C">
        <w:t xml:space="preserve">students participated in </w:t>
      </w:r>
      <w:r w:rsidR="000C5153">
        <w:t>PISA</w:t>
      </w:r>
      <w:r w:rsidRPr="0037296C">
        <w:t>. Assessments in mathematical literacy, reading literacy</w:t>
      </w:r>
      <w:r w:rsidR="00E3695B">
        <w:t xml:space="preserve"> and</w:t>
      </w:r>
      <w:r w:rsidR="00537554">
        <w:t xml:space="preserve"> </w:t>
      </w:r>
      <w:r w:rsidRPr="0037296C">
        <w:t xml:space="preserve">scientific literacy were administered in schools to provide information on student achievement. </w:t>
      </w:r>
      <w:r w:rsidR="00B30CAF">
        <w:t>Collaborative problem-</w:t>
      </w:r>
      <w:r w:rsidR="00537554">
        <w:t>solving and financial literacy</w:t>
      </w:r>
      <w:r w:rsidR="000D1843">
        <w:rPr>
          <w:rStyle w:val="FootnoteReference"/>
        </w:rPr>
        <w:footnoteReference w:id="1"/>
      </w:r>
      <w:r w:rsidR="00537554">
        <w:t xml:space="preserve"> were also assessed as part of PISA 2015.</w:t>
      </w:r>
      <w:r w:rsidR="00537554" w:rsidRPr="0037296C">
        <w:t xml:space="preserve"> </w:t>
      </w:r>
    </w:p>
    <w:p w14:paraId="5A9F9397" w14:textId="04DACDE0" w:rsidR="000C5153" w:rsidRDefault="001C1533" w:rsidP="00537554">
      <w:pPr>
        <w:pStyle w:val="Text"/>
      </w:pPr>
      <w:r w:rsidRPr="0037296C">
        <w:t>Students also completed a background questionnaire</w:t>
      </w:r>
      <w:r w:rsidR="00B30CAF">
        <w:t>,</w:t>
      </w:r>
      <w:r w:rsidRPr="0037296C">
        <w:t xml:space="preserve"> </w:t>
      </w:r>
      <w:r w:rsidR="000C5153">
        <w:t xml:space="preserve">which collected information </w:t>
      </w:r>
      <w:proofErr w:type="gramStart"/>
      <w:r w:rsidR="000C5153">
        <w:t>on</w:t>
      </w:r>
      <w:r w:rsidR="008930AB">
        <w:t>:</w:t>
      </w:r>
      <w:proofErr w:type="gramEnd"/>
      <w:r w:rsidR="000C5153">
        <w:t xml:space="preserve"> </w:t>
      </w:r>
      <w:r w:rsidR="00537554">
        <w:t xml:space="preserve">their </w:t>
      </w:r>
      <w:r w:rsidR="00B30CAF">
        <w:t xml:space="preserve">family background; </w:t>
      </w:r>
      <w:r w:rsidR="00F21E16">
        <w:t xml:space="preserve">their </w:t>
      </w:r>
      <w:r w:rsidR="00B30CAF">
        <w:t>attitudes towards learning</w:t>
      </w:r>
      <w:r w:rsidR="00F21E16">
        <w:t>,</w:t>
      </w:r>
      <w:r w:rsidR="000C5153">
        <w:t xml:space="preserve"> their habits and life in and outside </w:t>
      </w:r>
      <w:r w:rsidR="00B30CAF">
        <w:t>school;</w:t>
      </w:r>
      <w:r w:rsidR="000C5153">
        <w:t xml:space="preserve"> aspects of students</w:t>
      </w:r>
      <w:r w:rsidR="00896FA4">
        <w:t>’</w:t>
      </w:r>
      <w:r w:rsidR="000C5153">
        <w:t xml:space="preserve"> inte</w:t>
      </w:r>
      <w:r w:rsidR="00B30CAF">
        <w:t>rest, motivation and engagement;</w:t>
      </w:r>
      <w:r w:rsidR="000C5153">
        <w:t xml:space="preserve"> and </w:t>
      </w:r>
      <w:r w:rsidR="00FA4B62">
        <w:t xml:space="preserve">their </w:t>
      </w:r>
      <w:r w:rsidR="000C5153">
        <w:t xml:space="preserve">learning and instruction in science. They also completed an </w:t>
      </w:r>
      <w:r w:rsidR="000C5153" w:rsidRPr="000C5153">
        <w:t>information and communications technology</w:t>
      </w:r>
      <w:r w:rsidR="000C5153">
        <w:t xml:space="preserve"> (ICT) questionnaire</w:t>
      </w:r>
      <w:r w:rsidR="00B30CAF">
        <w:t>,</w:t>
      </w:r>
      <w:r w:rsidR="000C5153">
        <w:t xml:space="preserve"> which collected information on the availability and use of ICT, students</w:t>
      </w:r>
      <w:r w:rsidR="00896FA4">
        <w:t>’</w:t>
      </w:r>
      <w:r w:rsidR="000C5153">
        <w:t xml:space="preserve"> perceptions of their competence in completing </w:t>
      </w:r>
      <w:r w:rsidR="00B30CAF">
        <w:t xml:space="preserve">computer </w:t>
      </w:r>
      <w:r w:rsidR="000C5153">
        <w:t xml:space="preserve">tasks and their attitudes towards </w:t>
      </w:r>
      <w:r w:rsidR="00B30CAF">
        <w:t>computer use</w:t>
      </w:r>
      <w:r w:rsidR="00537554">
        <w:t xml:space="preserve">. </w:t>
      </w:r>
      <w:r w:rsidR="000C5153">
        <w:t xml:space="preserve">A third educational career questionnaire gathered information </w:t>
      </w:r>
      <w:r w:rsidR="00FA4B62">
        <w:t>on</w:t>
      </w:r>
      <w:r w:rsidR="000C5153">
        <w:t xml:space="preserve"> whether students had experienced interruptions </w:t>
      </w:r>
      <w:r w:rsidR="000A3108">
        <w:t xml:space="preserve">in their </w:t>
      </w:r>
      <w:r w:rsidR="000C5153">
        <w:t>schooling</w:t>
      </w:r>
      <w:r w:rsidR="00B30CAF">
        <w:t>,</w:t>
      </w:r>
      <w:r w:rsidR="000C5153">
        <w:t xml:space="preserve"> and their prepar</w:t>
      </w:r>
      <w:r w:rsidR="000A3108">
        <w:t xml:space="preserve">edness </w:t>
      </w:r>
      <w:r w:rsidR="000C5153">
        <w:t>for their future career</w:t>
      </w:r>
      <w:r w:rsidR="00B30CAF">
        <w:t xml:space="preserve"> (Thomson, de Bortoli &amp; Underwood</w:t>
      </w:r>
      <w:r w:rsidR="000A3108">
        <w:t xml:space="preserve"> 2017)</w:t>
      </w:r>
      <w:r w:rsidR="000C5153">
        <w:t>. Students were also asked to provide their contact details so they could be contacted for a follow-up study (</w:t>
      </w:r>
      <w:r w:rsidR="00B30CAF">
        <w:t>that is,</w:t>
      </w:r>
      <w:r w:rsidR="000C5153">
        <w:t xml:space="preserve"> LSAY).</w:t>
      </w:r>
    </w:p>
    <w:p w14:paraId="36EDF6E6" w14:textId="3E47B508" w:rsidR="00112009" w:rsidRDefault="000C5153" w:rsidP="002F0A3C">
      <w:pPr>
        <w:pStyle w:val="Text"/>
      </w:pPr>
      <w:r>
        <w:t xml:space="preserve">Students providing </w:t>
      </w:r>
      <w:r w:rsidR="00112009">
        <w:t xml:space="preserve">their </w:t>
      </w:r>
      <w:r>
        <w:t xml:space="preserve">contact details as part of PISA were contacted in 2016 </w:t>
      </w:r>
      <w:r w:rsidR="002F0A3C" w:rsidRPr="00FD2499">
        <w:t xml:space="preserve">for their </w:t>
      </w:r>
      <w:r w:rsidR="002F0A3C">
        <w:t>annual LSAY interview</w:t>
      </w:r>
      <w:r w:rsidR="00B30CAF">
        <w:t>,</w:t>
      </w:r>
      <w:r w:rsidR="002F0A3C" w:rsidRPr="00FD2499">
        <w:t xml:space="preserve"> conducted by the Wallis </w:t>
      </w:r>
      <w:r w:rsidR="00142373">
        <w:t xml:space="preserve">Social Research </w:t>
      </w:r>
      <w:r w:rsidR="000F4DE9">
        <w:t>(Wallis</w:t>
      </w:r>
      <w:r w:rsidR="002F0A3C" w:rsidRPr="00FD2499">
        <w:t xml:space="preserve">). </w:t>
      </w:r>
      <w:r w:rsidR="00F0563E">
        <w:t xml:space="preserve">The questionnaire for their </w:t>
      </w:r>
      <w:r>
        <w:t xml:space="preserve">2016 </w:t>
      </w:r>
      <w:r w:rsidR="002F0A3C" w:rsidRPr="00FD2499">
        <w:t xml:space="preserve">interview included questions on school, transitions from school, post-school education and training, </w:t>
      </w:r>
      <w:r w:rsidR="00944CB8">
        <w:t xml:space="preserve">engagement in education, careers advice, </w:t>
      </w:r>
      <w:r w:rsidR="002F0A3C" w:rsidRPr="00FD2499">
        <w:t xml:space="preserve">work, </w:t>
      </w:r>
      <w:r w:rsidR="00944CB8">
        <w:t xml:space="preserve">job satisfaction, </w:t>
      </w:r>
      <w:r w:rsidR="000D5A80">
        <w:t>job-search</w:t>
      </w:r>
      <w:r w:rsidR="002F0A3C" w:rsidRPr="00FD2499">
        <w:t xml:space="preserve"> </w:t>
      </w:r>
      <w:r w:rsidR="00944CB8">
        <w:t>activity, income, soft skills, personality and wellbeing</w:t>
      </w:r>
      <w:r w:rsidR="002F0A3C" w:rsidRPr="00FD2499">
        <w:t xml:space="preserve">. </w:t>
      </w:r>
      <w:r w:rsidR="00944CB8">
        <w:t>Respondents were also asked for their consent to link their</w:t>
      </w:r>
      <w:r w:rsidR="00B30CAF">
        <w:t xml:space="preserve"> National Assessment Program —</w:t>
      </w:r>
      <w:r w:rsidR="00944CB8">
        <w:t xml:space="preserve"> Literacy and Numeracy (NAPLAN) </w:t>
      </w:r>
      <w:r w:rsidR="00112009">
        <w:t xml:space="preserve">scores </w:t>
      </w:r>
      <w:r w:rsidR="00944CB8">
        <w:t>and senior secondary subject results to their LSAY records.</w:t>
      </w:r>
    </w:p>
    <w:p w14:paraId="6225B6BC" w14:textId="14EBE069" w:rsidR="002541C7" w:rsidRDefault="002541C7" w:rsidP="002F0A3C">
      <w:pPr>
        <w:pStyle w:val="Text"/>
      </w:pPr>
      <w:r>
        <w:t xml:space="preserve">Response rates for the 2016 interviews were lower than expected due to a high rate of missing or unusable contact details provided at the time of PISA. To address this, recruitment of a top-up sample of Year 12 students was conducted in 2017 to ensure </w:t>
      </w:r>
      <w:r w:rsidR="00E16228">
        <w:t xml:space="preserve">that future waves of the survey remain </w:t>
      </w:r>
      <w:r>
        <w:t>representative of the 15-year-old population in 2015.</w:t>
      </w:r>
    </w:p>
    <w:p w14:paraId="380CE739" w14:textId="30CFB643" w:rsidR="003A1F6E" w:rsidRDefault="003A1F6E" w:rsidP="002F0A3C">
      <w:pPr>
        <w:pStyle w:val="Text"/>
      </w:pPr>
      <w:r w:rsidRPr="00357175">
        <w:t>As part of respondents’ first LSAY interview in 2016, a series of questions regarding consent to undertake linkages to other administrative data sources were introduced</w:t>
      </w:r>
      <w:r w:rsidR="008930AB" w:rsidRPr="00357175">
        <w:t xml:space="preserve"> for the first time</w:t>
      </w:r>
      <w:r w:rsidRPr="00357175">
        <w:t xml:space="preserve">. </w:t>
      </w:r>
      <w:r w:rsidR="008930AB" w:rsidRPr="00357175">
        <w:t>L</w:t>
      </w:r>
      <w:r w:rsidRPr="00357175">
        <w:t xml:space="preserve">inked administrative data is now available for several data sources including </w:t>
      </w:r>
      <w:r w:rsidR="00C81F2C" w:rsidRPr="00357175">
        <w:t xml:space="preserve">the </w:t>
      </w:r>
      <w:r w:rsidRPr="00357175">
        <w:t>Australian Curriculum, Assessment and Reporting Authority</w:t>
      </w:r>
      <w:r w:rsidR="00ED34F2" w:rsidRPr="00357175">
        <w:t>’s</w:t>
      </w:r>
      <w:r w:rsidRPr="00357175">
        <w:t xml:space="preserve"> (ACARA) </w:t>
      </w:r>
      <w:r w:rsidRPr="00357175">
        <w:rPr>
          <w:i/>
        </w:rPr>
        <w:t>My School</w:t>
      </w:r>
      <w:r w:rsidRPr="00357175">
        <w:t>, National Assessment Program – Literacy and Numeracy (NAPLAN)</w:t>
      </w:r>
      <w:r w:rsidR="008930AB" w:rsidRPr="00357175">
        <w:t xml:space="preserve">, </w:t>
      </w:r>
      <w:r w:rsidRPr="003857E7">
        <w:t xml:space="preserve">the National VET Provider </w:t>
      </w:r>
      <w:r w:rsidRPr="006E781D">
        <w:t>Collection</w:t>
      </w:r>
      <w:r w:rsidR="008930AB" w:rsidRPr="006E781D">
        <w:t xml:space="preserve"> and the Higher Education </w:t>
      </w:r>
      <w:r w:rsidR="00E32299" w:rsidRPr="006E781D">
        <w:t>Statistics Collection</w:t>
      </w:r>
      <w:r w:rsidRPr="006E781D">
        <w:t>.</w:t>
      </w:r>
      <w:r w:rsidR="009C428B">
        <w:t xml:space="preserve"> </w:t>
      </w:r>
    </w:p>
    <w:p w14:paraId="5BE03AB0" w14:textId="6096AF8E" w:rsidR="004A75CB" w:rsidRDefault="007A4952" w:rsidP="007A4952">
      <w:pPr>
        <w:pStyle w:val="Text"/>
      </w:pPr>
      <w:r w:rsidRPr="007A4952">
        <w:t xml:space="preserve">The </w:t>
      </w:r>
      <w:r w:rsidR="00FA4B62">
        <w:t>unchanging</w:t>
      </w:r>
      <w:r w:rsidRPr="007A4952">
        <w:t xml:space="preserve"> design, scope and collection of the LSAY </w:t>
      </w:r>
      <w:r w:rsidR="004A75CB">
        <w:t xml:space="preserve">data </w:t>
      </w:r>
      <w:r w:rsidRPr="007A4952">
        <w:t>since the program began in 1995 has allowed for consistent and comparable data over the life of the surveys.</w:t>
      </w:r>
      <w:r>
        <w:t xml:space="preserve"> </w:t>
      </w:r>
      <w:r w:rsidR="004A75CB">
        <w:t xml:space="preserve">This </w:t>
      </w:r>
      <w:r w:rsidR="002B2C33">
        <w:t>enables</w:t>
      </w:r>
      <w:r w:rsidR="004A75CB">
        <w:t xml:space="preserve"> </w:t>
      </w:r>
      <w:r w:rsidR="004A75CB" w:rsidRPr="004A75CB">
        <w:t>comparisons over time and between cohorts at the same age</w:t>
      </w:r>
      <w:r w:rsidR="004A75CB">
        <w:t>, providing opportunities to explore the effects of economic, technological and generational changes on Australian youth</w:t>
      </w:r>
      <w:r w:rsidR="004A75CB" w:rsidRPr="004A75CB">
        <w:t xml:space="preserve">. </w:t>
      </w:r>
      <w:r w:rsidR="004A75CB">
        <w:t xml:space="preserve">Users </w:t>
      </w:r>
      <w:r w:rsidR="000F0409">
        <w:t>need to</w:t>
      </w:r>
      <w:r w:rsidR="009B7B99">
        <w:t xml:space="preserve"> use appropriate methods </w:t>
      </w:r>
      <w:r w:rsidR="004A75CB">
        <w:t xml:space="preserve">when </w:t>
      </w:r>
      <w:r w:rsidR="000F0409">
        <w:t xml:space="preserve">undertaking cross-cohort comparisons, </w:t>
      </w:r>
      <w:r w:rsidR="004A75CB">
        <w:t>parti</w:t>
      </w:r>
      <w:r w:rsidR="002B2C33">
        <w:t>cularly when comparing the year level-</w:t>
      </w:r>
      <w:r w:rsidR="004A75CB">
        <w:t xml:space="preserve">based cohorts (Y95 and </w:t>
      </w:r>
      <w:r w:rsidR="004A75CB">
        <w:lastRenderedPageBreak/>
        <w:t>Y98) with the a</w:t>
      </w:r>
      <w:r w:rsidR="005E1A72">
        <w:t xml:space="preserve">ge-based PISA cohorts (from Y03 to </w:t>
      </w:r>
      <w:r w:rsidR="004A75CB">
        <w:t>Y15)</w:t>
      </w:r>
      <w:r w:rsidR="00FA4B62">
        <w:t>,</w:t>
      </w:r>
      <w:r w:rsidR="004A75CB">
        <w:t xml:space="preserve"> given the differences in the sample design </w:t>
      </w:r>
      <w:r w:rsidR="000F0409">
        <w:t xml:space="preserve">for </w:t>
      </w:r>
      <w:r w:rsidR="004A75CB">
        <w:t xml:space="preserve">these </w:t>
      </w:r>
      <w:r w:rsidR="000F0409">
        <w:t xml:space="preserve">groups. </w:t>
      </w:r>
    </w:p>
    <w:p w14:paraId="44385D76" w14:textId="77777777" w:rsidR="006E44D8" w:rsidRDefault="002F0A3C" w:rsidP="00D3328F">
      <w:pPr>
        <w:pStyle w:val="Text"/>
      </w:pPr>
      <w:r w:rsidRPr="0044304F">
        <w:t xml:space="preserve">Due to both population shifts over time and survey </w:t>
      </w:r>
      <w:proofErr w:type="gramStart"/>
      <w:r w:rsidRPr="0044304F">
        <w:t>attrition,</w:t>
      </w:r>
      <w:proofErr w:type="gramEnd"/>
      <w:r w:rsidRPr="0044304F">
        <w:t xml:space="preserve"> care </w:t>
      </w:r>
      <w:r w:rsidR="004A75CB">
        <w:t xml:space="preserve">must also be taken </w:t>
      </w:r>
      <w:r w:rsidRPr="0044304F">
        <w:t xml:space="preserve">when comparing individual </w:t>
      </w:r>
      <w:r w:rsidR="00944CB8">
        <w:t xml:space="preserve">survey </w:t>
      </w:r>
      <w:r w:rsidRPr="0044304F">
        <w:t xml:space="preserve">waves </w:t>
      </w:r>
      <w:r w:rsidR="000F0409">
        <w:t xml:space="preserve">from any one </w:t>
      </w:r>
      <w:r w:rsidR="00B90D88">
        <w:t xml:space="preserve">LSAY </w:t>
      </w:r>
      <w:r w:rsidR="000F0409">
        <w:t xml:space="preserve">cohort </w:t>
      </w:r>
      <w:r>
        <w:t>with</w:t>
      </w:r>
      <w:r w:rsidRPr="0044304F">
        <w:t xml:space="preserve"> samples drawn from </w:t>
      </w:r>
      <w:r w:rsidR="005E1A72">
        <w:t xml:space="preserve">other </w:t>
      </w:r>
      <w:r w:rsidRPr="0044304F">
        <w:t xml:space="preserve">populations. For example, it can be misleading to </w:t>
      </w:r>
      <w:r w:rsidRPr="00AD746C">
        <w:t xml:space="preserve">compare </w:t>
      </w:r>
      <w:r w:rsidR="00F0563E" w:rsidRPr="00AD746C">
        <w:t xml:space="preserve">the </w:t>
      </w:r>
      <w:r w:rsidR="005E1A72">
        <w:t xml:space="preserve">LSAY </w:t>
      </w:r>
      <w:r w:rsidR="00944CB8">
        <w:t xml:space="preserve">Y15 </w:t>
      </w:r>
      <w:r w:rsidR="0083319F">
        <w:t xml:space="preserve">wave </w:t>
      </w:r>
      <w:r w:rsidR="00944CB8">
        <w:t>2</w:t>
      </w:r>
      <w:r w:rsidRPr="00AD746C">
        <w:t xml:space="preserve"> (20</w:t>
      </w:r>
      <w:r w:rsidR="0083319F">
        <w:t>1</w:t>
      </w:r>
      <w:r w:rsidR="00944CB8">
        <w:t>6</w:t>
      </w:r>
      <w:r w:rsidRPr="00AD746C">
        <w:t xml:space="preserve">) information with information about </w:t>
      </w:r>
      <w:r w:rsidR="00944CB8" w:rsidRPr="00AD746C">
        <w:t>1</w:t>
      </w:r>
      <w:r w:rsidR="00944CB8">
        <w:t>6</w:t>
      </w:r>
      <w:r w:rsidRPr="00AD746C">
        <w:t>-year-olds from other surveys in the same year.</w:t>
      </w:r>
      <w:r w:rsidRPr="0044304F">
        <w:t xml:space="preserve"> </w:t>
      </w:r>
      <w:bookmarkStart w:id="108" w:name="_Ref202071786"/>
      <w:bookmarkStart w:id="109" w:name="_Ref217464851"/>
      <w:bookmarkStart w:id="110" w:name="_Ref249349009"/>
    </w:p>
    <w:p w14:paraId="41664472" w14:textId="77777777" w:rsidR="006E44D8" w:rsidRDefault="006E44D8" w:rsidP="00D3328F">
      <w:pPr>
        <w:pStyle w:val="Text"/>
      </w:pPr>
    </w:p>
    <w:p w14:paraId="0B5C9552" w14:textId="77777777" w:rsidR="002541C7" w:rsidRDefault="002541C7">
      <w:pPr>
        <w:spacing w:before="0" w:line="240" w:lineRule="auto"/>
        <w:rPr>
          <w:rFonts w:ascii="Tahoma" w:hAnsi="Tahoma" w:cs="Tahoma"/>
          <w:color w:val="000000"/>
          <w:kern w:val="28"/>
          <w:sz w:val="56"/>
          <w:szCs w:val="56"/>
        </w:rPr>
      </w:pPr>
      <w:r>
        <w:br w:type="page"/>
      </w:r>
    </w:p>
    <w:p w14:paraId="79D91E56" w14:textId="77777777" w:rsidR="002F0A3C" w:rsidRPr="006E781D" w:rsidRDefault="002F0A3C" w:rsidP="00BC1EA3">
      <w:pPr>
        <w:pStyle w:val="Heading1"/>
      </w:pPr>
      <w:bookmarkStart w:id="111" w:name="_Toc89693132"/>
      <w:r w:rsidRPr="006E781D">
        <w:lastRenderedPageBreak/>
        <w:t>Accessing the data</w:t>
      </w:r>
      <w:bookmarkEnd w:id="108"/>
      <w:bookmarkEnd w:id="109"/>
      <w:bookmarkEnd w:id="110"/>
      <w:bookmarkEnd w:id="111"/>
    </w:p>
    <w:p w14:paraId="196DC840" w14:textId="76A50E84" w:rsidR="00532560" w:rsidRPr="006E781D" w:rsidRDefault="009D5AF8" w:rsidP="00252AA5">
      <w:pPr>
        <w:pStyle w:val="Text"/>
      </w:pPr>
      <w:r w:rsidRPr="006E781D">
        <w:t xml:space="preserve">A number of different data products are available for different types of data users. </w:t>
      </w:r>
      <w:r w:rsidR="000172B5" w:rsidRPr="006E781D">
        <w:t xml:space="preserve">Unit record </w:t>
      </w:r>
      <w:r w:rsidR="00933EA8" w:rsidRPr="006E781D">
        <w:t xml:space="preserve">data </w:t>
      </w:r>
      <w:r w:rsidRPr="006E781D">
        <w:t xml:space="preserve">files </w:t>
      </w:r>
      <w:r w:rsidR="000172B5" w:rsidRPr="006E781D">
        <w:t xml:space="preserve">can be accessed via a formal registration and approval process. </w:t>
      </w:r>
      <w:r w:rsidR="00532560" w:rsidRPr="006E781D">
        <w:t xml:space="preserve">The LSAY website also features data tools </w:t>
      </w:r>
      <w:r w:rsidR="002B2C33" w:rsidRPr="006E781D">
        <w:t>that provide</w:t>
      </w:r>
      <w:r w:rsidR="00532560" w:rsidRPr="006E781D">
        <w:t xml:space="preserve"> quick and easy access to summary LSAY data. LSAY data tools and resources are available free of charge and include the pivot tables and LSAY QuickStats. </w:t>
      </w:r>
    </w:p>
    <w:p w14:paraId="23A7EE3B" w14:textId="5D68E4CD" w:rsidR="00FC252D" w:rsidRDefault="00532560" w:rsidP="00532560">
      <w:pPr>
        <w:pStyle w:val="Text"/>
      </w:pPr>
      <w:r w:rsidRPr="006E781D">
        <w:t xml:space="preserve">Information </w:t>
      </w:r>
      <w:r w:rsidR="00FA4B62" w:rsidRPr="006E781D">
        <w:t>on</w:t>
      </w:r>
      <w:r w:rsidRPr="006E781D">
        <w:t xml:space="preserve"> the latest LSAY data releases is available from the LSAY website:</w:t>
      </w:r>
      <w:r>
        <w:t xml:space="preserve"> &lt;</w:t>
      </w:r>
      <w:r w:rsidR="00E16228" w:rsidRPr="00E16228">
        <w:t>https://www.lsay.edu.au/data/access</w:t>
      </w:r>
      <w:r>
        <w:t xml:space="preserve">&gt;. </w:t>
      </w:r>
    </w:p>
    <w:p w14:paraId="7C6B2300" w14:textId="77777777" w:rsidR="00AE0407" w:rsidRDefault="00933EA8" w:rsidP="00933EA8">
      <w:pPr>
        <w:pStyle w:val="Text"/>
      </w:pPr>
      <w:r w:rsidRPr="0044304F">
        <w:t>Part of NCVER</w:t>
      </w:r>
      <w:r w:rsidR="00896FA4">
        <w:t>’</w:t>
      </w:r>
      <w:r w:rsidRPr="0044304F">
        <w:t xml:space="preserve">s role is to promote the use of the LSAY data. </w:t>
      </w:r>
      <w:r w:rsidR="00AE0407">
        <w:t xml:space="preserve">We encourage data users to </w:t>
      </w:r>
      <w:r w:rsidR="00FC252D">
        <w:t xml:space="preserve">provide NCVER with details of their published research to help us </w:t>
      </w:r>
      <w:r w:rsidR="002B2C33">
        <w:t xml:space="preserve">to </w:t>
      </w:r>
      <w:r w:rsidR="00FC252D">
        <w:t xml:space="preserve">maintain a bibliography of publications that use or reference LSAY, </w:t>
      </w:r>
      <w:r w:rsidR="00FA4B62">
        <w:t xml:space="preserve">as well </w:t>
      </w:r>
      <w:r w:rsidR="00AE0407">
        <w:t xml:space="preserve">share </w:t>
      </w:r>
      <w:r w:rsidR="00FC252D">
        <w:t xml:space="preserve">research </w:t>
      </w:r>
      <w:r w:rsidR="00AE0407">
        <w:t xml:space="preserve">with </w:t>
      </w:r>
      <w:r w:rsidR="00FA4B62">
        <w:t>colleagues of similar interests</w:t>
      </w:r>
      <w:r w:rsidR="00AE0407">
        <w:t xml:space="preserve"> </w:t>
      </w:r>
      <w:r w:rsidR="00FC252D">
        <w:t>and promote LSAY research through our networks and dissemination activities.</w:t>
      </w:r>
      <w:r w:rsidR="00AE0407">
        <w:t xml:space="preserve"> </w:t>
      </w:r>
    </w:p>
    <w:p w14:paraId="352AA179" w14:textId="77777777" w:rsidR="00AE0407" w:rsidRDefault="00933EA8" w:rsidP="00933EA8">
      <w:pPr>
        <w:pStyle w:val="Text"/>
        <w:rPr>
          <w:b/>
        </w:rPr>
      </w:pPr>
      <w:r w:rsidRPr="0044304F">
        <w:t>If you have any feedback or queries about the data and how to access it</w:t>
      </w:r>
      <w:r>
        <w:t>,</w:t>
      </w:r>
      <w:r w:rsidRPr="0044304F">
        <w:t xml:space="preserve"> </w:t>
      </w:r>
      <w:r>
        <w:t xml:space="preserve">please </w:t>
      </w:r>
      <w:r w:rsidRPr="0044304F">
        <w:t>contact</w:t>
      </w:r>
      <w:r>
        <w:t xml:space="preserve"> the LSAY team.</w:t>
      </w:r>
      <w:r w:rsidRPr="00335298">
        <w:rPr>
          <w:b/>
        </w:rPr>
        <w:t xml:space="preserve"> </w:t>
      </w:r>
    </w:p>
    <w:p w14:paraId="3F817D24" w14:textId="77777777" w:rsidR="00933EA8" w:rsidRPr="0044304F" w:rsidRDefault="00933EA8" w:rsidP="00933EA8">
      <w:pPr>
        <w:pStyle w:val="Text"/>
        <w:tabs>
          <w:tab w:val="left" w:pos="1276"/>
        </w:tabs>
      </w:pPr>
      <w:r>
        <w:t>E</w:t>
      </w:r>
      <w:r w:rsidRPr="0044304F">
        <w:t>mail:</w:t>
      </w:r>
      <w:r>
        <w:tab/>
      </w:r>
      <w:r w:rsidRPr="0044304F">
        <w:t>&lt;</w:t>
      </w:r>
      <w:hyperlink r:id="rId22" w:history="1">
        <w:r w:rsidRPr="0049529D">
          <w:rPr>
            <w:rStyle w:val="Hyperlink"/>
          </w:rPr>
          <w:t>lsay@ncver.edu.au</w:t>
        </w:r>
      </w:hyperlink>
      <w:r w:rsidRPr="0044304F">
        <w:t>&gt;</w:t>
      </w:r>
    </w:p>
    <w:p w14:paraId="65AAB447" w14:textId="77777777" w:rsidR="00933EA8" w:rsidRPr="0044304F" w:rsidRDefault="00933EA8" w:rsidP="00933EA8">
      <w:pPr>
        <w:pStyle w:val="Text"/>
        <w:tabs>
          <w:tab w:val="left" w:pos="1276"/>
        </w:tabs>
      </w:pPr>
      <w:r>
        <w:t>Telephone:</w:t>
      </w:r>
      <w:r>
        <w:tab/>
      </w:r>
      <w:r w:rsidRPr="00406D50">
        <w:rPr>
          <w:rFonts w:cs="Arial"/>
        </w:rPr>
        <w:t>+61 8 8230 8400</w:t>
      </w:r>
    </w:p>
    <w:p w14:paraId="60D2FEB4" w14:textId="77777777" w:rsidR="00933EA8" w:rsidRDefault="00933EA8" w:rsidP="00933EA8">
      <w:pPr>
        <w:pStyle w:val="Heading2"/>
      </w:pPr>
      <w:bookmarkStart w:id="112" w:name="_Toc89693133"/>
      <w:r>
        <w:t>Subscribe</w:t>
      </w:r>
      <w:bookmarkEnd w:id="112"/>
    </w:p>
    <w:p w14:paraId="19822359" w14:textId="77777777" w:rsidR="00532560" w:rsidRDefault="00532560" w:rsidP="00532560">
      <w:pPr>
        <w:pStyle w:val="Text"/>
      </w:pPr>
      <w:r>
        <w:t>You can also subscribe to the LSAY website to receive email alerts when new data and publications are released using the following link: &lt;www.lsay.edu.au/subscribe.html&gt;.</w:t>
      </w:r>
    </w:p>
    <w:p w14:paraId="3092CCA6" w14:textId="62919241" w:rsidR="00112009" w:rsidRPr="0044304F" w:rsidRDefault="009C428B" w:rsidP="00112009">
      <w:pPr>
        <w:pStyle w:val="Heading2"/>
      </w:pPr>
      <w:bookmarkStart w:id="113" w:name="_Toc89693134"/>
      <w:r>
        <w:t>U</w:t>
      </w:r>
      <w:r w:rsidR="00112009" w:rsidRPr="002541C7">
        <w:t>nit record files</w:t>
      </w:r>
      <w:bookmarkEnd w:id="113"/>
    </w:p>
    <w:p w14:paraId="0AC1C271" w14:textId="1CB15120" w:rsidR="0064341E" w:rsidRPr="0064341E" w:rsidRDefault="0064341E" w:rsidP="0064341E">
      <w:pPr>
        <w:spacing w:line="300" w:lineRule="exact"/>
      </w:pPr>
      <w:r w:rsidRPr="0064341E">
        <w:t>LSAY data</w:t>
      </w:r>
      <w:r w:rsidR="007B0E5F">
        <w:t xml:space="preserve"> files </w:t>
      </w:r>
      <w:r w:rsidRPr="0064341E">
        <w:t xml:space="preserve">are deposited annually with the Australian Data Archive </w:t>
      </w:r>
      <w:r w:rsidR="00BA02F9">
        <w:t xml:space="preserve">(ADA) </w:t>
      </w:r>
      <w:r w:rsidRPr="0064341E">
        <w:t xml:space="preserve">at the Australian National University in Canberra. </w:t>
      </w:r>
      <w:r w:rsidR="00933EA8">
        <w:t>Data files are available to researchers and data users free of charge</w:t>
      </w:r>
      <w:r w:rsidR="002B2C33">
        <w:t>,</w:t>
      </w:r>
      <w:r w:rsidR="00933EA8">
        <w:t xml:space="preserve"> and p</w:t>
      </w:r>
      <w:r w:rsidRPr="0064341E">
        <w:t>ermission to use the data and access requirements are managed by the Australian Data Archive. Data access requires authorisation from the Data Archive Manager</w:t>
      </w:r>
      <w:r w:rsidR="00E16228">
        <w:t xml:space="preserve"> and NCVER</w:t>
      </w:r>
      <w:r w:rsidRPr="0064341E">
        <w:t xml:space="preserve">. </w:t>
      </w:r>
    </w:p>
    <w:p w14:paraId="464D1D20" w14:textId="77777777" w:rsidR="0064341E" w:rsidRPr="0064341E" w:rsidRDefault="0064341E" w:rsidP="0064341E">
      <w:pPr>
        <w:spacing w:line="300" w:lineRule="exact"/>
      </w:pPr>
      <w:r w:rsidRPr="0064341E">
        <w:t>The data can be accessed by:</w:t>
      </w:r>
    </w:p>
    <w:p w14:paraId="176337AF" w14:textId="77777777" w:rsidR="00632E6C" w:rsidRDefault="00632E6C" w:rsidP="00632E6C">
      <w:pPr>
        <w:pStyle w:val="Dotpoint1"/>
      </w:pPr>
      <w:r>
        <w:t>register</w:t>
      </w:r>
      <w:r w:rsidR="00E446C8">
        <w:t>ing</w:t>
      </w:r>
      <w:r>
        <w:t xml:space="preserve"> with the ADA Dataverse located at: &lt;https://dataverse.ada.edu.au&gt;</w:t>
      </w:r>
    </w:p>
    <w:p w14:paraId="545BECFF" w14:textId="35F989EF" w:rsidR="00632E6C" w:rsidRDefault="00632E6C" w:rsidP="00632E6C">
      <w:pPr>
        <w:pStyle w:val="Dotpoint2"/>
      </w:pPr>
      <w:r>
        <w:t xml:space="preserve">select ‘Sign Up’ from the top </w:t>
      </w:r>
      <w:r w:rsidR="00E16228">
        <w:t xml:space="preserve">right </w:t>
      </w:r>
      <w:r>
        <w:t>corner and complete the Dataverse registration form.  You will need to validate you email address for your registration to be accepted by Dataverse.</w:t>
      </w:r>
    </w:p>
    <w:p w14:paraId="659FC3DB" w14:textId="77777777" w:rsidR="00632E6C" w:rsidRDefault="00632E6C" w:rsidP="00A00B3D">
      <w:pPr>
        <w:pStyle w:val="Dotpoint2"/>
      </w:pPr>
      <w:r>
        <w:t xml:space="preserve">you can explore your Dataverse account by selecting your </w:t>
      </w:r>
      <w:proofErr w:type="gramStart"/>
      <w:r>
        <w:t>user name</w:t>
      </w:r>
      <w:proofErr w:type="gramEnd"/>
      <w:r>
        <w:t xml:space="preserve"> and heading to ‘My Data’, ‘Notifications’ or ‘Account Information’.</w:t>
      </w:r>
    </w:p>
    <w:p w14:paraId="3D29A4DD" w14:textId="77777777" w:rsidR="00632E6C" w:rsidRDefault="00632E6C" w:rsidP="00632E6C">
      <w:pPr>
        <w:pStyle w:val="Dotpoint1"/>
      </w:pPr>
      <w:r>
        <w:t>requesting access to the LSAY datasets</w:t>
      </w:r>
    </w:p>
    <w:p w14:paraId="01A6993E" w14:textId="61BC0772" w:rsidR="00632E6C" w:rsidRDefault="00632E6C" w:rsidP="00632E6C">
      <w:pPr>
        <w:pStyle w:val="Dotpoint2"/>
      </w:pPr>
      <w:r>
        <w:t xml:space="preserve">navigate to </w:t>
      </w:r>
      <w:r w:rsidR="00185E78">
        <w:t xml:space="preserve">the </w:t>
      </w:r>
      <w:r>
        <w:t>LSAY Dataverse located at</w:t>
      </w:r>
      <w:r w:rsidR="00185E78">
        <w:t xml:space="preserve">: </w:t>
      </w:r>
      <w:r>
        <w:t>&lt;</w:t>
      </w:r>
      <w:hyperlink r:id="rId23" w:history="1">
        <w:r w:rsidRPr="007A1EDA">
          <w:rPr>
            <w:rStyle w:val="Hyperlink"/>
          </w:rPr>
          <w:t>https://dataverse.ada.edu.au/dataverse/lsay</w:t>
        </w:r>
      </w:hyperlink>
      <w:r>
        <w:t>&gt; and login to your ADA Dataverse account.</w:t>
      </w:r>
    </w:p>
    <w:p w14:paraId="6F5182AA" w14:textId="77777777" w:rsidR="00632E6C" w:rsidRDefault="00632E6C" w:rsidP="00632E6C">
      <w:pPr>
        <w:pStyle w:val="Dotpoint2"/>
      </w:pPr>
      <w:r>
        <w:t>navigate to the LSAY cohort you want to access from the list of datasets. Note: If you want access to multiple cohorts at one time you can select this option when filling out the online application form.</w:t>
      </w:r>
    </w:p>
    <w:p w14:paraId="21EF5DBF" w14:textId="77777777" w:rsidR="00ED1EF9" w:rsidRDefault="00632E6C" w:rsidP="00D469B6">
      <w:pPr>
        <w:pStyle w:val="Dotpoint2"/>
      </w:pPr>
      <w:r>
        <w:lastRenderedPageBreak/>
        <w:t xml:space="preserve">scroll down to the data files, select the file type/s you wish to access. Click on ‘Request Access’ and complete the online application form. </w:t>
      </w:r>
      <w:r w:rsidR="00E96ED5" w:rsidRPr="00ED1EF9">
        <w:rPr>
          <w:b/>
        </w:rPr>
        <w:t xml:space="preserve">Users must </w:t>
      </w:r>
      <w:r w:rsidRPr="00ED1EF9">
        <w:rPr>
          <w:b/>
        </w:rPr>
        <w:t>comply with the terms and conditions</w:t>
      </w:r>
      <w:r w:rsidR="00E16228" w:rsidRPr="00ED1EF9">
        <w:rPr>
          <w:b/>
        </w:rPr>
        <w:t xml:space="preserve"> </w:t>
      </w:r>
      <w:r w:rsidRPr="00ED1EF9">
        <w:rPr>
          <w:b/>
        </w:rPr>
        <w:t>outlined in the user undertaking</w:t>
      </w:r>
      <w:r w:rsidR="00E96ED5">
        <w:t xml:space="preserve"> in order to obtain access to the data</w:t>
      </w:r>
      <w:r w:rsidR="00E16228">
        <w:t xml:space="preserve"> (see below for details)</w:t>
      </w:r>
      <w:r w:rsidR="00ED1EF9">
        <w:t xml:space="preserve">; </w:t>
      </w:r>
      <w:r>
        <w:t xml:space="preserve">a </w:t>
      </w:r>
      <w:r w:rsidR="0083780C">
        <w:t xml:space="preserve">confirmation </w:t>
      </w:r>
      <w:r>
        <w:t xml:space="preserve">email will be sent from the </w:t>
      </w:r>
      <w:proofErr w:type="gramStart"/>
      <w:r>
        <w:t>ADA</w:t>
      </w:r>
      <w:proofErr w:type="gramEnd"/>
    </w:p>
    <w:p w14:paraId="195B7A7C" w14:textId="76EC2513" w:rsidR="00632E6C" w:rsidRDefault="00ED1EF9" w:rsidP="00D469B6">
      <w:pPr>
        <w:pStyle w:val="Dotpoint2"/>
      </w:pPr>
      <w:r>
        <w:t xml:space="preserve">the ADA and NCVER will review your request and you will be notified of the outcome; if your </w:t>
      </w:r>
      <w:r w:rsidR="00632E6C">
        <w:t>request is approved, you will be able to download the requested files via the LSAY Dataverse.</w:t>
      </w:r>
    </w:p>
    <w:p w14:paraId="5E505066" w14:textId="77777777" w:rsidR="00E96ED5" w:rsidRDefault="00E96ED5" w:rsidP="00A00B3D">
      <w:pPr>
        <w:pStyle w:val="Heading4"/>
      </w:pPr>
      <w:r w:rsidRPr="00A00B3D">
        <w:t>User undertaking</w:t>
      </w:r>
    </w:p>
    <w:p w14:paraId="4A293AC3" w14:textId="27F92595" w:rsidR="00E96ED5" w:rsidRDefault="00584AF4" w:rsidP="00E96ED5">
      <w:pPr>
        <w:pStyle w:val="Text"/>
      </w:pPr>
      <w:r w:rsidRPr="006E781D">
        <w:t xml:space="preserve">LSAY </w:t>
      </w:r>
      <w:r w:rsidR="00E96ED5" w:rsidRPr="006E781D">
        <w:t>is managed by NCVER on behalf of the Australian Government Department of Education</w:t>
      </w:r>
      <w:r w:rsidRPr="006E781D">
        <w:t>, Skills and Employment</w:t>
      </w:r>
      <w:r w:rsidR="00E96ED5" w:rsidRPr="006E781D">
        <w:t>. LSAY</w:t>
      </w:r>
      <w:r w:rsidR="00E96ED5">
        <w:t xml:space="preserve"> is designed to provide a rich source of information about young people and their pathways to help researchers and policymakers make informed decisions about youth policies.</w:t>
      </w:r>
    </w:p>
    <w:p w14:paraId="2AC01F49" w14:textId="385D8B56" w:rsidR="00E96ED5" w:rsidRDefault="00E16228" w:rsidP="00E96ED5">
      <w:pPr>
        <w:pStyle w:val="Text"/>
      </w:pPr>
      <w:r>
        <w:t>A</w:t>
      </w:r>
      <w:r w:rsidR="00E96ED5">
        <w:t xml:space="preserve">ccess to the nominated dataset </w:t>
      </w:r>
      <w:r>
        <w:t xml:space="preserve">is provided </w:t>
      </w:r>
      <w:r w:rsidR="00E96ED5">
        <w:t>only if the individual requesting access undertakes to comply with the terms and conditions. Individuals must accurately identify themselves when interacting with any entity or technology supporting access to LSAY data. Applications must accurately reflect the intended use of the data. NCVER either directly or through an entity delivering services on its behalf, may seek to verify an applicant’s identity and/or confirm the intended use of the data.</w:t>
      </w:r>
    </w:p>
    <w:p w14:paraId="277D0232" w14:textId="40EE51D9" w:rsidR="00E96ED5" w:rsidRPr="00ED3E13" w:rsidRDefault="00E96ED5" w:rsidP="007D53F6">
      <w:pPr>
        <w:pStyle w:val="Heading5"/>
      </w:pPr>
      <w:r w:rsidRPr="00ED3E13">
        <w:t xml:space="preserve">Terms and </w:t>
      </w:r>
      <w:r w:rsidR="00756F0D" w:rsidRPr="00ED3E13">
        <w:t>c</w:t>
      </w:r>
      <w:r w:rsidRPr="00ED3E13">
        <w:t>onditions</w:t>
      </w:r>
    </w:p>
    <w:p w14:paraId="01CA075E" w14:textId="77777777" w:rsidR="00AA289A" w:rsidRDefault="00AA289A" w:rsidP="00AA289A">
      <w:pPr>
        <w:pStyle w:val="Text"/>
      </w:pPr>
      <w:r>
        <w:t>Authorised data users must undertake and agree to take full responsibility for ensuring LSAY unit record data files will be protected according to the following terms and conditions and hereby undertake to:</w:t>
      </w:r>
    </w:p>
    <w:p w14:paraId="3E895466" w14:textId="77777777" w:rsidR="00AA289A" w:rsidRDefault="00AA289A" w:rsidP="002D7710">
      <w:pPr>
        <w:pStyle w:val="NumberedListContinuing"/>
        <w:ind w:left="284" w:hanging="284"/>
      </w:pPr>
      <w:r>
        <w:t>Use all information provided by the Australian Data Archive (ADA) only for the purposes specified in their application and as approved by NCVER.</w:t>
      </w:r>
    </w:p>
    <w:p w14:paraId="3577B030" w14:textId="77777777" w:rsidR="00AA289A" w:rsidRDefault="00AA289A" w:rsidP="002D7710">
      <w:pPr>
        <w:pStyle w:val="NumberedListContinuing"/>
        <w:ind w:left="284" w:hanging="284"/>
      </w:pPr>
      <w:r>
        <w:t>Should the unit record data provided by NCVER be used for data matching/linking activities, comply at all times with the following conditions, and with any reasonable direction given by NCVER with respect to the disclosure, use or storage of matched/linked data. Authorised users must hereby undertake to:</w:t>
      </w:r>
    </w:p>
    <w:p w14:paraId="4BAEF7D4" w14:textId="77777777" w:rsidR="00AA289A" w:rsidRDefault="00AA289A" w:rsidP="00AE2AAB">
      <w:pPr>
        <w:pStyle w:val="NumberedListContinuing"/>
        <w:numPr>
          <w:ilvl w:val="1"/>
          <w:numId w:val="3"/>
        </w:numPr>
      </w:pPr>
      <w:r>
        <w:t>Comply with all applicable laws and regulations (including the Privacy Act 1988 (</w:t>
      </w:r>
      <w:proofErr w:type="spellStart"/>
      <w:r>
        <w:t>Cth</w:t>
      </w:r>
      <w:proofErr w:type="spellEnd"/>
      <w:r>
        <w:t>)</w:t>
      </w:r>
      <w:proofErr w:type="gramStart"/>
      <w:r>
        <w:t>);</w:t>
      </w:r>
      <w:proofErr w:type="gramEnd"/>
    </w:p>
    <w:p w14:paraId="12666A6B" w14:textId="77777777" w:rsidR="00AA289A" w:rsidRDefault="00AA289A" w:rsidP="00AE2AAB">
      <w:pPr>
        <w:pStyle w:val="NumberedListContinuing"/>
        <w:numPr>
          <w:ilvl w:val="1"/>
          <w:numId w:val="3"/>
        </w:numPr>
      </w:pPr>
      <w:r>
        <w:t xml:space="preserve">Comply with all NCVER policies, procedures and protocols, including those published on NCVER’s website at &lt;www.ncver.edu.au&gt; to the extent that they relate to that party’s role in the </w:t>
      </w:r>
      <w:proofErr w:type="gramStart"/>
      <w:r>
        <w:t>Project;</w:t>
      </w:r>
      <w:proofErr w:type="gramEnd"/>
    </w:p>
    <w:p w14:paraId="7E0D3BA5" w14:textId="77777777" w:rsidR="00AA289A" w:rsidRDefault="00AA289A" w:rsidP="00AE2AAB">
      <w:pPr>
        <w:pStyle w:val="NumberedListContinuing"/>
        <w:numPr>
          <w:ilvl w:val="1"/>
          <w:numId w:val="3"/>
        </w:numPr>
      </w:pPr>
      <w:r>
        <w:t xml:space="preserve">Comply with all guidelines published by the Office of the Australian Information Commissioner which are mandatory for that party to comply with when matching/linking </w:t>
      </w:r>
      <w:proofErr w:type="gramStart"/>
      <w:r>
        <w:t>data;</w:t>
      </w:r>
      <w:proofErr w:type="gramEnd"/>
    </w:p>
    <w:p w14:paraId="5CB632A8" w14:textId="77777777" w:rsidR="00AA289A" w:rsidRDefault="00AA289A" w:rsidP="00AE2AAB">
      <w:pPr>
        <w:pStyle w:val="NumberedListContinuing"/>
        <w:numPr>
          <w:ilvl w:val="1"/>
          <w:numId w:val="3"/>
        </w:numPr>
      </w:pPr>
      <w:r>
        <w:t>Comply, so far as is reasonably practicable, with all guidelines published by the Office of the Australian Information Commissioner which are relevant to that party’s role in the data matching/linking activities/</w:t>
      </w:r>
      <w:proofErr w:type="gramStart"/>
      <w:r>
        <w:t>project</w:t>
      </w:r>
      <w:proofErr w:type="gramEnd"/>
      <w:r>
        <w:t xml:space="preserve"> but which are not mandatorily imposed on that party;</w:t>
      </w:r>
    </w:p>
    <w:p w14:paraId="54C251D6" w14:textId="77777777" w:rsidR="00AA289A" w:rsidRDefault="00AA289A" w:rsidP="00AE2AAB">
      <w:pPr>
        <w:pStyle w:val="NumberedListContinuing"/>
        <w:numPr>
          <w:ilvl w:val="1"/>
          <w:numId w:val="3"/>
        </w:numPr>
      </w:pPr>
      <w:r>
        <w:t>And ensure compliance with this clause by the authorised users’ employees, agents and subcontractors.</w:t>
      </w:r>
    </w:p>
    <w:p w14:paraId="3DCA73C8" w14:textId="77777777" w:rsidR="00AA289A" w:rsidRDefault="00AA289A" w:rsidP="002D7710">
      <w:pPr>
        <w:pStyle w:val="NumberedListContinuing"/>
        <w:ind w:left="284" w:hanging="284"/>
      </w:pPr>
      <w:r>
        <w:t>Store and protect the data from misuse, interference and loss and from unauthorised access, modification or disclosure, including:</w:t>
      </w:r>
    </w:p>
    <w:p w14:paraId="1AC88EDC" w14:textId="77777777" w:rsidR="00AA289A" w:rsidRDefault="00AA289A" w:rsidP="00A00B3D">
      <w:pPr>
        <w:pStyle w:val="NumberedListContinuing"/>
        <w:numPr>
          <w:ilvl w:val="1"/>
          <w:numId w:val="3"/>
        </w:numPr>
      </w:pPr>
      <w:r>
        <w:lastRenderedPageBreak/>
        <w:t>Protecting the privacy of the data and related individuals who may be identifiable in accordance with the Australian Privacy Principles (APPs) under the Privacy Act 1988 (</w:t>
      </w:r>
      <w:proofErr w:type="spellStart"/>
      <w:r>
        <w:t>Cth</w:t>
      </w:r>
      <w:proofErr w:type="spellEnd"/>
      <w:r>
        <w:t>) as amended by the Privacy Amendment (Enhancing Privacy Protection) Act 2012.</w:t>
      </w:r>
    </w:p>
    <w:p w14:paraId="1B1D412D" w14:textId="77777777" w:rsidR="00AA289A" w:rsidRDefault="00AA289A" w:rsidP="00A00B3D">
      <w:pPr>
        <w:pStyle w:val="NumberedListContinuing"/>
        <w:numPr>
          <w:ilvl w:val="1"/>
          <w:numId w:val="3"/>
        </w:numPr>
      </w:pPr>
      <w:r>
        <w:t>Not copying, sending or providing the data to other persons or organisations</w:t>
      </w:r>
    </w:p>
    <w:p w14:paraId="4C5A181D" w14:textId="77777777" w:rsidR="00AA289A" w:rsidRDefault="00AA289A" w:rsidP="00A00B3D">
      <w:pPr>
        <w:pStyle w:val="NumberedListContinuing"/>
        <w:numPr>
          <w:ilvl w:val="1"/>
          <w:numId w:val="3"/>
        </w:numPr>
      </w:pPr>
      <w:r>
        <w:t>Not attempting to identify an individual, including matching the information with any other information for the purposes of identifying individuals.</w:t>
      </w:r>
    </w:p>
    <w:p w14:paraId="375BF64A" w14:textId="77777777" w:rsidR="00AA289A" w:rsidRDefault="00AA289A" w:rsidP="00A00B3D">
      <w:pPr>
        <w:pStyle w:val="NumberedListContinuing"/>
        <w:numPr>
          <w:ilvl w:val="1"/>
          <w:numId w:val="3"/>
        </w:numPr>
      </w:pPr>
      <w:r>
        <w:t>Not disclosing information to other persons or organisations on any particular individual or any information in the unit record data where the identity of a particular individual might reasonably be ascertained.</w:t>
      </w:r>
    </w:p>
    <w:p w14:paraId="5E0441FC" w14:textId="77777777" w:rsidR="00AA289A" w:rsidRDefault="00AA289A" w:rsidP="00A00B3D">
      <w:pPr>
        <w:pStyle w:val="NumberedListContinuing"/>
        <w:numPr>
          <w:ilvl w:val="1"/>
          <w:numId w:val="3"/>
        </w:numPr>
      </w:pPr>
      <w:r>
        <w:t>Not disclosing information on any particular organisation contained in the unit record data to any other person or organisation without the written permission of the organisation to which the information relates.</w:t>
      </w:r>
    </w:p>
    <w:p w14:paraId="646436DD" w14:textId="77777777" w:rsidR="00AA289A" w:rsidRDefault="00AA289A" w:rsidP="00A00B3D">
      <w:pPr>
        <w:pStyle w:val="NumberedListContinuing"/>
        <w:numPr>
          <w:ilvl w:val="1"/>
          <w:numId w:val="3"/>
        </w:numPr>
      </w:pPr>
      <w:r>
        <w:t>Not publishing or disclosing the data or research results in a way that would enable any individual or organisation (other than your own) to be identified.</w:t>
      </w:r>
    </w:p>
    <w:p w14:paraId="73999FB6" w14:textId="77777777" w:rsidR="00AA289A" w:rsidRDefault="00AA289A" w:rsidP="00A00B3D">
      <w:pPr>
        <w:pStyle w:val="NumberedListContinuing"/>
        <w:numPr>
          <w:ilvl w:val="1"/>
          <w:numId w:val="3"/>
        </w:numPr>
      </w:pPr>
      <w:r>
        <w:t>Not using the information as a basis for legal, administrative, or other actions that could affect individuals or organisations (other than your own) contained in the unit record data.</w:t>
      </w:r>
    </w:p>
    <w:p w14:paraId="67910ABE" w14:textId="77777777" w:rsidR="00AA289A" w:rsidRDefault="00AA289A" w:rsidP="00A00B3D">
      <w:pPr>
        <w:pStyle w:val="NumberedListContinuing"/>
        <w:numPr>
          <w:ilvl w:val="1"/>
          <w:numId w:val="3"/>
        </w:numPr>
      </w:pPr>
      <w:r>
        <w:t>Relinquishing access and not attempting to access the requested data if no longer working on the specified project/purpose, or upon ceasing employment with the specified organisation.</w:t>
      </w:r>
    </w:p>
    <w:p w14:paraId="4255FE27" w14:textId="77777777" w:rsidR="00AA289A" w:rsidRDefault="00AA289A" w:rsidP="00A00B3D">
      <w:pPr>
        <w:pStyle w:val="NumberedListContinuing"/>
        <w:numPr>
          <w:ilvl w:val="1"/>
          <w:numId w:val="3"/>
        </w:numPr>
      </w:pPr>
      <w:r>
        <w:t>Ensuring that data in all media (CD-ROMs, DVDs, portable storage devices, electronic files, hard copy) are stored securely with access controls.</w:t>
      </w:r>
    </w:p>
    <w:p w14:paraId="780403EB" w14:textId="77777777" w:rsidR="00AA289A" w:rsidRDefault="00AA289A" w:rsidP="00A00B3D">
      <w:pPr>
        <w:pStyle w:val="NumberedListContinuing"/>
        <w:numPr>
          <w:ilvl w:val="1"/>
          <w:numId w:val="3"/>
        </w:numPr>
      </w:pPr>
      <w:r>
        <w:t>Destroying the data, including any data resulting from matching the unit record file with other datasets, and any copies of it at the conclusion of the specified project/purpose, provided that the organisation may, with NCVER’s prior written consent (which will not be unreasonably withheld, but may be granted subject to conditions at NCVER’s discretion), retain a single copy of data for archive purposes or to comply with any applicable laws or institutional policy, subject to the organisation continuing to comply with the terms of this undertaking.</w:t>
      </w:r>
    </w:p>
    <w:p w14:paraId="4D1741D6" w14:textId="77777777" w:rsidR="00AA289A" w:rsidRDefault="00AA289A" w:rsidP="00A00B3D">
      <w:pPr>
        <w:pStyle w:val="NumberedListContinuing"/>
        <w:numPr>
          <w:ilvl w:val="1"/>
          <w:numId w:val="3"/>
        </w:numPr>
      </w:pPr>
      <w:r>
        <w:t>Attribute the source of the data in any publications resulting from the use of the unit record data.</w:t>
      </w:r>
    </w:p>
    <w:p w14:paraId="10458523" w14:textId="77777777" w:rsidR="00AA289A" w:rsidRDefault="00AA289A" w:rsidP="002D7710">
      <w:pPr>
        <w:pStyle w:val="NumberedListContinuing"/>
        <w:ind w:left="284" w:hanging="284"/>
      </w:pPr>
      <w:r>
        <w:t>Provide a copy of any final reports and other data products to NCVER unless otherwise agreed by NCVER.</w:t>
      </w:r>
    </w:p>
    <w:p w14:paraId="561153C0" w14:textId="77777777" w:rsidR="00AA289A" w:rsidRPr="006E781D" w:rsidRDefault="00AA289A" w:rsidP="002D7710">
      <w:pPr>
        <w:pStyle w:val="NumberedListContinuing"/>
        <w:ind w:left="284" w:hanging="284"/>
      </w:pPr>
      <w:r>
        <w:t xml:space="preserve">Not do anything or permit anything to be done that may cause NCVER to breach its obligations under </w:t>
      </w:r>
      <w:r w:rsidRPr="006E781D">
        <w:t>the Privacy Act 1988 (</w:t>
      </w:r>
      <w:proofErr w:type="spellStart"/>
      <w:r w:rsidRPr="006E781D">
        <w:t>Cth</w:t>
      </w:r>
      <w:proofErr w:type="spellEnd"/>
      <w:r w:rsidRPr="006E781D">
        <w:t xml:space="preserve">) or its Privacy Policy (located at </w:t>
      </w:r>
      <w:hyperlink r:id="rId24" w:history="1">
        <w:r w:rsidRPr="006E781D">
          <w:rPr>
            <w:rStyle w:val="Hyperlink"/>
          </w:rPr>
          <w:t>www.ncver.edu.au/privacy.html</w:t>
        </w:r>
      </w:hyperlink>
    </w:p>
    <w:p w14:paraId="07804883" w14:textId="77777777" w:rsidR="00584AF4" w:rsidRPr="006E781D" w:rsidRDefault="00584AF4" w:rsidP="002D7710">
      <w:pPr>
        <w:pStyle w:val="NumberedListContinuing"/>
        <w:ind w:left="284" w:hanging="284"/>
      </w:pPr>
      <w:r w:rsidRPr="006E781D">
        <w:t xml:space="preserve">Regarding the linked ACARA </w:t>
      </w:r>
      <w:r w:rsidRPr="006E781D">
        <w:rPr>
          <w:i/>
          <w:iCs/>
        </w:rPr>
        <w:t>My School</w:t>
      </w:r>
      <w:r w:rsidRPr="006E781D">
        <w:t xml:space="preserve"> data:</w:t>
      </w:r>
    </w:p>
    <w:p w14:paraId="0D70A3A9" w14:textId="5BAE3350" w:rsidR="00584AF4" w:rsidRPr="006E781D" w:rsidRDefault="00584AF4" w:rsidP="00584AF4">
      <w:pPr>
        <w:pStyle w:val="NumberedListContinuing"/>
        <w:numPr>
          <w:ilvl w:val="1"/>
          <w:numId w:val="3"/>
        </w:numPr>
      </w:pPr>
      <w:r w:rsidRPr="006E781D">
        <w:t xml:space="preserve">Use data in a manner consistent with the ACARA Principles and protocols for reporting on schooling in </w:t>
      </w:r>
      <w:proofErr w:type="gramStart"/>
      <w:r w:rsidRPr="006E781D">
        <w:t>Australi</w:t>
      </w:r>
      <w:r w:rsidR="00C63747" w:rsidRPr="006E781D">
        <w:t>a</w:t>
      </w:r>
      <w:proofErr w:type="gramEnd"/>
    </w:p>
    <w:p w14:paraId="5F44AA6C" w14:textId="667256D8" w:rsidR="00584AF4" w:rsidRPr="006E781D" w:rsidRDefault="00584AF4" w:rsidP="00C33410">
      <w:pPr>
        <w:pStyle w:val="NumberedListContinuing"/>
        <w:numPr>
          <w:ilvl w:val="1"/>
          <w:numId w:val="3"/>
        </w:numPr>
      </w:pPr>
      <w:r w:rsidRPr="006E781D">
        <w:t xml:space="preserve">Provide ACARA at or before time of publication any publicly available document incorporating the data (or any part of the data) to ACARA for </w:t>
      </w:r>
      <w:proofErr w:type="gramStart"/>
      <w:r w:rsidRPr="006E781D">
        <w:t>reference</w:t>
      </w:r>
      <w:proofErr w:type="gramEnd"/>
    </w:p>
    <w:p w14:paraId="0B96A126" w14:textId="77777777" w:rsidR="00584AF4" w:rsidRPr="006E781D" w:rsidRDefault="00584AF4" w:rsidP="00584AF4">
      <w:pPr>
        <w:pStyle w:val="NumberedListContinuing"/>
        <w:numPr>
          <w:ilvl w:val="1"/>
          <w:numId w:val="3"/>
        </w:numPr>
      </w:pPr>
      <w:r w:rsidRPr="006E781D">
        <w:lastRenderedPageBreak/>
        <w:t xml:space="preserve">Include the text ‘These data may not be disseminated to external parties’ for any document including the data or analysis of the </w:t>
      </w:r>
      <w:proofErr w:type="gramStart"/>
      <w:r w:rsidRPr="006E781D">
        <w:t>data</w:t>
      </w:r>
      <w:proofErr w:type="gramEnd"/>
    </w:p>
    <w:p w14:paraId="71E7BBC6" w14:textId="688EEF22" w:rsidR="00584AF4" w:rsidRPr="006E781D" w:rsidRDefault="00584AF4" w:rsidP="00584AF4">
      <w:pPr>
        <w:pStyle w:val="NumberedListContinuing"/>
        <w:numPr>
          <w:ilvl w:val="1"/>
          <w:numId w:val="3"/>
        </w:numPr>
      </w:pPr>
      <w:r w:rsidRPr="006E781D">
        <w:t xml:space="preserve">Not report on individual schools or undertake comparisons between schools as part of the </w:t>
      </w:r>
      <w:proofErr w:type="gramStart"/>
      <w:r w:rsidRPr="006E781D">
        <w:t>research</w:t>
      </w:r>
      <w:proofErr w:type="gramEnd"/>
    </w:p>
    <w:p w14:paraId="6D3EB9C8" w14:textId="72BCE668" w:rsidR="00584AF4" w:rsidRPr="006E781D" w:rsidRDefault="00584AF4" w:rsidP="00584AF4">
      <w:pPr>
        <w:pStyle w:val="NumberedListContinuing"/>
        <w:numPr>
          <w:ilvl w:val="1"/>
          <w:numId w:val="3"/>
        </w:numPr>
      </w:pPr>
      <w:r w:rsidRPr="006E781D">
        <w:t>Not hold NCVER, ACARA, state/territory governments or the Australian Institute of Family Studies (AIFS) responsible for the accuracy, quality or fitness for purpose of the data.</w:t>
      </w:r>
    </w:p>
    <w:p w14:paraId="71C6C3E4" w14:textId="12915A37" w:rsidR="00AA289A" w:rsidRDefault="00AA289A" w:rsidP="00A00B3D">
      <w:pPr>
        <w:pStyle w:val="NumberedListContinuing"/>
        <w:numPr>
          <w:ilvl w:val="0"/>
          <w:numId w:val="0"/>
        </w:numPr>
      </w:pPr>
      <w:r w:rsidRPr="006E781D">
        <w:t>Authorised users must unconditionally and irrevocably</w:t>
      </w:r>
      <w:r>
        <w:t xml:space="preserve"> indemnify NCVER against any loss incurred by NCVER (including legal costs, on a solicitor own client basis) as a result of any failure by the Indemnifying Party or any of its officers, employees, contractors, agents or representatives to comply with these terms and conditions for any reason. The Indemnifying Party must on demand from NCVER immediately pay or reimburse NCVER’s loss.</w:t>
      </w:r>
    </w:p>
    <w:p w14:paraId="7155E52E" w14:textId="77777777" w:rsidR="00AA289A" w:rsidRDefault="00AA289A" w:rsidP="00A00B3D">
      <w:pPr>
        <w:pStyle w:val="NumberedListContinuing"/>
        <w:numPr>
          <w:ilvl w:val="0"/>
          <w:numId w:val="0"/>
        </w:numPr>
      </w:pPr>
      <w:r>
        <w:t xml:space="preserve">Authorised users must undertake to adhere to all conditions listed </w:t>
      </w:r>
      <w:r w:rsidR="00E7767D">
        <w:t>above and</w:t>
      </w:r>
      <w:r>
        <w:t xml:space="preserve"> understand that any breach of these terms may result in withdrawal of access to the information and/or incur a legal penalty if there is a breach of the Privacy Act or a breach under Common Law through disclosure of an organisation’s commercial in confidence information.</w:t>
      </w:r>
    </w:p>
    <w:p w14:paraId="07461086" w14:textId="77777777" w:rsidR="00AA289A" w:rsidRPr="00A00B3D" w:rsidRDefault="00AA289A" w:rsidP="00A00B3D">
      <w:pPr>
        <w:pStyle w:val="NumberedListContinuing"/>
        <w:numPr>
          <w:ilvl w:val="0"/>
          <w:numId w:val="0"/>
        </w:numPr>
      </w:pPr>
      <w:r>
        <w:t>Authorised users must represent and warrant that the information set out in their Request is true and correct and acknowledge that NCVER will rely upon and be induced thereby to grant access to data held by the ADA.</w:t>
      </w:r>
    </w:p>
    <w:p w14:paraId="55735B80" w14:textId="77777777" w:rsidR="00112009" w:rsidRPr="008B3F97" w:rsidRDefault="00112009" w:rsidP="00112009">
      <w:pPr>
        <w:pStyle w:val="Heading2"/>
      </w:pPr>
      <w:bookmarkStart w:id="114" w:name="_Toc89693135"/>
      <w:r w:rsidRPr="008B3F97">
        <w:t>LSAY QuickStats</w:t>
      </w:r>
      <w:bookmarkEnd w:id="114"/>
      <w:r w:rsidRPr="008B3F97">
        <w:t xml:space="preserve"> </w:t>
      </w:r>
    </w:p>
    <w:p w14:paraId="458A29D9" w14:textId="77777777" w:rsidR="00112009" w:rsidRPr="00A84E6D" w:rsidRDefault="00112009" w:rsidP="00112009">
      <w:pPr>
        <w:pStyle w:val="Text"/>
      </w:pPr>
      <w:r w:rsidRPr="008B3F97">
        <w:t>LSAY QuickStats </w:t>
      </w:r>
      <w:r>
        <w:t xml:space="preserve">provides </w:t>
      </w:r>
      <w:r w:rsidRPr="00112009">
        <w:t xml:space="preserve">access to summary data </w:t>
      </w:r>
      <w:r w:rsidR="002B2C33">
        <w:t>to enable</w:t>
      </w:r>
      <w:r w:rsidRPr="00112009">
        <w:t xml:space="preserve"> users </w:t>
      </w:r>
      <w:r w:rsidR="002B2C33">
        <w:t>to</w:t>
      </w:r>
      <w:r w:rsidRPr="00112009">
        <w:t xml:space="preserve"> readily explore results from the LSAY surveys. </w:t>
      </w:r>
      <w:r w:rsidRPr="00A84E6D">
        <w:t>Data are presented as a series of tables and charts and include information on education and employment pathways, as well as social indicators on living arrangements and satisfaction with life.</w:t>
      </w:r>
      <w:r w:rsidR="00763DD7">
        <w:t xml:space="preserve"> </w:t>
      </w:r>
    </w:p>
    <w:p w14:paraId="3F9FEC09" w14:textId="364A74B9" w:rsidR="00584AF4" w:rsidRDefault="00112009" w:rsidP="00112009">
      <w:pPr>
        <w:pStyle w:val="Text"/>
      </w:pPr>
      <w:r w:rsidRPr="00A84E6D">
        <w:t>Data are organised by wave/year, beginning with the first wave</w:t>
      </w:r>
      <w:r>
        <w:t xml:space="preserve"> of data collection (</w:t>
      </w:r>
      <w:r w:rsidR="002B2C33">
        <w:t>for example,</w:t>
      </w:r>
      <w:r>
        <w:t xml:space="preserve"> </w:t>
      </w:r>
      <w:r w:rsidR="00584AF4">
        <w:t>wave 1</w:t>
      </w:r>
      <w:r>
        <w:t>/2015</w:t>
      </w:r>
      <w:r w:rsidRPr="00A84E6D">
        <w:t>) through to the f</w:t>
      </w:r>
      <w:r>
        <w:t>inal or most recent wave (</w:t>
      </w:r>
      <w:r w:rsidR="002B2C33">
        <w:t xml:space="preserve">for </w:t>
      </w:r>
      <w:r w:rsidR="002B2C33" w:rsidRPr="000474A6">
        <w:t xml:space="preserve">example, </w:t>
      </w:r>
      <w:r w:rsidR="00584AF4" w:rsidRPr="000474A6">
        <w:t xml:space="preserve">wave </w:t>
      </w:r>
      <w:r w:rsidR="003447AD" w:rsidRPr="000474A6">
        <w:t>6</w:t>
      </w:r>
      <w:r w:rsidRPr="000474A6">
        <w:t>/</w:t>
      </w:r>
      <w:r w:rsidR="003447AD" w:rsidRPr="000474A6">
        <w:t>2020</w:t>
      </w:r>
      <w:r w:rsidRPr="000474A6">
        <w:t>). For those interested in particular groups of young people, data can be filtered by a range of demographic v</w:t>
      </w:r>
      <w:r w:rsidRPr="00A84E6D">
        <w:t>ariables.</w:t>
      </w:r>
      <w:r w:rsidR="00763DD7">
        <w:t xml:space="preserve"> </w:t>
      </w:r>
    </w:p>
    <w:p w14:paraId="6555462D" w14:textId="08FA99A3" w:rsidR="00112009" w:rsidRDefault="00763DD7" w:rsidP="00112009">
      <w:pPr>
        <w:pStyle w:val="Text"/>
      </w:pPr>
      <w:r>
        <w:t xml:space="preserve">LSAY QuickStats </w:t>
      </w:r>
      <w:r w:rsidR="00584AF4">
        <w:t xml:space="preserve">can be </w:t>
      </w:r>
      <w:r w:rsidR="00112009" w:rsidRPr="00A84E6D">
        <w:t>accessed at &lt;https://www.lsay.edu.au/data/lsay-quickstats&gt;.</w:t>
      </w:r>
    </w:p>
    <w:p w14:paraId="14383A05" w14:textId="6459A9B6" w:rsidR="009C428B" w:rsidRDefault="009C428B" w:rsidP="00112009">
      <w:pPr>
        <w:pStyle w:val="Text"/>
      </w:pPr>
      <w:r w:rsidRPr="004422B9">
        <w:t xml:space="preserve">Note that LSAY QuickStats only includes respondents from the main sample (recruited from PISA) and does not include respondents from the top-up recruitment survey </w:t>
      </w:r>
      <w:r w:rsidR="007D2B28" w:rsidRPr="004422B9">
        <w:t>(</w:t>
      </w:r>
      <w:r w:rsidRPr="004422B9">
        <w:t xml:space="preserve">conducted </w:t>
      </w:r>
      <w:r w:rsidR="007D2B28" w:rsidRPr="004422B9">
        <w:t xml:space="preserve">at wave 3 </w:t>
      </w:r>
      <w:r w:rsidRPr="004422B9">
        <w:t>in 2017</w:t>
      </w:r>
      <w:r w:rsidR="007D2B28" w:rsidRPr="004422B9">
        <w:t>)</w:t>
      </w:r>
      <w:r w:rsidRPr="004422B9">
        <w:t xml:space="preserve">. This is because some measures presented are not available for the top-up group (for example, PISA scores). To reduce high proportions of missing data for these measures and ensure comparability with previous cohorts, the top-up group has been omitted. </w:t>
      </w:r>
    </w:p>
    <w:p w14:paraId="7FFDD955" w14:textId="28EE18F9" w:rsidR="00244D72" w:rsidRDefault="00244D72" w:rsidP="00244D72">
      <w:pPr>
        <w:pStyle w:val="Figuretitle"/>
        <w:keepNext/>
        <w:tabs>
          <w:tab w:val="left" w:pos="851"/>
        </w:tabs>
        <w:ind w:left="0" w:firstLine="0"/>
      </w:pPr>
      <w:bookmarkStart w:id="115" w:name="_Toc89333428"/>
      <w:r w:rsidRPr="003447AD">
        <w:rPr>
          <w:noProof/>
        </w:rPr>
        <w:lastRenderedPageBreak/>
        <w:drawing>
          <wp:anchor distT="0" distB="0" distL="114300" distR="114300" simplePos="0" relativeHeight="251721728" behindDoc="0" locked="0" layoutInCell="1" allowOverlap="1" wp14:anchorId="427CE1A3" wp14:editId="62394343">
            <wp:simplePos x="0" y="0"/>
            <wp:positionH relativeFrom="margin">
              <wp:align>left</wp:align>
            </wp:positionH>
            <wp:positionV relativeFrom="margin">
              <wp:posOffset>239949</wp:posOffset>
            </wp:positionV>
            <wp:extent cx="5580380" cy="2679065"/>
            <wp:effectExtent l="0" t="0" r="1270" b="6985"/>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380" cy="2679065"/>
                    </a:xfrm>
                    <a:prstGeom prst="rect">
                      <a:avLst/>
                    </a:prstGeom>
                  </pic:spPr>
                </pic:pic>
              </a:graphicData>
            </a:graphic>
          </wp:anchor>
        </w:drawing>
      </w:r>
      <w:r w:rsidRPr="00BD5F51">
        <w:t xml:space="preserve">Figure </w:t>
      </w:r>
      <w:r>
        <w:rPr>
          <w:noProof/>
        </w:rPr>
        <w:fldChar w:fldCharType="begin"/>
      </w:r>
      <w:r>
        <w:rPr>
          <w:noProof/>
        </w:rPr>
        <w:instrText xml:space="preserve"> SEQ Figure \* ARABIC </w:instrText>
      </w:r>
      <w:r>
        <w:rPr>
          <w:noProof/>
        </w:rPr>
        <w:fldChar w:fldCharType="separate"/>
      </w:r>
      <w:r w:rsidR="007A48FF">
        <w:rPr>
          <w:noProof/>
        </w:rPr>
        <w:t>1</w:t>
      </w:r>
      <w:r>
        <w:rPr>
          <w:noProof/>
        </w:rPr>
        <w:fldChar w:fldCharType="end"/>
      </w:r>
      <w:r w:rsidRPr="00BD5F51">
        <w:tab/>
        <w:t>LSAY QuickStats</w:t>
      </w:r>
      <w:bookmarkEnd w:id="115"/>
    </w:p>
    <w:p w14:paraId="4F961E6F" w14:textId="2E949714" w:rsidR="00C01345" w:rsidRPr="00114B2C" w:rsidRDefault="00C01345" w:rsidP="00C01345">
      <w:pPr>
        <w:pStyle w:val="Heading2"/>
      </w:pPr>
      <w:bookmarkStart w:id="116" w:name="_Toc89693136"/>
      <w:r w:rsidRPr="00114B2C">
        <w:t>Pivot tables</w:t>
      </w:r>
      <w:bookmarkEnd w:id="116"/>
    </w:p>
    <w:p w14:paraId="4D1A590F" w14:textId="77777777" w:rsidR="00C01345" w:rsidRDefault="00C01345" w:rsidP="00C01345">
      <w:pPr>
        <w:pStyle w:val="Text"/>
      </w:pPr>
      <w:r w:rsidRPr="00114B2C">
        <w:t xml:space="preserve">The pivot tables allow users to create their own </w:t>
      </w:r>
      <w:r>
        <w:t xml:space="preserve">Excel </w:t>
      </w:r>
      <w:r w:rsidRPr="00114B2C">
        <w:t xml:space="preserve">tables from a </w:t>
      </w:r>
      <w:r>
        <w:t xml:space="preserve">selection of </w:t>
      </w:r>
      <w:r w:rsidRPr="00114B2C">
        <w:t xml:space="preserve">variables. </w:t>
      </w:r>
      <w:r>
        <w:t xml:space="preserve">Users can drill </w:t>
      </w:r>
      <w:r w:rsidRPr="00373E8C">
        <w:t>down into the data and generate time series</w:t>
      </w:r>
      <w:r>
        <w:t xml:space="preserve"> on the activities of young people, from the first to the most recent survey wave. </w:t>
      </w:r>
    </w:p>
    <w:p w14:paraId="06D7769C" w14:textId="77777777" w:rsidR="00C01345" w:rsidRPr="001E6BE1" w:rsidRDefault="00C01345" w:rsidP="00C01345">
      <w:pPr>
        <w:pStyle w:val="Text"/>
      </w:pPr>
      <w:r>
        <w:t>Data on key employment, education, study and work, and social indicators are presented. S</w:t>
      </w:r>
      <w:r w:rsidRPr="00DF156F">
        <w:t xml:space="preserve">elected demographics are presented in each of the pivot tables, </w:t>
      </w:r>
      <w:proofErr w:type="gramStart"/>
      <w:r w:rsidRPr="00DF156F">
        <w:t>including:</w:t>
      </w:r>
      <w:proofErr w:type="gramEnd"/>
      <w:r w:rsidRPr="00DF156F">
        <w:t xml:space="preserve"> sex, </w:t>
      </w:r>
      <w:r w:rsidRPr="001E6BE1">
        <w:t>state, geographic location, school sector, country of birth and socioeconomic status.</w:t>
      </w:r>
    </w:p>
    <w:p w14:paraId="12EDF034" w14:textId="77777777" w:rsidR="00C01345" w:rsidRPr="001E6BE1" w:rsidRDefault="00C01345" w:rsidP="00C01345">
      <w:pPr>
        <w:pStyle w:val="Text"/>
      </w:pPr>
      <w:r w:rsidRPr="001E6BE1">
        <w:t xml:space="preserve">The pivot tables can be accessed at: &lt;https://www.lsay.edu.au/data/pivot-tables&gt;. </w:t>
      </w:r>
    </w:p>
    <w:p w14:paraId="4D24B0D7" w14:textId="2C7A9C70" w:rsidR="00C01345" w:rsidRDefault="00C01345" w:rsidP="00C01345">
      <w:pPr>
        <w:pStyle w:val="Text"/>
      </w:pPr>
      <w:r w:rsidRPr="004422B9">
        <w:t xml:space="preserve">Note that the pivot tables only include respondents from the main sample (recruited from PISA) and does not include respondents from the top-up recruitment survey (conducted at wave 3 in 2017). This is because some measures presented are not available for the top-up group (for example, PISA scores). To reduce high proportions of missing data for these measures and ensure comparability with previous cohorts, the top-up group has been omitted. </w:t>
      </w:r>
    </w:p>
    <w:p w14:paraId="7DB8D614" w14:textId="77777777" w:rsidR="00244D72" w:rsidRPr="0044304F" w:rsidRDefault="00244D72" w:rsidP="00244D72">
      <w:pPr>
        <w:pStyle w:val="Heading2"/>
      </w:pPr>
      <w:bookmarkStart w:id="117" w:name="_Toc89693137"/>
      <w:r w:rsidRPr="0044304F">
        <w:t>Specific data requests</w:t>
      </w:r>
      <w:bookmarkEnd w:id="117"/>
    </w:p>
    <w:p w14:paraId="36F9A63E" w14:textId="77777777" w:rsidR="00244D72" w:rsidRDefault="00244D72" w:rsidP="00244D72">
      <w:pPr>
        <w:pStyle w:val="Text"/>
      </w:pPr>
      <w:r>
        <w:t xml:space="preserve">A specific data request allows a user to request specific tables and/or data analysis to be undertaken by NCVER without having to obtain full sets of the data. A specific data request can be made to &lt;lsay@ncver.edu.au&gt;. </w:t>
      </w:r>
    </w:p>
    <w:p w14:paraId="226B5E6F" w14:textId="77777777" w:rsidR="00244D72" w:rsidRDefault="00244D72" w:rsidP="00244D72">
      <w:pPr>
        <w:pStyle w:val="Text"/>
      </w:pPr>
      <w:r w:rsidRPr="001F0E75">
        <w:t>There are fees and charges applicable for all data requests. Please refer to NCVER</w:t>
      </w:r>
      <w:r>
        <w:t>’</w:t>
      </w:r>
      <w:r w:rsidRPr="001F0E75">
        <w:t>s data access and charging policy: &lt;</w:t>
      </w:r>
      <w:r w:rsidRPr="005F7533">
        <w:t>https://www.ncver.edu.au/support/support/all-support/data-access-and-charges</w:t>
      </w:r>
      <w:r w:rsidRPr="001F0E75">
        <w:t>&gt;.</w:t>
      </w:r>
    </w:p>
    <w:p w14:paraId="0C128DDC" w14:textId="77777777" w:rsidR="00244D72" w:rsidRDefault="00244D72" w:rsidP="00244D72">
      <w:pPr>
        <w:pStyle w:val="Text"/>
        <w:rPr>
          <w:color w:val="000000"/>
          <w:kern w:val="28"/>
          <w:sz w:val="56"/>
          <w:szCs w:val="56"/>
        </w:rPr>
      </w:pPr>
    </w:p>
    <w:p w14:paraId="76D03499" w14:textId="77777777" w:rsidR="00244D72" w:rsidRDefault="00244D72" w:rsidP="00C01345">
      <w:pPr>
        <w:pStyle w:val="Text"/>
      </w:pPr>
    </w:p>
    <w:p w14:paraId="4C75A586" w14:textId="5F912F33" w:rsidR="00244D72" w:rsidRDefault="00244D72" w:rsidP="00244D72">
      <w:pPr>
        <w:pStyle w:val="Figuretitle"/>
      </w:pPr>
      <w:bookmarkStart w:id="118" w:name="_Toc89333429"/>
      <w:r w:rsidRPr="00C01345">
        <w:rPr>
          <w:noProof/>
        </w:rPr>
        <w:lastRenderedPageBreak/>
        <w:drawing>
          <wp:anchor distT="0" distB="0" distL="114300" distR="114300" simplePos="0" relativeHeight="251723776" behindDoc="0" locked="0" layoutInCell="1" allowOverlap="1" wp14:anchorId="585BDBEC" wp14:editId="5710C932">
            <wp:simplePos x="0" y="0"/>
            <wp:positionH relativeFrom="margin">
              <wp:align>left</wp:align>
            </wp:positionH>
            <wp:positionV relativeFrom="paragraph">
              <wp:posOffset>196512</wp:posOffset>
            </wp:positionV>
            <wp:extent cx="5580380" cy="2884805"/>
            <wp:effectExtent l="0" t="0" r="127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80380" cy="2884805"/>
                    </a:xfrm>
                    <a:prstGeom prst="rect">
                      <a:avLst/>
                    </a:prstGeom>
                  </pic:spPr>
                </pic:pic>
              </a:graphicData>
            </a:graphic>
          </wp:anchor>
        </w:drawing>
      </w:r>
      <w:r w:rsidRPr="00AD4E0A">
        <w:t xml:space="preserve">Figure </w:t>
      </w:r>
      <w:r>
        <w:rPr>
          <w:noProof/>
        </w:rPr>
        <w:fldChar w:fldCharType="begin"/>
      </w:r>
      <w:r>
        <w:rPr>
          <w:noProof/>
        </w:rPr>
        <w:instrText xml:space="preserve"> SEQ Figure \* ARABIC </w:instrText>
      </w:r>
      <w:r>
        <w:rPr>
          <w:noProof/>
        </w:rPr>
        <w:fldChar w:fldCharType="separate"/>
      </w:r>
      <w:r w:rsidR="007A48FF">
        <w:rPr>
          <w:noProof/>
        </w:rPr>
        <w:t>2</w:t>
      </w:r>
      <w:r>
        <w:rPr>
          <w:noProof/>
        </w:rPr>
        <w:fldChar w:fldCharType="end"/>
      </w:r>
      <w:r w:rsidRPr="00AD4E0A">
        <w:tab/>
      </w:r>
      <w:r>
        <w:t>Pivot tables</w:t>
      </w:r>
      <w:bookmarkEnd w:id="118"/>
    </w:p>
    <w:p w14:paraId="63EE6A6C" w14:textId="77777777" w:rsidR="00244D72" w:rsidRDefault="00244D72" w:rsidP="00C01345">
      <w:pPr>
        <w:pStyle w:val="Text"/>
      </w:pPr>
    </w:p>
    <w:p w14:paraId="66CDF181" w14:textId="05B6DF26" w:rsidR="00244D72" w:rsidRDefault="00244D72" w:rsidP="00C01345">
      <w:pPr>
        <w:pStyle w:val="Text"/>
      </w:pPr>
    </w:p>
    <w:p w14:paraId="539B5CE4" w14:textId="77777777" w:rsidR="00244D72" w:rsidRDefault="00244D72" w:rsidP="00C01345">
      <w:pPr>
        <w:pStyle w:val="Text"/>
      </w:pPr>
    </w:p>
    <w:p w14:paraId="20804ACE" w14:textId="6DC3D3DA" w:rsidR="00C01345" w:rsidRDefault="00C01345" w:rsidP="00244D72">
      <w:pPr>
        <w:pStyle w:val="Text"/>
      </w:pPr>
      <w:bookmarkStart w:id="119" w:name="_Ref249342644"/>
      <w:bookmarkStart w:id="120" w:name="_Ref260911389"/>
      <w:bookmarkStart w:id="121" w:name="_Ref249337370"/>
      <w:bookmarkStart w:id="122" w:name="_Ref260911379"/>
      <w:bookmarkStart w:id="123" w:name="_Toc302138663"/>
    </w:p>
    <w:p w14:paraId="2202DCDF" w14:textId="2949110E" w:rsidR="00463F6E" w:rsidRDefault="0003671B" w:rsidP="00244D72">
      <w:pPr>
        <w:pStyle w:val="Text"/>
      </w:pPr>
      <w:bookmarkStart w:id="124" w:name="_Ref249416499"/>
      <w:bookmarkEnd w:id="119"/>
      <w:bookmarkEnd w:id="120"/>
      <w:bookmarkEnd w:id="121"/>
      <w:bookmarkEnd w:id="122"/>
      <w:bookmarkEnd w:id="123"/>
      <w:r>
        <w:br w:type="page"/>
      </w:r>
    </w:p>
    <w:p w14:paraId="62E0120E" w14:textId="77777777" w:rsidR="002F0A3C" w:rsidRPr="0044304F" w:rsidRDefault="002F0A3C" w:rsidP="00BC1EA3">
      <w:pPr>
        <w:pStyle w:val="Heading1"/>
      </w:pPr>
      <w:bookmarkStart w:id="125" w:name="_Toc89693138"/>
      <w:r w:rsidRPr="0044304F">
        <w:lastRenderedPageBreak/>
        <w:t>Overview of the questionnaires</w:t>
      </w:r>
      <w:bookmarkEnd w:id="124"/>
      <w:bookmarkEnd w:id="125"/>
    </w:p>
    <w:p w14:paraId="49218205" w14:textId="77777777" w:rsidR="002B50EE" w:rsidRDefault="002B50EE" w:rsidP="002B50EE">
      <w:pPr>
        <w:pStyle w:val="Heading2"/>
      </w:pPr>
      <w:bookmarkStart w:id="126" w:name="_Toc89693139"/>
      <w:r>
        <w:t>Programme for International Student Assessment</w:t>
      </w:r>
      <w:bookmarkEnd w:id="126"/>
      <w:r>
        <w:t xml:space="preserve"> </w:t>
      </w:r>
    </w:p>
    <w:p w14:paraId="2585D8FA" w14:textId="77777777" w:rsidR="00DD6C7D" w:rsidRDefault="00733B34" w:rsidP="00DD6C7D">
      <w:pPr>
        <w:pStyle w:val="Text"/>
      </w:pPr>
      <w:r>
        <w:t xml:space="preserve">Since 2003, the </w:t>
      </w:r>
      <w:r w:rsidR="00DD6C7D">
        <w:t xml:space="preserve">first wave of </w:t>
      </w:r>
      <w:r>
        <w:t xml:space="preserve">LSAY has been integrated with </w:t>
      </w:r>
      <w:r w:rsidR="00DD6C7D">
        <w:t>the OECD</w:t>
      </w:r>
      <w:r w:rsidR="00896FA4">
        <w:t>’</w:t>
      </w:r>
      <w:r w:rsidR="00DD6C7D">
        <w:t>s Programme for Interna</w:t>
      </w:r>
      <w:r w:rsidR="00B60EBD">
        <w:t>tional Student Assessment</w:t>
      </w:r>
      <w:r w:rsidR="00DD6C7D">
        <w:t>. It is therefore important to understand the PISA 2015 instruments when using the Y15 cohort data.</w:t>
      </w:r>
    </w:p>
    <w:p w14:paraId="1AE1BC86" w14:textId="77777777" w:rsidR="00DD6C7D" w:rsidRDefault="00DD6C7D" w:rsidP="00DD6C7D">
      <w:pPr>
        <w:pStyle w:val="Text"/>
      </w:pPr>
      <w:r>
        <w:t xml:space="preserve">As part of PISA 2015, students were assessed in three domains: </w:t>
      </w:r>
      <w:r w:rsidRPr="00052F47">
        <w:t>mathematical literacy, reading literacy and scientific literacy</w:t>
      </w:r>
      <w:r w:rsidR="00B60EBD">
        <w:t>, with the aim of</w:t>
      </w:r>
      <w:r w:rsidRPr="00052F47">
        <w:t xml:space="preserve"> </w:t>
      </w:r>
      <w:r w:rsidR="00B60EBD">
        <w:t>providing</w:t>
      </w:r>
      <w:r w:rsidRPr="0044304F">
        <w:t xml:space="preserve"> information on </w:t>
      </w:r>
      <w:r>
        <w:t xml:space="preserve">academic </w:t>
      </w:r>
      <w:r w:rsidRPr="0044304F">
        <w:t>achievement.</w:t>
      </w:r>
      <w:r>
        <w:t xml:space="preserve"> </w:t>
      </w:r>
      <w:r w:rsidRPr="00052F47">
        <w:t>For</w:t>
      </w:r>
      <w:r w:rsidRPr="00FF1444">
        <w:t xml:space="preserve"> each</w:t>
      </w:r>
      <w:r w:rsidRPr="0044304F">
        <w:t xml:space="preserve"> PISA data collection, one of these domains is chosen as a major domain, while the others are considered minor domains. A major domain is tested more thoroughly in the year of collection</w:t>
      </w:r>
      <w:r>
        <w:t xml:space="preserve">. The major domain for PISA 2015 </w:t>
      </w:r>
      <w:r w:rsidRPr="00FF1444">
        <w:t xml:space="preserve">was </w:t>
      </w:r>
      <w:r>
        <w:t xml:space="preserve">scientific </w:t>
      </w:r>
      <w:r w:rsidRPr="00FF1444">
        <w:t>literacy.</w:t>
      </w:r>
      <w:r>
        <w:t xml:space="preserve"> Students also undertook asses</w:t>
      </w:r>
      <w:r w:rsidR="00B60EBD">
        <w:t>sments in collaborative problem-</w:t>
      </w:r>
      <w:r>
        <w:t xml:space="preserve">solving and financial literacy as part of PISA in 2015. </w:t>
      </w:r>
      <w:r w:rsidRPr="008558D0">
        <w:t xml:space="preserve">The PISA </w:t>
      </w:r>
      <w:r>
        <w:t xml:space="preserve">2015 </w:t>
      </w:r>
      <w:r w:rsidRPr="008558D0">
        <w:t xml:space="preserve">assessments consisted of a self-completion </w:t>
      </w:r>
      <w:r>
        <w:t>computer-based test. This presented a change from the previous paper-based delivery mode</w:t>
      </w:r>
      <w:r w:rsidR="00513ABF">
        <w:t xml:space="preserve"> </w:t>
      </w:r>
      <w:r w:rsidR="00513ABF" w:rsidRPr="00CE6455">
        <w:t>(Thomson</w:t>
      </w:r>
      <w:r w:rsidR="00B60EBD">
        <w:t xml:space="preserve">, De Bortoli &amp; Underwood </w:t>
      </w:r>
      <w:r w:rsidR="00513ABF" w:rsidRPr="00CE6455">
        <w:t>2017)</w:t>
      </w:r>
      <w:r>
        <w:t xml:space="preserve">. </w:t>
      </w:r>
    </w:p>
    <w:p w14:paraId="610A2204" w14:textId="77777777" w:rsidR="002E3EC4" w:rsidRDefault="002E3EC4" w:rsidP="002E3EC4">
      <w:pPr>
        <w:pStyle w:val="Text"/>
      </w:pPr>
      <w:r w:rsidRPr="008558D0">
        <w:t xml:space="preserve">The </w:t>
      </w:r>
      <w:r w:rsidRPr="000E31F9">
        <w:rPr>
          <w:i/>
        </w:rPr>
        <w:t>PISA 2015 Assessment and Analytical Framework</w:t>
      </w:r>
      <w:r w:rsidRPr="008558D0">
        <w:t xml:space="preserve"> presents the guiding principles of the PISA 20</w:t>
      </w:r>
      <w:r>
        <w:t>15</w:t>
      </w:r>
      <w:r w:rsidRPr="008558D0">
        <w:t xml:space="preserve"> assessment, which are described in terms of</w:t>
      </w:r>
      <w:r>
        <w:t>:</w:t>
      </w:r>
      <w:r w:rsidRPr="008558D0">
        <w:t xml:space="preserve"> the skills students need to acquire</w:t>
      </w:r>
      <w:r>
        <w:t>;</w:t>
      </w:r>
      <w:r w:rsidRPr="008558D0">
        <w:t xml:space="preserve"> the processes that need to be performed</w:t>
      </w:r>
      <w:r>
        <w:t>;</w:t>
      </w:r>
      <w:r w:rsidRPr="008558D0">
        <w:t xml:space="preserve"> and the context in which knowledge and skills are applied. </w:t>
      </w:r>
      <w:r w:rsidR="00FF5E98">
        <w:t>The f</w:t>
      </w:r>
      <w:r>
        <w:t>ramework can be accessed at:</w:t>
      </w:r>
      <w:r w:rsidR="008E1BF3">
        <w:t xml:space="preserve"> </w:t>
      </w:r>
      <w:r>
        <w:t>&lt;</w:t>
      </w:r>
      <w:r w:rsidRPr="000E31F9">
        <w:t>http://www.oecd-ilibrary.org/education/pisa-2015-assessment-and-analytical-framework_9789264281820-en</w:t>
      </w:r>
      <w:r>
        <w:t>&gt;.</w:t>
      </w:r>
    </w:p>
    <w:p w14:paraId="5CC7DC47" w14:textId="77777777" w:rsidR="00DD6C7D" w:rsidRPr="00FC340D" w:rsidRDefault="00DD6C7D" w:rsidP="00DD6C7D">
      <w:pPr>
        <w:pStyle w:val="Text"/>
      </w:pPr>
      <w:r>
        <w:t xml:space="preserve">In addition to the cognitive assessment, the </w:t>
      </w:r>
      <w:r w:rsidRPr="00FC340D">
        <w:t xml:space="preserve">following </w:t>
      </w:r>
      <w:r>
        <w:t xml:space="preserve">survey </w:t>
      </w:r>
      <w:r w:rsidRPr="00FC340D">
        <w:t>questionnaire in</w:t>
      </w:r>
      <w:r>
        <w:t>struments were used</w:t>
      </w:r>
      <w:r w:rsidRPr="00FC340D">
        <w:t xml:space="preserve">: </w:t>
      </w:r>
    </w:p>
    <w:p w14:paraId="7A5A6E0D" w14:textId="77777777" w:rsidR="00DD6C7D" w:rsidRPr="00FC340D" w:rsidRDefault="00DD6C7D" w:rsidP="00DD6C7D">
      <w:pPr>
        <w:pStyle w:val="Dotpoint1"/>
      </w:pPr>
      <w:r>
        <w:t>student q</w:t>
      </w:r>
      <w:r w:rsidRPr="00FC340D">
        <w:t xml:space="preserve">uestionnaire </w:t>
      </w:r>
    </w:p>
    <w:p w14:paraId="7A3CD5E4" w14:textId="77777777" w:rsidR="00DD6C7D" w:rsidRDefault="00B60EBD" w:rsidP="00DD6C7D">
      <w:pPr>
        <w:pStyle w:val="Dotpoint1"/>
      </w:pPr>
      <w:r>
        <w:t>ICT</w:t>
      </w:r>
      <w:r w:rsidR="00DD6C7D">
        <w:t xml:space="preserve"> q</w:t>
      </w:r>
      <w:r w:rsidR="00DD6C7D" w:rsidRPr="00FC340D">
        <w:t>uestionnaire</w:t>
      </w:r>
    </w:p>
    <w:p w14:paraId="0AE67EB2" w14:textId="77777777" w:rsidR="00DD6C7D" w:rsidRDefault="00DD6C7D" w:rsidP="00DD6C7D">
      <w:pPr>
        <w:pStyle w:val="Dotpoint1"/>
      </w:pPr>
      <w:r>
        <w:t>educational career questionnaire</w:t>
      </w:r>
    </w:p>
    <w:p w14:paraId="479737AC" w14:textId="77777777" w:rsidR="00DD6C7D" w:rsidRDefault="00DD6C7D" w:rsidP="00DD6C7D">
      <w:pPr>
        <w:pStyle w:val="Dotpoint1"/>
      </w:pPr>
      <w:r>
        <w:t>school questionnaire</w:t>
      </w:r>
    </w:p>
    <w:p w14:paraId="0F3FA67E" w14:textId="77777777" w:rsidR="00DD6C7D" w:rsidRDefault="00DD6C7D" w:rsidP="004C6D7F">
      <w:pPr>
        <w:pStyle w:val="Dotpoint1"/>
      </w:pPr>
      <w:r>
        <w:t>teacher questionnaire.</w:t>
      </w:r>
    </w:p>
    <w:p w14:paraId="17E2DD8F" w14:textId="3990569D" w:rsidR="00DD6C7D" w:rsidRPr="00CD2445" w:rsidRDefault="003D7CC5" w:rsidP="00DD6C7D">
      <w:pPr>
        <w:pStyle w:val="Dotpoint1"/>
        <w:numPr>
          <w:ilvl w:val="0"/>
          <w:numId w:val="0"/>
        </w:numPr>
      </w:pPr>
      <w:r>
        <w:t>P</w:t>
      </w:r>
      <w:r w:rsidR="00DD6C7D" w:rsidRPr="00CD2445">
        <w:t xml:space="preserve">arent, </w:t>
      </w:r>
      <w:r w:rsidR="00B60EBD">
        <w:t>teacher, ICT</w:t>
      </w:r>
      <w:r w:rsidR="00DD6C7D">
        <w:t xml:space="preserve"> </w:t>
      </w:r>
      <w:r w:rsidR="00DD6C7D" w:rsidRPr="00CD2445">
        <w:t>and education</w:t>
      </w:r>
      <w:r w:rsidR="00DD6C7D">
        <w:t>al</w:t>
      </w:r>
      <w:r w:rsidR="00DD6C7D" w:rsidRPr="00CD2445">
        <w:t xml:space="preserve"> career questionnaires were offered as </w:t>
      </w:r>
      <w:r w:rsidR="00DD6C7D">
        <w:t>inter</w:t>
      </w:r>
      <w:r w:rsidR="00DD6C7D" w:rsidRPr="00CD2445">
        <w:t xml:space="preserve">national options, with Australia participating in all </w:t>
      </w:r>
      <w:r w:rsidR="00E16228">
        <w:t xml:space="preserve">but </w:t>
      </w:r>
      <w:r w:rsidR="00DD6C7D" w:rsidRPr="00CD2445">
        <w:t xml:space="preserve">the parent questionnaire. </w:t>
      </w:r>
      <w:r w:rsidR="00DD6C7D">
        <w:t>The</w:t>
      </w:r>
      <w:r w:rsidR="00DD6C7D" w:rsidRPr="00112009">
        <w:t xml:space="preserve"> teacher questionnaire was offered as an international option for the first time in PISA 2015</w:t>
      </w:r>
      <w:r w:rsidR="00DD6C7D">
        <w:t>.</w:t>
      </w:r>
    </w:p>
    <w:p w14:paraId="755A69BF" w14:textId="77777777" w:rsidR="00DD6C7D" w:rsidRDefault="00DD6C7D" w:rsidP="00DD6C7D">
      <w:pPr>
        <w:pStyle w:val="Dotpoint1"/>
        <w:numPr>
          <w:ilvl w:val="0"/>
          <w:numId w:val="0"/>
        </w:numPr>
      </w:pPr>
      <w:r>
        <w:t xml:space="preserve">The </w:t>
      </w:r>
      <w:r w:rsidRPr="00B60EBD">
        <w:rPr>
          <w:i/>
        </w:rPr>
        <w:t>student questionnaire</w:t>
      </w:r>
      <w:r w:rsidRPr="00CE6455">
        <w:t xml:space="preserve"> collected information </w:t>
      </w:r>
      <w:proofErr w:type="gramStart"/>
      <w:r w:rsidRPr="00CE6455">
        <w:t>on</w:t>
      </w:r>
      <w:r>
        <w:t>:</w:t>
      </w:r>
      <w:proofErr w:type="gramEnd"/>
      <w:r w:rsidRPr="00CE6455">
        <w:t xml:space="preserve"> family background</w:t>
      </w:r>
      <w:r>
        <w:t>;</w:t>
      </w:r>
      <w:r w:rsidRPr="00CE6455">
        <w:t xml:space="preserve"> aspects of students</w:t>
      </w:r>
      <w:r w:rsidR="00896FA4">
        <w:t>’</w:t>
      </w:r>
      <w:r w:rsidRPr="00CE6455">
        <w:t xml:space="preserve"> lives, such as their attitudes towards learning, their habits an</w:t>
      </w:r>
      <w:r>
        <w:t>d life in and outside of school;</w:t>
      </w:r>
      <w:r w:rsidRPr="00CE6455">
        <w:t xml:space="preserve"> aspects of students</w:t>
      </w:r>
      <w:r w:rsidR="00896FA4">
        <w:t>’</w:t>
      </w:r>
      <w:r w:rsidRPr="00CE6455">
        <w:t xml:space="preserve"> interest, motivation and engagement</w:t>
      </w:r>
      <w:r>
        <w:t>;</w:t>
      </w:r>
      <w:r w:rsidRPr="00CE6455">
        <w:t xml:space="preserve"> </w:t>
      </w:r>
      <w:r>
        <w:t xml:space="preserve">and </w:t>
      </w:r>
      <w:r w:rsidRPr="00CE6455">
        <w:t xml:space="preserve">learning and instruction in science, including instructional time and class size. </w:t>
      </w:r>
      <w:r w:rsidRPr="00CA1CE3">
        <w:t>Students</w:t>
      </w:r>
      <w:r w:rsidR="00896FA4">
        <w:t>’</w:t>
      </w:r>
      <w:r w:rsidRPr="00CA1CE3">
        <w:t xml:space="preserve"> attitudes towards science were </w:t>
      </w:r>
      <w:r>
        <w:t xml:space="preserve">also </w:t>
      </w:r>
      <w:r w:rsidRPr="00CA1CE3">
        <w:t>measured</w:t>
      </w:r>
      <w:r>
        <w:t>, assessing students</w:t>
      </w:r>
      <w:r w:rsidR="00896FA4">
        <w:t>’</w:t>
      </w:r>
      <w:r>
        <w:t xml:space="preserve">: </w:t>
      </w:r>
      <w:r w:rsidRPr="00CA1CE3">
        <w:t>interest in science and technology</w:t>
      </w:r>
      <w:r>
        <w:t>; environmental awareness;</w:t>
      </w:r>
      <w:r w:rsidRPr="00CA1CE3">
        <w:t xml:space="preserve"> and valuing scientific approaches to enquiry</w:t>
      </w:r>
      <w:r>
        <w:t>.</w:t>
      </w:r>
    </w:p>
    <w:p w14:paraId="2897CA6F" w14:textId="77777777" w:rsidR="00FF5E98" w:rsidRDefault="00DD6C7D" w:rsidP="00DD6C7D">
      <w:pPr>
        <w:pStyle w:val="Dotpoint1"/>
        <w:numPr>
          <w:ilvl w:val="0"/>
          <w:numId w:val="0"/>
        </w:numPr>
      </w:pPr>
      <w:r>
        <w:t xml:space="preserve">Students </w:t>
      </w:r>
      <w:r w:rsidRPr="00CE6455">
        <w:t xml:space="preserve">also completed an </w:t>
      </w:r>
      <w:r w:rsidRPr="00B60EBD">
        <w:rPr>
          <w:i/>
        </w:rPr>
        <w:t>information and communications technology (ICT) questionnaire</w:t>
      </w:r>
      <w:r w:rsidR="00B60EBD">
        <w:t xml:space="preserve">, </w:t>
      </w:r>
      <w:r w:rsidRPr="00CE6455">
        <w:t xml:space="preserve">which collected information </w:t>
      </w:r>
      <w:proofErr w:type="gramStart"/>
      <w:r w:rsidRPr="00CE6455">
        <w:t>on</w:t>
      </w:r>
      <w:r>
        <w:t>:</w:t>
      </w:r>
      <w:proofErr w:type="gramEnd"/>
      <w:r w:rsidRPr="00CE6455">
        <w:t xml:space="preserve"> the availability and use of ICT</w:t>
      </w:r>
      <w:r>
        <w:t>;</w:t>
      </w:r>
      <w:r w:rsidRPr="00CE6455">
        <w:t xml:space="preserve"> students</w:t>
      </w:r>
      <w:r w:rsidR="00896FA4">
        <w:t>’</w:t>
      </w:r>
      <w:r w:rsidRPr="00CE6455">
        <w:t xml:space="preserve"> perceptions of their competence in completing tasks</w:t>
      </w:r>
      <w:r>
        <w:t>;</w:t>
      </w:r>
      <w:r w:rsidRPr="00CE6455">
        <w:t xml:space="preserve"> and their </w:t>
      </w:r>
      <w:r w:rsidR="00FF5E98">
        <w:t>attitudes towards computer use.</w:t>
      </w:r>
    </w:p>
    <w:p w14:paraId="623DDC83" w14:textId="77777777" w:rsidR="00DD6C7D" w:rsidRDefault="00DD6C7D" w:rsidP="00DD6C7D">
      <w:pPr>
        <w:pStyle w:val="Dotpoint1"/>
        <w:numPr>
          <w:ilvl w:val="0"/>
          <w:numId w:val="0"/>
        </w:numPr>
      </w:pPr>
      <w:r w:rsidRPr="00CE6455">
        <w:t>A third</w:t>
      </w:r>
      <w:r w:rsidR="00FF5E98">
        <w:t xml:space="preserve"> questionnaire</w:t>
      </w:r>
      <w:r w:rsidR="00B60EBD">
        <w:t>, the</w:t>
      </w:r>
      <w:r w:rsidRPr="00CE6455">
        <w:t xml:space="preserve"> </w:t>
      </w:r>
      <w:r w:rsidRPr="00B60EBD">
        <w:rPr>
          <w:i/>
        </w:rPr>
        <w:t>educational career questionnaire</w:t>
      </w:r>
      <w:r w:rsidR="00B60EBD">
        <w:t xml:space="preserve">, </w:t>
      </w:r>
      <w:r>
        <w:t xml:space="preserve">collected </w:t>
      </w:r>
      <w:r w:rsidRPr="00CE6455">
        <w:t xml:space="preserve">information about </w:t>
      </w:r>
      <w:r>
        <w:t xml:space="preserve">schooling </w:t>
      </w:r>
      <w:r w:rsidRPr="00CE6455">
        <w:t>interruptions and prepar</w:t>
      </w:r>
      <w:r>
        <w:t xml:space="preserve">edness </w:t>
      </w:r>
      <w:r w:rsidRPr="00CE6455">
        <w:t>for their future career. Students were also asked to provide their contact details so they could be contacted for a follow-up study (</w:t>
      </w:r>
      <w:r w:rsidR="00B60EBD">
        <w:t>that is,</w:t>
      </w:r>
      <w:r w:rsidRPr="00CE6455">
        <w:t xml:space="preserve"> LSAY) (Thomson</w:t>
      </w:r>
      <w:r w:rsidR="00B60EBD">
        <w:t xml:space="preserve">, De Bortoli &amp; Underwood </w:t>
      </w:r>
      <w:r w:rsidRPr="00CE6455">
        <w:t>2017).</w:t>
      </w:r>
    </w:p>
    <w:p w14:paraId="7A4185C6" w14:textId="77777777" w:rsidR="00DD6C7D" w:rsidRPr="00CD2445" w:rsidRDefault="00DD6C7D" w:rsidP="00DD6C7D">
      <w:pPr>
        <w:pStyle w:val="Text"/>
      </w:pPr>
      <w:r w:rsidRPr="00CD2445">
        <w:lastRenderedPageBreak/>
        <w:t>The 20</w:t>
      </w:r>
      <w:r>
        <w:t>15</w:t>
      </w:r>
      <w:r w:rsidRPr="00CD2445">
        <w:t xml:space="preserve"> PISA questionnaires and code books are available from the PISA </w:t>
      </w:r>
      <w:r>
        <w:t>2015 database: &lt;</w:t>
      </w:r>
      <w:r w:rsidRPr="008B3F97">
        <w:t>http://www.oecd.org/pisa/data/2015database/</w:t>
      </w:r>
      <w:r>
        <w:t>&gt;.</w:t>
      </w:r>
    </w:p>
    <w:p w14:paraId="3EB5E442" w14:textId="77777777" w:rsidR="002F0A3C" w:rsidRPr="0044304F" w:rsidRDefault="002F0A3C" w:rsidP="00335298">
      <w:pPr>
        <w:pStyle w:val="Heading2"/>
      </w:pPr>
      <w:bookmarkStart w:id="127" w:name="_Toc89693140"/>
      <w:r w:rsidRPr="00A00B3D">
        <w:t>The LSAY questionnaire</w:t>
      </w:r>
      <w:bookmarkEnd w:id="127"/>
    </w:p>
    <w:p w14:paraId="63027E08" w14:textId="180F7FF2" w:rsidR="00683733" w:rsidRDefault="008429B4" w:rsidP="008429B4">
      <w:pPr>
        <w:pStyle w:val="Text"/>
      </w:pPr>
      <w:r>
        <w:t xml:space="preserve">The </w:t>
      </w:r>
      <w:r w:rsidR="00FF5E98">
        <w:t>unchanging</w:t>
      </w:r>
      <w:r w:rsidR="00F33435">
        <w:t xml:space="preserve"> </w:t>
      </w:r>
      <w:r>
        <w:t xml:space="preserve">design, scope and collection of the LSAY </w:t>
      </w:r>
      <w:r w:rsidR="005D6F0F">
        <w:t xml:space="preserve">data </w:t>
      </w:r>
      <w:r w:rsidR="00F33435">
        <w:t xml:space="preserve">since the program began in 1995 </w:t>
      </w:r>
      <w:r>
        <w:t xml:space="preserve">has </w:t>
      </w:r>
      <w:r w:rsidR="001F0051">
        <w:t xml:space="preserve">allowed for consistent and </w:t>
      </w:r>
      <w:r>
        <w:t>comparable data</w:t>
      </w:r>
      <w:r w:rsidR="00E00268">
        <w:t xml:space="preserve"> over the life of the </w:t>
      </w:r>
      <w:r w:rsidR="00421FCA">
        <w:t>surveys</w:t>
      </w:r>
      <w:r w:rsidR="00F33435">
        <w:t xml:space="preserve">. However, it also means </w:t>
      </w:r>
      <w:r w:rsidR="001F0051">
        <w:t xml:space="preserve">the survey instrument </w:t>
      </w:r>
      <w:r w:rsidR="00892B44">
        <w:t xml:space="preserve">has not been revised to reflect </w:t>
      </w:r>
      <w:r w:rsidR="001F0051">
        <w:t xml:space="preserve">the </w:t>
      </w:r>
      <w:r>
        <w:t>changing needs</w:t>
      </w:r>
      <w:r w:rsidR="005707A9">
        <w:t xml:space="preserve"> of </w:t>
      </w:r>
      <w:proofErr w:type="gramStart"/>
      <w:r w:rsidR="005707A9">
        <w:t>policy-</w:t>
      </w:r>
      <w:r w:rsidR="001F0051">
        <w:t>makers</w:t>
      </w:r>
      <w:proofErr w:type="gramEnd"/>
      <w:r w:rsidR="001F0051">
        <w:t xml:space="preserve"> and researchers.</w:t>
      </w:r>
      <w:r>
        <w:t xml:space="preserve"> </w:t>
      </w:r>
      <w:r w:rsidR="00F33435">
        <w:t xml:space="preserve">Recognising the need for </w:t>
      </w:r>
      <w:r w:rsidR="005707A9">
        <w:t xml:space="preserve">the </w:t>
      </w:r>
      <w:r w:rsidR="00F33435">
        <w:t xml:space="preserve">redevelopment of the survey instrument, </w:t>
      </w:r>
      <w:r w:rsidR="00683733">
        <w:t xml:space="preserve">the </w:t>
      </w:r>
      <w:r w:rsidR="00296FB1">
        <w:t xml:space="preserve">Australian Government </w:t>
      </w:r>
      <w:r w:rsidR="00683733">
        <w:t>Department of Education and Training undertook a review</w:t>
      </w:r>
      <w:r>
        <w:t xml:space="preserve"> of</w:t>
      </w:r>
      <w:r w:rsidR="00683733">
        <w:t xml:space="preserve"> </w:t>
      </w:r>
      <w:r w:rsidR="00296FB1">
        <w:t>LSAY</w:t>
      </w:r>
      <w:r w:rsidR="00F33435">
        <w:t xml:space="preserve"> in 2014</w:t>
      </w:r>
      <w:r w:rsidR="003B1FBC">
        <w:t xml:space="preserve"> which included a series of stakeholder consultations</w:t>
      </w:r>
      <w:r w:rsidR="00683733">
        <w:t xml:space="preserve">. </w:t>
      </w:r>
    </w:p>
    <w:p w14:paraId="39FA35FC" w14:textId="77777777" w:rsidR="00ED1EF9" w:rsidRDefault="00ED1EF9" w:rsidP="00690002">
      <w:pPr>
        <w:pStyle w:val="Heading4"/>
      </w:pPr>
      <w:r>
        <w:t>Stakeholder consultations</w:t>
      </w:r>
    </w:p>
    <w:p w14:paraId="4EF5CEA6" w14:textId="77777777" w:rsidR="00ED1EF9" w:rsidRDefault="00ED1EF9" w:rsidP="00ED1EF9">
      <w:pPr>
        <w:pStyle w:val="Text"/>
      </w:pPr>
      <w:r w:rsidRPr="001F0051">
        <w:t xml:space="preserve">The process for developing </w:t>
      </w:r>
      <w:r>
        <w:t xml:space="preserve">the wave 2 survey instrument </w:t>
      </w:r>
      <w:r w:rsidRPr="001F0051">
        <w:t xml:space="preserve">involved a series of </w:t>
      </w:r>
      <w:r>
        <w:t xml:space="preserve">submissions and </w:t>
      </w:r>
      <w:r w:rsidRPr="001F0051">
        <w:t xml:space="preserve">stakeholder consultations. As a part of this </w:t>
      </w:r>
      <w:r>
        <w:t xml:space="preserve">process, </w:t>
      </w:r>
      <w:r w:rsidRPr="001F0051">
        <w:t>a background paper to t</w:t>
      </w:r>
      <w:r>
        <w:t xml:space="preserve">he consultations was prepared. </w:t>
      </w:r>
      <w:r w:rsidRPr="001F0051">
        <w:t xml:space="preserve">The paper </w:t>
      </w:r>
      <w:r w:rsidRPr="00C96FB7">
        <w:rPr>
          <w:i/>
        </w:rPr>
        <w:t>Future topic areas for the Longitudin</w:t>
      </w:r>
      <w:r>
        <w:rPr>
          <w:i/>
        </w:rPr>
        <w:t>al Surveys of Australian Youth —</w:t>
      </w:r>
      <w:r w:rsidRPr="00C96FB7">
        <w:rPr>
          <w:i/>
        </w:rPr>
        <w:t xml:space="preserve"> Y15 cohort</w:t>
      </w:r>
      <w:r>
        <w:t xml:space="preserve"> </w:t>
      </w:r>
      <w:r w:rsidRPr="001F0051">
        <w:t xml:space="preserve">can be found at </w:t>
      </w:r>
      <w:r>
        <w:t>&lt;www.</w:t>
      </w:r>
      <w:r w:rsidRPr="001F0051">
        <w:t>lsay.edu.au/publications/2814.html</w:t>
      </w:r>
      <w:r>
        <w:t>&gt;</w:t>
      </w:r>
      <w:r w:rsidRPr="001F0051">
        <w:t>.</w:t>
      </w:r>
    </w:p>
    <w:p w14:paraId="4705A8CC" w14:textId="77777777" w:rsidR="00ED1EF9" w:rsidRDefault="00ED1EF9" w:rsidP="00ED1EF9">
      <w:pPr>
        <w:pStyle w:val="Text"/>
      </w:pPr>
      <w:r>
        <w:t xml:space="preserve">The major themes of interest emerging from the consultations and submissions were (in order of priority): </w:t>
      </w:r>
    </w:p>
    <w:p w14:paraId="3F296291" w14:textId="77777777" w:rsidR="00ED1EF9" w:rsidRDefault="00ED1EF9" w:rsidP="00ED1EF9">
      <w:pPr>
        <w:pStyle w:val="Dotpoint1"/>
      </w:pPr>
      <w:r>
        <w:t xml:space="preserve">choosing and understanding education and training </w:t>
      </w:r>
    </w:p>
    <w:p w14:paraId="31B720F4" w14:textId="77777777" w:rsidR="00ED1EF9" w:rsidRDefault="00ED1EF9" w:rsidP="00ED1EF9">
      <w:pPr>
        <w:pStyle w:val="Dotpoint1"/>
      </w:pPr>
      <w:r>
        <w:t xml:space="preserve">the social environment of young people </w:t>
      </w:r>
    </w:p>
    <w:p w14:paraId="59780708" w14:textId="77777777" w:rsidR="00ED1EF9" w:rsidRDefault="00ED1EF9" w:rsidP="00ED1EF9">
      <w:pPr>
        <w:pStyle w:val="Dotpoint1"/>
      </w:pPr>
      <w:r>
        <w:t>developing skills for work</w:t>
      </w:r>
    </w:p>
    <w:p w14:paraId="6CB2A84D" w14:textId="77777777" w:rsidR="00ED1EF9" w:rsidRDefault="00ED1EF9" w:rsidP="00ED1EF9">
      <w:pPr>
        <w:pStyle w:val="Dotpoint1"/>
      </w:pPr>
      <w:r>
        <w:t xml:space="preserve">health and wellbeing </w:t>
      </w:r>
    </w:p>
    <w:p w14:paraId="1CEF8F7B" w14:textId="77777777" w:rsidR="00ED1EF9" w:rsidRDefault="00ED1EF9" w:rsidP="00ED1EF9">
      <w:pPr>
        <w:pStyle w:val="Dotpoint1"/>
      </w:pPr>
      <w:r>
        <w:t xml:space="preserve">the young person’s home and personal life </w:t>
      </w:r>
    </w:p>
    <w:p w14:paraId="2D601EC0" w14:textId="77777777" w:rsidR="00ED1EF9" w:rsidRDefault="00ED1EF9" w:rsidP="00ED1EF9">
      <w:pPr>
        <w:pStyle w:val="Dotpoint1"/>
      </w:pPr>
      <w:r>
        <w:t>priority skills (including STEM and digital literacy)</w:t>
      </w:r>
    </w:p>
    <w:p w14:paraId="5B888703" w14:textId="77777777" w:rsidR="00ED1EF9" w:rsidRDefault="00ED1EF9" w:rsidP="00ED1EF9">
      <w:pPr>
        <w:pStyle w:val="Dotpoint1"/>
      </w:pPr>
      <w:r>
        <w:t>transitions and pathways</w:t>
      </w:r>
    </w:p>
    <w:p w14:paraId="1FB06113" w14:textId="77777777" w:rsidR="00ED1EF9" w:rsidRDefault="00ED1EF9" w:rsidP="00ED1EF9">
      <w:pPr>
        <w:pStyle w:val="Dotpoint1"/>
      </w:pPr>
      <w:r>
        <w:t>labour market experiences</w:t>
      </w:r>
    </w:p>
    <w:p w14:paraId="4C88C75B" w14:textId="77777777" w:rsidR="00ED1EF9" w:rsidRDefault="00ED1EF9" w:rsidP="00ED1EF9">
      <w:pPr>
        <w:pStyle w:val="Dotpoint1"/>
      </w:pPr>
      <w:r>
        <w:t>labour market disengagement.</w:t>
      </w:r>
    </w:p>
    <w:p w14:paraId="3654C367" w14:textId="77777777" w:rsidR="00ED1EF9" w:rsidRDefault="00ED1EF9" w:rsidP="00ED1EF9">
      <w:pPr>
        <w:pStyle w:val="Dotpoint1"/>
        <w:numPr>
          <w:ilvl w:val="0"/>
          <w:numId w:val="0"/>
        </w:numPr>
      </w:pPr>
      <w:r>
        <w:t xml:space="preserve">Many of the major themes of interest are already addressed by existing content in the LSAY questionnaires and were incorporated into the Y15 wave 2 survey </w:t>
      </w:r>
      <w:proofErr w:type="gramStart"/>
      <w:r>
        <w:t>instrument</w:t>
      </w:r>
      <w:proofErr w:type="gramEnd"/>
      <w:r>
        <w:t xml:space="preserve">. However, </w:t>
      </w:r>
      <w:r>
        <w:rPr>
          <w:color w:val="auto"/>
        </w:rPr>
        <w:t xml:space="preserve">due </w:t>
      </w:r>
      <w:r w:rsidRPr="00885947">
        <w:t xml:space="preserve">to time and </w:t>
      </w:r>
      <w:r>
        <w:t xml:space="preserve">space </w:t>
      </w:r>
      <w:r w:rsidRPr="00885947">
        <w:t>limitations</w:t>
      </w:r>
      <w:r>
        <w:t xml:space="preserve">, </w:t>
      </w:r>
      <w:r w:rsidRPr="00885947">
        <w:t xml:space="preserve">it </w:t>
      </w:r>
      <w:r>
        <w:t xml:space="preserve">is </w:t>
      </w:r>
      <w:r w:rsidRPr="00885947">
        <w:t xml:space="preserve">not possible to include </w:t>
      </w:r>
      <w:r w:rsidRPr="005707A9">
        <w:rPr>
          <w:i/>
        </w:rPr>
        <w:t>all</w:t>
      </w:r>
      <w:r w:rsidRPr="00885947">
        <w:t xml:space="preserve"> of these </w:t>
      </w:r>
      <w:r>
        <w:t xml:space="preserve">themes. Factors considered when selecting new modules include: </w:t>
      </w:r>
      <w:r w:rsidRPr="00885947">
        <w:t xml:space="preserve">the </w:t>
      </w:r>
      <w:r>
        <w:t xml:space="preserve">value </w:t>
      </w:r>
      <w:r w:rsidRPr="00885947">
        <w:t xml:space="preserve">of the topic </w:t>
      </w:r>
      <w:r>
        <w:t>(</w:t>
      </w:r>
      <w:r w:rsidRPr="00885947">
        <w:t xml:space="preserve">compared </w:t>
      </w:r>
      <w:r>
        <w:t>with</w:t>
      </w:r>
      <w:r w:rsidRPr="00885947">
        <w:t xml:space="preserve"> the </w:t>
      </w:r>
      <w:r>
        <w:t>overall purpose of LSAY); the length of time required to effectively collect the information; the availability of suitable instruments; the extent of existing content identified for deletion; the sensitive nature of certain questions; and ethical requirements (particularly when collecting information from respondents less than 18 years of age).</w:t>
      </w:r>
    </w:p>
    <w:p w14:paraId="6CD91BFC" w14:textId="77777777" w:rsidR="00ED1EF9" w:rsidRDefault="00ED1EF9" w:rsidP="00ED1EF9">
      <w:pPr>
        <w:pStyle w:val="Text"/>
      </w:pPr>
      <w:r>
        <w:t xml:space="preserve">As a result, the following four topic areas were addressed through the incorporation of six </w:t>
      </w:r>
      <w:r w:rsidRPr="00001E4B">
        <w:t>new modules</w:t>
      </w:r>
      <w:r>
        <w:t xml:space="preserve"> (identified below in italics) into the questionnaire: </w:t>
      </w:r>
    </w:p>
    <w:p w14:paraId="60137D05" w14:textId="77777777" w:rsidR="00ED1EF9" w:rsidRPr="00B90D88" w:rsidRDefault="00ED1EF9" w:rsidP="00ED1EF9">
      <w:pPr>
        <w:pStyle w:val="Dotpoint1"/>
        <w:rPr>
          <w:b/>
        </w:rPr>
      </w:pPr>
      <w:r w:rsidRPr="00B90D88">
        <w:t>Choosing and understanding education and training</w:t>
      </w:r>
      <w:r w:rsidRPr="00F60F56">
        <w:rPr>
          <w:b/>
        </w:rPr>
        <w:t xml:space="preserve"> </w:t>
      </w:r>
      <w:r w:rsidRPr="00B90D88">
        <w:t xml:space="preserve">— </w:t>
      </w:r>
      <w:r>
        <w:t xml:space="preserve">the module </w:t>
      </w:r>
      <w:r w:rsidRPr="005707A9">
        <w:rPr>
          <w:i/>
        </w:rPr>
        <w:t>barriers to completing study or training</w:t>
      </w:r>
      <w:r w:rsidRPr="00F60F56">
        <w:rPr>
          <w:b/>
        </w:rPr>
        <w:t xml:space="preserve"> </w:t>
      </w:r>
      <w:r w:rsidRPr="00B90D88">
        <w:t>was introduced</w:t>
      </w:r>
      <w:r>
        <w:rPr>
          <w:b/>
        </w:rPr>
        <w:t xml:space="preserve"> </w:t>
      </w:r>
      <w:r>
        <w:t>to help understanding of the process of how students choose their education courses and subjects, the factors that affect their decision-making and the limitations on their choices.</w:t>
      </w:r>
    </w:p>
    <w:p w14:paraId="66B00700" w14:textId="77777777" w:rsidR="00ED1EF9" w:rsidRPr="00F60F56" w:rsidRDefault="00ED1EF9" w:rsidP="00ED1EF9">
      <w:pPr>
        <w:pStyle w:val="Dotpoint1"/>
      </w:pPr>
      <w:r w:rsidRPr="00B90D88">
        <w:lastRenderedPageBreak/>
        <w:t>The social environment of young people —</w:t>
      </w:r>
      <w:r>
        <w:t xml:space="preserve"> the modules </w:t>
      </w:r>
      <w:r w:rsidRPr="005707A9">
        <w:rPr>
          <w:i/>
        </w:rPr>
        <w:t xml:space="preserve">time spent volunteering </w:t>
      </w:r>
      <w:r w:rsidRPr="00086DCE">
        <w:t>and</w:t>
      </w:r>
      <w:r w:rsidRPr="005707A9">
        <w:rPr>
          <w:i/>
        </w:rPr>
        <w:t xml:space="preserve"> providing unpaid care</w:t>
      </w:r>
      <w:r>
        <w:t xml:space="preserve"> provide insight into the activities of young people and how these activities and responsibilities might strengthen character and develop essential skills.</w:t>
      </w:r>
    </w:p>
    <w:p w14:paraId="0A097135" w14:textId="77777777" w:rsidR="00ED1EF9" w:rsidRDefault="00ED1EF9" w:rsidP="00ED1EF9">
      <w:pPr>
        <w:pStyle w:val="Dotpoint1"/>
      </w:pPr>
      <w:r w:rsidRPr="00E679C8">
        <w:t xml:space="preserve">Developing skills for work — </w:t>
      </w:r>
      <w:r w:rsidRPr="001E4FAC">
        <w:rPr>
          <w:i/>
        </w:rPr>
        <w:t>soft skills</w:t>
      </w:r>
      <w:r w:rsidRPr="00A00B3D">
        <w:t xml:space="preserve"> and </w:t>
      </w:r>
      <w:r w:rsidRPr="001E4FAC">
        <w:rPr>
          <w:i/>
        </w:rPr>
        <w:t>personality</w:t>
      </w:r>
      <w:r w:rsidRPr="00A00B3D">
        <w:t xml:space="preserve"> </w:t>
      </w:r>
      <w:r w:rsidRPr="00E679C8">
        <w:t xml:space="preserve">assist in identifying whether young people have the skills required to enter the world of work, alongside the role </w:t>
      </w:r>
      <w:proofErr w:type="gramStart"/>
      <w:r w:rsidRPr="00E679C8">
        <w:t>that non-cognitive skills</w:t>
      </w:r>
      <w:proofErr w:type="gramEnd"/>
      <w:r w:rsidRPr="00E679C8">
        <w:t xml:space="preserve"> (for example, confidence, resilience, empathy [personality type and personal attributes]) play in a successful </w:t>
      </w:r>
      <w:r w:rsidRPr="00A00B3D">
        <w:t>youth transition.</w:t>
      </w:r>
    </w:p>
    <w:p w14:paraId="2748A871" w14:textId="77777777" w:rsidR="00ED1EF9" w:rsidRDefault="00ED1EF9" w:rsidP="00ED1EF9">
      <w:pPr>
        <w:pStyle w:val="Dotpoint1"/>
      </w:pPr>
      <w:r w:rsidRPr="0035153A">
        <w:t xml:space="preserve">Transitions and pathways — collecting information on </w:t>
      </w:r>
      <w:r w:rsidRPr="001E4FAC">
        <w:rPr>
          <w:i/>
        </w:rPr>
        <w:t>engagement in education</w:t>
      </w:r>
      <w:r w:rsidRPr="0035153A">
        <w:t xml:space="preserve"> will assist in understanding more about early school leavers and provide further insights into the factors that affect post-school education participation, attrition and </w:t>
      </w:r>
      <w:proofErr w:type="gramStart"/>
      <w:r w:rsidRPr="0035153A">
        <w:t>completion</w:t>
      </w:r>
      <w:proofErr w:type="gramEnd"/>
      <w:r w:rsidRPr="00EF0B47">
        <w:t xml:space="preserve"> </w:t>
      </w:r>
    </w:p>
    <w:p w14:paraId="71A9F2BD" w14:textId="77777777" w:rsidR="005A0AB4" w:rsidRDefault="005A0AB4" w:rsidP="00A00B3D">
      <w:pPr>
        <w:pStyle w:val="Heading4"/>
      </w:pPr>
      <w:r>
        <w:t>Wave 2 (2016)</w:t>
      </w:r>
    </w:p>
    <w:p w14:paraId="1FD223D7" w14:textId="25AC26D4" w:rsidR="00001E4B" w:rsidRPr="0044304F" w:rsidRDefault="003B1FBC" w:rsidP="00001E4B">
      <w:pPr>
        <w:pStyle w:val="Text"/>
      </w:pPr>
      <w:r>
        <w:t xml:space="preserve">As a result of the 2014 LSAY review, the initial questionnaire for the new Y15 cohort (aged around 16 years) in 2016 (wave 2) was revised. </w:t>
      </w:r>
      <w:r w:rsidR="00001E4B">
        <w:t xml:space="preserve">The </w:t>
      </w:r>
      <w:r w:rsidR="005A0AB4">
        <w:t xml:space="preserve">wave 2 </w:t>
      </w:r>
      <w:r w:rsidR="00001E4B">
        <w:t>questionnaire retained many of the elements from the previous questionnaires, while incorporating some new modules. Th</w:t>
      </w:r>
      <w:r w:rsidR="00513ABF">
        <w:t xml:space="preserve">e </w:t>
      </w:r>
      <w:r w:rsidR="005A0AB4">
        <w:t xml:space="preserve">wave 2 </w:t>
      </w:r>
      <w:r w:rsidR="00513ABF">
        <w:t xml:space="preserve">questionnaire included the </w:t>
      </w:r>
      <w:r w:rsidR="00001E4B">
        <w:t xml:space="preserve">following sections: </w:t>
      </w:r>
    </w:p>
    <w:p w14:paraId="5BB5A73A" w14:textId="77777777" w:rsidR="00001E4B" w:rsidRDefault="00001E4B" w:rsidP="00001E4B">
      <w:pPr>
        <w:pStyle w:val="Dotpoint1"/>
      </w:pPr>
      <w:r w:rsidRPr="00FF5E98">
        <w:rPr>
          <w:i/>
        </w:rPr>
        <w:t>LA: Last activity</w:t>
      </w:r>
      <w:r>
        <w:t xml:space="preserve"> — summary information about activities undertaken over the </w:t>
      </w:r>
      <w:r w:rsidR="005707A9">
        <w:t>preceding</w:t>
      </w:r>
      <w:r>
        <w:t xml:space="preserve"> year</w:t>
      </w:r>
      <w:r w:rsidR="005707A9">
        <w:t>,</w:t>
      </w:r>
      <w:r>
        <w:t xml:space="preserve"> including school activity, other qualifications undertaken, working for pay or profit, voluntee</w:t>
      </w:r>
      <w:r w:rsidR="000E46DD">
        <w:t>ring, and providing unpaid care</w:t>
      </w:r>
      <w:r w:rsidR="008E1BF3">
        <w:t xml:space="preserve"> </w:t>
      </w:r>
    </w:p>
    <w:p w14:paraId="62DD37C8" w14:textId="77777777" w:rsidR="00001E4B" w:rsidRDefault="00001E4B" w:rsidP="00001E4B">
      <w:pPr>
        <w:pStyle w:val="Dotpoint1"/>
      </w:pPr>
      <w:r w:rsidRPr="00FF5E98">
        <w:rPr>
          <w:i/>
        </w:rPr>
        <w:t>SC: School education</w:t>
      </w:r>
      <w:r>
        <w:t xml:space="preserve"> — school subject information</w:t>
      </w:r>
      <w:r w:rsidR="000E46DD">
        <w:t>,</w:t>
      </w:r>
      <w:r>
        <w:t xml:space="preserve"> including vocational education and training (VET) subjects, learning in a work environment, engagement in school and reasons for l</w:t>
      </w:r>
      <w:r w:rsidR="000E46DD">
        <w:t>eaving school before graduating</w:t>
      </w:r>
      <w:r w:rsidR="008E1BF3">
        <w:t xml:space="preserve"> </w:t>
      </w:r>
    </w:p>
    <w:p w14:paraId="5BB1DA15" w14:textId="77777777" w:rsidR="00001E4B" w:rsidRPr="0044304F" w:rsidRDefault="00001E4B" w:rsidP="00001E4B">
      <w:pPr>
        <w:pStyle w:val="Dotpoint1"/>
      </w:pPr>
      <w:r w:rsidRPr="00FF5E98">
        <w:rPr>
          <w:i/>
        </w:rPr>
        <w:t>PSS: Post-school study</w:t>
      </w:r>
      <w:r>
        <w:t xml:space="preserve"> — higher </w:t>
      </w:r>
      <w:r w:rsidR="005707A9">
        <w:t>education and training pathways, which</w:t>
      </w:r>
      <w:r>
        <w:t xml:space="preserve"> in</w:t>
      </w:r>
      <w:r w:rsidR="000E46DD">
        <w:t>cludes reasons for</w:t>
      </w:r>
      <w:r>
        <w:t xml:space="preserve"> changing courses, withdrawing/deferring from study or tra</w:t>
      </w:r>
      <w:r w:rsidR="000E46DD">
        <w:t xml:space="preserve">ining, and/or changing </w:t>
      </w:r>
      <w:proofErr w:type="gramStart"/>
      <w:r w:rsidR="000E46DD">
        <w:t>employer</w:t>
      </w:r>
      <w:proofErr w:type="gramEnd"/>
      <w:r>
        <w:t xml:space="preserve"> </w:t>
      </w:r>
    </w:p>
    <w:p w14:paraId="51083D15" w14:textId="77777777" w:rsidR="00001E4B" w:rsidRPr="0044304F" w:rsidRDefault="00001E4B" w:rsidP="00001E4B">
      <w:pPr>
        <w:pStyle w:val="Dotpoint1"/>
      </w:pPr>
      <w:r w:rsidRPr="000E46DD">
        <w:rPr>
          <w:i/>
        </w:rPr>
        <w:t>EE: Engagement in post-school education</w:t>
      </w:r>
      <w:r>
        <w:t xml:space="preserve"> — </w:t>
      </w:r>
      <w:r w:rsidR="004C6D7F">
        <w:t xml:space="preserve">frequency of </w:t>
      </w:r>
      <w:r w:rsidR="009A76E7">
        <w:t xml:space="preserve">participating in post-school education </w:t>
      </w:r>
      <w:proofErr w:type="gramStart"/>
      <w:r w:rsidR="004C6D7F">
        <w:t>activities</w:t>
      </w:r>
      <w:proofErr w:type="gramEnd"/>
      <w:r w:rsidR="004C6D7F">
        <w:t xml:space="preserve"> </w:t>
      </w:r>
    </w:p>
    <w:p w14:paraId="441C2638" w14:textId="77777777" w:rsidR="00001E4B" w:rsidRPr="0044304F" w:rsidRDefault="00001E4B" w:rsidP="00001E4B">
      <w:pPr>
        <w:pStyle w:val="Dotpoint1"/>
      </w:pPr>
      <w:r w:rsidRPr="000E46DD">
        <w:rPr>
          <w:i/>
        </w:rPr>
        <w:t>CAD: Career advice, aspirations and dec</w:t>
      </w:r>
      <w:r w:rsidR="000E46DD">
        <w:rPr>
          <w:i/>
        </w:rPr>
        <w:t>ision-</w:t>
      </w:r>
      <w:r w:rsidRPr="000E46DD">
        <w:rPr>
          <w:i/>
        </w:rPr>
        <w:t>making</w:t>
      </w:r>
      <w:r>
        <w:t xml:space="preserve"> — plans to complete Year 12, post-school plans, barriers to completing study or training, careers advice an</w:t>
      </w:r>
      <w:r w:rsidR="000E46DD">
        <w:t>d expected occupation at age 30</w:t>
      </w:r>
      <w:r w:rsidR="008E1BF3">
        <w:t xml:space="preserve"> </w:t>
      </w:r>
    </w:p>
    <w:p w14:paraId="06F31926" w14:textId="77777777" w:rsidR="00001E4B" w:rsidRDefault="00001E4B" w:rsidP="00001E4B">
      <w:pPr>
        <w:pStyle w:val="Dotpoint1"/>
      </w:pPr>
      <w:r w:rsidRPr="000E46DD">
        <w:rPr>
          <w:i/>
        </w:rPr>
        <w:t>EMP: Employment</w:t>
      </w:r>
      <w:r>
        <w:t xml:space="preserve"> — hours worked, emp</w:t>
      </w:r>
      <w:r w:rsidR="005707A9">
        <w:t>loyment status, occupation, job-finding methods</w:t>
      </w:r>
      <w:r>
        <w:t xml:space="preserve"> and preferred work</w:t>
      </w:r>
      <w:r w:rsidR="000E46DD">
        <w:t xml:space="preserve"> </w:t>
      </w:r>
      <w:proofErr w:type="gramStart"/>
      <w:r w:rsidR="000E46DD">
        <w:t>hours</w:t>
      </w:r>
      <w:proofErr w:type="gramEnd"/>
      <w:r w:rsidR="008E1BF3">
        <w:t xml:space="preserve">  </w:t>
      </w:r>
    </w:p>
    <w:p w14:paraId="37188260" w14:textId="77777777" w:rsidR="00001E4B" w:rsidRDefault="00001E4B" w:rsidP="00001E4B">
      <w:pPr>
        <w:pStyle w:val="Dotpoint1"/>
      </w:pPr>
      <w:r w:rsidRPr="000E46DD">
        <w:rPr>
          <w:i/>
        </w:rPr>
        <w:t>JSA: Job satisfaction</w:t>
      </w:r>
      <w:r>
        <w:t xml:space="preserve"> — job satisfaction and whether e</w:t>
      </w:r>
      <w:r w:rsidR="000E46DD">
        <w:t xml:space="preserve">mployed in preferred career </w:t>
      </w:r>
      <w:proofErr w:type="gramStart"/>
      <w:r w:rsidR="000E46DD">
        <w:t>job</w:t>
      </w:r>
      <w:proofErr w:type="gramEnd"/>
      <w:r>
        <w:t xml:space="preserve"> </w:t>
      </w:r>
    </w:p>
    <w:p w14:paraId="424E5FDC" w14:textId="77777777" w:rsidR="00001E4B" w:rsidRDefault="00001E4B" w:rsidP="00001E4B">
      <w:pPr>
        <w:pStyle w:val="Dotpoint1"/>
      </w:pPr>
      <w:r w:rsidRPr="000E46DD">
        <w:rPr>
          <w:i/>
        </w:rPr>
        <w:t xml:space="preserve">JSE: </w:t>
      </w:r>
      <w:r w:rsidR="000D5A80" w:rsidRPr="000E46DD">
        <w:rPr>
          <w:i/>
        </w:rPr>
        <w:t>Job-search</w:t>
      </w:r>
      <w:r w:rsidRPr="000E46DD">
        <w:rPr>
          <w:i/>
        </w:rPr>
        <w:t xml:space="preserve"> activity</w:t>
      </w:r>
      <w:r>
        <w:t xml:space="preserve"> — </w:t>
      </w:r>
      <w:r w:rsidR="000D5A80">
        <w:t>job-search</w:t>
      </w:r>
      <w:r>
        <w:t xml:space="preserve"> methods, problems looking for work</w:t>
      </w:r>
      <w:r w:rsidR="000E46DD">
        <w:t xml:space="preserve"> and availability to start </w:t>
      </w:r>
      <w:proofErr w:type="gramStart"/>
      <w:r w:rsidR="000E46DD">
        <w:t>work</w:t>
      </w:r>
      <w:proofErr w:type="gramEnd"/>
    </w:p>
    <w:p w14:paraId="53C06399" w14:textId="77777777" w:rsidR="00001E4B" w:rsidRDefault="00001E4B" w:rsidP="00001E4B">
      <w:pPr>
        <w:pStyle w:val="Dotpoint1"/>
      </w:pPr>
      <w:r w:rsidRPr="000E46DD">
        <w:rPr>
          <w:i/>
        </w:rPr>
        <w:t>INC: Income</w:t>
      </w:r>
      <w:r>
        <w:t xml:space="preserve"> — income from pay and other sources</w:t>
      </w:r>
      <w:r w:rsidR="005707A9">
        <w:t>,</w:t>
      </w:r>
      <w:r>
        <w:t xml:space="preserve"> including gov</w:t>
      </w:r>
      <w:r w:rsidR="000E46DD">
        <w:t>ernment benefits and allowances</w:t>
      </w:r>
      <w:r w:rsidR="008E1BF3">
        <w:t xml:space="preserve"> </w:t>
      </w:r>
    </w:p>
    <w:p w14:paraId="16B9B4E8" w14:textId="77777777" w:rsidR="00001E4B" w:rsidRDefault="00001E4B" w:rsidP="00001E4B">
      <w:pPr>
        <w:pStyle w:val="Dotpoint1"/>
      </w:pPr>
      <w:r w:rsidRPr="000E46DD">
        <w:rPr>
          <w:i/>
        </w:rPr>
        <w:t>SS: Soft skills</w:t>
      </w:r>
      <w:r>
        <w:t xml:space="preserve"> — self-percept</w:t>
      </w:r>
      <w:r w:rsidR="000E46DD">
        <w:t>ion of behaviours demonstrating</w:t>
      </w:r>
      <w:r>
        <w:t xml:space="preserve"> creativity and innovation, critical thinking and problem-solving skills; and teamwork and communication. </w:t>
      </w:r>
    </w:p>
    <w:p w14:paraId="6D5DF754" w14:textId="77777777" w:rsidR="003D7CC5" w:rsidRDefault="00001E4B" w:rsidP="00001E4B">
      <w:pPr>
        <w:pStyle w:val="Dotpoint1"/>
      </w:pPr>
      <w:r w:rsidRPr="000E46DD">
        <w:rPr>
          <w:i/>
        </w:rPr>
        <w:t>PT: Personality</w:t>
      </w:r>
      <w:r>
        <w:t xml:space="preserve"> —</w:t>
      </w:r>
      <w:r w:rsidR="003D7CC5">
        <w:t xml:space="preserve"> </w:t>
      </w:r>
      <w:r>
        <w:t>factors from the Big-Five per</w:t>
      </w:r>
      <w:r w:rsidR="000E46DD">
        <w:t>sonality domains measuring extro</w:t>
      </w:r>
      <w:r>
        <w:t>version, agreeableness, conscientiousness and openness</w:t>
      </w:r>
      <w:r w:rsidR="005707A9">
        <w:t>.</w:t>
      </w:r>
      <w:r>
        <w:rPr>
          <w:rStyle w:val="FootnoteReference"/>
        </w:rPr>
        <w:footnoteReference w:id="2"/>
      </w:r>
    </w:p>
    <w:p w14:paraId="48E6438E" w14:textId="77777777" w:rsidR="00E21543" w:rsidRDefault="00E21543" w:rsidP="00001E4B">
      <w:pPr>
        <w:pStyle w:val="Dotpoint1"/>
      </w:pPr>
      <w:r>
        <w:rPr>
          <w:i/>
        </w:rPr>
        <w:t>WEL</w:t>
      </w:r>
      <w:r w:rsidRPr="00A00B3D">
        <w:t>:</w:t>
      </w:r>
      <w:r>
        <w:t xml:space="preserve"> </w:t>
      </w:r>
      <w:r w:rsidRPr="00A00B3D">
        <w:rPr>
          <w:i/>
        </w:rPr>
        <w:t>Wellbeing</w:t>
      </w:r>
      <w:r>
        <w:t xml:space="preserve"> —</w:t>
      </w:r>
      <w:r w:rsidR="005C5243">
        <w:t xml:space="preserve"> </w:t>
      </w:r>
      <w:r>
        <w:t xml:space="preserve">how respondents feel about </w:t>
      </w:r>
      <w:proofErr w:type="gramStart"/>
      <w:r>
        <w:t>life</w:t>
      </w:r>
      <w:proofErr w:type="gramEnd"/>
      <w:r>
        <w:t xml:space="preserve"> </w:t>
      </w:r>
    </w:p>
    <w:p w14:paraId="44BA8A1C" w14:textId="77777777" w:rsidR="005C5243" w:rsidRDefault="005C5243" w:rsidP="005C5243">
      <w:pPr>
        <w:pStyle w:val="Dotpoint1"/>
      </w:pPr>
      <w:r>
        <w:rPr>
          <w:i/>
        </w:rPr>
        <w:lastRenderedPageBreak/>
        <w:t>DEM</w:t>
      </w:r>
      <w:r w:rsidRPr="00157D0A">
        <w:t>:</w:t>
      </w:r>
      <w:r>
        <w:t xml:space="preserve"> </w:t>
      </w:r>
      <w:r>
        <w:rPr>
          <w:i/>
        </w:rPr>
        <w:t xml:space="preserve">Household and demographics </w:t>
      </w:r>
      <w:r>
        <w:t xml:space="preserve">— living arrangements, household formation and </w:t>
      </w:r>
      <w:r w:rsidR="00CD49DE">
        <w:t>information about schools attended (for the purpose of data linkage)</w:t>
      </w:r>
    </w:p>
    <w:p w14:paraId="435120C0" w14:textId="77777777" w:rsidR="00001E4B" w:rsidRDefault="003D7CC5" w:rsidP="00001E4B">
      <w:pPr>
        <w:pStyle w:val="Dotpoint1"/>
      </w:pPr>
      <w:r w:rsidRPr="000E46DD">
        <w:rPr>
          <w:i/>
        </w:rPr>
        <w:t>DL: Data linkage</w:t>
      </w:r>
      <w:r>
        <w:t xml:space="preserve"> — </w:t>
      </w:r>
      <w:r w:rsidR="00A60720">
        <w:t xml:space="preserve">respondents were asked for their permission to link their LSAY records </w:t>
      </w:r>
      <w:r w:rsidR="005707A9">
        <w:t>with their NAPLAN</w:t>
      </w:r>
      <w:r w:rsidR="00A60720">
        <w:t xml:space="preserve"> and senior secondary subject results</w:t>
      </w:r>
      <w:r w:rsidR="00001E4B">
        <w:t xml:space="preserve">. </w:t>
      </w:r>
    </w:p>
    <w:p w14:paraId="1A6231A8" w14:textId="27115C72" w:rsidR="005A0AB4" w:rsidRPr="007D2BCC" w:rsidRDefault="005A0AB4" w:rsidP="005A0AB4">
      <w:pPr>
        <w:pStyle w:val="Heading4"/>
      </w:pPr>
      <w:r w:rsidRPr="00FF7CF6">
        <w:t>Wave</w:t>
      </w:r>
      <w:r w:rsidR="007D2B28" w:rsidRPr="00FF7CF6">
        <w:t>s</w:t>
      </w:r>
      <w:r w:rsidRPr="00FF7CF6">
        <w:t xml:space="preserve"> 3</w:t>
      </w:r>
      <w:r w:rsidR="007F1184" w:rsidRPr="00FF7CF6">
        <w:t xml:space="preserve"> to </w:t>
      </w:r>
      <w:r w:rsidR="00FF7CF6">
        <w:t>8</w:t>
      </w:r>
      <w:r w:rsidR="007D2B28" w:rsidRPr="00FF7CF6">
        <w:t xml:space="preserve"> </w:t>
      </w:r>
      <w:r w:rsidRPr="00FF7CF6">
        <w:t>(</w:t>
      </w:r>
      <w:r w:rsidR="00DC6BAC" w:rsidRPr="00FF7CF6">
        <w:t xml:space="preserve">2017 to </w:t>
      </w:r>
      <w:r w:rsidRPr="00FF7CF6">
        <w:t>20</w:t>
      </w:r>
      <w:r w:rsidR="00C01345" w:rsidRPr="00FF7CF6">
        <w:t>2</w:t>
      </w:r>
      <w:r w:rsidR="00D2564A" w:rsidRPr="00FF7CF6">
        <w:t>2</w:t>
      </w:r>
      <w:r w:rsidRPr="00FF7CF6">
        <w:t>)</w:t>
      </w:r>
    </w:p>
    <w:p w14:paraId="4417AD95" w14:textId="390D8730" w:rsidR="00370C27" w:rsidRPr="004422B9" w:rsidRDefault="005A0AB4" w:rsidP="00370C27">
      <w:pPr>
        <w:pStyle w:val="Text"/>
      </w:pPr>
      <w:r w:rsidRPr="007D2BCC">
        <w:t>To assist in comparability with previous</w:t>
      </w:r>
      <w:r w:rsidRPr="004422B9">
        <w:t xml:space="preserve"> cohorts, </w:t>
      </w:r>
      <w:r w:rsidR="007D2B28" w:rsidRPr="004422B9">
        <w:t xml:space="preserve">from wave 3, </w:t>
      </w:r>
      <w:r w:rsidRPr="004422B9">
        <w:t>the structure of the questionnaire was changed to reflect the former cohort questionnaire sections</w:t>
      </w:r>
      <w:r w:rsidR="00E21543" w:rsidRPr="004422B9">
        <w:t xml:space="preserve">, with new modules added to relevant parts of the questionnaire. </w:t>
      </w:r>
    </w:p>
    <w:p w14:paraId="14E5E507" w14:textId="1556B160" w:rsidR="007F1184" w:rsidRDefault="00370C27" w:rsidP="00370C27">
      <w:pPr>
        <w:pStyle w:val="Text"/>
      </w:pPr>
      <w:r w:rsidRPr="004422B9">
        <w:t>New sections included gig</w:t>
      </w:r>
      <w:r w:rsidR="001D4CD6">
        <w:t xml:space="preserve"> </w:t>
      </w:r>
      <w:r w:rsidRPr="004422B9">
        <w:t xml:space="preserve">work (acknowledging the growing ‘gig economy’), </w:t>
      </w:r>
      <w:r w:rsidR="007D2B28" w:rsidRPr="004422B9">
        <w:t xml:space="preserve">volunteering and caring activities, </w:t>
      </w:r>
      <w:r w:rsidRPr="004422B9">
        <w:t xml:space="preserve">transience (questions regarding homelessness and unstable housing situations) and social support (who respondents could ask for support in a time of crisis). </w:t>
      </w:r>
    </w:p>
    <w:p w14:paraId="5B6B05C5" w14:textId="43B5F1F4" w:rsidR="00370C27" w:rsidRPr="004422B9" w:rsidRDefault="00370C27" w:rsidP="00370C27">
      <w:pPr>
        <w:pStyle w:val="Text"/>
      </w:pPr>
      <w:r w:rsidRPr="004422B9">
        <w:t xml:space="preserve">The data linkage section </w:t>
      </w:r>
      <w:r w:rsidR="00460B11">
        <w:t xml:space="preserve">has also expanded </w:t>
      </w:r>
      <w:r w:rsidRPr="004422B9">
        <w:t>to include permission to link LSAY records with any vocational education and training (VET)</w:t>
      </w:r>
      <w:r w:rsidR="00C81F2C" w:rsidRPr="004422B9">
        <w:t xml:space="preserve"> </w:t>
      </w:r>
      <w:r w:rsidR="007F1184">
        <w:t xml:space="preserve">or higher education </w:t>
      </w:r>
      <w:r w:rsidR="00C81F2C" w:rsidRPr="004422B9">
        <w:t>undertaken</w:t>
      </w:r>
      <w:r w:rsidRPr="004422B9">
        <w:t>.</w:t>
      </w:r>
    </w:p>
    <w:p w14:paraId="33C92BD6" w14:textId="553D7A4B" w:rsidR="005A0AB4" w:rsidRPr="004422B9" w:rsidRDefault="007D2B28" w:rsidP="00370C27">
      <w:pPr>
        <w:pStyle w:val="Text"/>
      </w:pPr>
      <w:r w:rsidRPr="004422B9">
        <w:t xml:space="preserve">From wave 3, the </w:t>
      </w:r>
      <w:r w:rsidR="00E21543" w:rsidRPr="004422B9">
        <w:t xml:space="preserve">questionnaire </w:t>
      </w:r>
      <w:r w:rsidRPr="004422B9">
        <w:t xml:space="preserve">includes </w:t>
      </w:r>
      <w:r w:rsidR="00E21543" w:rsidRPr="004422B9">
        <w:t xml:space="preserve">the following sections: </w:t>
      </w:r>
    </w:p>
    <w:p w14:paraId="47A37F58" w14:textId="7556712D" w:rsidR="005A0AB4" w:rsidRPr="00790C9C" w:rsidRDefault="005A0AB4" w:rsidP="00A00B3D">
      <w:pPr>
        <w:pStyle w:val="Dotpoint1"/>
      </w:pPr>
      <w:r w:rsidRPr="004422B9">
        <w:t>Section A: School</w:t>
      </w:r>
      <w:r w:rsidR="00ED1EF9" w:rsidRPr="004422B9">
        <w:t xml:space="preserve"> — graduation, changing schools, subjects</w:t>
      </w:r>
      <w:r w:rsidR="00ED1EF9">
        <w:t xml:space="preserve">, post-school plans, careers </w:t>
      </w:r>
      <w:proofErr w:type="gramStart"/>
      <w:r w:rsidR="00ED1EF9">
        <w:t>advice</w:t>
      </w:r>
      <w:proofErr w:type="gramEnd"/>
    </w:p>
    <w:p w14:paraId="66591B33" w14:textId="788AF476" w:rsidR="005A0AB4" w:rsidRPr="00790C9C" w:rsidRDefault="005A0AB4" w:rsidP="00A00B3D">
      <w:pPr>
        <w:pStyle w:val="Dotpoint1"/>
      </w:pPr>
      <w:r w:rsidRPr="00790C9C">
        <w:t>Section B: Transition from school</w:t>
      </w:r>
      <w:r w:rsidR="00ED1EF9">
        <w:t xml:space="preserve"> — </w:t>
      </w:r>
      <w:r w:rsidR="00DB68E3">
        <w:t xml:space="preserve">school leaving, </w:t>
      </w:r>
      <w:r w:rsidR="00ED1EF9">
        <w:t>reasons for leaving school</w:t>
      </w:r>
      <w:r w:rsidR="00DB68E3">
        <w:t xml:space="preserve"> and</w:t>
      </w:r>
      <w:r w:rsidR="00ED1EF9">
        <w:t xml:space="preserve"> senior secondary </w:t>
      </w:r>
      <w:proofErr w:type="gramStart"/>
      <w:r w:rsidR="00DB68E3">
        <w:t>results</w:t>
      </w:r>
      <w:proofErr w:type="gramEnd"/>
      <w:r w:rsidR="00ED1EF9">
        <w:t xml:space="preserve"> </w:t>
      </w:r>
    </w:p>
    <w:p w14:paraId="03755144" w14:textId="329D6C0E" w:rsidR="005A0AB4" w:rsidRPr="00790C9C" w:rsidRDefault="005A0AB4" w:rsidP="00A00B3D">
      <w:pPr>
        <w:pStyle w:val="Dotpoint1"/>
      </w:pPr>
      <w:r w:rsidRPr="00790C9C">
        <w:t>Section C: Post-school study</w:t>
      </w:r>
      <w:r w:rsidR="00DB68E3">
        <w:t xml:space="preserve"> — </w:t>
      </w:r>
      <w:r w:rsidR="00DB68E3" w:rsidRPr="00DB68E3">
        <w:t xml:space="preserve">current and past study, </w:t>
      </w:r>
      <w:r w:rsidR="00DB68E3">
        <w:t xml:space="preserve">university preferences, </w:t>
      </w:r>
      <w:r w:rsidR="00DB68E3" w:rsidRPr="00DB68E3">
        <w:t xml:space="preserve">apprenticeships and traineeships, qualifications, </w:t>
      </w:r>
      <w:r w:rsidR="00DB68E3">
        <w:t xml:space="preserve">study outcomes, </w:t>
      </w:r>
      <w:r w:rsidR="00DB68E3" w:rsidRPr="00DB68E3">
        <w:t xml:space="preserve">reasons for withdrawing/deferring from study, changes </w:t>
      </w:r>
      <w:r w:rsidR="00DB68E3">
        <w:t xml:space="preserve">to study </w:t>
      </w:r>
      <w:r w:rsidR="00DB68E3" w:rsidRPr="00DB68E3">
        <w:t xml:space="preserve">(including changes to course, </w:t>
      </w:r>
      <w:r w:rsidR="00DB68E3">
        <w:t xml:space="preserve">institution, </w:t>
      </w:r>
      <w:r w:rsidR="00DB68E3" w:rsidRPr="00DB68E3">
        <w:t>employer, and apprenticeship or traineeship), student engagement</w:t>
      </w:r>
      <w:r w:rsidR="00DB68E3">
        <w:t xml:space="preserve">, course fees and careers </w:t>
      </w:r>
      <w:proofErr w:type="gramStart"/>
      <w:r w:rsidR="00DB68E3">
        <w:t>advice</w:t>
      </w:r>
      <w:proofErr w:type="gramEnd"/>
    </w:p>
    <w:p w14:paraId="46BB5A18" w14:textId="65A31E86" w:rsidR="005A0AB4" w:rsidRPr="00790C9C" w:rsidRDefault="005A0AB4" w:rsidP="00A00B3D">
      <w:pPr>
        <w:pStyle w:val="Dotpoint1"/>
      </w:pPr>
      <w:r w:rsidRPr="00790C9C">
        <w:t>Section D: Work</w:t>
      </w:r>
      <w:r w:rsidR="00DB68E3">
        <w:t xml:space="preserve"> — </w:t>
      </w:r>
      <w:r w:rsidR="00DB68E3" w:rsidRPr="00DB68E3">
        <w:t xml:space="preserve">employment characteristics, time worked, wages and benefits, </w:t>
      </w:r>
      <w:r w:rsidR="00DB68E3">
        <w:t>starting work</w:t>
      </w:r>
      <w:r w:rsidR="00DB68E3" w:rsidRPr="00DB68E3">
        <w:t>, reasons for leaving work</w:t>
      </w:r>
      <w:r w:rsidR="00612784">
        <w:t xml:space="preserve"> </w:t>
      </w:r>
      <w:r w:rsidR="00DB68E3" w:rsidRPr="00DB68E3">
        <w:t xml:space="preserve">and job </w:t>
      </w:r>
      <w:proofErr w:type="gramStart"/>
      <w:r w:rsidR="00DB68E3" w:rsidRPr="00DB68E3">
        <w:t>satisfaction</w:t>
      </w:r>
      <w:proofErr w:type="gramEnd"/>
    </w:p>
    <w:p w14:paraId="1C7C33FF" w14:textId="3DD6F437" w:rsidR="005A0AB4" w:rsidRPr="00790C9C" w:rsidRDefault="005A0AB4" w:rsidP="00A00B3D">
      <w:pPr>
        <w:pStyle w:val="Dotpoint1"/>
      </w:pPr>
      <w:r w:rsidRPr="00790C9C">
        <w:t>Section E: Job history</w:t>
      </w:r>
      <w:r w:rsidR="00370C27">
        <w:t>/additional employment</w:t>
      </w:r>
      <w:r w:rsidR="00DB68E3">
        <w:t xml:space="preserve"> — </w:t>
      </w:r>
      <w:r w:rsidR="00DB68E3" w:rsidRPr="00DB68E3">
        <w:t>includ</w:t>
      </w:r>
      <w:r w:rsidR="00DB68E3">
        <w:t>es</w:t>
      </w:r>
      <w:r w:rsidR="00DB68E3" w:rsidRPr="00DB68E3">
        <w:t xml:space="preserve"> </w:t>
      </w:r>
      <w:r w:rsidR="00DB68E3">
        <w:t>past/</w:t>
      </w:r>
      <w:r w:rsidR="00DB68E3" w:rsidRPr="00DB68E3">
        <w:t>other employment</w:t>
      </w:r>
      <w:r w:rsidR="00DB68E3">
        <w:t xml:space="preserve">, </w:t>
      </w:r>
      <w:r w:rsidR="00DB68E3" w:rsidRPr="00DB68E3">
        <w:t xml:space="preserve">employment characteristics, time worked and reasons for leaving </w:t>
      </w:r>
      <w:proofErr w:type="gramStart"/>
      <w:r w:rsidR="00DB68E3" w:rsidRPr="00DB68E3">
        <w:t>work</w:t>
      </w:r>
      <w:proofErr w:type="gramEnd"/>
    </w:p>
    <w:p w14:paraId="63E378FA" w14:textId="10E0CA02" w:rsidR="005A0AB4" w:rsidRPr="00790C9C" w:rsidRDefault="005A0AB4" w:rsidP="00A00B3D">
      <w:pPr>
        <w:pStyle w:val="Dotpoint1"/>
      </w:pPr>
      <w:r w:rsidRPr="00790C9C">
        <w:t>Section F: Job search activity</w:t>
      </w:r>
      <w:r w:rsidR="00DB68E3">
        <w:t xml:space="preserve"> — </w:t>
      </w:r>
      <w:r w:rsidR="00DB68E3" w:rsidRPr="00DB68E3">
        <w:t xml:space="preserve">job-seeking behaviour, whether looking for work, </w:t>
      </w:r>
      <w:r w:rsidR="00612784">
        <w:t xml:space="preserve">job preferences, </w:t>
      </w:r>
      <w:r w:rsidR="00DB68E3" w:rsidRPr="00DB68E3">
        <w:t>job-search activity and problems looking for work</w:t>
      </w:r>
    </w:p>
    <w:p w14:paraId="28A509A1" w14:textId="1849C9A1" w:rsidR="00E71DAC" w:rsidRPr="00790C9C" w:rsidRDefault="00E71DAC" w:rsidP="00E71DAC">
      <w:pPr>
        <w:pStyle w:val="Dotpoint1"/>
      </w:pPr>
      <w:r w:rsidRPr="00790C9C">
        <w:t>Section F</w:t>
      </w:r>
      <w:r>
        <w:t>A</w:t>
      </w:r>
      <w:r w:rsidRPr="00790C9C">
        <w:t xml:space="preserve">: </w:t>
      </w:r>
      <w:r>
        <w:t>Gig work</w:t>
      </w:r>
      <w:r w:rsidR="00612784">
        <w:t xml:space="preserve"> — earned money through gig work, types of gig work, importance of gig work, income </w:t>
      </w:r>
      <w:proofErr w:type="gramStart"/>
      <w:r w:rsidR="00612784">
        <w:t>received</w:t>
      </w:r>
      <w:proofErr w:type="gramEnd"/>
    </w:p>
    <w:p w14:paraId="5E6F3429" w14:textId="6DEBA460" w:rsidR="00E71DAC" w:rsidRPr="00790C9C" w:rsidRDefault="00E71DAC" w:rsidP="00E71DAC">
      <w:pPr>
        <w:pStyle w:val="Dotpoint1"/>
      </w:pPr>
      <w:r w:rsidRPr="00790C9C">
        <w:t>Section F</w:t>
      </w:r>
      <w:r>
        <w:t>B</w:t>
      </w:r>
      <w:r w:rsidRPr="00790C9C">
        <w:t xml:space="preserve">: </w:t>
      </w:r>
      <w:r>
        <w:t xml:space="preserve">Volunteering and </w:t>
      </w:r>
      <w:r w:rsidR="00691B1E">
        <w:t>unpaid care</w:t>
      </w:r>
      <w:r w:rsidR="00612784">
        <w:t xml:space="preserve"> — volunteer activities, months/hours providing unpaid care, who cared for</w:t>
      </w:r>
    </w:p>
    <w:p w14:paraId="6B30FE74" w14:textId="024891F3" w:rsidR="005A0AB4" w:rsidRPr="00790C9C" w:rsidRDefault="005A0AB4" w:rsidP="00A00B3D">
      <w:pPr>
        <w:pStyle w:val="Dotpoint1"/>
      </w:pPr>
      <w:r w:rsidRPr="00790C9C">
        <w:t>Section G: Not in the labour force</w:t>
      </w:r>
      <w:r w:rsidR="00612784">
        <w:t xml:space="preserve"> — main activity</w:t>
      </w:r>
    </w:p>
    <w:p w14:paraId="519EA81E" w14:textId="50C4AA3E" w:rsidR="005A0AB4" w:rsidRPr="004422B9" w:rsidRDefault="005A0AB4" w:rsidP="00A00B3D">
      <w:pPr>
        <w:pStyle w:val="Dotpoint1"/>
      </w:pPr>
      <w:r w:rsidRPr="004422B9">
        <w:t>Section H: Living arrangements</w:t>
      </w:r>
      <w:r w:rsidR="00347C48" w:rsidRPr="004422B9">
        <w:t xml:space="preserve"> and health</w:t>
      </w:r>
      <w:r w:rsidR="00612784" w:rsidRPr="004422B9">
        <w:t xml:space="preserve"> — living with parents, accommodation type, household formation, moving house, government payments and income, transience and homelessness</w:t>
      </w:r>
      <w:r w:rsidR="00347C48" w:rsidRPr="004422B9">
        <w:t xml:space="preserve">, and </w:t>
      </w:r>
      <w:proofErr w:type="gramStart"/>
      <w:r w:rsidR="00347C48" w:rsidRPr="004422B9">
        <w:t>health</w:t>
      </w:r>
      <w:proofErr w:type="gramEnd"/>
    </w:p>
    <w:p w14:paraId="4EA46A07" w14:textId="2E85E7FB" w:rsidR="00370C27" w:rsidRDefault="005A0AB4" w:rsidP="00E21543">
      <w:pPr>
        <w:pStyle w:val="Dotpoint1"/>
      </w:pPr>
      <w:r w:rsidRPr="004422B9">
        <w:t xml:space="preserve">Section J: </w:t>
      </w:r>
      <w:r w:rsidR="00691B1E" w:rsidRPr="004422B9">
        <w:t xml:space="preserve">General attitudes </w:t>
      </w:r>
      <w:r w:rsidR="00612784" w:rsidRPr="004422B9">
        <w:t xml:space="preserve">— </w:t>
      </w:r>
      <w:r w:rsidR="00691B1E" w:rsidRPr="004422B9">
        <w:t>s</w:t>
      </w:r>
      <w:r w:rsidR="00370C27" w:rsidRPr="004422B9">
        <w:t xml:space="preserve">oft skills, </w:t>
      </w:r>
      <w:r w:rsidR="00347C48" w:rsidRPr="004422B9">
        <w:t xml:space="preserve">personality, </w:t>
      </w:r>
      <w:r w:rsidR="00370C27" w:rsidRPr="004422B9">
        <w:t>life satisfaction</w:t>
      </w:r>
      <w:r w:rsidR="00612784">
        <w:t xml:space="preserve">/well-being, </w:t>
      </w:r>
      <w:r w:rsidR="00370C27">
        <w:t>social support</w:t>
      </w:r>
    </w:p>
    <w:p w14:paraId="1484744C" w14:textId="23C3FAAC" w:rsidR="005A0AB4" w:rsidRPr="00790C9C" w:rsidRDefault="00370C27" w:rsidP="00A00B3D">
      <w:pPr>
        <w:pStyle w:val="Dotpoint1"/>
      </w:pPr>
      <w:r>
        <w:t xml:space="preserve">Section K: </w:t>
      </w:r>
      <w:r w:rsidR="00691B1E">
        <w:t xml:space="preserve">Interview variables </w:t>
      </w:r>
      <w:r w:rsidR="00612784">
        <w:t xml:space="preserve">— </w:t>
      </w:r>
      <w:r w:rsidR="00691B1E">
        <w:t>s</w:t>
      </w:r>
      <w:r>
        <w:t xml:space="preserve">chool history, </w:t>
      </w:r>
      <w:r w:rsidR="00612784">
        <w:t>consent for data linkage</w:t>
      </w:r>
      <w:r w:rsidR="00347C48">
        <w:rPr>
          <w:rStyle w:val="FootnoteReference"/>
        </w:rPr>
        <w:footnoteReference w:id="3"/>
      </w:r>
      <w:r w:rsidR="00612784">
        <w:t xml:space="preserve"> and </w:t>
      </w:r>
      <w:r>
        <w:t>contact details</w:t>
      </w:r>
      <w:r w:rsidR="005A0AB4" w:rsidRPr="00790C9C">
        <w:t>.</w:t>
      </w:r>
    </w:p>
    <w:p w14:paraId="50CDAD36" w14:textId="6759360D" w:rsidR="00756F0D" w:rsidRDefault="00691B1E" w:rsidP="00A00B3D">
      <w:pPr>
        <w:pStyle w:val="Heading5"/>
      </w:pPr>
      <w:r>
        <w:lastRenderedPageBreak/>
        <w:t>Top-up sample recruitment questionnaire</w:t>
      </w:r>
    </w:p>
    <w:p w14:paraId="677E344A" w14:textId="3E3F07AC" w:rsidR="00691B1E" w:rsidRPr="00E679C8" w:rsidRDefault="0002470F" w:rsidP="00A00B3D">
      <w:pPr>
        <w:pStyle w:val="Text"/>
      </w:pPr>
      <w:r w:rsidRPr="00E679C8">
        <w:t xml:space="preserve">An additional short paper-based recruitment questionnaire was also administered to Year 12 students in schools as part of the </w:t>
      </w:r>
      <w:r w:rsidR="001E4FAC">
        <w:t xml:space="preserve">2017 </w:t>
      </w:r>
      <w:r w:rsidR="00AE5B86" w:rsidRPr="00E679C8">
        <w:t xml:space="preserve">top-up </w:t>
      </w:r>
      <w:r w:rsidRPr="00E679C8">
        <w:t xml:space="preserve">activity (see section ‘Sample and survey design’) </w:t>
      </w:r>
      <w:r w:rsidR="00AE5B86" w:rsidRPr="00E679C8">
        <w:t xml:space="preserve">with the goal of collecting key demographic information, matching that collected by PISA at wave 1. </w:t>
      </w:r>
      <w:r w:rsidR="00691B1E" w:rsidRPr="00E679C8">
        <w:t>This questionnaire collected the following information:</w:t>
      </w:r>
    </w:p>
    <w:p w14:paraId="7838B76B" w14:textId="730C541E" w:rsidR="00691B1E" w:rsidRDefault="00612784" w:rsidP="00756F0D">
      <w:pPr>
        <w:pStyle w:val="Dotpoint1"/>
      </w:pPr>
      <w:r>
        <w:t>About you: date of birth, gender, school program, country of birth, Indigenous status</w:t>
      </w:r>
      <w:r w:rsidR="00691B1E">
        <w:tab/>
      </w:r>
    </w:p>
    <w:p w14:paraId="39E1B863" w14:textId="77777777" w:rsidR="00612784" w:rsidRDefault="00612784" w:rsidP="00691B1E">
      <w:pPr>
        <w:pStyle w:val="Dotpoint1"/>
      </w:pPr>
      <w:r>
        <w:t>Future plans: post-school plans and careers advice</w:t>
      </w:r>
    </w:p>
    <w:p w14:paraId="389C2AE1" w14:textId="6ACAED0C" w:rsidR="00691B1E" w:rsidRDefault="00612784" w:rsidP="00691B1E">
      <w:pPr>
        <w:pStyle w:val="Dotpoint1"/>
      </w:pPr>
      <w:r>
        <w:t xml:space="preserve">Work: </w:t>
      </w:r>
      <w:r w:rsidR="003B1FBC">
        <w:t>hours worked and job expectations</w:t>
      </w:r>
    </w:p>
    <w:p w14:paraId="62FD42DF" w14:textId="1600EC23" w:rsidR="00691B1E" w:rsidRDefault="003B1FBC" w:rsidP="00691B1E">
      <w:pPr>
        <w:pStyle w:val="Dotpoint1"/>
      </w:pPr>
      <w:r>
        <w:t xml:space="preserve">Family and home: parental education and occupation, household possessions </w:t>
      </w:r>
    </w:p>
    <w:p w14:paraId="22FEC509" w14:textId="3F0CA31C" w:rsidR="003B1FBC" w:rsidRDefault="003B1FBC" w:rsidP="00A00B3D">
      <w:pPr>
        <w:pStyle w:val="Dotpoint1"/>
      </w:pPr>
      <w:r>
        <w:t xml:space="preserve">Personal skills: soft skills </w:t>
      </w:r>
    </w:p>
    <w:p w14:paraId="6B7D2DEC" w14:textId="0033C218" w:rsidR="00C01345" w:rsidRPr="000474A6" w:rsidRDefault="00C01345" w:rsidP="00C01345">
      <w:pPr>
        <w:pStyle w:val="Heading5"/>
      </w:pPr>
      <w:r w:rsidRPr="000474A6">
        <w:t>LSAY and COVID-19</w:t>
      </w:r>
    </w:p>
    <w:p w14:paraId="290C6505" w14:textId="0F6FEA27" w:rsidR="00853F82" w:rsidRPr="000474A6" w:rsidRDefault="00C01345" w:rsidP="00C01345">
      <w:pPr>
        <w:pStyle w:val="Dotpoint1"/>
        <w:numPr>
          <w:ilvl w:val="0"/>
          <w:numId w:val="0"/>
        </w:numPr>
      </w:pPr>
      <w:r w:rsidRPr="000474A6">
        <w:t xml:space="preserve">To allow comparability with previous cohorts and waves, the questionnaire remained largely unchanged during </w:t>
      </w:r>
      <w:r w:rsidR="00853F82" w:rsidRPr="000474A6">
        <w:t xml:space="preserve">2020. Some adjustments were made to some questions to allow for new scenarios arising because of the </w:t>
      </w:r>
      <w:r w:rsidR="004F229A" w:rsidRPr="000474A6">
        <w:t xml:space="preserve">coronavirus </w:t>
      </w:r>
      <w:r w:rsidR="00853F82" w:rsidRPr="000474A6">
        <w:t>pandemic. For example:</w:t>
      </w:r>
    </w:p>
    <w:p w14:paraId="172FBE5B" w14:textId="4D51C923" w:rsidR="00853F82" w:rsidRPr="000474A6" w:rsidRDefault="00853F82" w:rsidP="00853F82">
      <w:pPr>
        <w:pStyle w:val="Dotpoint1"/>
      </w:pPr>
      <w:r w:rsidRPr="000474A6">
        <w:t>additional response options were created to capture those: whose study or apprenticeship/traineeship was on hold due to COVID-19; who had a job but were not currently working due to COVID-19</w:t>
      </w:r>
      <w:r w:rsidR="0020446A" w:rsidRPr="000474A6">
        <w:t>; and/or had deferred their rent, board or housing repayments due to COVID-19</w:t>
      </w:r>
    </w:p>
    <w:p w14:paraId="178CED55" w14:textId="6F3CF880" w:rsidR="00853F82" w:rsidRPr="000474A6" w:rsidRDefault="00853F82" w:rsidP="00853F82">
      <w:pPr>
        <w:pStyle w:val="Dotpoint1"/>
      </w:pPr>
      <w:r w:rsidRPr="000474A6">
        <w:t xml:space="preserve">a response of zero hours was allowed when reporting hours </w:t>
      </w:r>
      <w:proofErr w:type="gramStart"/>
      <w:r w:rsidRPr="000474A6">
        <w:t>worked</w:t>
      </w:r>
      <w:proofErr w:type="gramEnd"/>
    </w:p>
    <w:p w14:paraId="29F711CA" w14:textId="119ECAF8" w:rsidR="00853F82" w:rsidRPr="000474A6" w:rsidRDefault="00853F82" w:rsidP="00853F82">
      <w:pPr>
        <w:pStyle w:val="Dotpoint1"/>
      </w:pPr>
      <w:r w:rsidRPr="000474A6">
        <w:t xml:space="preserve">JobKeeper and JobSeeker </w:t>
      </w:r>
      <w:r w:rsidR="000474CF" w:rsidRPr="000474A6">
        <w:t xml:space="preserve">were added </w:t>
      </w:r>
      <w:r w:rsidRPr="000474A6">
        <w:t xml:space="preserve">to the list of possible government benefits </w:t>
      </w:r>
      <w:r w:rsidR="0020446A" w:rsidRPr="000474A6">
        <w:t xml:space="preserve">respondents (or their partners) </w:t>
      </w:r>
      <w:proofErr w:type="gramStart"/>
      <w:r w:rsidRPr="000474A6">
        <w:t>received</w:t>
      </w:r>
      <w:proofErr w:type="gramEnd"/>
    </w:p>
    <w:p w14:paraId="298968D9" w14:textId="0C1B7A40" w:rsidR="00853F82" w:rsidRPr="000474A6" w:rsidRDefault="00853F82" w:rsidP="00853F82">
      <w:pPr>
        <w:pStyle w:val="Dotpoint1"/>
        <w:numPr>
          <w:ilvl w:val="0"/>
          <w:numId w:val="0"/>
        </w:numPr>
      </w:pPr>
      <w:r w:rsidRPr="000474A6">
        <w:t xml:space="preserve">Some other additions included: </w:t>
      </w:r>
    </w:p>
    <w:p w14:paraId="6DE8C8B5" w14:textId="7FA477D3" w:rsidR="0020446A" w:rsidRPr="000474A6" w:rsidRDefault="0020446A" w:rsidP="00853F82">
      <w:pPr>
        <w:pStyle w:val="Dotpoint1"/>
      </w:pPr>
      <w:r w:rsidRPr="000474A6">
        <w:t>‘</w:t>
      </w:r>
      <w:proofErr w:type="gramStart"/>
      <w:r w:rsidRPr="000474A6">
        <w:t>current</w:t>
      </w:r>
      <w:proofErr w:type="gramEnd"/>
      <w:r w:rsidRPr="000474A6">
        <w:t xml:space="preserve"> hours worked’ was collected in addition to ‘usual hours worked’</w:t>
      </w:r>
    </w:p>
    <w:p w14:paraId="152D9347" w14:textId="47D612EE" w:rsidR="00853F82" w:rsidRPr="000474A6" w:rsidRDefault="00853F82" w:rsidP="00853F82">
      <w:pPr>
        <w:pStyle w:val="Dotpoint1"/>
      </w:pPr>
      <w:r w:rsidRPr="000474A6">
        <w:t xml:space="preserve">a question about </w:t>
      </w:r>
      <w:r w:rsidR="0020446A" w:rsidRPr="000474A6">
        <w:t xml:space="preserve">changes to a respondent’s housing </w:t>
      </w:r>
      <w:r w:rsidRPr="000474A6">
        <w:t>situation</w:t>
      </w:r>
    </w:p>
    <w:p w14:paraId="2EAEA8D7" w14:textId="6506CDE4" w:rsidR="00853F82" w:rsidRPr="000474A6" w:rsidRDefault="0020446A" w:rsidP="0020446A">
      <w:pPr>
        <w:pStyle w:val="Dotpoint1"/>
      </w:pPr>
      <w:r w:rsidRPr="000474A6">
        <w:t>a measure of loneliness.</w:t>
      </w:r>
    </w:p>
    <w:p w14:paraId="5B7BA5C1" w14:textId="77777777" w:rsidR="00001E4B" w:rsidRDefault="00001E4B" w:rsidP="00001E4B">
      <w:pPr>
        <w:pStyle w:val="Dotpoint1"/>
        <w:numPr>
          <w:ilvl w:val="0"/>
          <w:numId w:val="0"/>
        </w:numPr>
      </w:pPr>
      <w:r w:rsidRPr="00001E4B">
        <w:t xml:space="preserve">The LSAY questionnaires can be accessed from the </w:t>
      </w:r>
      <w:r w:rsidR="00896FA4">
        <w:t>‘</w:t>
      </w:r>
      <w:r w:rsidRPr="00001E4B">
        <w:t>User support and documentation page</w:t>
      </w:r>
      <w:r w:rsidR="00896FA4">
        <w:t>’</w:t>
      </w:r>
      <w:r w:rsidRPr="00001E4B">
        <w:t xml:space="preserve"> </w:t>
      </w:r>
      <w:r w:rsidR="00513ABF">
        <w:t xml:space="preserve">on the LSAY website </w:t>
      </w:r>
      <w:r w:rsidRPr="00001E4B">
        <w:t>at: &lt;www.lsay.edu.au/publications/user-support-and-documentation&gt;.</w:t>
      </w:r>
      <w:r w:rsidRPr="00406D50">
        <w:t xml:space="preserve"> </w:t>
      </w:r>
    </w:p>
    <w:p w14:paraId="14E2CC6E" w14:textId="77777777" w:rsidR="0035153A" w:rsidRDefault="0035153A">
      <w:pPr>
        <w:spacing w:before="0" w:line="240" w:lineRule="auto"/>
        <w:rPr>
          <w:rFonts w:cs="Tahoma"/>
          <w:szCs w:val="56"/>
        </w:rPr>
      </w:pPr>
      <w:r>
        <w:br w:type="page"/>
      </w:r>
    </w:p>
    <w:p w14:paraId="16C1C7D1" w14:textId="77777777" w:rsidR="002F0A3C" w:rsidRPr="0044304F" w:rsidRDefault="002F0A3C" w:rsidP="00E679C8">
      <w:pPr>
        <w:pStyle w:val="Heading1"/>
      </w:pPr>
      <w:bookmarkStart w:id="128" w:name="_Ref217462495"/>
      <w:bookmarkStart w:id="129" w:name="_Ref217464800"/>
      <w:bookmarkStart w:id="130" w:name="_Toc89693141"/>
      <w:r w:rsidRPr="0044304F">
        <w:lastRenderedPageBreak/>
        <w:t>The LSAY data</w:t>
      </w:r>
      <w:bookmarkEnd w:id="128"/>
      <w:bookmarkEnd w:id="129"/>
      <w:bookmarkEnd w:id="130"/>
    </w:p>
    <w:p w14:paraId="231B6349" w14:textId="77777777" w:rsidR="00965735" w:rsidRPr="0044304F" w:rsidRDefault="00965735" w:rsidP="00965735">
      <w:pPr>
        <w:pStyle w:val="Heading2"/>
      </w:pPr>
      <w:bookmarkStart w:id="131" w:name="_Toc89693142"/>
      <w:r w:rsidRPr="0044304F">
        <w:t>Programme for International Student Assessment</w:t>
      </w:r>
      <w:bookmarkEnd w:id="131"/>
      <w:r w:rsidRPr="0044304F">
        <w:t xml:space="preserve"> </w:t>
      </w:r>
    </w:p>
    <w:p w14:paraId="6CBCB07F" w14:textId="77777777" w:rsidR="00965735" w:rsidRDefault="00965735" w:rsidP="00965735">
      <w:pPr>
        <w:pStyle w:val="Text"/>
      </w:pPr>
      <w:r>
        <w:t xml:space="preserve">The </w:t>
      </w:r>
      <w:r w:rsidRPr="00E0798A">
        <w:t>OECD</w:t>
      </w:r>
      <w:r w:rsidR="00896FA4">
        <w:t>’</w:t>
      </w:r>
      <w:r w:rsidRPr="00E0798A">
        <w:t xml:space="preserve">s </w:t>
      </w:r>
      <w:r>
        <w:t xml:space="preserve">2015 PISA forms the basis of the data for the first LSAY Y15 survey wave, so it is important </w:t>
      </w:r>
      <w:r w:rsidR="00284BC5">
        <w:t xml:space="preserve">that </w:t>
      </w:r>
      <w:r>
        <w:t>users of the LSAY data also take some time to understand PISA 2015 when using the data. The following section briefly describes some features of the PISA data. Users are also encouraged to read the PISA technical documents</w:t>
      </w:r>
      <w:r w:rsidR="00086DCE">
        <w:t>,</w:t>
      </w:r>
      <w:r>
        <w:t xml:space="preserve"> as outlined in table </w:t>
      </w:r>
      <w:r w:rsidR="00BD5F51">
        <w:t>1</w:t>
      </w:r>
      <w:r>
        <w:t xml:space="preserve">. </w:t>
      </w:r>
    </w:p>
    <w:p w14:paraId="1DCBF532" w14:textId="77777777" w:rsidR="00965735" w:rsidRPr="00A60FC6" w:rsidRDefault="00965735" w:rsidP="00965735">
      <w:pPr>
        <w:pStyle w:val="tabletitle"/>
      </w:pPr>
      <w:bookmarkStart w:id="132" w:name="_Ref260831603"/>
      <w:bookmarkStart w:id="133" w:name="_Toc302138640"/>
      <w:bookmarkStart w:id="134" w:name="_Toc131410250"/>
      <w:r w:rsidRPr="00A60FC6">
        <w:t>Table</w:t>
      </w:r>
      <w:bookmarkEnd w:id="132"/>
      <w:r>
        <w:t xml:space="preserve"> </w:t>
      </w:r>
      <w:r w:rsidR="00BD5F51">
        <w:t>1</w:t>
      </w:r>
      <w:r w:rsidRPr="00A60FC6">
        <w:tab/>
        <w:t>PISA technical documents</w:t>
      </w:r>
      <w:bookmarkEnd w:id="133"/>
      <w:bookmarkEnd w:id="134"/>
    </w:p>
    <w:tbl>
      <w:tblPr>
        <w:tblW w:w="8902" w:type="dxa"/>
        <w:tblInd w:w="-5" w:type="dxa"/>
        <w:tblBorders>
          <w:top w:val="single" w:sz="4" w:space="0" w:color="auto"/>
          <w:bottom w:val="single" w:sz="4" w:space="0" w:color="auto"/>
        </w:tblBorders>
        <w:tblLayout w:type="fixed"/>
        <w:tblLook w:val="01E0" w:firstRow="1" w:lastRow="1" w:firstColumn="1" w:lastColumn="1" w:noHBand="0" w:noVBand="0"/>
      </w:tblPr>
      <w:tblGrid>
        <w:gridCol w:w="3941"/>
        <w:gridCol w:w="4961"/>
      </w:tblGrid>
      <w:tr w:rsidR="00965735" w:rsidRPr="00A60FC6" w14:paraId="6CA34EAC" w14:textId="77777777" w:rsidTr="0020446A">
        <w:trPr>
          <w:cantSplit/>
          <w:tblHeader/>
        </w:trPr>
        <w:tc>
          <w:tcPr>
            <w:tcW w:w="3941" w:type="dxa"/>
            <w:tcBorders>
              <w:top w:val="single" w:sz="4" w:space="0" w:color="auto"/>
              <w:bottom w:val="single" w:sz="4" w:space="0" w:color="auto"/>
            </w:tcBorders>
          </w:tcPr>
          <w:p w14:paraId="348A38C9" w14:textId="77777777" w:rsidR="00965735" w:rsidRPr="00A60FC6" w:rsidRDefault="00965735" w:rsidP="005A21CC">
            <w:pPr>
              <w:pStyle w:val="Tablehead1"/>
            </w:pPr>
            <w:r w:rsidRPr="00A60FC6">
              <w:t>Technical report/paper</w:t>
            </w:r>
          </w:p>
        </w:tc>
        <w:tc>
          <w:tcPr>
            <w:tcW w:w="4961" w:type="dxa"/>
            <w:tcBorders>
              <w:top w:val="single" w:sz="4" w:space="0" w:color="auto"/>
              <w:bottom w:val="single" w:sz="4" w:space="0" w:color="auto"/>
            </w:tcBorders>
          </w:tcPr>
          <w:p w14:paraId="35B144A5" w14:textId="77777777" w:rsidR="00965735" w:rsidRPr="00A60FC6" w:rsidRDefault="00965735" w:rsidP="005A21CC">
            <w:pPr>
              <w:pStyle w:val="Tablehead1"/>
            </w:pPr>
            <w:r w:rsidRPr="00A60FC6">
              <w:t>Web address</w:t>
            </w:r>
          </w:p>
        </w:tc>
      </w:tr>
      <w:tr w:rsidR="00965735" w:rsidRPr="00A60FC6" w14:paraId="65B647B9" w14:textId="77777777" w:rsidTr="0020446A">
        <w:trPr>
          <w:cantSplit/>
        </w:trPr>
        <w:tc>
          <w:tcPr>
            <w:tcW w:w="3941" w:type="dxa"/>
            <w:tcBorders>
              <w:top w:val="single" w:sz="4" w:space="0" w:color="auto"/>
            </w:tcBorders>
          </w:tcPr>
          <w:p w14:paraId="5EDD9AB5" w14:textId="77777777" w:rsidR="00965735" w:rsidRPr="001A2E59" w:rsidRDefault="00965735" w:rsidP="005A21CC">
            <w:pPr>
              <w:pStyle w:val="Tabletext"/>
              <w:rPr>
                <w:i/>
              </w:rPr>
            </w:pPr>
            <w:r w:rsidRPr="001A2E59">
              <w:rPr>
                <w:i/>
              </w:rPr>
              <w:t xml:space="preserve">PISA </w:t>
            </w:r>
            <w:r>
              <w:rPr>
                <w:i/>
              </w:rPr>
              <w:t xml:space="preserve">2015 </w:t>
            </w:r>
            <w:r w:rsidRPr="001A2E59">
              <w:rPr>
                <w:i/>
              </w:rPr>
              <w:t xml:space="preserve">technical report </w:t>
            </w:r>
          </w:p>
        </w:tc>
        <w:tc>
          <w:tcPr>
            <w:tcW w:w="4961" w:type="dxa"/>
            <w:tcBorders>
              <w:top w:val="single" w:sz="4" w:space="0" w:color="auto"/>
            </w:tcBorders>
            <w:shd w:val="clear" w:color="auto" w:fill="auto"/>
          </w:tcPr>
          <w:p w14:paraId="7684F4F5" w14:textId="0E2E8A31" w:rsidR="00965735" w:rsidRPr="00FB4FA0" w:rsidRDefault="00965735" w:rsidP="005A21CC">
            <w:pPr>
              <w:pStyle w:val="Tabletext"/>
              <w:rPr>
                <w:rFonts w:cs="Arial"/>
                <w:szCs w:val="16"/>
              </w:rPr>
            </w:pPr>
            <w:r w:rsidRPr="00FB4FA0">
              <w:rPr>
                <w:rFonts w:cs="Arial"/>
                <w:szCs w:val="16"/>
              </w:rPr>
              <w:t>&lt;</w:t>
            </w:r>
            <w:r w:rsidRPr="008E677E">
              <w:t>http://www.oecd.org/pisa/data/2015-technical-report/</w:t>
            </w:r>
            <w:r w:rsidRPr="00FB4FA0">
              <w:rPr>
                <w:rFonts w:cs="Arial"/>
                <w:szCs w:val="16"/>
              </w:rPr>
              <w:t>&gt;</w:t>
            </w:r>
          </w:p>
        </w:tc>
      </w:tr>
      <w:tr w:rsidR="00965735" w:rsidRPr="00A60FC6" w14:paraId="077260CF" w14:textId="77777777" w:rsidTr="0020446A">
        <w:trPr>
          <w:cantSplit/>
        </w:trPr>
        <w:tc>
          <w:tcPr>
            <w:tcW w:w="3941" w:type="dxa"/>
          </w:tcPr>
          <w:p w14:paraId="1CEA73A1" w14:textId="77777777" w:rsidR="00965735" w:rsidRPr="00001E4B" w:rsidRDefault="00965735" w:rsidP="005A21CC">
            <w:pPr>
              <w:pStyle w:val="Tabletext"/>
              <w:rPr>
                <w:i/>
              </w:rPr>
            </w:pPr>
            <w:r w:rsidRPr="00001E4B">
              <w:rPr>
                <w:i/>
              </w:rPr>
              <w:t>PISA 2015: Reporting Australia</w:t>
            </w:r>
            <w:r w:rsidR="00896FA4">
              <w:rPr>
                <w:i/>
              </w:rPr>
              <w:t>’</w:t>
            </w:r>
            <w:r w:rsidRPr="00001E4B">
              <w:rPr>
                <w:i/>
              </w:rPr>
              <w:t>s results</w:t>
            </w:r>
          </w:p>
        </w:tc>
        <w:tc>
          <w:tcPr>
            <w:tcW w:w="4961" w:type="dxa"/>
            <w:shd w:val="clear" w:color="auto" w:fill="auto"/>
          </w:tcPr>
          <w:p w14:paraId="69629EC8" w14:textId="2A783538" w:rsidR="00965735" w:rsidRPr="00FB4FA0" w:rsidRDefault="00965735" w:rsidP="005A21CC">
            <w:pPr>
              <w:pStyle w:val="Tabletext"/>
            </w:pPr>
            <w:r w:rsidRPr="00FB4FA0">
              <w:t>&lt;</w:t>
            </w:r>
            <w:r w:rsidRPr="00001E4B">
              <w:t>http://research.acer.edu.au/ozpisa/22/</w:t>
            </w:r>
            <w:r w:rsidRPr="00FB4FA0">
              <w:t>&gt;</w:t>
            </w:r>
          </w:p>
        </w:tc>
      </w:tr>
      <w:tr w:rsidR="00965735" w:rsidRPr="00A60FC6" w14:paraId="2A991B2C" w14:textId="77777777" w:rsidTr="0020446A">
        <w:trPr>
          <w:cantSplit/>
        </w:trPr>
        <w:tc>
          <w:tcPr>
            <w:tcW w:w="3941" w:type="dxa"/>
          </w:tcPr>
          <w:p w14:paraId="49F8AC3B" w14:textId="77777777" w:rsidR="00965735" w:rsidRPr="005E401E" w:rsidRDefault="00965735" w:rsidP="005A21CC">
            <w:pPr>
              <w:pStyle w:val="Tabletext"/>
              <w:rPr>
                <w:i/>
              </w:rPr>
            </w:pPr>
            <w:r w:rsidRPr="005E401E">
              <w:rPr>
                <w:i/>
              </w:rPr>
              <w:t xml:space="preserve">The role of plausible values in large-scale surveys </w:t>
            </w:r>
          </w:p>
        </w:tc>
        <w:tc>
          <w:tcPr>
            <w:tcW w:w="4961" w:type="dxa"/>
          </w:tcPr>
          <w:p w14:paraId="63F434C3" w14:textId="77777777" w:rsidR="00965735" w:rsidRPr="00FB4FA0" w:rsidRDefault="00965735" w:rsidP="005A21CC">
            <w:pPr>
              <w:pStyle w:val="Tabletext"/>
            </w:pPr>
            <w:r w:rsidRPr="00FB4FA0">
              <w:t>&lt;http://www.acer.edu.au/files/plausiblevaluesinsee.pdf&gt;</w:t>
            </w:r>
          </w:p>
        </w:tc>
      </w:tr>
    </w:tbl>
    <w:p w14:paraId="4EB423E7" w14:textId="77777777" w:rsidR="00965735" w:rsidRPr="008874E4" w:rsidRDefault="00965735" w:rsidP="00965735">
      <w:pPr>
        <w:pStyle w:val="Heading4"/>
      </w:pPr>
      <w:r>
        <w:t>National options</w:t>
      </w:r>
    </w:p>
    <w:p w14:paraId="6FD2223E" w14:textId="77777777" w:rsidR="00965735" w:rsidRPr="0044304F" w:rsidRDefault="00965735" w:rsidP="00965735">
      <w:pPr>
        <w:pStyle w:val="Text"/>
      </w:pPr>
      <w:r w:rsidRPr="001167E0">
        <w:t xml:space="preserve">Countries participating in PISA are able to introduce country-specific questions into PISA questionnaires, referred to as </w:t>
      </w:r>
      <w:r w:rsidR="00896FA4">
        <w:t>‘</w:t>
      </w:r>
      <w:r w:rsidRPr="001167E0">
        <w:t>national options</w:t>
      </w:r>
      <w:r w:rsidR="00896FA4">
        <w:t>’</w:t>
      </w:r>
      <w:r w:rsidRPr="001167E0">
        <w:t xml:space="preserve"> questions. </w:t>
      </w:r>
      <w:r>
        <w:t>In 2015, as part of these national options, Australia included questions about a student</w:t>
      </w:r>
      <w:r w:rsidR="00896FA4">
        <w:t>’</w:t>
      </w:r>
      <w:r>
        <w:t xml:space="preserve">s: Indigenous background, language spoken at home and country of birth. </w:t>
      </w:r>
      <w:r w:rsidRPr="001167E0">
        <w:t xml:space="preserve">For this reason, </w:t>
      </w:r>
      <w:r>
        <w:t xml:space="preserve">in addition to the publicly available PISA international data file, </w:t>
      </w:r>
      <w:r w:rsidRPr="001167E0">
        <w:t>a separate national data</w:t>
      </w:r>
      <w:r>
        <w:t xml:space="preserve"> file </w:t>
      </w:r>
      <w:r w:rsidRPr="001167E0">
        <w:t xml:space="preserve">is created </w:t>
      </w:r>
      <w:r>
        <w:t>for Australia</w:t>
      </w:r>
      <w:r w:rsidR="00284BC5">
        <w:t>, which</w:t>
      </w:r>
      <w:r w:rsidRPr="001167E0">
        <w:t xml:space="preserve"> includes these national options questions</w:t>
      </w:r>
      <w:r>
        <w:t>. S</w:t>
      </w:r>
      <w:r w:rsidRPr="001167E0">
        <w:t xml:space="preserve">ome variables available from the international </w:t>
      </w:r>
      <w:r>
        <w:t>data file</w:t>
      </w:r>
      <w:r w:rsidRPr="001167E0">
        <w:t xml:space="preserve"> are omitted </w:t>
      </w:r>
      <w:r>
        <w:t xml:space="preserve">from the national data file </w:t>
      </w:r>
      <w:r w:rsidRPr="001167E0">
        <w:t>(</w:t>
      </w:r>
      <w:r>
        <w:t>for example,</w:t>
      </w:r>
      <w:r w:rsidRPr="001167E0">
        <w:t xml:space="preserve"> country). </w:t>
      </w:r>
      <w:r>
        <w:t xml:space="preserve">In addition, some minor differences may exist between the two versions of the data file, for example, the way </w:t>
      </w:r>
      <w:proofErr w:type="gramStart"/>
      <w:r>
        <w:t>missing</w:t>
      </w:r>
      <w:proofErr w:type="gramEnd"/>
      <w:r>
        <w:t xml:space="preserve"> or not applicable values have been assigned to observations, or whether the variables are in numeric or character format. </w:t>
      </w:r>
    </w:p>
    <w:p w14:paraId="6B788FBE" w14:textId="77777777" w:rsidR="00965735" w:rsidRPr="0044304F" w:rsidRDefault="00965735" w:rsidP="00965735">
      <w:pPr>
        <w:pStyle w:val="Heading4"/>
      </w:pPr>
      <w:r>
        <w:t xml:space="preserve">PISA international school, teacher and student files </w:t>
      </w:r>
    </w:p>
    <w:p w14:paraId="0B2F6988" w14:textId="77777777" w:rsidR="00965735" w:rsidRPr="0044304F" w:rsidRDefault="00965735" w:rsidP="00965735">
      <w:pPr>
        <w:pStyle w:val="Text"/>
      </w:pPr>
      <w:r>
        <w:t>The PISA international student, teacher and school data files are available from the PISA 2015 database: &lt;</w:t>
      </w:r>
      <w:r w:rsidRPr="00FE1DC0">
        <w:t>http://www.oecd.org/pisa/data/2015database/</w:t>
      </w:r>
      <w:r w:rsidRPr="00983043">
        <w:t>&gt;. LS</w:t>
      </w:r>
      <w:r>
        <w:t>AY data can be matched to the PISA international data files by filtering for Australian records using the country identifiers (CNT, CNTRYID)</w:t>
      </w:r>
      <w:r w:rsidR="00284BC5">
        <w:t>,</w:t>
      </w:r>
      <w:r>
        <w:t xml:space="preserve"> and using student and school identifiers (CNTST</w:t>
      </w:r>
      <w:r w:rsidR="00A60720">
        <w:t>U</w:t>
      </w:r>
      <w:r>
        <w:t>ID and CNTSCHID)</w:t>
      </w:r>
      <w:r w:rsidR="00284BC5">
        <w:t>,</w:t>
      </w:r>
      <w:r>
        <w:t xml:space="preserve"> available on both the international and LSAY data files.</w:t>
      </w:r>
      <w:r w:rsidRPr="00B5521C">
        <w:t xml:space="preserve"> </w:t>
      </w:r>
    </w:p>
    <w:p w14:paraId="34F04379" w14:textId="77777777" w:rsidR="00965735" w:rsidRPr="00983043" w:rsidRDefault="00965735" w:rsidP="00965735">
      <w:pPr>
        <w:pStyle w:val="Text"/>
      </w:pPr>
      <w:r>
        <w:t xml:space="preserve">For users </w:t>
      </w:r>
      <w:r w:rsidRPr="001167E0">
        <w:t xml:space="preserve">wishing to </w:t>
      </w:r>
      <w:r>
        <w:t xml:space="preserve">use the PISA school or teacher data, or to </w:t>
      </w:r>
      <w:r w:rsidRPr="001167E0">
        <w:t xml:space="preserve">make international comparisons </w:t>
      </w:r>
      <w:r>
        <w:t xml:space="preserve">using PISA data, we </w:t>
      </w:r>
      <w:r w:rsidRPr="001167E0">
        <w:t>recommend download</w:t>
      </w:r>
      <w:r w:rsidR="00284BC5">
        <w:t>ing</w:t>
      </w:r>
      <w:r w:rsidRPr="001167E0">
        <w:t xml:space="preserve"> the international </w:t>
      </w:r>
      <w:r>
        <w:t>data file</w:t>
      </w:r>
      <w:r w:rsidRPr="001167E0">
        <w:t xml:space="preserve"> available from the OECD </w:t>
      </w:r>
      <w:r>
        <w:t xml:space="preserve">2015 </w:t>
      </w:r>
      <w:r w:rsidRPr="001167E0">
        <w:t>PISA international database</w:t>
      </w:r>
      <w:r w:rsidR="00284BC5">
        <w:t>,</w:t>
      </w:r>
      <w:r w:rsidRPr="001167E0">
        <w:t xml:space="preserve"> located at: </w:t>
      </w:r>
      <w:r>
        <w:t>&lt;</w:t>
      </w:r>
      <w:r w:rsidRPr="00FE1DC0">
        <w:t>http://www.oecd.org/pisa/data/2015database/</w:t>
      </w:r>
      <w:r>
        <w:t>&gt;.</w:t>
      </w:r>
    </w:p>
    <w:p w14:paraId="00595439" w14:textId="77777777" w:rsidR="00965735" w:rsidRPr="0044304F" w:rsidRDefault="00965735" w:rsidP="00965735">
      <w:pPr>
        <w:pStyle w:val="Heading4"/>
      </w:pPr>
      <w:bookmarkStart w:id="135" w:name="_Ref249416501"/>
      <w:r w:rsidRPr="0044304F">
        <w:t>Plausible values</w:t>
      </w:r>
      <w:bookmarkEnd w:id="135"/>
    </w:p>
    <w:p w14:paraId="7E00CB52" w14:textId="77777777" w:rsidR="00965735" w:rsidRDefault="00965735" w:rsidP="00965735">
      <w:pPr>
        <w:pStyle w:val="Text"/>
      </w:pPr>
      <w:r>
        <w:t>For previous PISA assessments, to mitigate the effects of students responding differently depending on the position of the item in the test, 13</w:t>
      </w:r>
      <w:r w:rsidRPr="0044304F">
        <w:t xml:space="preserve"> different </w:t>
      </w:r>
      <w:r>
        <w:t>test</w:t>
      </w:r>
      <w:r w:rsidRPr="0044304F">
        <w:t xml:space="preserve"> booklets</w:t>
      </w:r>
      <w:r>
        <w:t xml:space="preserve"> were used</w:t>
      </w:r>
      <w:r w:rsidR="00896FA4">
        <w:t>, with</w:t>
      </w:r>
      <w:r>
        <w:t xml:space="preserve"> s</w:t>
      </w:r>
      <w:r w:rsidRPr="0044304F">
        <w:t xml:space="preserve">tudents </w:t>
      </w:r>
      <w:r>
        <w:t>randomly assigned to one of the booklets</w:t>
      </w:r>
      <w:r w:rsidRPr="0044304F">
        <w:t xml:space="preserve">. </w:t>
      </w:r>
      <w:r>
        <w:t>T</w:t>
      </w:r>
      <w:r w:rsidRPr="0044304F">
        <w:t xml:space="preserve">o counteract any biases </w:t>
      </w:r>
      <w:r>
        <w:t>resulting</w:t>
      </w:r>
      <w:r w:rsidRPr="0044304F">
        <w:t xml:space="preserve"> from the use of different </w:t>
      </w:r>
      <w:r>
        <w:t>text booklets</w:t>
      </w:r>
      <w:r w:rsidRPr="0044304F">
        <w:t>, the OECD calculates plausible values. Plausible values allow for the fact that there is measurement error at the individual level (through differing questionnaires), and the determination of these plausible values take</w:t>
      </w:r>
      <w:r>
        <w:t>s</w:t>
      </w:r>
      <w:r w:rsidRPr="0044304F">
        <w:t xml:space="preserve"> this error into account. </w:t>
      </w:r>
    </w:p>
    <w:p w14:paraId="7F8506F7" w14:textId="77777777" w:rsidR="00965735" w:rsidRDefault="00965735" w:rsidP="00965735">
      <w:pPr>
        <w:pStyle w:val="Text"/>
      </w:pPr>
      <w:r>
        <w:t xml:space="preserve">In PISA 2015, the assessment mode </w:t>
      </w:r>
      <w:r w:rsidR="00086DCE">
        <w:t xml:space="preserve">was </w:t>
      </w:r>
      <w:r>
        <w:t>changed from paper-based to computer-based delivery, with 66 different test forms, allowing for an improved test design</w:t>
      </w:r>
      <w:r w:rsidR="00A5482C">
        <w:t xml:space="preserve"> (Thomson</w:t>
      </w:r>
      <w:r w:rsidR="00896FA4">
        <w:t xml:space="preserve">, De Bortoli &amp; Underwood </w:t>
      </w:r>
      <w:r w:rsidR="00A5482C">
        <w:t>2017)</w:t>
      </w:r>
      <w:r>
        <w:t xml:space="preserve">. </w:t>
      </w:r>
      <w:r w:rsidRPr="0044304F">
        <w:t xml:space="preserve">For </w:t>
      </w:r>
      <w:r w:rsidRPr="0044304F">
        <w:lastRenderedPageBreak/>
        <w:t xml:space="preserve">each student, </w:t>
      </w:r>
      <w:r w:rsidR="00086DCE">
        <w:t>10</w:t>
      </w:r>
      <w:r w:rsidRPr="0044304F">
        <w:t xml:space="preserve"> plausible values have been</w:t>
      </w:r>
      <w:r>
        <w:t xml:space="preserve"> calculated for each of the</w:t>
      </w:r>
      <w:r w:rsidRPr="0044304F">
        <w:t xml:space="preserve"> </w:t>
      </w:r>
      <w:r>
        <w:t xml:space="preserve">three </w:t>
      </w:r>
      <w:r w:rsidRPr="003F303F">
        <w:t xml:space="preserve">domains (reading, mathematics and </w:t>
      </w:r>
      <w:r w:rsidRPr="002E2631">
        <w:t xml:space="preserve">science) and for the </w:t>
      </w:r>
      <w:r w:rsidRPr="00C96FB7">
        <w:t>financial</w:t>
      </w:r>
      <w:r w:rsidRPr="002E2631">
        <w:t xml:space="preserve"> lit</w:t>
      </w:r>
      <w:r w:rsidR="00896FA4">
        <w:t>eracy and collaborative problem-</w:t>
      </w:r>
      <w:r w:rsidRPr="00C96FB7">
        <w:t>solving</w:t>
      </w:r>
      <w:r w:rsidRPr="002E2631">
        <w:t xml:space="preserve"> domains. Given </w:t>
      </w:r>
      <w:r w:rsidR="00896FA4">
        <w:t xml:space="preserve">that </w:t>
      </w:r>
      <w:r w:rsidRPr="002E2631">
        <w:t>scientific literacy</w:t>
      </w:r>
      <w:r>
        <w:t xml:space="preserve"> was the major domain in 2015, the following three science scales (and eight subscales) were also reported: </w:t>
      </w:r>
    </w:p>
    <w:p w14:paraId="2D693BD3" w14:textId="77777777" w:rsidR="00965735" w:rsidRDefault="00965735" w:rsidP="004F07B6">
      <w:pPr>
        <w:pStyle w:val="Text"/>
        <w:numPr>
          <w:ilvl w:val="0"/>
          <w:numId w:val="6"/>
        </w:numPr>
      </w:pPr>
      <w:r>
        <w:t xml:space="preserve">knowledge scales (included subscales: content; and procedural </w:t>
      </w:r>
      <w:r w:rsidR="00896FA4">
        <w:t>and</w:t>
      </w:r>
      <w:r>
        <w:t xml:space="preserve"> epistemic)</w:t>
      </w:r>
    </w:p>
    <w:p w14:paraId="3928DE80" w14:textId="77777777" w:rsidR="00965735" w:rsidRDefault="00965735" w:rsidP="004F07B6">
      <w:pPr>
        <w:pStyle w:val="Text"/>
        <w:numPr>
          <w:ilvl w:val="0"/>
          <w:numId w:val="6"/>
        </w:numPr>
      </w:pPr>
      <w:r>
        <w:t>competency scales (included subscales: explain phenomena scientifically; evaluate and design scientific inquiry; and interpret data and evidence scientifically)</w:t>
      </w:r>
    </w:p>
    <w:p w14:paraId="6FECADF6" w14:textId="77777777" w:rsidR="00965735" w:rsidRDefault="00965735" w:rsidP="004F07B6">
      <w:pPr>
        <w:pStyle w:val="Text"/>
        <w:numPr>
          <w:ilvl w:val="0"/>
          <w:numId w:val="6"/>
        </w:numPr>
      </w:pPr>
      <w:r>
        <w:t>system scales (including subscales: physical; living; and earth and space).</w:t>
      </w:r>
    </w:p>
    <w:p w14:paraId="65DAB1EC" w14:textId="77777777" w:rsidR="00965735" w:rsidRPr="0044304F" w:rsidRDefault="00965735" w:rsidP="00965735">
      <w:pPr>
        <w:pStyle w:val="Heading5"/>
      </w:pPr>
      <w:r w:rsidRPr="0044304F">
        <w:t>How do I use plausible values?</w:t>
      </w:r>
    </w:p>
    <w:p w14:paraId="11E898CF" w14:textId="77777777" w:rsidR="00965735" w:rsidRPr="0044304F" w:rsidRDefault="00965735" w:rsidP="00965735">
      <w:pPr>
        <w:pStyle w:val="Text"/>
      </w:pPr>
      <w:r>
        <w:t xml:space="preserve">There are </w:t>
      </w:r>
      <w:r w:rsidR="00086DCE">
        <w:t>10</w:t>
      </w:r>
      <w:r>
        <w:t xml:space="preserve"> plausible values for each achievement domain. U</w:t>
      </w:r>
      <w:r w:rsidRPr="0044304F">
        <w:t>nbiased estimates of achievement</w:t>
      </w:r>
      <w:r>
        <w:t xml:space="preserve"> </w:t>
      </w:r>
      <w:r w:rsidR="00763DD7">
        <w:t xml:space="preserve">can </w:t>
      </w:r>
      <w:r>
        <w:t>only be obtained if</w:t>
      </w:r>
      <w:r w:rsidRPr="0044304F">
        <w:t xml:space="preserve"> plausible values are incorporated appropriately. The following </w:t>
      </w:r>
      <w:r>
        <w:t>are</w:t>
      </w:r>
      <w:r w:rsidRPr="0044304F">
        <w:t xml:space="preserve"> some key points:</w:t>
      </w:r>
    </w:p>
    <w:p w14:paraId="233AEA29" w14:textId="77777777" w:rsidR="00965735" w:rsidRPr="0044304F" w:rsidRDefault="00965735" w:rsidP="004F07B6">
      <w:pPr>
        <w:pStyle w:val="Text"/>
        <w:numPr>
          <w:ilvl w:val="0"/>
          <w:numId w:val="6"/>
        </w:numPr>
      </w:pPr>
      <w:r w:rsidRPr="0044304F">
        <w:t>Averaging plausible values over individuals will lead to biased estimates and incorrect standard errors</w:t>
      </w:r>
      <w:r>
        <w:t>.</w:t>
      </w:r>
    </w:p>
    <w:p w14:paraId="2635D9C6" w14:textId="77777777" w:rsidR="00965735" w:rsidRPr="0044304F" w:rsidRDefault="00896FA4" w:rsidP="004F07B6">
      <w:pPr>
        <w:pStyle w:val="Text"/>
        <w:numPr>
          <w:ilvl w:val="0"/>
          <w:numId w:val="6"/>
        </w:numPr>
      </w:pPr>
      <w:r>
        <w:t>The a</w:t>
      </w:r>
      <w:r w:rsidR="00965735" w:rsidRPr="0044304F">
        <w:t>nalysis should be re</w:t>
      </w:r>
      <w:r w:rsidR="00965735">
        <w:t>peated for each plausible value</w:t>
      </w:r>
      <w:r w:rsidR="00965735" w:rsidRPr="0044304F">
        <w:t xml:space="preserve"> (</w:t>
      </w:r>
      <w:r>
        <w:t>10</w:t>
      </w:r>
      <w:r w:rsidR="00965735">
        <w:t xml:space="preserve"> </w:t>
      </w:r>
      <w:r w:rsidR="00965735" w:rsidRPr="0044304F">
        <w:t>times), and any subsequent estimate (</w:t>
      </w:r>
      <w:r w:rsidR="00965735">
        <w:t>for example, coefficients</w:t>
      </w:r>
      <w:r w:rsidR="00965735" w:rsidRPr="0044304F">
        <w:t xml:space="preserve"> </w:t>
      </w:r>
      <w:r w:rsidR="00965735">
        <w:t xml:space="preserve">and/or </w:t>
      </w:r>
      <w:r w:rsidR="00965735" w:rsidRPr="0044304F">
        <w:t>standard errors) combined in an appropriate way</w:t>
      </w:r>
      <w:r w:rsidR="00965735">
        <w:t xml:space="preserve"> to obtain population estimates.</w:t>
      </w:r>
    </w:p>
    <w:p w14:paraId="7AF04137" w14:textId="77777777" w:rsidR="00965735" w:rsidRPr="0044304F" w:rsidRDefault="00965735" w:rsidP="004F07B6">
      <w:pPr>
        <w:pStyle w:val="Text"/>
        <w:numPr>
          <w:ilvl w:val="0"/>
          <w:numId w:val="6"/>
        </w:numPr>
      </w:pPr>
      <w:r w:rsidRPr="0044304F">
        <w:t xml:space="preserve">Plausible values are correlated within a domain and, as such, an analysis may be undertaken using only a single plausible value, but </w:t>
      </w:r>
      <w:r w:rsidR="00896FA4">
        <w:t>with an awareness</w:t>
      </w:r>
      <w:r w:rsidRPr="0044304F">
        <w:t xml:space="preserve"> that standard errors may be incorrect</w:t>
      </w:r>
      <w:r>
        <w:t>.</w:t>
      </w:r>
    </w:p>
    <w:p w14:paraId="6E02D556" w14:textId="77777777" w:rsidR="00965735" w:rsidRDefault="00965735" w:rsidP="00965735">
      <w:pPr>
        <w:pStyle w:val="Text"/>
      </w:pPr>
      <w:r w:rsidRPr="004C67B9">
        <w:t xml:space="preserve">Users are reminded that plausible values are not equivalent to the achievement scores in the </w:t>
      </w:r>
      <w:r>
        <w:t xml:space="preserve">LSAY </w:t>
      </w:r>
      <w:r w:rsidRPr="004C67B9">
        <w:t>Y95 and Y98 cohorts, nor are they equivalent to an individual</w:t>
      </w:r>
      <w:r w:rsidR="00896FA4">
        <w:t>’</w:t>
      </w:r>
      <w:r w:rsidRPr="004C67B9">
        <w:t>s raw test scores.</w:t>
      </w:r>
    </w:p>
    <w:p w14:paraId="7DBF35E8" w14:textId="77777777" w:rsidR="00965735" w:rsidRDefault="00965735" w:rsidP="00965735">
      <w:pPr>
        <w:pStyle w:val="Text"/>
      </w:pPr>
      <w:r>
        <w:t xml:space="preserve">Further information about using plausible values is available from the </w:t>
      </w:r>
      <w:r w:rsidRPr="008874E4">
        <w:rPr>
          <w:i/>
        </w:rPr>
        <w:t xml:space="preserve">PISA </w:t>
      </w:r>
      <w:r>
        <w:rPr>
          <w:i/>
        </w:rPr>
        <w:t xml:space="preserve">2015 </w:t>
      </w:r>
      <w:r w:rsidRPr="008874E4">
        <w:rPr>
          <w:i/>
        </w:rPr>
        <w:t>technical report</w:t>
      </w:r>
      <w:r>
        <w:t>: &lt;</w:t>
      </w:r>
      <w:r w:rsidRPr="0087095C">
        <w:t>http://www.oecd.org/pisa/data/2015-technical-report/</w:t>
      </w:r>
      <w:r>
        <w:t>&gt;.</w:t>
      </w:r>
    </w:p>
    <w:p w14:paraId="2B83F440" w14:textId="77777777" w:rsidR="00965735" w:rsidRPr="0044304F" w:rsidRDefault="00965735" w:rsidP="00965735">
      <w:pPr>
        <w:pStyle w:val="Heading2"/>
      </w:pPr>
      <w:bookmarkStart w:id="136" w:name="_Toc89693143"/>
      <w:r w:rsidRPr="0044304F">
        <w:t>Variable naming conventions</w:t>
      </w:r>
      <w:bookmarkEnd w:id="136"/>
    </w:p>
    <w:p w14:paraId="003E158B" w14:textId="77777777" w:rsidR="00965735" w:rsidRPr="0044304F" w:rsidRDefault="00965735" w:rsidP="00965735">
      <w:pPr>
        <w:pStyle w:val="Heading4"/>
      </w:pPr>
      <w:r w:rsidRPr="0044304F">
        <w:t>PISA variables</w:t>
      </w:r>
    </w:p>
    <w:p w14:paraId="68CD2440" w14:textId="634F2B39" w:rsidR="00965735" w:rsidRPr="002008AC" w:rsidRDefault="00086DCE" w:rsidP="00965735">
      <w:pPr>
        <w:pStyle w:val="Text"/>
      </w:pPr>
      <w:r>
        <w:t>The n</w:t>
      </w:r>
      <w:r w:rsidR="00A5482C" w:rsidRPr="00C84D75">
        <w:t xml:space="preserve">aming conventions for different types of PISA variables are summarised in </w:t>
      </w:r>
      <w:r w:rsidR="00AF1199">
        <w:rPr>
          <w:highlight w:val="yellow"/>
        </w:rPr>
        <w:fldChar w:fldCharType="begin"/>
      </w:r>
      <w:r w:rsidR="00A5482C">
        <w:instrText xml:space="preserve"> REF _Ref250715008 \h </w:instrText>
      </w:r>
      <w:r w:rsidR="00AF1199">
        <w:rPr>
          <w:highlight w:val="yellow"/>
        </w:rPr>
      </w:r>
      <w:r w:rsidR="00AF1199">
        <w:rPr>
          <w:highlight w:val="yellow"/>
        </w:rPr>
        <w:fldChar w:fldCharType="separate"/>
      </w:r>
      <w:r w:rsidR="007A48FF" w:rsidRPr="0044304F">
        <w:t xml:space="preserve">Table </w:t>
      </w:r>
      <w:r w:rsidR="00AF1199">
        <w:rPr>
          <w:highlight w:val="yellow"/>
        </w:rPr>
        <w:fldChar w:fldCharType="end"/>
      </w:r>
      <w:r w:rsidR="00BD5F51">
        <w:t>2</w:t>
      </w:r>
      <w:r w:rsidR="00A5482C" w:rsidRPr="00416E32">
        <w:t>.</w:t>
      </w:r>
      <w:r w:rsidR="00A5482C">
        <w:t xml:space="preserve"> These conventions centre on the </w:t>
      </w:r>
      <w:r w:rsidR="00965735">
        <w:t xml:space="preserve">PISA 2015 </w:t>
      </w:r>
      <w:r w:rsidR="00965735" w:rsidRPr="002008AC">
        <w:t>questionnaire instruments</w:t>
      </w:r>
      <w:r w:rsidR="00A5482C">
        <w:t>, which include:</w:t>
      </w:r>
      <w:r w:rsidR="00965735" w:rsidRPr="002008AC">
        <w:t xml:space="preserve"> </w:t>
      </w:r>
    </w:p>
    <w:p w14:paraId="20F49248" w14:textId="77777777" w:rsidR="00965735" w:rsidRPr="002008AC" w:rsidRDefault="00965735" w:rsidP="00965735">
      <w:pPr>
        <w:pStyle w:val="Dotpoint1"/>
      </w:pPr>
      <w:r w:rsidRPr="002008AC">
        <w:t xml:space="preserve">the student questionnaire (ST) </w:t>
      </w:r>
    </w:p>
    <w:p w14:paraId="619C8CA7" w14:textId="77777777" w:rsidR="00965735" w:rsidRDefault="00965735" w:rsidP="00965735">
      <w:pPr>
        <w:pStyle w:val="Dotpoint1"/>
      </w:pPr>
      <w:r w:rsidRPr="002008AC">
        <w:t xml:space="preserve">the information </w:t>
      </w:r>
      <w:r>
        <w:t xml:space="preserve">and </w:t>
      </w:r>
      <w:r w:rsidRPr="002008AC">
        <w:t>communication</w:t>
      </w:r>
      <w:r>
        <w:t>s</w:t>
      </w:r>
      <w:r w:rsidRPr="002008AC">
        <w:t xml:space="preserve"> technology questionnaire (IC</w:t>
      </w:r>
      <w:r>
        <w:t>T</w:t>
      </w:r>
      <w:r w:rsidRPr="002008AC">
        <w:t>)</w:t>
      </w:r>
    </w:p>
    <w:p w14:paraId="4DCCBADC" w14:textId="77777777" w:rsidR="00965735" w:rsidRDefault="00965735" w:rsidP="00965735">
      <w:pPr>
        <w:pStyle w:val="Dotpoint1"/>
      </w:pPr>
      <w:r>
        <w:t>the education career questionnaire (EC).</w:t>
      </w:r>
    </w:p>
    <w:p w14:paraId="42295BBE" w14:textId="77777777" w:rsidR="00965735" w:rsidRDefault="00965735" w:rsidP="00965735">
      <w:pPr>
        <w:pStyle w:val="Text"/>
      </w:pPr>
      <w:r>
        <w:t>The student questionnaire also measured students</w:t>
      </w:r>
      <w:r w:rsidR="00896FA4">
        <w:t>’</w:t>
      </w:r>
      <w:r>
        <w:t xml:space="preserve"> </w:t>
      </w:r>
      <w:r w:rsidRPr="00575F4C">
        <w:t>a</w:t>
      </w:r>
      <w:r>
        <w:t>ttitudes towards science.</w:t>
      </w:r>
    </w:p>
    <w:p w14:paraId="47B16F59" w14:textId="77777777" w:rsidR="00965735" w:rsidRDefault="00965735" w:rsidP="00965735">
      <w:pPr>
        <w:pStyle w:val="Text"/>
      </w:pPr>
      <w:r w:rsidRPr="0044304F">
        <w:t xml:space="preserve">Most PISA variables </w:t>
      </w:r>
      <w:r>
        <w:t xml:space="preserve">use </w:t>
      </w:r>
      <w:r w:rsidRPr="0044304F">
        <w:t>the following convention: questionnaire component, question number, question part (where applicable)</w:t>
      </w:r>
      <w:r>
        <w:t xml:space="preserve">, and end with the two characters </w:t>
      </w:r>
      <w:r w:rsidR="00896FA4">
        <w:t>‘</w:t>
      </w:r>
      <w:r>
        <w:t>TA</w:t>
      </w:r>
      <w:r w:rsidR="00896FA4">
        <w:t>’</w:t>
      </w:r>
      <w:r>
        <w:t xml:space="preserve"> or </w:t>
      </w:r>
      <w:r w:rsidR="00896FA4">
        <w:t>‘</w:t>
      </w:r>
      <w:r>
        <w:t>NA</w:t>
      </w:r>
      <w:r w:rsidR="00896FA4">
        <w:t>’</w:t>
      </w:r>
      <w:r>
        <w:t xml:space="preserve"> or </w:t>
      </w:r>
      <w:r w:rsidR="00896FA4">
        <w:t>‘</w:t>
      </w:r>
      <w:r>
        <w:t>NB</w:t>
      </w:r>
      <w:r w:rsidR="00896FA4">
        <w:t>’</w:t>
      </w:r>
      <w:r w:rsidRPr="0044304F">
        <w:t>.</w:t>
      </w:r>
      <w:r>
        <w:t xml:space="preserve"> </w:t>
      </w:r>
      <w:r w:rsidRPr="008119A8">
        <w:t xml:space="preserve">The </w:t>
      </w:r>
      <w:r>
        <w:t>q</w:t>
      </w:r>
      <w:r w:rsidRPr="008119A8">
        <w:t>uestionnaire items ending in</w:t>
      </w:r>
      <w:r w:rsidR="00896FA4">
        <w:t xml:space="preserve"> ‘NA’</w:t>
      </w:r>
      <w:r w:rsidRPr="008119A8">
        <w:t xml:space="preserve"> or </w:t>
      </w:r>
      <w:r w:rsidR="00896FA4">
        <w:t>‘</w:t>
      </w:r>
      <w:r w:rsidRPr="008119A8">
        <w:t>NB</w:t>
      </w:r>
      <w:r w:rsidR="00896FA4">
        <w:t>’</w:t>
      </w:r>
      <w:r w:rsidRPr="008119A8">
        <w:t xml:space="preserve"> refer to items that were new in 2015, and </w:t>
      </w:r>
      <w:r>
        <w:t>q</w:t>
      </w:r>
      <w:r w:rsidRPr="008119A8">
        <w:t xml:space="preserve">uestionnaire items ending in </w:t>
      </w:r>
      <w:r w:rsidR="00896FA4">
        <w:t>‘</w:t>
      </w:r>
      <w:r w:rsidRPr="008119A8">
        <w:t>TA</w:t>
      </w:r>
      <w:r w:rsidR="00896FA4">
        <w:t>’</w:t>
      </w:r>
      <w:r w:rsidRPr="008119A8">
        <w:t xml:space="preserve"> refer to </w:t>
      </w:r>
      <w:r>
        <w:t>t</w:t>
      </w:r>
      <w:r w:rsidRPr="008119A8">
        <w:t>rend items.</w:t>
      </w:r>
    </w:p>
    <w:p w14:paraId="7D0995AD" w14:textId="77777777" w:rsidR="00965735" w:rsidRPr="0044304F" w:rsidRDefault="00965735" w:rsidP="00965735">
      <w:pPr>
        <w:pStyle w:val="Text"/>
      </w:pPr>
      <w:r w:rsidRPr="0044304F">
        <w:t xml:space="preserve">For example: </w:t>
      </w:r>
    </w:p>
    <w:p w14:paraId="73C000B6" w14:textId="77777777" w:rsidR="00965735" w:rsidRPr="0044304F" w:rsidRDefault="00965735" w:rsidP="00965735">
      <w:pPr>
        <w:pStyle w:val="Dotpoint1"/>
      </w:pPr>
      <w:r w:rsidRPr="0044304F">
        <w:t>ST</w:t>
      </w:r>
      <w:r>
        <w:t>006Q01TA</w:t>
      </w:r>
      <w:r w:rsidRPr="0044304F">
        <w:t xml:space="preserve"> is question number </w:t>
      </w:r>
      <w:r w:rsidR="00896FA4">
        <w:t xml:space="preserve">6 </w:t>
      </w:r>
      <w:r w:rsidR="00E93590">
        <w:t xml:space="preserve">(part 1) </w:t>
      </w:r>
      <w:r>
        <w:t>from the student questionnaire</w:t>
      </w:r>
      <w:r w:rsidRPr="0044304F">
        <w:t xml:space="preserve"> </w:t>
      </w:r>
      <w:r>
        <w:t>and is a trend item</w:t>
      </w:r>
      <w:r w:rsidR="00896FA4">
        <w:t>.</w:t>
      </w:r>
    </w:p>
    <w:p w14:paraId="27E8317E" w14:textId="77777777" w:rsidR="00965735" w:rsidRDefault="00965735" w:rsidP="00965735">
      <w:pPr>
        <w:pStyle w:val="Dotpoint1"/>
      </w:pPr>
      <w:r w:rsidRPr="004E3A1D">
        <w:lastRenderedPageBreak/>
        <w:t>ST012Q07NA</w:t>
      </w:r>
      <w:r>
        <w:t xml:space="preserve"> is</w:t>
      </w:r>
      <w:r w:rsidR="00A5482C">
        <w:t xml:space="preserve"> question number 12 (part 7) fro</w:t>
      </w:r>
      <w:r>
        <w:t>m the student question</w:t>
      </w:r>
      <w:r w:rsidR="004C6F13">
        <w:t>naire</w:t>
      </w:r>
      <w:r>
        <w:t xml:space="preserve"> and is a new item</w:t>
      </w:r>
      <w:r w:rsidR="00896FA4">
        <w:t>.</w:t>
      </w:r>
    </w:p>
    <w:p w14:paraId="11BF6D7E" w14:textId="77777777" w:rsidR="00965735" w:rsidRDefault="00965735" w:rsidP="00965735">
      <w:pPr>
        <w:pStyle w:val="Dotpoint1"/>
      </w:pPr>
      <w:r w:rsidRPr="0039210D">
        <w:t>IC001Q01TA</w:t>
      </w:r>
      <w:r>
        <w:t xml:space="preserve"> </w:t>
      </w:r>
      <w:r w:rsidRPr="0044304F">
        <w:t xml:space="preserve">is question number 1 from the </w:t>
      </w:r>
      <w:r w:rsidRPr="002008AC">
        <w:t xml:space="preserve">information </w:t>
      </w:r>
      <w:r>
        <w:t xml:space="preserve">and </w:t>
      </w:r>
      <w:r w:rsidRPr="002008AC">
        <w:t>communication</w:t>
      </w:r>
      <w:r>
        <w:t>s</w:t>
      </w:r>
      <w:r w:rsidRPr="002008AC">
        <w:t xml:space="preserve"> technology</w:t>
      </w:r>
      <w:r w:rsidRPr="0044304F">
        <w:t xml:space="preserve"> questionnaire</w:t>
      </w:r>
      <w:r>
        <w:t xml:space="preserve"> and is a trend item</w:t>
      </w:r>
      <w:r w:rsidRPr="0044304F">
        <w:t>.</w:t>
      </w:r>
    </w:p>
    <w:p w14:paraId="77D82F85" w14:textId="77777777" w:rsidR="00965735" w:rsidRPr="0044304F" w:rsidRDefault="00B8795E" w:rsidP="00965735">
      <w:pPr>
        <w:pStyle w:val="Figuretitle"/>
      </w:pPr>
      <w:bookmarkStart w:id="137" w:name="_Toc89333430"/>
      <w:r>
        <w:rPr>
          <w:noProof/>
          <w:lang w:eastAsia="en-AU"/>
        </w:rPr>
        <mc:AlternateContent>
          <mc:Choice Requires="wps">
            <w:drawing>
              <wp:anchor distT="0" distB="0" distL="114300" distR="114300" simplePos="0" relativeHeight="251714560" behindDoc="0" locked="0" layoutInCell="1" allowOverlap="1" wp14:anchorId="7A38CF81" wp14:editId="707D818B">
                <wp:simplePos x="0" y="0"/>
                <wp:positionH relativeFrom="column">
                  <wp:posOffset>2773045</wp:posOffset>
                </wp:positionH>
                <wp:positionV relativeFrom="paragraph">
                  <wp:posOffset>326390</wp:posOffset>
                </wp:positionV>
                <wp:extent cx="1009650" cy="259715"/>
                <wp:effectExtent l="171450" t="0" r="19050" b="64135"/>
                <wp:wrapNone/>
                <wp:docPr id="136" name="Rounded Rectangular Callout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259715"/>
                        </a:xfrm>
                        <a:prstGeom prst="wedgeRoundRectCallout">
                          <a:avLst>
                            <a:gd name="adj1" fmla="val -65792"/>
                            <a:gd name="adj2" fmla="val 63611"/>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ADDD8"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8CF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6" o:spid="_x0000_s1029" type="#_x0000_t62" style="position:absolute;left:0;text-align:left;margin-left:218.35pt;margin-top:25.7pt;width:79.5pt;height:20.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" adj="-3411,24540" fillcolor="#ff9" strokecolor="black [3213]" strokeweight="1pt">
                <v:path arrowok="t"/>
                <v:textbox>
                  <w:txbxContent>
                    <w:p w14:paraId="199ADDD8"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5584" behindDoc="0" locked="0" layoutInCell="1" allowOverlap="1" wp14:anchorId="19DFB11A" wp14:editId="3599F2CF">
                <wp:simplePos x="0" y="0"/>
                <wp:positionH relativeFrom="column">
                  <wp:posOffset>2877820</wp:posOffset>
                </wp:positionH>
                <wp:positionV relativeFrom="paragraph">
                  <wp:posOffset>262890</wp:posOffset>
                </wp:positionV>
                <wp:extent cx="1231900" cy="266700"/>
                <wp:effectExtent l="0" t="0" r="6350" b="0"/>
                <wp:wrapNone/>
                <wp:docPr id="137"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E3A3" w14:textId="77777777" w:rsidR="00401294" w:rsidRPr="008119A8" w:rsidRDefault="00401294" w:rsidP="00965735">
                            <w:r>
                              <w:rPr>
                                <w:rFonts w:ascii="Arial" w:hAnsi="Arial" w:cs="Arial"/>
                                <w:b/>
                                <w:bCs/>
                                <w:sz w:val="16"/>
                                <w:szCs w:val="16"/>
                                <w:lang w:val="en-US"/>
                              </w:rPr>
                              <w:t xml:space="preserve">New </w:t>
                            </w:r>
                            <w:r w:rsidRPr="008119A8">
                              <w:rPr>
                                <w:rFonts w:ascii="Arial" w:hAnsi="Arial" w:cs="Arial"/>
                                <w:b/>
                                <w:bCs/>
                                <w:sz w:val="16"/>
                                <w:szCs w:val="16"/>
                                <w:lang w:val="en-US"/>
                              </w:rPr>
                              <w:t>PISA item</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19DFB11A" id="Rectangle 150" o:spid="_x0000_s1030" style="position:absolute;left:0;text-align:left;margin-left:226.6pt;margin-top:20.7pt;width:97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" filled="f" stroked="f">
                <v:textbox style="mso-fit-shape-to-text:t" inset="0,0,0,0">
                  <w:txbxContent>
                    <w:p w14:paraId="00F5E3A3" w14:textId="77777777" w:rsidR="00401294" w:rsidRPr="008119A8" w:rsidRDefault="00401294" w:rsidP="00965735">
                      <w:r>
                        <w:rPr>
                          <w:rFonts w:ascii="Arial" w:hAnsi="Arial" w:cs="Arial"/>
                          <w:b/>
                          <w:bCs/>
                          <w:sz w:val="16"/>
                          <w:szCs w:val="16"/>
                          <w:lang w:val="en-US"/>
                        </w:rPr>
                        <w:t xml:space="preserve">New </w:t>
                      </w:r>
                      <w:r w:rsidRPr="008119A8">
                        <w:rPr>
                          <w:rFonts w:ascii="Arial" w:hAnsi="Arial" w:cs="Arial"/>
                          <w:b/>
                          <w:bCs/>
                          <w:sz w:val="16"/>
                          <w:szCs w:val="16"/>
                          <w:lang w:val="en-US"/>
                        </w:rPr>
                        <w:t>PISA item</w:t>
                      </w:r>
                    </w:p>
                  </w:txbxContent>
                </v:textbox>
              </v:rect>
            </w:pict>
          </mc:Fallback>
        </mc:AlternateContent>
      </w:r>
      <w:r w:rsidR="00965735" w:rsidRPr="00E142A1">
        <w:t xml:space="preserve">Figure </w:t>
      </w:r>
      <w:r w:rsidR="00BD5F51">
        <w:t>3</w:t>
      </w:r>
      <w:r w:rsidR="00965735" w:rsidRPr="0044304F">
        <w:tab/>
      </w:r>
      <w:r w:rsidR="00965735">
        <w:t>PISA variable naming convention</w:t>
      </w:r>
      <w:bookmarkEnd w:id="137"/>
      <w:r w:rsidR="00965735">
        <w:t xml:space="preserve"> </w:t>
      </w:r>
    </w:p>
    <w:p w14:paraId="3BA3FCB9" w14:textId="77777777" w:rsidR="00965735" w:rsidRDefault="00B8795E" w:rsidP="00965735">
      <w:pPr>
        <w:pStyle w:val="Text"/>
        <w:spacing w:before="360"/>
        <w:ind w:right="0"/>
      </w:pPr>
      <w:r>
        <w:rPr>
          <w:noProof/>
          <w:lang w:eastAsia="en-AU"/>
        </w:rPr>
        <mc:AlternateContent>
          <mc:Choice Requires="wps">
            <w:drawing>
              <wp:anchor distT="0" distB="0" distL="114300" distR="114300" simplePos="0" relativeHeight="251718656" behindDoc="0" locked="0" layoutInCell="1" allowOverlap="1" wp14:anchorId="6E04CA29" wp14:editId="48CC745D">
                <wp:simplePos x="0" y="0"/>
                <wp:positionH relativeFrom="column">
                  <wp:posOffset>61595</wp:posOffset>
                </wp:positionH>
                <wp:positionV relativeFrom="paragraph">
                  <wp:posOffset>4445</wp:posOffset>
                </wp:positionV>
                <wp:extent cx="842645" cy="323215"/>
                <wp:effectExtent l="0" t="0" r="71755" b="114935"/>
                <wp:wrapNone/>
                <wp:docPr id="29"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323215"/>
                        </a:xfrm>
                        <a:prstGeom prst="wedgeRoundRectCallout">
                          <a:avLst>
                            <a:gd name="adj1" fmla="val 56594"/>
                            <a:gd name="adj2" fmla="val 77608"/>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22AB3"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4CA29" id="Rounded Rectangular Callout 22" o:spid="_x0000_s1031" type="#_x0000_t62" style="position:absolute;margin-left:4.85pt;margin-top:.35pt;width:66.35pt;height:25.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" adj="23024,27563" fillcolor="#ff9" strokecolor="black [3213]" strokeweight="1pt">
                <v:path arrowok="t"/>
                <v:textbox>
                  <w:txbxContent>
                    <w:p w14:paraId="21C22AB3"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9680" behindDoc="0" locked="0" layoutInCell="1" allowOverlap="1" wp14:anchorId="6698FC29" wp14:editId="160E8BB6">
                <wp:simplePos x="0" y="0"/>
                <wp:positionH relativeFrom="column">
                  <wp:posOffset>165735</wp:posOffset>
                </wp:positionH>
                <wp:positionV relativeFrom="paragraph">
                  <wp:posOffset>34925</wp:posOffset>
                </wp:positionV>
                <wp:extent cx="838835" cy="254000"/>
                <wp:effectExtent l="0" t="0" r="18415" b="12700"/>
                <wp:wrapNone/>
                <wp:docPr id="3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6331F" w14:textId="77777777" w:rsidR="00401294" w:rsidRPr="008119A8" w:rsidRDefault="00401294" w:rsidP="00965735">
                            <w:pPr>
                              <w:spacing w:before="0" w:line="200" w:lineRule="exact"/>
                            </w:pPr>
                            <w:r w:rsidRPr="008119A8">
                              <w:rPr>
                                <w:rFonts w:ascii="Arial" w:hAnsi="Arial" w:cs="Arial"/>
                                <w:b/>
                                <w:bCs/>
                                <w:sz w:val="16"/>
                                <w:szCs w:val="16"/>
                                <w:lang w:val="en-US"/>
                              </w:rPr>
                              <w:t xml:space="preserve">PISA </w:t>
                            </w:r>
                            <w:r>
                              <w:rPr>
                                <w:rFonts w:ascii="Arial" w:hAnsi="Arial" w:cs="Arial"/>
                                <w:b/>
                                <w:bCs/>
                                <w:sz w:val="16"/>
                                <w:szCs w:val="16"/>
                                <w:lang w:val="en-US"/>
                              </w:rPr>
                              <w:t>student questionnaire</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6698FC29" id="_x0000_s1032" style="position:absolute;margin-left:13.05pt;margin-top:2.75pt;width:66.05pt;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" filled="f" stroked="f">
                <v:textbox style="mso-fit-shape-to-text:t" inset="0,0,0,0">
                  <w:txbxContent>
                    <w:p w14:paraId="0936331F" w14:textId="77777777" w:rsidR="00401294" w:rsidRPr="008119A8" w:rsidRDefault="00401294" w:rsidP="00965735">
                      <w:pPr>
                        <w:spacing w:before="0" w:line="200" w:lineRule="exact"/>
                      </w:pPr>
                      <w:r w:rsidRPr="008119A8">
                        <w:rPr>
                          <w:rFonts w:ascii="Arial" w:hAnsi="Arial" w:cs="Arial"/>
                          <w:b/>
                          <w:bCs/>
                          <w:sz w:val="16"/>
                          <w:szCs w:val="16"/>
                          <w:lang w:val="en-US"/>
                        </w:rPr>
                        <w:t xml:space="preserve">PISA </w:t>
                      </w:r>
                      <w:r>
                        <w:rPr>
                          <w:rFonts w:ascii="Arial" w:hAnsi="Arial" w:cs="Arial"/>
                          <w:b/>
                          <w:bCs/>
                          <w:sz w:val="16"/>
                          <w:szCs w:val="16"/>
                          <w:lang w:val="en-US"/>
                        </w:rPr>
                        <w:t>student questionnaire</w:t>
                      </w:r>
                    </w:p>
                  </w:txbxContent>
                </v:textbox>
              </v:rect>
            </w:pict>
          </mc:Fallback>
        </mc:AlternateContent>
      </w:r>
      <w:r>
        <w:rPr>
          <w:noProof/>
          <w:lang w:eastAsia="en-AU"/>
        </w:rPr>
        <mc:AlternateContent>
          <mc:Choice Requires="wpc">
            <w:drawing>
              <wp:anchor distT="0" distB="0" distL="114300" distR="114300" simplePos="0" relativeHeight="251707392" behindDoc="0" locked="0" layoutInCell="1" allowOverlap="1" wp14:anchorId="47127E4A" wp14:editId="2B83A710">
                <wp:simplePos x="0" y="0"/>
                <wp:positionH relativeFrom="column">
                  <wp:posOffset>-3810</wp:posOffset>
                </wp:positionH>
                <wp:positionV relativeFrom="paragraph">
                  <wp:posOffset>40005</wp:posOffset>
                </wp:positionV>
                <wp:extent cx="3105150" cy="982345"/>
                <wp:effectExtent l="0" t="0" r="0" b="0"/>
                <wp:wrapNone/>
                <wp:docPr id="22" name="Canvas 1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Freeform 145"/>
                        <wps:cNvSpPr>
                          <a:spLocks/>
                        </wps:cNvSpPr>
                        <wps:spPr bwMode="auto">
                          <a:xfrm>
                            <a:off x="906780" y="155097"/>
                            <a:ext cx="1868226" cy="381635"/>
                          </a:xfrm>
                          <a:custGeom>
                            <a:avLst/>
                            <a:gdLst>
                              <a:gd name="T0" fmla="*/ 0 w 1930"/>
                              <a:gd name="T1" fmla="*/ 103 h 601"/>
                              <a:gd name="T2" fmla="*/ 6 w 1930"/>
                              <a:gd name="T3" fmla="*/ 63 h 601"/>
                              <a:gd name="T4" fmla="*/ 28 w 1930"/>
                              <a:gd name="T5" fmla="*/ 29 h 601"/>
                              <a:gd name="T6" fmla="*/ 63 w 1930"/>
                              <a:gd name="T7" fmla="*/ 6 h 601"/>
                              <a:gd name="T8" fmla="*/ 103 w 1930"/>
                              <a:gd name="T9" fmla="*/ 0 h 601"/>
                              <a:gd name="T10" fmla="*/ 103 w 1930"/>
                              <a:gd name="T11" fmla="*/ 0 h 601"/>
                              <a:gd name="T12" fmla="*/ 103 w 1930"/>
                              <a:gd name="T13" fmla="*/ 0 h 601"/>
                              <a:gd name="T14" fmla="*/ 1833 w 1930"/>
                              <a:gd name="T15" fmla="*/ 0 h 601"/>
                              <a:gd name="T16" fmla="*/ 1833 w 1930"/>
                              <a:gd name="T17" fmla="*/ 0 h 601"/>
                              <a:gd name="T18" fmla="*/ 1868 w 1930"/>
                              <a:gd name="T19" fmla="*/ 6 h 601"/>
                              <a:gd name="T20" fmla="*/ 1902 w 1930"/>
                              <a:gd name="T21" fmla="*/ 29 h 601"/>
                              <a:gd name="T22" fmla="*/ 1925 w 1930"/>
                              <a:gd name="T23" fmla="*/ 63 h 601"/>
                              <a:gd name="T24" fmla="*/ 1930 w 1930"/>
                              <a:gd name="T25" fmla="*/ 103 h 601"/>
                              <a:gd name="T26" fmla="*/ 1930 w 1930"/>
                              <a:gd name="T27" fmla="*/ 103 h 601"/>
                              <a:gd name="T28" fmla="*/ 1930 w 1930"/>
                              <a:gd name="T29" fmla="*/ 103 h 601"/>
                              <a:gd name="T30" fmla="*/ 1930 w 1930"/>
                              <a:gd name="T31" fmla="*/ 503 h 601"/>
                              <a:gd name="T32" fmla="*/ 1930 w 1930"/>
                              <a:gd name="T33" fmla="*/ 503 h 601"/>
                              <a:gd name="T34" fmla="*/ 1925 w 1930"/>
                              <a:gd name="T35" fmla="*/ 538 h 601"/>
                              <a:gd name="T36" fmla="*/ 1902 w 1930"/>
                              <a:gd name="T37" fmla="*/ 572 h 601"/>
                              <a:gd name="T38" fmla="*/ 1868 w 1930"/>
                              <a:gd name="T39" fmla="*/ 595 h 601"/>
                              <a:gd name="T40" fmla="*/ 1833 w 1930"/>
                              <a:gd name="T41" fmla="*/ 601 h 601"/>
                              <a:gd name="T42" fmla="*/ 1833 w 1930"/>
                              <a:gd name="T43" fmla="*/ 601 h 601"/>
                              <a:gd name="T44" fmla="*/ 1833 w 1930"/>
                              <a:gd name="T45" fmla="*/ 601 h 601"/>
                              <a:gd name="T46" fmla="*/ 103 w 1930"/>
                              <a:gd name="T47" fmla="*/ 601 h 601"/>
                              <a:gd name="T48" fmla="*/ 103 w 1930"/>
                              <a:gd name="T49" fmla="*/ 601 h 601"/>
                              <a:gd name="T50" fmla="*/ 63 w 1930"/>
                              <a:gd name="T51" fmla="*/ 595 h 601"/>
                              <a:gd name="T52" fmla="*/ 28 w 1930"/>
                              <a:gd name="T53" fmla="*/ 572 h 601"/>
                              <a:gd name="T54" fmla="*/ 6 w 1930"/>
                              <a:gd name="T55" fmla="*/ 538 h 601"/>
                              <a:gd name="T56" fmla="*/ 0 w 1930"/>
                              <a:gd name="T57" fmla="*/ 503 h 601"/>
                              <a:gd name="T58" fmla="*/ 0 w 1930"/>
                              <a:gd name="T59" fmla="*/ 503 h 601"/>
                              <a:gd name="T60" fmla="*/ 0 w 1930"/>
                              <a:gd name="T61" fmla="*/ 103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30" h="601">
                                <a:moveTo>
                                  <a:pt x="0" y="103"/>
                                </a:moveTo>
                                <a:lnTo>
                                  <a:pt x="6" y="63"/>
                                </a:lnTo>
                                <a:lnTo>
                                  <a:pt x="28" y="29"/>
                                </a:lnTo>
                                <a:lnTo>
                                  <a:pt x="63" y="6"/>
                                </a:lnTo>
                                <a:lnTo>
                                  <a:pt x="103" y="0"/>
                                </a:lnTo>
                                <a:lnTo>
                                  <a:pt x="1833" y="0"/>
                                </a:lnTo>
                                <a:lnTo>
                                  <a:pt x="1868" y="6"/>
                                </a:lnTo>
                                <a:lnTo>
                                  <a:pt x="1902" y="29"/>
                                </a:lnTo>
                                <a:lnTo>
                                  <a:pt x="1925" y="63"/>
                                </a:lnTo>
                                <a:lnTo>
                                  <a:pt x="1930" y="103"/>
                                </a:lnTo>
                                <a:lnTo>
                                  <a:pt x="1930" y="503"/>
                                </a:lnTo>
                                <a:lnTo>
                                  <a:pt x="1925" y="538"/>
                                </a:lnTo>
                                <a:lnTo>
                                  <a:pt x="1902" y="572"/>
                                </a:lnTo>
                                <a:lnTo>
                                  <a:pt x="1868" y="595"/>
                                </a:lnTo>
                                <a:lnTo>
                                  <a:pt x="1833" y="601"/>
                                </a:lnTo>
                                <a:lnTo>
                                  <a:pt x="103" y="601"/>
                                </a:lnTo>
                                <a:lnTo>
                                  <a:pt x="63" y="595"/>
                                </a:lnTo>
                                <a:lnTo>
                                  <a:pt x="28" y="572"/>
                                </a:lnTo>
                                <a:lnTo>
                                  <a:pt x="6" y="538"/>
                                </a:lnTo>
                                <a:lnTo>
                                  <a:pt x="0" y="503"/>
                                </a:lnTo>
                                <a:lnTo>
                                  <a:pt x="0" y="10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46"/>
                        <wps:cNvSpPr>
                          <a:spLocks noEditPoints="1"/>
                        </wps:cNvSpPr>
                        <wps:spPr bwMode="auto">
                          <a:xfrm>
                            <a:off x="902969" y="151427"/>
                            <a:ext cx="1872037" cy="392430"/>
                          </a:xfrm>
                          <a:custGeom>
                            <a:avLst/>
                            <a:gdLst>
                              <a:gd name="T0" fmla="*/ 0 w 1948"/>
                              <a:gd name="T1" fmla="*/ 86 h 618"/>
                              <a:gd name="T2" fmla="*/ 17 w 1948"/>
                              <a:gd name="T3" fmla="*/ 46 h 618"/>
                              <a:gd name="T4" fmla="*/ 29 w 1948"/>
                              <a:gd name="T5" fmla="*/ 29 h 618"/>
                              <a:gd name="T6" fmla="*/ 63 w 1948"/>
                              <a:gd name="T7" fmla="*/ 6 h 618"/>
                              <a:gd name="T8" fmla="*/ 86 w 1948"/>
                              <a:gd name="T9" fmla="*/ 0 h 618"/>
                              <a:gd name="T10" fmla="*/ 1857 w 1948"/>
                              <a:gd name="T11" fmla="*/ 0 h 618"/>
                              <a:gd name="T12" fmla="*/ 1879 w 1948"/>
                              <a:gd name="T13" fmla="*/ 6 h 618"/>
                              <a:gd name="T14" fmla="*/ 1914 w 1948"/>
                              <a:gd name="T15" fmla="*/ 29 h 618"/>
                              <a:gd name="T16" fmla="*/ 1925 w 1948"/>
                              <a:gd name="T17" fmla="*/ 46 h 618"/>
                              <a:gd name="T18" fmla="*/ 1942 w 1948"/>
                              <a:gd name="T19" fmla="*/ 86 h 618"/>
                              <a:gd name="T20" fmla="*/ 1948 w 1948"/>
                              <a:gd name="T21" fmla="*/ 509 h 618"/>
                              <a:gd name="T22" fmla="*/ 1936 w 1948"/>
                              <a:gd name="T23" fmla="*/ 549 h 618"/>
                              <a:gd name="T24" fmla="*/ 1925 w 1948"/>
                              <a:gd name="T25" fmla="*/ 567 h 618"/>
                              <a:gd name="T26" fmla="*/ 1896 w 1948"/>
                              <a:gd name="T27" fmla="*/ 595 h 618"/>
                              <a:gd name="T28" fmla="*/ 1879 w 1948"/>
                              <a:gd name="T29" fmla="*/ 607 h 618"/>
                              <a:gd name="T30" fmla="*/ 1839 w 1948"/>
                              <a:gd name="T31" fmla="*/ 618 h 618"/>
                              <a:gd name="T32" fmla="*/ 86 w 1948"/>
                              <a:gd name="T33" fmla="*/ 612 h 618"/>
                              <a:gd name="T34" fmla="*/ 46 w 1948"/>
                              <a:gd name="T35" fmla="*/ 595 h 618"/>
                              <a:gd name="T36" fmla="*/ 29 w 1948"/>
                              <a:gd name="T37" fmla="*/ 584 h 618"/>
                              <a:gd name="T38" fmla="*/ 6 w 1948"/>
                              <a:gd name="T39" fmla="*/ 549 h 618"/>
                              <a:gd name="T40" fmla="*/ 0 w 1948"/>
                              <a:gd name="T41" fmla="*/ 527 h 618"/>
                              <a:gd name="T42" fmla="*/ 17 w 1948"/>
                              <a:gd name="T43" fmla="*/ 504 h 618"/>
                              <a:gd name="T44" fmla="*/ 23 w 1948"/>
                              <a:gd name="T45" fmla="*/ 544 h 618"/>
                              <a:gd name="T46" fmla="*/ 29 w 1948"/>
                              <a:gd name="T47" fmla="*/ 555 h 618"/>
                              <a:gd name="T48" fmla="*/ 57 w 1948"/>
                              <a:gd name="T49" fmla="*/ 584 h 618"/>
                              <a:gd name="T50" fmla="*/ 69 w 1948"/>
                              <a:gd name="T51" fmla="*/ 590 h 618"/>
                              <a:gd name="T52" fmla="*/ 109 w 1948"/>
                              <a:gd name="T53" fmla="*/ 601 h 618"/>
                              <a:gd name="T54" fmla="*/ 1857 w 1948"/>
                              <a:gd name="T55" fmla="*/ 595 h 618"/>
                              <a:gd name="T56" fmla="*/ 1891 w 1948"/>
                              <a:gd name="T57" fmla="*/ 584 h 618"/>
                              <a:gd name="T58" fmla="*/ 1902 w 1948"/>
                              <a:gd name="T59" fmla="*/ 572 h 618"/>
                              <a:gd name="T60" fmla="*/ 1919 w 1948"/>
                              <a:gd name="T61" fmla="*/ 544 h 618"/>
                              <a:gd name="T62" fmla="*/ 1925 w 1948"/>
                              <a:gd name="T63" fmla="*/ 527 h 618"/>
                              <a:gd name="T64" fmla="*/ 1925 w 1948"/>
                              <a:gd name="T65" fmla="*/ 86 h 618"/>
                              <a:gd name="T66" fmla="*/ 1919 w 1948"/>
                              <a:gd name="T67" fmla="*/ 69 h 618"/>
                              <a:gd name="T68" fmla="*/ 1902 w 1948"/>
                              <a:gd name="T69" fmla="*/ 40 h 618"/>
                              <a:gd name="T70" fmla="*/ 1891 w 1948"/>
                              <a:gd name="T71" fmla="*/ 29 h 618"/>
                              <a:gd name="T72" fmla="*/ 1857 w 1948"/>
                              <a:gd name="T73" fmla="*/ 17 h 618"/>
                              <a:gd name="T74" fmla="*/ 109 w 1948"/>
                              <a:gd name="T75" fmla="*/ 17 h 618"/>
                              <a:gd name="T76" fmla="*/ 69 w 1948"/>
                              <a:gd name="T77" fmla="*/ 23 h 618"/>
                              <a:gd name="T78" fmla="*/ 57 w 1948"/>
                              <a:gd name="T79" fmla="*/ 29 h 618"/>
                              <a:gd name="T80" fmla="*/ 29 w 1948"/>
                              <a:gd name="T81" fmla="*/ 58 h 618"/>
                              <a:gd name="T82" fmla="*/ 23 w 1948"/>
                              <a:gd name="T83" fmla="*/ 69 h 618"/>
                              <a:gd name="T84" fmla="*/ 17 w 1948"/>
                              <a:gd name="T85" fmla="*/ 109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48" h="618">
                                <a:moveTo>
                                  <a:pt x="0" y="109"/>
                                </a:moveTo>
                                <a:lnTo>
                                  <a:pt x="0" y="86"/>
                                </a:lnTo>
                                <a:lnTo>
                                  <a:pt x="6" y="63"/>
                                </a:lnTo>
                                <a:lnTo>
                                  <a:pt x="17" y="46"/>
                                </a:lnTo>
                                <a:lnTo>
                                  <a:pt x="29" y="29"/>
                                </a:lnTo>
                                <a:lnTo>
                                  <a:pt x="46" y="17"/>
                                </a:lnTo>
                                <a:lnTo>
                                  <a:pt x="63" y="6"/>
                                </a:lnTo>
                                <a:lnTo>
                                  <a:pt x="86" y="0"/>
                                </a:lnTo>
                                <a:lnTo>
                                  <a:pt x="103" y="0"/>
                                </a:lnTo>
                                <a:lnTo>
                                  <a:pt x="1839" y="0"/>
                                </a:lnTo>
                                <a:lnTo>
                                  <a:pt x="1857" y="0"/>
                                </a:lnTo>
                                <a:lnTo>
                                  <a:pt x="1862" y="0"/>
                                </a:lnTo>
                                <a:lnTo>
                                  <a:pt x="1879" y="6"/>
                                </a:lnTo>
                                <a:lnTo>
                                  <a:pt x="1896" y="17"/>
                                </a:lnTo>
                                <a:lnTo>
                                  <a:pt x="1914" y="29"/>
                                </a:lnTo>
                                <a:lnTo>
                                  <a:pt x="1925" y="46"/>
                                </a:lnTo>
                                <a:lnTo>
                                  <a:pt x="1936" y="63"/>
                                </a:lnTo>
                                <a:lnTo>
                                  <a:pt x="1942" y="86"/>
                                </a:lnTo>
                                <a:lnTo>
                                  <a:pt x="1948" y="103"/>
                                </a:lnTo>
                                <a:lnTo>
                                  <a:pt x="1948" y="509"/>
                                </a:lnTo>
                                <a:lnTo>
                                  <a:pt x="1942" y="527"/>
                                </a:lnTo>
                                <a:lnTo>
                                  <a:pt x="1942" y="532"/>
                                </a:lnTo>
                                <a:lnTo>
                                  <a:pt x="1936" y="549"/>
                                </a:lnTo>
                                <a:lnTo>
                                  <a:pt x="1925" y="567"/>
                                </a:lnTo>
                                <a:lnTo>
                                  <a:pt x="1914" y="584"/>
                                </a:lnTo>
                                <a:lnTo>
                                  <a:pt x="1896" y="595"/>
                                </a:lnTo>
                                <a:lnTo>
                                  <a:pt x="1879" y="607"/>
                                </a:lnTo>
                                <a:lnTo>
                                  <a:pt x="1862" y="612"/>
                                </a:lnTo>
                                <a:lnTo>
                                  <a:pt x="1857" y="612"/>
                                </a:lnTo>
                                <a:lnTo>
                                  <a:pt x="1839" y="618"/>
                                </a:lnTo>
                                <a:lnTo>
                                  <a:pt x="109" y="618"/>
                                </a:lnTo>
                                <a:lnTo>
                                  <a:pt x="86" y="612"/>
                                </a:lnTo>
                                <a:lnTo>
                                  <a:pt x="63" y="607"/>
                                </a:lnTo>
                                <a:lnTo>
                                  <a:pt x="46" y="595"/>
                                </a:lnTo>
                                <a:lnTo>
                                  <a:pt x="29" y="584"/>
                                </a:lnTo>
                                <a:lnTo>
                                  <a:pt x="17" y="567"/>
                                </a:lnTo>
                                <a:lnTo>
                                  <a:pt x="6" y="549"/>
                                </a:lnTo>
                                <a:lnTo>
                                  <a:pt x="0" y="532"/>
                                </a:lnTo>
                                <a:lnTo>
                                  <a:pt x="0" y="527"/>
                                </a:lnTo>
                                <a:lnTo>
                                  <a:pt x="0" y="509"/>
                                </a:lnTo>
                                <a:lnTo>
                                  <a:pt x="0" y="109"/>
                                </a:lnTo>
                                <a:close/>
                                <a:moveTo>
                                  <a:pt x="17" y="504"/>
                                </a:moveTo>
                                <a:lnTo>
                                  <a:pt x="17" y="527"/>
                                </a:lnTo>
                                <a:lnTo>
                                  <a:pt x="23" y="544"/>
                                </a:lnTo>
                                <a:lnTo>
                                  <a:pt x="29" y="561"/>
                                </a:lnTo>
                                <a:lnTo>
                                  <a:pt x="29" y="555"/>
                                </a:lnTo>
                                <a:lnTo>
                                  <a:pt x="40" y="572"/>
                                </a:lnTo>
                                <a:lnTo>
                                  <a:pt x="57" y="584"/>
                                </a:lnTo>
                                <a:lnTo>
                                  <a:pt x="69" y="590"/>
                                </a:lnTo>
                                <a:lnTo>
                                  <a:pt x="86" y="595"/>
                                </a:lnTo>
                                <a:lnTo>
                                  <a:pt x="109" y="601"/>
                                </a:lnTo>
                                <a:lnTo>
                                  <a:pt x="1834" y="601"/>
                                </a:lnTo>
                                <a:lnTo>
                                  <a:pt x="1857" y="595"/>
                                </a:lnTo>
                                <a:lnTo>
                                  <a:pt x="1874" y="590"/>
                                </a:lnTo>
                                <a:lnTo>
                                  <a:pt x="1891" y="584"/>
                                </a:lnTo>
                                <a:lnTo>
                                  <a:pt x="1885" y="584"/>
                                </a:lnTo>
                                <a:lnTo>
                                  <a:pt x="1902" y="572"/>
                                </a:lnTo>
                                <a:lnTo>
                                  <a:pt x="1914" y="555"/>
                                </a:lnTo>
                                <a:lnTo>
                                  <a:pt x="1914" y="561"/>
                                </a:lnTo>
                                <a:lnTo>
                                  <a:pt x="1919" y="544"/>
                                </a:lnTo>
                                <a:lnTo>
                                  <a:pt x="1925" y="527"/>
                                </a:lnTo>
                                <a:lnTo>
                                  <a:pt x="1931" y="509"/>
                                </a:lnTo>
                                <a:lnTo>
                                  <a:pt x="1931" y="109"/>
                                </a:lnTo>
                                <a:lnTo>
                                  <a:pt x="1925" y="86"/>
                                </a:lnTo>
                                <a:lnTo>
                                  <a:pt x="1919" y="69"/>
                                </a:lnTo>
                                <a:lnTo>
                                  <a:pt x="1914" y="58"/>
                                </a:lnTo>
                                <a:lnTo>
                                  <a:pt x="1902" y="40"/>
                                </a:lnTo>
                                <a:lnTo>
                                  <a:pt x="1885" y="29"/>
                                </a:lnTo>
                                <a:lnTo>
                                  <a:pt x="1891" y="29"/>
                                </a:lnTo>
                                <a:lnTo>
                                  <a:pt x="1874" y="23"/>
                                </a:lnTo>
                                <a:lnTo>
                                  <a:pt x="1857" y="17"/>
                                </a:lnTo>
                                <a:lnTo>
                                  <a:pt x="1839" y="17"/>
                                </a:lnTo>
                                <a:lnTo>
                                  <a:pt x="109" y="17"/>
                                </a:lnTo>
                                <a:lnTo>
                                  <a:pt x="86" y="17"/>
                                </a:lnTo>
                                <a:lnTo>
                                  <a:pt x="69" y="23"/>
                                </a:lnTo>
                                <a:lnTo>
                                  <a:pt x="57" y="29"/>
                                </a:lnTo>
                                <a:lnTo>
                                  <a:pt x="40" y="40"/>
                                </a:lnTo>
                                <a:lnTo>
                                  <a:pt x="29" y="58"/>
                                </a:lnTo>
                                <a:lnTo>
                                  <a:pt x="23" y="69"/>
                                </a:lnTo>
                                <a:lnTo>
                                  <a:pt x="17" y="86"/>
                                </a:lnTo>
                                <a:lnTo>
                                  <a:pt x="17" y="109"/>
                                </a:lnTo>
                                <a:lnTo>
                                  <a:pt x="17" y="5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5" name="Rectangle 147"/>
                        <wps:cNvSpPr>
                          <a:spLocks noChangeArrowheads="1"/>
                        </wps:cNvSpPr>
                        <wps:spPr bwMode="auto">
                          <a:xfrm>
                            <a:off x="993194" y="204641"/>
                            <a:ext cx="173388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7591B" w14:textId="77777777" w:rsidR="00401294" w:rsidRDefault="00401294" w:rsidP="00965735">
                              <w:r>
                                <w:rPr>
                                  <w:rFonts w:ascii="Arial" w:hAnsi="Arial" w:cs="Arial"/>
                                  <w:color w:val="000000"/>
                                  <w:sz w:val="42"/>
                                  <w:szCs w:val="42"/>
                                  <w:lang w:val="en-US"/>
                                </w:rPr>
                                <w:t>ST012Q07NA</w:t>
                              </w:r>
                            </w:p>
                          </w:txbxContent>
                        </wps:txbx>
                        <wps:bodyPr rot="0" vert="horz" wrap="square" lIns="0" tIns="0" rIns="0" bIns="0" anchor="t" anchorCtr="0" upright="1">
                          <a:spAutoFit/>
                        </wps:bodyPr>
                      </wps:wsp>
                      <wps:wsp>
                        <wps:cNvPr id="26" name="Freeform 148"/>
                        <wps:cNvSpPr>
                          <a:spLocks/>
                        </wps:cNvSpPr>
                        <wps:spPr bwMode="auto">
                          <a:xfrm>
                            <a:off x="648274" y="471599"/>
                            <a:ext cx="920750" cy="417830"/>
                          </a:xfrm>
                          <a:custGeom>
                            <a:avLst/>
                            <a:gdLst>
                              <a:gd name="T0" fmla="*/ 0 w 1450"/>
                              <a:gd name="T1" fmla="*/ 337 h 658"/>
                              <a:gd name="T2" fmla="*/ 5 w 1450"/>
                              <a:gd name="T3" fmla="*/ 314 h 658"/>
                              <a:gd name="T4" fmla="*/ 17 w 1450"/>
                              <a:gd name="T5" fmla="*/ 291 h 658"/>
                              <a:gd name="T6" fmla="*/ 39 w 1450"/>
                              <a:gd name="T7" fmla="*/ 280 h 658"/>
                              <a:gd name="T8" fmla="*/ 62 w 1450"/>
                              <a:gd name="T9" fmla="*/ 274 h 658"/>
                              <a:gd name="T10" fmla="*/ 62 w 1450"/>
                              <a:gd name="T11" fmla="*/ 274 h 658"/>
                              <a:gd name="T12" fmla="*/ 62 w 1450"/>
                              <a:gd name="T13" fmla="*/ 274 h 658"/>
                              <a:gd name="T14" fmla="*/ 702 w 1450"/>
                              <a:gd name="T15" fmla="*/ 274 h 658"/>
                              <a:gd name="T16" fmla="*/ 1450 w 1450"/>
                              <a:gd name="T17" fmla="*/ 0 h 658"/>
                              <a:gd name="T18" fmla="*/ 999 w 1450"/>
                              <a:gd name="T19" fmla="*/ 274 h 658"/>
                              <a:gd name="T20" fmla="*/ 1136 w 1450"/>
                              <a:gd name="T21" fmla="*/ 274 h 658"/>
                              <a:gd name="T22" fmla="*/ 1136 w 1450"/>
                              <a:gd name="T23" fmla="*/ 274 h 658"/>
                              <a:gd name="T24" fmla="*/ 1159 w 1450"/>
                              <a:gd name="T25" fmla="*/ 280 h 658"/>
                              <a:gd name="T26" fmla="*/ 1182 w 1450"/>
                              <a:gd name="T27" fmla="*/ 291 h 658"/>
                              <a:gd name="T28" fmla="*/ 1193 w 1450"/>
                              <a:gd name="T29" fmla="*/ 314 h 658"/>
                              <a:gd name="T30" fmla="*/ 1199 w 1450"/>
                              <a:gd name="T31" fmla="*/ 337 h 658"/>
                              <a:gd name="T32" fmla="*/ 1199 w 1450"/>
                              <a:gd name="T33" fmla="*/ 337 h 658"/>
                              <a:gd name="T34" fmla="*/ 1199 w 1450"/>
                              <a:gd name="T35" fmla="*/ 337 h 658"/>
                              <a:gd name="T36" fmla="*/ 1199 w 1450"/>
                              <a:gd name="T37" fmla="*/ 337 h 658"/>
                              <a:gd name="T38" fmla="*/ 1199 w 1450"/>
                              <a:gd name="T39" fmla="*/ 337 h 658"/>
                              <a:gd name="T40" fmla="*/ 1199 w 1450"/>
                              <a:gd name="T41" fmla="*/ 434 h 658"/>
                              <a:gd name="T42" fmla="*/ 1199 w 1450"/>
                              <a:gd name="T43" fmla="*/ 595 h 658"/>
                              <a:gd name="T44" fmla="*/ 1199 w 1450"/>
                              <a:gd name="T45" fmla="*/ 595 h 658"/>
                              <a:gd name="T46" fmla="*/ 1193 w 1450"/>
                              <a:gd name="T47" fmla="*/ 618 h 658"/>
                              <a:gd name="T48" fmla="*/ 1182 w 1450"/>
                              <a:gd name="T49" fmla="*/ 640 h 658"/>
                              <a:gd name="T50" fmla="*/ 1159 w 1450"/>
                              <a:gd name="T51" fmla="*/ 652 h 658"/>
                              <a:gd name="T52" fmla="*/ 1136 w 1450"/>
                              <a:gd name="T53" fmla="*/ 658 h 658"/>
                              <a:gd name="T54" fmla="*/ 1136 w 1450"/>
                              <a:gd name="T55" fmla="*/ 658 h 658"/>
                              <a:gd name="T56" fmla="*/ 1136 w 1450"/>
                              <a:gd name="T57" fmla="*/ 658 h 658"/>
                              <a:gd name="T58" fmla="*/ 999 w 1450"/>
                              <a:gd name="T59" fmla="*/ 658 h 658"/>
                              <a:gd name="T60" fmla="*/ 702 w 1450"/>
                              <a:gd name="T61" fmla="*/ 658 h 658"/>
                              <a:gd name="T62" fmla="*/ 702 w 1450"/>
                              <a:gd name="T63" fmla="*/ 658 h 658"/>
                              <a:gd name="T64" fmla="*/ 62 w 1450"/>
                              <a:gd name="T65" fmla="*/ 658 h 658"/>
                              <a:gd name="T66" fmla="*/ 62 w 1450"/>
                              <a:gd name="T67" fmla="*/ 658 h 658"/>
                              <a:gd name="T68" fmla="*/ 39 w 1450"/>
                              <a:gd name="T69" fmla="*/ 652 h 658"/>
                              <a:gd name="T70" fmla="*/ 17 w 1450"/>
                              <a:gd name="T71" fmla="*/ 640 h 658"/>
                              <a:gd name="T72" fmla="*/ 5 w 1450"/>
                              <a:gd name="T73" fmla="*/ 618 h 658"/>
                              <a:gd name="T74" fmla="*/ 0 w 1450"/>
                              <a:gd name="T75" fmla="*/ 595 h 658"/>
                              <a:gd name="T76" fmla="*/ 0 w 1450"/>
                              <a:gd name="T77" fmla="*/ 595 h 658"/>
                              <a:gd name="T78" fmla="*/ 0 w 1450"/>
                              <a:gd name="T79" fmla="*/ 595 h 658"/>
                              <a:gd name="T80" fmla="*/ 0 w 1450"/>
                              <a:gd name="T81" fmla="*/ 434 h 658"/>
                              <a:gd name="T82" fmla="*/ 0 w 1450"/>
                              <a:gd name="T83" fmla="*/ 337 h 658"/>
                              <a:gd name="T84" fmla="*/ 0 w 1450"/>
                              <a:gd name="T85" fmla="*/ 337 h 658"/>
                              <a:gd name="T86" fmla="*/ 0 w 1450"/>
                              <a:gd name="T87" fmla="*/ 337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50" h="658">
                                <a:moveTo>
                                  <a:pt x="0" y="337"/>
                                </a:moveTo>
                                <a:lnTo>
                                  <a:pt x="5" y="314"/>
                                </a:lnTo>
                                <a:lnTo>
                                  <a:pt x="17" y="291"/>
                                </a:lnTo>
                                <a:lnTo>
                                  <a:pt x="39" y="280"/>
                                </a:lnTo>
                                <a:lnTo>
                                  <a:pt x="62" y="274"/>
                                </a:lnTo>
                                <a:lnTo>
                                  <a:pt x="702" y="274"/>
                                </a:lnTo>
                                <a:lnTo>
                                  <a:pt x="1450" y="0"/>
                                </a:lnTo>
                                <a:lnTo>
                                  <a:pt x="999" y="274"/>
                                </a:lnTo>
                                <a:lnTo>
                                  <a:pt x="1136" y="274"/>
                                </a:lnTo>
                                <a:lnTo>
                                  <a:pt x="1159" y="280"/>
                                </a:lnTo>
                                <a:lnTo>
                                  <a:pt x="1182" y="291"/>
                                </a:lnTo>
                                <a:lnTo>
                                  <a:pt x="1193" y="314"/>
                                </a:lnTo>
                                <a:lnTo>
                                  <a:pt x="1199" y="337"/>
                                </a:lnTo>
                                <a:lnTo>
                                  <a:pt x="1199" y="434"/>
                                </a:lnTo>
                                <a:lnTo>
                                  <a:pt x="1199" y="595"/>
                                </a:lnTo>
                                <a:lnTo>
                                  <a:pt x="1193" y="618"/>
                                </a:lnTo>
                                <a:lnTo>
                                  <a:pt x="1182" y="640"/>
                                </a:lnTo>
                                <a:lnTo>
                                  <a:pt x="1159" y="652"/>
                                </a:lnTo>
                                <a:lnTo>
                                  <a:pt x="1136" y="658"/>
                                </a:lnTo>
                                <a:lnTo>
                                  <a:pt x="999" y="658"/>
                                </a:lnTo>
                                <a:lnTo>
                                  <a:pt x="702" y="658"/>
                                </a:lnTo>
                                <a:lnTo>
                                  <a:pt x="62" y="658"/>
                                </a:lnTo>
                                <a:lnTo>
                                  <a:pt x="39" y="652"/>
                                </a:lnTo>
                                <a:lnTo>
                                  <a:pt x="17" y="640"/>
                                </a:lnTo>
                                <a:lnTo>
                                  <a:pt x="5" y="618"/>
                                </a:lnTo>
                                <a:lnTo>
                                  <a:pt x="0" y="595"/>
                                </a:lnTo>
                                <a:lnTo>
                                  <a:pt x="0" y="434"/>
                                </a:lnTo>
                                <a:lnTo>
                                  <a:pt x="0" y="337"/>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49"/>
                        <wps:cNvSpPr>
                          <a:spLocks noEditPoints="1"/>
                        </wps:cNvSpPr>
                        <wps:spPr bwMode="auto">
                          <a:xfrm>
                            <a:off x="652415" y="463979"/>
                            <a:ext cx="928370" cy="432435"/>
                          </a:xfrm>
                          <a:custGeom>
                            <a:avLst/>
                            <a:gdLst>
                              <a:gd name="T0" fmla="*/ 0 w 1462"/>
                              <a:gd name="T1" fmla="*/ 338 h 681"/>
                              <a:gd name="T2" fmla="*/ 11 w 1462"/>
                              <a:gd name="T3" fmla="*/ 309 h 681"/>
                              <a:gd name="T4" fmla="*/ 17 w 1462"/>
                              <a:gd name="T5" fmla="*/ 298 h 681"/>
                              <a:gd name="T6" fmla="*/ 40 w 1462"/>
                              <a:gd name="T7" fmla="*/ 286 h 681"/>
                              <a:gd name="T8" fmla="*/ 57 w 1462"/>
                              <a:gd name="T9" fmla="*/ 281 h 681"/>
                              <a:gd name="T10" fmla="*/ 702 w 1462"/>
                              <a:gd name="T11" fmla="*/ 281 h 681"/>
                              <a:gd name="T12" fmla="*/ 1462 w 1462"/>
                              <a:gd name="T13" fmla="*/ 17 h 681"/>
                              <a:gd name="T14" fmla="*/ 1142 w 1462"/>
                              <a:gd name="T15" fmla="*/ 281 h 681"/>
                              <a:gd name="T16" fmla="*/ 1171 w 1462"/>
                              <a:gd name="T17" fmla="*/ 281 h 681"/>
                              <a:gd name="T18" fmla="*/ 1182 w 1462"/>
                              <a:gd name="T19" fmla="*/ 292 h 681"/>
                              <a:gd name="T20" fmla="*/ 1199 w 1462"/>
                              <a:gd name="T21" fmla="*/ 309 h 681"/>
                              <a:gd name="T22" fmla="*/ 1211 w 1462"/>
                              <a:gd name="T23" fmla="*/ 321 h 681"/>
                              <a:gd name="T24" fmla="*/ 1216 w 1462"/>
                              <a:gd name="T25" fmla="*/ 349 h 681"/>
                              <a:gd name="T26" fmla="*/ 1211 w 1462"/>
                              <a:gd name="T27" fmla="*/ 618 h 681"/>
                              <a:gd name="T28" fmla="*/ 1211 w 1462"/>
                              <a:gd name="T29" fmla="*/ 635 h 681"/>
                              <a:gd name="T30" fmla="*/ 1194 w 1462"/>
                              <a:gd name="T31" fmla="*/ 658 h 681"/>
                              <a:gd name="T32" fmla="*/ 1182 w 1462"/>
                              <a:gd name="T33" fmla="*/ 670 h 681"/>
                              <a:gd name="T34" fmla="*/ 1159 w 1462"/>
                              <a:gd name="T35" fmla="*/ 675 h 681"/>
                              <a:gd name="T36" fmla="*/ 1005 w 1462"/>
                              <a:gd name="T37" fmla="*/ 681 h 681"/>
                              <a:gd name="T38" fmla="*/ 57 w 1462"/>
                              <a:gd name="T39" fmla="*/ 675 h 681"/>
                              <a:gd name="T40" fmla="*/ 40 w 1462"/>
                              <a:gd name="T41" fmla="*/ 675 h 681"/>
                              <a:gd name="T42" fmla="*/ 17 w 1462"/>
                              <a:gd name="T43" fmla="*/ 658 h 681"/>
                              <a:gd name="T44" fmla="*/ 11 w 1462"/>
                              <a:gd name="T45" fmla="*/ 647 h 681"/>
                              <a:gd name="T46" fmla="*/ 0 w 1462"/>
                              <a:gd name="T47" fmla="*/ 624 h 681"/>
                              <a:gd name="T48" fmla="*/ 0 w 1462"/>
                              <a:gd name="T49" fmla="*/ 446 h 681"/>
                              <a:gd name="T50" fmla="*/ 17 w 1462"/>
                              <a:gd name="T51" fmla="*/ 607 h 681"/>
                              <a:gd name="T52" fmla="*/ 17 w 1462"/>
                              <a:gd name="T53" fmla="*/ 630 h 681"/>
                              <a:gd name="T54" fmla="*/ 23 w 1462"/>
                              <a:gd name="T55" fmla="*/ 635 h 681"/>
                              <a:gd name="T56" fmla="*/ 40 w 1462"/>
                              <a:gd name="T57" fmla="*/ 652 h 681"/>
                              <a:gd name="T58" fmla="*/ 45 w 1462"/>
                              <a:gd name="T59" fmla="*/ 658 h 681"/>
                              <a:gd name="T60" fmla="*/ 68 w 1462"/>
                              <a:gd name="T61" fmla="*/ 664 h 681"/>
                              <a:gd name="T62" fmla="*/ 1142 w 1462"/>
                              <a:gd name="T63" fmla="*/ 664 h 681"/>
                              <a:gd name="T64" fmla="*/ 1165 w 1462"/>
                              <a:gd name="T65" fmla="*/ 658 h 681"/>
                              <a:gd name="T66" fmla="*/ 1171 w 1462"/>
                              <a:gd name="T67" fmla="*/ 652 h 681"/>
                              <a:gd name="T68" fmla="*/ 1188 w 1462"/>
                              <a:gd name="T69" fmla="*/ 635 h 681"/>
                              <a:gd name="T70" fmla="*/ 1194 w 1462"/>
                              <a:gd name="T71" fmla="*/ 630 h 681"/>
                              <a:gd name="T72" fmla="*/ 1199 w 1462"/>
                              <a:gd name="T73" fmla="*/ 607 h 681"/>
                              <a:gd name="T74" fmla="*/ 1194 w 1462"/>
                              <a:gd name="T75" fmla="*/ 338 h 681"/>
                              <a:gd name="T76" fmla="*/ 1194 w 1462"/>
                              <a:gd name="T77" fmla="*/ 332 h 681"/>
                              <a:gd name="T78" fmla="*/ 1182 w 1462"/>
                              <a:gd name="T79" fmla="*/ 309 h 681"/>
                              <a:gd name="T80" fmla="*/ 1171 w 1462"/>
                              <a:gd name="T81" fmla="*/ 303 h 681"/>
                              <a:gd name="T82" fmla="*/ 1154 w 1462"/>
                              <a:gd name="T83" fmla="*/ 298 h 681"/>
                              <a:gd name="T84" fmla="*/ 1005 w 1462"/>
                              <a:gd name="T85" fmla="*/ 298 h 681"/>
                              <a:gd name="T86" fmla="*/ 1451 w 1462"/>
                              <a:gd name="T87" fmla="*/ 0 h 681"/>
                              <a:gd name="T88" fmla="*/ 708 w 1462"/>
                              <a:gd name="T89" fmla="*/ 298 h 681"/>
                              <a:gd name="T90" fmla="*/ 57 w 1462"/>
                              <a:gd name="T91" fmla="*/ 298 h 681"/>
                              <a:gd name="T92" fmla="*/ 40 w 1462"/>
                              <a:gd name="T93" fmla="*/ 303 h 681"/>
                              <a:gd name="T94" fmla="*/ 28 w 1462"/>
                              <a:gd name="T95" fmla="*/ 309 h 681"/>
                              <a:gd name="T96" fmla="*/ 17 w 1462"/>
                              <a:gd name="T97" fmla="*/ 332 h 681"/>
                              <a:gd name="T98" fmla="*/ 17 w 1462"/>
                              <a:gd name="T99" fmla="*/ 338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62" h="681">
                                <a:moveTo>
                                  <a:pt x="0" y="349"/>
                                </a:moveTo>
                                <a:lnTo>
                                  <a:pt x="0" y="338"/>
                                </a:lnTo>
                                <a:lnTo>
                                  <a:pt x="0" y="321"/>
                                </a:lnTo>
                                <a:lnTo>
                                  <a:pt x="6" y="321"/>
                                </a:lnTo>
                                <a:lnTo>
                                  <a:pt x="11" y="309"/>
                                </a:lnTo>
                                <a:lnTo>
                                  <a:pt x="17" y="298"/>
                                </a:lnTo>
                                <a:lnTo>
                                  <a:pt x="28" y="292"/>
                                </a:lnTo>
                                <a:lnTo>
                                  <a:pt x="40" y="286"/>
                                </a:lnTo>
                                <a:lnTo>
                                  <a:pt x="40" y="281"/>
                                </a:lnTo>
                                <a:lnTo>
                                  <a:pt x="57" y="281"/>
                                </a:lnTo>
                                <a:lnTo>
                                  <a:pt x="68" y="281"/>
                                </a:lnTo>
                                <a:lnTo>
                                  <a:pt x="708" y="281"/>
                                </a:lnTo>
                                <a:lnTo>
                                  <a:pt x="702" y="281"/>
                                </a:lnTo>
                                <a:lnTo>
                                  <a:pt x="1451" y="0"/>
                                </a:lnTo>
                                <a:lnTo>
                                  <a:pt x="1462" y="6"/>
                                </a:lnTo>
                                <a:lnTo>
                                  <a:pt x="1462" y="17"/>
                                </a:lnTo>
                                <a:lnTo>
                                  <a:pt x="1011" y="292"/>
                                </a:lnTo>
                                <a:lnTo>
                                  <a:pt x="1005" y="281"/>
                                </a:lnTo>
                                <a:lnTo>
                                  <a:pt x="1142" y="281"/>
                                </a:lnTo>
                                <a:lnTo>
                                  <a:pt x="1154" y="281"/>
                                </a:lnTo>
                                <a:lnTo>
                                  <a:pt x="1159" y="281"/>
                                </a:lnTo>
                                <a:lnTo>
                                  <a:pt x="1171" y="281"/>
                                </a:lnTo>
                                <a:lnTo>
                                  <a:pt x="1171" y="286"/>
                                </a:lnTo>
                                <a:lnTo>
                                  <a:pt x="1182" y="292"/>
                                </a:lnTo>
                                <a:lnTo>
                                  <a:pt x="1194" y="298"/>
                                </a:lnTo>
                                <a:lnTo>
                                  <a:pt x="1199" y="309"/>
                                </a:lnTo>
                                <a:lnTo>
                                  <a:pt x="1205" y="309"/>
                                </a:lnTo>
                                <a:lnTo>
                                  <a:pt x="1211" y="321"/>
                                </a:lnTo>
                                <a:lnTo>
                                  <a:pt x="1211" y="338"/>
                                </a:lnTo>
                                <a:lnTo>
                                  <a:pt x="1216" y="349"/>
                                </a:lnTo>
                                <a:lnTo>
                                  <a:pt x="1216" y="446"/>
                                </a:lnTo>
                                <a:lnTo>
                                  <a:pt x="1216" y="607"/>
                                </a:lnTo>
                                <a:lnTo>
                                  <a:pt x="1211" y="618"/>
                                </a:lnTo>
                                <a:lnTo>
                                  <a:pt x="1211" y="624"/>
                                </a:lnTo>
                                <a:lnTo>
                                  <a:pt x="1211" y="635"/>
                                </a:lnTo>
                                <a:lnTo>
                                  <a:pt x="1205" y="647"/>
                                </a:lnTo>
                                <a:lnTo>
                                  <a:pt x="1199" y="647"/>
                                </a:lnTo>
                                <a:lnTo>
                                  <a:pt x="1194" y="658"/>
                                </a:lnTo>
                                <a:lnTo>
                                  <a:pt x="1182" y="664"/>
                                </a:lnTo>
                                <a:lnTo>
                                  <a:pt x="1182" y="670"/>
                                </a:lnTo>
                                <a:lnTo>
                                  <a:pt x="1171" y="675"/>
                                </a:lnTo>
                                <a:lnTo>
                                  <a:pt x="1159" y="675"/>
                                </a:lnTo>
                                <a:lnTo>
                                  <a:pt x="1154" y="675"/>
                                </a:lnTo>
                                <a:lnTo>
                                  <a:pt x="1142" y="681"/>
                                </a:lnTo>
                                <a:lnTo>
                                  <a:pt x="1005" y="681"/>
                                </a:lnTo>
                                <a:lnTo>
                                  <a:pt x="708" y="681"/>
                                </a:lnTo>
                                <a:lnTo>
                                  <a:pt x="68" y="681"/>
                                </a:lnTo>
                                <a:lnTo>
                                  <a:pt x="57" y="675"/>
                                </a:lnTo>
                                <a:lnTo>
                                  <a:pt x="40" y="675"/>
                                </a:lnTo>
                                <a:lnTo>
                                  <a:pt x="28" y="670"/>
                                </a:lnTo>
                                <a:lnTo>
                                  <a:pt x="28" y="664"/>
                                </a:lnTo>
                                <a:lnTo>
                                  <a:pt x="17" y="658"/>
                                </a:lnTo>
                                <a:lnTo>
                                  <a:pt x="11" y="647"/>
                                </a:lnTo>
                                <a:lnTo>
                                  <a:pt x="6" y="635"/>
                                </a:lnTo>
                                <a:lnTo>
                                  <a:pt x="0" y="635"/>
                                </a:lnTo>
                                <a:lnTo>
                                  <a:pt x="0" y="624"/>
                                </a:lnTo>
                                <a:lnTo>
                                  <a:pt x="0" y="618"/>
                                </a:lnTo>
                                <a:lnTo>
                                  <a:pt x="0" y="607"/>
                                </a:lnTo>
                                <a:lnTo>
                                  <a:pt x="0" y="446"/>
                                </a:lnTo>
                                <a:lnTo>
                                  <a:pt x="0" y="349"/>
                                </a:lnTo>
                                <a:close/>
                                <a:moveTo>
                                  <a:pt x="17" y="446"/>
                                </a:moveTo>
                                <a:lnTo>
                                  <a:pt x="17" y="607"/>
                                </a:lnTo>
                                <a:lnTo>
                                  <a:pt x="17" y="618"/>
                                </a:lnTo>
                                <a:lnTo>
                                  <a:pt x="17" y="630"/>
                                </a:lnTo>
                                <a:lnTo>
                                  <a:pt x="23" y="635"/>
                                </a:lnTo>
                                <a:lnTo>
                                  <a:pt x="28" y="647"/>
                                </a:lnTo>
                                <a:lnTo>
                                  <a:pt x="40" y="652"/>
                                </a:lnTo>
                                <a:lnTo>
                                  <a:pt x="51" y="658"/>
                                </a:lnTo>
                                <a:lnTo>
                                  <a:pt x="45" y="658"/>
                                </a:lnTo>
                                <a:lnTo>
                                  <a:pt x="57" y="658"/>
                                </a:lnTo>
                                <a:lnTo>
                                  <a:pt x="68" y="664"/>
                                </a:lnTo>
                                <a:lnTo>
                                  <a:pt x="708" y="664"/>
                                </a:lnTo>
                                <a:lnTo>
                                  <a:pt x="1005" y="664"/>
                                </a:lnTo>
                                <a:lnTo>
                                  <a:pt x="1142" y="664"/>
                                </a:lnTo>
                                <a:lnTo>
                                  <a:pt x="1154" y="658"/>
                                </a:lnTo>
                                <a:lnTo>
                                  <a:pt x="1165" y="658"/>
                                </a:lnTo>
                                <a:lnTo>
                                  <a:pt x="1171" y="652"/>
                                </a:lnTo>
                                <a:lnTo>
                                  <a:pt x="1182" y="647"/>
                                </a:lnTo>
                                <a:lnTo>
                                  <a:pt x="1188" y="635"/>
                                </a:lnTo>
                                <a:lnTo>
                                  <a:pt x="1194" y="630"/>
                                </a:lnTo>
                                <a:lnTo>
                                  <a:pt x="1194" y="618"/>
                                </a:lnTo>
                                <a:lnTo>
                                  <a:pt x="1199" y="607"/>
                                </a:lnTo>
                                <a:lnTo>
                                  <a:pt x="1199" y="446"/>
                                </a:lnTo>
                                <a:lnTo>
                                  <a:pt x="1199" y="349"/>
                                </a:lnTo>
                                <a:lnTo>
                                  <a:pt x="1194" y="338"/>
                                </a:lnTo>
                                <a:lnTo>
                                  <a:pt x="1194" y="326"/>
                                </a:lnTo>
                                <a:lnTo>
                                  <a:pt x="1194" y="332"/>
                                </a:lnTo>
                                <a:lnTo>
                                  <a:pt x="1188" y="321"/>
                                </a:lnTo>
                                <a:lnTo>
                                  <a:pt x="1182" y="309"/>
                                </a:lnTo>
                                <a:lnTo>
                                  <a:pt x="1171" y="303"/>
                                </a:lnTo>
                                <a:lnTo>
                                  <a:pt x="1165" y="298"/>
                                </a:lnTo>
                                <a:lnTo>
                                  <a:pt x="1154" y="298"/>
                                </a:lnTo>
                                <a:lnTo>
                                  <a:pt x="1142" y="298"/>
                                </a:lnTo>
                                <a:lnTo>
                                  <a:pt x="1005" y="298"/>
                                </a:lnTo>
                                <a:lnTo>
                                  <a:pt x="999" y="286"/>
                                </a:lnTo>
                                <a:lnTo>
                                  <a:pt x="999" y="281"/>
                                </a:lnTo>
                                <a:lnTo>
                                  <a:pt x="1451" y="0"/>
                                </a:lnTo>
                                <a:lnTo>
                                  <a:pt x="1456" y="17"/>
                                </a:lnTo>
                                <a:lnTo>
                                  <a:pt x="708" y="292"/>
                                </a:lnTo>
                                <a:lnTo>
                                  <a:pt x="708" y="298"/>
                                </a:lnTo>
                                <a:lnTo>
                                  <a:pt x="68" y="298"/>
                                </a:lnTo>
                                <a:lnTo>
                                  <a:pt x="57" y="298"/>
                                </a:lnTo>
                                <a:lnTo>
                                  <a:pt x="45" y="298"/>
                                </a:lnTo>
                                <a:lnTo>
                                  <a:pt x="51" y="298"/>
                                </a:lnTo>
                                <a:lnTo>
                                  <a:pt x="40" y="303"/>
                                </a:lnTo>
                                <a:lnTo>
                                  <a:pt x="28" y="309"/>
                                </a:lnTo>
                                <a:lnTo>
                                  <a:pt x="23" y="321"/>
                                </a:lnTo>
                                <a:lnTo>
                                  <a:pt x="17" y="332"/>
                                </a:lnTo>
                                <a:lnTo>
                                  <a:pt x="17" y="326"/>
                                </a:lnTo>
                                <a:lnTo>
                                  <a:pt x="17" y="338"/>
                                </a:lnTo>
                                <a:lnTo>
                                  <a:pt x="17" y="349"/>
                                </a:lnTo>
                                <a:lnTo>
                                  <a:pt x="17" y="44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 name="Rectangle 150"/>
                        <wps:cNvSpPr>
                          <a:spLocks noChangeArrowheads="1"/>
                        </wps:cNvSpPr>
                        <wps:spPr bwMode="auto">
                          <a:xfrm>
                            <a:off x="773092" y="583825"/>
                            <a:ext cx="5816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DB899" w14:textId="77777777" w:rsidR="00401294" w:rsidRDefault="00401294" w:rsidP="00965735">
                              <w:r>
                                <w:rPr>
                                  <w:rFonts w:ascii="Arial" w:hAnsi="Arial" w:cs="Arial"/>
                                  <w:b/>
                                  <w:bCs/>
                                  <w:color w:val="000000"/>
                                  <w:sz w:val="16"/>
                                  <w:szCs w:val="16"/>
                                  <w:lang w:val="en-US"/>
                                </w:rPr>
                                <w:t>Question 12</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47127E4A" id="Canvas 144" o:spid="_x0000_s1033" editas="canvas" style="position:absolute;margin-left:-.3pt;margin-top:3.15pt;width:244.5pt;height:77.35pt;z-index:251707392" coordsize="31051,9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31051;height:9823;visibility:visible;mso-wrap-style:square">
                  <v:fill o:detectmouseclick="t"/>
                  <v:path o:connecttype="none"/>
                </v:shape>
                <v:shape id="Freeform 145" o:spid="_x0000_s1035" style="position:absolute;left:9067;top:1550;width:18683;height:3817;visibility:visible;mso-wrap-style:square;v-text-anchor:top" coordsize="193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" path="m,103l6,63,28,29,63,6,103,,1833,r35,6l1902,29r23,34l1930,103r,400l1925,538r-23,34l1868,595r-35,6l103,601,63,595,28,572,6,538,,503,,103xe" fillcolor="#d9d9d9" stroked="f">
                  <v:path arrowok="t" o:connecttype="custom" o:connectlocs="0,65405;5808,40005;27104,18415;60984,3810;99703,0;99703,0;99703,0;1774331,0;1774331,0;1808210,3810;1841122,18415;1863386,40005;1868226,65405;1868226,65405;1868226,65405;1868226,319405;1868226,319405;1863386,341630;1841122,363220;1808210,377825;1774331,381635;1774331,381635;1774331,381635;99703,381635;99703,381635;60984,377825;27104,363220;5808,341630;0,319405;0,319405;0,65405" o:connectangles="0,0,0,0,0,0,0,0,0,0,0,0,0,0,0,0,0,0,0,0,0,0,0,0,0,0,0,0,0,0,0"/>
                </v:shape>
                <v:shape id="Freeform 146" o:spid="_x0000_s1036" style="position:absolute;left:9029;top:1514;width:18721;height:3924;visibility:visible;mso-wrap-style:square;v-text-anchor:top" coordsize="194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" path="m,109l,86,6,63,17,46,29,29,46,17,63,6,86,r17,l1839,r18,l1862,r17,6l1896,17r18,12l1925,46r11,17l1942,86r6,17l1948,509r-6,18l1942,532r-6,17l1925,567r-11,17l1896,595r-17,12l1862,612r-5,l1839,618r-1730,l86,612,63,607,46,595,29,584,17,567,6,549,,532r,-5l,509,,109xm17,504r,23l23,544r6,17l29,555r11,17l57,584r12,6l86,595r23,6l1834,601r23,-6l1874,590r17,-6l1885,584r17,-12l1914,555r,6l1919,544r6,-17l1931,509r,-400l1925,86r-6,-17l1914,58,1902,40,1885,29r6,l1874,23r-17,-6l1839,17,109,17r-23,l69,23,57,29,40,40,29,58,23,69,17,86r,23l17,504xe" fillcolor="black" strokeweight="0">
                  <v:path arrowok="t" o:connecttype="custom" o:connectlocs="0,54610;16337,29210;27869,18415;60543,3810;82646,0;1784586,0;1805728,3810;1839363,18415;1849934,29210;1866271,54610;1872037,323215;1860505,348615;1849934,360045;1822065,377825;1805728,385445;1767287,392430;82646,388620;44206,377825;27869,370840;5766,348615;0,334645;16337,320040;22103,345440;27869,352425;54777,370840;66309,374650;104750,381635;1784586,377825;1817260,370840;1827831,363220;1844168,345440;1849934,334645;1849934,54610;1844168,43815;1827831,25400;1817260,18415;1784586,10795;104750,10795;66309,14605;54777,18415;27869,36830;22103,43815;16337,69215" o:connectangles="0,0,0,0,0,0,0,0,0,0,0,0,0,0,0,0,0,0,0,0,0,0,0,0,0,0,0,0,0,0,0,0,0,0,0,0,0,0,0,0,0,0,0"/>
                  <o:lock v:ext="edit" verticies="t"/>
                </v:shape>
                <v:rect id="Rectangle 147" o:spid="_x0000_s1037" style="position:absolute;left:9931;top:2046;width:1733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" filled="f" stroked="f">
                  <v:textbox style="mso-fit-shape-to-text:t" inset="0,0,0,0">
                    <w:txbxContent>
                      <w:p w14:paraId="50F7591B" w14:textId="77777777" w:rsidR="00401294" w:rsidRDefault="00401294" w:rsidP="00965735">
                        <w:r>
                          <w:rPr>
                            <w:rFonts w:ascii="Arial" w:hAnsi="Arial" w:cs="Arial"/>
                            <w:color w:val="000000"/>
                            <w:sz w:val="42"/>
                            <w:szCs w:val="42"/>
                            <w:lang w:val="en-US"/>
                          </w:rPr>
                          <w:t>ST012Q07NA</w:t>
                        </w:r>
                      </w:p>
                    </w:txbxContent>
                  </v:textbox>
                </v:rect>
                <v:shape id="Freeform 148" o:spid="_x0000_s1038" style="position:absolute;left:6482;top:4715;width:9208;height:4179;visibility:visible;mso-wrap-style:square;v-text-anchor:top" coordsize="145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" path="m,337l5,314,17,291,39,280r23,-6l702,274,1450,,999,274r137,l1159,280r23,11l1193,314r6,23l1199,434r,161l1193,618r-11,22l1159,652r-23,6l999,658r-297,l62,658,39,652,17,640,5,618,,595,,434,,337xe" fillcolor="#ff9" stroked="f">
                  <v:path arrowok="t" o:connecttype="custom" o:connectlocs="0,213995;3175,199390;10795,184785;24765,177800;39370,173990;39370,173990;39370,173990;445770,173990;920750,0;634365,173990;721360,173990;721360,173990;735965,177800;750570,184785;757555,199390;761365,213995;761365,213995;761365,213995;761365,213995;761365,213995;761365,275590;761365,377825;761365,377825;757555,392430;750570,406400;735965,414020;721360,417830;721360,417830;721360,417830;634365,417830;445770,417830;445770,417830;39370,417830;39370,417830;24765,414020;10795,406400;3175,392430;0,377825;0,377825;0,377825;0,275590;0,213995;0,213995;0,213995" o:connectangles="0,0,0,0,0,0,0,0,0,0,0,0,0,0,0,0,0,0,0,0,0,0,0,0,0,0,0,0,0,0,0,0,0,0,0,0,0,0,0,0,0,0,0,0"/>
                </v:shape>
                <v:shape id="Freeform 149" o:spid="_x0000_s1039" style="position:absolute;left:6524;top:4639;width:9283;height:4325;visibility:visible;mso-wrap-style:square;v-text-anchor:top" coordsize="1462,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" path="m,349l,338,,321r6,l11,309r6,-11l28,292r12,-6l40,281r17,l68,281r640,l702,281,1451,r11,6l1462,17,1011,292r-6,-11l1142,281r12,l1159,281r12,l1171,286r11,6l1194,298r5,11l1205,309r6,12l1211,338r5,11l1216,446r,161l1211,618r,6l1211,635r-6,12l1199,647r-5,11l1182,664r,6l1171,675r-12,l1154,675r-12,6l1005,681r-297,l68,681,57,675r-17,l28,670r,-6l17,658,11,647,6,635r-6,l,624r,-6l,607,,446,,349xm17,446r,161l17,618r,12l23,635r5,12l40,652r11,6l45,658r12,l68,664r640,l1005,664r137,l1154,658r11,l1171,652r11,-5l1188,635r6,-5l1194,618r5,-11l1199,446r,-97l1194,338r,-12l1194,332r-6,-11l1182,309r-11,-6l1165,298r-11,l1142,298r-137,l999,286r,-5l1451,r5,17l708,292r,6l68,298r-11,l45,298r6,l40,303r-12,6l23,321r-6,11l17,326r,12l17,349r,97xe" fillcolor="black" strokeweight="0">
                  <v:path arrowok="t" o:connecttype="custom" o:connectlocs="0,214630;6985,196215;10795,189230;25400,181610;36195,178435;445770,178435;928370,10795;725170,178435;743585,178435;750570,185420;761365,196215;768985,203835;772160,221615;768985,392430;768985,403225;758190,417830;750570,425450;735965,428625;638175,432435;36195,428625;25400,428625;10795,417830;6985,410845;0,396240;0,283210;10795,385445;10795,400050;14605,403225;25400,414020;28575,417830;43180,421640;725170,421640;739775,417830;743585,414020;754380,403225;758190,400050;761365,385445;758190,214630;758190,210820;750570,196215;743585,192405;732790,189230;638175,189230;921385,0;449580,189230;36195,189230;25400,192405;17780,196215;10795,210820;10795,214630" o:connectangles="0,0,0,0,0,0,0,0,0,0,0,0,0,0,0,0,0,0,0,0,0,0,0,0,0,0,0,0,0,0,0,0,0,0,0,0,0,0,0,0,0,0,0,0,0,0,0,0,0,0"/>
                  <o:lock v:ext="edit" verticies="t"/>
                </v:shape>
                <v:rect id="_x0000_s1040" style="position:absolute;left:7730;top:5838;width:581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092DB899" w14:textId="77777777" w:rsidR="00401294" w:rsidRDefault="00401294" w:rsidP="00965735">
                        <w:r>
                          <w:rPr>
                            <w:rFonts w:ascii="Arial" w:hAnsi="Arial" w:cs="Arial"/>
                            <w:b/>
                            <w:bCs/>
                            <w:color w:val="000000"/>
                            <w:sz w:val="16"/>
                            <w:szCs w:val="16"/>
                            <w:lang w:val="en-US"/>
                          </w:rPr>
                          <w:t>Question 12</w:t>
                        </w:r>
                      </w:p>
                    </w:txbxContent>
                  </v:textbox>
                </v:rect>
              </v:group>
            </w:pict>
          </mc:Fallback>
        </mc:AlternateContent>
      </w:r>
    </w:p>
    <w:p w14:paraId="1D232558" w14:textId="77777777" w:rsidR="00965735" w:rsidRDefault="00B8795E" w:rsidP="00965735">
      <w:pPr>
        <w:pStyle w:val="Text"/>
        <w:spacing w:before="360"/>
        <w:ind w:right="0"/>
      </w:pPr>
      <w:r>
        <w:rPr>
          <w:noProof/>
          <w:lang w:eastAsia="en-AU"/>
        </w:rPr>
        <mc:AlternateContent>
          <mc:Choice Requires="wps">
            <w:drawing>
              <wp:anchor distT="0" distB="0" distL="114300" distR="114300" simplePos="0" relativeHeight="251712512" behindDoc="0" locked="0" layoutInCell="1" allowOverlap="1" wp14:anchorId="74ACE3E8" wp14:editId="27B025FB">
                <wp:simplePos x="0" y="0"/>
                <wp:positionH relativeFrom="column">
                  <wp:posOffset>2176145</wp:posOffset>
                </wp:positionH>
                <wp:positionV relativeFrom="paragraph">
                  <wp:posOffset>391795</wp:posOffset>
                </wp:positionV>
                <wp:extent cx="492760" cy="259715"/>
                <wp:effectExtent l="19050" t="228600" r="21590" b="26035"/>
                <wp:wrapNone/>
                <wp:docPr id="133" name="Rounded Rectangular Callout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760" cy="259715"/>
                        </a:xfrm>
                        <a:prstGeom prst="wedgeRoundRectCallout">
                          <a:avLst>
                            <a:gd name="adj1" fmla="val -51505"/>
                            <a:gd name="adj2" fmla="val -129268"/>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B7A2B1"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CE3E8" id="Rounded Rectangular Callout 133" o:spid="_x0000_s1041" type="#_x0000_t62" style="position:absolute;margin-left:171.35pt;margin-top:30.85pt;width:38.8pt;height:20.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" adj="-325,-17122" fillcolor="#ff9" strokecolor="black [3213]" strokeweight="1pt">
                <v:path arrowok="t"/>
                <v:textbox>
                  <w:txbxContent>
                    <w:p w14:paraId="01B7A2B1"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Pr>
          <w:noProof/>
          <w:lang w:eastAsia="en-AU"/>
        </w:rPr>
        <mc:AlternateContent>
          <mc:Choice Requires="wps">
            <w:drawing>
              <wp:anchor distT="0" distB="0" distL="114300" distR="114300" simplePos="0" relativeHeight="251713536" behindDoc="0" locked="0" layoutInCell="1" allowOverlap="1" wp14:anchorId="2BADDAD6" wp14:editId="47B1169D">
                <wp:simplePos x="0" y="0"/>
                <wp:positionH relativeFrom="column">
                  <wp:posOffset>2271395</wp:posOffset>
                </wp:positionH>
                <wp:positionV relativeFrom="paragraph">
                  <wp:posOffset>323215</wp:posOffset>
                </wp:positionV>
                <wp:extent cx="282575" cy="266700"/>
                <wp:effectExtent l="0" t="0" r="3175" b="0"/>
                <wp:wrapNone/>
                <wp:docPr id="135"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2875" w14:textId="77777777" w:rsidR="00401294" w:rsidRDefault="00401294" w:rsidP="00965735">
                            <w:r>
                              <w:rPr>
                                <w:rFonts w:ascii="Arial" w:hAnsi="Arial" w:cs="Arial"/>
                                <w:b/>
                                <w:bCs/>
                                <w:color w:val="000000"/>
                                <w:sz w:val="16"/>
                                <w:szCs w:val="16"/>
                                <w:lang w:val="en-US"/>
                              </w:rPr>
                              <w:t>Part 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2BADDAD6" id="_x0000_s1042" style="position:absolute;margin-left:178.85pt;margin-top:25.45pt;width:22.25pt;height:2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" filled="f" stroked="f">
                <v:textbox style="mso-fit-shape-to-text:t" inset="0,0,0,0">
                  <w:txbxContent>
                    <w:p w14:paraId="12192875" w14:textId="77777777" w:rsidR="00401294" w:rsidRDefault="00401294" w:rsidP="00965735">
                      <w:r>
                        <w:rPr>
                          <w:rFonts w:ascii="Arial" w:hAnsi="Arial" w:cs="Arial"/>
                          <w:b/>
                          <w:bCs/>
                          <w:color w:val="000000"/>
                          <w:sz w:val="16"/>
                          <w:szCs w:val="16"/>
                          <w:lang w:val="en-US"/>
                        </w:rPr>
                        <w:t>Part 7</w:t>
                      </w:r>
                    </w:p>
                  </w:txbxContent>
                </v:textbox>
              </v:rect>
            </w:pict>
          </mc:Fallback>
        </mc:AlternateContent>
      </w:r>
    </w:p>
    <w:p w14:paraId="685C562A" w14:textId="77777777" w:rsidR="00965735" w:rsidRDefault="00965735" w:rsidP="00965735">
      <w:pPr>
        <w:pStyle w:val="Text"/>
        <w:spacing w:before="600"/>
        <w:ind w:right="0"/>
      </w:pPr>
      <w:r w:rsidRPr="00343501">
        <w:t xml:space="preserve">Country-specific items are denoted by the character </w:t>
      </w:r>
      <w:r w:rsidR="00896FA4">
        <w:t>‘</w:t>
      </w:r>
      <w:r w:rsidRPr="00343501">
        <w:t>C</w:t>
      </w:r>
      <w:r w:rsidR="00896FA4">
        <w:t>’</w:t>
      </w:r>
      <w:r w:rsidRPr="00343501">
        <w:t xml:space="preserve"> (rather than the character </w:t>
      </w:r>
      <w:r w:rsidR="00896FA4">
        <w:t>‘</w:t>
      </w:r>
      <w:r w:rsidRPr="00343501">
        <w:t>Q</w:t>
      </w:r>
      <w:r w:rsidR="00896FA4">
        <w:t>’</w:t>
      </w:r>
      <w:r w:rsidRPr="00343501">
        <w:t xml:space="preserve">) and are suffixed with the characters </w:t>
      </w:r>
      <w:r w:rsidR="00896FA4">
        <w:t>‘</w:t>
      </w:r>
      <w:r w:rsidRPr="00343501">
        <w:t>_AUS</w:t>
      </w:r>
      <w:r w:rsidR="00896FA4">
        <w:t>’</w:t>
      </w:r>
      <w:r w:rsidRPr="00343501">
        <w:t>. For example</w:t>
      </w:r>
      <w:r>
        <w:t>:</w:t>
      </w:r>
    </w:p>
    <w:p w14:paraId="3962881D" w14:textId="77777777" w:rsidR="00965735" w:rsidRDefault="00965735" w:rsidP="00965735">
      <w:pPr>
        <w:pStyle w:val="Dotpoint1"/>
      </w:pPr>
      <w:r w:rsidRPr="00343501">
        <w:t>ST007C01TA_AUS</w:t>
      </w:r>
      <w:r>
        <w:t xml:space="preserve"> </w:t>
      </w:r>
      <w:r w:rsidRPr="00343501">
        <w:t xml:space="preserve">is question number </w:t>
      </w:r>
      <w:r>
        <w:t>7</w:t>
      </w:r>
      <w:r w:rsidRPr="00343501">
        <w:t xml:space="preserve"> from the </w:t>
      </w:r>
      <w:r>
        <w:t xml:space="preserve">student </w:t>
      </w:r>
      <w:r w:rsidRPr="00343501">
        <w:t xml:space="preserve">questionnaire and is a </w:t>
      </w:r>
      <w:r>
        <w:t xml:space="preserve">country-specific </w:t>
      </w:r>
      <w:r w:rsidR="00E046BC">
        <w:t xml:space="preserve">trend </w:t>
      </w:r>
      <w:r>
        <w:t xml:space="preserve">item. </w:t>
      </w:r>
    </w:p>
    <w:p w14:paraId="140C87DF" w14:textId="77777777" w:rsidR="00965735" w:rsidRPr="0044304F" w:rsidRDefault="00965735" w:rsidP="00965735">
      <w:pPr>
        <w:pStyle w:val="Heading5"/>
      </w:pPr>
      <w:r>
        <w:t>Plausible values and replicate weights</w:t>
      </w:r>
    </w:p>
    <w:p w14:paraId="3FC5267E" w14:textId="77777777" w:rsidR="00965735" w:rsidRDefault="00965735" w:rsidP="00965735">
      <w:pPr>
        <w:pStyle w:val="Text"/>
      </w:pPr>
      <w:r w:rsidRPr="0044304F">
        <w:t xml:space="preserve">Plausible values are </w:t>
      </w:r>
      <w:r>
        <w:t xml:space="preserve">used </w:t>
      </w:r>
      <w:r w:rsidRPr="0044304F">
        <w:t xml:space="preserve">to report student achievement in PISA. There are </w:t>
      </w:r>
      <w:r w:rsidR="00086DCE">
        <w:t>10</w:t>
      </w:r>
      <w:r>
        <w:t xml:space="preserve"> </w:t>
      </w:r>
      <w:r w:rsidRPr="0044304F">
        <w:t>plausible values for each o</w:t>
      </w:r>
      <w:r>
        <w:t>f the domains and sub</w:t>
      </w:r>
      <w:r w:rsidR="00E046BC">
        <w:t>scales</w:t>
      </w:r>
      <w:r>
        <w:rPr>
          <w:rStyle w:val="FootnoteReference"/>
        </w:rPr>
        <w:footnoteReference w:id="4"/>
      </w:r>
      <w:r w:rsidRPr="0044304F">
        <w:t xml:space="preserve"> and the PISA student achievement variables </w:t>
      </w:r>
      <w:r w:rsidR="00E046BC">
        <w:t xml:space="preserve">reference </w:t>
      </w:r>
      <w:r w:rsidRPr="0044304F">
        <w:t xml:space="preserve">this information </w:t>
      </w:r>
      <w:r w:rsidR="00E046BC">
        <w:t xml:space="preserve">as part of the </w:t>
      </w:r>
      <w:r w:rsidRPr="0044304F">
        <w:t>variable name. For example, the variable:</w:t>
      </w:r>
    </w:p>
    <w:p w14:paraId="09627742" w14:textId="77777777" w:rsidR="00965735" w:rsidRPr="0044304F" w:rsidRDefault="00965735" w:rsidP="00965735">
      <w:pPr>
        <w:pStyle w:val="Dotpoint1"/>
      </w:pPr>
      <w:r w:rsidRPr="0044304F">
        <w:t xml:space="preserve">PV1MATH </w:t>
      </w:r>
      <w:r w:rsidR="00E046BC">
        <w:t xml:space="preserve">is </w:t>
      </w:r>
      <w:r>
        <w:t>the</w:t>
      </w:r>
      <w:r w:rsidRPr="0044304F">
        <w:t xml:space="preserve"> first plaus</w:t>
      </w:r>
      <w:r>
        <w:t>ible value in the maths domain</w:t>
      </w:r>
      <w:r w:rsidR="00086DCE">
        <w:t>.</w:t>
      </w:r>
    </w:p>
    <w:p w14:paraId="2185DD65" w14:textId="77777777" w:rsidR="00965735" w:rsidRDefault="00086DCE" w:rsidP="00965735">
      <w:pPr>
        <w:pStyle w:val="Dotpoint1"/>
      </w:pPr>
      <w:r>
        <w:t>PV4SCIE</w:t>
      </w:r>
      <w:r w:rsidR="00E046BC">
        <w:t xml:space="preserve"> is </w:t>
      </w:r>
      <w:r w:rsidR="00965735" w:rsidRPr="0044304F">
        <w:t>the fourth plausi</w:t>
      </w:r>
      <w:r w:rsidR="00965735">
        <w:t>ble value in the science domain</w:t>
      </w:r>
      <w:r>
        <w:t>.</w:t>
      </w:r>
    </w:p>
    <w:p w14:paraId="278B2AEF" w14:textId="77777777" w:rsidR="00965735" w:rsidRDefault="00965735" w:rsidP="00965735">
      <w:pPr>
        <w:pStyle w:val="Dotpoint1"/>
      </w:pPr>
      <w:r w:rsidRPr="00E14D9B">
        <w:t>PV</w:t>
      </w:r>
      <w:r w:rsidR="00086DCE">
        <w:t>3SCEP</w:t>
      </w:r>
      <w:r w:rsidR="00E046BC">
        <w:t xml:space="preserve"> is </w:t>
      </w:r>
      <w:r w:rsidRPr="00323552">
        <w:t xml:space="preserve">the </w:t>
      </w:r>
      <w:r>
        <w:t xml:space="preserve">third </w:t>
      </w:r>
      <w:r w:rsidRPr="00323552">
        <w:t>plau</w:t>
      </w:r>
      <w:r>
        <w:t xml:space="preserve">sible value in the science </w:t>
      </w:r>
      <w:r w:rsidRPr="00323552">
        <w:t>sub</w:t>
      </w:r>
      <w:r w:rsidR="00E046BC">
        <w:t>scale</w:t>
      </w:r>
      <w:r w:rsidRPr="00323552">
        <w:t xml:space="preserve">: </w:t>
      </w:r>
      <w:r>
        <w:t>competency — explain phenomena scientifically</w:t>
      </w:r>
      <w:r w:rsidR="00086DCE">
        <w:t>.</w:t>
      </w:r>
      <w:r>
        <w:t xml:space="preserve"> </w:t>
      </w:r>
    </w:p>
    <w:p w14:paraId="20FAD1FE" w14:textId="77777777" w:rsidR="00965735" w:rsidRPr="00323552" w:rsidRDefault="00965735" w:rsidP="00965735">
      <w:pPr>
        <w:pStyle w:val="Dotpoint1"/>
      </w:pPr>
      <w:r w:rsidRPr="00666AA8">
        <w:t>PV10SKCO</w:t>
      </w:r>
      <w:r w:rsidR="00E046BC">
        <w:t xml:space="preserve"> is </w:t>
      </w:r>
      <w:r>
        <w:t>the tenth plausible value in the science sub</w:t>
      </w:r>
      <w:r w:rsidR="00E046BC">
        <w:t>scale</w:t>
      </w:r>
      <w:r>
        <w:t xml:space="preserve">: knowledge — content. </w:t>
      </w:r>
    </w:p>
    <w:p w14:paraId="5156B578" w14:textId="77777777" w:rsidR="00965735" w:rsidRPr="0044304F" w:rsidRDefault="00965735" w:rsidP="00965735">
      <w:pPr>
        <w:pStyle w:val="Text"/>
      </w:pPr>
      <w:r w:rsidRPr="0044304F">
        <w:t xml:space="preserve">Replicate weights have been used to estimate sampling variances for population estimates derived from a </w:t>
      </w:r>
      <w:r w:rsidRPr="00C84D75">
        <w:t>complex sample design. The weights are named chronologically</w:t>
      </w:r>
      <w:r w:rsidR="00896FA4">
        <w:t>,</w:t>
      </w:r>
      <w:r w:rsidRPr="00C84D75">
        <w:t xml:space="preserve"> from W_FST</w:t>
      </w:r>
      <w:r>
        <w:t>URWT</w:t>
      </w:r>
      <w:r w:rsidRPr="00C84D75">
        <w:t>1 to W_FST</w:t>
      </w:r>
      <w:r>
        <w:t>URWT80</w:t>
      </w:r>
      <w:r w:rsidRPr="00C84D75">
        <w:t>. The variable W_FSTUWT is the final student weight.</w:t>
      </w:r>
      <w:r w:rsidRPr="0044304F">
        <w:t xml:space="preserve"> </w:t>
      </w:r>
    </w:p>
    <w:p w14:paraId="067C9F47" w14:textId="77777777" w:rsidR="00965735" w:rsidRPr="0044304F" w:rsidRDefault="00965735" w:rsidP="00965735">
      <w:pPr>
        <w:pStyle w:val="Text"/>
      </w:pPr>
      <w:r w:rsidRPr="0044304F">
        <w:t>Detailed information about plausible values and replicate weights is a</w:t>
      </w:r>
      <w:r>
        <w:t xml:space="preserve">vailable from the PISA technical report </w:t>
      </w:r>
      <w:r w:rsidRPr="0044304F">
        <w:t>located at:</w:t>
      </w:r>
      <w:r>
        <w:t xml:space="preserve"> </w:t>
      </w:r>
      <w:r w:rsidRPr="00C31AE3">
        <w:t>&lt;</w:t>
      </w:r>
      <w:r w:rsidRPr="00666AA8">
        <w:t>http://www.oecd.org/pisa/data/2015-technical-report/</w:t>
      </w:r>
      <w:r w:rsidRPr="00573F88">
        <w:rPr>
          <w:szCs w:val="22"/>
        </w:rPr>
        <w:t>&gt;</w:t>
      </w:r>
      <w:r>
        <w:rPr>
          <w:szCs w:val="22"/>
        </w:rPr>
        <w:t>.</w:t>
      </w:r>
    </w:p>
    <w:p w14:paraId="75F722BC" w14:textId="77777777" w:rsidR="00965735" w:rsidRPr="0044304F" w:rsidRDefault="00965735" w:rsidP="00965735">
      <w:pPr>
        <w:pStyle w:val="Heading5"/>
      </w:pPr>
      <w:r>
        <w:t>Simple and scale indices</w:t>
      </w:r>
    </w:p>
    <w:p w14:paraId="24FC6C20" w14:textId="77777777" w:rsidR="00965735" w:rsidRDefault="00965735" w:rsidP="00965735">
      <w:pPr>
        <w:pStyle w:val="Text"/>
      </w:pPr>
      <w:r w:rsidRPr="0044304F">
        <w:t xml:space="preserve">Two types of indices are provided in the PISA </w:t>
      </w:r>
      <w:r>
        <w:t>data file</w:t>
      </w:r>
      <w:r w:rsidRPr="0044304F">
        <w:t xml:space="preserve">: simple indices and scale indices. </w:t>
      </w:r>
      <w:r>
        <w:t xml:space="preserve">Simple indices are constructed by arithmetically transforming or recoding one or more items, for example, age. Scale indices </w:t>
      </w:r>
      <w:r w:rsidRPr="0044304F">
        <w:t xml:space="preserve">combine several </w:t>
      </w:r>
      <w:r w:rsidR="00896FA4">
        <w:t xml:space="preserve">of the </w:t>
      </w:r>
      <w:r w:rsidRPr="0044304F">
        <w:t xml:space="preserve">answers provided by </w:t>
      </w:r>
      <w:r w:rsidR="00086DCE">
        <w:t xml:space="preserve">the </w:t>
      </w:r>
      <w:r w:rsidRPr="0044304F">
        <w:t>students or principals to build a broader</w:t>
      </w:r>
      <w:r>
        <w:t>,</w:t>
      </w:r>
      <w:r w:rsidRPr="0044304F">
        <w:t xml:space="preserve"> not directly observable</w:t>
      </w:r>
      <w:r>
        <w:t>,</w:t>
      </w:r>
      <w:r w:rsidRPr="0044304F">
        <w:t xml:space="preserve"> </w:t>
      </w:r>
      <w:r>
        <w:t>concept</w:t>
      </w:r>
      <w:r w:rsidRPr="0044304F">
        <w:t xml:space="preserve">. </w:t>
      </w:r>
      <w:r>
        <w:t>For example, C</w:t>
      </w:r>
      <w:r w:rsidRPr="004A4826">
        <w:t xml:space="preserve">ULTPOSS is a student-level scale index derived from cultural possessions </w:t>
      </w:r>
      <w:r>
        <w:t xml:space="preserve">such as </w:t>
      </w:r>
      <w:r w:rsidRPr="004A4826">
        <w:t>classic literature</w:t>
      </w:r>
      <w:r>
        <w:t xml:space="preserve">, </w:t>
      </w:r>
      <w:r w:rsidRPr="004A4826">
        <w:t>books of poetry</w:t>
      </w:r>
      <w:r>
        <w:t xml:space="preserve"> and works of art</w:t>
      </w:r>
      <w:r w:rsidRPr="004A4826">
        <w:t>.</w:t>
      </w:r>
      <w:r>
        <w:t xml:space="preserve"> </w:t>
      </w:r>
    </w:p>
    <w:p w14:paraId="02CCDBC6" w14:textId="77777777" w:rsidR="00965735" w:rsidRPr="0044304F" w:rsidRDefault="00965735" w:rsidP="00965735">
      <w:pPr>
        <w:pStyle w:val="Text"/>
      </w:pPr>
      <w:r>
        <w:t xml:space="preserve">Simple and scale indices </w:t>
      </w:r>
      <w:r w:rsidRPr="0044304F">
        <w:t xml:space="preserve">appear towards the end of the </w:t>
      </w:r>
      <w:r>
        <w:t xml:space="preserve">PISA (wave 1) </w:t>
      </w:r>
      <w:r w:rsidRPr="0044304F">
        <w:t xml:space="preserve">data and tend to be descriptive rather than </w:t>
      </w:r>
      <w:r w:rsidR="00086DCE">
        <w:t>bearing</w:t>
      </w:r>
      <w:r w:rsidRPr="0044304F">
        <w:t xml:space="preserve"> a variable naming convention</w:t>
      </w:r>
      <w:r>
        <w:t>.</w:t>
      </w:r>
    </w:p>
    <w:p w14:paraId="0817EDBC" w14:textId="77777777" w:rsidR="00965735" w:rsidRPr="0044304F" w:rsidRDefault="00965735" w:rsidP="00965735">
      <w:pPr>
        <w:pStyle w:val="tabletitle"/>
      </w:pPr>
      <w:bookmarkStart w:id="138" w:name="_Ref250715008"/>
      <w:bookmarkStart w:id="139" w:name="_Ref250714989"/>
      <w:bookmarkStart w:id="140" w:name="_Ref250714990"/>
      <w:bookmarkStart w:id="141" w:name="_Toc302138643"/>
      <w:bookmarkStart w:id="142" w:name="_Toc131410251"/>
      <w:bookmarkStart w:id="143" w:name="_Ref246137849"/>
      <w:r w:rsidRPr="0044304F">
        <w:lastRenderedPageBreak/>
        <w:t xml:space="preserve">Table </w:t>
      </w:r>
      <w:bookmarkEnd w:id="138"/>
      <w:r w:rsidR="00BD5F51">
        <w:t>2</w:t>
      </w:r>
      <w:r w:rsidRPr="0044304F">
        <w:tab/>
      </w:r>
      <w:bookmarkEnd w:id="139"/>
      <w:bookmarkEnd w:id="140"/>
      <w:r w:rsidRPr="0044304F">
        <w:t>Summary of PISA variable naming conventions</w:t>
      </w:r>
      <w:bookmarkEnd w:id="141"/>
      <w:bookmarkEnd w:id="142"/>
    </w:p>
    <w:tbl>
      <w:tblPr>
        <w:tblW w:w="88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92"/>
        <w:gridCol w:w="1985"/>
        <w:gridCol w:w="4820"/>
      </w:tblGrid>
      <w:tr w:rsidR="00965735" w:rsidRPr="0044304F" w14:paraId="12CAC281" w14:textId="77777777" w:rsidTr="00A44016">
        <w:trPr>
          <w:cantSplit/>
          <w:tblHeader/>
        </w:trPr>
        <w:tc>
          <w:tcPr>
            <w:tcW w:w="2092" w:type="dxa"/>
          </w:tcPr>
          <w:bookmarkEnd w:id="143"/>
          <w:p w14:paraId="1907FE9F" w14:textId="77777777" w:rsidR="00965735" w:rsidRPr="00202990" w:rsidRDefault="00965735" w:rsidP="005A21CC">
            <w:pPr>
              <w:pStyle w:val="Tablehead1"/>
            </w:pPr>
            <w:r w:rsidRPr="00202990">
              <w:t>PISA variable</w:t>
            </w:r>
          </w:p>
        </w:tc>
        <w:tc>
          <w:tcPr>
            <w:tcW w:w="1985" w:type="dxa"/>
          </w:tcPr>
          <w:p w14:paraId="62BFE282" w14:textId="77777777" w:rsidR="00965735" w:rsidRPr="00202990" w:rsidRDefault="00965735" w:rsidP="005A21CC">
            <w:pPr>
              <w:pStyle w:val="Tablehead1"/>
            </w:pPr>
            <w:r w:rsidRPr="00202990">
              <w:t>Examples of PISA variable names</w:t>
            </w:r>
          </w:p>
        </w:tc>
        <w:tc>
          <w:tcPr>
            <w:tcW w:w="4820" w:type="dxa"/>
          </w:tcPr>
          <w:p w14:paraId="76616E20" w14:textId="77777777" w:rsidR="00965735" w:rsidRPr="00202990" w:rsidRDefault="00965735" w:rsidP="005A21CC">
            <w:pPr>
              <w:pStyle w:val="Tablehead1"/>
            </w:pPr>
            <w:r w:rsidRPr="00202990">
              <w:t>Description</w:t>
            </w:r>
          </w:p>
        </w:tc>
      </w:tr>
      <w:tr w:rsidR="00965735" w:rsidRPr="0044304F" w14:paraId="680B0978" w14:textId="77777777" w:rsidTr="00A44016">
        <w:trPr>
          <w:cantSplit/>
        </w:trPr>
        <w:tc>
          <w:tcPr>
            <w:tcW w:w="2092" w:type="dxa"/>
          </w:tcPr>
          <w:p w14:paraId="07949287" w14:textId="77777777" w:rsidR="00965735" w:rsidRPr="0044304F" w:rsidRDefault="00965735" w:rsidP="005A21CC">
            <w:pPr>
              <w:pStyle w:val="Tabletext"/>
            </w:pPr>
            <w:r w:rsidRPr="0044304F">
              <w:t>Standard variables</w:t>
            </w:r>
            <w:r>
              <w:t xml:space="preserve"> </w:t>
            </w:r>
          </w:p>
        </w:tc>
        <w:tc>
          <w:tcPr>
            <w:tcW w:w="1985" w:type="dxa"/>
          </w:tcPr>
          <w:p w14:paraId="69C5F957" w14:textId="77777777" w:rsidR="00965735" w:rsidRDefault="00965735" w:rsidP="005A21CC">
            <w:pPr>
              <w:pStyle w:val="Tabletext"/>
            </w:pPr>
            <w:r w:rsidRPr="00B65B40">
              <w:t>ST007Q01TA</w:t>
            </w:r>
          </w:p>
          <w:p w14:paraId="6AFB7690" w14:textId="77777777" w:rsidR="00965735" w:rsidRDefault="00965735" w:rsidP="005A21CC">
            <w:pPr>
              <w:pStyle w:val="Tabletext"/>
            </w:pPr>
            <w:r w:rsidRPr="00B65B40">
              <w:t>IC001Q03TA</w:t>
            </w:r>
          </w:p>
          <w:p w14:paraId="4C006B19" w14:textId="77777777" w:rsidR="00965735" w:rsidRPr="007A7DED" w:rsidRDefault="00965735" w:rsidP="005A21CC">
            <w:pPr>
              <w:pStyle w:val="Tabletext"/>
            </w:pPr>
            <w:r w:rsidRPr="00B65B40">
              <w:t>EC012Q02NA</w:t>
            </w:r>
          </w:p>
          <w:p w14:paraId="4719706E" w14:textId="77777777" w:rsidR="00965735" w:rsidRPr="007A7DED" w:rsidRDefault="00965735" w:rsidP="005A21CC">
            <w:pPr>
              <w:pStyle w:val="Tabletext"/>
            </w:pPr>
          </w:p>
        </w:tc>
        <w:tc>
          <w:tcPr>
            <w:tcW w:w="4820" w:type="dxa"/>
          </w:tcPr>
          <w:p w14:paraId="35FAF757" w14:textId="77777777" w:rsidR="00965735" w:rsidRPr="007A7DED" w:rsidRDefault="00965735" w:rsidP="005A21CC">
            <w:pPr>
              <w:pStyle w:val="Tabletext"/>
            </w:pPr>
            <w:r w:rsidRPr="007A7DED">
              <w:t xml:space="preserve">The first two characters indicate the questionnaire instrument. The PISA questionnaire instruments </w:t>
            </w:r>
            <w:r>
              <w:t xml:space="preserve">include: </w:t>
            </w:r>
            <w:r w:rsidRPr="007A7DED">
              <w:t xml:space="preserve">the student questionnaire (ST), information </w:t>
            </w:r>
            <w:r>
              <w:t xml:space="preserve">and </w:t>
            </w:r>
            <w:r w:rsidRPr="007A7DED">
              <w:t>communicati</w:t>
            </w:r>
            <w:r>
              <w:t>ons technology questionnaire (ICT</w:t>
            </w:r>
            <w:r w:rsidRPr="007A7DED">
              <w:t>)</w:t>
            </w:r>
            <w:r>
              <w:t xml:space="preserve"> and educational career questionnaire (EC)</w:t>
            </w:r>
            <w:r w:rsidRPr="007A7DED">
              <w:t>.</w:t>
            </w:r>
          </w:p>
          <w:p w14:paraId="77EF941A" w14:textId="77777777" w:rsidR="00965735" w:rsidRPr="007A7DED" w:rsidRDefault="00965735" w:rsidP="005A21CC">
            <w:pPr>
              <w:pStyle w:val="Tabletext"/>
            </w:pPr>
            <w:r w:rsidRPr="007A7DED">
              <w:t xml:space="preserve">The following </w:t>
            </w:r>
            <w:r>
              <w:t xml:space="preserve">three </w:t>
            </w:r>
            <w:r w:rsidRPr="007A7DED">
              <w:t>digits indicate the question number (e.g. ST</w:t>
            </w:r>
            <w:r>
              <w:t xml:space="preserve">007Q01TA </w:t>
            </w:r>
            <w:r w:rsidRPr="007A7DED">
              <w:t xml:space="preserve">is question </w:t>
            </w:r>
            <w:r>
              <w:t>7</w:t>
            </w:r>
            <w:r w:rsidRPr="007A7DED">
              <w:t xml:space="preserve"> from the student questionnaire).</w:t>
            </w:r>
          </w:p>
          <w:p w14:paraId="3D119EEF" w14:textId="77777777" w:rsidR="00965735" w:rsidRPr="007A7DED" w:rsidRDefault="00965735" w:rsidP="005A21CC">
            <w:pPr>
              <w:pStyle w:val="Tabletext"/>
            </w:pPr>
            <w:r w:rsidRPr="007A7DED">
              <w:t>The final three characters are the question part or sub-section. So</w:t>
            </w:r>
            <w:r>
              <w:t xml:space="preserve"> EC012Q02NA is part 2 of question 12</w:t>
            </w:r>
            <w:r w:rsidRPr="007A7DED">
              <w:t xml:space="preserve"> from the </w:t>
            </w:r>
            <w:r>
              <w:t xml:space="preserve">educational career </w:t>
            </w:r>
            <w:r w:rsidRPr="007A7DED">
              <w:t>questionnaire.</w:t>
            </w:r>
          </w:p>
        </w:tc>
      </w:tr>
      <w:tr w:rsidR="00965735" w:rsidRPr="0044304F" w14:paraId="63008C10" w14:textId="77777777" w:rsidTr="00A44016">
        <w:trPr>
          <w:cantSplit/>
        </w:trPr>
        <w:tc>
          <w:tcPr>
            <w:tcW w:w="2092" w:type="dxa"/>
          </w:tcPr>
          <w:p w14:paraId="0A7727D9" w14:textId="77777777" w:rsidR="00965735" w:rsidRPr="0044304F" w:rsidRDefault="00965735" w:rsidP="005A21CC">
            <w:pPr>
              <w:pStyle w:val="Tabletext"/>
            </w:pPr>
            <w:r>
              <w:t xml:space="preserve">Country specific items </w:t>
            </w:r>
          </w:p>
        </w:tc>
        <w:tc>
          <w:tcPr>
            <w:tcW w:w="1985" w:type="dxa"/>
          </w:tcPr>
          <w:p w14:paraId="18406ED9" w14:textId="77777777" w:rsidR="00965735" w:rsidRPr="007A7DED" w:rsidRDefault="00965735" w:rsidP="005A21CC">
            <w:pPr>
              <w:pStyle w:val="Tabletext"/>
            </w:pPr>
            <w:r w:rsidRPr="00343501">
              <w:t>ST007C01TA_AUS</w:t>
            </w:r>
          </w:p>
        </w:tc>
        <w:tc>
          <w:tcPr>
            <w:tcW w:w="4820" w:type="dxa"/>
          </w:tcPr>
          <w:p w14:paraId="7AE94B74" w14:textId="77777777" w:rsidR="00965735" w:rsidRPr="007A7DED" w:rsidRDefault="00965735" w:rsidP="005A21CC">
            <w:pPr>
              <w:pStyle w:val="Tabletext"/>
            </w:pPr>
            <w:r>
              <w:t xml:space="preserve">Variables with a </w:t>
            </w:r>
            <w:r w:rsidR="00896FA4">
              <w:t>‘</w:t>
            </w:r>
            <w:r>
              <w:t>C</w:t>
            </w:r>
            <w:r w:rsidR="00896FA4">
              <w:t>’</w:t>
            </w:r>
            <w:r>
              <w:t xml:space="preserve"> at the fifth position and ending with the characters </w:t>
            </w:r>
            <w:r w:rsidR="00896FA4">
              <w:t>‘</w:t>
            </w:r>
            <w:r>
              <w:t>_AUS</w:t>
            </w:r>
            <w:r w:rsidR="00896FA4">
              <w:t>’</w:t>
            </w:r>
            <w:r>
              <w:t xml:space="preserve"> indicate</w:t>
            </w:r>
            <w:r w:rsidRPr="007A7DED">
              <w:t xml:space="preserve"> the question is a </w:t>
            </w:r>
            <w:r w:rsidR="00896FA4">
              <w:t>country-</w:t>
            </w:r>
            <w:r>
              <w:t>specific item.</w:t>
            </w:r>
          </w:p>
        </w:tc>
      </w:tr>
      <w:tr w:rsidR="00965735" w:rsidRPr="0044304F" w14:paraId="72D1E607" w14:textId="77777777" w:rsidTr="00A44016">
        <w:trPr>
          <w:cantSplit/>
        </w:trPr>
        <w:tc>
          <w:tcPr>
            <w:tcW w:w="2092" w:type="dxa"/>
          </w:tcPr>
          <w:p w14:paraId="270A2372" w14:textId="77777777" w:rsidR="00965735" w:rsidRPr="0044304F" w:rsidRDefault="00965735" w:rsidP="005A21CC">
            <w:pPr>
              <w:pStyle w:val="Tabletext"/>
            </w:pPr>
            <w:r w:rsidRPr="0044304F">
              <w:t>Student achievement/ plausible values</w:t>
            </w:r>
          </w:p>
        </w:tc>
        <w:tc>
          <w:tcPr>
            <w:tcW w:w="1985" w:type="dxa"/>
          </w:tcPr>
          <w:p w14:paraId="4AFE99E4" w14:textId="77777777" w:rsidR="00965735" w:rsidRPr="00321FC0" w:rsidRDefault="00965735" w:rsidP="005A21CC">
            <w:pPr>
              <w:pStyle w:val="Tabletext"/>
            </w:pPr>
            <w:r w:rsidRPr="00321FC0">
              <w:t>PV1SCIE</w:t>
            </w:r>
          </w:p>
          <w:p w14:paraId="246292A0" w14:textId="77777777" w:rsidR="00965735" w:rsidRPr="00321FC0" w:rsidRDefault="00965735" w:rsidP="005A21CC">
            <w:pPr>
              <w:pStyle w:val="Tabletext"/>
            </w:pPr>
            <w:r>
              <w:t>PV4READ</w:t>
            </w:r>
          </w:p>
          <w:p w14:paraId="749FD2F2" w14:textId="77777777" w:rsidR="00965735" w:rsidRPr="00321FC0" w:rsidRDefault="00965735" w:rsidP="005A21CC">
            <w:pPr>
              <w:pStyle w:val="Tabletext"/>
            </w:pPr>
            <w:r w:rsidRPr="00B65B40">
              <w:t>PV2SCEP</w:t>
            </w:r>
          </w:p>
        </w:tc>
        <w:tc>
          <w:tcPr>
            <w:tcW w:w="4820" w:type="dxa"/>
          </w:tcPr>
          <w:p w14:paraId="326C916A" w14:textId="77777777" w:rsidR="00965735" w:rsidRDefault="00965735" w:rsidP="005A21CC">
            <w:pPr>
              <w:pStyle w:val="Tabletext"/>
            </w:pPr>
            <w:r w:rsidRPr="00321FC0">
              <w:t xml:space="preserve">The first two characters </w:t>
            </w:r>
            <w:r w:rsidR="00896FA4">
              <w:t>‘</w:t>
            </w:r>
            <w:r w:rsidRPr="00321FC0">
              <w:t>PV</w:t>
            </w:r>
            <w:r w:rsidR="00896FA4">
              <w:t>’</w:t>
            </w:r>
            <w:r w:rsidRPr="00321FC0">
              <w:t xml:space="preserve"> indicate </w:t>
            </w:r>
            <w:r w:rsidR="00896FA4">
              <w:t xml:space="preserve">that </w:t>
            </w:r>
            <w:r w:rsidRPr="00321FC0">
              <w:t xml:space="preserve">the variable is a plausible value. The next character indicates whether it is the first plausible value up to the </w:t>
            </w:r>
            <w:r>
              <w:t xml:space="preserve">tenth </w:t>
            </w:r>
            <w:r w:rsidRPr="00321FC0">
              <w:t xml:space="preserve">plausible value. The next four characters indicate the domain or </w:t>
            </w:r>
            <w:r>
              <w:t>subscale</w:t>
            </w:r>
            <w:r w:rsidRPr="00321FC0">
              <w:t xml:space="preserve">. </w:t>
            </w:r>
          </w:p>
          <w:p w14:paraId="0A1360F5" w14:textId="77777777" w:rsidR="00965735" w:rsidRDefault="00965735" w:rsidP="004F07B6">
            <w:pPr>
              <w:pStyle w:val="Tabletext"/>
              <w:numPr>
                <w:ilvl w:val="0"/>
                <w:numId w:val="5"/>
              </w:numPr>
            </w:pPr>
            <w:r w:rsidRPr="00321FC0">
              <w:t xml:space="preserve">PV1SCIE indicates that the variable is </w:t>
            </w:r>
            <w:r>
              <w:t xml:space="preserve">the first plausible value from the </w:t>
            </w:r>
            <w:r w:rsidRPr="00321FC0">
              <w:t>science domain</w:t>
            </w:r>
            <w:r w:rsidR="00896FA4">
              <w:t>.</w:t>
            </w:r>
          </w:p>
          <w:p w14:paraId="247B5B7E" w14:textId="77777777" w:rsidR="00965735" w:rsidRDefault="00965735" w:rsidP="004F07B6">
            <w:pPr>
              <w:pStyle w:val="Tabletext"/>
              <w:numPr>
                <w:ilvl w:val="0"/>
                <w:numId w:val="5"/>
              </w:numPr>
            </w:pPr>
            <w:r>
              <w:t>PV4READ</w:t>
            </w:r>
            <w:r w:rsidRPr="00321FC0">
              <w:t xml:space="preserve"> indicates that the variable is </w:t>
            </w:r>
            <w:r>
              <w:t xml:space="preserve">the fourth plausible value from the reading </w:t>
            </w:r>
            <w:r w:rsidRPr="00321FC0">
              <w:t>domain</w:t>
            </w:r>
            <w:r w:rsidR="00896FA4">
              <w:t>.</w:t>
            </w:r>
          </w:p>
          <w:p w14:paraId="2B71A500" w14:textId="77777777" w:rsidR="00965735" w:rsidRDefault="00965735" w:rsidP="004F07B6">
            <w:pPr>
              <w:pStyle w:val="Tabletext"/>
              <w:numPr>
                <w:ilvl w:val="0"/>
                <w:numId w:val="5"/>
              </w:numPr>
            </w:pPr>
            <w:r w:rsidRPr="00B65B40">
              <w:t>PV9SCID</w:t>
            </w:r>
            <w:r w:rsidRPr="00EF1B95">
              <w:t xml:space="preserve"> points to the </w:t>
            </w:r>
            <w:r>
              <w:t xml:space="preserve">second </w:t>
            </w:r>
            <w:r w:rsidRPr="00EF1B95">
              <w:t xml:space="preserve">plausible value in the </w:t>
            </w:r>
            <w:r>
              <w:t xml:space="preserve">science subscale </w:t>
            </w:r>
            <w:r w:rsidR="00896FA4">
              <w:t>‘</w:t>
            </w:r>
            <w:r w:rsidRPr="00B65B40">
              <w:t xml:space="preserve">Competency </w:t>
            </w:r>
            <w:r>
              <w:t>-</w:t>
            </w:r>
            <w:r w:rsidRPr="00B65B40">
              <w:t xml:space="preserve"> Interpret Data and Evidence Scientifically</w:t>
            </w:r>
            <w:r w:rsidR="00896FA4">
              <w:t>’</w:t>
            </w:r>
            <w:r>
              <w:t>.</w:t>
            </w:r>
          </w:p>
          <w:p w14:paraId="41D3BBA1" w14:textId="77777777" w:rsidR="00965735" w:rsidRPr="00EF1B95" w:rsidRDefault="00965735" w:rsidP="007F585C">
            <w:pPr>
              <w:pStyle w:val="Tabletext"/>
            </w:pPr>
            <w:r w:rsidRPr="00EF1B95">
              <w:rPr>
                <w:i/>
              </w:rPr>
              <w:t xml:space="preserve">For further information on plausible values, see section, </w:t>
            </w:r>
            <w:r w:rsidR="00896FA4">
              <w:t>‘</w:t>
            </w:r>
            <w:r w:rsidR="007F585C">
              <w:t xml:space="preserve">The LSAY data: </w:t>
            </w:r>
            <w:r w:rsidR="00896FA4">
              <w:t>p</w:t>
            </w:r>
            <w:r w:rsidRPr="006B5252">
              <w:t xml:space="preserve">lausible </w:t>
            </w:r>
            <w:proofErr w:type="gramStart"/>
            <w:r w:rsidRPr="006B5252">
              <w:t>values</w:t>
            </w:r>
            <w:r w:rsidR="00896FA4">
              <w:t>’</w:t>
            </w:r>
            <w:proofErr w:type="gramEnd"/>
            <w:r w:rsidRPr="006B5252">
              <w:t>.</w:t>
            </w:r>
            <w:r w:rsidRPr="00EF1B95">
              <w:rPr>
                <w:rFonts w:ascii="Arial Narrow" w:hAnsi="Arial Narrow"/>
                <w:i/>
              </w:rPr>
              <w:t xml:space="preserve"> </w:t>
            </w:r>
          </w:p>
        </w:tc>
      </w:tr>
      <w:tr w:rsidR="00965735" w:rsidRPr="0044304F" w14:paraId="0230233E" w14:textId="77777777" w:rsidTr="00A44016">
        <w:trPr>
          <w:cantSplit/>
        </w:trPr>
        <w:tc>
          <w:tcPr>
            <w:tcW w:w="2092" w:type="dxa"/>
          </w:tcPr>
          <w:p w14:paraId="797292E0" w14:textId="77777777" w:rsidR="00965735" w:rsidRPr="0044304F" w:rsidRDefault="00965735" w:rsidP="005A21CC">
            <w:pPr>
              <w:pStyle w:val="Tabletext"/>
            </w:pPr>
            <w:r>
              <w:t xml:space="preserve">PISA </w:t>
            </w:r>
            <w:r w:rsidRPr="0044304F">
              <w:t>weights</w:t>
            </w:r>
          </w:p>
        </w:tc>
        <w:tc>
          <w:tcPr>
            <w:tcW w:w="1985" w:type="dxa"/>
          </w:tcPr>
          <w:p w14:paraId="3B7990CA" w14:textId="77777777" w:rsidR="00965735" w:rsidRPr="00321FC0" w:rsidRDefault="00965735" w:rsidP="005A21CC">
            <w:pPr>
              <w:pStyle w:val="Tabletext"/>
            </w:pPr>
            <w:r w:rsidRPr="00321FC0">
              <w:t>W_FST</w:t>
            </w:r>
            <w:r>
              <w:t>UR</w:t>
            </w:r>
            <w:r w:rsidRPr="00321FC0">
              <w:t>1</w:t>
            </w:r>
          </w:p>
          <w:p w14:paraId="41B46123" w14:textId="77777777" w:rsidR="00965735" w:rsidRDefault="00965735" w:rsidP="005A21CC">
            <w:pPr>
              <w:pStyle w:val="Tabletext"/>
            </w:pPr>
            <w:r w:rsidRPr="00910605">
              <w:t>W_FST</w:t>
            </w:r>
            <w:r>
              <w:t>UR</w:t>
            </w:r>
            <w:r w:rsidRPr="00910605">
              <w:t>80</w:t>
            </w:r>
          </w:p>
          <w:p w14:paraId="3FFF47B1" w14:textId="77777777" w:rsidR="00965735" w:rsidRDefault="00965735" w:rsidP="005A21CC">
            <w:pPr>
              <w:pStyle w:val="Tabletext"/>
            </w:pPr>
            <w:r w:rsidRPr="004F2340">
              <w:t>W_FSTUWT</w:t>
            </w:r>
          </w:p>
          <w:p w14:paraId="3F6E322F" w14:textId="77777777" w:rsidR="00965735" w:rsidRPr="00321FC0" w:rsidRDefault="00965735" w:rsidP="00E046BC">
            <w:pPr>
              <w:pStyle w:val="Tabletext"/>
            </w:pPr>
          </w:p>
        </w:tc>
        <w:tc>
          <w:tcPr>
            <w:tcW w:w="4820" w:type="dxa"/>
          </w:tcPr>
          <w:p w14:paraId="01880999" w14:textId="77777777" w:rsidR="00965735" w:rsidRDefault="00965735" w:rsidP="005A21CC">
            <w:pPr>
              <w:pStyle w:val="Tabletext"/>
            </w:pPr>
            <w:r w:rsidRPr="00321FC0">
              <w:t>Replicate weights are i</w:t>
            </w:r>
            <w:r>
              <w:t xml:space="preserve">dentified using the characters </w:t>
            </w:r>
            <w:r w:rsidR="00896FA4">
              <w:t>‘</w:t>
            </w:r>
            <w:r w:rsidRPr="00321FC0">
              <w:t>W_FST</w:t>
            </w:r>
            <w:r>
              <w:t>U</w:t>
            </w:r>
            <w:r w:rsidRPr="00321FC0">
              <w:t>R</w:t>
            </w:r>
            <w:r w:rsidR="00896FA4">
              <w:t>’,</w:t>
            </w:r>
            <w:r w:rsidRPr="00321FC0">
              <w:t xml:space="preserve"> followed by a chronological number.</w:t>
            </w:r>
          </w:p>
          <w:p w14:paraId="5AE4E1DC" w14:textId="77777777" w:rsidR="00965735" w:rsidRPr="004F2340" w:rsidRDefault="00965735" w:rsidP="005A21CC">
            <w:pPr>
              <w:pStyle w:val="Tabletext"/>
            </w:pPr>
            <w:r w:rsidRPr="00910605">
              <w:t>W_FSTUWT is the final student weight.</w:t>
            </w:r>
          </w:p>
          <w:p w14:paraId="19B9A65E" w14:textId="77777777" w:rsidR="00965735" w:rsidRPr="00321FC0" w:rsidRDefault="00965735" w:rsidP="007F585C">
            <w:pPr>
              <w:pStyle w:val="Tabletext"/>
            </w:pPr>
            <w:r w:rsidRPr="007F585C">
              <w:rPr>
                <w:i/>
              </w:rPr>
              <w:t xml:space="preserve">For further information on PISA weights, see the </w:t>
            </w:r>
            <w:r w:rsidR="007F585C" w:rsidRPr="007F585C">
              <w:t>PISA 2015 technical report</w:t>
            </w:r>
            <w:r w:rsidR="007F585C" w:rsidRPr="007F585C">
              <w:rPr>
                <w:i/>
              </w:rPr>
              <w:t xml:space="preserve"> available at</w:t>
            </w:r>
            <w:r w:rsidR="007F585C">
              <w:rPr>
                <w:i/>
              </w:rPr>
              <w:t>:</w:t>
            </w:r>
            <w:r w:rsidR="007F585C" w:rsidRPr="007F585C">
              <w:rPr>
                <w:i/>
              </w:rPr>
              <w:t xml:space="preserve"> </w:t>
            </w:r>
            <w:r w:rsidR="007F585C" w:rsidRPr="00896FA4">
              <w:t>&lt;http://www.oecd.org/pisa/data/2015-technical-report/&gt;.</w:t>
            </w:r>
          </w:p>
        </w:tc>
      </w:tr>
      <w:tr w:rsidR="00965735" w:rsidRPr="0044304F" w14:paraId="734C9034" w14:textId="77777777" w:rsidTr="00A44016">
        <w:trPr>
          <w:cantSplit/>
        </w:trPr>
        <w:tc>
          <w:tcPr>
            <w:tcW w:w="2092" w:type="dxa"/>
          </w:tcPr>
          <w:p w14:paraId="0BC4B2C1" w14:textId="77777777" w:rsidR="00965735" w:rsidRPr="0044304F" w:rsidRDefault="00965735" w:rsidP="005A21CC">
            <w:pPr>
              <w:pStyle w:val="Tabletext"/>
            </w:pPr>
            <w:r w:rsidRPr="0044304F">
              <w:t>Indices</w:t>
            </w:r>
          </w:p>
        </w:tc>
        <w:tc>
          <w:tcPr>
            <w:tcW w:w="1985" w:type="dxa"/>
          </w:tcPr>
          <w:p w14:paraId="140A568F" w14:textId="77777777" w:rsidR="00965735" w:rsidRPr="00EC5F11" w:rsidRDefault="00965735" w:rsidP="005A21CC">
            <w:pPr>
              <w:pStyle w:val="Tabletext"/>
            </w:pPr>
            <w:r w:rsidRPr="00EC5F11">
              <w:t>AGE</w:t>
            </w:r>
          </w:p>
          <w:p w14:paraId="6BA75825" w14:textId="77777777" w:rsidR="00965735" w:rsidRPr="00EC5F11" w:rsidRDefault="00965735" w:rsidP="005A21CC">
            <w:pPr>
              <w:pStyle w:val="Tabletext"/>
            </w:pPr>
            <w:r w:rsidRPr="00EC5F11">
              <w:t>HISCED</w:t>
            </w:r>
          </w:p>
          <w:p w14:paraId="0DED7AD8" w14:textId="77777777" w:rsidR="00965735" w:rsidRPr="00EC5F11" w:rsidRDefault="00965735" w:rsidP="005A21CC">
            <w:pPr>
              <w:pStyle w:val="Tabletext"/>
            </w:pPr>
            <w:r w:rsidRPr="00EC5F11">
              <w:t>CULTPOSS</w:t>
            </w:r>
          </w:p>
        </w:tc>
        <w:tc>
          <w:tcPr>
            <w:tcW w:w="4820" w:type="dxa"/>
          </w:tcPr>
          <w:p w14:paraId="6A8E61D8" w14:textId="77777777" w:rsidR="00965735" w:rsidRPr="00EC5F11" w:rsidRDefault="00965735" w:rsidP="005A21CC">
            <w:pPr>
              <w:pStyle w:val="Tabletext"/>
            </w:pPr>
            <w:r w:rsidRPr="00EC5F11">
              <w:t>Student and school-level simple and scaled indices tend to be descriptive rather than adopting a naming convention.</w:t>
            </w:r>
          </w:p>
        </w:tc>
      </w:tr>
    </w:tbl>
    <w:p w14:paraId="5B451AF1" w14:textId="77777777" w:rsidR="00965735" w:rsidRDefault="00965735" w:rsidP="00965735">
      <w:pPr>
        <w:pStyle w:val="Heading4"/>
      </w:pPr>
      <w:r w:rsidRPr="0044304F">
        <w:t xml:space="preserve">LSAY </w:t>
      </w:r>
      <w:r>
        <w:t>variables</w:t>
      </w:r>
    </w:p>
    <w:p w14:paraId="052779BA" w14:textId="77777777" w:rsidR="00965735" w:rsidRPr="0044304F" w:rsidRDefault="00965735" w:rsidP="00965735">
      <w:pPr>
        <w:pStyle w:val="Heading5"/>
      </w:pPr>
      <w:r>
        <w:t>S</w:t>
      </w:r>
      <w:r w:rsidRPr="0044304F">
        <w:t xml:space="preserve">tandard </w:t>
      </w:r>
      <w:r>
        <w:t xml:space="preserve">LSAY </w:t>
      </w:r>
      <w:r w:rsidRPr="0044304F">
        <w:t>variables</w:t>
      </w:r>
    </w:p>
    <w:p w14:paraId="567596CE" w14:textId="77777777" w:rsidR="00965735" w:rsidRDefault="00965735" w:rsidP="00965735">
      <w:pPr>
        <w:pStyle w:val="Text"/>
      </w:pPr>
      <w:r w:rsidRPr="0044304F">
        <w:t xml:space="preserve">Most </w:t>
      </w:r>
      <w:r>
        <w:t xml:space="preserve">LSAY </w:t>
      </w:r>
      <w:r w:rsidRPr="0044304F">
        <w:t xml:space="preserve">variable names are constructed using four pieces of information: the questionnaire instrument, the survey wave, the questionnaire section and the question number. </w:t>
      </w:r>
    </w:p>
    <w:p w14:paraId="78274C8D" w14:textId="77777777" w:rsidR="00965735" w:rsidRDefault="00965735" w:rsidP="00965735">
      <w:pPr>
        <w:pStyle w:val="Dotpoint1"/>
      </w:pPr>
      <w:r w:rsidRPr="0044304F">
        <w:t xml:space="preserve">The </w:t>
      </w:r>
      <w:r>
        <w:t xml:space="preserve">first character of the variable name is assigned the character </w:t>
      </w:r>
      <w:r w:rsidR="00896FA4">
        <w:t>‘</w:t>
      </w:r>
      <w:r w:rsidRPr="0044304F">
        <w:t>L</w:t>
      </w:r>
      <w:r w:rsidR="00896FA4">
        <w:t>’</w:t>
      </w:r>
      <w:r w:rsidRPr="0044304F">
        <w:t xml:space="preserve"> to </w:t>
      </w:r>
      <w:r>
        <w:t xml:space="preserve">differentiate </w:t>
      </w:r>
      <w:r w:rsidRPr="0044304F">
        <w:t xml:space="preserve">the </w:t>
      </w:r>
      <w:r>
        <w:t xml:space="preserve">LSAY </w:t>
      </w:r>
      <w:r w:rsidRPr="0044304F">
        <w:t xml:space="preserve">survey instrument </w:t>
      </w:r>
      <w:r>
        <w:t>from the PISA survey instrument</w:t>
      </w:r>
      <w:r w:rsidRPr="0044304F">
        <w:t xml:space="preserve">. </w:t>
      </w:r>
    </w:p>
    <w:p w14:paraId="16B0B6C2" w14:textId="77777777" w:rsidR="00965735" w:rsidRDefault="00965735" w:rsidP="00965735">
      <w:pPr>
        <w:pStyle w:val="Dotpoint1"/>
      </w:pPr>
      <w:r>
        <w:t>From wave 2 (when the LSAY survey instrument is first used) a</w:t>
      </w:r>
      <w:r w:rsidRPr="0044304F">
        <w:t xml:space="preserve"> wave identifier is used</w:t>
      </w:r>
      <w:r>
        <w:t>.</w:t>
      </w:r>
      <w:r w:rsidRPr="0044304F">
        <w:t xml:space="preserve"> </w:t>
      </w:r>
      <w:r>
        <w:t xml:space="preserve">The second character of the variable name is </w:t>
      </w:r>
      <w:r w:rsidRPr="0044304F">
        <w:t xml:space="preserve">allocated a </w:t>
      </w:r>
      <w:r>
        <w:t>B</w:t>
      </w:r>
      <w:r w:rsidRPr="0044304F">
        <w:t xml:space="preserve">, the </w:t>
      </w:r>
      <w:r>
        <w:t xml:space="preserve">third </w:t>
      </w:r>
      <w:r w:rsidRPr="0044304F">
        <w:t xml:space="preserve">survey wave </w:t>
      </w:r>
      <w:r>
        <w:t xml:space="preserve">is allocated a C, etc. </w:t>
      </w:r>
    </w:p>
    <w:p w14:paraId="145FFBEF" w14:textId="77777777" w:rsidR="00965735" w:rsidRDefault="00965735" w:rsidP="00965735">
      <w:pPr>
        <w:pStyle w:val="Dotpoint1"/>
      </w:pPr>
      <w:r w:rsidRPr="0044304F">
        <w:t xml:space="preserve">The </w:t>
      </w:r>
      <w:r>
        <w:t xml:space="preserve">third and fourth characters of the variable name are used to </w:t>
      </w:r>
      <w:r w:rsidRPr="0044304F">
        <w:t xml:space="preserve">identify the section of the questionnaire. </w:t>
      </w:r>
    </w:p>
    <w:p w14:paraId="4150AFEE" w14:textId="77777777" w:rsidR="00965735" w:rsidRDefault="00965735" w:rsidP="00965735">
      <w:pPr>
        <w:pStyle w:val="Dotpoint1"/>
      </w:pPr>
      <w:r>
        <w:t>The fifth, sixth and seventh characters of the variable name are used to identify the question number</w:t>
      </w:r>
      <w:r w:rsidR="004E320C">
        <w:t>.</w:t>
      </w:r>
      <w:r>
        <w:rPr>
          <w:rStyle w:val="FootnoteReference"/>
        </w:rPr>
        <w:footnoteReference w:id="5"/>
      </w:r>
      <w:r>
        <w:t xml:space="preserve"> </w:t>
      </w:r>
    </w:p>
    <w:p w14:paraId="4F7A0877" w14:textId="77777777" w:rsidR="00965735" w:rsidRPr="0044304F" w:rsidRDefault="00965735" w:rsidP="00965735">
      <w:pPr>
        <w:pStyle w:val="Dotpoint1"/>
      </w:pPr>
      <w:r>
        <w:t>The final character is used to identify a question subsection (where applicable).</w:t>
      </w:r>
      <w:r w:rsidRPr="0044304F">
        <w:t xml:space="preserve"> </w:t>
      </w:r>
    </w:p>
    <w:p w14:paraId="17A39041" w14:textId="77777777" w:rsidR="00965735" w:rsidRPr="0044304F" w:rsidRDefault="00965735" w:rsidP="00965735">
      <w:pPr>
        <w:pStyle w:val="Text"/>
      </w:pPr>
      <w:r w:rsidRPr="0044304F">
        <w:t>For example, the variable LB</w:t>
      </w:r>
      <w:r>
        <w:t>L</w:t>
      </w:r>
      <w:r w:rsidRPr="0044304F">
        <w:t>A0</w:t>
      </w:r>
      <w:r>
        <w:t>21C</w:t>
      </w:r>
      <w:r w:rsidRPr="0044304F">
        <w:t xml:space="preserve"> refers to: </w:t>
      </w:r>
    </w:p>
    <w:p w14:paraId="78E1CAFA" w14:textId="77777777" w:rsidR="00965735" w:rsidRPr="0044304F" w:rsidRDefault="00965735" w:rsidP="00965735">
      <w:pPr>
        <w:pStyle w:val="Dotpoint1"/>
      </w:pPr>
      <w:r>
        <w:lastRenderedPageBreak/>
        <w:t>t</w:t>
      </w:r>
      <w:r w:rsidRPr="0044304F">
        <w:t xml:space="preserve">he LSAY survey instrument, denoted by the first character </w:t>
      </w:r>
      <w:r w:rsidR="00896FA4">
        <w:t>‘</w:t>
      </w:r>
      <w:proofErr w:type="gramStart"/>
      <w:r w:rsidRPr="0044304F">
        <w:t>L</w:t>
      </w:r>
      <w:r w:rsidR="00896FA4">
        <w:t>’</w:t>
      </w:r>
      <w:proofErr w:type="gramEnd"/>
    </w:p>
    <w:p w14:paraId="0934CFF6" w14:textId="77777777" w:rsidR="00965735" w:rsidRPr="0044304F" w:rsidRDefault="00965735" w:rsidP="00965735">
      <w:pPr>
        <w:pStyle w:val="Dotpoint1"/>
      </w:pPr>
      <w:r>
        <w:t>w</w:t>
      </w:r>
      <w:r w:rsidRPr="0044304F">
        <w:t>ave 2, denoted by the second ch</w:t>
      </w:r>
      <w:r>
        <w:t xml:space="preserve">aracter </w:t>
      </w:r>
      <w:r w:rsidR="00896FA4">
        <w:t>‘</w:t>
      </w:r>
      <w:proofErr w:type="gramStart"/>
      <w:r>
        <w:t>B</w:t>
      </w:r>
      <w:r w:rsidR="00896FA4">
        <w:t>’</w:t>
      </w:r>
      <w:proofErr w:type="gramEnd"/>
    </w:p>
    <w:p w14:paraId="4A1ABCA6" w14:textId="77777777" w:rsidR="00965735" w:rsidRPr="0044304F" w:rsidRDefault="00965735" w:rsidP="00965735">
      <w:pPr>
        <w:pStyle w:val="Dotpoint1"/>
      </w:pPr>
      <w:r>
        <w:t>s</w:t>
      </w:r>
      <w:r w:rsidRPr="0044304F">
        <w:t xml:space="preserve">ection </w:t>
      </w:r>
      <w:r>
        <w:t>L</w:t>
      </w:r>
      <w:r w:rsidRPr="0044304F">
        <w:t>A</w:t>
      </w:r>
      <w:r>
        <w:t xml:space="preserve"> (last activity)</w:t>
      </w:r>
      <w:r w:rsidRPr="0044304F">
        <w:t xml:space="preserve">, </w:t>
      </w:r>
      <w:r>
        <w:t xml:space="preserve">denoted by the third and fourth characters </w:t>
      </w:r>
      <w:r w:rsidR="00896FA4">
        <w:t>‘</w:t>
      </w:r>
      <w:proofErr w:type="gramStart"/>
      <w:r>
        <w:t>LA</w:t>
      </w:r>
      <w:r w:rsidR="00896FA4">
        <w:t>’</w:t>
      </w:r>
      <w:proofErr w:type="gramEnd"/>
    </w:p>
    <w:p w14:paraId="7EC4138D" w14:textId="77777777" w:rsidR="00965735" w:rsidRDefault="00965735" w:rsidP="00965735">
      <w:pPr>
        <w:pStyle w:val="Dotpoint1"/>
      </w:pPr>
      <w:r>
        <w:t>question 21</w:t>
      </w:r>
      <w:r w:rsidRPr="0044304F">
        <w:t xml:space="preserve">, denoted by the </w:t>
      </w:r>
      <w:r>
        <w:t xml:space="preserve">fifth, sixth and seventh </w:t>
      </w:r>
      <w:r w:rsidRPr="0044304F">
        <w:t xml:space="preserve">characters </w:t>
      </w:r>
      <w:r w:rsidR="00896FA4">
        <w:t>‘</w:t>
      </w:r>
      <w:proofErr w:type="gramStart"/>
      <w:r w:rsidRPr="0044304F">
        <w:t>0</w:t>
      </w:r>
      <w:r>
        <w:t>21</w:t>
      </w:r>
      <w:r w:rsidR="00896FA4">
        <w:t>’</w:t>
      </w:r>
      <w:proofErr w:type="gramEnd"/>
    </w:p>
    <w:p w14:paraId="432F13F7" w14:textId="77777777" w:rsidR="00965735" w:rsidRPr="0044304F" w:rsidRDefault="00965735" w:rsidP="00965735">
      <w:pPr>
        <w:pStyle w:val="Dotpoint1"/>
      </w:pPr>
      <w:r>
        <w:t xml:space="preserve">question subsection C, denoted by the final character </w:t>
      </w:r>
      <w:r w:rsidR="00896FA4">
        <w:t>‘</w:t>
      </w:r>
      <w:r>
        <w:t>C</w:t>
      </w:r>
      <w:r w:rsidR="00896FA4">
        <w:t>’</w:t>
      </w:r>
      <w:r>
        <w:t>.</w:t>
      </w:r>
    </w:p>
    <w:p w14:paraId="001DBB6F" w14:textId="77777777" w:rsidR="00965735" w:rsidRPr="0044304F" w:rsidRDefault="004C6F13" w:rsidP="00965735">
      <w:pPr>
        <w:pStyle w:val="Figuretitle"/>
      </w:pPr>
      <w:bookmarkStart w:id="144" w:name="_Toc302138670"/>
      <w:bookmarkStart w:id="145" w:name="_Toc89333431"/>
      <w:r>
        <w:rPr>
          <w:noProof/>
          <w:lang w:eastAsia="en-AU"/>
        </w:rPr>
        <mc:AlternateContent>
          <mc:Choice Requires="wpc">
            <w:drawing>
              <wp:anchor distT="0" distB="0" distL="114300" distR="114300" simplePos="0" relativeHeight="251708416" behindDoc="0" locked="0" layoutInCell="1" allowOverlap="1" wp14:anchorId="6FBD5AD3" wp14:editId="4E525008">
                <wp:simplePos x="0" y="0"/>
                <wp:positionH relativeFrom="column">
                  <wp:posOffset>1905</wp:posOffset>
                </wp:positionH>
                <wp:positionV relativeFrom="paragraph">
                  <wp:posOffset>159385</wp:posOffset>
                </wp:positionV>
                <wp:extent cx="3903980" cy="1526540"/>
                <wp:effectExtent l="0" t="0" r="0" b="0"/>
                <wp:wrapNone/>
                <wp:docPr id="2" name="Canvas 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Freeform 160"/>
                        <wps:cNvSpPr>
                          <a:spLocks/>
                        </wps:cNvSpPr>
                        <wps:spPr bwMode="auto">
                          <a:xfrm>
                            <a:off x="970279" y="424400"/>
                            <a:ext cx="1391258" cy="441215"/>
                          </a:xfrm>
                          <a:custGeom>
                            <a:avLst/>
                            <a:gdLst>
                              <a:gd name="T0" fmla="*/ 0 w 1646"/>
                              <a:gd name="T1" fmla="*/ 101 h 591"/>
                              <a:gd name="T2" fmla="*/ 6 w 1646"/>
                              <a:gd name="T3" fmla="*/ 62 h 591"/>
                              <a:gd name="T4" fmla="*/ 28 w 1646"/>
                              <a:gd name="T5" fmla="*/ 28 h 591"/>
                              <a:gd name="T6" fmla="*/ 62 w 1646"/>
                              <a:gd name="T7" fmla="*/ 6 h 591"/>
                              <a:gd name="T8" fmla="*/ 101 w 1646"/>
                              <a:gd name="T9" fmla="*/ 0 h 591"/>
                              <a:gd name="T10" fmla="*/ 101 w 1646"/>
                              <a:gd name="T11" fmla="*/ 0 h 591"/>
                              <a:gd name="T12" fmla="*/ 101 w 1646"/>
                              <a:gd name="T13" fmla="*/ 0 h 591"/>
                              <a:gd name="T14" fmla="*/ 1551 w 1646"/>
                              <a:gd name="T15" fmla="*/ 0 h 591"/>
                              <a:gd name="T16" fmla="*/ 1551 w 1646"/>
                              <a:gd name="T17" fmla="*/ 0 h 591"/>
                              <a:gd name="T18" fmla="*/ 1584 w 1646"/>
                              <a:gd name="T19" fmla="*/ 6 h 591"/>
                              <a:gd name="T20" fmla="*/ 1618 w 1646"/>
                              <a:gd name="T21" fmla="*/ 28 h 591"/>
                              <a:gd name="T22" fmla="*/ 1640 w 1646"/>
                              <a:gd name="T23" fmla="*/ 62 h 591"/>
                              <a:gd name="T24" fmla="*/ 1646 w 1646"/>
                              <a:gd name="T25" fmla="*/ 101 h 591"/>
                              <a:gd name="T26" fmla="*/ 1646 w 1646"/>
                              <a:gd name="T27" fmla="*/ 101 h 591"/>
                              <a:gd name="T28" fmla="*/ 1646 w 1646"/>
                              <a:gd name="T29" fmla="*/ 101 h 591"/>
                              <a:gd name="T30" fmla="*/ 1646 w 1646"/>
                              <a:gd name="T31" fmla="*/ 495 h 591"/>
                              <a:gd name="T32" fmla="*/ 1646 w 1646"/>
                              <a:gd name="T33" fmla="*/ 495 h 591"/>
                              <a:gd name="T34" fmla="*/ 1640 w 1646"/>
                              <a:gd name="T35" fmla="*/ 529 h 591"/>
                              <a:gd name="T36" fmla="*/ 1618 w 1646"/>
                              <a:gd name="T37" fmla="*/ 563 h 591"/>
                              <a:gd name="T38" fmla="*/ 1584 w 1646"/>
                              <a:gd name="T39" fmla="*/ 585 h 591"/>
                              <a:gd name="T40" fmla="*/ 1551 w 1646"/>
                              <a:gd name="T41" fmla="*/ 591 h 591"/>
                              <a:gd name="T42" fmla="*/ 1551 w 1646"/>
                              <a:gd name="T43" fmla="*/ 591 h 591"/>
                              <a:gd name="T44" fmla="*/ 1551 w 1646"/>
                              <a:gd name="T45" fmla="*/ 591 h 591"/>
                              <a:gd name="T46" fmla="*/ 101 w 1646"/>
                              <a:gd name="T47" fmla="*/ 591 h 591"/>
                              <a:gd name="T48" fmla="*/ 101 w 1646"/>
                              <a:gd name="T49" fmla="*/ 591 h 591"/>
                              <a:gd name="T50" fmla="*/ 62 w 1646"/>
                              <a:gd name="T51" fmla="*/ 585 h 591"/>
                              <a:gd name="T52" fmla="*/ 28 w 1646"/>
                              <a:gd name="T53" fmla="*/ 563 h 591"/>
                              <a:gd name="T54" fmla="*/ 6 w 1646"/>
                              <a:gd name="T55" fmla="*/ 529 h 591"/>
                              <a:gd name="T56" fmla="*/ 0 w 1646"/>
                              <a:gd name="T57" fmla="*/ 495 h 591"/>
                              <a:gd name="T58" fmla="*/ 0 w 1646"/>
                              <a:gd name="T59" fmla="*/ 495 h 591"/>
                              <a:gd name="T60" fmla="*/ 0 w 1646"/>
                              <a:gd name="T61" fmla="*/ 101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646" h="591">
                                <a:moveTo>
                                  <a:pt x="0" y="101"/>
                                </a:moveTo>
                                <a:lnTo>
                                  <a:pt x="6" y="62"/>
                                </a:lnTo>
                                <a:lnTo>
                                  <a:pt x="28" y="28"/>
                                </a:lnTo>
                                <a:lnTo>
                                  <a:pt x="62" y="6"/>
                                </a:lnTo>
                                <a:lnTo>
                                  <a:pt x="101" y="0"/>
                                </a:lnTo>
                                <a:lnTo>
                                  <a:pt x="1551" y="0"/>
                                </a:lnTo>
                                <a:lnTo>
                                  <a:pt x="1584" y="6"/>
                                </a:lnTo>
                                <a:lnTo>
                                  <a:pt x="1618" y="28"/>
                                </a:lnTo>
                                <a:lnTo>
                                  <a:pt x="1640" y="62"/>
                                </a:lnTo>
                                <a:lnTo>
                                  <a:pt x="1646" y="101"/>
                                </a:lnTo>
                                <a:lnTo>
                                  <a:pt x="1646" y="495"/>
                                </a:lnTo>
                                <a:lnTo>
                                  <a:pt x="1640" y="529"/>
                                </a:lnTo>
                                <a:lnTo>
                                  <a:pt x="1618" y="563"/>
                                </a:lnTo>
                                <a:lnTo>
                                  <a:pt x="1584" y="585"/>
                                </a:lnTo>
                                <a:lnTo>
                                  <a:pt x="1551" y="591"/>
                                </a:lnTo>
                                <a:lnTo>
                                  <a:pt x="101" y="591"/>
                                </a:lnTo>
                                <a:lnTo>
                                  <a:pt x="62" y="585"/>
                                </a:lnTo>
                                <a:lnTo>
                                  <a:pt x="28" y="563"/>
                                </a:lnTo>
                                <a:lnTo>
                                  <a:pt x="6" y="529"/>
                                </a:lnTo>
                                <a:lnTo>
                                  <a:pt x="0" y="495"/>
                                </a:lnTo>
                                <a:lnTo>
                                  <a:pt x="0" y="10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1"/>
                        <wps:cNvSpPr>
                          <a:spLocks noEditPoints="1"/>
                        </wps:cNvSpPr>
                        <wps:spPr bwMode="auto">
                          <a:xfrm>
                            <a:off x="966470" y="420589"/>
                            <a:ext cx="1395067" cy="445025"/>
                          </a:xfrm>
                          <a:custGeom>
                            <a:avLst/>
                            <a:gdLst>
                              <a:gd name="T0" fmla="*/ 0 w 1663"/>
                              <a:gd name="T1" fmla="*/ 85 h 608"/>
                              <a:gd name="T2" fmla="*/ 17 w 1663"/>
                              <a:gd name="T3" fmla="*/ 45 h 608"/>
                              <a:gd name="T4" fmla="*/ 29 w 1663"/>
                              <a:gd name="T5" fmla="*/ 29 h 608"/>
                              <a:gd name="T6" fmla="*/ 62 w 1663"/>
                              <a:gd name="T7" fmla="*/ 6 h 608"/>
                              <a:gd name="T8" fmla="*/ 85 w 1663"/>
                              <a:gd name="T9" fmla="*/ 0 h 608"/>
                              <a:gd name="T10" fmla="*/ 1573 w 1663"/>
                              <a:gd name="T11" fmla="*/ 0 h 608"/>
                              <a:gd name="T12" fmla="*/ 1596 w 1663"/>
                              <a:gd name="T13" fmla="*/ 6 h 608"/>
                              <a:gd name="T14" fmla="*/ 1630 w 1663"/>
                              <a:gd name="T15" fmla="*/ 29 h 608"/>
                              <a:gd name="T16" fmla="*/ 1641 w 1663"/>
                              <a:gd name="T17" fmla="*/ 45 h 608"/>
                              <a:gd name="T18" fmla="*/ 1658 w 1663"/>
                              <a:gd name="T19" fmla="*/ 85 h 608"/>
                              <a:gd name="T20" fmla="*/ 1663 w 1663"/>
                              <a:gd name="T21" fmla="*/ 501 h 608"/>
                              <a:gd name="T22" fmla="*/ 1652 w 1663"/>
                              <a:gd name="T23" fmla="*/ 540 h 608"/>
                              <a:gd name="T24" fmla="*/ 1641 w 1663"/>
                              <a:gd name="T25" fmla="*/ 557 h 608"/>
                              <a:gd name="T26" fmla="*/ 1613 w 1663"/>
                              <a:gd name="T27" fmla="*/ 585 h 608"/>
                              <a:gd name="T28" fmla="*/ 1596 w 1663"/>
                              <a:gd name="T29" fmla="*/ 597 h 608"/>
                              <a:gd name="T30" fmla="*/ 1557 w 1663"/>
                              <a:gd name="T31" fmla="*/ 608 h 608"/>
                              <a:gd name="T32" fmla="*/ 85 w 1663"/>
                              <a:gd name="T33" fmla="*/ 602 h 608"/>
                              <a:gd name="T34" fmla="*/ 45 w 1663"/>
                              <a:gd name="T35" fmla="*/ 585 h 608"/>
                              <a:gd name="T36" fmla="*/ 29 w 1663"/>
                              <a:gd name="T37" fmla="*/ 574 h 608"/>
                              <a:gd name="T38" fmla="*/ 6 w 1663"/>
                              <a:gd name="T39" fmla="*/ 540 h 608"/>
                              <a:gd name="T40" fmla="*/ 0 w 1663"/>
                              <a:gd name="T41" fmla="*/ 518 h 608"/>
                              <a:gd name="T42" fmla="*/ 17 w 1663"/>
                              <a:gd name="T43" fmla="*/ 495 h 608"/>
                              <a:gd name="T44" fmla="*/ 23 w 1663"/>
                              <a:gd name="T45" fmla="*/ 535 h 608"/>
                              <a:gd name="T46" fmla="*/ 29 w 1663"/>
                              <a:gd name="T47" fmla="*/ 546 h 608"/>
                              <a:gd name="T48" fmla="*/ 57 w 1663"/>
                              <a:gd name="T49" fmla="*/ 574 h 608"/>
                              <a:gd name="T50" fmla="*/ 68 w 1663"/>
                              <a:gd name="T51" fmla="*/ 580 h 608"/>
                              <a:gd name="T52" fmla="*/ 107 w 1663"/>
                              <a:gd name="T53" fmla="*/ 591 h 608"/>
                              <a:gd name="T54" fmla="*/ 1573 w 1663"/>
                              <a:gd name="T55" fmla="*/ 585 h 608"/>
                              <a:gd name="T56" fmla="*/ 1607 w 1663"/>
                              <a:gd name="T57" fmla="*/ 574 h 608"/>
                              <a:gd name="T58" fmla="*/ 1618 w 1663"/>
                              <a:gd name="T59" fmla="*/ 563 h 608"/>
                              <a:gd name="T60" fmla="*/ 1635 w 1663"/>
                              <a:gd name="T61" fmla="*/ 535 h 608"/>
                              <a:gd name="T62" fmla="*/ 1641 w 1663"/>
                              <a:gd name="T63" fmla="*/ 518 h 608"/>
                              <a:gd name="T64" fmla="*/ 1641 w 1663"/>
                              <a:gd name="T65" fmla="*/ 85 h 608"/>
                              <a:gd name="T66" fmla="*/ 1635 w 1663"/>
                              <a:gd name="T67" fmla="*/ 68 h 608"/>
                              <a:gd name="T68" fmla="*/ 1618 w 1663"/>
                              <a:gd name="T69" fmla="*/ 40 h 608"/>
                              <a:gd name="T70" fmla="*/ 1607 w 1663"/>
                              <a:gd name="T71" fmla="*/ 29 h 608"/>
                              <a:gd name="T72" fmla="*/ 1573 w 1663"/>
                              <a:gd name="T73" fmla="*/ 17 h 608"/>
                              <a:gd name="T74" fmla="*/ 107 w 1663"/>
                              <a:gd name="T75" fmla="*/ 17 h 608"/>
                              <a:gd name="T76" fmla="*/ 68 w 1663"/>
                              <a:gd name="T77" fmla="*/ 23 h 608"/>
                              <a:gd name="T78" fmla="*/ 57 w 1663"/>
                              <a:gd name="T79" fmla="*/ 29 h 608"/>
                              <a:gd name="T80" fmla="*/ 29 w 1663"/>
                              <a:gd name="T81" fmla="*/ 57 h 608"/>
                              <a:gd name="T82" fmla="*/ 23 w 1663"/>
                              <a:gd name="T83" fmla="*/ 68 h 608"/>
                              <a:gd name="T84" fmla="*/ 17 w 1663"/>
                              <a:gd name="T85" fmla="*/ 107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63" h="608">
                                <a:moveTo>
                                  <a:pt x="0" y="107"/>
                                </a:moveTo>
                                <a:lnTo>
                                  <a:pt x="0" y="85"/>
                                </a:lnTo>
                                <a:lnTo>
                                  <a:pt x="6" y="62"/>
                                </a:lnTo>
                                <a:lnTo>
                                  <a:pt x="17" y="45"/>
                                </a:lnTo>
                                <a:lnTo>
                                  <a:pt x="29" y="29"/>
                                </a:lnTo>
                                <a:lnTo>
                                  <a:pt x="45" y="17"/>
                                </a:lnTo>
                                <a:lnTo>
                                  <a:pt x="62" y="6"/>
                                </a:lnTo>
                                <a:lnTo>
                                  <a:pt x="85" y="0"/>
                                </a:lnTo>
                                <a:lnTo>
                                  <a:pt x="102" y="0"/>
                                </a:lnTo>
                                <a:lnTo>
                                  <a:pt x="1557" y="0"/>
                                </a:lnTo>
                                <a:lnTo>
                                  <a:pt x="1573" y="0"/>
                                </a:lnTo>
                                <a:lnTo>
                                  <a:pt x="1579" y="0"/>
                                </a:lnTo>
                                <a:lnTo>
                                  <a:pt x="1596" y="6"/>
                                </a:lnTo>
                                <a:lnTo>
                                  <a:pt x="1613" y="17"/>
                                </a:lnTo>
                                <a:lnTo>
                                  <a:pt x="1630" y="29"/>
                                </a:lnTo>
                                <a:lnTo>
                                  <a:pt x="1641" y="45"/>
                                </a:lnTo>
                                <a:lnTo>
                                  <a:pt x="1652" y="62"/>
                                </a:lnTo>
                                <a:lnTo>
                                  <a:pt x="1658" y="85"/>
                                </a:lnTo>
                                <a:lnTo>
                                  <a:pt x="1663" y="102"/>
                                </a:lnTo>
                                <a:lnTo>
                                  <a:pt x="1663" y="501"/>
                                </a:lnTo>
                                <a:lnTo>
                                  <a:pt x="1658" y="518"/>
                                </a:lnTo>
                                <a:lnTo>
                                  <a:pt x="1658" y="524"/>
                                </a:lnTo>
                                <a:lnTo>
                                  <a:pt x="1652" y="540"/>
                                </a:lnTo>
                                <a:lnTo>
                                  <a:pt x="1641" y="557"/>
                                </a:lnTo>
                                <a:lnTo>
                                  <a:pt x="1630" y="574"/>
                                </a:lnTo>
                                <a:lnTo>
                                  <a:pt x="1613" y="585"/>
                                </a:lnTo>
                                <a:lnTo>
                                  <a:pt x="1596" y="597"/>
                                </a:lnTo>
                                <a:lnTo>
                                  <a:pt x="1579" y="602"/>
                                </a:lnTo>
                                <a:lnTo>
                                  <a:pt x="1573" y="602"/>
                                </a:lnTo>
                                <a:lnTo>
                                  <a:pt x="1557" y="608"/>
                                </a:lnTo>
                                <a:lnTo>
                                  <a:pt x="107" y="608"/>
                                </a:lnTo>
                                <a:lnTo>
                                  <a:pt x="85" y="602"/>
                                </a:lnTo>
                                <a:lnTo>
                                  <a:pt x="62" y="597"/>
                                </a:lnTo>
                                <a:lnTo>
                                  <a:pt x="45" y="585"/>
                                </a:lnTo>
                                <a:lnTo>
                                  <a:pt x="29" y="574"/>
                                </a:lnTo>
                                <a:lnTo>
                                  <a:pt x="17" y="557"/>
                                </a:lnTo>
                                <a:lnTo>
                                  <a:pt x="6" y="540"/>
                                </a:lnTo>
                                <a:lnTo>
                                  <a:pt x="0" y="524"/>
                                </a:lnTo>
                                <a:lnTo>
                                  <a:pt x="0" y="518"/>
                                </a:lnTo>
                                <a:lnTo>
                                  <a:pt x="0" y="501"/>
                                </a:lnTo>
                                <a:lnTo>
                                  <a:pt x="0" y="107"/>
                                </a:lnTo>
                                <a:close/>
                                <a:moveTo>
                                  <a:pt x="17" y="495"/>
                                </a:moveTo>
                                <a:lnTo>
                                  <a:pt x="17" y="518"/>
                                </a:lnTo>
                                <a:lnTo>
                                  <a:pt x="23" y="535"/>
                                </a:lnTo>
                                <a:lnTo>
                                  <a:pt x="29" y="552"/>
                                </a:lnTo>
                                <a:lnTo>
                                  <a:pt x="29" y="546"/>
                                </a:lnTo>
                                <a:lnTo>
                                  <a:pt x="40" y="563"/>
                                </a:lnTo>
                                <a:lnTo>
                                  <a:pt x="57" y="574"/>
                                </a:lnTo>
                                <a:lnTo>
                                  <a:pt x="68" y="580"/>
                                </a:lnTo>
                                <a:lnTo>
                                  <a:pt x="85" y="585"/>
                                </a:lnTo>
                                <a:lnTo>
                                  <a:pt x="107" y="591"/>
                                </a:lnTo>
                                <a:lnTo>
                                  <a:pt x="1551" y="591"/>
                                </a:lnTo>
                                <a:lnTo>
                                  <a:pt x="1573" y="585"/>
                                </a:lnTo>
                                <a:lnTo>
                                  <a:pt x="1590" y="580"/>
                                </a:lnTo>
                                <a:lnTo>
                                  <a:pt x="1607" y="574"/>
                                </a:lnTo>
                                <a:lnTo>
                                  <a:pt x="1601" y="574"/>
                                </a:lnTo>
                                <a:lnTo>
                                  <a:pt x="1618" y="563"/>
                                </a:lnTo>
                                <a:lnTo>
                                  <a:pt x="1630" y="546"/>
                                </a:lnTo>
                                <a:lnTo>
                                  <a:pt x="1630" y="552"/>
                                </a:lnTo>
                                <a:lnTo>
                                  <a:pt x="1635" y="535"/>
                                </a:lnTo>
                                <a:lnTo>
                                  <a:pt x="1641" y="518"/>
                                </a:lnTo>
                                <a:lnTo>
                                  <a:pt x="1646" y="501"/>
                                </a:lnTo>
                                <a:lnTo>
                                  <a:pt x="1646" y="107"/>
                                </a:lnTo>
                                <a:lnTo>
                                  <a:pt x="1641" y="85"/>
                                </a:lnTo>
                                <a:lnTo>
                                  <a:pt x="1635" y="68"/>
                                </a:lnTo>
                                <a:lnTo>
                                  <a:pt x="1630" y="57"/>
                                </a:lnTo>
                                <a:lnTo>
                                  <a:pt x="1618" y="40"/>
                                </a:lnTo>
                                <a:lnTo>
                                  <a:pt x="1601" y="29"/>
                                </a:lnTo>
                                <a:lnTo>
                                  <a:pt x="1607" y="29"/>
                                </a:lnTo>
                                <a:lnTo>
                                  <a:pt x="1590" y="23"/>
                                </a:lnTo>
                                <a:lnTo>
                                  <a:pt x="1573" y="17"/>
                                </a:lnTo>
                                <a:lnTo>
                                  <a:pt x="1557" y="17"/>
                                </a:lnTo>
                                <a:lnTo>
                                  <a:pt x="107" y="17"/>
                                </a:lnTo>
                                <a:lnTo>
                                  <a:pt x="85" y="17"/>
                                </a:lnTo>
                                <a:lnTo>
                                  <a:pt x="68" y="23"/>
                                </a:lnTo>
                                <a:lnTo>
                                  <a:pt x="57" y="29"/>
                                </a:lnTo>
                                <a:lnTo>
                                  <a:pt x="40" y="40"/>
                                </a:lnTo>
                                <a:lnTo>
                                  <a:pt x="29" y="57"/>
                                </a:lnTo>
                                <a:lnTo>
                                  <a:pt x="23" y="68"/>
                                </a:lnTo>
                                <a:lnTo>
                                  <a:pt x="17" y="85"/>
                                </a:lnTo>
                                <a:lnTo>
                                  <a:pt x="17" y="107"/>
                                </a:lnTo>
                                <a:lnTo>
                                  <a:pt x="17" y="49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8" name="Rectangle 162"/>
                        <wps:cNvSpPr>
                          <a:spLocks noChangeArrowheads="1"/>
                        </wps:cNvSpPr>
                        <wps:spPr bwMode="auto">
                          <a:xfrm>
                            <a:off x="1066219" y="489832"/>
                            <a:ext cx="12287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1006D" w14:textId="77777777" w:rsidR="00401294" w:rsidRDefault="00401294" w:rsidP="00965735">
                              <w:r>
                                <w:rPr>
                                  <w:rFonts w:ascii="Arial" w:hAnsi="Arial" w:cs="Arial"/>
                                  <w:color w:val="000000"/>
                                  <w:sz w:val="40"/>
                                  <w:szCs w:val="40"/>
                                  <w:lang w:val="en-US"/>
                                </w:rPr>
                                <w:t>LBLA021C</w:t>
                              </w:r>
                            </w:p>
                          </w:txbxContent>
                        </wps:txbx>
                        <wps:bodyPr rot="0" vert="horz" wrap="none" lIns="0" tIns="0" rIns="0" bIns="0" anchor="t" anchorCtr="0" upright="1">
                          <a:spAutoFit/>
                        </wps:bodyPr>
                      </wps:wsp>
                      <wps:wsp>
                        <wps:cNvPr id="9" name="Freeform 163"/>
                        <wps:cNvSpPr>
                          <a:spLocks/>
                        </wps:cNvSpPr>
                        <wps:spPr bwMode="auto">
                          <a:xfrm>
                            <a:off x="488950" y="734915"/>
                            <a:ext cx="745490" cy="410845"/>
                          </a:xfrm>
                          <a:custGeom>
                            <a:avLst/>
                            <a:gdLst>
                              <a:gd name="T0" fmla="*/ 0 w 1174"/>
                              <a:gd name="T1" fmla="*/ 332 h 647"/>
                              <a:gd name="T2" fmla="*/ 5 w 1174"/>
                              <a:gd name="T3" fmla="*/ 310 h 647"/>
                              <a:gd name="T4" fmla="*/ 16 w 1174"/>
                              <a:gd name="T5" fmla="*/ 287 h 647"/>
                              <a:gd name="T6" fmla="*/ 39 w 1174"/>
                              <a:gd name="T7" fmla="*/ 276 h 647"/>
                              <a:gd name="T8" fmla="*/ 61 w 1174"/>
                              <a:gd name="T9" fmla="*/ 270 h 647"/>
                              <a:gd name="T10" fmla="*/ 61 w 1174"/>
                              <a:gd name="T11" fmla="*/ 270 h 647"/>
                              <a:gd name="T12" fmla="*/ 61 w 1174"/>
                              <a:gd name="T13" fmla="*/ 270 h 647"/>
                              <a:gd name="T14" fmla="*/ 567 w 1174"/>
                              <a:gd name="T15" fmla="*/ 270 h 647"/>
                              <a:gd name="T16" fmla="*/ 1174 w 1174"/>
                              <a:gd name="T17" fmla="*/ 0 h 647"/>
                              <a:gd name="T18" fmla="*/ 809 w 1174"/>
                              <a:gd name="T19" fmla="*/ 270 h 647"/>
                              <a:gd name="T20" fmla="*/ 910 w 1174"/>
                              <a:gd name="T21" fmla="*/ 270 h 647"/>
                              <a:gd name="T22" fmla="*/ 910 w 1174"/>
                              <a:gd name="T23" fmla="*/ 270 h 647"/>
                              <a:gd name="T24" fmla="*/ 932 w 1174"/>
                              <a:gd name="T25" fmla="*/ 276 h 647"/>
                              <a:gd name="T26" fmla="*/ 955 w 1174"/>
                              <a:gd name="T27" fmla="*/ 287 h 647"/>
                              <a:gd name="T28" fmla="*/ 966 w 1174"/>
                              <a:gd name="T29" fmla="*/ 310 h 647"/>
                              <a:gd name="T30" fmla="*/ 972 w 1174"/>
                              <a:gd name="T31" fmla="*/ 332 h 647"/>
                              <a:gd name="T32" fmla="*/ 972 w 1174"/>
                              <a:gd name="T33" fmla="*/ 332 h 647"/>
                              <a:gd name="T34" fmla="*/ 972 w 1174"/>
                              <a:gd name="T35" fmla="*/ 332 h 647"/>
                              <a:gd name="T36" fmla="*/ 972 w 1174"/>
                              <a:gd name="T37" fmla="*/ 332 h 647"/>
                              <a:gd name="T38" fmla="*/ 972 w 1174"/>
                              <a:gd name="T39" fmla="*/ 332 h 647"/>
                              <a:gd name="T40" fmla="*/ 972 w 1174"/>
                              <a:gd name="T41" fmla="*/ 428 h 647"/>
                              <a:gd name="T42" fmla="*/ 972 w 1174"/>
                              <a:gd name="T43" fmla="*/ 585 h 647"/>
                              <a:gd name="T44" fmla="*/ 972 w 1174"/>
                              <a:gd name="T45" fmla="*/ 585 h 647"/>
                              <a:gd name="T46" fmla="*/ 966 w 1174"/>
                              <a:gd name="T47" fmla="*/ 608 h 647"/>
                              <a:gd name="T48" fmla="*/ 955 w 1174"/>
                              <a:gd name="T49" fmla="*/ 630 h 647"/>
                              <a:gd name="T50" fmla="*/ 932 w 1174"/>
                              <a:gd name="T51" fmla="*/ 642 h 647"/>
                              <a:gd name="T52" fmla="*/ 910 w 1174"/>
                              <a:gd name="T53" fmla="*/ 647 h 647"/>
                              <a:gd name="T54" fmla="*/ 910 w 1174"/>
                              <a:gd name="T55" fmla="*/ 647 h 647"/>
                              <a:gd name="T56" fmla="*/ 910 w 1174"/>
                              <a:gd name="T57" fmla="*/ 647 h 647"/>
                              <a:gd name="T58" fmla="*/ 809 w 1174"/>
                              <a:gd name="T59" fmla="*/ 647 h 647"/>
                              <a:gd name="T60" fmla="*/ 567 w 1174"/>
                              <a:gd name="T61" fmla="*/ 647 h 647"/>
                              <a:gd name="T62" fmla="*/ 567 w 1174"/>
                              <a:gd name="T63" fmla="*/ 647 h 647"/>
                              <a:gd name="T64" fmla="*/ 61 w 1174"/>
                              <a:gd name="T65" fmla="*/ 647 h 647"/>
                              <a:gd name="T66" fmla="*/ 61 w 1174"/>
                              <a:gd name="T67" fmla="*/ 647 h 647"/>
                              <a:gd name="T68" fmla="*/ 39 w 1174"/>
                              <a:gd name="T69" fmla="*/ 642 h 647"/>
                              <a:gd name="T70" fmla="*/ 16 w 1174"/>
                              <a:gd name="T71" fmla="*/ 630 h 647"/>
                              <a:gd name="T72" fmla="*/ 5 w 1174"/>
                              <a:gd name="T73" fmla="*/ 608 h 647"/>
                              <a:gd name="T74" fmla="*/ 0 w 1174"/>
                              <a:gd name="T75" fmla="*/ 585 h 647"/>
                              <a:gd name="T76" fmla="*/ 0 w 1174"/>
                              <a:gd name="T77" fmla="*/ 585 h 647"/>
                              <a:gd name="T78" fmla="*/ 0 w 1174"/>
                              <a:gd name="T79" fmla="*/ 585 h 647"/>
                              <a:gd name="T80" fmla="*/ 0 w 1174"/>
                              <a:gd name="T81" fmla="*/ 428 h 647"/>
                              <a:gd name="T82" fmla="*/ 0 w 1174"/>
                              <a:gd name="T83" fmla="*/ 332 h 647"/>
                              <a:gd name="T84" fmla="*/ 0 w 1174"/>
                              <a:gd name="T85" fmla="*/ 332 h 647"/>
                              <a:gd name="T86" fmla="*/ 0 w 1174"/>
                              <a:gd name="T87" fmla="*/ 332 h 6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174" h="647">
                                <a:moveTo>
                                  <a:pt x="0" y="332"/>
                                </a:moveTo>
                                <a:lnTo>
                                  <a:pt x="5" y="310"/>
                                </a:lnTo>
                                <a:lnTo>
                                  <a:pt x="16" y="287"/>
                                </a:lnTo>
                                <a:lnTo>
                                  <a:pt x="39" y="276"/>
                                </a:lnTo>
                                <a:lnTo>
                                  <a:pt x="61" y="270"/>
                                </a:lnTo>
                                <a:lnTo>
                                  <a:pt x="567" y="270"/>
                                </a:lnTo>
                                <a:lnTo>
                                  <a:pt x="1174" y="0"/>
                                </a:lnTo>
                                <a:lnTo>
                                  <a:pt x="809" y="270"/>
                                </a:lnTo>
                                <a:lnTo>
                                  <a:pt x="910" y="270"/>
                                </a:lnTo>
                                <a:lnTo>
                                  <a:pt x="932" y="276"/>
                                </a:lnTo>
                                <a:lnTo>
                                  <a:pt x="955" y="287"/>
                                </a:lnTo>
                                <a:lnTo>
                                  <a:pt x="966" y="310"/>
                                </a:lnTo>
                                <a:lnTo>
                                  <a:pt x="972" y="332"/>
                                </a:lnTo>
                                <a:lnTo>
                                  <a:pt x="972" y="428"/>
                                </a:lnTo>
                                <a:lnTo>
                                  <a:pt x="972" y="585"/>
                                </a:lnTo>
                                <a:lnTo>
                                  <a:pt x="966" y="608"/>
                                </a:lnTo>
                                <a:lnTo>
                                  <a:pt x="955" y="630"/>
                                </a:lnTo>
                                <a:lnTo>
                                  <a:pt x="932" y="642"/>
                                </a:lnTo>
                                <a:lnTo>
                                  <a:pt x="910" y="647"/>
                                </a:lnTo>
                                <a:lnTo>
                                  <a:pt x="809" y="647"/>
                                </a:lnTo>
                                <a:lnTo>
                                  <a:pt x="567" y="647"/>
                                </a:lnTo>
                                <a:lnTo>
                                  <a:pt x="61" y="647"/>
                                </a:lnTo>
                                <a:lnTo>
                                  <a:pt x="39" y="642"/>
                                </a:lnTo>
                                <a:lnTo>
                                  <a:pt x="16" y="630"/>
                                </a:lnTo>
                                <a:lnTo>
                                  <a:pt x="5" y="608"/>
                                </a:lnTo>
                                <a:lnTo>
                                  <a:pt x="0" y="585"/>
                                </a:lnTo>
                                <a:lnTo>
                                  <a:pt x="0" y="428"/>
                                </a:lnTo>
                                <a:lnTo>
                                  <a:pt x="0" y="33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64"/>
                        <wps:cNvSpPr>
                          <a:spLocks noEditPoints="1"/>
                        </wps:cNvSpPr>
                        <wps:spPr bwMode="auto">
                          <a:xfrm>
                            <a:off x="485140" y="727930"/>
                            <a:ext cx="752475" cy="425450"/>
                          </a:xfrm>
                          <a:custGeom>
                            <a:avLst/>
                            <a:gdLst>
                              <a:gd name="T0" fmla="*/ 0 w 1185"/>
                              <a:gd name="T1" fmla="*/ 332 h 670"/>
                              <a:gd name="T2" fmla="*/ 11 w 1185"/>
                              <a:gd name="T3" fmla="*/ 304 h 670"/>
                              <a:gd name="T4" fmla="*/ 17 w 1185"/>
                              <a:gd name="T5" fmla="*/ 293 h 670"/>
                              <a:gd name="T6" fmla="*/ 39 w 1185"/>
                              <a:gd name="T7" fmla="*/ 281 h 670"/>
                              <a:gd name="T8" fmla="*/ 56 w 1185"/>
                              <a:gd name="T9" fmla="*/ 276 h 670"/>
                              <a:gd name="T10" fmla="*/ 567 w 1185"/>
                              <a:gd name="T11" fmla="*/ 276 h 670"/>
                              <a:gd name="T12" fmla="*/ 1185 w 1185"/>
                              <a:gd name="T13" fmla="*/ 17 h 670"/>
                              <a:gd name="T14" fmla="*/ 916 w 1185"/>
                              <a:gd name="T15" fmla="*/ 276 h 670"/>
                              <a:gd name="T16" fmla="*/ 944 w 1185"/>
                              <a:gd name="T17" fmla="*/ 276 h 670"/>
                              <a:gd name="T18" fmla="*/ 955 w 1185"/>
                              <a:gd name="T19" fmla="*/ 287 h 670"/>
                              <a:gd name="T20" fmla="*/ 972 w 1185"/>
                              <a:gd name="T21" fmla="*/ 304 h 670"/>
                              <a:gd name="T22" fmla="*/ 983 w 1185"/>
                              <a:gd name="T23" fmla="*/ 315 h 670"/>
                              <a:gd name="T24" fmla="*/ 989 w 1185"/>
                              <a:gd name="T25" fmla="*/ 343 h 670"/>
                              <a:gd name="T26" fmla="*/ 983 w 1185"/>
                              <a:gd name="T27" fmla="*/ 608 h 670"/>
                              <a:gd name="T28" fmla="*/ 983 w 1185"/>
                              <a:gd name="T29" fmla="*/ 625 h 670"/>
                              <a:gd name="T30" fmla="*/ 966 w 1185"/>
                              <a:gd name="T31" fmla="*/ 647 h 670"/>
                              <a:gd name="T32" fmla="*/ 955 w 1185"/>
                              <a:gd name="T33" fmla="*/ 658 h 670"/>
                              <a:gd name="T34" fmla="*/ 933 w 1185"/>
                              <a:gd name="T35" fmla="*/ 664 h 670"/>
                              <a:gd name="T36" fmla="*/ 815 w 1185"/>
                              <a:gd name="T37" fmla="*/ 670 h 670"/>
                              <a:gd name="T38" fmla="*/ 56 w 1185"/>
                              <a:gd name="T39" fmla="*/ 664 h 670"/>
                              <a:gd name="T40" fmla="*/ 39 w 1185"/>
                              <a:gd name="T41" fmla="*/ 664 h 670"/>
                              <a:gd name="T42" fmla="*/ 17 w 1185"/>
                              <a:gd name="T43" fmla="*/ 647 h 670"/>
                              <a:gd name="T44" fmla="*/ 11 w 1185"/>
                              <a:gd name="T45" fmla="*/ 636 h 670"/>
                              <a:gd name="T46" fmla="*/ 0 w 1185"/>
                              <a:gd name="T47" fmla="*/ 613 h 670"/>
                              <a:gd name="T48" fmla="*/ 0 w 1185"/>
                              <a:gd name="T49" fmla="*/ 439 h 670"/>
                              <a:gd name="T50" fmla="*/ 17 w 1185"/>
                              <a:gd name="T51" fmla="*/ 596 h 670"/>
                              <a:gd name="T52" fmla="*/ 17 w 1185"/>
                              <a:gd name="T53" fmla="*/ 619 h 670"/>
                              <a:gd name="T54" fmla="*/ 22 w 1185"/>
                              <a:gd name="T55" fmla="*/ 625 h 670"/>
                              <a:gd name="T56" fmla="*/ 39 w 1185"/>
                              <a:gd name="T57" fmla="*/ 641 h 670"/>
                              <a:gd name="T58" fmla="*/ 45 w 1185"/>
                              <a:gd name="T59" fmla="*/ 647 h 670"/>
                              <a:gd name="T60" fmla="*/ 67 w 1185"/>
                              <a:gd name="T61" fmla="*/ 653 h 670"/>
                              <a:gd name="T62" fmla="*/ 916 w 1185"/>
                              <a:gd name="T63" fmla="*/ 653 h 670"/>
                              <a:gd name="T64" fmla="*/ 938 w 1185"/>
                              <a:gd name="T65" fmla="*/ 647 h 670"/>
                              <a:gd name="T66" fmla="*/ 944 w 1185"/>
                              <a:gd name="T67" fmla="*/ 641 h 670"/>
                              <a:gd name="T68" fmla="*/ 961 w 1185"/>
                              <a:gd name="T69" fmla="*/ 625 h 670"/>
                              <a:gd name="T70" fmla="*/ 966 w 1185"/>
                              <a:gd name="T71" fmla="*/ 619 h 670"/>
                              <a:gd name="T72" fmla="*/ 972 w 1185"/>
                              <a:gd name="T73" fmla="*/ 596 h 670"/>
                              <a:gd name="T74" fmla="*/ 966 w 1185"/>
                              <a:gd name="T75" fmla="*/ 332 h 670"/>
                              <a:gd name="T76" fmla="*/ 966 w 1185"/>
                              <a:gd name="T77" fmla="*/ 326 h 670"/>
                              <a:gd name="T78" fmla="*/ 955 w 1185"/>
                              <a:gd name="T79" fmla="*/ 304 h 670"/>
                              <a:gd name="T80" fmla="*/ 944 w 1185"/>
                              <a:gd name="T81" fmla="*/ 298 h 670"/>
                              <a:gd name="T82" fmla="*/ 927 w 1185"/>
                              <a:gd name="T83" fmla="*/ 293 h 670"/>
                              <a:gd name="T84" fmla="*/ 815 w 1185"/>
                              <a:gd name="T85" fmla="*/ 293 h 670"/>
                              <a:gd name="T86" fmla="*/ 1174 w 1185"/>
                              <a:gd name="T87" fmla="*/ 0 h 670"/>
                              <a:gd name="T88" fmla="*/ 573 w 1185"/>
                              <a:gd name="T89" fmla="*/ 293 h 670"/>
                              <a:gd name="T90" fmla="*/ 56 w 1185"/>
                              <a:gd name="T91" fmla="*/ 293 h 670"/>
                              <a:gd name="T92" fmla="*/ 39 w 1185"/>
                              <a:gd name="T93" fmla="*/ 298 h 670"/>
                              <a:gd name="T94" fmla="*/ 28 w 1185"/>
                              <a:gd name="T95" fmla="*/ 304 h 670"/>
                              <a:gd name="T96" fmla="*/ 17 w 1185"/>
                              <a:gd name="T97" fmla="*/ 326 h 670"/>
                              <a:gd name="T98" fmla="*/ 17 w 1185"/>
                              <a:gd name="T99" fmla="*/ 332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85" h="670">
                                <a:moveTo>
                                  <a:pt x="0" y="343"/>
                                </a:moveTo>
                                <a:lnTo>
                                  <a:pt x="0" y="332"/>
                                </a:lnTo>
                                <a:lnTo>
                                  <a:pt x="0" y="315"/>
                                </a:lnTo>
                                <a:lnTo>
                                  <a:pt x="6" y="315"/>
                                </a:lnTo>
                                <a:lnTo>
                                  <a:pt x="11" y="304"/>
                                </a:lnTo>
                                <a:lnTo>
                                  <a:pt x="17" y="293"/>
                                </a:lnTo>
                                <a:lnTo>
                                  <a:pt x="28" y="287"/>
                                </a:lnTo>
                                <a:lnTo>
                                  <a:pt x="39" y="281"/>
                                </a:lnTo>
                                <a:lnTo>
                                  <a:pt x="39" y="276"/>
                                </a:lnTo>
                                <a:lnTo>
                                  <a:pt x="56" y="276"/>
                                </a:lnTo>
                                <a:lnTo>
                                  <a:pt x="67" y="276"/>
                                </a:lnTo>
                                <a:lnTo>
                                  <a:pt x="573" y="276"/>
                                </a:lnTo>
                                <a:lnTo>
                                  <a:pt x="567" y="276"/>
                                </a:lnTo>
                                <a:lnTo>
                                  <a:pt x="1174" y="0"/>
                                </a:lnTo>
                                <a:lnTo>
                                  <a:pt x="1185" y="6"/>
                                </a:lnTo>
                                <a:lnTo>
                                  <a:pt x="1185" y="17"/>
                                </a:lnTo>
                                <a:lnTo>
                                  <a:pt x="820" y="287"/>
                                </a:lnTo>
                                <a:lnTo>
                                  <a:pt x="815" y="276"/>
                                </a:lnTo>
                                <a:lnTo>
                                  <a:pt x="916" y="276"/>
                                </a:lnTo>
                                <a:lnTo>
                                  <a:pt x="927" y="276"/>
                                </a:lnTo>
                                <a:lnTo>
                                  <a:pt x="933" y="276"/>
                                </a:lnTo>
                                <a:lnTo>
                                  <a:pt x="944" y="276"/>
                                </a:lnTo>
                                <a:lnTo>
                                  <a:pt x="944" y="281"/>
                                </a:lnTo>
                                <a:lnTo>
                                  <a:pt x="955" y="287"/>
                                </a:lnTo>
                                <a:lnTo>
                                  <a:pt x="966" y="293"/>
                                </a:lnTo>
                                <a:lnTo>
                                  <a:pt x="972" y="304"/>
                                </a:lnTo>
                                <a:lnTo>
                                  <a:pt x="978" y="304"/>
                                </a:lnTo>
                                <a:lnTo>
                                  <a:pt x="983" y="315"/>
                                </a:lnTo>
                                <a:lnTo>
                                  <a:pt x="983" y="332"/>
                                </a:lnTo>
                                <a:lnTo>
                                  <a:pt x="989" y="343"/>
                                </a:lnTo>
                                <a:lnTo>
                                  <a:pt x="989" y="439"/>
                                </a:lnTo>
                                <a:lnTo>
                                  <a:pt x="989" y="596"/>
                                </a:lnTo>
                                <a:lnTo>
                                  <a:pt x="983" y="608"/>
                                </a:lnTo>
                                <a:lnTo>
                                  <a:pt x="983" y="613"/>
                                </a:lnTo>
                                <a:lnTo>
                                  <a:pt x="983" y="625"/>
                                </a:lnTo>
                                <a:lnTo>
                                  <a:pt x="978" y="636"/>
                                </a:lnTo>
                                <a:lnTo>
                                  <a:pt x="972" y="636"/>
                                </a:lnTo>
                                <a:lnTo>
                                  <a:pt x="966" y="647"/>
                                </a:lnTo>
                                <a:lnTo>
                                  <a:pt x="955" y="653"/>
                                </a:lnTo>
                                <a:lnTo>
                                  <a:pt x="955" y="658"/>
                                </a:lnTo>
                                <a:lnTo>
                                  <a:pt x="944" y="664"/>
                                </a:lnTo>
                                <a:lnTo>
                                  <a:pt x="933" y="664"/>
                                </a:lnTo>
                                <a:lnTo>
                                  <a:pt x="927" y="664"/>
                                </a:lnTo>
                                <a:lnTo>
                                  <a:pt x="916" y="670"/>
                                </a:lnTo>
                                <a:lnTo>
                                  <a:pt x="815" y="670"/>
                                </a:lnTo>
                                <a:lnTo>
                                  <a:pt x="573" y="670"/>
                                </a:lnTo>
                                <a:lnTo>
                                  <a:pt x="67" y="670"/>
                                </a:lnTo>
                                <a:lnTo>
                                  <a:pt x="56" y="664"/>
                                </a:lnTo>
                                <a:lnTo>
                                  <a:pt x="39" y="664"/>
                                </a:lnTo>
                                <a:lnTo>
                                  <a:pt x="28" y="658"/>
                                </a:lnTo>
                                <a:lnTo>
                                  <a:pt x="28" y="653"/>
                                </a:lnTo>
                                <a:lnTo>
                                  <a:pt x="17" y="647"/>
                                </a:lnTo>
                                <a:lnTo>
                                  <a:pt x="11" y="636"/>
                                </a:lnTo>
                                <a:lnTo>
                                  <a:pt x="6" y="625"/>
                                </a:lnTo>
                                <a:lnTo>
                                  <a:pt x="0" y="625"/>
                                </a:lnTo>
                                <a:lnTo>
                                  <a:pt x="0" y="613"/>
                                </a:lnTo>
                                <a:lnTo>
                                  <a:pt x="0" y="608"/>
                                </a:lnTo>
                                <a:lnTo>
                                  <a:pt x="0" y="596"/>
                                </a:lnTo>
                                <a:lnTo>
                                  <a:pt x="0" y="439"/>
                                </a:lnTo>
                                <a:lnTo>
                                  <a:pt x="0" y="343"/>
                                </a:lnTo>
                                <a:close/>
                                <a:moveTo>
                                  <a:pt x="17" y="439"/>
                                </a:moveTo>
                                <a:lnTo>
                                  <a:pt x="17" y="596"/>
                                </a:lnTo>
                                <a:lnTo>
                                  <a:pt x="17" y="608"/>
                                </a:lnTo>
                                <a:lnTo>
                                  <a:pt x="17" y="619"/>
                                </a:lnTo>
                                <a:lnTo>
                                  <a:pt x="22" y="625"/>
                                </a:lnTo>
                                <a:lnTo>
                                  <a:pt x="28" y="636"/>
                                </a:lnTo>
                                <a:lnTo>
                                  <a:pt x="39" y="641"/>
                                </a:lnTo>
                                <a:lnTo>
                                  <a:pt x="51" y="647"/>
                                </a:lnTo>
                                <a:lnTo>
                                  <a:pt x="45" y="647"/>
                                </a:lnTo>
                                <a:lnTo>
                                  <a:pt x="56" y="647"/>
                                </a:lnTo>
                                <a:lnTo>
                                  <a:pt x="67" y="653"/>
                                </a:lnTo>
                                <a:lnTo>
                                  <a:pt x="573" y="653"/>
                                </a:lnTo>
                                <a:lnTo>
                                  <a:pt x="815" y="653"/>
                                </a:lnTo>
                                <a:lnTo>
                                  <a:pt x="916" y="653"/>
                                </a:lnTo>
                                <a:lnTo>
                                  <a:pt x="927" y="647"/>
                                </a:lnTo>
                                <a:lnTo>
                                  <a:pt x="938" y="647"/>
                                </a:lnTo>
                                <a:lnTo>
                                  <a:pt x="944" y="641"/>
                                </a:lnTo>
                                <a:lnTo>
                                  <a:pt x="955" y="636"/>
                                </a:lnTo>
                                <a:lnTo>
                                  <a:pt x="961" y="625"/>
                                </a:lnTo>
                                <a:lnTo>
                                  <a:pt x="966" y="619"/>
                                </a:lnTo>
                                <a:lnTo>
                                  <a:pt x="966" y="608"/>
                                </a:lnTo>
                                <a:lnTo>
                                  <a:pt x="972" y="596"/>
                                </a:lnTo>
                                <a:lnTo>
                                  <a:pt x="972" y="439"/>
                                </a:lnTo>
                                <a:lnTo>
                                  <a:pt x="972" y="343"/>
                                </a:lnTo>
                                <a:lnTo>
                                  <a:pt x="966" y="332"/>
                                </a:lnTo>
                                <a:lnTo>
                                  <a:pt x="966" y="321"/>
                                </a:lnTo>
                                <a:lnTo>
                                  <a:pt x="966" y="326"/>
                                </a:lnTo>
                                <a:lnTo>
                                  <a:pt x="961" y="315"/>
                                </a:lnTo>
                                <a:lnTo>
                                  <a:pt x="955" y="304"/>
                                </a:lnTo>
                                <a:lnTo>
                                  <a:pt x="944" y="298"/>
                                </a:lnTo>
                                <a:lnTo>
                                  <a:pt x="938" y="293"/>
                                </a:lnTo>
                                <a:lnTo>
                                  <a:pt x="927" y="293"/>
                                </a:lnTo>
                                <a:lnTo>
                                  <a:pt x="916" y="293"/>
                                </a:lnTo>
                                <a:lnTo>
                                  <a:pt x="815" y="293"/>
                                </a:lnTo>
                                <a:lnTo>
                                  <a:pt x="809" y="287"/>
                                </a:lnTo>
                                <a:lnTo>
                                  <a:pt x="809" y="276"/>
                                </a:lnTo>
                                <a:lnTo>
                                  <a:pt x="1174" y="0"/>
                                </a:lnTo>
                                <a:lnTo>
                                  <a:pt x="1185" y="17"/>
                                </a:lnTo>
                                <a:lnTo>
                                  <a:pt x="579" y="287"/>
                                </a:lnTo>
                                <a:lnTo>
                                  <a:pt x="573" y="293"/>
                                </a:lnTo>
                                <a:lnTo>
                                  <a:pt x="67" y="293"/>
                                </a:lnTo>
                                <a:lnTo>
                                  <a:pt x="56" y="293"/>
                                </a:lnTo>
                                <a:lnTo>
                                  <a:pt x="45" y="293"/>
                                </a:lnTo>
                                <a:lnTo>
                                  <a:pt x="51" y="293"/>
                                </a:lnTo>
                                <a:lnTo>
                                  <a:pt x="39" y="298"/>
                                </a:lnTo>
                                <a:lnTo>
                                  <a:pt x="28" y="304"/>
                                </a:lnTo>
                                <a:lnTo>
                                  <a:pt x="22" y="315"/>
                                </a:lnTo>
                                <a:lnTo>
                                  <a:pt x="17" y="326"/>
                                </a:lnTo>
                                <a:lnTo>
                                  <a:pt x="17" y="321"/>
                                </a:lnTo>
                                <a:lnTo>
                                  <a:pt x="17" y="332"/>
                                </a:lnTo>
                                <a:lnTo>
                                  <a:pt x="17" y="343"/>
                                </a:lnTo>
                                <a:lnTo>
                                  <a:pt x="17" y="4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1" name="Rectangle 165"/>
                        <wps:cNvSpPr>
                          <a:spLocks noChangeArrowheads="1"/>
                        </wps:cNvSpPr>
                        <wps:spPr bwMode="auto">
                          <a:xfrm>
                            <a:off x="615950" y="827625"/>
                            <a:ext cx="3505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85005" w14:textId="77777777" w:rsidR="00401294" w:rsidRDefault="00401294" w:rsidP="00965735">
                              <w:r>
                                <w:rPr>
                                  <w:rFonts w:ascii="Arial" w:hAnsi="Arial" w:cs="Arial"/>
                                  <w:b/>
                                  <w:bCs/>
                                  <w:color w:val="000000"/>
                                  <w:sz w:val="16"/>
                                  <w:szCs w:val="16"/>
                                  <w:lang w:val="en-US"/>
                                </w:rPr>
                                <w:t>Wave 2</w:t>
                              </w:r>
                            </w:p>
                          </w:txbxContent>
                        </wps:txbx>
                        <wps:bodyPr rot="0" vert="horz" wrap="none" lIns="0" tIns="0" rIns="0" bIns="0" anchor="t" anchorCtr="0" upright="1">
                          <a:spAutoFit/>
                        </wps:bodyPr>
                      </wps:wsp>
                      <wps:wsp>
                        <wps:cNvPr id="12" name="Freeform 166"/>
                        <wps:cNvSpPr>
                          <a:spLocks/>
                        </wps:cNvSpPr>
                        <wps:spPr bwMode="auto">
                          <a:xfrm>
                            <a:off x="1951740" y="780196"/>
                            <a:ext cx="886875" cy="242570"/>
                          </a:xfrm>
                          <a:custGeom>
                            <a:avLst/>
                            <a:gdLst>
                              <a:gd name="T0" fmla="*/ 354 w 1320"/>
                              <a:gd name="T1" fmla="*/ 61 h 382"/>
                              <a:gd name="T2" fmla="*/ 359 w 1320"/>
                              <a:gd name="T3" fmla="*/ 39 h 382"/>
                              <a:gd name="T4" fmla="*/ 370 w 1320"/>
                              <a:gd name="T5" fmla="*/ 16 h 382"/>
                              <a:gd name="T6" fmla="*/ 393 w 1320"/>
                              <a:gd name="T7" fmla="*/ 5 h 382"/>
                              <a:gd name="T8" fmla="*/ 415 w 1320"/>
                              <a:gd name="T9" fmla="*/ 0 h 382"/>
                              <a:gd name="T10" fmla="*/ 415 w 1320"/>
                              <a:gd name="T11" fmla="*/ 0 h 382"/>
                              <a:gd name="T12" fmla="*/ 415 w 1320"/>
                              <a:gd name="T13" fmla="*/ 0 h 382"/>
                              <a:gd name="T14" fmla="*/ 516 w 1320"/>
                              <a:gd name="T15" fmla="*/ 0 h 382"/>
                              <a:gd name="T16" fmla="*/ 516 w 1320"/>
                              <a:gd name="T17" fmla="*/ 0 h 382"/>
                              <a:gd name="T18" fmla="*/ 758 w 1320"/>
                              <a:gd name="T19" fmla="*/ 0 h 382"/>
                              <a:gd name="T20" fmla="*/ 1258 w 1320"/>
                              <a:gd name="T21" fmla="*/ 0 h 382"/>
                              <a:gd name="T22" fmla="*/ 1258 w 1320"/>
                              <a:gd name="T23" fmla="*/ 0 h 382"/>
                              <a:gd name="T24" fmla="*/ 1280 w 1320"/>
                              <a:gd name="T25" fmla="*/ 5 h 382"/>
                              <a:gd name="T26" fmla="*/ 1303 w 1320"/>
                              <a:gd name="T27" fmla="*/ 16 h 382"/>
                              <a:gd name="T28" fmla="*/ 1314 w 1320"/>
                              <a:gd name="T29" fmla="*/ 39 h 382"/>
                              <a:gd name="T30" fmla="*/ 1320 w 1320"/>
                              <a:gd name="T31" fmla="*/ 61 h 382"/>
                              <a:gd name="T32" fmla="*/ 1320 w 1320"/>
                              <a:gd name="T33" fmla="*/ 61 h 382"/>
                              <a:gd name="T34" fmla="*/ 1320 w 1320"/>
                              <a:gd name="T35" fmla="*/ 61 h 382"/>
                              <a:gd name="T36" fmla="*/ 1320 w 1320"/>
                              <a:gd name="T37" fmla="*/ 61 h 382"/>
                              <a:gd name="T38" fmla="*/ 1320 w 1320"/>
                              <a:gd name="T39" fmla="*/ 61 h 382"/>
                              <a:gd name="T40" fmla="*/ 1320 w 1320"/>
                              <a:gd name="T41" fmla="*/ 157 h 382"/>
                              <a:gd name="T42" fmla="*/ 1320 w 1320"/>
                              <a:gd name="T43" fmla="*/ 320 h 382"/>
                              <a:gd name="T44" fmla="*/ 1320 w 1320"/>
                              <a:gd name="T45" fmla="*/ 320 h 382"/>
                              <a:gd name="T46" fmla="*/ 1314 w 1320"/>
                              <a:gd name="T47" fmla="*/ 343 h 382"/>
                              <a:gd name="T48" fmla="*/ 1303 w 1320"/>
                              <a:gd name="T49" fmla="*/ 365 h 382"/>
                              <a:gd name="T50" fmla="*/ 1280 w 1320"/>
                              <a:gd name="T51" fmla="*/ 376 h 382"/>
                              <a:gd name="T52" fmla="*/ 1258 w 1320"/>
                              <a:gd name="T53" fmla="*/ 382 h 382"/>
                              <a:gd name="T54" fmla="*/ 1258 w 1320"/>
                              <a:gd name="T55" fmla="*/ 382 h 382"/>
                              <a:gd name="T56" fmla="*/ 1258 w 1320"/>
                              <a:gd name="T57" fmla="*/ 382 h 382"/>
                              <a:gd name="T58" fmla="*/ 758 w 1320"/>
                              <a:gd name="T59" fmla="*/ 382 h 382"/>
                              <a:gd name="T60" fmla="*/ 516 w 1320"/>
                              <a:gd name="T61" fmla="*/ 382 h 382"/>
                              <a:gd name="T62" fmla="*/ 516 w 1320"/>
                              <a:gd name="T63" fmla="*/ 382 h 382"/>
                              <a:gd name="T64" fmla="*/ 415 w 1320"/>
                              <a:gd name="T65" fmla="*/ 382 h 382"/>
                              <a:gd name="T66" fmla="*/ 415 w 1320"/>
                              <a:gd name="T67" fmla="*/ 382 h 382"/>
                              <a:gd name="T68" fmla="*/ 393 w 1320"/>
                              <a:gd name="T69" fmla="*/ 376 h 382"/>
                              <a:gd name="T70" fmla="*/ 370 w 1320"/>
                              <a:gd name="T71" fmla="*/ 365 h 382"/>
                              <a:gd name="T72" fmla="*/ 359 w 1320"/>
                              <a:gd name="T73" fmla="*/ 343 h 382"/>
                              <a:gd name="T74" fmla="*/ 354 w 1320"/>
                              <a:gd name="T75" fmla="*/ 320 h 382"/>
                              <a:gd name="T76" fmla="*/ 354 w 1320"/>
                              <a:gd name="T77" fmla="*/ 320 h 382"/>
                              <a:gd name="T78" fmla="*/ 354 w 1320"/>
                              <a:gd name="T79" fmla="*/ 320 h 382"/>
                              <a:gd name="T80" fmla="*/ 354 w 1320"/>
                              <a:gd name="T81" fmla="*/ 157 h 382"/>
                              <a:gd name="T82" fmla="*/ 0 w 1320"/>
                              <a:gd name="T83" fmla="*/ 16 h 382"/>
                              <a:gd name="T84" fmla="*/ 354 w 1320"/>
                              <a:gd name="T85" fmla="*/ 61 h 382"/>
                              <a:gd name="T86" fmla="*/ 354 w 1320"/>
                              <a:gd name="T87" fmla="*/ 61 h 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320" h="382">
                                <a:moveTo>
                                  <a:pt x="354" y="61"/>
                                </a:moveTo>
                                <a:lnTo>
                                  <a:pt x="359" y="39"/>
                                </a:lnTo>
                                <a:lnTo>
                                  <a:pt x="370" y="16"/>
                                </a:lnTo>
                                <a:lnTo>
                                  <a:pt x="393" y="5"/>
                                </a:lnTo>
                                <a:lnTo>
                                  <a:pt x="415" y="0"/>
                                </a:lnTo>
                                <a:lnTo>
                                  <a:pt x="516" y="0"/>
                                </a:lnTo>
                                <a:lnTo>
                                  <a:pt x="758" y="0"/>
                                </a:lnTo>
                                <a:lnTo>
                                  <a:pt x="1258" y="0"/>
                                </a:lnTo>
                                <a:lnTo>
                                  <a:pt x="1280" y="5"/>
                                </a:lnTo>
                                <a:lnTo>
                                  <a:pt x="1303" y="16"/>
                                </a:lnTo>
                                <a:lnTo>
                                  <a:pt x="1314" y="39"/>
                                </a:lnTo>
                                <a:lnTo>
                                  <a:pt x="1320" y="61"/>
                                </a:lnTo>
                                <a:lnTo>
                                  <a:pt x="1320" y="157"/>
                                </a:lnTo>
                                <a:lnTo>
                                  <a:pt x="1320" y="320"/>
                                </a:lnTo>
                                <a:lnTo>
                                  <a:pt x="1314" y="343"/>
                                </a:lnTo>
                                <a:lnTo>
                                  <a:pt x="1303" y="365"/>
                                </a:lnTo>
                                <a:lnTo>
                                  <a:pt x="1280" y="376"/>
                                </a:lnTo>
                                <a:lnTo>
                                  <a:pt x="1258" y="382"/>
                                </a:lnTo>
                                <a:lnTo>
                                  <a:pt x="758" y="382"/>
                                </a:lnTo>
                                <a:lnTo>
                                  <a:pt x="516" y="382"/>
                                </a:lnTo>
                                <a:lnTo>
                                  <a:pt x="415" y="382"/>
                                </a:lnTo>
                                <a:lnTo>
                                  <a:pt x="393" y="376"/>
                                </a:lnTo>
                                <a:lnTo>
                                  <a:pt x="370" y="365"/>
                                </a:lnTo>
                                <a:lnTo>
                                  <a:pt x="359" y="343"/>
                                </a:lnTo>
                                <a:lnTo>
                                  <a:pt x="354" y="320"/>
                                </a:lnTo>
                                <a:lnTo>
                                  <a:pt x="354" y="157"/>
                                </a:lnTo>
                                <a:lnTo>
                                  <a:pt x="0" y="16"/>
                                </a:lnTo>
                                <a:lnTo>
                                  <a:pt x="354" y="61"/>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68"/>
                        <wps:cNvSpPr>
                          <a:spLocks noChangeArrowheads="1"/>
                        </wps:cNvSpPr>
                        <wps:spPr bwMode="auto">
                          <a:xfrm>
                            <a:off x="2239891" y="684340"/>
                            <a:ext cx="64643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BB273" w14:textId="77777777" w:rsidR="00401294" w:rsidRDefault="00401294" w:rsidP="00965735">
                              <w:r>
                                <w:rPr>
                                  <w:rFonts w:ascii="Arial" w:hAnsi="Arial" w:cs="Arial"/>
                                  <w:b/>
                                  <w:bCs/>
                                  <w:color w:val="000000"/>
                                  <w:sz w:val="16"/>
                                  <w:szCs w:val="16"/>
                                  <w:lang w:val="en-US"/>
                                </w:rPr>
                                <w:t>Question 21</w:t>
                              </w:r>
                            </w:p>
                          </w:txbxContent>
                        </wps:txbx>
                        <wps:bodyPr rot="0" vert="horz" wrap="square" lIns="0" tIns="0" rIns="0" bIns="0" anchor="t" anchorCtr="0" upright="1">
                          <a:spAutoFit/>
                        </wps:bodyPr>
                      </wps:wsp>
                      <wps:wsp>
                        <wps:cNvPr id="14" name="Freeform 169"/>
                        <wps:cNvSpPr>
                          <a:spLocks/>
                        </wps:cNvSpPr>
                        <wps:spPr bwMode="auto">
                          <a:xfrm>
                            <a:off x="1266189" y="778095"/>
                            <a:ext cx="713685" cy="582295"/>
                          </a:xfrm>
                          <a:custGeom>
                            <a:avLst/>
                            <a:gdLst>
                              <a:gd name="T0" fmla="*/ 0 w 972"/>
                              <a:gd name="T1" fmla="*/ 602 h 917"/>
                              <a:gd name="T2" fmla="*/ 6 w 972"/>
                              <a:gd name="T3" fmla="*/ 579 h 917"/>
                              <a:gd name="T4" fmla="*/ 17 w 972"/>
                              <a:gd name="T5" fmla="*/ 557 h 917"/>
                              <a:gd name="T6" fmla="*/ 40 w 972"/>
                              <a:gd name="T7" fmla="*/ 546 h 917"/>
                              <a:gd name="T8" fmla="*/ 62 w 972"/>
                              <a:gd name="T9" fmla="*/ 540 h 917"/>
                              <a:gd name="T10" fmla="*/ 62 w 972"/>
                              <a:gd name="T11" fmla="*/ 540 h 917"/>
                              <a:gd name="T12" fmla="*/ 62 w 972"/>
                              <a:gd name="T13" fmla="*/ 540 h 917"/>
                              <a:gd name="T14" fmla="*/ 163 w 972"/>
                              <a:gd name="T15" fmla="*/ 540 h 917"/>
                              <a:gd name="T16" fmla="*/ 253 w 972"/>
                              <a:gd name="T17" fmla="*/ 0 h 917"/>
                              <a:gd name="T18" fmla="*/ 405 w 972"/>
                              <a:gd name="T19" fmla="*/ 540 h 917"/>
                              <a:gd name="T20" fmla="*/ 910 w 972"/>
                              <a:gd name="T21" fmla="*/ 540 h 917"/>
                              <a:gd name="T22" fmla="*/ 910 w 972"/>
                              <a:gd name="T23" fmla="*/ 540 h 917"/>
                              <a:gd name="T24" fmla="*/ 933 w 972"/>
                              <a:gd name="T25" fmla="*/ 546 h 917"/>
                              <a:gd name="T26" fmla="*/ 955 w 972"/>
                              <a:gd name="T27" fmla="*/ 557 h 917"/>
                              <a:gd name="T28" fmla="*/ 967 w 972"/>
                              <a:gd name="T29" fmla="*/ 579 h 917"/>
                              <a:gd name="T30" fmla="*/ 972 w 972"/>
                              <a:gd name="T31" fmla="*/ 602 h 917"/>
                              <a:gd name="T32" fmla="*/ 972 w 972"/>
                              <a:gd name="T33" fmla="*/ 602 h 917"/>
                              <a:gd name="T34" fmla="*/ 972 w 972"/>
                              <a:gd name="T35" fmla="*/ 602 h 917"/>
                              <a:gd name="T36" fmla="*/ 972 w 972"/>
                              <a:gd name="T37" fmla="*/ 602 h 917"/>
                              <a:gd name="T38" fmla="*/ 972 w 972"/>
                              <a:gd name="T39" fmla="*/ 602 h 917"/>
                              <a:gd name="T40" fmla="*/ 972 w 972"/>
                              <a:gd name="T41" fmla="*/ 697 h 917"/>
                              <a:gd name="T42" fmla="*/ 972 w 972"/>
                              <a:gd name="T43" fmla="*/ 855 h 917"/>
                              <a:gd name="T44" fmla="*/ 972 w 972"/>
                              <a:gd name="T45" fmla="*/ 855 h 917"/>
                              <a:gd name="T46" fmla="*/ 967 w 972"/>
                              <a:gd name="T47" fmla="*/ 877 h 917"/>
                              <a:gd name="T48" fmla="*/ 955 w 972"/>
                              <a:gd name="T49" fmla="*/ 900 h 917"/>
                              <a:gd name="T50" fmla="*/ 933 w 972"/>
                              <a:gd name="T51" fmla="*/ 911 h 917"/>
                              <a:gd name="T52" fmla="*/ 910 w 972"/>
                              <a:gd name="T53" fmla="*/ 917 h 917"/>
                              <a:gd name="T54" fmla="*/ 910 w 972"/>
                              <a:gd name="T55" fmla="*/ 917 h 917"/>
                              <a:gd name="T56" fmla="*/ 910 w 972"/>
                              <a:gd name="T57" fmla="*/ 917 h 917"/>
                              <a:gd name="T58" fmla="*/ 405 w 972"/>
                              <a:gd name="T59" fmla="*/ 917 h 917"/>
                              <a:gd name="T60" fmla="*/ 163 w 972"/>
                              <a:gd name="T61" fmla="*/ 917 h 917"/>
                              <a:gd name="T62" fmla="*/ 163 w 972"/>
                              <a:gd name="T63" fmla="*/ 917 h 917"/>
                              <a:gd name="T64" fmla="*/ 62 w 972"/>
                              <a:gd name="T65" fmla="*/ 917 h 917"/>
                              <a:gd name="T66" fmla="*/ 62 w 972"/>
                              <a:gd name="T67" fmla="*/ 917 h 917"/>
                              <a:gd name="T68" fmla="*/ 40 w 972"/>
                              <a:gd name="T69" fmla="*/ 911 h 917"/>
                              <a:gd name="T70" fmla="*/ 17 w 972"/>
                              <a:gd name="T71" fmla="*/ 900 h 917"/>
                              <a:gd name="T72" fmla="*/ 6 w 972"/>
                              <a:gd name="T73" fmla="*/ 877 h 917"/>
                              <a:gd name="T74" fmla="*/ 0 w 972"/>
                              <a:gd name="T75" fmla="*/ 855 h 917"/>
                              <a:gd name="T76" fmla="*/ 0 w 972"/>
                              <a:gd name="T77" fmla="*/ 855 h 917"/>
                              <a:gd name="T78" fmla="*/ 0 w 972"/>
                              <a:gd name="T79" fmla="*/ 855 h 917"/>
                              <a:gd name="T80" fmla="*/ 0 w 972"/>
                              <a:gd name="T81" fmla="*/ 697 h 917"/>
                              <a:gd name="T82" fmla="*/ 0 w 972"/>
                              <a:gd name="T83" fmla="*/ 602 h 917"/>
                              <a:gd name="T84" fmla="*/ 0 w 972"/>
                              <a:gd name="T85" fmla="*/ 602 h 917"/>
                              <a:gd name="T86" fmla="*/ 0 w 972"/>
                              <a:gd name="T87" fmla="*/ 602 h 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72" h="917">
                                <a:moveTo>
                                  <a:pt x="0" y="602"/>
                                </a:moveTo>
                                <a:lnTo>
                                  <a:pt x="6" y="579"/>
                                </a:lnTo>
                                <a:lnTo>
                                  <a:pt x="17" y="557"/>
                                </a:lnTo>
                                <a:lnTo>
                                  <a:pt x="40" y="546"/>
                                </a:lnTo>
                                <a:lnTo>
                                  <a:pt x="62" y="540"/>
                                </a:lnTo>
                                <a:lnTo>
                                  <a:pt x="163" y="540"/>
                                </a:lnTo>
                                <a:lnTo>
                                  <a:pt x="253" y="0"/>
                                </a:lnTo>
                                <a:lnTo>
                                  <a:pt x="405" y="540"/>
                                </a:lnTo>
                                <a:lnTo>
                                  <a:pt x="910" y="540"/>
                                </a:lnTo>
                                <a:lnTo>
                                  <a:pt x="933" y="546"/>
                                </a:lnTo>
                                <a:lnTo>
                                  <a:pt x="955" y="557"/>
                                </a:lnTo>
                                <a:lnTo>
                                  <a:pt x="967" y="579"/>
                                </a:lnTo>
                                <a:lnTo>
                                  <a:pt x="972" y="602"/>
                                </a:lnTo>
                                <a:lnTo>
                                  <a:pt x="972" y="697"/>
                                </a:lnTo>
                                <a:lnTo>
                                  <a:pt x="972" y="855"/>
                                </a:lnTo>
                                <a:lnTo>
                                  <a:pt x="967" y="877"/>
                                </a:lnTo>
                                <a:lnTo>
                                  <a:pt x="955" y="900"/>
                                </a:lnTo>
                                <a:lnTo>
                                  <a:pt x="933" y="911"/>
                                </a:lnTo>
                                <a:lnTo>
                                  <a:pt x="910" y="917"/>
                                </a:lnTo>
                                <a:lnTo>
                                  <a:pt x="405" y="917"/>
                                </a:lnTo>
                                <a:lnTo>
                                  <a:pt x="163" y="917"/>
                                </a:lnTo>
                                <a:lnTo>
                                  <a:pt x="62" y="917"/>
                                </a:lnTo>
                                <a:lnTo>
                                  <a:pt x="40" y="911"/>
                                </a:lnTo>
                                <a:lnTo>
                                  <a:pt x="17" y="900"/>
                                </a:lnTo>
                                <a:lnTo>
                                  <a:pt x="6" y="877"/>
                                </a:lnTo>
                                <a:lnTo>
                                  <a:pt x="0" y="855"/>
                                </a:lnTo>
                                <a:lnTo>
                                  <a:pt x="0" y="697"/>
                                </a:lnTo>
                                <a:lnTo>
                                  <a:pt x="0" y="602"/>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70"/>
                        <wps:cNvSpPr>
                          <a:spLocks noEditPoints="1"/>
                        </wps:cNvSpPr>
                        <wps:spPr bwMode="auto">
                          <a:xfrm>
                            <a:off x="1263015" y="771110"/>
                            <a:ext cx="716860" cy="596265"/>
                          </a:xfrm>
                          <a:custGeom>
                            <a:avLst/>
                            <a:gdLst>
                              <a:gd name="T0" fmla="*/ 0 w 988"/>
                              <a:gd name="T1" fmla="*/ 602 h 939"/>
                              <a:gd name="T2" fmla="*/ 11 w 988"/>
                              <a:gd name="T3" fmla="*/ 573 h 939"/>
                              <a:gd name="T4" fmla="*/ 17 w 988"/>
                              <a:gd name="T5" fmla="*/ 562 h 939"/>
                              <a:gd name="T6" fmla="*/ 39 w 988"/>
                              <a:gd name="T7" fmla="*/ 551 h 939"/>
                              <a:gd name="T8" fmla="*/ 56 w 988"/>
                              <a:gd name="T9" fmla="*/ 545 h 939"/>
                              <a:gd name="T10" fmla="*/ 157 w 988"/>
                              <a:gd name="T11" fmla="*/ 551 h 939"/>
                              <a:gd name="T12" fmla="*/ 264 w 988"/>
                              <a:gd name="T13" fmla="*/ 5 h 939"/>
                              <a:gd name="T14" fmla="*/ 915 w 988"/>
                              <a:gd name="T15" fmla="*/ 545 h 939"/>
                              <a:gd name="T16" fmla="*/ 943 w 988"/>
                              <a:gd name="T17" fmla="*/ 545 h 939"/>
                              <a:gd name="T18" fmla="*/ 955 w 988"/>
                              <a:gd name="T19" fmla="*/ 557 h 939"/>
                              <a:gd name="T20" fmla="*/ 972 w 988"/>
                              <a:gd name="T21" fmla="*/ 573 h 939"/>
                              <a:gd name="T22" fmla="*/ 983 w 988"/>
                              <a:gd name="T23" fmla="*/ 585 h 939"/>
                              <a:gd name="T24" fmla="*/ 988 w 988"/>
                              <a:gd name="T25" fmla="*/ 613 h 939"/>
                              <a:gd name="T26" fmla="*/ 983 w 988"/>
                              <a:gd name="T27" fmla="*/ 877 h 939"/>
                              <a:gd name="T28" fmla="*/ 983 w 988"/>
                              <a:gd name="T29" fmla="*/ 894 h 939"/>
                              <a:gd name="T30" fmla="*/ 966 w 988"/>
                              <a:gd name="T31" fmla="*/ 917 h 939"/>
                              <a:gd name="T32" fmla="*/ 955 w 988"/>
                              <a:gd name="T33" fmla="*/ 928 h 939"/>
                              <a:gd name="T34" fmla="*/ 932 w 988"/>
                              <a:gd name="T35" fmla="*/ 933 h 939"/>
                              <a:gd name="T36" fmla="*/ 410 w 988"/>
                              <a:gd name="T37" fmla="*/ 939 h 939"/>
                              <a:gd name="T38" fmla="*/ 56 w 988"/>
                              <a:gd name="T39" fmla="*/ 933 h 939"/>
                              <a:gd name="T40" fmla="*/ 39 w 988"/>
                              <a:gd name="T41" fmla="*/ 933 h 939"/>
                              <a:gd name="T42" fmla="*/ 17 w 988"/>
                              <a:gd name="T43" fmla="*/ 917 h 939"/>
                              <a:gd name="T44" fmla="*/ 11 w 988"/>
                              <a:gd name="T45" fmla="*/ 905 h 939"/>
                              <a:gd name="T46" fmla="*/ 0 w 988"/>
                              <a:gd name="T47" fmla="*/ 883 h 939"/>
                              <a:gd name="T48" fmla="*/ 0 w 988"/>
                              <a:gd name="T49" fmla="*/ 708 h 939"/>
                              <a:gd name="T50" fmla="*/ 17 w 988"/>
                              <a:gd name="T51" fmla="*/ 866 h 939"/>
                              <a:gd name="T52" fmla="*/ 17 w 988"/>
                              <a:gd name="T53" fmla="*/ 888 h 939"/>
                              <a:gd name="T54" fmla="*/ 22 w 988"/>
                              <a:gd name="T55" fmla="*/ 894 h 939"/>
                              <a:gd name="T56" fmla="*/ 39 w 988"/>
                              <a:gd name="T57" fmla="*/ 911 h 939"/>
                              <a:gd name="T58" fmla="*/ 45 w 988"/>
                              <a:gd name="T59" fmla="*/ 917 h 939"/>
                              <a:gd name="T60" fmla="*/ 67 w 988"/>
                              <a:gd name="T61" fmla="*/ 922 h 939"/>
                              <a:gd name="T62" fmla="*/ 915 w 988"/>
                              <a:gd name="T63" fmla="*/ 922 h 939"/>
                              <a:gd name="T64" fmla="*/ 938 w 988"/>
                              <a:gd name="T65" fmla="*/ 917 h 939"/>
                              <a:gd name="T66" fmla="*/ 943 w 988"/>
                              <a:gd name="T67" fmla="*/ 911 h 939"/>
                              <a:gd name="T68" fmla="*/ 960 w 988"/>
                              <a:gd name="T69" fmla="*/ 894 h 939"/>
                              <a:gd name="T70" fmla="*/ 966 w 988"/>
                              <a:gd name="T71" fmla="*/ 888 h 939"/>
                              <a:gd name="T72" fmla="*/ 972 w 988"/>
                              <a:gd name="T73" fmla="*/ 866 h 939"/>
                              <a:gd name="T74" fmla="*/ 966 w 988"/>
                              <a:gd name="T75" fmla="*/ 602 h 939"/>
                              <a:gd name="T76" fmla="*/ 966 w 988"/>
                              <a:gd name="T77" fmla="*/ 596 h 939"/>
                              <a:gd name="T78" fmla="*/ 955 w 988"/>
                              <a:gd name="T79" fmla="*/ 573 h 939"/>
                              <a:gd name="T80" fmla="*/ 943 w 988"/>
                              <a:gd name="T81" fmla="*/ 568 h 939"/>
                              <a:gd name="T82" fmla="*/ 927 w 988"/>
                              <a:gd name="T83" fmla="*/ 562 h 939"/>
                              <a:gd name="T84" fmla="*/ 410 w 988"/>
                              <a:gd name="T85" fmla="*/ 562 h 939"/>
                              <a:gd name="T86" fmla="*/ 264 w 988"/>
                              <a:gd name="T87" fmla="*/ 11 h 939"/>
                              <a:gd name="T88" fmla="*/ 67 w 988"/>
                              <a:gd name="T89" fmla="*/ 562 h 939"/>
                              <a:gd name="T90" fmla="*/ 45 w 988"/>
                              <a:gd name="T91" fmla="*/ 562 h 939"/>
                              <a:gd name="T92" fmla="*/ 39 w 988"/>
                              <a:gd name="T93" fmla="*/ 568 h 939"/>
                              <a:gd name="T94" fmla="*/ 22 w 988"/>
                              <a:gd name="T95" fmla="*/ 585 h 939"/>
                              <a:gd name="T96" fmla="*/ 17 w 988"/>
                              <a:gd name="T97" fmla="*/ 590 h 939"/>
                              <a:gd name="T98" fmla="*/ 17 w 988"/>
                              <a:gd name="T99" fmla="*/ 613 h 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988" h="939">
                                <a:moveTo>
                                  <a:pt x="0" y="613"/>
                                </a:moveTo>
                                <a:lnTo>
                                  <a:pt x="0" y="602"/>
                                </a:lnTo>
                                <a:lnTo>
                                  <a:pt x="0" y="585"/>
                                </a:lnTo>
                                <a:lnTo>
                                  <a:pt x="5" y="585"/>
                                </a:lnTo>
                                <a:lnTo>
                                  <a:pt x="11" y="573"/>
                                </a:lnTo>
                                <a:lnTo>
                                  <a:pt x="17" y="562"/>
                                </a:lnTo>
                                <a:lnTo>
                                  <a:pt x="28" y="557"/>
                                </a:lnTo>
                                <a:lnTo>
                                  <a:pt x="39" y="551"/>
                                </a:lnTo>
                                <a:lnTo>
                                  <a:pt x="39" y="545"/>
                                </a:lnTo>
                                <a:lnTo>
                                  <a:pt x="56" y="545"/>
                                </a:lnTo>
                                <a:lnTo>
                                  <a:pt x="67" y="545"/>
                                </a:lnTo>
                                <a:lnTo>
                                  <a:pt x="168" y="545"/>
                                </a:lnTo>
                                <a:lnTo>
                                  <a:pt x="157" y="551"/>
                                </a:lnTo>
                                <a:lnTo>
                                  <a:pt x="247" y="11"/>
                                </a:lnTo>
                                <a:lnTo>
                                  <a:pt x="258" y="0"/>
                                </a:lnTo>
                                <a:lnTo>
                                  <a:pt x="264" y="5"/>
                                </a:lnTo>
                                <a:lnTo>
                                  <a:pt x="421" y="551"/>
                                </a:lnTo>
                                <a:lnTo>
                                  <a:pt x="410" y="545"/>
                                </a:lnTo>
                                <a:lnTo>
                                  <a:pt x="915" y="545"/>
                                </a:lnTo>
                                <a:lnTo>
                                  <a:pt x="927" y="545"/>
                                </a:lnTo>
                                <a:lnTo>
                                  <a:pt x="932" y="545"/>
                                </a:lnTo>
                                <a:lnTo>
                                  <a:pt x="943" y="545"/>
                                </a:lnTo>
                                <a:lnTo>
                                  <a:pt x="943" y="551"/>
                                </a:lnTo>
                                <a:lnTo>
                                  <a:pt x="955" y="557"/>
                                </a:lnTo>
                                <a:lnTo>
                                  <a:pt x="966" y="562"/>
                                </a:lnTo>
                                <a:lnTo>
                                  <a:pt x="972" y="573"/>
                                </a:lnTo>
                                <a:lnTo>
                                  <a:pt x="977" y="573"/>
                                </a:lnTo>
                                <a:lnTo>
                                  <a:pt x="983" y="585"/>
                                </a:lnTo>
                                <a:lnTo>
                                  <a:pt x="983" y="602"/>
                                </a:lnTo>
                                <a:lnTo>
                                  <a:pt x="988" y="613"/>
                                </a:lnTo>
                                <a:lnTo>
                                  <a:pt x="988" y="708"/>
                                </a:lnTo>
                                <a:lnTo>
                                  <a:pt x="988" y="866"/>
                                </a:lnTo>
                                <a:lnTo>
                                  <a:pt x="983" y="877"/>
                                </a:lnTo>
                                <a:lnTo>
                                  <a:pt x="983" y="883"/>
                                </a:lnTo>
                                <a:lnTo>
                                  <a:pt x="983" y="894"/>
                                </a:lnTo>
                                <a:lnTo>
                                  <a:pt x="977" y="905"/>
                                </a:lnTo>
                                <a:lnTo>
                                  <a:pt x="972" y="905"/>
                                </a:lnTo>
                                <a:lnTo>
                                  <a:pt x="966" y="917"/>
                                </a:lnTo>
                                <a:lnTo>
                                  <a:pt x="955" y="922"/>
                                </a:lnTo>
                                <a:lnTo>
                                  <a:pt x="955" y="928"/>
                                </a:lnTo>
                                <a:lnTo>
                                  <a:pt x="943" y="933"/>
                                </a:lnTo>
                                <a:lnTo>
                                  <a:pt x="932" y="933"/>
                                </a:lnTo>
                                <a:lnTo>
                                  <a:pt x="927" y="933"/>
                                </a:lnTo>
                                <a:lnTo>
                                  <a:pt x="915" y="939"/>
                                </a:lnTo>
                                <a:lnTo>
                                  <a:pt x="410" y="939"/>
                                </a:lnTo>
                                <a:lnTo>
                                  <a:pt x="168" y="939"/>
                                </a:lnTo>
                                <a:lnTo>
                                  <a:pt x="67" y="939"/>
                                </a:lnTo>
                                <a:lnTo>
                                  <a:pt x="56" y="933"/>
                                </a:lnTo>
                                <a:lnTo>
                                  <a:pt x="39" y="933"/>
                                </a:lnTo>
                                <a:lnTo>
                                  <a:pt x="28" y="928"/>
                                </a:lnTo>
                                <a:lnTo>
                                  <a:pt x="28" y="922"/>
                                </a:lnTo>
                                <a:lnTo>
                                  <a:pt x="17" y="917"/>
                                </a:lnTo>
                                <a:lnTo>
                                  <a:pt x="11" y="905"/>
                                </a:lnTo>
                                <a:lnTo>
                                  <a:pt x="5" y="894"/>
                                </a:lnTo>
                                <a:lnTo>
                                  <a:pt x="0" y="894"/>
                                </a:lnTo>
                                <a:lnTo>
                                  <a:pt x="0" y="883"/>
                                </a:lnTo>
                                <a:lnTo>
                                  <a:pt x="0" y="877"/>
                                </a:lnTo>
                                <a:lnTo>
                                  <a:pt x="0" y="866"/>
                                </a:lnTo>
                                <a:lnTo>
                                  <a:pt x="0" y="708"/>
                                </a:lnTo>
                                <a:lnTo>
                                  <a:pt x="0" y="613"/>
                                </a:lnTo>
                                <a:close/>
                                <a:moveTo>
                                  <a:pt x="17" y="708"/>
                                </a:moveTo>
                                <a:lnTo>
                                  <a:pt x="17" y="866"/>
                                </a:lnTo>
                                <a:lnTo>
                                  <a:pt x="17" y="877"/>
                                </a:lnTo>
                                <a:lnTo>
                                  <a:pt x="17" y="888"/>
                                </a:lnTo>
                                <a:lnTo>
                                  <a:pt x="22" y="894"/>
                                </a:lnTo>
                                <a:lnTo>
                                  <a:pt x="28" y="905"/>
                                </a:lnTo>
                                <a:lnTo>
                                  <a:pt x="39" y="911"/>
                                </a:lnTo>
                                <a:lnTo>
                                  <a:pt x="50" y="917"/>
                                </a:lnTo>
                                <a:lnTo>
                                  <a:pt x="45" y="917"/>
                                </a:lnTo>
                                <a:lnTo>
                                  <a:pt x="56" y="917"/>
                                </a:lnTo>
                                <a:lnTo>
                                  <a:pt x="67" y="922"/>
                                </a:lnTo>
                                <a:lnTo>
                                  <a:pt x="168" y="922"/>
                                </a:lnTo>
                                <a:lnTo>
                                  <a:pt x="410" y="922"/>
                                </a:lnTo>
                                <a:lnTo>
                                  <a:pt x="915" y="922"/>
                                </a:lnTo>
                                <a:lnTo>
                                  <a:pt x="927" y="917"/>
                                </a:lnTo>
                                <a:lnTo>
                                  <a:pt x="938" y="917"/>
                                </a:lnTo>
                                <a:lnTo>
                                  <a:pt x="943" y="911"/>
                                </a:lnTo>
                                <a:lnTo>
                                  <a:pt x="955" y="905"/>
                                </a:lnTo>
                                <a:lnTo>
                                  <a:pt x="960" y="894"/>
                                </a:lnTo>
                                <a:lnTo>
                                  <a:pt x="966" y="888"/>
                                </a:lnTo>
                                <a:lnTo>
                                  <a:pt x="966" y="877"/>
                                </a:lnTo>
                                <a:lnTo>
                                  <a:pt x="972" y="866"/>
                                </a:lnTo>
                                <a:lnTo>
                                  <a:pt x="972" y="708"/>
                                </a:lnTo>
                                <a:lnTo>
                                  <a:pt x="972" y="613"/>
                                </a:lnTo>
                                <a:lnTo>
                                  <a:pt x="966" y="602"/>
                                </a:lnTo>
                                <a:lnTo>
                                  <a:pt x="966" y="590"/>
                                </a:lnTo>
                                <a:lnTo>
                                  <a:pt x="966" y="596"/>
                                </a:lnTo>
                                <a:lnTo>
                                  <a:pt x="960" y="585"/>
                                </a:lnTo>
                                <a:lnTo>
                                  <a:pt x="955" y="573"/>
                                </a:lnTo>
                                <a:lnTo>
                                  <a:pt x="943" y="568"/>
                                </a:lnTo>
                                <a:lnTo>
                                  <a:pt x="938" y="562"/>
                                </a:lnTo>
                                <a:lnTo>
                                  <a:pt x="927" y="562"/>
                                </a:lnTo>
                                <a:lnTo>
                                  <a:pt x="915" y="562"/>
                                </a:lnTo>
                                <a:lnTo>
                                  <a:pt x="410" y="562"/>
                                </a:lnTo>
                                <a:lnTo>
                                  <a:pt x="404" y="551"/>
                                </a:lnTo>
                                <a:lnTo>
                                  <a:pt x="247" y="11"/>
                                </a:lnTo>
                                <a:lnTo>
                                  <a:pt x="264" y="11"/>
                                </a:lnTo>
                                <a:lnTo>
                                  <a:pt x="174" y="551"/>
                                </a:lnTo>
                                <a:lnTo>
                                  <a:pt x="168" y="562"/>
                                </a:lnTo>
                                <a:lnTo>
                                  <a:pt x="67" y="562"/>
                                </a:lnTo>
                                <a:lnTo>
                                  <a:pt x="56" y="562"/>
                                </a:lnTo>
                                <a:lnTo>
                                  <a:pt x="45" y="562"/>
                                </a:lnTo>
                                <a:lnTo>
                                  <a:pt x="50" y="562"/>
                                </a:lnTo>
                                <a:lnTo>
                                  <a:pt x="39" y="568"/>
                                </a:lnTo>
                                <a:lnTo>
                                  <a:pt x="28" y="573"/>
                                </a:lnTo>
                                <a:lnTo>
                                  <a:pt x="22" y="585"/>
                                </a:lnTo>
                                <a:lnTo>
                                  <a:pt x="17" y="596"/>
                                </a:lnTo>
                                <a:lnTo>
                                  <a:pt x="17" y="590"/>
                                </a:lnTo>
                                <a:lnTo>
                                  <a:pt x="17" y="602"/>
                                </a:lnTo>
                                <a:lnTo>
                                  <a:pt x="17" y="613"/>
                                </a:lnTo>
                                <a:lnTo>
                                  <a:pt x="17" y="70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6" name="Rectangle 171"/>
                        <wps:cNvSpPr>
                          <a:spLocks noChangeArrowheads="1"/>
                        </wps:cNvSpPr>
                        <wps:spPr bwMode="auto">
                          <a:xfrm>
                            <a:off x="1336674" y="1042255"/>
                            <a:ext cx="589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14C3" w14:textId="77777777" w:rsidR="00401294" w:rsidRDefault="00401294" w:rsidP="00965735">
                              <w:r>
                                <w:rPr>
                                  <w:rFonts w:ascii="Arial" w:hAnsi="Arial" w:cs="Arial"/>
                                  <w:b/>
                                  <w:bCs/>
                                  <w:color w:val="000000"/>
                                  <w:sz w:val="16"/>
                                  <w:szCs w:val="16"/>
                                  <w:lang w:val="en-US"/>
                                </w:rPr>
                                <w:t>Section LA</w:t>
                              </w:r>
                            </w:p>
                          </w:txbxContent>
                        </wps:txbx>
                        <wps:bodyPr rot="0" vert="horz" wrap="square" lIns="0" tIns="0" rIns="0" bIns="0" anchor="t" anchorCtr="0" upright="1">
                          <a:spAutoFit/>
                        </wps:bodyPr>
                      </wps:wsp>
                      <wps:wsp>
                        <wps:cNvPr id="17" name="Freeform 172"/>
                        <wps:cNvSpPr>
                          <a:spLocks/>
                        </wps:cNvSpPr>
                        <wps:spPr bwMode="auto">
                          <a:xfrm>
                            <a:off x="6985" y="317085"/>
                            <a:ext cx="984885" cy="303530"/>
                          </a:xfrm>
                          <a:custGeom>
                            <a:avLst/>
                            <a:gdLst>
                              <a:gd name="T0" fmla="*/ 0 w 1551"/>
                              <a:gd name="T1" fmla="*/ 79 h 478"/>
                              <a:gd name="T2" fmla="*/ 6 w 1551"/>
                              <a:gd name="T3" fmla="*/ 45 h 478"/>
                              <a:gd name="T4" fmla="*/ 23 w 1551"/>
                              <a:gd name="T5" fmla="*/ 23 h 478"/>
                              <a:gd name="T6" fmla="*/ 45 w 1551"/>
                              <a:gd name="T7" fmla="*/ 6 h 478"/>
                              <a:gd name="T8" fmla="*/ 79 w 1551"/>
                              <a:gd name="T9" fmla="*/ 0 h 478"/>
                              <a:gd name="T10" fmla="*/ 79 w 1551"/>
                              <a:gd name="T11" fmla="*/ 0 h 478"/>
                              <a:gd name="T12" fmla="*/ 79 w 1551"/>
                              <a:gd name="T13" fmla="*/ 0 h 478"/>
                              <a:gd name="T14" fmla="*/ 714 w 1551"/>
                              <a:gd name="T15" fmla="*/ 0 h 478"/>
                              <a:gd name="T16" fmla="*/ 714 w 1551"/>
                              <a:gd name="T17" fmla="*/ 0 h 478"/>
                              <a:gd name="T18" fmla="*/ 1023 w 1551"/>
                              <a:gd name="T19" fmla="*/ 0 h 478"/>
                              <a:gd name="T20" fmla="*/ 1146 w 1551"/>
                              <a:gd name="T21" fmla="*/ 0 h 478"/>
                              <a:gd name="T22" fmla="*/ 1146 w 1551"/>
                              <a:gd name="T23" fmla="*/ 0 h 478"/>
                              <a:gd name="T24" fmla="*/ 1180 w 1551"/>
                              <a:gd name="T25" fmla="*/ 6 h 478"/>
                              <a:gd name="T26" fmla="*/ 1202 w 1551"/>
                              <a:gd name="T27" fmla="*/ 23 h 478"/>
                              <a:gd name="T28" fmla="*/ 1219 w 1551"/>
                              <a:gd name="T29" fmla="*/ 45 h 478"/>
                              <a:gd name="T30" fmla="*/ 1225 w 1551"/>
                              <a:gd name="T31" fmla="*/ 79 h 478"/>
                              <a:gd name="T32" fmla="*/ 1225 w 1551"/>
                              <a:gd name="T33" fmla="*/ 79 h 478"/>
                              <a:gd name="T34" fmla="*/ 1225 w 1551"/>
                              <a:gd name="T35" fmla="*/ 79 h 478"/>
                              <a:gd name="T36" fmla="*/ 1225 w 1551"/>
                              <a:gd name="T37" fmla="*/ 270 h 478"/>
                              <a:gd name="T38" fmla="*/ 1551 w 1551"/>
                              <a:gd name="T39" fmla="*/ 478 h 478"/>
                              <a:gd name="T40" fmla="*/ 1225 w 1551"/>
                              <a:gd name="T41" fmla="*/ 383 h 478"/>
                              <a:gd name="T42" fmla="*/ 1225 w 1551"/>
                              <a:gd name="T43" fmla="*/ 383 h 478"/>
                              <a:gd name="T44" fmla="*/ 1225 w 1551"/>
                              <a:gd name="T45" fmla="*/ 383 h 478"/>
                              <a:gd name="T46" fmla="*/ 1219 w 1551"/>
                              <a:gd name="T47" fmla="*/ 417 h 478"/>
                              <a:gd name="T48" fmla="*/ 1202 w 1551"/>
                              <a:gd name="T49" fmla="*/ 439 h 478"/>
                              <a:gd name="T50" fmla="*/ 1180 w 1551"/>
                              <a:gd name="T51" fmla="*/ 456 h 478"/>
                              <a:gd name="T52" fmla="*/ 1146 w 1551"/>
                              <a:gd name="T53" fmla="*/ 462 h 478"/>
                              <a:gd name="T54" fmla="*/ 1146 w 1551"/>
                              <a:gd name="T55" fmla="*/ 462 h 478"/>
                              <a:gd name="T56" fmla="*/ 1146 w 1551"/>
                              <a:gd name="T57" fmla="*/ 462 h 478"/>
                              <a:gd name="T58" fmla="*/ 1023 w 1551"/>
                              <a:gd name="T59" fmla="*/ 462 h 478"/>
                              <a:gd name="T60" fmla="*/ 714 w 1551"/>
                              <a:gd name="T61" fmla="*/ 462 h 478"/>
                              <a:gd name="T62" fmla="*/ 714 w 1551"/>
                              <a:gd name="T63" fmla="*/ 462 h 478"/>
                              <a:gd name="T64" fmla="*/ 79 w 1551"/>
                              <a:gd name="T65" fmla="*/ 462 h 478"/>
                              <a:gd name="T66" fmla="*/ 79 w 1551"/>
                              <a:gd name="T67" fmla="*/ 462 h 478"/>
                              <a:gd name="T68" fmla="*/ 45 w 1551"/>
                              <a:gd name="T69" fmla="*/ 456 h 478"/>
                              <a:gd name="T70" fmla="*/ 23 w 1551"/>
                              <a:gd name="T71" fmla="*/ 439 h 478"/>
                              <a:gd name="T72" fmla="*/ 6 w 1551"/>
                              <a:gd name="T73" fmla="*/ 417 h 478"/>
                              <a:gd name="T74" fmla="*/ 0 w 1551"/>
                              <a:gd name="T75" fmla="*/ 383 h 478"/>
                              <a:gd name="T76" fmla="*/ 0 w 1551"/>
                              <a:gd name="T77" fmla="*/ 383 h 478"/>
                              <a:gd name="T78" fmla="*/ 0 w 1551"/>
                              <a:gd name="T79" fmla="*/ 383 h 478"/>
                              <a:gd name="T80" fmla="*/ 0 w 1551"/>
                              <a:gd name="T81" fmla="*/ 383 h 478"/>
                              <a:gd name="T82" fmla="*/ 0 w 1551"/>
                              <a:gd name="T83" fmla="*/ 270 h 478"/>
                              <a:gd name="T84" fmla="*/ 0 w 1551"/>
                              <a:gd name="T85" fmla="*/ 270 h 478"/>
                              <a:gd name="T86" fmla="*/ 0 w 1551"/>
                              <a:gd name="T87" fmla="*/ 79 h 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551" h="478">
                                <a:moveTo>
                                  <a:pt x="0" y="79"/>
                                </a:moveTo>
                                <a:lnTo>
                                  <a:pt x="6" y="45"/>
                                </a:lnTo>
                                <a:lnTo>
                                  <a:pt x="23" y="23"/>
                                </a:lnTo>
                                <a:lnTo>
                                  <a:pt x="45" y="6"/>
                                </a:lnTo>
                                <a:lnTo>
                                  <a:pt x="79" y="0"/>
                                </a:lnTo>
                                <a:lnTo>
                                  <a:pt x="714" y="0"/>
                                </a:lnTo>
                                <a:lnTo>
                                  <a:pt x="1023" y="0"/>
                                </a:lnTo>
                                <a:lnTo>
                                  <a:pt x="1146" y="0"/>
                                </a:lnTo>
                                <a:lnTo>
                                  <a:pt x="1180" y="6"/>
                                </a:lnTo>
                                <a:lnTo>
                                  <a:pt x="1202" y="23"/>
                                </a:lnTo>
                                <a:lnTo>
                                  <a:pt x="1219" y="45"/>
                                </a:lnTo>
                                <a:lnTo>
                                  <a:pt x="1225" y="79"/>
                                </a:lnTo>
                                <a:lnTo>
                                  <a:pt x="1225" y="270"/>
                                </a:lnTo>
                                <a:lnTo>
                                  <a:pt x="1551" y="478"/>
                                </a:lnTo>
                                <a:lnTo>
                                  <a:pt x="1225" y="383"/>
                                </a:lnTo>
                                <a:lnTo>
                                  <a:pt x="1219" y="417"/>
                                </a:lnTo>
                                <a:lnTo>
                                  <a:pt x="1202" y="439"/>
                                </a:lnTo>
                                <a:lnTo>
                                  <a:pt x="1180" y="456"/>
                                </a:lnTo>
                                <a:lnTo>
                                  <a:pt x="1146" y="462"/>
                                </a:lnTo>
                                <a:lnTo>
                                  <a:pt x="1023" y="462"/>
                                </a:lnTo>
                                <a:lnTo>
                                  <a:pt x="714" y="462"/>
                                </a:lnTo>
                                <a:lnTo>
                                  <a:pt x="79" y="462"/>
                                </a:lnTo>
                                <a:lnTo>
                                  <a:pt x="45" y="456"/>
                                </a:lnTo>
                                <a:lnTo>
                                  <a:pt x="23" y="439"/>
                                </a:lnTo>
                                <a:lnTo>
                                  <a:pt x="6" y="417"/>
                                </a:lnTo>
                                <a:lnTo>
                                  <a:pt x="0" y="383"/>
                                </a:lnTo>
                                <a:lnTo>
                                  <a:pt x="0" y="270"/>
                                </a:lnTo>
                                <a:lnTo>
                                  <a:pt x="0" y="79"/>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73"/>
                        <wps:cNvSpPr>
                          <a:spLocks noEditPoints="1"/>
                        </wps:cNvSpPr>
                        <wps:spPr bwMode="auto">
                          <a:xfrm>
                            <a:off x="3810" y="313910"/>
                            <a:ext cx="991235" cy="310515"/>
                          </a:xfrm>
                          <a:custGeom>
                            <a:avLst/>
                            <a:gdLst>
                              <a:gd name="T0" fmla="*/ 0 w 1561"/>
                              <a:gd name="T1" fmla="*/ 67 h 489"/>
                              <a:gd name="T2" fmla="*/ 11 w 1561"/>
                              <a:gd name="T3" fmla="*/ 33 h 489"/>
                              <a:gd name="T4" fmla="*/ 22 w 1561"/>
                              <a:gd name="T5" fmla="*/ 22 h 489"/>
                              <a:gd name="T6" fmla="*/ 50 w 1561"/>
                              <a:gd name="T7" fmla="*/ 5 h 489"/>
                              <a:gd name="T8" fmla="*/ 67 w 1561"/>
                              <a:gd name="T9" fmla="*/ 0 h 489"/>
                              <a:gd name="T10" fmla="*/ 1028 w 1561"/>
                              <a:gd name="T11" fmla="*/ 0 h 489"/>
                              <a:gd name="T12" fmla="*/ 1174 w 1561"/>
                              <a:gd name="T13" fmla="*/ 0 h 489"/>
                              <a:gd name="T14" fmla="*/ 1202 w 1561"/>
                              <a:gd name="T15" fmla="*/ 11 h 489"/>
                              <a:gd name="T16" fmla="*/ 1213 w 1561"/>
                              <a:gd name="T17" fmla="*/ 22 h 489"/>
                              <a:gd name="T18" fmla="*/ 1230 w 1561"/>
                              <a:gd name="T19" fmla="*/ 50 h 489"/>
                              <a:gd name="T20" fmla="*/ 1236 w 1561"/>
                              <a:gd name="T21" fmla="*/ 67 h 489"/>
                              <a:gd name="T22" fmla="*/ 1236 w 1561"/>
                              <a:gd name="T23" fmla="*/ 270 h 489"/>
                              <a:gd name="T24" fmla="*/ 1550 w 1561"/>
                              <a:gd name="T25" fmla="*/ 489 h 489"/>
                              <a:gd name="T26" fmla="*/ 1236 w 1561"/>
                              <a:gd name="T27" fmla="*/ 405 h 489"/>
                              <a:gd name="T28" fmla="*/ 1230 w 1561"/>
                              <a:gd name="T29" fmla="*/ 422 h 489"/>
                              <a:gd name="T30" fmla="*/ 1213 w 1561"/>
                              <a:gd name="T31" fmla="*/ 450 h 489"/>
                              <a:gd name="T32" fmla="*/ 1202 w 1561"/>
                              <a:gd name="T33" fmla="*/ 461 h 489"/>
                              <a:gd name="T34" fmla="*/ 1174 w 1561"/>
                              <a:gd name="T35" fmla="*/ 472 h 489"/>
                              <a:gd name="T36" fmla="*/ 1028 w 1561"/>
                              <a:gd name="T37" fmla="*/ 478 h 489"/>
                              <a:gd name="T38" fmla="*/ 67 w 1561"/>
                              <a:gd name="T39" fmla="*/ 472 h 489"/>
                              <a:gd name="T40" fmla="*/ 50 w 1561"/>
                              <a:gd name="T41" fmla="*/ 467 h 489"/>
                              <a:gd name="T42" fmla="*/ 22 w 1561"/>
                              <a:gd name="T43" fmla="*/ 450 h 489"/>
                              <a:gd name="T44" fmla="*/ 11 w 1561"/>
                              <a:gd name="T45" fmla="*/ 438 h 489"/>
                              <a:gd name="T46" fmla="*/ 0 w 1561"/>
                              <a:gd name="T47" fmla="*/ 410 h 489"/>
                              <a:gd name="T48" fmla="*/ 0 w 1561"/>
                              <a:gd name="T49" fmla="*/ 275 h 489"/>
                              <a:gd name="T50" fmla="*/ 16 w 1561"/>
                              <a:gd name="T51" fmla="*/ 388 h 489"/>
                              <a:gd name="T52" fmla="*/ 22 w 1561"/>
                              <a:gd name="T53" fmla="*/ 416 h 489"/>
                              <a:gd name="T54" fmla="*/ 28 w 1561"/>
                              <a:gd name="T55" fmla="*/ 427 h 489"/>
                              <a:gd name="T56" fmla="*/ 45 w 1561"/>
                              <a:gd name="T57" fmla="*/ 450 h 489"/>
                              <a:gd name="T58" fmla="*/ 56 w 1561"/>
                              <a:gd name="T59" fmla="*/ 455 h 489"/>
                              <a:gd name="T60" fmla="*/ 84 w 1561"/>
                              <a:gd name="T61" fmla="*/ 461 h 489"/>
                              <a:gd name="T62" fmla="*/ 1151 w 1561"/>
                              <a:gd name="T63" fmla="*/ 461 h 489"/>
                              <a:gd name="T64" fmla="*/ 1179 w 1561"/>
                              <a:gd name="T65" fmla="*/ 455 h 489"/>
                              <a:gd name="T66" fmla="*/ 1191 w 1561"/>
                              <a:gd name="T67" fmla="*/ 450 h 489"/>
                              <a:gd name="T68" fmla="*/ 1213 w 1561"/>
                              <a:gd name="T69" fmla="*/ 427 h 489"/>
                              <a:gd name="T70" fmla="*/ 1219 w 1561"/>
                              <a:gd name="T71" fmla="*/ 416 h 489"/>
                              <a:gd name="T72" fmla="*/ 1224 w 1561"/>
                              <a:gd name="T73" fmla="*/ 388 h 489"/>
                              <a:gd name="T74" fmla="*/ 1556 w 1561"/>
                              <a:gd name="T75" fmla="*/ 472 h 489"/>
                              <a:gd name="T76" fmla="*/ 1224 w 1561"/>
                              <a:gd name="T77" fmla="*/ 275 h 489"/>
                              <a:gd name="T78" fmla="*/ 1219 w 1561"/>
                              <a:gd name="T79" fmla="*/ 67 h 489"/>
                              <a:gd name="T80" fmla="*/ 1207 w 1561"/>
                              <a:gd name="T81" fmla="*/ 45 h 489"/>
                              <a:gd name="T82" fmla="*/ 1202 w 1561"/>
                              <a:gd name="T83" fmla="*/ 33 h 489"/>
                              <a:gd name="T84" fmla="*/ 1179 w 1561"/>
                              <a:gd name="T85" fmla="*/ 17 h 489"/>
                              <a:gd name="T86" fmla="*/ 1168 w 1561"/>
                              <a:gd name="T87" fmla="*/ 17 h 489"/>
                              <a:gd name="T88" fmla="*/ 719 w 1561"/>
                              <a:gd name="T89" fmla="*/ 17 h 489"/>
                              <a:gd name="T90" fmla="*/ 67 w 1561"/>
                              <a:gd name="T91" fmla="*/ 17 h 489"/>
                              <a:gd name="T92" fmla="*/ 45 w 1561"/>
                              <a:gd name="T93" fmla="*/ 28 h 489"/>
                              <a:gd name="T94" fmla="*/ 33 w 1561"/>
                              <a:gd name="T95" fmla="*/ 33 h 489"/>
                              <a:gd name="T96" fmla="*/ 16 w 1561"/>
                              <a:gd name="T97" fmla="*/ 56 h 489"/>
                              <a:gd name="T98" fmla="*/ 16 w 1561"/>
                              <a:gd name="T99" fmla="*/ 67 h 4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561" h="489">
                                <a:moveTo>
                                  <a:pt x="0" y="84"/>
                                </a:moveTo>
                                <a:lnTo>
                                  <a:pt x="0" y="67"/>
                                </a:lnTo>
                                <a:lnTo>
                                  <a:pt x="5" y="50"/>
                                </a:lnTo>
                                <a:lnTo>
                                  <a:pt x="11" y="33"/>
                                </a:lnTo>
                                <a:lnTo>
                                  <a:pt x="22" y="22"/>
                                </a:lnTo>
                                <a:lnTo>
                                  <a:pt x="33" y="11"/>
                                </a:lnTo>
                                <a:lnTo>
                                  <a:pt x="50" y="5"/>
                                </a:lnTo>
                                <a:lnTo>
                                  <a:pt x="67" y="0"/>
                                </a:lnTo>
                                <a:lnTo>
                                  <a:pt x="84" y="0"/>
                                </a:lnTo>
                                <a:lnTo>
                                  <a:pt x="719" y="0"/>
                                </a:lnTo>
                                <a:lnTo>
                                  <a:pt x="1028" y="0"/>
                                </a:lnTo>
                                <a:lnTo>
                                  <a:pt x="1151" y="0"/>
                                </a:lnTo>
                                <a:lnTo>
                                  <a:pt x="1168" y="0"/>
                                </a:lnTo>
                                <a:lnTo>
                                  <a:pt x="1174" y="0"/>
                                </a:lnTo>
                                <a:lnTo>
                                  <a:pt x="1185" y="5"/>
                                </a:lnTo>
                                <a:lnTo>
                                  <a:pt x="1202" y="11"/>
                                </a:lnTo>
                                <a:lnTo>
                                  <a:pt x="1213" y="22"/>
                                </a:lnTo>
                                <a:lnTo>
                                  <a:pt x="1224" y="33"/>
                                </a:lnTo>
                                <a:lnTo>
                                  <a:pt x="1230" y="50"/>
                                </a:lnTo>
                                <a:lnTo>
                                  <a:pt x="1236" y="67"/>
                                </a:lnTo>
                                <a:lnTo>
                                  <a:pt x="1241" y="84"/>
                                </a:lnTo>
                                <a:lnTo>
                                  <a:pt x="1241" y="275"/>
                                </a:lnTo>
                                <a:lnTo>
                                  <a:pt x="1236" y="270"/>
                                </a:lnTo>
                                <a:lnTo>
                                  <a:pt x="1561" y="472"/>
                                </a:lnTo>
                                <a:lnTo>
                                  <a:pt x="1561" y="483"/>
                                </a:lnTo>
                                <a:lnTo>
                                  <a:pt x="1550" y="489"/>
                                </a:lnTo>
                                <a:lnTo>
                                  <a:pt x="1230" y="399"/>
                                </a:lnTo>
                                <a:lnTo>
                                  <a:pt x="1241" y="393"/>
                                </a:lnTo>
                                <a:lnTo>
                                  <a:pt x="1236" y="405"/>
                                </a:lnTo>
                                <a:lnTo>
                                  <a:pt x="1236" y="410"/>
                                </a:lnTo>
                                <a:lnTo>
                                  <a:pt x="1230" y="422"/>
                                </a:lnTo>
                                <a:lnTo>
                                  <a:pt x="1224" y="438"/>
                                </a:lnTo>
                                <a:lnTo>
                                  <a:pt x="1213" y="450"/>
                                </a:lnTo>
                                <a:lnTo>
                                  <a:pt x="1202" y="461"/>
                                </a:lnTo>
                                <a:lnTo>
                                  <a:pt x="1185" y="467"/>
                                </a:lnTo>
                                <a:lnTo>
                                  <a:pt x="1174" y="472"/>
                                </a:lnTo>
                                <a:lnTo>
                                  <a:pt x="1168" y="472"/>
                                </a:lnTo>
                                <a:lnTo>
                                  <a:pt x="1157" y="478"/>
                                </a:lnTo>
                                <a:lnTo>
                                  <a:pt x="1028" y="478"/>
                                </a:lnTo>
                                <a:lnTo>
                                  <a:pt x="719" y="478"/>
                                </a:lnTo>
                                <a:lnTo>
                                  <a:pt x="84" y="478"/>
                                </a:lnTo>
                                <a:lnTo>
                                  <a:pt x="67" y="472"/>
                                </a:lnTo>
                                <a:lnTo>
                                  <a:pt x="50" y="467"/>
                                </a:lnTo>
                                <a:lnTo>
                                  <a:pt x="33" y="461"/>
                                </a:lnTo>
                                <a:lnTo>
                                  <a:pt x="22" y="450"/>
                                </a:lnTo>
                                <a:lnTo>
                                  <a:pt x="11" y="438"/>
                                </a:lnTo>
                                <a:lnTo>
                                  <a:pt x="5" y="422"/>
                                </a:lnTo>
                                <a:lnTo>
                                  <a:pt x="0" y="410"/>
                                </a:lnTo>
                                <a:lnTo>
                                  <a:pt x="0" y="405"/>
                                </a:lnTo>
                                <a:lnTo>
                                  <a:pt x="0" y="393"/>
                                </a:lnTo>
                                <a:lnTo>
                                  <a:pt x="0" y="275"/>
                                </a:lnTo>
                                <a:lnTo>
                                  <a:pt x="0" y="84"/>
                                </a:lnTo>
                                <a:close/>
                                <a:moveTo>
                                  <a:pt x="16" y="275"/>
                                </a:moveTo>
                                <a:lnTo>
                                  <a:pt x="16" y="388"/>
                                </a:lnTo>
                                <a:lnTo>
                                  <a:pt x="16" y="405"/>
                                </a:lnTo>
                                <a:lnTo>
                                  <a:pt x="22" y="416"/>
                                </a:lnTo>
                                <a:lnTo>
                                  <a:pt x="16" y="416"/>
                                </a:lnTo>
                                <a:lnTo>
                                  <a:pt x="28" y="427"/>
                                </a:lnTo>
                                <a:lnTo>
                                  <a:pt x="33" y="438"/>
                                </a:lnTo>
                                <a:lnTo>
                                  <a:pt x="45" y="450"/>
                                </a:lnTo>
                                <a:lnTo>
                                  <a:pt x="45" y="444"/>
                                </a:lnTo>
                                <a:lnTo>
                                  <a:pt x="56" y="455"/>
                                </a:lnTo>
                                <a:lnTo>
                                  <a:pt x="67" y="455"/>
                                </a:lnTo>
                                <a:lnTo>
                                  <a:pt x="84" y="461"/>
                                </a:lnTo>
                                <a:lnTo>
                                  <a:pt x="719" y="461"/>
                                </a:lnTo>
                                <a:lnTo>
                                  <a:pt x="1028" y="461"/>
                                </a:lnTo>
                                <a:lnTo>
                                  <a:pt x="1151" y="461"/>
                                </a:lnTo>
                                <a:lnTo>
                                  <a:pt x="1168" y="455"/>
                                </a:lnTo>
                                <a:lnTo>
                                  <a:pt x="1179" y="455"/>
                                </a:lnTo>
                                <a:lnTo>
                                  <a:pt x="1191" y="444"/>
                                </a:lnTo>
                                <a:lnTo>
                                  <a:pt x="1191" y="450"/>
                                </a:lnTo>
                                <a:lnTo>
                                  <a:pt x="1202" y="438"/>
                                </a:lnTo>
                                <a:lnTo>
                                  <a:pt x="1213" y="427"/>
                                </a:lnTo>
                                <a:lnTo>
                                  <a:pt x="1207" y="427"/>
                                </a:lnTo>
                                <a:lnTo>
                                  <a:pt x="1219" y="416"/>
                                </a:lnTo>
                                <a:lnTo>
                                  <a:pt x="1219" y="405"/>
                                </a:lnTo>
                                <a:lnTo>
                                  <a:pt x="1224" y="388"/>
                                </a:lnTo>
                                <a:lnTo>
                                  <a:pt x="1224" y="382"/>
                                </a:lnTo>
                                <a:lnTo>
                                  <a:pt x="1230" y="382"/>
                                </a:lnTo>
                                <a:lnTo>
                                  <a:pt x="1556" y="472"/>
                                </a:lnTo>
                                <a:lnTo>
                                  <a:pt x="1550" y="489"/>
                                </a:lnTo>
                                <a:lnTo>
                                  <a:pt x="1224" y="281"/>
                                </a:lnTo>
                                <a:lnTo>
                                  <a:pt x="1224" y="275"/>
                                </a:lnTo>
                                <a:lnTo>
                                  <a:pt x="1224" y="84"/>
                                </a:lnTo>
                                <a:lnTo>
                                  <a:pt x="1219" y="67"/>
                                </a:lnTo>
                                <a:lnTo>
                                  <a:pt x="1219" y="56"/>
                                </a:lnTo>
                                <a:lnTo>
                                  <a:pt x="1207" y="45"/>
                                </a:lnTo>
                                <a:lnTo>
                                  <a:pt x="1213" y="45"/>
                                </a:lnTo>
                                <a:lnTo>
                                  <a:pt x="1202" y="33"/>
                                </a:lnTo>
                                <a:lnTo>
                                  <a:pt x="1191" y="28"/>
                                </a:lnTo>
                                <a:lnTo>
                                  <a:pt x="1179" y="17"/>
                                </a:lnTo>
                                <a:lnTo>
                                  <a:pt x="1179" y="22"/>
                                </a:lnTo>
                                <a:lnTo>
                                  <a:pt x="1168" y="17"/>
                                </a:lnTo>
                                <a:lnTo>
                                  <a:pt x="1151" y="17"/>
                                </a:lnTo>
                                <a:lnTo>
                                  <a:pt x="1028" y="17"/>
                                </a:lnTo>
                                <a:lnTo>
                                  <a:pt x="719" y="17"/>
                                </a:lnTo>
                                <a:lnTo>
                                  <a:pt x="84" y="17"/>
                                </a:lnTo>
                                <a:lnTo>
                                  <a:pt x="67" y="17"/>
                                </a:lnTo>
                                <a:lnTo>
                                  <a:pt x="56" y="22"/>
                                </a:lnTo>
                                <a:lnTo>
                                  <a:pt x="56" y="17"/>
                                </a:lnTo>
                                <a:lnTo>
                                  <a:pt x="45" y="28"/>
                                </a:lnTo>
                                <a:lnTo>
                                  <a:pt x="33" y="33"/>
                                </a:lnTo>
                                <a:lnTo>
                                  <a:pt x="28" y="45"/>
                                </a:lnTo>
                                <a:lnTo>
                                  <a:pt x="16" y="56"/>
                                </a:lnTo>
                                <a:lnTo>
                                  <a:pt x="22" y="56"/>
                                </a:lnTo>
                                <a:lnTo>
                                  <a:pt x="16" y="67"/>
                                </a:lnTo>
                                <a:lnTo>
                                  <a:pt x="16" y="84"/>
                                </a:lnTo>
                                <a:lnTo>
                                  <a:pt x="16" y="27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FBD5AD3" id="Canvas 159" o:spid="_x0000_s1043" editas="canvas" style="position:absolute;left:0;text-align:left;margin-left:.15pt;margin-top:12.55pt;width:307.4pt;height:120.2pt;z-index:251708416" coordsize="39039,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">
                <v:shape id="_x0000_s1044" type="#_x0000_t75" style="position:absolute;width:39039;height:15265;visibility:visible;mso-wrap-style:square">
                  <v:fill o:detectmouseclick="t"/>
                  <v:path o:connecttype="none"/>
                </v:shape>
                <v:shape id="Freeform 160" o:spid="_x0000_s1045" style="position:absolute;left:9702;top:4244;width:13913;height:4412;visibility:visible;mso-wrap-style:square;v-text-anchor:top" coordsize="1646,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" path="m,101l6,62,28,28,62,6,101,,1551,r33,6l1618,28r22,34l1646,101r,394l1640,529r-22,34l1584,585r-33,6l101,591,62,585,28,563,6,529,,495,,101xe" fillcolor="#d9d9d9" stroked="f">
                  <v:path arrowok="t" o:connecttype="custom" o:connectlocs="0,75402;5071,46287;23667,20904;52405,4479;85369,0;85369,0;85369,0;1310961,0;1310961,0;1338853,4479;1367591,20904;1386187,46287;1391258,75402;1391258,75402;1391258,75402;1391258,369546;1391258,369546;1386187,394928;1367591,420311;1338853,436736;1310961,441215;1310961,441215;1310961,441215;85369,441215;85369,441215;52405,436736;23667,420311;5071,394928;0,369546;0,369546;0,75402" o:connectangles="0,0,0,0,0,0,0,0,0,0,0,0,0,0,0,0,0,0,0,0,0,0,0,0,0,0,0,0,0,0,0"/>
                </v:shape>
                <v:shape id="Freeform 161" o:spid="_x0000_s1046" style="position:absolute;left:9664;top:4205;width:13951;height:4451;visibility:visible;mso-wrap-style:square;v-text-anchor:top" coordsize="1663,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" path="m,107l,85,6,62,17,45,29,29,45,17,62,6,85,r17,l1557,r16,l1579,r17,6l1613,17r17,12l1641,45r11,17l1658,85r5,17l1663,501r-5,17l1658,524r-6,16l1641,557r-11,17l1613,585r-17,12l1579,602r-6,l1557,608r-1450,l85,602,62,597,45,585,29,574,17,557,6,540,,524r,-6l,501,,107xm17,495r,23l23,535r6,17l29,546r11,17l57,574r11,6l85,585r22,6l1551,591r22,-6l1590,580r17,-6l1601,574r17,-11l1630,546r,6l1635,535r6,-17l1646,501r,-394l1641,85r-6,-17l1630,57,1618,40,1601,29r6,l1590,23r-17,-6l1557,17,107,17r-22,l68,23,57,29,40,40,29,57,23,68,17,85r,22l17,495xe" fillcolor="black" strokeweight="0">
                  <v:path arrowok="t" o:connecttype="custom" o:connectlocs="0,62216;14261,32938;24328,21227;52011,4392;71305,0;1319567,0;1338862,4392;1367384,21227;1376612,32938;1390873,62216;1395067,366706;1385839,395252;1376612,407696;1353123,428190;1338862,436974;1306145,445025;71305,440633;37750,428190;24328,420139;5033,395252;0,379150;14261,362315;19294,391593;24328,399644;47816,420139;57044,424530;89761,432582;1319567,428190;1348089,420139;1357317,412087;1371578,391593;1376612,379150;1376612,62216;1371578,49773;1357317,29278;1348089,21227;1319567,12443;89761,12443;57044,16835;47816,21227;24328,41721;19294,49773;14261,78319" o:connectangles="0,0,0,0,0,0,0,0,0,0,0,0,0,0,0,0,0,0,0,0,0,0,0,0,0,0,0,0,0,0,0,0,0,0,0,0,0,0,0,0,0,0,0"/>
                  <o:lock v:ext="edit" verticies="t"/>
                </v:shape>
                <v:rect id="Rectangle 162" o:spid="_x0000_s1047" style="position:absolute;left:10662;top:4898;width:1228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2B1006D" w14:textId="77777777" w:rsidR="00401294" w:rsidRDefault="00401294" w:rsidP="00965735">
                        <w:r>
                          <w:rPr>
                            <w:rFonts w:ascii="Arial" w:hAnsi="Arial" w:cs="Arial"/>
                            <w:color w:val="000000"/>
                            <w:sz w:val="40"/>
                            <w:szCs w:val="40"/>
                            <w:lang w:val="en-US"/>
                          </w:rPr>
                          <w:t>LBLA021C</w:t>
                        </w:r>
                      </w:p>
                    </w:txbxContent>
                  </v:textbox>
                </v:rect>
                <v:shape id="Freeform 163" o:spid="_x0000_s1048" style="position:absolute;left:4889;top:7349;width:7455;height:4108;visibility:visible;mso-wrap-style:square;v-text-anchor:top" coordsize="1174,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" path="m,332l5,310,16,287,39,276r22,-6l567,270,1174,,809,270r101,l932,276r23,11l966,310r6,22l972,428r,157l966,608r-11,22l932,642r-22,5l809,647r-242,l61,647,39,642,16,630,5,608,,585,,428,,332xe" fillcolor="#ff9" stroked="f">
                  <v:path arrowok="t" o:connecttype="custom" o:connectlocs="0,210820;3175,196850;10160,182245;24765,175260;38735,171450;38735,171450;38735,171450;360045,171450;745490,0;513715,171450;577850,171450;577850,171450;591820,175260;606425,182245;613410,196850;617220,210820;617220,210820;617220,210820;617220,210820;617220,210820;617220,271780;617220,371475;617220,371475;613410,386080;606425,400050;591820,407670;577850,410845;577850,410845;577850,410845;513715,410845;360045,410845;360045,410845;38735,410845;38735,410845;24765,407670;10160,400050;3175,386080;0,371475;0,371475;0,371475;0,271780;0,210820;0,210820;0,210820" o:connectangles="0,0,0,0,0,0,0,0,0,0,0,0,0,0,0,0,0,0,0,0,0,0,0,0,0,0,0,0,0,0,0,0,0,0,0,0,0,0,0,0,0,0,0,0"/>
                </v:shape>
                <v:shape id="Freeform 164" o:spid="_x0000_s1049" style="position:absolute;left:4851;top:7279;width:7525;height:4254;visibility:visible;mso-wrap-style:square;v-text-anchor:top" coordsize="1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" path="m,343l,332,,315r6,l11,304r6,-11l28,287r11,-6l39,276r17,l67,276r506,l567,276,1174,r11,6l1185,17,820,287r-5,-11l916,276r11,l933,276r11,l944,281r11,6l966,293r6,11l978,304r5,11l983,332r6,11l989,439r,157l983,608r,5l983,625r-5,11l972,636r-6,11l955,653r,5l944,664r-11,l927,664r-11,6l815,670r-242,l67,670,56,664r-17,l28,658r,-5l17,647,11,636,6,625r-6,l,613r,-5l,596,,439,,343xm17,439r,157l17,608r,11l22,625r6,11l39,641r12,6l45,647r11,l67,653r506,l815,653r101,l927,647r11,l944,641r11,-5l961,625r5,-6l966,608r6,-12l972,439r,-96l966,332r,-11l966,326r-5,-11l955,304r-11,-6l938,293r-11,l916,293r-101,l809,287r,-11l1174,r11,17l579,287r-6,6l67,293r-11,l45,293r6,l39,298r-11,6l22,315r-5,11l17,321r,11l17,343r,96xe" fillcolor="black" strokeweight="0">
                  <v:path arrowok="t" o:connecttype="custom" o:connectlocs="0,210820;6985,193040;10795,186055;24765,178435;35560,175260;360045,175260;752475,10795;581660,175260;599440,175260;606425,182245;617220,193040;624205,200025;628015,217805;624205,386080;624205,396875;613410,410845;606425,417830;592455,421640;517525,425450;35560,421640;24765,421640;10795,410845;6985,403860;0,389255;0,278765;10795,378460;10795,393065;13970,396875;24765,407035;28575,410845;42545,414655;581660,414655;595630,410845;599440,407035;610235,396875;613410,393065;617220,378460;613410,210820;613410,207010;606425,193040;599440,189230;588645,186055;517525,186055;745490,0;363855,186055;35560,186055;24765,189230;17780,193040;10795,207010;10795,210820" o:connectangles="0,0,0,0,0,0,0,0,0,0,0,0,0,0,0,0,0,0,0,0,0,0,0,0,0,0,0,0,0,0,0,0,0,0,0,0,0,0,0,0,0,0,0,0,0,0,0,0,0,0"/>
                  <o:lock v:ext="edit" verticies="t"/>
                </v:shape>
                <v:rect id="Rectangle 165" o:spid="_x0000_s1050" style="position:absolute;left:6159;top:8276;width:35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20A85005" w14:textId="77777777" w:rsidR="00401294" w:rsidRDefault="00401294" w:rsidP="00965735">
                        <w:r>
                          <w:rPr>
                            <w:rFonts w:ascii="Arial" w:hAnsi="Arial" w:cs="Arial"/>
                            <w:b/>
                            <w:bCs/>
                            <w:color w:val="000000"/>
                            <w:sz w:val="16"/>
                            <w:szCs w:val="16"/>
                            <w:lang w:val="en-US"/>
                          </w:rPr>
                          <w:t>Wave 2</w:t>
                        </w:r>
                      </w:p>
                    </w:txbxContent>
                  </v:textbox>
                </v:rect>
                <v:shape id="Freeform 166" o:spid="_x0000_s1051" style="position:absolute;left:19517;top:7801;width:8869;height:2426;visibility:visible;mso-wrap-style:square;v-text-anchor:top" coordsize="13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" path="m354,61r5,-22l370,16,393,5,415,,516,,758,r500,l1280,5r23,11l1314,39r6,22l1320,157r,163l1314,343r-11,22l1280,376r-22,6l758,382r-242,l415,382r-22,-6l370,365,359,343r-5,-23l354,157,,16,354,61xe" fillcolor="#ff9" stroked="f">
                  <v:path arrowok="t" o:connecttype="custom" o:connectlocs="237844,38735;241203,24765;248594,10160;264047,3175;278828,0;278828,0;278828,0;346688,0;346688,0;509281,0;845219,0;845219,0;860000,3175;875453,10160;882844,24765;886875,38735;886875,38735;886875,38735;886875,38735;886875,38735;886875,99695;886875,203200;886875,203200;882844,217805;875453,231775;860000,238760;845219,242570;845219,242570;845219,242570;509281,242570;346688,242570;346688,242570;278828,242570;278828,242570;264047,238760;248594,231775;241203,217805;237844,203200;237844,203200;237844,203200;237844,99695;0,10160;237844,38735;237844,38735" o:connectangles="0,0,0,0,0,0,0,0,0,0,0,0,0,0,0,0,0,0,0,0,0,0,0,0,0,0,0,0,0,0,0,0,0,0,0,0,0,0,0,0,0,0,0,0"/>
                </v:shape>
                <v:rect id="_x0000_s1052" style="position:absolute;left:22398;top:6843;width:64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" filled="f" stroked="f">
                  <v:textbox style="mso-fit-shape-to-text:t" inset="0,0,0,0">
                    <w:txbxContent>
                      <w:p w14:paraId="09BBB273" w14:textId="77777777" w:rsidR="00401294" w:rsidRDefault="00401294" w:rsidP="00965735">
                        <w:r>
                          <w:rPr>
                            <w:rFonts w:ascii="Arial" w:hAnsi="Arial" w:cs="Arial"/>
                            <w:b/>
                            <w:bCs/>
                            <w:color w:val="000000"/>
                            <w:sz w:val="16"/>
                            <w:szCs w:val="16"/>
                            <w:lang w:val="en-US"/>
                          </w:rPr>
                          <w:t>Question 21</w:t>
                        </w:r>
                      </w:p>
                    </w:txbxContent>
                  </v:textbox>
                </v:rect>
                <v:shape id="Freeform 169" o:spid="_x0000_s1053" style="position:absolute;left:12661;top:7780;width:7137;height:5823;visibility:visible;mso-wrap-style:square;v-text-anchor:top" coordsize="972,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" path="m,602l6,579,17,557,40,546r22,-6l163,540,253,,405,540r505,l933,546r22,11l967,579r5,23l972,697r,158l967,877r-12,23l933,911r-23,6l405,917r-242,l62,917,40,911,17,900,6,877,,855,,697,,602xe" fillcolor="#ff9" stroked="f">
                  <v:path arrowok="t" o:connecttype="custom" o:connectlocs="0,382270;4405,367665;12482,353695;29370,346710;45523,342900;45523,342900;45523,342900;119682,342900;185764,0;297369,342900;668162,342900;668162,342900;685049,346710;701203,353695;710014,367665;713685,382270;713685,382270;713685,382270;713685,382270;713685,382270;713685,442595;713685,542925;713685,542925;710014,556895;701203,571500;685049,578485;668162,582295;668162,582295;668162,582295;297369,582295;119682,582295;119682,582295;45523,582295;45523,582295;29370,578485;12482,571500;4405,556895;0,542925;0,542925;0,542925;0,442595;0,382270;0,382270;0,382270" o:connectangles="0,0,0,0,0,0,0,0,0,0,0,0,0,0,0,0,0,0,0,0,0,0,0,0,0,0,0,0,0,0,0,0,0,0,0,0,0,0,0,0,0,0,0,0"/>
                </v:shape>
                <v:shape id="Freeform 170" o:spid="_x0000_s1054" style="position:absolute;left:12630;top:7711;width:7168;height:5962;visibility:visible;mso-wrap-style:square;v-text-anchor:top" coordsize="98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" path="m,613l,602,,585r5,l11,573r6,-11l28,557r11,-6l39,545r17,l67,545r101,l157,551,247,11,258,r6,5l421,551r-11,-6l915,545r12,l932,545r11,l943,551r12,6l966,562r6,11l977,573r6,12l983,602r5,11l988,708r,158l983,877r,6l983,894r-6,11l972,905r-6,12l955,922r,6l943,933r-11,l927,933r-12,6l410,939r-242,l67,939,56,933r-17,l28,928r,-6l17,917,11,905,5,894r-5,l,883r,-6l,866,,708,,613xm17,708r,158l17,877r,11l22,894r6,11l39,911r11,6l45,917r11,l67,922r101,l410,922r505,l927,917r11,l943,911r12,-6l960,894r6,-6l966,877r6,-11l972,708r,-95l966,602r,-12l966,596r-6,-11l955,573r-12,-5l938,562r-11,l915,562r-505,l404,551,247,11r17,l174,551r-6,11l67,562r-11,l45,562r5,l39,568r-11,5l22,585r-5,11l17,590r,12l17,613r,95xe" fillcolor="black" strokeweight="0">
                  <v:path arrowok="t" o:connecttype="custom" o:connectlocs="0,382270;7981,363855;12335,356870;28297,349885;40632,346075;113914,349885;191550,3175;663894,346075;684209,346075;692916,353695;705251,363855;713232,371475;716860,389255;713232,556895;713232,567690;700898,582295;692916,589280;676228,592455;297482,596265;40632,592455;28297,592455;12335,582295;7981,574675;0,560705;0,449580;12335,549910;12335,563880;15962,567690;28297,578485;32651,582295;48613,585470;663894,585470;680582,582295;684209,578485;696544,567690;700898,563880;705251,549910;700898,382270;700898,378460;692916,363855;684209,360680;672600,356870;297482,356870;191550,6985;48613,356870;32651,356870;28297,360680;15962,371475;12335,374650;12335,389255" o:connectangles="0,0,0,0,0,0,0,0,0,0,0,0,0,0,0,0,0,0,0,0,0,0,0,0,0,0,0,0,0,0,0,0,0,0,0,0,0,0,0,0,0,0,0,0,0,0,0,0,0,0"/>
                  <o:lock v:ext="edit" verticies="t"/>
                </v:shape>
                <v:rect id="Rectangle 171" o:spid="_x0000_s1055" style="position:absolute;left:13366;top:10422;width:589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" filled="f" stroked="f">
                  <v:textbox style="mso-fit-shape-to-text:t" inset="0,0,0,0">
                    <w:txbxContent>
                      <w:p w14:paraId="6C9214C3" w14:textId="77777777" w:rsidR="00401294" w:rsidRDefault="00401294" w:rsidP="00965735">
                        <w:r>
                          <w:rPr>
                            <w:rFonts w:ascii="Arial" w:hAnsi="Arial" w:cs="Arial"/>
                            <w:b/>
                            <w:bCs/>
                            <w:color w:val="000000"/>
                            <w:sz w:val="16"/>
                            <w:szCs w:val="16"/>
                            <w:lang w:val="en-US"/>
                          </w:rPr>
                          <w:t>Section LA</w:t>
                        </w:r>
                      </w:p>
                    </w:txbxContent>
                  </v:textbox>
                </v:rect>
                <v:shape id="Freeform 172" o:spid="_x0000_s1056" style="position:absolute;left:69;top:3170;width:9849;height:3036;visibility:visible;mso-wrap-style:square;v-text-anchor:top" coordsize="155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" path="m,79l6,45,23,23,45,6,79,,714,r309,l1146,r34,6l1202,23r17,22l1225,79r,191l1551,478,1225,383r-6,34l1202,439r-22,17l1146,462r-123,l714,462r-635,l45,456,23,439,6,417,,383,,270,,79xe" fillcolor="#ff9" stroked="f">
                  <v:path arrowok="t" o:connecttype="custom" o:connectlocs="0,50165;3810,28575;14605,14605;28575,3810;50165,0;50165,0;50165,0;453390,0;453390,0;649605,0;727710,0;727710,0;749300,3810;763270,14605;774065,28575;777875,50165;777875,50165;777875,50165;777875,171450;984885,303530;777875,243205;777875,243205;777875,243205;774065,264795;763270,278765;749300,289560;727710,293370;727710,293370;727710,293370;649605,293370;453390,293370;453390,293370;50165,293370;50165,293370;28575,289560;14605,278765;3810,264795;0,243205;0,243205;0,243205;0,243205;0,171450;0,171450;0,50165" o:connectangles="0,0,0,0,0,0,0,0,0,0,0,0,0,0,0,0,0,0,0,0,0,0,0,0,0,0,0,0,0,0,0,0,0,0,0,0,0,0,0,0,0,0,0,0"/>
                </v:shape>
                <v:shape id="Freeform 173" o:spid="_x0000_s1057" style="position:absolute;left:38;top:3139;width:9912;height:3105;visibility:visible;mso-wrap-style:square;v-text-anchor:top" coordsize="156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" path="m,84l,67,5,50,11,33,22,22,33,11,50,5,67,,84,,719,r309,l1151,r17,l1174,r11,5l1202,11r11,11l1224,33r6,17l1236,67r5,17l1241,275r-5,-5l1561,472r,11l1550,489,1230,399r11,-6l1236,405r,5l1230,422r-6,16l1213,450r-11,11l1185,467r-11,5l1168,472r-11,6l1028,478r-309,l84,478,67,472,50,467,33,461,22,450,11,438,5,422,,410r,-5l,393,,275,,84xm16,275r,113l16,405r6,11l16,416r12,11l33,438r12,12l45,444r11,11l67,455r17,6l719,461r309,l1151,461r17,-6l1179,455r12,-11l1191,450r11,-12l1213,427r-6,l1219,416r,-11l1224,388r,-6l1230,382r326,90l1550,489,1224,281r,-6l1224,84r-5,-17l1219,56,1207,45r6,l1202,33r-11,-5l1179,17r,5l1168,17r-17,l1028,17r-309,l84,17r-17,l56,22r,-5l45,28,33,33,28,45,16,56r6,l16,67r,17l16,275xe" fillcolor="black" strokeweight="0">
                  <v:path arrowok="t" o:connecttype="custom" o:connectlocs="0,42545;6985,20955;13970,13970;31750,3175;42545,0;652780,0;745490,0;763270,6985;770255,13970;781050,31750;784860,42545;784860,171450;984250,310515;784860,257175;781050,267970;770255,285750;763270,292735;745490,299720;652780,303530;42545,299720;31750,296545;13970,285750;6985,278130;0,260350;0,174625;10160,246380;13970,264160;17780,271145;28575,285750;35560,288925;53340,292735;730885,292735;748665,288925;756285,285750;770255,271145;774065,264160;777240,246380;988060,299720;777240,174625;774065,42545;766445,28575;763270,20955;748665,10795;741680,10795;456565,10795;42545,10795;28575,17780;20955,20955;10160,35560;10160,42545" o:connectangles="0,0,0,0,0,0,0,0,0,0,0,0,0,0,0,0,0,0,0,0,0,0,0,0,0,0,0,0,0,0,0,0,0,0,0,0,0,0,0,0,0,0,0,0,0,0,0,0,0,0"/>
                  <o:lock v:ext="edit" verticies="t"/>
                </v:shape>
              </v:group>
            </w:pict>
          </mc:Fallback>
        </mc:AlternateContent>
      </w:r>
      <w:r w:rsidR="00B8795E">
        <w:rPr>
          <w:noProof/>
          <w:lang w:eastAsia="en-AU"/>
        </w:rPr>
        <mc:AlternateContent>
          <mc:Choice Requires="wps">
            <w:drawing>
              <wp:anchor distT="0" distB="0" distL="114300" distR="114300" simplePos="0" relativeHeight="251717632" behindDoc="0" locked="0" layoutInCell="1" allowOverlap="1" wp14:anchorId="46D514A7" wp14:editId="77862B06">
                <wp:simplePos x="0" y="0"/>
                <wp:positionH relativeFrom="column">
                  <wp:posOffset>2779395</wp:posOffset>
                </wp:positionH>
                <wp:positionV relativeFrom="paragraph">
                  <wp:posOffset>303530</wp:posOffset>
                </wp:positionV>
                <wp:extent cx="781050" cy="266700"/>
                <wp:effectExtent l="0" t="0" r="0" b="0"/>
                <wp:wrapNone/>
                <wp:docPr id="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A5D1" w14:textId="77777777" w:rsidR="00401294" w:rsidRDefault="00401294" w:rsidP="00965735">
                            <w:r>
                              <w:rPr>
                                <w:rFonts w:ascii="Arial" w:hAnsi="Arial" w:cs="Arial"/>
                                <w:b/>
                                <w:bCs/>
                                <w:color w:val="000000"/>
                                <w:sz w:val="16"/>
                                <w:szCs w:val="16"/>
                                <w:lang w:val="en-US"/>
                              </w:rPr>
                              <w:t>Subsection C</w:t>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rect w14:anchorId="46D514A7" id="Rectangle 168" o:spid="_x0000_s1058" style="position:absolute;left:0;text-align:left;margin-left:218.85pt;margin-top:23.9pt;width:61.5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" filled="f" stroked="f">
                <v:textbox style="mso-fit-shape-to-text:t" inset="0,0,0,0">
                  <w:txbxContent>
                    <w:p w14:paraId="41E0A5D1" w14:textId="77777777" w:rsidR="00401294" w:rsidRDefault="00401294" w:rsidP="00965735">
                      <w:r>
                        <w:rPr>
                          <w:rFonts w:ascii="Arial" w:hAnsi="Arial" w:cs="Arial"/>
                          <w:b/>
                          <w:bCs/>
                          <w:color w:val="000000"/>
                          <w:sz w:val="16"/>
                          <w:szCs w:val="16"/>
                          <w:lang w:val="en-US"/>
                        </w:rPr>
                        <w:t>Subsection C</w:t>
                      </w:r>
                    </w:p>
                  </w:txbxContent>
                </v:textbox>
              </v:rect>
            </w:pict>
          </mc:Fallback>
        </mc:AlternateContent>
      </w:r>
      <w:r w:rsidR="00B8795E">
        <w:rPr>
          <w:noProof/>
          <w:lang w:eastAsia="en-AU"/>
        </w:rPr>
        <mc:AlternateContent>
          <mc:Choice Requires="wps">
            <w:drawing>
              <wp:anchor distT="0" distB="0" distL="114300" distR="114300" simplePos="0" relativeHeight="251716608" behindDoc="0" locked="0" layoutInCell="1" allowOverlap="1" wp14:anchorId="712D75A5" wp14:editId="78072D81">
                <wp:simplePos x="0" y="0"/>
                <wp:positionH relativeFrom="column">
                  <wp:posOffset>2687955</wp:posOffset>
                </wp:positionH>
                <wp:positionV relativeFrom="paragraph">
                  <wp:posOffset>379730</wp:posOffset>
                </wp:positionV>
                <wp:extent cx="842645" cy="259715"/>
                <wp:effectExtent l="419100" t="0" r="14605" b="83185"/>
                <wp:wrapNone/>
                <wp:docPr id="3" name="Rounded Rectangular Callou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2645" cy="259715"/>
                        </a:xfrm>
                        <a:prstGeom prst="wedgeRoundRectCallout">
                          <a:avLst>
                            <a:gd name="adj1" fmla="val -98300"/>
                            <a:gd name="adj2" fmla="val 66672"/>
                            <a:gd name="adj3" fmla="val 16667"/>
                          </a:avLst>
                        </a:prstGeom>
                        <a:solidFill>
                          <a:srgbClr val="FFFF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A0C02" w14:textId="77777777" w:rsidR="00401294" w:rsidRPr="00AC5876" w:rsidRDefault="00401294" w:rsidP="00965735">
                            <w:pPr>
                              <w:spacing w:before="0" w:line="240" w:lineRule="auto"/>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75A5" id="Rounded Rectangular Callout 3" o:spid="_x0000_s1059" type="#_x0000_t62" style="position:absolute;left:0;text-align:left;margin-left:211.65pt;margin-top:29.9pt;width:66.35pt;height:20.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" adj="-10433,25201" fillcolor="#ff9" strokecolor="black [3213]" strokeweight="1pt">
                <v:path arrowok="t"/>
                <v:textbox>
                  <w:txbxContent>
                    <w:p w14:paraId="357A0C02" w14:textId="77777777" w:rsidR="00401294" w:rsidRPr="00AC5876" w:rsidRDefault="00401294" w:rsidP="00965735">
                      <w:pPr>
                        <w:spacing w:before="0" w:line="240" w:lineRule="auto"/>
                        <w:jc w:val="center"/>
                        <w:rPr>
                          <w:rFonts w:ascii="Arial" w:hAnsi="Arial" w:cs="Arial"/>
                          <w:sz w:val="16"/>
                          <w:szCs w:val="16"/>
                        </w:rPr>
                      </w:pPr>
                    </w:p>
                  </w:txbxContent>
                </v:textbox>
              </v:shape>
            </w:pict>
          </mc:Fallback>
        </mc:AlternateContent>
      </w:r>
      <w:r w:rsidR="00B8795E">
        <w:rPr>
          <w:noProof/>
          <w:lang w:eastAsia="en-AU"/>
        </w:rPr>
        <mc:AlternateContent>
          <mc:Choice Requires="wps">
            <w:drawing>
              <wp:anchor distT="0" distB="0" distL="114300" distR="114300" simplePos="0" relativeHeight="251709440" behindDoc="0" locked="0" layoutInCell="1" allowOverlap="1" wp14:anchorId="4669A3BA" wp14:editId="5DBAE5C5">
                <wp:simplePos x="0" y="0"/>
                <wp:positionH relativeFrom="column">
                  <wp:posOffset>257810</wp:posOffset>
                </wp:positionH>
                <wp:positionV relativeFrom="paragraph">
                  <wp:posOffset>397510</wp:posOffset>
                </wp:positionV>
                <wp:extent cx="271145" cy="266700"/>
                <wp:effectExtent l="0" t="0" r="14605" b="0"/>
                <wp:wrapNone/>
                <wp:docPr id="21"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1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43B4" w14:textId="77777777" w:rsidR="00401294" w:rsidRDefault="00401294" w:rsidP="00965735">
                            <w:r>
                              <w:rPr>
                                <w:rFonts w:ascii="Arial" w:hAnsi="Arial" w:cs="Arial"/>
                                <w:b/>
                                <w:bCs/>
                                <w:color w:val="000000"/>
                                <w:sz w:val="16"/>
                                <w:szCs w:val="16"/>
                                <w:lang w:val="en-US"/>
                              </w:rPr>
                              <w:t xml:space="preserve">LSAY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669A3BA" id="Rectangle 174" o:spid="_x0000_s1060" style="position:absolute;left:0;text-align:left;margin-left:20.3pt;margin-top:31.3pt;width:21.35pt;height:21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" filled="f" stroked="f">
                <v:textbox style="mso-fit-shape-to-text:t" inset="0,0,0,0">
                  <w:txbxContent>
                    <w:p w14:paraId="6BB043B4" w14:textId="77777777" w:rsidR="00401294" w:rsidRDefault="00401294" w:rsidP="00965735">
                      <w:r>
                        <w:rPr>
                          <w:rFonts w:ascii="Arial" w:hAnsi="Arial" w:cs="Arial"/>
                          <w:b/>
                          <w:bCs/>
                          <w:color w:val="000000"/>
                          <w:sz w:val="16"/>
                          <w:szCs w:val="16"/>
                          <w:lang w:val="en-US"/>
                        </w:rPr>
                        <w:t xml:space="preserve">LSAY </w:t>
                      </w:r>
                    </w:p>
                  </w:txbxContent>
                </v:textbox>
              </v:rect>
            </w:pict>
          </mc:Fallback>
        </mc:AlternateContent>
      </w:r>
      <w:r w:rsidR="00965735" w:rsidRPr="00E142A1">
        <w:t xml:space="preserve">Figure </w:t>
      </w:r>
      <w:r w:rsidR="00BD5F51">
        <w:t>4</w:t>
      </w:r>
      <w:r w:rsidR="00965735" w:rsidRPr="0044304F">
        <w:tab/>
        <w:t>LSAY standard variable naming convention</w:t>
      </w:r>
      <w:bookmarkEnd w:id="144"/>
      <w:bookmarkEnd w:id="145"/>
    </w:p>
    <w:p w14:paraId="0FAC367E" w14:textId="77777777" w:rsidR="00965735" w:rsidRDefault="00B8795E" w:rsidP="00965735">
      <w:pPr>
        <w:pStyle w:val="Text"/>
      </w:pPr>
      <w:r>
        <w:rPr>
          <w:noProof/>
          <w:lang w:eastAsia="en-AU"/>
        </w:rPr>
        <mc:AlternateContent>
          <mc:Choice Requires="wps">
            <w:drawing>
              <wp:anchor distT="0" distB="0" distL="114300" distR="114300" simplePos="0" relativeHeight="251711488" behindDoc="0" locked="0" layoutInCell="1" allowOverlap="1" wp14:anchorId="660D902E" wp14:editId="316117D8">
                <wp:simplePos x="0" y="0"/>
                <wp:positionH relativeFrom="column">
                  <wp:posOffset>1934845</wp:posOffset>
                </wp:positionH>
                <wp:positionV relativeFrom="paragraph">
                  <wp:posOffset>530225</wp:posOffset>
                </wp:positionV>
                <wp:extent cx="914400" cy="253365"/>
                <wp:effectExtent l="0" t="0" r="19050" b="13335"/>
                <wp:wrapNone/>
                <wp:docPr id="20"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14400" cy="253365"/>
                        </a:xfrm>
                        <a:custGeom>
                          <a:avLst/>
                          <a:gdLst>
                            <a:gd name="T0" fmla="*/ 360 w 1343"/>
                            <a:gd name="T1" fmla="*/ 56 h 399"/>
                            <a:gd name="T2" fmla="*/ 366 w 1343"/>
                            <a:gd name="T3" fmla="*/ 39 h 399"/>
                            <a:gd name="T4" fmla="*/ 377 w 1343"/>
                            <a:gd name="T5" fmla="*/ 17 h 399"/>
                            <a:gd name="T6" fmla="*/ 399 w 1343"/>
                            <a:gd name="T7" fmla="*/ 6 h 399"/>
                            <a:gd name="T8" fmla="*/ 416 w 1343"/>
                            <a:gd name="T9" fmla="*/ 0 h 399"/>
                            <a:gd name="T10" fmla="*/ 770 w 1343"/>
                            <a:gd name="T11" fmla="*/ 0 h 399"/>
                            <a:gd name="T12" fmla="*/ 1281 w 1343"/>
                            <a:gd name="T13" fmla="*/ 0 h 399"/>
                            <a:gd name="T14" fmla="*/ 1309 w 1343"/>
                            <a:gd name="T15" fmla="*/ 11 h 399"/>
                            <a:gd name="T16" fmla="*/ 1321 w 1343"/>
                            <a:gd name="T17" fmla="*/ 17 h 399"/>
                            <a:gd name="T18" fmla="*/ 1337 w 1343"/>
                            <a:gd name="T19" fmla="*/ 39 h 399"/>
                            <a:gd name="T20" fmla="*/ 1337 w 1343"/>
                            <a:gd name="T21" fmla="*/ 56 h 399"/>
                            <a:gd name="T22" fmla="*/ 1343 w 1343"/>
                            <a:gd name="T23" fmla="*/ 326 h 399"/>
                            <a:gd name="T24" fmla="*/ 1337 w 1343"/>
                            <a:gd name="T25" fmla="*/ 354 h 399"/>
                            <a:gd name="T26" fmla="*/ 1326 w 1343"/>
                            <a:gd name="T27" fmla="*/ 366 h 399"/>
                            <a:gd name="T28" fmla="*/ 1309 w 1343"/>
                            <a:gd name="T29" fmla="*/ 382 h 399"/>
                            <a:gd name="T30" fmla="*/ 1298 w 1343"/>
                            <a:gd name="T31" fmla="*/ 394 h 399"/>
                            <a:gd name="T32" fmla="*/ 1270 w 1343"/>
                            <a:gd name="T33" fmla="*/ 399 h 399"/>
                            <a:gd name="T34" fmla="*/ 427 w 1343"/>
                            <a:gd name="T35" fmla="*/ 399 h 399"/>
                            <a:gd name="T36" fmla="*/ 405 w 1343"/>
                            <a:gd name="T37" fmla="*/ 394 h 399"/>
                            <a:gd name="T38" fmla="*/ 388 w 1343"/>
                            <a:gd name="T39" fmla="*/ 382 h 399"/>
                            <a:gd name="T40" fmla="*/ 371 w 1343"/>
                            <a:gd name="T41" fmla="*/ 366 h 399"/>
                            <a:gd name="T42" fmla="*/ 360 w 1343"/>
                            <a:gd name="T43" fmla="*/ 354 h 399"/>
                            <a:gd name="T44" fmla="*/ 360 w 1343"/>
                            <a:gd name="T45" fmla="*/ 326 h 399"/>
                            <a:gd name="T46" fmla="*/ 6 w 1343"/>
                            <a:gd name="T47" fmla="*/ 34 h 399"/>
                            <a:gd name="T48" fmla="*/ 366 w 1343"/>
                            <a:gd name="T49" fmla="*/ 62 h 399"/>
                            <a:gd name="T50" fmla="*/ 371 w 1343"/>
                            <a:gd name="T51" fmla="*/ 157 h 399"/>
                            <a:gd name="T52" fmla="*/ 377 w 1343"/>
                            <a:gd name="T53" fmla="*/ 337 h 399"/>
                            <a:gd name="T54" fmla="*/ 377 w 1343"/>
                            <a:gd name="T55" fmla="*/ 343 h 399"/>
                            <a:gd name="T56" fmla="*/ 394 w 1343"/>
                            <a:gd name="T57" fmla="*/ 366 h 399"/>
                            <a:gd name="T58" fmla="*/ 399 w 1343"/>
                            <a:gd name="T59" fmla="*/ 371 h 399"/>
                            <a:gd name="T60" fmla="*/ 422 w 1343"/>
                            <a:gd name="T61" fmla="*/ 377 h 399"/>
                            <a:gd name="T62" fmla="*/ 528 w 1343"/>
                            <a:gd name="T63" fmla="*/ 382 h 399"/>
                            <a:gd name="T64" fmla="*/ 1281 w 1343"/>
                            <a:gd name="T65" fmla="*/ 377 h 399"/>
                            <a:gd name="T66" fmla="*/ 1287 w 1343"/>
                            <a:gd name="T67" fmla="*/ 377 h 399"/>
                            <a:gd name="T68" fmla="*/ 1309 w 1343"/>
                            <a:gd name="T69" fmla="*/ 366 h 399"/>
                            <a:gd name="T70" fmla="*/ 1315 w 1343"/>
                            <a:gd name="T71" fmla="*/ 354 h 399"/>
                            <a:gd name="T72" fmla="*/ 1321 w 1343"/>
                            <a:gd name="T73" fmla="*/ 337 h 399"/>
                            <a:gd name="T74" fmla="*/ 1326 w 1343"/>
                            <a:gd name="T75" fmla="*/ 163 h 399"/>
                            <a:gd name="T76" fmla="*/ 1321 w 1343"/>
                            <a:gd name="T77" fmla="*/ 62 h 399"/>
                            <a:gd name="T78" fmla="*/ 1315 w 1343"/>
                            <a:gd name="T79" fmla="*/ 39 h 399"/>
                            <a:gd name="T80" fmla="*/ 1309 w 1343"/>
                            <a:gd name="T81" fmla="*/ 34 h 399"/>
                            <a:gd name="T82" fmla="*/ 1287 w 1343"/>
                            <a:gd name="T83" fmla="*/ 17 h 399"/>
                            <a:gd name="T84" fmla="*/ 1281 w 1343"/>
                            <a:gd name="T85" fmla="*/ 17 h 399"/>
                            <a:gd name="T86" fmla="*/ 528 w 1343"/>
                            <a:gd name="T87" fmla="*/ 17 h 399"/>
                            <a:gd name="T88" fmla="*/ 422 w 1343"/>
                            <a:gd name="T89" fmla="*/ 17 h 399"/>
                            <a:gd name="T90" fmla="*/ 399 w 1343"/>
                            <a:gd name="T91" fmla="*/ 22 h 399"/>
                            <a:gd name="T92" fmla="*/ 382 w 1343"/>
                            <a:gd name="T93" fmla="*/ 39 h 399"/>
                            <a:gd name="T94" fmla="*/ 377 w 1343"/>
                            <a:gd name="T95" fmla="*/ 45 h 399"/>
                            <a:gd name="T96" fmla="*/ 377 w 1343"/>
                            <a:gd name="T97" fmla="*/ 73 h 399"/>
                            <a:gd name="T98" fmla="*/ 6 w 1343"/>
                            <a:gd name="T99" fmla="*/ 34 h 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43" h="399">
                              <a:moveTo>
                                <a:pt x="366" y="62"/>
                              </a:moveTo>
                              <a:lnTo>
                                <a:pt x="360" y="67"/>
                              </a:lnTo>
                              <a:lnTo>
                                <a:pt x="360" y="56"/>
                              </a:lnTo>
                              <a:lnTo>
                                <a:pt x="360" y="45"/>
                              </a:lnTo>
                              <a:lnTo>
                                <a:pt x="366" y="39"/>
                              </a:lnTo>
                              <a:lnTo>
                                <a:pt x="371" y="28"/>
                              </a:lnTo>
                              <a:lnTo>
                                <a:pt x="377" y="17"/>
                              </a:lnTo>
                              <a:lnTo>
                                <a:pt x="388" y="11"/>
                              </a:lnTo>
                              <a:lnTo>
                                <a:pt x="399" y="6"/>
                              </a:lnTo>
                              <a:lnTo>
                                <a:pt x="405" y="0"/>
                              </a:lnTo>
                              <a:lnTo>
                                <a:pt x="416" y="0"/>
                              </a:lnTo>
                              <a:lnTo>
                                <a:pt x="427" y="0"/>
                              </a:lnTo>
                              <a:lnTo>
                                <a:pt x="528" y="0"/>
                              </a:lnTo>
                              <a:lnTo>
                                <a:pt x="770" y="0"/>
                              </a:lnTo>
                              <a:lnTo>
                                <a:pt x="1270" y="0"/>
                              </a:lnTo>
                              <a:lnTo>
                                <a:pt x="1281" y="0"/>
                              </a:lnTo>
                              <a:lnTo>
                                <a:pt x="1298" y="0"/>
                              </a:lnTo>
                              <a:lnTo>
                                <a:pt x="1298" y="6"/>
                              </a:lnTo>
                              <a:lnTo>
                                <a:pt x="1309" y="11"/>
                              </a:lnTo>
                              <a:lnTo>
                                <a:pt x="1321" y="17"/>
                              </a:lnTo>
                              <a:lnTo>
                                <a:pt x="1326" y="28"/>
                              </a:lnTo>
                              <a:lnTo>
                                <a:pt x="1337" y="39"/>
                              </a:lnTo>
                              <a:lnTo>
                                <a:pt x="1337" y="45"/>
                              </a:lnTo>
                              <a:lnTo>
                                <a:pt x="1337" y="56"/>
                              </a:lnTo>
                              <a:lnTo>
                                <a:pt x="1343" y="67"/>
                              </a:lnTo>
                              <a:lnTo>
                                <a:pt x="1343" y="163"/>
                              </a:lnTo>
                              <a:lnTo>
                                <a:pt x="1343" y="326"/>
                              </a:lnTo>
                              <a:lnTo>
                                <a:pt x="1337" y="337"/>
                              </a:lnTo>
                              <a:lnTo>
                                <a:pt x="1337" y="354"/>
                              </a:lnTo>
                              <a:lnTo>
                                <a:pt x="1326" y="366"/>
                              </a:lnTo>
                              <a:lnTo>
                                <a:pt x="1321" y="377"/>
                              </a:lnTo>
                              <a:lnTo>
                                <a:pt x="1309" y="382"/>
                              </a:lnTo>
                              <a:lnTo>
                                <a:pt x="1298" y="394"/>
                              </a:lnTo>
                              <a:lnTo>
                                <a:pt x="1281" y="394"/>
                              </a:lnTo>
                              <a:lnTo>
                                <a:pt x="1270" y="399"/>
                              </a:lnTo>
                              <a:lnTo>
                                <a:pt x="770" y="399"/>
                              </a:lnTo>
                              <a:lnTo>
                                <a:pt x="528" y="399"/>
                              </a:lnTo>
                              <a:lnTo>
                                <a:pt x="427" y="399"/>
                              </a:lnTo>
                              <a:lnTo>
                                <a:pt x="416" y="394"/>
                              </a:lnTo>
                              <a:lnTo>
                                <a:pt x="405" y="394"/>
                              </a:lnTo>
                              <a:lnTo>
                                <a:pt x="399" y="394"/>
                              </a:lnTo>
                              <a:lnTo>
                                <a:pt x="388" y="382"/>
                              </a:lnTo>
                              <a:lnTo>
                                <a:pt x="377" y="377"/>
                              </a:lnTo>
                              <a:lnTo>
                                <a:pt x="371" y="366"/>
                              </a:lnTo>
                              <a:lnTo>
                                <a:pt x="366" y="354"/>
                              </a:lnTo>
                              <a:lnTo>
                                <a:pt x="360" y="354"/>
                              </a:lnTo>
                              <a:lnTo>
                                <a:pt x="360" y="337"/>
                              </a:lnTo>
                              <a:lnTo>
                                <a:pt x="360" y="326"/>
                              </a:lnTo>
                              <a:lnTo>
                                <a:pt x="360" y="163"/>
                              </a:lnTo>
                              <a:lnTo>
                                <a:pt x="366" y="174"/>
                              </a:lnTo>
                              <a:lnTo>
                                <a:pt x="6" y="34"/>
                              </a:lnTo>
                              <a:lnTo>
                                <a:pt x="0" y="22"/>
                              </a:lnTo>
                              <a:lnTo>
                                <a:pt x="12" y="17"/>
                              </a:lnTo>
                              <a:lnTo>
                                <a:pt x="366" y="62"/>
                              </a:lnTo>
                              <a:close/>
                              <a:moveTo>
                                <a:pt x="6" y="34"/>
                              </a:moveTo>
                              <a:lnTo>
                                <a:pt x="12" y="17"/>
                              </a:lnTo>
                              <a:lnTo>
                                <a:pt x="371" y="157"/>
                              </a:lnTo>
                              <a:lnTo>
                                <a:pt x="377" y="163"/>
                              </a:lnTo>
                              <a:lnTo>
                                <a:pt x="377" y="326"/>
                              </a:lnTo>
                              <a:lnTo>
                                <a:pt x="377" y="337"/>
                              </a:lnTo>
                              <a:lnTo>
                                <a:pt x="377" y="349"/>
                              </a:lnTo>
                              <a:lnTo>
                                <a:pt x="377" y="343"/>
                              </a:lnTo>
                              <a:lnTo>
                                <a:pt x="382" y="354"/>
                              </a:lnTo>
                              <a:lnTo>
                                <a:pt x="394" y="366"/>
                              </a:lnTo>
                              <a:lnTo>
                                <a:pt x="388" y="366"/>
                              </a:lnTo>
                              <a:lnTo>
                                <a:pt x="399" y="371"/>
                              </a:lnTo>
                              <a:lnTo>
                                <a:pt x="410" y="377"/>
                              </a:lnTo>
                              <a:lnTo>
                                <a:pt x="405" y="377"/>
                              </a:lnTo>
                              <a:lnTo>
                                <a:pt x="422" y="377"/>
                              </a:lnTo>
                              <a:lnTo>
                                <a:pt x="416" y="377"/>
                              </a:lnTo>
                              <a:lnTo>
                                <a:pt x="427" y="382"/>
                              </a:lnTo>
                              <a:lnTo>
                                <a:pt x="528" y="382"/>
                              </a:lnTo>
                              <a:lnTo>
                                <a:pt x="770" y="382"/>
                              </a:lnTo>
                              <a:lnTo>
                                <a:pt x="1270" y="382"/>
                              </a:lnTo>
                              <a:lnTo>
                                <a:pt x="1281" y="377"/>
                              </a:lnTo>
                              <a:lnTo>
                                <a:pt x="1292" y="377"/>
                              </a:lnTo>
                              <a:lnTo>
                                <a:pt x="1287" y="377"/>
                              </a:lnTo>
                              <a:lnTo>
                                <a:pt x="1298" y="371"/>
                              </a:lnTo>
                              <a:lnTo>
                                <a:pt x="1309" y="366"/>
                              </a:lnTo>
                              <a:lnTo>
                                <a:pt x="1315" y="354"/>
                              </a:lnTo>
                              <a:lnTo>
                                <a:pt x="1321" y="343"/>
                              </a:lnTo>
                              <a:lnTo>
                                <a:pt x="1321" y="349"/>
                              </a:lnTo>
                              <a:lnTo>
                                <a:pt x="1321" y="337"/>
                              </a:lnTo>
                              <a:lnTo>
                                <a:pt x="1326" y="326"/>
                              </a:lnTo>
                              <a:lnTo>
                                <a:pt x="1326" y="163"/>
                              </a:lnTo>
                              <a:lnTo>
                                <a:pt x="1326" y="73"/>
                              </a:lnTo>
                              <a:lnTo>
                                <a:pt x="1321" y="56"/>
                              </a:lnTo>
                              <a:lnTo>
                                <a:pt x="1321" y="62"/>
                              </a:lnTo>
                              <a:lnTo>
                                <a:pt x="1321" y="45"/>
                              </a:lnTo>
                              <a:lnTo>
                                <a:pt x="1321" y="51"/>
                              </a:lnTo>
                              <a:lnTo>
                                <a:pt x="1315" y="39"/>
                              </a:lnTo>
                              <a:lnTo>
                                <a:pt x="1309" y="28"/>
                              </a:lnTo>
                              <a:lnTo>
                                <a:pt x="1309" y="34"/>
                              </a:lnTo>
                              <a:lnTo>
                                <a:pt x="1298" y="22"/>
                              </a:lnTo>
                              <a:lnTo>
                                <a:pt x="1287" y="17"/>
                              </a:lnTo>
                              <a:lnTo>
                                <a:pt x="1292" y="17"/>
                              </a:lnTo>
                              <a:lnTo>
                                <a:pt x="1281" y="17"/>
                              </a:lnTo>
                              <a:lnTo>
                                <a:pt x="1270" y="17"/>
                              </a:lnTo>
                              <a:lnTo>
                                <a:pt x="770" y="17"/>
                              </a:lnTo>
                              <a:lnTo>
                                <a:pt x="528" y="17"/>
                              </a:lnTo>
                              <a:lnTo>
                                <a:pt x="433" y="17"/>
                              </a:lnTo>
                              <a:lnTo>
                                <a:pt x="416" y="17"/>
                              </a:lnTo>
                              <a:lnTo>
                                <a:pt x="422" y="17"/>
                              </a:lnTo>
                              <a:lnTo>
                                <a:pt x="405" y="17"/>
                              </a:lnTo>
                              <a:lnTo>
                                <a:pt x="410" y="17"/>
                              </a:lnTo>
                              <a:lnTo>
                                <a:pt x="399" y="22"/>
                              </a:lnTo>
                              <a:lnTo>
                                <a:pt x="394" y="28"/>
                              </a:lnTo>
                              <a:lnTo>
                                <a:pt x="382" y="39"/>
                              </a:lnTo>
                              <a:lnTo>
                                <a:pt x="377" y="51"/>
                              </a:lnTo>
                              <a:lnTo>
                                <a:pt x="377" y="45"/>
                              </a:lnTo>
                              <a:lnTo>
                                <a:pt x="377" y="62"/>
                              </a:lnTo>
                              <a:lnTo>
                                <a:pt x="377" y="56"/>
                              </a:lnTo>
                              <a:lnTo>
                                <a:pt x="377" y="73"/>
                              </a:lnTo>
                              <a:lnTo>
                                <a:pt x="371" y="79"/>
                              </a:lnTo>
                              <a:lnTo>
                                <a:pt x="366" y="79"/>
                              </a:lnTo>
                              <a:lnTo>
                                <a:pt x="6" y="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5E01" id="Freeform 167" o:spid="_x0000_s1026" style="position:absolute;margin-left:152.35pt;margin-top:41.75pt;width:1in;height:19.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" path="m366,62r-6,5l360,56r,-11l366,39r5,-11l377,17r11,-6l399,6,405,r11,l427,,528,,770,r500,l1281,r17,l1298,6r11,5l1321,17r5,11l1337,39r,6l1337,56r6,11l1343,163r,163l1337,337r,17l1326,366r-5,11l1309,382r-11,12l1281,394r-11,5l770,399r-242,l427,399r-11,-5l405,394r-6,l388,382r-11,-5l371,366r-5,-12l360,354r,-17l360,326r,-163l366,174,6,34,,22,12,17,366,62xm6,34l12,17,371,157r6,6l377,326r,11l377,349r,-6l382,354r12,12l388,366r11,5l410,377r-5,l422,377r-6,l427,382r101,l770,382r500,l1281,377r11,l1287,377r11,-6l1309,366r6,-12l1321,343r,6l1321,337r5,-11l1326,163r,-90l1321,56r,6l1321,45r,6l1315,39r-6,-11l1309,34,1298,22r-11,-5l1292,17r-11,l1270,17r-500,l528,17r-95,l416,17r6,l405,17r5,l399,22r-5,6l382,39r-5,12l377,45r,17l377,56r,17l371,79r-5,l6,34xe" fillcolor="black" strokeweight="0">
                <v:path arrowok="t" o:connecttype="custom" o:connectlocs="245111,35560;249196,24765;256686,10795;271665,3810;283239,0;524265,0;872186,0;891251,6985;899421,10795;910315,24765;910315,35560;914400,207010;910315,224790;902825,232410;891251,242570;883761,250190;864697,253365;290729,253365;275750,250190;264175,242570;252600,232410;245111,224790;245111,207010;4085,21590;249196,39370;252600,99695;256686,213995;256686,217805;268260,232410;271665,235585;287324,239395;359496,242570;872186,239395;876272,239395;891251,232410;895336,224790;899421,213995;902825,103505;899421,39370;895336,24765;891251,21590;876272,10795;872186,10795;359496,10795;287324,10795;271665,13970;260090,24765;256686,28575;256686,46355;4085,21590" o:connectangles="0,0,0,0,0,0,0,0,0,0,0,0,0,0,0,0,0,0,0,0,0,0,0,0,0,0,0,0,0,0,0,0,0,0,0,0,0,0,0,0,0,0,0,0,0,0,0,0,0,0"/>
                <o:lock v:ext="edit" verticies="t"/>
              </v:shape>
            </w:pict>
          </mc:Fallback>
        </mc:AlternateContent>
      </w:r>
      <w:r>
        <w:rPr>
          <w:noProof/>
          <w:lang w:eastAsia="en-AU"/>
        </w:rPr>
        <mc:AlternateContent>
          <mc:Choice Requires="wps">
            <w:drawing>
              <wp:anchor distT="0" distB="0" distL="114300" distR="114300" simplePos="0" relativeHeight="251710464" behindDoc="0" locked="0" layoutInCell="1" allowOverlap="1" wp14:anchorId="74DC78DB" wp14:editId="49155D06">
                <wp:simplePos x="0" y="0"/>
                <wp:positionH relativeFrom="column">
                  <wp:posOffset>33020</wp:posOffset>
                </wp:positionH>
                <wp:positionV relativeFrom="paragraph">
                  <wp:posOffset>79375</wp:posOffset>
                </wp:positionV>
                <wp:extent cx="739775" cy="266700"/>
                <wp:effectExtent l="0" t="0" r="3175" b="0"/>
                <wp:wrapNone/>
                <wp:docPr id="19"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FF28F" w14:textId="77777777" w:rsidR="00401294" w:rsidRDefault="00401294" w:rsidP="00965735">
                            <w:r>
                              <w:rPr>
                                <w:rFonts w:ascii="Arial" w:hAnsi="Arial" w:cs="Arial"/>
                                <w:b/>
                                <w:bCs/>
                                <w:color w:val="000000"/>
                                <w:sz w:val="16"/>
                                <w:szCs w:val="16"/>
                                <w:lang w:val="en-US"/>
                              </w:rPr>
                              <w:t>questionnaire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4DC78DB" id="Rectangle 175" o:spid="_x0000_s1061" style="position:absolute;margin-left:2.6pt;margin-top:6.25pt;width:58.2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" filled="f" stroked="f">
                <v:textbox style="mso-fit-shape-to-text:t" inset="0,0,0,0">
                  <w:txbxContent>
                    <w:p w14:paraId="0FDFF28F" w14:textId="77777777" w:rsidR="00401294" w:rsidRDefault="00401294" w:rsidP="00965735">
                      <w:r>
                        <w:rPr>
                          <w:rFonts w:ascii="Arial" w:hAnsi="Arial" w:cs="Arial"/>
                          <w:b/>
                          <w:bCs/>
                          <w:color w:val="000000"/>
                          <w:sz w:val="16"/>
                          <w:szCs w:val="16"/>
                          <w:lang w:val="en-US"/>
                        </w:rPr>
                        <w:t>questionnaire</w:t>
                      </w:r>
                    </w:p>
                  </w:txbxContent>
                </v:textbox>
              </v:rect>
            </w:pict>
          </mc:Fallback>
        </mc:AlternateContent>
      </w:r>
    </w:p>
    <w:p w14:paraId="5CB336D9" w14:textId="77777777" w:rsidR="00965735" w:rsidRDefault="00965735" w:rsidP="00965735">
      <w:pPr>
        <w:spacing w:before="0" w:line="240" w:lineRule="auto"/>
      </w:pPr>
    </w:p>
    <w:p w14:paraId="624BF814" w14:textId="77777777" w:rsidR="00965735" w:rsidRDefault="00965735" w:rsidP="00965735">
      <w:pPr>
        <w:spacing w:before="0" w:line="240" w:lineRule="auto"/>
      </w:pPr>
    </w:p>
    <w:p w14:paraId="17791419" w14:textId="77777777" w:rsidR="00965735" w:rsidRDefault="00965735" w:rsidP="00965735">
      <w:pPr>
        <w:spacing w:before="0" w:line="240" w:lineRule="auto"/>
      </w:pPr>
    </w:p>
    <w:p w14:paraId="1B04CE16" w14:textId="77777777" w:rsidR="00965735" w:rsidRDefault="00965735" w:rsidP="00965735">
      <w:pPr>
        <w:spacing w:before="0" w:line="240" w:lineRule="auto"/>
      </w:pPr>
    </w:p>
    <w:p w14:paraId="2262F504" w14:textId="77777777" w:rsidR="00965735" w:rsidRDefault="00965735" w:rsidP="00965735">
      <w:pPr>
        <w:spacing w:before="0" w:line="240" w:lineRule="auto"/>
      </w:pPr>
    </w:p>
    <w:p w14:paraId="495E57D2" w14:textId="77777777" w:rsidR="00965735" w:rsidRDefault="00965735" w:rsidP="00965735">
      <w:pPr>
        <w:spacing w:before="0" w:line="240" w:lineRule="auto"/>
      </w:pPr>
    </w:p>
    <w:p w14:paraId="435BE410" w14:textId="77777777" w:rsidR="00965735" w:rsidRDefault="00965735" w:rsidP="00965735">
      <w:pPr>
        <w:spacing w:before="0" w:line="240" w:lineRule="auto"/>
      </w:pPr>
    </w:p>
    <w:p w14:paraId="37490C4F" w14:textId="77777777" w:rsidR="00965735" w:rsidRDefault="00965735" w:rsidP="00965735">
      <w:pPr>
        <w:spacing w:before="0" w:line="240" w:lineRule="auto"/>
      </w:pPr>
    </w:p>
    <w:p w14:paraId="086A0C04" w14:textId="77777777" w:rsidR="00965735" w:rsidRPr="0044304F" w:rsidRDefault="00965735" w:rsidP="00965735">
      <w:pPr>
        <w:pStyle w:val="Heading5"/>
      </w:pPr>
      <w:r w:rsidRPr="0044304F">
        <w:t>LSAY non-standard variables</w:t>
      </w:r>
    </w:p>
    <w:p w14:paraId="675BBCB5" w14:textId="77777777" w:rsidR="00965735" w:rsidRPr="0044304F" w:rsidRDefault="00965735" w:rsidP="00965735">
      <w:pPr>
        <w:pStyle w:val="Text"/>
      </w:pPr>
      <w:r w:rsidRPr="0044304F">
        <w:t xml:space="preserve">There </w:t>
      </w:r>
      <w:r w:rsidR="004E320C">
        <w:t>is</w:t>
      </w:r>
      <w:r w:rsidRPr="0044304F">
        <w:t xml:space="preserve"> a series of other variables that do not </w:t>
      </w:r>
      <w:r w:rsidR="002E4AB1">
        <w:t xml:space="preserve">adopt </w:t>
      </w:r>
      <w:r>
        <w:t xml:space="preserve">the standard variable </w:t>
      </w:r>
      <w:r w:rsidRPr="0044304F">
        <w:t xml:space="preserve">naming convention. These variables are summarised in the </w:t>
      </w:r>
      <w:r>
        <w:t xml:space="preserve">following </w:t>
      </w:r>
      <w:r w:rsidRPr="0044304F">
        <w:t xml:space="preserve">table. </w:t>
      </w:r>
    </w:p>
    <w:p w14:paraId="456361FE" w14:textId="77777777" w:rsidR="00965735" w:rsidRPr="0044304F" w:rsidRDefault="00965735" w:rsidP="00965735">
      <w:pPr>
        <w:pStyle w:val="tabletitle"/>
      </w:pPr>
      <w:bookmarkStart w:id="146" w:name="_Toc302138644"/>
      <w:bookmarkStart w:id="147" w:name="_Toc131410252"/>
      <w:r w:rsidRPr="0044304F">
        <w:t xml:space="preserve">Table </w:t>
      </w:r>
      <w:r w:rsidR="00BD5F51">
        <w:t>3</w:t>
      </w:r>
      <w:r w:rsidRPr="0044304F">
        <w:tab/>
        <w:t>Summary of LSAY non-standard variable naming conventions</w:t>
      </w:r>
      <w:bookmarkEnd w:id="146"/>
      <w:bookmarkEnd w:id="147"/>
    </w:p>
    <w:tbl>
      <w:tblPr>
        <w:tblW w:w="88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092"/>
        <w:gridCol w:w="1985"/>
        <w:gridCol w:w="4820"/>
      </w:tblGrid>
      <w:tr w:rsidR="00965735" w:rsidRPr="0044304F" w14:paraId="467F20A4" w14:textId="77777777" w:rsidTr="00A44016">
        <w:trPr>
          <w:cantSplit/>
          <w:tblHeader/>
        </w:trPr>
        <w:tc>
          <w:tcPr>
            <w:tcW w:w="2092" w:type="dxa"/>
          </w:tcPr>
          <w:p w14:paraId="10B318E1" w14:textId="77777777" w:rsidR="00965735" w:rsidRPr="00202990" w:rsidRDefault="00965735" w:rsidP="005A21CC">
            <w:pPr>
              <w:pStyle w:val="Tablehead1"/>
            </w:pPr>
            <w:r w:rsidRPr="00202990">
              <w:t>Non-standard variable</w:t>
            </w:r>
          </w:p>
        </w:tc>
        <w:tc>
          <w:tcPr>
            <w:tcW w:w="1985" w:type="dxa"/>
          </w:tcPr>
          <w:p w14:paraId="41CE2DC7" w14:textId="77777777" w:rsidR="00965735" w:rsidRPr="00202990" w:rsidRDefault="00965735" w:rsidP="005A21CC">
            <w:pPr>
              <w:pStyle w:val="Tablehead1"/>
            </w:pPr>
            <w:r w:rsidRPr="00202990">
              <w:t>Examples of non-standard variable names</w:t>
            </w:r>
          </w:p>
        </w:tc>
        <w:tc>
          <w:tcPr>
            <w:tcW w:w="4820" w:type="dxa"/>
          </w:tcPr>
          <w:p w14:paraId="1DBF146B" w14:textId="77777777" w:rsidR="00965735" w:rsidRPr="00202990" w:rsidRDefault="00965735" w:rsidP="005A21CC">
            <w:pPr>
              <w:pStyle w:val="Tablehead1"/>
            </w:pPr>
            <w:r w:rsidRPr="00202990">
              <w:t>Description</w:t>
            </w:r>
          </w:p>
        </w:tc>
      </w:tr>
      <w:tr w:rsidR="00965735" w:rsidRPr="0044304F" w14:paraId="7F91FE64" w14:textId="77777777" w:rsidTr="00A44016">
        <w:trPr>
          <w:cantSplit/>
          <w:trHeight w:val="471"/>
        </w:trPr>
        <w:tc>
          <w:tcPr>
            <w:tcW w:w="2092" w:type="dxa"/>
          </w:tcPr>
          <w:p w14:paraId="16141044" w14:textId="77777777" w:rsidR="00965735" w:rsidRPr="00202990" w:rsidRDefault="00965735" w:rsidP="005A21CC">
            <w:pPr>
              <w:pStyle w:val="Tabletext"/>
            </w:pPr>
            <w:r w:rsidRPr="00202990">
              <w:t>Demographics</w:t>
            </w:r>
          </w:p>
        </w:tc>
        <w:tc>
          <w:tcPr>
            <w:tcW w:w="1985" w:type="dxa"/>
          </w:tcPr>
          <w:p w14:paraId="1AC0CEA2" w14:textId="77777777" w:rsidR="00965735" w:rsidRPr="00202990" w:rsidRDefault="00965735" w:rsidP="005A21CC">
            <w:pPr>
              <w:pStyle w:val="Tabletext"/>
            </w:pPr>
            <w:r w:rsidRPr="00202990">
              <w:t>INDIG</w:t>
            </w:r>
          </w:p>
        </w:tc>
        <w:tc>
          <w:tcPr>
            <w:tcW w:w="4820" w:type="dxa"/>
          </w:tcPr>
          <w:p w14:paraId="71C3CCBA" w14:textId="77777777" w:rsidR="00965735" w:rsidRPr="00202990" w:rsidRDefault="00965735" w:rsidP="005A21CC">
            <w:pPr>
              <w:pStyle w:val="Tabletext"/>
            </w:pPr>
            <w:r w:rsidRPr="00202990">
              <w:t>Some demographic variables, such as Indigenous status, tend to be descriptive rather than carrying a naming convention.</w:t>
            </w:r>
          </w:p>
        </w:tc>
      </w:tr>
      <w:tr w:rsidR="00965735" w:rsidRPr="0044304F" w14:paraId="0984980E" w14:textId="77777777" w:rsidTr="00A44016">
        <w:trPr>
          <w:cantSplit/>
        </w:trPr>
        <w:tc>
          <w:tcPr>
            <w:tcW w:w="2092" w:type="dxa"/>
          </w:tcPr>
          <w:p w14:paraId="1ED9483A" w14:textId="77777777" w:rsidR="00965735" w:rsidRPr="00202990" w:rsidRDefault="00965735" w:rsidP="005A21CC">
            <w:pPr>
              <w:pStyle w:val="Tabletext"/>
            </w:pPr>
            <w:r w:rsidRPr="00202990">
              <w:t>School characteristics</w:t>
            </w:r>
          </w:p>
        </w:tc>
        <w:tc>
          <w:tcPr>
            <w:tcW w:w="1985" w:type="dxa"/>
          </w:tcPr>
          <w:p w14:paraId="10B4A354" w14:textId="77777777" w:rsidR="00965735" w:rsidRPr="00202990" w:rsidRDefault="00965735" w:rsidP="005A21CC">
            <w:pPr>
              <w:pStyle w:val="Tabletext"/>
            </w:pPr>
            <w:r w:rsidRPr="00202990">
              <w:t>STATE</w:t>
            </w:r>
          </w:p>
          <w:p w14:paraId="7CEA8136" w14:textId="77777777" w:rsidR="00965735" w:rsidRPr="00202990" w:rsidRDefault="00965735" w:rsidP="005A21CC">
            <w:pPr>
              <w:pStyle w:val="Tabletext"/>
            </w:pPr>
            <w:r w:rsidRPr="00202990">
              <w:t>SECTOR</w:t>
            </w:r>
          </w:p>
        </w:tc>
        <w:tc>
          <w:tcPr>
            <w:tcW w:w="4820" w:type="dxa"/>
          </w:tcPr>
          <w:p w14:paraId="4B6C018F" w14:textId="77777777" w:rsidR="00965735" w:rsidRPr="00202990" w:rsidRDefault="00965735" w:rsidP="005A21CC">
            <w:pPr>
              <w:pStyle w:val="Tabletext"/>
            </w:pPr>
            <w:r w:rsidRPr="00202990">
              <w:t>School characteristics, such as state of the school and school sector, tend to be descriptive rather than carrying a naming convention.</w:t>
            </w:r>
          </w:p>
        </w:tc>
      </w:tr>
      <w:tr w:rsidR="00965735" w:rsidRPr="0044304F" w14:paraId="38D5A5B7" w14:textId="77777777" w:rsidTr="00A44016">
        <w:trPr>
          <w:cantSplit/>
        </w:trPr>
        <w:tc>
          <w:tcPr>
            <w:tcW w:w="2092" w:type="dxa"/>
          </w:tcPr>
          <w:p w14:paraId="3ECA010A" w14:textId="77777777" w:rsidR="00965735" w:rsidRPr="00202990" w:rsidRDefault="00965735" w:rsidP="005A21CC">
            <w:pPr>
              <w:pStyle w:val="Tabletext"/>
            </w:pPr>
            <w:r w:rsidRPr="00202990">
              <w:t>Derived variables</w:t>
            </w:r>
          </w:p>
        </w:tc>
        <w:tc>
          <w:tcPr>
            <w:tcW w:w="1985" w:type="dxa"/>
          </w:tcPr>
          <w:p w14:paraId="6696C010" w14:textId="77777777" w:rsidR="00965735" w:rsidRPr="00202990" w:rsidRDefault="00965735" w:rsidP="005A21CC">
            <w:pPr>
              <w:pStyle w:val="Tabletext"/>
            </w:pPr>
            <w:r>
              <w:t>XLFS2015</w:t>
            </w:r>
          </w:p>
          <w:p w14:paraId="40530113" w14:textId="77777777" w:rsidR="00965735" w:rsidRPr="00202990" w:rsidRDefault="00965735" w:rsidP="005A21CC">
            <w:pPr>
              <w:pStyle w:val="Tabletext"/>
            </w:pPr>
            <w:r w:rsidRPr="00202990">
              <w:t>XCEL20</w:t>
            </w:r>
            <w:r>
              <w:t>16</w:t>
            </w:r>
          </w:p>
        </w:tc>
        <w:tc>
          <w:tcPr>
            <w:tcW w:w="4820" w:type="dxa"/>
          </w:tcPr>
          <w:p w14:paraId="4B5D18E2" w14:textId="77777777" w:rsidR="00965735" w:rsidRPr="00202990" w:rsidRDefault="00965735" w:rsidP="005A21CC">
            <w:pPr>
              <w:pStyle w:val="Tabletext"/>
            </w:pPr>
            <w:r w:rsidRPr="00202990">
              <w:t xml:space="preserve">Derived variables </w:t>
            </w:r>
            <w:r>
              <w:t xml:space="preserve">are </w:t>
            </w:r>
            <w:r w:rsidRPr="00202990">
              <w:t>constructed across all waves to summarise key information such as labour force status and current education level.</w:t>
            </w:r>
          </w:p>
          <w:p w14:paraId="4D906DEB" w14:textId="77777777" w:rsidR="00965735" w:rsidRPr="00202990" w:rsidRDefault="00965735" w:rsidP="005A21CC">
            <w:pPr>
              <w:pStyle w:val="Tabletext"/>
            </w:pPr>
            <w:r w:rsidRPr="006B5252">
              <w:rPr>
                <w:i/>
              </w:rPr>
              <w:t>For further information about derived variables see the section,</w:t>
            </w:r>
            <w:r w:rsidRPr="00202990">
              <w:t xml:space="preserve"> </w:t>
            </w:r>
            <w:r w:rsidR="00896FA4">
              <w:t>‘</w:t>
            </w:r>
            <w:r w:rsidRPr="00202990">
              <w:t xml:space="preserve">Derived </w:t>
            </w:r>
            <w:proofErr w:type="gramStart"/>
            <w:r w:rsidRPr="00202990">
              <w:t>variables</w:t>
            </w:r>
            <w:r w:rsidR="00896FA4">
              <w:t>’</w:t>
            </w:r>
            <w:proofErr w:type="gramEnd"/>
            <w:r w:rsidRPr="00202990">
              <w:t>.</w:t>
            </w:r>
          </w:p>
        </w:tc>
      </w:tr>
      <w:tr w:rsidR="00965735" w:rsidRPr="0044304F" w14:paraId="412CEC80" w14:textId="77777777" w:rsidTr="00A44016">
        <w:trPr>
          <w:cantSplit/>
          <w:trHeight w:val="1069"/>
        </w:trPr>
        <w:tc>
          <w:tcPr>
            <w:tcW w:w="2092" w:type="dxa"/>
          </w:tcPr>
          <w:p w14:paraId="7743330C" w14:textId="77777777" w:rsidR="00965735" w:rsidRPr="00202990" w:rsidRDefault="00965735" w:rsidP="005A21CC">
            <w:pPr>
              <w:pStyle w:val="Tabletext"/>
            </w:pPr>
            <w:r w:rsidRPr="00202990">
              <w:t>IN flag</w:t>
            </w:r>
          </w:p>
        </w:tc>
        <w:tc>
          <w:tcPr>
            <w:tcW w:w="1985" w:type="dxa"/>
          </w:tcPr>
          <w:p w14:paraId="680A3DD5" w14:textId="77777777" w:rsidR="00965735" w:rsidRPr="00202990" w:rsidRDefault="00965735" w:rsidP="005A21CC">
            <w:pPr>
              <w:pStyle w:val="Tabletext"/>
            </w:pPr>
            <w:r>
              <w:t>IN2015</w:t>
            </w:r>
          </w:p>
          <w:p w14:paraId="6BF2F290" w14:textId="77777777" w:rsidR="00965735" w:rsidRPr="00202990" w:rsidRDefault="00965735" w:rsidP="005A21CC">
            <w:pPr>
              <w:pStyle w:val="Tabletext"/>
            </w:pPr>
            <w:r w:rsidRPr="00202990">
              <w:t>IN20</w:t>
            </w:r>
            <w:r>
              <w:t>16</w:t>
            </w:r>
          </w:p>
        </w:tc>
        <w:tc>
          <w:tcPr>
            <w:tcW w:w="4820" w:type="dxa"/>
          </w:tcPr>
          <w:p w14:paraId="62506483" w14:textId="77777777" w:rsidR="00965735" w:rsidRPr="00202990" w:rsidRDefault="00965735" w:rsidP="002E4AB1">
            <w:pPr>
              <w:pStyle w:val="Tabletext"/>
            </w:pPr>
            <w:r w:rsidRPr="00202990">
              <w:t xml:space="preserve">IN flags </w:t>
            </w:r>
            <w:r>
              <w:t xml:space="preserve">are </w:t>
            </w:r>
            <w:r w:rsidRPr="00202990">
              <w:t xml:space="preserve">created for each survey </w:t>
            </w:r>
            <w:r>
              <w:t xml:space="preserve">wave </w:t>
            </w:r>
            <w:r w:rsidRPr="00202990">
              <w:t xml:space="preserve">to indicate whether a respondent participated in the survey in that year. If the value of the IN flag is equal to 1, the respondent participated in the survey </w:t>
            </w:r>
            <w:r>
              <w:t xml:space="preserve">in </w:t>
            </w:r>
            <w:r w:rsidRPr="00202990">
              <w:t>that year.</w:t>
            </w:r>
            <w:r w:rsidR="002E4AB1">
              <w:t xml:space="preserve"> </w:t>
            </w:r>
            <w:r w:rsidRPr="00202990">
              <w:t xml:space="preserve">IN flag variables are denoted by the two characters </w:t>
            </w:r>
            <w:r w:rsidR="00896FA4">
              <w:t>‘</w:t>
            </w:r>
            <w:r w:rsidRPr="00202990">
              <w:t>IN</w:t>
            </w:r>
            <w:r w:rsidR="00896FA4">
              <w:t>’</w:t>
            </w:r>
            <w:r w:rsidR="004E320C">
              <w:t>,</w:t>
            </w:r>
            <w:r w:rsidRPr="00202990">
              <w:t xml:space="preserve"> followed by four digits for the survey year. </w:t>
            </w:r>
          </w:p>
        </w:tc>
      </w:tr>
      <w:tr w:rsidR="00965735" w:rsidRPr="0044304F" w14:paraId="6A9C75DE" w14:textId="77777777" w:rsidTr="00A44016">
        <w:trPr>
          <w:cantSplit/>
        </w:trPr>
        <w:tc>
          <w:tcPr>
            <w:tcW w:w="2092" w:type="dxa"/>
          </w:tcPr>
          <w:p w14:paraId="7379CE74" w14:textId="77777777" w:rsidR="00965735" w:rsidRPr="00202990" w:rsidRDefault="00965735" w:rsidP="005A21CC">
            <w:pPr>
              <w:pStyle w:val="Tabletext"/>
            </w:pPr>
            <w:r w:rsidRPr="00202990">
              <w:t>Interview dates</w:t>
            </w:r>
          </w:p>
        </w:tc>
        <w:tc>
          <w:tcPr>
            <w:tcW w:w="1985" w:type="dxa"/>
          </w:tcPr>
          <w:p w14:paraId="22F21DD2" w14:textId="77777777" w:rsidR="00965735" w:rsidRPr="00202990" w:rsidRDefault="00965735" w:rsidP="005A21CC">
            <w:pPr>
              <w:pStyle w:val="Tabletext"/>
            </w:pPr>
            <w:r w:rsidRPr="00202990">
              <w:t>LBWID</w:t>
            </w:r>
          </w:p>
          <w:p w14:paraId="3D6EC77F" w14:textId="77777777" w:rsidR="00965735" w:rsidRPr="00202990" w:rsidRDefault="00965735" w:rsidP="005A21CC">
            <w:pPr>
              <w:pStyle w:val="Tabletext"/>
            </w:pPr>
            <w:r w:rsidRPr="00202990">
              <w:t>LBWIM</w:t>
            </w:r>
          </w:p>
          <w:p w14:paraId="5DE8348B" w14:textId="77777777" w:rsidR="00965735" w:rsidRPr="00202990" w:rsidRDefault="00965735" w:rsidP="005A21CC">
            <w:pPr>
              <w:pStyle w:val="Tabletext"/>
            </w:pPr>
            <w:r w:rsidRPr="00202990">
              <w:t>LBWIY</w:t>
            </w:r>
          </w:p>
          <w:p w14:paraId="3034976E" w14:textId="77777777" w:rsidR="00965735" w:rsidRPr="00202990" w:rsidRDefault="00965735" w:rsidP="005A21CC">
            <w:pPr>
              <w:pStyle w:val="Tabletext"/>
            </w:pPr>
            <w:r w:rsidRPr="00202990">
              <w:t>INTDAT</w:t>
            </w:r>
            <w:r>
              <w:t>15</w:t>
            </w:r>
          </w:p>
          <w:p w14:paraId="6CA2361E" w14:textId="77777777" w:rsidR="00965735" w:rsidRPr="00202990" w:rsidRDefault="00965735" w:rsidP="005A21CC">
            <w:pPr>
              <w:pStyle w:val="Tabletext"/>
            </w:pPr>
            <w:r w:rsidRPr="00202990">
              <w:t>INTSAS</w:t>
            </w:r>
            <w:r>
              <w:t>16</w:t>
            </w:r>
          </w:p>
        </w:tc>
        <w:tc>
          <w:tcPr>
            <w:tcW w:w="4820" w:type="dxa"/>
          </w:tcPr>
          <w:p w14:paraId="260310F7" w14:textId="77777777" w:rsidR="00965735" w:rsidRPr="00202990" w:rsidRDefault="00965735" w:rsidP="005A21CC">
            <w:pPr>
              <w:pStyle w:val="Tabletext"/>
            </w:pPr>
            <w:r w:rsidRPr="00202990">
              <w:t>Day of interview, month of interview, and year of interview are collected each survey year and consolidated into an interview date variable.</w:t>
            </w:r>
            <w:r w:rsidR="002E4AB1">
              <w:t xml:space="preserve"> </w:t>
            </w:r>
            <w:r w:rsidRPr="00202990">
              <w:t xml:space="preserve">Interview date </w:t>
            </w:r>
            <w:r w:rsidR="004015E2">
              <w:t>variables use the same variable-</w:t>
            </w:r>
            <w:r w:rsidRPr="00202990">
              <w:t xml:space="preserve">naming convention for the first two characters, followed by the two characters </w:t>
            </w:r>
            <w:r w:rsidR="00896FA4">
              <w:t>‘</w:t>
            </w:r>
            <w:r w:rsidRPr="00202990">
              <w:t>WI</w:t>
            </w:r>
            <w:r w:rsidR="00896FA4">
              <w:t>’</w:t>
            </w:r>
            <w:r w:rsidRPr="00202990">
              <w:t xml:space="preserve">, and then </w:t>
            </w:r>
            <w:r w:rsidR="00896FA4">
              <w:t>‘</w:t>
            </w:r>
            <w:r w:rsidRPr="00202990">
              <w:t>D</w:t>
            </w:r>
            <w:r w:rsidR="00896FA4">
              <w:t>’</w:t>
            </w:r>
            <w:r w:rsidRPr="00202990">
              <w:t xml:space="preserve"> for day of interview, </w:t>
            </w:r>
            <w:r w:rsidR="00896FA4">
              <w:t>‘</w:t>
            </w:r>
            <w:r w:rsidRPr="00202990">
              <w:t>M</w:t>
            </w:r>
            <w:r w:rsidR="00896FA4">
              <w:t>’</w:t>
            </w:r>
            <w:r w:rsidRPr="00202990">
              <w:t xml:space="preserve"> for month of interview, or </w:t>
            </w:r>
            <w:r w:rsidR="00896FA4">
              <w:t>‘</w:t>
            </w:r>
            <w:r w:rsidRPr="00202990">
              <w:t>Y</w:t>
            </w:r>
            <w:r w:rsidR="00896FA4">
              <w:t>’</w:t>
            </w:r>
            <w:r w:rsidRPr="00202990">
              <w:t xml:space="preserve"> for year of interview. </w:t>
            </w:r>
          </w:p>
          <w:p w14:paraId="5EAE9524" w14:textId="77777777" w:rsidR="00965735" w:rsidRPr="00202990" w:rsidRDefault="00965735" w:rsidP="002E4AB1">
            <w:pPr>
              <w:pStyle w:val="Tabletext"/>
            </w:pPr>
            <w:r w:rsidRPr="00202990">
              <w:t>The INTDAT and INTSAS variables are the</w:t>
            </w:r>
            <w:r w:rsidR="002E4AB1">
              <w:t xml:space="preserve"> </w:t>
            </w:r>
            <w:r w:rsidRPr="00202990">
              <w:t>interview date variables (in both character and SAS</w:t>
            </w:r>
            <w:r w:rsidRPr="00202990">
              <w:rPr>
                <w:vertAlign w:val="superscript"/>
              </w:rPr>
              <w:t>®</w:t>
            </w:r>
            <w:r w:rsidRPr="00202990">
              <w:t xml:space="preserve"> date format respectively), followed by two digits for the survey year. </w:t>
            </w:r>
          </w:p>
        </w:tc>
      </w:tr>
      <w:tr w:rsidR="00965735" w:rsidRPr="0044304F" w14:paraId="2055E927" w14:textId="77777777" w:rsidTr="00A44016">
        <w:trPr>
          <w:cantSplit/>
        </w:trPr>
        <w:tc>
          <w:tcPr>
            <w:tcW w:w="2092" w:type="dxa"/>
          </w:tcPr>
          <w:p w14:paraId="0F62C627" w14:textId="77777777" w:rsidR="00965735" w:rsidRPr="0044304F" w:rsidRDefault="00965735" w:rsidP="005A21CC">
            <w:pPr>
              <w:pStyle w:val="Tabletext"/>
            </w:pPr>
            <w:r>
              <w:t>Postcode</w:t>
            </w:r>
          </w:p>
        </w:tc>
        <w:tc>
          <w:tcPr>
            <w:tcW w:w="1985" w:type="dxa"/>
          </w:tcPr>
          <w:p w14:paraId="5B588D59" w14:textId="77777777" w:rsidR="00965735" w:rsidRDefault="00965735" w:rsidP="005A21CC">
            <w:pPr>
              <w:pStyle w:val="Tabletext"/>
            </w:pPr>
            <w:r>
              <w:t>PC2016</w:t>
            </w:r>
          </w:p>
          <w:p w14:paraId="6F337E99" w14:textId="77777777" w:rsidR="00965735" w:rsidRPr="00F14C65" w:rsidRDefault="00965735" w:rsidP="005A21CC">
            <w:pPr>
              <w:pStyle w:val="Tabletext"/>
            </w:pPr>
          </w:p>
        </w:tc>
        <w:tc>
          <w:tcPr>
            <w:tcW w:w="4820" w:type="dxa"/>
          </w:tcPr>
          <w:p w14:paraId="258CA9AC" w14:textId="77777777" w:rsidR="00965735" w:rsidRPr="00F14C65" w:rsidRDefault="00965735" w:rsidP="005A21CC">
            <w:pPr>
              <w:pStyle w:val="Tabletext"/>
            </w:pPr>
            <w:r>
              <w:t>Respondents</w:t>
            </w:r>
            <w:r w:rsidR="00896FA4">
              <w:t>’</w:t>
            </w:r>
            <w:r>
              <w:t xml:space="preserve"> home postcodes are indicated by the first two characters </w:t>
            </w:r>
            <w:r w:rsidR="00896FA4">
              <w:t>‘</w:t>
            </w:r>
            <w:r>
              <w:t>PC</w:t>
            </w:r>
            <w:r w:rsidR="00896FA4">
              <w:t>’</w:t>
            </w:r>
            <w:r>
              <w:t xml:space="preserve"> followed by the year of interview.</w:t>
            </w:r>
          </w:p>
        </w:tc>
      </w:tr>
      <w:tr w:rsidR="00965735" w:rsidRPr="0044304F" w14:paraId="7A5081FD" w14:textId="77777777" w:rsidTr="00A44016">
        <w:trPr>
          <w:cantSplit/>
        </w:trPr>
        <w:tc>
          <w:tcPr>
            <w:tcW w:w="2092" w:type="dxa"/>
          </w:tcPr>
          <w:p w14:paraId="1ADE4374" w14:textId="77777777" w:rsidR="00965735" w:rsidRPr="0044304F" w:rsidRDefault="00965735" w:rsidP="005A21CC">
            <w:pPr>
              <w:pStyle w:val="Tabletext"/>
            </w:pPr>
            <w:r w:rsidRPr="0044304F">
              <w:lastRenderedPageBreak/>
              <w:t>Sample and derived items</w:t>
            </w:r>
          </w:p>
        </w:tc>
        <w:tc>
          <w:tcPr>
            <w:tcW w:w="1985" w:type="dxa"/>
          </w:tcPr>
          <w:p w14:paraId="5BCE7B27" w14:textId="77777777" w:rsidR="00965735" w:rsidRPr="00EC5F11" w:rsidRDefault="00965735" w:rsidP="005A21CC">
            <w:pPr>
              <w:pStyle w:val="Tabletext"/>
            </w:pPr>
            <w:r>
              <w:t>LB</w:t>
            </w:r>
            <w:r w:rsidRPr="00EC5F11">
              <w:t>WSAM01</w:t>
            </w:r>
          </w:p>
          <w:p w14:paraId="1B5761FC" w14:textId="77777777" w:rsidR="00965735" w:rsidRPr="00EC5F11" w:rsidRDefault="00965735" w:rsidP="005A21CC">
            <w:pPr>
              <w:pStyle w:val="Tabletext"/>
            </w:pPr>
            <w:r>
              <w:t>LBWSAM02</w:t>
            </w:r>
          </w:p>
          <w:p w14:paraId="0256B9B9" w14:textId="77777777" w:rsidR="00965735" w:rsidRPr="00EC5F11" w:rsidRDefault="00965735" w:rsidP="005A21CC">
            <w:pPr>
              <w:pStyle w:val="Text"/>
            </w:pPr>
          </w:p>
          <w:p w14:paraId="541F9206" w14:textId="77777777" w:rsidR="00965735" w:rsidRPr="00EC5F11" w:rsidRDefault="00965735" w:rsidP="005A21CC">
            <w:pPr>
              <w:pStyle w:val="Text"/>
            </w:pPr>
          </w:p>
          <w:p w14:paraId="5A31C347" w14:textId="77777777" w:rsidR="00965735" w:rsidRPr="00EC5F11" w:rsidRDefault="00965735" w:rsidP="005A21CC">
            <w:pPr>
              <w:pStyle w:val="Tabletext"/>
            </w:pPr>
          </w:p>
        </w:tc>
        <w:tc>
          <w:tcPr>
            <w:tcW w:w="4820" w:type="dxa"/>
          </w:tcPr>
          <w:p w14:paraId="421D5621" w14:textId="77777777" w:rsidR="00965735" w:rsidRPr="00EC5F11" w:rsidRDefault="00965735" w:rsidP="005A21CC">
            <w:pPr>
              <w:pStyle w:val="Tabletext"/>
            </w:pPr>
            <w:r w:rsidRPr="00EC5F11">
              <w:t xml:space="preserve">Sample and derived items </w:t>
            </w:r>
            <w:r>
              <w:t xml:space="preserve">take </w:t>
            </w:r>
            <w:r w:rsidRPr="00EC5F11">
              <w:t xml:space="preserve">information from </w:t>
            </w:r>
            <w:r w:rsidR="002E4AB1">
              <w:t xml:space="preserve">previous years </w:t>
            </w:r>
            <w:r w:rsidRPr="00EC5F11">
              <w:t xml:space="preserve">to </w:t>
            </w:r>
            <w:r>
              <w:t xml:space="preserve">sequence respondents through appropriate sections of the questionnaire. For example, </w:t>
            </w:r>
            <w:r w:rsidR="002E4AB1">
              <w:t xml:space="preserve">to ensure the correct list of subjects are displayed for a respondent, </w:t>
            </w:r>
            <w:r>
              <w:t xml:space="preserve">the variable LBWSAM02 </w:t>
            </w:r>
            <w:r w:rsidR="00C07ACD">
              <w:t xml:space="preserve">uses </w:t>
            </w:r>
            <w:r>
              <w:t xml:space="preserve">the </w:t>
            </w:r>
            <w:r w:rsidR="00C07ACD">
              <w:t>respondent</w:t>
            </w:r>
            <w:r w:rsidR="00896FA4">
              <w:t>’</w:t>
            </w:r>
            <w:r w:rsidR="00C07ACD">
              <w:t xml:space="preserve">s </w:t>
            </w:r>
            <w:r>
              <w:t>state</w:t>
            </w:r>
            <w:r w:rsidR="00C07ACD">
              <w:t xml:space="preserve"> or territory from </w:t>
            </w:r>
            <w:r>
              <w:t xml:space="preserve">their PISA </w:t>
            </w:r>
            <w:r w:rsidR="002E4AB1">
              <w:t xml:space="preserve">data </w:t>
            </w:r>
            <w:r>
              <w:t xml:space="preserve">to confirm whether students went to school in that state. </w:t>
            </w:r>
          </w:p>
          <w:p w14:paraId="7A7E19EF" w14:textId="77777777" w:rsidR="00965735" w:rsidRPr="00335298" w:rsidRDefault="00965735" w:rsidP="005A21CC">
            <w:pPr>
              <w:pStyle w:val="Tabletext"/>
            </w:pPr>
            <w:r w:rsidRPr="00335298">
              <w:t xml:space="preserve">Sample items are denoted by: </w:t>
            </w:r>
          </w:p>
          <w:p w14:paraId="52B5DFE2" w14:textId="77777777" w:rsidR="00965735" w:rsidRPr="00EC5F11" w:rsidRDefault="00965735" w:rsidP="004F07B6">
            <w:pPr>
              <w:pStyle w:val="Tabletext"/>
              <w:keepLines/>
              <w:numPr>
                <w:ilvl w:val="0"/>
                <w:numId w:val="4"/>
              </w:numPr>
              <w:ind w:left="227" w:hanging="227"/>
            </w:pPr>
            <w:r w:rsidRPr="00EC5F11">
              <w:t xml:space="preserve">the first character </w:t>
            </w:r>
            <w:r w:rsidR="00896FA4">
              <w:t>‘</w:t>
            </w:r>
            <w:r w:rsidRPr="00EC5F11">
              <w:t>L</w:t>
            </w:r>
            <w:r w:rsidR="00896FA4">
              <w:t>’</w:t>
            </w:r>
            <w:r w:rsidRPr="00EC5F11">
              <w:t xml:space="preserve"> (to indicate the LSAY survey instrument was used) </w:t>
            </w:r>
          </w:p>
          <w:p w14:paraId="265AB6E5" w14:textId="77777777" w:rsidR="00965735" w:rsidRPr="00EC5F11" w:rsidRDefault="00965735" w:rsidP="004F07B6">
            <w:pPr>
              <w:pStyle w:val="Tabletext"/>
              <w:keepLines/>
              <w:numPr>
                <w:ilvl w:val="0"/>
                <w:numId w:val="4"/>
              </w:numPr>
              <w:ind w:left="227" w:hanging="227"/>
            </w:pPr>
            <w:r w:rsidRPr="00EC5F11">
              <w:t>f</w:t>
            </w:r>
            <w:r w:rsidR="00C07ACD">
              <w:t xml:space="preserve">ollowed by the wave identifier (e.g. </w:t>
            </w:r>
            <w:r w:rsidR="00896FA4">
              <w:t>‘</w:t>
            </w:r>
            <w:r>
              <w:t>B</w:t>
            </w:r>
            <w:r w:rsidR="00896FA4">
              <w:t>’</w:t>
            </w:r>
            <w:r w:rsidR="00C07ACD">
              <w:t>)</w:t>
            </w:r>
          </w:p>
          <w:p w14:paraId="01274836" w14:textId="77777777" w:rsidR="00965735" w:rsidRPr="00EC5F11" w:rsidRDefault="00965735" w:rsidP="004F07B6">
            <w:pPr>
              <w:pStyle w:val="Tabletext"/>
              <w:keepLines/>
              <w:numPr>
                <w:ilvl w:val="0"/>
                <w:numId w:val="4"/>
              </w:numPr>
              <w:ind w:left="227" w:hanging="227"/>
            </w:pPr>
            <w:r w:rsidRPr="00EC5F11">
              <w:t xml:space="preserve">followed by the character </w:t>
            </w:r>
            <w:r w:rsidR="00896FA4">
              <w:t>‘</w:t>
            </w:r>
            <w:proofErr w:type="gramStart"/>
            <w:r w:rsidRPr="00EC5F11">
              <w:t>W</w:t>
            </w:r>
            <w:r w:rsidR="00896FA4">
              <w:t>’</w:t>
            </w:r>
            <w:proofErr w:type="gramEnd"/>
            <w:r w:rsidRPr="00EC5F11">
              <w:t xml:space="preserve"> </w:t>
            </w:r>
          </w:p>
          <w:p w14:paraId="5B09EB00" w14:textId="77777777" w:rsidR="00965735" w:rsidRPr="00EC5F11" w:rsidRDefault="00965735" w:rsidP="004F07B6">
            <w:pPr>
              <w:pStyle w:val="Tabletext"/>
              <w:keepLines/>
              <w:numPr>
                <w:ilvl w:val="0"/>
                <w:numId w:val="4"/>
              </w:numPr>
              <w:ind w:left="227" w:hanging="227"/>
            </w:pPr>
            <w:r w:rsidRPr="00EC5F11">
              <w:t xml:space="preserve">followed by the characters </w:t>
            </w:r>
            <w:r w:rsidR="00896FA4">
              <w:t>‘</w:t>
            </w:r>
            <w:proofErr w:type="gramStart"/>
            <w:r w:rsidRPr="00EC5F11">
              <w:t>SAM</w:t>
            </w:r>
            <w:r w:rsidR="00896FA4">
              <w:t>’</w:t>
            </w:r>
            <w:proofErr w:type="gramEnd"/>
          </w:p>
          <w:p w14:paraId="26893F5C" w14:textId="77777777" w:rsidR="00965735" w:rsidRPr="00EC5F11" w:rsidRDefault="00965735" w:rsidP="004F07B6">
            <w:pPr>
              <w:pStyle w:val="Tabletext"/>
              <w:keepLines/>
              <w:numPr>
                <w:ilvl w:val="0"/>
                <w:numId w:val="4"/>
              </w:numPr>
              <w:ind w:left="227" w:hanging="227"/>
            </w:pPr>
            <w:r w:rsidRPr="00EC5F11">
              <w:t xml:space="preserve">followed by two digits denoting the sample item. </w:t>
            </w:r>
          </w:p>
        </w:tc>
      </w:tr>
      <w:tr w:rsidR="00965735" w:rsidRPr="0044304F" w14:paraId="3A2D3B18" w14:textId="77777777" w:rsidTr="00A44016">
        <w:trPr>
          <w:cantSplit/>
        </w:trPr>
        <w:tc>
          <w:tcPr>
            <w:tcW w:w="2092" w:type="dxa"/>
            <w:shd w:val="clear" w:color="auto" w:fill="auto"/>
          </w:tcPr>
          <w:p w14:paraId="7D97B161" w14:textId="77777777" w:rsidR="00965735" w:rsidRPr="00E679C8" w:rsidRDefault="00965735" w:rsidP="005A21CC">
            <w:pPr>
              <w:pStyle w:val="Tabletext"/>
            </w:pPr>
            <w:r w:rsidRPr="00E679C8">
              <w:t>Weights</w:t>
            </w:r>
          </w:p>
        </w:tc>
        <w:tc>
          <w:tcPr>
            <w:tcW w:w="1985" w:type="dxa"/>
            <w:shd w:val="clear" w:color="auto" w:fill="auto"/>
          </w:tcPr>
          <w:p w14:paraId="3F7CDAC9" w14:textId="77777777" w:rsidR="00965735" w:rsidRPr="00E679C8" w:rsidRDefault="00965735" w:rsidP="005A21CC">
            <w:pPr>
              <w:pStyle w:val="Tabletext"/>
            </w:pPr>
            <w:r w:rsidRPr="00E679C8">
              <w:t>WT16GEN</w:t>
            </w:r>
          </w:p>
          <w:p w14:paraId="33E2374C" w14:textId="77777777" w:rsidR="00965735" w:rsidRPr="00E679C8" w:rsidRDefault="00965735" w:rsidP="005A21CC">
            <w:pPr>
              <w:pStyle w:val="Tabletext"/>
            </w:pPr>
            <w:r w:rsidRPr="00E679C8">
              <w:t>ACH16WT</w:t>
            </w:r>
          </w:p>
          <w:p w14:paraId="08703621" w14:textId="77777777" w:rsidR="00965735" w:rsidRPr="00E679C8" w:rsidRDefault="00965735" w:rsidP="005A21CC">
            <w:pPr>
              <w:pStyle w:val="Tabletext"/>
            </w:pPr>
            <w:r w:rsidRPr="00E679C8">
              <w:t>WT2016</w:t>
            </w:r>
          </w:p>
          <w:p w14:paraId="53D94975" w14:textId="77777777" w:rsidR="00965735" w:rsidRPr="00E679C8" w:rsidRDefault="00965735" w:rsidP="005A21CC">
            <w:pPr>
              <w:pStyle w:val="Tabletext"/>
            </w:pPr>
            <w:r w:rsidRPr="00E679C8">
              <w:t>WT16GENP</w:t>
            </w:r>
          </w:p>
          <w:p w14:paraId="51E3F38E" w14:textId="77777777" w:rsidR="00965735" w:rsidRPr="00E679C8" w:rsidRDefault="00965735" w:rsidP="005A21CC">
            <w:pPr>
              <w:pStyle w:val="Tabletext"/>
            </w:pPr>
            <w:r w:rsidRPr="00E679C8">
              <w:t>ACH16WTP</w:t>
            </w:r>
          </w:p>
          <w:p w14:paraId="31037790" w14:textId="77777777" w:rsidR="00965735" w:rsidRPr="00E679C8" w:rsidRDefault="00965735" w:rsidP="005A21CC">
            <w:pPr>
              <w:pStyle w:val="Tabletext"/>
            </w:pPr>
            <w:r w:rsidRPr="00E679C8">
              <w:t>WT2016P</w:t>
            </w:r>
          </w:p>
        </w:tc>
        <w:tc>
          <w:tcPr>
            <w:tcW w:w="4820" w:type="dxa"/>
            <w:shd w:val="clear" w:color="auto" w:fill="auto"/>
          </w:tcPr>
          <w:p w14:paraId="6D0E9525" w14:textId="77777777" w:rsidR="00965735" w:rsidRPr="00E679C8" w:rsidRDefault="00965735" w:rsidP="005A21CC">
            <w:pPr>
              <w:pStyle w:val="Tabletext"/>
            </w:pPr>
            <w:r w:rsidRPr="00E679C8">
              <w:t xml:space="preserve">Weight variables are denoted by the two characters </w:t>
            </w:r>
            <w:r w:rsidR="00896FA4" w:rsidRPr="00E679C8">
              <w:t>‘</w:t>
            </w:r>
            <w:r w:rsidRPr="00E679C8">
              <w:t>WT</w:t>
            </w:r>
            <w:r w:rsidR="00896FA4" w:rsidRPr="00E679C8">
              <w:t>’</w:t>
            </w:r>
            <w:r w:rsidRPr="00E679C8">
              <w:t>, either at the beginning or end of the variable name.</w:t>
            </w:r>
          </w:p>
          <w:p w14:paraId="637C915E" w14:textId="77777777" w:rsidR="00965735" w:rsidRPr="00E679C8" w:rsidRDefault="00965735" w:rsidP="005A21CC">
            <w:pPr>
              <w:pStyle w:val="Tabletext"/>
            </w:pPr>
            <w:r w:rsidRPr="00E679C8">
              <w:t xml:space="preserve">Two sets of weight variables are produced: the first adds to the sample sizes in each wave, and the second (denoted by </w:t>
            </w:r>
            <w:r w:rsidR="00896FA4" w:rsidRPr="00E679C8">
              <w:t>‘</w:t>
            </w:r>
            <w:r w:rsidRPr="00E679C8">
              <w:t>P</w:t>
            </w:r>
            <w:r w:rsidR="00896FA4" w:rsidRPr="00E679C8">
              <w:t>’</w:t>
            </w:r>
            <w:r w:rsidRPr="00E679C8">
              <w:t xml:space="preserve"> at the end of the variable name) adds to the population size at each wave.</w:t>
            </w:r>
          </w:p>
          <w:p w14:paraId="3CE1B6C3" w14:textId="77777777" w:rsidR="00965735" w:rsidRPr="00E679C8" w:rsidRDefault="00965735" w:rsidP="005A21CC">
            <w:pPr>
              <w:pStyle w:val="Tabletext"/>
            </w:pPr>
            <w:r w:rsidRPr="00E679C8">
              <w:rPr>
                <w:i/>
              </w:rPr>
              <w:t>For further information about weights see section,</w:t>
            </w:r>
            <w:r w:rsidRPr="00E679C8">
              <w:t xml:space="preserve"> </w:t>
            </w:r>
            <w:r w:rsidR="00896FA4" w:rsidRPr="00E679C8">
              <w:t>‘</w:t>
            </w:r>
            <w:r w:rsidRPr="00E679C8">
              <w:t>Weights</w:t>
            </w:r>
            <w:r w:rsidR="00896FA4" w:rsidRPr="00E679C8">
              <w:t>’</w:t>
            </w:r>
            <w:r w:rsidRPr="00E679C8">
              <w:t xml:space="preserve"> in the chapter </w:t>
            </w:r>
            <w:r w:rsidR="00896FA4" w:rsidRPr="00E679C8">
              <w:t>‘</w:t>
            </w:r>
            <w:r w:rsidRPr="00E679C8">
              <w:t>Sample and survey design</w:t>
            </w:r>
            <w:r w:rsidR="00896FA4" w:rsidRPr="00E679C8">
              <w:t>’</w:t>
            </w:r>
            <w:r w:rsidRPr="00E679C8">
              <w:t>.</w:t>
            </w:r>
          </w:p>
        </w:tc>
      </w:tr>
    </w:tbl>
    <w:p w14:paraId="1A5C23AC" w14:textId="5B823A2E" w:rsidR="00756F0D" w:rsidRDefault="00756F0D" w:rsidP="00756F0D">
      <w:pPr>
        <w:pStyle w:val="Heading5"/>
      </w:pPr>
      <w:r>
        <w:t xml:space="preserve">Variables </w:t>
      </w:r>
      <w:r w:rsidR="009F0719">
        <w:t>f</w:t>
      </w:r>
      <w:r>
        <w:t>rom the top-up recruitment questionnaire</w:t>
      </w:r>
    </w:p>
    <w:p w14:paraId="5D31FE35" w14:textId="768922A3" w:rsidR="004E3E22" w:rsidRDefault="00756F0D" w:rsidP="00756F0D">
      <w:r>
        <w:t xml:space="preserve">To assist </w:t>
      </w:r>
      <w:r w:rsidR="004E3E22">
        <w:t xml:space="preserve">in using </w:t>
      </w:r>
      <w:r w:rsidR="009F0719">
        <w:t xml:space="preserve">and identifying common </w:t>
      </w:r>
      <w:r>
        <w:t xml:space="preserve">variables </w:t>
      </w:r>
      <w:r w:rsidR="004E3E22">
        <w:t>collected as part of the top-up activity at wave 3 (2017)</w:t>
      </w:r>
      <w:r w:rsidR="009F0719">
        <w:t xml:space="preserve"> when compared with earlier LSAY waves,</w:t>
      </w:r>
      <w:r w:rsidR="004E3E22">
        <w:t xml:space="preserve"> variable names have been assigned using one of the following three approaches: </w:t>
      </w:r>
    </w:p>
    <w:p w14:paraId="6B571FA4" w14:textId="34390BAF" w:rsidR="004E3E22" w:rsidRDefault="004E3E22" w:rsidP="003827C4">
      <w:pPr>
        <w:pStyle w:val="NumberedListContinuing"/>
        <w:numPr>
          <w:ilvl w:val="0"/>
          <w:numId w:val="8"/>
        </w:numPr>
        <w:ind w:left="284" w:hanging="284"/>
      </w:pPr>
      <w:r w:rsidRPr="00CA447B">
        <w:rPr>
          <w:b/>
        </w:rPr>
        <w:t>Assigning the same variable name</w:t>
      </w:r>
      <w:r>
        <w:t xml:space="preserve"> in cases where the data item collected has the same properties as data items from previous waves (including PISA) and the time period of collection is unlikely to affect that data item. For example, indigenous status was collected as part of both PISA and the recruitment questionnaire, so has been allocated the variable name ‘INDIG’ as per the PISA data item.</w:t>
      </w:r>
    </w:p>
    <w:p w14:paraId="55DB3628" w14:textId="652AC0F3" w:rsidR="004E3E22" w:rsidRDefault="004E3E22" w:rsidP="003827C4">
      <w:pPr>
        <w:pStyle w:val="NumberedListContinuing"/>
        <w:numPr>
          <w:ilvl w:val="0"/>
          <w:numId w:val="8"/>
        </w:numPr>
        <w:ind w:left="284" w:hanging="284"/>
      </w:pPr>
      <w:r w:rsidRPr="00CA447B">
        <w:rPr>
          <w:b/>
        </w:rPr>
        <w:t>Assigning the same variable number annotated with an ‘_R’</w:t>
      </w:r>
      <w:r>
        <w:t xml:space="preserve"> in cases where the data item collected has the same properties as data items from previous waves (including PISA</w:t>
      </w:r>
      <w:proofErr w:type="gramStart"/>
      <w:r>
        <w:t>)</w:t>
      </w:r>
      <w:proofErr w:type="gramEnd"/>
      <w:r>
        <w:t xml:space="preserve"> but the time period of collection is likely to affect that data item</w:t>
      </w:r>
      <w:r w:rsidR="00E706FA">
        <w:t>.</w:t>
      </w:r>
      <w:r>
        <w:t xml:space="preserve"> For example, the question “In the year immediately after you leave school, what do you plan to do?” </w:t>
      </w:r>
      <w:r w:rsidR="009F0719">
        <w:t xml:space="preserve">was </w:t>
      </w:r>
      <w:r>
        <w:t>asked at wave 2 for the main sample (variable LBCA002)</w:t>
      </w:r>
      <w:r w:rsidR="009F0719">
        <w:t>. This item</w:t>
      </w:r>
      <w:r>
        <w:t xml:space="preserve"> was also asked as part of the </w:t>
      </w:r>
      <w:r w:rsidR="009F0719">
        <w:t>recruitment</w:t>
      </w:r>
      <w:r>
        <w:t xml:space="preserve"> questionnaire</w:t>
      </w:r>
      <w:r w:rsidR="00031DCB">
        <w:t xml:space="preserve"> at wave 3</w:t>
      </w:r>
      <w:r>
        <w:t xml:space="preserve">, so is given the variable name LBCA002_R </w:t>
      </w:r>
      <w:r w:rsidR="009F0719">
        <w:t xml:space="preserve">to indicate the </w:t>
      </w:r>
      <w:r w:rsidR="00031DCB">
        <w:t xml:space="preserve">recruitment </w:t>
      </w:r>
      <w:r w:rsidR="009F0719">
        <w:t xml:space="preserve">question was </w:t>
      </w:r>
      <w:r w:rsidR="00031DCB">
        <w:t xml:space="preserve">also </w:t>
      </w:r>
      <w:r w:rsidR="009F0719">
        <w:t xml:space="preserve">asked as part of the </w:t>
      </w:r>
      <w:r w:rsidR="00031DCB">
        <w:t xml:space="preserve">main survey but </w:t>
      </w:r>
      <w:r w:rsidR="009F0719">
        <w:t xml:space="preserve">at a different point in time, i.e. wave 3, 2017. </w:t>
      </w:r>
    </w:p>
    <w:p w14:paraId="01EB169E" w14:textId="7CA52543" w:rsidR="00031DCB" w:rsidRDefault="009F0719" w:rsidP="003827C4">
      <w:pPr>
        <w:pStyle w:val="NumberedListContinuing"/>
        <w:numPr>
          <w:ilvl w:val="0"/>
          <w:numId w:val="8"/>
        </w:numPr>
        <w:ind w:left="284" w:hanging="284"/>
      </w:pPr>
      <w:r w:rsidRPr="00E679C8">
        <w:rPr>
          <w:b/>
        </w:rPr>
        <w:t xml:space="preserve">Assigning a </w:t>
      </w:r>
      <w:r w:rsidR="00E706FA" w:rsidRPr="00E679C8">
        <w:rPr>
          <w:b/>
        </w:rPr>
        <w:t xml:space="preserve">new </w:t>
      </w:r>
      <w:r w:rsidRPr="00E679C8">
        <w:rPr>
          <w:b/>
        </w:rPr>
        <w:t xml:space="preserve">variable name that corresponds to the recruitment questionnaire </w:t>
      </w:r>
      <w:r w:rsidRPr="00CA447B">
        <w:t xml:space="preserve">for items that </w:t>
      </w:r>
      <w:r>
        <w:t xml:space="preserve">have different </w:t>
      </w:r>
      <w:r w:rsidRPr="00E679C8">
        <w:t>properties</w:t>
      </w:r>
      <w:r w:rsidRPr="00CA447B">
        <w:t xml:space="preserve"> </w:t>
      </w:r>
      <w:r>
        <w:t xml:space="preserve">to </w:t>
      </w:r>
      <w:r w:rsidRPr="00CA447B">
        <w:t xml:space="preserve">data items from previous </w:t>
      </w:r>
      <w:r>
        <w:t xml:space="preserve">waves. </w:t>
      </w:r>
      <w:r w:rsidRPr="00CA447B">
        <w:t>For example, the data item ‘</w:t>
      </w:r>
      <w:r w:rsidR="00E706FA">
        <w:t>In what country were you born’</w:t>
      </w:r>
      <w:r w:rsidR="00031DCB">
        <w:t>,</w:t>
      </w:r>
      <w:r w:rsidR="00E706FA">
        <w:t xml:space="preserve"> </w:t>
      </w:r>
      <w:r w:rsidRPr="00CA447B">
        <w:t>while asked as part of PISA</w:t>
      </w:r>
      <w:r w:rsidR="00E706FA">
        <w:t xml:space="preserve"> (variable</w:t>
      </w:r>
      <w:r w:rsidR="00031DCB">
        <w:t>s</w:t>
      </w:r>
      <w:r w:rsidR="00E706FA">
        <w:t xml:space="preserve"> </w:t>
      </w:r>
      <w:r w:rsidR="00031DCB">
        <w:t xml:space="preserve">ST019AQ01T and COBSTD_MIN), has a different coding framework when compared to the coded values for the same data item collected as part of the recruitment questionnaire (variable DEM05A). As such the variable name retains the name that corresponds to the recruitment questionnaire (DEM05A). </w:t>
      </w:r>
    </w:p>
    <w:p w14:paraId="47010F99" w14:textId="28592269" w:rsidR="00031DCB" w:rsidRPr="00E679C8" w:rsidRDefault="004C4780" w:rsidP="00CA447B">
      <w:pPr>
        <w:pStyle w:val="NumberedListContinuing"/>
        <w:numPr>
          <w:ilvl w:val="0"/>
          <w:numId w:val="0"/>
        </w:numPr>
      </w:pPr>
      <w:r>
        <w:t>T</w:t>
      </w:r>
      <w:r w:rsidR="00031DCB" w:rsidRPr="00CA447B">
        <w:t xml:space="preserve">he variable listing and metadata workbook and/or online data dictionary can be used to </w:t>
      </w:r>
      <w:r w:rsidR="00031DCB">
        <w:t>help identify common variables when comparing the recruitment and main survey waves.</w:t>
      </w:r>
    </w:p>
    <w:p w14:paraId="7440E2E7" w14:textId="74457698" w:rsidR="00001E4B" w:rsidRPr="0044304F" w:rsidRDefault="00001E4B" w:rsidP="00E679C8">
      <w:pPr>
        <w:pStyle w:val="Heading2"/>
      </w:pPr>
      <w:bookmarkStart w:id="148" w:name="_Toc89693144"/>
      <w:r w:rsidRPr="0044304F">
        <w:t>Derived variables</w:t>
      </w:r>
      <w:bookmarkEnd w:id="148"/>
    </w:p>
    <w:p w14:paraId="784DBA4A" w14:textId="360FE739" w:rsidR="00A70FAA" w:rsidRDefault="004C6F13" w:rsidP="00001E4B">
      <w:pPr>
        <w:pStyle w:val="Text"/>
      </w:pPr>
      <w:r>
        <w:t>D</w:t>
      </w:r>
      <w:r w:rsidRPr="0044304F">
        <w:t xml:space="preserve">erived </w:t>
      </w:r>
      <w:r w:rsidR="00F60924">
        <w:t xml:space="preserve">variables </w:t>
      </w:r>
      <w:r w:rsidRPr="0044304F">
        <w:t>provide</w:t>
      </w:r>
      <w:r w:rsidR="00F60924">
        <w:t xml:space="preserve"> useful </w:t>
      </w:r>
      <w:r w:rsidRPr="0044304F">
        <w:t>indicators for analysis</w:t>
      </w:r>
      <w:r w:rsidR="00F60924">
        <w:t xml:space="preserve"> and have </w:t>
      </w:r>
      <w:r w:rsidR="00F60924" w:rsidRPr="0044304F">
        <w:t>been developed t</w:t>
      </w:r>
      <w:r w:rsidR="00F60924">
        <w:t xml:space="preserve">o simplify use of the LSAY data. </w:t>
      </w:r>
      <w:r w:rsidR="00A70FAA" w:rsidRPr="0044304F">
        <w:t xml:space="preserve">The derived variables focus on the areas of educational attainment, employment, measures of </w:t>
      </w:r>
      <w:r w:rsidR="00A70FAA" w:rsidRPr="0044304F">
        <w:lastRenderedPageBreak/>
        <w:t xml:space="preserve">engagement in study and work, and social indicators. </w:t>
      </w:r>
      <w:r w:rsidR="00A70FAA">
        <w:t>Derived variables are created to simplify a co</w:t>
      </w:r>
      <w:r w:rsidR="004015E2">
        <w:t>mplex combination of data items</w:t>
      </w:r>
      <w:r w:rsidR="00A70FAA">
        <w:t xml:space="preserve"> or </w:t>
      </w:r>
      <w:r w:rsidR="004015E2">
        <w:t>instances where</w:t>
      </w:r>
      <w:r w:rsidR="00A70FAA">
        <w:t xml:space="preserve"> information from</w:t>
      </w:r>
      <w:r w:rsidR="00001EB5">
        <w:t xml:space="preserve"> previous waves is required to determine</w:t>
      </w:r>
      <w:r w:rsidR="00A70FAA">
        <w:t xml:space="preserve"> a certain status in a current wave (for example, highest qualification level). </w:t>
      </w:r>
    </w:p>
    <w:p w14:paraId="58F0AB2F" w14:textId="77777777" w:rsidR="00A70FAA" w:rsidRDefault="00A70FAA" w:rsidP="00A70FAA">
      <w:pPr>
        <w:pStyle w:val="Text"/>
      </w:pPr>
      <w:r>
        <w:t>Derive</w:t>
      </w:r>
      <w:r w:rsidR="00C07ACD">
        <w:t>d</w:t>
      </w:r>
      <w:r>
        <w:t xml:space="preserve"> variables contain data gathered from across successive waves and are updated each year. For respondents</w:t>
      </w:r>
      <w:r w:rsidR="004015E2">
        <w:t xml:space="preserve"> who missed an interview but re</w:t>
      </w:r>
      <w:r>
        <w:t xml:space="preserve">joined the survey in a subsequent wave, information from the previous survey wave is used to determine the derivation for the current wave. </w:t>
      </w:r>
    </w:p>
    <w:p w14:paraId="23E3FF1F" w14:textId="77777777" w:rsidR="00001E4B" w:rsidRPr="0044304F" w:rsidRDefault="00BD5F51" w:rsidP="00001E4B">
      <w:pPr>
        <w:pStyle w:val="Text"/>
      </w:pPr>
      <w:r>
        <w:t>Table 4</w:t>
      </w:r>
      <w:r w:rsidR="00001E4B" w:rsidRPr="0044304F">
        <w:t xml:space="preserve"> summarises the series of derived variables available</w:t>
      </w:r>
      <w:r w:rsidR="00001E4B">
        <w:t xml:space="preserve"> on the Y15 data file</w:t>
      </w:r>
      <w:r w:rsidR="00001E4B" w:rsidRPr="0044304F">
        <w:t xml:space="preserve">. Derived variables are denoted by the character X, followed by </w:t>
      </w:r>
      <w:r w:rsidR="00001E4B">
        <w:t>three</w:t>
      </w:r>
      <w:r w:rsidR="00001E4B" w:rsidRPr="0044304F">
        <w:t xml:space="preserve"> characters uniquely i</w:t>
      </w:r>
      <w:r w:rsidR="00001E4B">
        <w:t xml:space="preserve">dentifying the derived variable, followed by four </w:t>
      </w:r>
      <w:r w:rsidR="00001E4B" w:rsidRPr="0044304F">
        <w:t>digits for the survey year.</w:t>
      </w:r>
    </w:p>
    <w:p w14:paraId="46BAE899" w14:textId="38D76AB8" w:rsidR="0080396C" w:rsidRDefault="00001E4B" w:rsidP="00ED3E13">
      <w:pPr>
        <w:pStyle w:val="Text"/>
        <w:rPr>
          <w:rFonts w:ascii="Tahoma" w:hAnsi="Tahoma"/>
          <w:b/>
          <w:sz w:val="17"/>
        </w:rPr>
      </w:pPr>
      <w:r w:rsidRPr="005E401E">
        <w:t>Detailed technical documentation outlining how the variables are derived</w:t>
      </w:r>
      <w:r w:rsidR="00001EB5">
        <w:t>,</w:t>
      </w:r>
      <w:r w:rsidRPr="005E401E">
        <w:t xml:space="preserve"> as well as their properties</w:t>
      </w:r>
      <w:r w:rsidR="00001EB5">
        <w:t>,</w:t>
      </w:r>
      <w:r w:rsidRPr="005E401E">
        <w:t xml:space="preserve"> </w:t>
      </w:r>
      <w:r>
        <w:t>can be accessed at: &lt;</w:t>
      </w:r>
      <w:r w:rsidR="0080396C" w:rsidRPr="005F2D92">
        <w:t>https://www.lsay.edu.au/publications/search-for-lsay-publications/lsay-2015-cohort-derived-variables</w:t>
      </w:r>
      <w:r>
        <w:t>&gt;.</w:t>
      </w:r>
      <w:bookmarkStart w:id="149" w:name="_Toc302138645"/>
    </w:p>
    <w:p w14:paraId="0B7A1246" w14:textId="5F2427DF" w:rsidR="00001E4B" w:rsidRPr="0044304F" w:rsidRDefault="00001E4B" w:rsidP="00A00B3D">
      <w:pPr>
        <w:pStyle w:val="tabletitle"/>
        <w:tabs>
          <w:tab w:val="left" w:pos="720"/>
          <w:tab w:val="left" w:pos="1440"/>
          <w:tab w:val="left" w:pos="2160"/>
          <w:tab w:val="left" w:pos="5722"/>
        </w:tabs>
        <w:ind w:left="0" w:firstLine="0"/>
      </w:pPr>
      <w:bookmarkStart w:id="150" w:name="_Toc131410253"/>
      <w:r w:rsidRPr="0044304F">
        <w:t>Table</w:t>
      </w:r>
      <w:r w:rsidR="00BD5F51">
        <w:t xml:space="preserve"> 4</w:t>
      </w:r>
      <w:r w:rsidRPr="0044304F">
        <w:tab/>
        <w:t>Derived variables</w:t>
      </w:r>
      <w:bookmarkEnd w:id="149"/>
      <w:bookmarkEnd w:id="150"/>
      <w:r>
        <w:tab/>
      </w:r>
    </w:p>
    <w:tbl>
      <w:tblPr>
        <w:tblW w:w="8897" w:type="dxa"/>
        <w:tblBorders>
          <w:top w:val="single" w:sz="4" w:space="0" w:color="auto"/>
          <w:bottom w:val="single" w:sz="4" w:space="0" w:color="auto"/>
        </w:tblBorders>
        <w:tblLayout w:type="fixed"/>
        <w:tblLook w:val="01E0" w:firstRow="1" w:lastRow="1" w:firstColumn="1" w:lastColumn="1" w:noHBand="0" w:noVBand="0"/>
      </w:tblPr>
      <w:tblGrid>
        <w:gridCol w:w="1827"/>
        <w:gridCol w:w="4968"/>
        <w:gridCol w:w="2102"/>
      </w:tblGrid>
      <w:tr w:rsidR="00001E4B" w:rsidRPr="0044304F" w14:paraId="5A8F520A" w14:textId="77777777" w:rsidTr="00A44016">
        <w:trPr>
          <w:cantSplit/>
        </w:trPr>
        <w:tc>
          <w:tcPr>
            <w:tcW w:w="1827" w:type="dxa"/>
            <w:tcBorders>
              <w:bottom w:val="single" w:sz="4" w:space="0" w:color="auto"/>
            </w:tcBorders>
          </w:tcPr>
          <w:p w14:paraId="651BAEFD" w14:textId="77777777" w:rsidR="00001E4B" w:rsidRPr="00202990" w:rsidRDefault="00001E4B" w:rsidP="004336D6">
            <w:pPr>
              <w:pStyle w:val="Tablehead1"/>
            </w:pPr>
            <w:r w:rsidRPr="00202990">
              <w:t>Indicators</w:t>
            </w:r>
          </w:p>
        </w:tc>
        <w:tc>
          <w:tcPr>
            <w:tcW w:w="4968" w:type="dxa"/>
            <w:tcBorders>
              <w:bottom w:val="single" w:sz="4" w:space="0" w:color="auto"/>
            </w:tcBorders>
          </w:tcPr>
          <w:p w14:paraId="72151C83" w14:textId="77777777" w:rsidR="00001E4B" w:rsidRPr="00202990" w:rsidRDefault="00001E4B" w:rsidP="004336D6">
            <w:pPr>
              <w:pStyle w:val="Tablehead1"/>
            </w:pPr>
            <w:r w:rsidRPr="00202990">
              <w:t>Derived variable</w:t>
            </w:r>
          </w:p>
        </w:tc>
        <w:tc>
          <w:tcPr>
            <w:tcW w:w="2102" w:type="dxa"/>
            <w:tcBorders>
              <w:bottom w:val="single" w:sz="4" w:space="0" w:color="auto"/>
            </w:tcBorders>
          </w:tcPr>
          <w:p w14:paraId="2EF3D06B" w14:textId="77777777" w:rsidR="00001E4B" w:rsidRPr="00202990" w:rsidRDefault="00001E4B" w:rsidP="004336D6">
            <w:pPr>
              <w:pStyle w:val="Tablehead1"/>
            </w:pPr>
            <w:r w:rsidRPr="00202990">
              <w:t>Variable name</w:t>
            </w:r>
          </w:p>
        </w:tc>
      </w:tr>
      <w:tr w:rsidR="00001E4B" w:rsidRPr="0044304F" w14:paraId="3E696267" w14:textId="77777777" w:rsidTr="00A44016">
        <w:trPr>
          <w:cantSplit/>
        </w:trPr>
        <w:tc>
          <w:tcPr>
            <w:tcW w:w="1827" w:type="dxa"/>
            <w:tcBorders>
              <w:top w:val="single" w:sz="4" w:space="0" w:color="auto"/>
              <w:bottom w:val="nil"/>
            </w:tcBorders>
          </w:tcPr>
          <w:p w14:paraId="474B3A2D" w14:textId="77777777" w:rsidR="00001E4B" w:rsidRPr="00202990" w:rsidRDefault="00001E4B" w:rsidP="004336D6">
            <w:pPr>
              <w:pStyle w:val="Tabletext"/>
            </w:pPr>
            <w:r w:rsidRPr="00202990">
              <w:t xml:space="preserve">Education </w:t>
            </w:r>
          </w:p>
        </w:tc>
        <w:tc>
          <w:tcPr>
            <w:tcW w:w="4968" w:type="dxa"/>
            <w:tcBorders>
              <w:top w:val="single" w:sz="4" w:space="0" w:color="auto"/>
              <w:bottom w:val="nil"/>
            </w:tcBorders>
          </w:tcPr>
          <w:p w14:paraId="2C03A372" w14:textId="77777777" w:rsidR="00001E4B" w:rsidRPr="00202990" w:rsidRDefault="00001E4B" w:rsidP="004336D6">
            <w:pPr>
              <w:pStyle w:val="Tabletext"/>
            </w:pPr>
            <w:r w:rsidRPr="00202990">
              <w:t>Current school level</w:t>
            </w:r>
          </w:p>
        </w:tc>
        <w:tc>
          <w:tcPr>
            <w:tcW w:w="2102" w:type="dxa"/>
            <w:tcBorders>
              <w:top w:val="single" w:sz="4" w:space="0" w:color="auto"/>
              <w:bottom w:val="nil"/>
            </w:tcBorders>
          </w:tcPr>
          <w:p w14:paraId="22A210C0" w14:textId="77777777" w:rsidR="00001E4B" w:rsidRPr="00F14C65" w:rsidRDefault="00001E4B" w:rsidP="004336D6">
            <w:pPr>
              <w:pStyle w:val="Tabletext"/>
            </w:pPr>
            <w:r w:rsidRPr="00F14C65">
              <w:t>XCSL</w:t>
            </w:r>
            <w:r w:rsidRPr="00F14C65">
              <w:rPr>
                <w:i/>
                <w:iCs/>
              </w:rPr>
              <w:t>YYYY</w:t>
            </w:r>
          </w:p>
        </w:tc>
      </w:tr>
      <w:tr w:rsidR="00001E4B" w:rsidRPr="0044304F" w14:paraId="581CF8E7" w14:textId="77777777" w:rsidTr="00A44016">
        <w:trPr>
          <w:cantSplit/>
        </w:trPr>
        <w:tc>
          <w:tcPr>
            <w:tcW w:w="1827" w:type="dxa"/>
            <w:tcBorders>
              <w:top w:val="nil"/>
              <w:bottom w:val="nil"/>
            </w:tcBorders>
          </w:tcPr>
          <w:p w14:paraId="6BF0DC49" w14:textId="77777777" w:rsidR="00001E4B" w:rsidRPr="00202990" w:rsidRDefault="00001E4B" w:rsidP="004336D6">
            <w:pPr>
              <w:pStyle w:val="Tabletext"/>
            </w:pPr>
          </w:p>
        </w:tc>
        <w:tc>
          <w:tcPr>
            <w:tcW w:w="4968" w:type="dxa"/>
            <w:tcBorders>
              <w:top w:val="nil"/>
              <w:bottom w:val="nil"/>
            </w:tcBorders>
          </w:tcPr>
          <w:p w14:paraId="123FD8AE" w14:textId="77777777" w:rsidR="00001E4B" w:rsidRPr="00202990" w:rsidRDefault="00001E4B" w:rsidP="004336D6">
            <w:pPr>
              <w:pStyle w:val="Tabletext"/>
            </w:pPr>
            <w:r w:rsidRPr="00202990">
              <w:t xml:space="preserve">Current qualification level </w:t>
            </w:r>
          </w:p>
        </w:tc>
        <w:tc>
          <w:tcPr>
            <w:tcW w:w="2102" w:type="dxa"/>
            <w:tcBorders>
              <w:top w:val="nil"/>
              <w:bottom w:val="nil"/>
            </w:tcBorders>
          </w:tcPr>
          <w:p w14:paraId="36683DF0" w14:textId="77777777" w:rsidR="00001E4B" w:rsidRPr="00F14C65" w:rsidRDefault="00001E4B" w:rsidP="004336D6">
            <w:pPr>
              <w:pStyle w:val="Tabletext"/>
            </w:pPr>
            <w:r w:rsidRPr="00F14C65">
              <w:t>XCEL</w:t>
            </w:r>
            <w:r w:rsidRPr="00F14C65">
              <w:rPr>
                <w:i/>
                <w:iCs/>
              </w:rPr>
              <w:t>YYYY</w:t>
            </w:r>
          </w:p>
        </w:tc>
      </w:tr>
      <w:tr w:rsidR="00001E4B" w:rsidRPr="0044304F" w14:paraId="4188A0E1" w14:textId="77777777" w:rsidTr="00A44016">
        <w:trPr>
          <w:cantSplit/>
        </w:trPr>
        <w:tc>
          <w:tcPr>
            <w:tcW w:w="1827" w:type="dxa"/>
            <w:tcBorders>
              <w:top w:val="nil"/>
              <w:bottom w:val="nil"/>
            </w:tcBorders>
          </w:tcPr>
          <w:p w14:paraId="6A859227" w14:textId="77777777" w:rsidR="00001E4B" w:rsidRPr="00202990" w:rsidRDefault="00001E4B" w:rsidP="004336D6">
            <w:pPr>
              <w:pStyle w:val="Tabletext"/>
            </w:pPr>
          </w:p>
        </w:tc>
        <w:tc>
          <w:tcPr>
            <w:tcW w:w="4968" w:type="dxa"/>
            <w:tcBorders>
              <w:top w:val="nil"/>
              <w:bottom w:val="nil"/>
            </w:tcBorders>
          </w:tcPr>
          <w:p w14:paraId="2144D303" w14:textId="77777777" w:rsidR="00001E4B" w:rsidRPr="00202990" w:rsidRDefault="00001E4B" w:rsidP="004336D6">
            <w:pPr>
              <w:pStyle w:val="Tabletext"/>
            </w:pPr>
            <w:r w:rsidRPr="00202990">
              <w:t>Highest school level completed</w:t>
            </w:r>
          </w:p>
        </w:tc>
        <w:tc>
          <w:tcPr>
            <w:tcW w:w="2102" w:type="dxa"/>
            <w:tcBorders>
              <w:top w:val="nil"/>
              <w:bottom w:val="nil"/>
            </w:tcBorders>
          </w:tcPr>
          <w:p w14:paraId="685FE2B1" w14:textId="77777777" w:rsidR="00001E4B" w:rsidRPr="00F14C65" w:rsidRDefault="00001E4B" w:rsidP="004336D6">
            <w:pPr>
              <w:pStyle w:val="Tabletext"/>
            </w:pPr>
            <w:r w:rsidRPr="00F14C65">
              <w:t>XHSL</w:t>
            </w:r>
            <w:r w:rsidRPr="00F14C65">
              <w:rPr>
                <w:i/>
                <w:iCs/>
              </w:rPr>
              <w:t>YYYY</w:t>
            </w:r>
          </w:p>
        </w:tc>
      </w:tr>
      <w:tr w:rsidR="00001E4B" w:rsidRPr="0044304F" w14:paraId="233773DC" w14:textId="77777777" w:rsidTr="00A44016">
        <w:trPr>
          <w:cantSplit/>
        </w:trPr>
        <w:tc>
          <w:tcPr>
            <w:tcW w:w="1827" w:type="dxa"/>
            <w:tcBorders>
              <w:top w:val="nil"/>
              <w:bottom w:val="nil"/>
            </w:tcBorders>
          </w:tcPr>
          <w:p w14:paraId="3190A5E4" w14:textId="77777777" w:rsidR="00001E4B" w:rsidRPr="00202990" w:rsidRDefault="00001E4B" w:rsidP="004336D6">
            <w:pPr>
              <w:pStyle w:val="Tabletext"/>
            </w:pPr>
          </w:p>
        </w:tc>
        <w:tc>
          <w:tcPr>
            <w:tcW w:w="4968" w:type="dxa"/>
            <w:tcBorders>
              <w:top w:val="nil"/>
              <w:bottom w:val="nil"/>
            </w:tcBorders>
          </w:tcPr>
          <w:p w14:paraId="1538E09E" w14:textId="77777777" w:rsidR="00001E4B" w:rsidRPr="00202990" w:rsidRDefault="00001E4B" w:rsidP="004336D6">
            <w:pPr>
              <w:pStyle w:val="Tabletext"/>
            </w:pPr>
            <w:r w:rsidRPr="00202990">
              <w:t>Highest qualification level completed</w:t>
            </w:r>
          </w:p>
        </w:tc>
        <w:tc>
          <w:tcPr>
            <w:tcW w:w="2102" w:type="dxa"/>
            <w:tcBorders>
              <w:top w:val="nil"/>
              <w:bottom w:val="nil"/>
            </w:tcBorders>
          </w:tcPr>
          <w:p w14:paraId="420DB722" w14:textId="77777777" w:rsidR="00001E4B" w:rsidRPr="00F14C65" w:rsidRDefault="00001E4B" w:rsidP="004336D6">
            <w:pPr>
              <w:pStyle w:val="Tabletext"/>
            </w:pPr>
            <w:r>
              <w:t>XHEL</w:t>
            </w:r>
            <w:r w:rsidRPr="00666637">
              <w:rPr>
                <w:i/>
              </w:rPr>
              <w:t>YYYY</w:t>
            </w:r>
          </w:p>
        </w:tc>
      </w:tr>
      <w:tr w:rsidR="00001E4B" w:rsidRPr="0044304F" w14:paraId="520E0A8B" w14:textId="77777777" w:rsidTr="00A44016">
        <w:trPr>
          <w:cantSplit/>
        </w:trPr>
        <w:tc>
          <w:tcPr>
            <w:tcW w:w="1827" w:type="dxa"/>
            <w:tcBorders>
              <w:top w:val="nil"/>
              <w:bottom w:val="nil"/>
            </w:tcBorders>
          </w:tcPr>
          <w:p w14:paraId="216496F7" w14:textId="77777777" w:rsidR="00001E4B" w:rsidRPr="00202990" w:rsidRDefault="00001E4B" w:rsidP="004336D6">
            <w:pPr>
              <w:pStyle w:val="Tabletext"/>
            </w:pPr>
          </w:p>
        </w:tc>
        <w:tc>
          <w:tcPr>
            <w:tcW w:w="4968" w:type="dxa"/>
            <w:tcBorders>
              <w:top w:val="nil"/>
              <w:bottom w:val="nil"/>
            </w:tcBorders>
          </w:tcPr>
          <w:p w14:paraId="2B00459E" w14:textId="77777777" w:rsidR="00001E4B" w:rsidRPr="00202990" w:rsidRDefault="00001E4B" w:rsidP="004336D6">
            <w:pPr>
              <w:pStyle w:val="Tabletext"/>
            </w:pPr>
            <w:r w:rsidRPr="00202990">
              <w:t xml:space="preserve">Study status in VET </w:t>
            </w:r>
          </w:p>
        </w:tc>
        <w:tc>
          <w:tcPr>
            <w:tcW w:w="2102" w:type="dxa"/>
            <w:tcBorders>
              <w:top w:val="nil"/>
              <w:bottom w:val="nil"/>
            </w:tcBorders>
          </w:tcPr>
          <w:p w14:paraId="447B879A" w14:textId="77777777" w:rsidR="00001E4B" w:rsidRPr="00F14C65" w:rsidRDefault="00001E4B" w:rsidP="004336D6">
            <w:pPr>
              <w:pStyle w:val="Tabletext"/>
            </w:pPr>
            <w:r w:rsidRPr="00F14C65">
              <w:t>XVET</w:t>
            </w:r>
            <w:r w:rsidRPr="00F14C65">
              <w:rPr>
                <w:i/>
                <w:iCs/>
              </w:rPr>
              <w:t>YYYY</w:t>
            </w:r>
          </w:p>
        </w:tc>
      </w:tr>
      <w:tr w:rsidR="00001E4B" w:rsidRPr="0044304F" w14:paraId="35626BFD" w14:textId="77777777" w:rsidTr="00A44016">
        <w:trPr>
          <w:cantSplit/>
        </w:trPr>
        <w:tc>
          <w:tcPr>
            <w:tcW w:w="1827" w:type="dxa"/>
            <w:tcBorders>
              <w:top w:val="nil"/>
              <w:bottom w:val="nil"/>
            </w:tcBorders>
          </w:tcPr>
          <w:p w14:paraId="7FB74A0A" w14:textId="77777777" w:rsidR="00001E4B" w:rsidRPr="00202990" w:rsidRDefault="00001E4B" w:rsidP="004336D6">
            <w:pPr>
              <w:pStyle w:val="Tabletext"/>
            </w:pPr>
          </w:p>
        </w:tc>
        <w:tc>
          <w:tcPr>
            <w:tcW w:w="4968" w:type="dxa"/>
            <w:tcBorders>
              <w:top w:val="nil"/>
              <w:bottom w:val="nil"/>
            </w:tcBorders>
          </w:tcPr>
          <w:p w14:paraId="35A04FC7" w14:textId="77777777" w:rsidR="00001E4B" w:rsidRPr="00202990" w:rsidRDefault="00001E4B" w:rsidP="004336D6">
            <w:pPr>
              <w:pStyle w:val="Tabletext"/>
            </w:pPr>
            <w:r w:rsidRPr="00202990">
              <w:t xml:space="preserve">Study status in </w:t>
            </w:r>
            <w:proofErr w:type="gramStart"/>
            <w:r w:rsidRPr="00202990">
              <w:t>bachelor</w:t>
            </w:r>
            <w:proofErr w:type="gramEnd"/>
            <w:r w:rsidRPr="00202990">
              <w:t xml:space="preserve"> degree or higher </w:t>
            </w:r>
          </w:p>
        </w:tc>
        <w:tc>
          <w:tcPr>
            <w:tcW w:w="2102" w:type="dxa"/>
            <w:tcBorders>
              <w:top w:val="nil"/>
              <w:bottom w:val="nil"/>
            </w:tcBorders>
          </w:tcPr>
          <w:p w14:paraId="62215FBB" w14:textId="77777777" w:rsidR="00001E4B" w:rsidRPr="00F14C65" w:rsidRDefault="00001E4B" w:rsidP="004336D6">
            <w:pPr>
              <w:pStyle w:val="Tabletext"/>
            </w:pPr>
            <w:r w:rsidRPr="00F14C65">
              <w:t>XBAC</w:t>
            </w:r>
            <w:r w:rsidRPr="00F14C65">
              <w:rPr>
                <w:i/>
                <w:iCs/>
              </w:rPr>
              <w:t>YYYY</w:t>
            </w:r>
          </w:p>
        </w:tc>
      </w:tr>
      <w:tr w:rsidR="00001E4B" w:rsidRPr="0044304F" w14:paraId="466C16CF" w14:textId="77777777" w:rsidTr="00A44016">
        <w:trPr>
          <w:cantSplit/>
        </w:trPr>
        <w:tc>
          <w:tcPr>
            <w:tcW w:w="1827" w:type="dxa"/>
            <w:tcBorders>
              <w:top w:val="nil"/>
              <w:bottom w:val="nil"/>
            </w:tcBorders>
          </w:tcPr>
          <w:p w14:paraId="1BD5A7B2" w14:textId="77777777" w:rsidR="00001E4B" w:rsidRPr="00202990" w:rsidRDefault="00001E4B" w:rsidP="004336D6">
            <w:pPr>
              <w:pStyle w:val="Tabletext"/>
            </w:pPr>
          </w:p>
        </w:tc>
        <w:tc>
          <w:tcPr>
            <w:tcW w:w="4968" w:type="dxa"/>
            <w:tcBorders>
              <w:top w:val="nil"/>
              <w:bottom w:val="nil"/>
            </w:tcBorders>
          </w:tcPr>
          <w:p w14:paraId="6E8F28E2" w14:textId="77777777" w:rsidR="00001E4B" w:rsidRPr="00202990" w:rsidRDefault="00001E4B" w:rsidP="004336D6">
            <w:pPr>
              <w:pStyle w:val="Tabletext"/>
            </w:pPr>
            <w:r w:rsidRPr="00202990">
              <w:t>Full-time or part-time study status</w:t>
            </w:r>
          </w:p>
        </w:tc>
        <w:tc>
          <w:tcPr>
            <w:tcW w:w="2102" w:type="dxa"/>
            <w:tcBorders>
              <w:top w:val="nil"/>
              <w:bottom w:val="nil"/>
            </w:tcBorders>
          </w:tcPr>
          <w:p w14:paraId="05206269" w14:textId="77777777" w:rsidR="00001E4B" w:rsidRPr="00F14C65" w:rsidRDefault="00001E4B" w:rsidP="004336D6">
            <w:pPr>
              <w:pStyle w:val="Tabletext"/>
            </w:pPr>
            <w:r w:rsidRPr="00F14C65">
              <w:t>XFTS</w:t>
            </w:r>
            <w:r w:rsidRPr="00F14C65">
              <w:rPr>
                <w:i/>
                <w:iCs/>
              </w:rPr>
              <w:t>YYYY</w:t>
            </w:r>
          </w:p>
        </w:tc>
      </w:tr>
      <w:tr w:rsidR="00001E4B" w:rsidRPr="0044304F" w14:paraId="105B3374" w14:textId="77777777" w:rsidTr="00A44016">
        <w:trPr>
          <w:cantSplit/>
        </w:trPr>
        <w:tc>
          <w:tcPr>
            <w:tcW w:w="1827" w:type="dxa"/>
            <w:tcBorders>
              <w:top w:val="nil"/>
              <w:bottom w:val="nil"/>
            </w:tcBorders>
          </w:tcPr>
          <w:p w14:paraId="3BB3D3AC" w14:textId="77777777" w:rsidR="00001E4B" w:rsidRPr="00202990" w:rsidRDefault="00001E4B" w:rsidP="004336D6">
            <w:pPr>
              <w:pStyle w:val="Tabletext"/>
            </w:pPr>
          </w:p>
        </w:tc>
        <w:tc>
          <w:tcPr>
            <w:tcW w:w="4968" w:type="dxa"/>
            <w:tcBorders>
              <w:top w:val="nil"/>
              <w:bottom w:val="nil"/>
            </w:tcBorders>
          </w:tcPr>
          <w:p w14:paraId="7CCC4A78" w14:textId="77777777" w:rsidR="00001E4B" w:rsidRPr="00202990" w:rsidRDefault="00001E4B" w:rsidP="004336D6">
            <w:pPr>
              <w:pStyle w:val="Tabletext"/>
            </w:pPr>
            <w:r w:rsidRPr="00202990">
              <w:t>Completed Year 12 or certificate II or higher</w:t>
            </w:r>
          </w:p>
        </w:tc>
        <w:tc>
          <w:tcPr>
            <w:tcW w:w="2102" w:type="dxa"/>
            <w:tcBorders>
              <w:top w:val="nil"/>
              <w:bottom w:val="nil"/>
            </w:tcBorders>
          </w:tcPr>
          <w:p w14:paraId="4451C764" w14:textId="77777777" w:rsidR="00001E4B" w:rsidRPr="00F14C65" w:rsidRDefault="00001E4B" w:rsidP="004336D6">
            <w:pPr>
              <w:pStyle w:val="Tabletext"/>
            </w:pPr>
            <w:r w:rsidRPr="00F14C65">
              <w:t>X122</w:t>
            </w:r>
            <w:r w:rsidRPr="00F14C65">
              <w:rPr>
                <w:i/>
                <w:iCs/>
              </w:rPr>
              <w:t>YYYY</w:t>
            </w:r>
          </w:p>
        </w:tc>
      </w:tr>
      <w:tr w:rsidR="00001E4B" w:rsidRPr="0044304F" w14:paraId="393FF5D7" w14:textId="77777777" w:rsidTr="00A44016">
        <w:trPr>
          <w:cantSplit/>
        </w:trPr>
        <w:tc>
          <w:tcPr>
            <w:tcW w:w="1827" w:type="dxa"/>
            <w:tcBorders>
              <w:top w:val="nil"/>
              <w:bottom w:val="nil"/>
            </w:tcBorders>
          </w:tcPr>
          <w:p w14:paraId="15D1A0BE" w14:textId="77777777" w:rsidR="00001E4B" w:rsidRPr="00202990" w:rsidRDefault="00001E4B" w:rsidP="004336D6">
            <w:pPr>
              <w:pStyle w:val="Tabletext"/>
            </w:pPr>
          </w:p>
        </w:tc>
        <w:tc>
          <w:tcPr>
            <w:tcW w:w="4968" w:type="dxa"/>
            <w:tcBorders>
              <w:top w:val="nil"/>
              <w:bottom w:val="nil"/>
            </w:tcBorders>
          </w:tcPr>
          <w:p w14:paraId="261043F6" w14:textId="77777777" w:rsidR="00001E4B" w:rsidRPr="00202990" w:rsidRDefault="00001E4B" w:rsidP="004336D6">
            <w:pPr>
              <w:pStyle w:val="Tabletext"/>
            </w:pPr>
            <w:r w:rsidRPr="00202990">
              <w:t>Completed Year 12 or certificate III or higher</w:t>
            </w:r>
          </w:p>
        </w:tc>
        <w:tc>
          <w:tcPr>
            <w:tcW w:w="2102" w:type="dxa"/>
            <w:tcBorders>
              <w:top w:val="nil"/>
              <w:bottom w:val="nil"/>
            </w:tcBorders>
          </w:tcPr>
          <w:p w14:paraId="590BEAEA" w14:textId="77777777" w:rsidR="00001E4B" w:rsidRPr="00F14C65" w:rsidRDefault="00001E4B" w:rsidP="004336D6">
            <w:pPr>
              <w:pStyle w:val="Tabletext"/>
            </w:pPr>
            <w:r w:rsidRPr="00F14C65">
              <w:t>X123</w:t>
            </w:r>
            <w:r w:rsidRPr="00F14C65">
              <w:rPr>
                <w:i/>
                <w:iCs/>
              </w:rPr>
              <w:t>YYYY</w:t>
            </w:r>
          </w:p>
        </w:tc>
      </w:tr>
      <w:tr w:rsidR="00001E4B" w:rsidRPr="0044304F" w14:paraId="10D4EF24" w14:textId="77777777" w:rsidTr="00A44016">
        <w:trPr>
          <w:cantSplit/>
        </w:trPr>
        <w:tc>
          <w:tcPr>
            <w:tcW w:w="1827" w:type="dxa"/>
            <w:tcBorders>
              <w:top w:val="single" w:sz="4" w:space="0" w:color="auto"/>
            </w:tcBorders>
          </w:tcPr>
          <w:p w14:paraId="65C702FC" w14:textId="77777777" w:rsidR="00001E4B" w:rsidRPr="00202990" w:rsidRDefault="00001E4B" w:rsidP="004336D6">
            <w:pPr>
              <w:pStyle w:val="Tabletext"/>
            </w:pPr>
            <w:r w:rsidRPr="00202990">
              <w:t xml:space="preserve">Employment </w:t>
            </w:r>
          </w:p>
        </w:tc>
        <w:tc>
          <w:tcPr>
            <w:tcW w:w="4968" w:type="dxa"/>
            <w:tcBorders>
              <w:top w:val="single" w:sz="4" w:space="0" w:color="auto"/>
            </w:tcBorders>
          </w:tcPr>
          <w:p w14:paraId="1ECA5B22" w14:textId="77777777" w:rsidR="00001E4B" w:rsidRPr="00202990" w:rsidRDefault="00001E4B" w:rsidP="004336D6">
            <w:pPr>
              <w:pStyle w:val="Tabletext"/>
            </w:pPr>
            <w:r w:rsidRPr="00202990">
              <w:t>Labour force status</w:t>
            </w:r>
          </w:p>
        </w:tc>
        <w:tc>
          <w:tcPr>
            <w:tcW w:w="2102" w:type="dxa"/>
            <w:tcBorders>
              <w:top w:val="single" w:sz="4" w:space="0" w:color="auto"/>
            </w:tcBorders>
          </w:tcPr>
          <w:p w14:paraId="5416FC2B" w14:textId="77777777" w:rsidR="00001E4B" w:rsidRPr="00F14C65" w:rsidRDefault="00001E4B" w:rsidP="004336D6">
            <w:pPr>
              <w:pStyle w:val="Tabletext"/>
            </w:pPr>
            <w:r w:rsidRPr="00F14C65">
              <w:t>XLFS</w:t>
            </w:r>
            <w:r w:rsidRPr="00F14C65">
              <w:rPr>
                <w:i/>
                <w:iCs/>
              </w:rPr>
              <w:t>YYYY</w:t>
            </w:r>
          </w:p>
        </w:tc>
      </w:tr>
      <w:tr w:rsidR="00001E4B" w:rsidRPr="0044304F" w14:paraId="691288A2" w14:textId="77777777" w:rsidTr="00A44016">
        <w:trPr>
          <w:cantSplit/>
        </w:trPr>
        <w:tc>
          <w:tcPr>
            <w:tcW w:w="1827" w:type="dxa"/>
          </w:tcPr>
          <w:p w14:paraId="53E6F2AC" w14:textId="77777777" w:rsidR="00001E4B" w:rsidRPr="00202990" w:rsidRDefault="00001E4B" w:rsidP="004336D6">
            <w:pPr>
              <w:pStyle w:val="Tabletext"/>
            </w:pPr>
          </w:p>
        </w:tc>
        <w:tc>
          <w:tcPr>
            <w:tcW w:w="4968" w:type="dxa"/>
          </w:tcPr>
          <w:p w14:paraId="5DF88BF8" w14:textId="77777777" w:rsidR="00001E4B" w:rsidRPr="00202990" w:rsidRDefault="00001E4B" w:rsidP="004336D6">
            <w:pPr>
              <w:pStyle w:val="Tabletext"/>
            </w:pPr>
            <w:r w:rsidRPr="00202990">
              <w:t>Full-time or part-time employment status</w:t>
            </w:r>
          </w:p>
        </w:tc>
        <w:tc>
          <w:tcPr>
            <w:tcW w:w="2102" w:type="dxa"/>
          </w:tcPr>
          <w:p w14:paraId="231EA0FB" w14:textId="77777777" w:rsidR="00001E4B" w:rsidRPr="00F14C65" w:rsidRDefault="00001E4B" w:rsidP="004336D6">
            <w:pPr>
              <w:pStyle w:val="Tabletext"/>
            </w:pPr>
            <w:r w:rsidRPr="00F14C65">
              <w:t>XFTP</w:t>
            </w:r>
            <w:r w:rsidRPr="00F14C65">
              <w:rPr>
                <w:i/>
                <w:iCs/>
              </w:rPr>
              <w:t>YYYY</w:t>
            </w:r>
          </w:p>
        </w:tc>
      </w:tr>
      <w:tr w:rsidR="00001E4B" w:rsidRPr="0044304F" w14:paraId="5E637DBF" w14:textId="77777777" w:rsidTr="00A44016">
        <w:trPr>
          <w:cantSplit/>
        </w:trPr>
        <w:tc>
          <w:tcPr>
            <w:tcW w:w="1827" w:type="dxa"/>
          </w:tcPr>
          <w:p w14:paraId="0710ABB0" w14:textId="77777777" w:rsidR="00001E4B" w:rsidRPr="00202990" w:rsidRDefault="00001E4B" w:rsidP="004336D6">
            <w:pPr>
              <w:pStyle w:val="Tabletext"/>
            </w:pPr>
          </w:p>
        </w:tc>
        <w:tc>
          <w:tcPr>
            <w:tcW w:w="4968" w:type="dxa"/>
          </w:tcPr>
          <w:p w14:paraId="25972394" w14:textId="77777777" w:rsidR="00001E4B" w:rsidRPr="00202990" w:rsidRDefault="00001E4B" w:rsidP="004336D6">
            <w:pPr>
              <w:pStyle w:val="Tabletext"/>
            </w:pPr>
            <w:r w:rsidRPr="00202990">
              <w:t>Permanent or casual employment</w:t>
            </w:r>
          </w:p>
        </w:tc>
        <w:tc>
          <w:tcPr>
            <w:tcW w:w="2102" w:type="dxa"/>
          </w:tcPr>
          <w:p w14:paraId="323CB7CA" w14:textId="77777777" w:rsidR="00001E4B" w:rsidRPr="00F14C65" w:rsidRDefault="00001E4B" w:rsidP="004336D6">
            <w:pPr>
              <w:pStyle w:val="Tabletext"/>
            </w:pPr>
            <w:r w:rsidRPr="00F14C65">
              <w:t>XEMP</w:t>
            </w:r>
            <w:r w:rsidRPr="00F14C65">
              <w:rPr>
                <w:i/>
                <w:iCs/>
              </w:rPr>
              <w:t>YYYY</w:t>
            </w:r>
          </w:p>
        </w:tc>
      </w:tr>
      <w:tr w:rsidR="00001E4B" w:rsidRPr="0044304F" w14:paraId="27927604" w14:textId="77777777" w:rsidTr="00A44016">
        <w:trPr>
          <w:cantSplit/>
          <w:trHeight w:val="157"/>
        </w:trPr>
        <w:tc>
          <w:tcPr>
            <w:tcW w:w="1827" w:type="dxa"/>
          </w:tcPr>
          <w:p w14:paraId="29DBFF86" w14:textId="77777777" w:rsidR="00001E4B" w:rsidRPr="00202990" w:rsidRDefault="00001E4B" w:rsidP="004336D6">
            <w:pPr>
              <w:pStyle w:val="Tabletext"/>
            </w:pPr>
          </w:p>
        </w:tc>
        <w:tc>
          <w:tcPr>
            <w:tcW w:w="4968" w:type="dxa"/>
          </w:tcPr>
          <w:p w14:paraId="77E68A2C" w14:textId="77777777" w:rsidR="00001E4B" w:rsidRPr="00202990" w:rsidRDefault="00001E4B" w:rsidP="004336D6">
            <w:pPr>
              <w:pStyle w:val="Tabletext"/>
            </w:pPr>
            <w:r w:rsidRPr="00202990">
              <w:t>Status in apprenticeship/traineeship</w:t>
            </w:r>
          </w:p>
        </w:tc>
        <w:tc>
          <w:tcPr>
            <w:tcW w:w="2102" w:type="dxa"/>
          </w:tcPr>
          <w:p w14:paraId="624FB9A9" w14:textId="77777777" w:rsidR="00001E4B" w:rsidRPr="00160225" w:rsidRDefault="00001E4B" w:rsidP="004336D6">
            <w:pPr>
              <w:pStyle w:val="Tabletext"/>
            </w:pPr>
            <w:r w:rsidRPr="00160225">
              <w:t>XATR</w:t>
            </w:r>
            <w:r w:rsidRPr="00160225">
              <w:rPr>
                <w:i/>
                <w:iCs/>
              </w:rPr>
              <w:t>YYYY</w:t>
            </w:r>
          </w:p>
        </w:tc>
      </w:tr>
      <w:tr w:rsidR="00001E4B" w:rsidRPr="0044304F" w14:paraId="2FBABF19" w14:textId="77777777" w:rsidTr="00A44016">
        <w:trPr>
          <w:cantSplit/>
          <w:trHeight w:val="157"/>
        </w:trPr>
        <w:tc>
          <w:tcPr>
            <w:tcW w:w="1827" w:type="dxa"/>
          </w:tcPr>
          <w:p w14:paraId="38C64754" w14:textId="77777777" w:rsidR="00001E4B" w:rsidRPr="00202990" w:rsidRDefault="00001E4B" w:rsidP="004336D6">
            <w:pPr>
              <w:pStyle w:val="Tabletext"/>
            </w:pPr>
          </w:p>
        </w:tc>
        <w:tc>
          <w:tcPr>
            <w:tcW w:w="4968" w:type="dxa"/>
          </w:tcPr>
          <w:p w14:paraId="29AB2D1F" w14:textId="77777777" w:rsidR="00001E4B" w:rsidRPr="00202990" w:rsidRDefault="00001E4B" w:rsidP="004336D6">
            <w:pPr>
              <w:pStyle w:val="Tabletext"/>
            </w:pPr>
            <w:r w:rsidRPr="00202990">
              <w:t>Job mobility during last year</w:t>
            </w:r>
          </w:p>
        </w:tc>
        <w:tc>
          <w:tcPr>
            <w:tcW w:w="2102" w:type="dxa"/>
          </w:tcPr>
          <w:p w14:paraId="26EEBC4E" w14:textId="77777777" w:rsidR="00001E4B" w:rsidRPr="00F14C65" w:rsidRDefault="00001E4B" w:rsidP="004336D6">
            <w:pPr>
              <w:pStyle w:val="Tabletext"/>
            </w:pPr>
            <w:r w:rsidRPr="00F14C65">
              <w:t>XMOB</w:t>
            </w:r>
            <w:r w:rsidRPr="00F14C65">
              <w:rPr>
                <w:i/>
                <w:iCs/>
              </w:rPr>
              <w:t>YYYY</w:t>
            </w:r>
          </w:p>
        </w:tc>
      </w:tr>
      <w:tr w:rsidR="00001E4B" w:rsidRPr="0044304F" w14:paraId="5EA626C9" w14:textId="77777777" w:rsidTr="00A44016">
        <w:trPr>
          <w:cantSplit/>
        </w:trPr>
        <w:tc>
          <w:tcPr>
            <w:tcW w:w="1827" w:type="dxa"/>
          </w:tcPr>
          <w:p w14:paraId="2A41F5DA" w14:textId="77777777" w:rsidR="00001E4B" w:rsidRPr="00202990" w:rsidRDefault="00001E4B" w:rsidP="004336D6">
            <w:pPr>
              <w:pStyle w:val="Tabletext"/>
            </w:pPr>
          </w:p>
        </w:tc>
        <w:tc>
          <w:tcPr>
            <w:tcW w:w="4968" w:type="dxa"/>
          </w:tcPr>
          <w:p w14:paraId="3F8188E2" w14:textId="77777777" w:rsidR="00001E4B" w:rsidRPr="00202990" w:rsidRDefault="004015E2" w:rsidP="004336D6">
            <w:pPr>
              <w:pStyle w:val="Tabletext"/>
            </w:pPr>
            <w:r>
              <w:t>Occupation (1-</w:t>
            </w:r>
            <w:r w:rsidR="00001E4B" w:rsidRPr="00202990">
              <w:t>digit ANZSCO first edition)</w:t>
            </w:r>
          </w:p>
        </w:tc>
        <w:tc>
          <w:tcPr>
            <w:tcW w:w="2102" w:type="dxa"/>
          </w:tcPr>
          <w:p w14:paraId="676D1406" w14:textId="77777777" w:rsidR="00001E4B" w:rsidRPr="00F14C65" w:rsidRDefault="00001E4B" w:rsidP="004336D6">
            <w:pPr>
              <w:pStyle w:val="Tabletext"/>
            </w:pPr>
            <w:r w:rsidRPr="00F14C65">
              <w:t>XOCC</w:t>
            </w:r>
            <w:r w:rsidRPr="00F14C65">
              <w:rPr>
                <w:i/>
                <w:iCs/>
              </w:rPr>
              <w:t>YYYY</w:t>
            </w:r>
          </w:p>
        </w:tc>
      </w:tr>
      <w:tr w:rsidR="00001E4B" w:rsidRPr="0044304F" w14:paraId="3021F4FF" w14:textId="77777777" w:rsidTr="00A44016">
        <w:trPr>
          <w:cantSplit/>
        </w:trPr>
        <w:tc>
          <w:tcPr>
            <w:tcW w:w="1827" w:type="dxa"/>
          </w:tcPr>
          <w:p w14:paraId="272AC97C" w14:textId="77777777" w:rsidR="00001E4B" w:rsidRPr="00202990" w:rsidRDefault="00001E4B" w:rsidP="004336D6">
            <w:pPr>
              <w:pStyle w:val="Tabletext"/>
            </w:pPr>
          </w:p>
        </w:tc>
        <w:tc>
          <w:tcPr>
            <w:tcW w:w="4968" w:type="dxa"/>
          </w:tcPr>
          <w:p w14:paraId="2F805312" w14:textId="77777777" w:rsidR="00001E4B" w:rsidRPr="00202990" w:rsidRDefault="00001E4B" w:rsidP="004336D6">
            <w:pPr>
              <w:pStyle w:val="Tabletext"/>
            </w:pPr>
            <w:r w:rsidRPr="00202990">
              <w:t>Average weekly pay</w:t>
            </w:r>
          </w:p>
        </w:tc>
        <w:tc>
          <w:tcPr>
            <w:tcW w:w="2102" w:type="dxa"/>
          </w:tcPr>
          <w:p w14:paraId="68FF95C7" w14:textId="77777777" w:rsidR="00001E4B" w:rsidRPr="00F14C65" w:rsidRDefault="00001E4B" w:rsidP="004336D6">
            <w:pPr>
              <w:pStyle w:val="Tabletext"/>
            </w:pPr>
            <w:r w:rsidRPr="00F14C65">
              <w:t>XWKPY</w:t>
            </w:r>
            <w:r w:rsidRPr="00F14C65">
              <w:rPr>
                <w:i/>
                <w:iCs/>
              </w:rPr>
              <w:t>YYY</w:t>
            </w:r>
          </w:p>
        </w:tc>
      </w:tr>
      <w:tr w:rsidR="00001E4B" w:rsidRPr="0044304F" w14:paraId="30F505C3" w14:textId="77777777" w:rsidTr="00A44016">
        <w:trPr>
          <w:cantSplit/>
        </w:trPr>
        <w:tc>
          <w:tcPr>
            <w:tcW w:w="1827" w:type="dxa"/>
          </w:tcPr>
          <w:p w14:paraId="21C09E39" w14:textId="77777777" w:rsidR="00001E4B" w:rsidRPr="00202990" w:rsidRDefault="00001E4B" w:rsidP="004336D6">
            <w:pPr>
              <w:pStyle w:val="Tabletext"/>
            </w:pPr>
          </w:p>
        </w:tc>
        <w:tc>
          <w:tcPr>
            <w:tcW w:w="4968" w:type="dxa"/>
          </w:tcPr>
          <w:p w14:paraId="7582C466" w14:textId="77777777" w:rsidR="00001E4B" w:rsidRPr="00202990" w:rsidRDefault="00001E4B" w:rsidP="004336D6">
            <w:pPr>
              <w:pStyle w:val="Tabletext"/>
            </w:pPr>
            <w:r w:rsidRPr="00202990">
              <w:t xml:space="preserve">Average hourly pay </w:t>
            </w:r>
          </w:p>
        </w:tc>
        <w:tc>
          <w:tcPr>
            <w:tcW w:w="2102" w:type="dxa"/>
          </w:tcPr>
          <w:p w14:paraId="34B57923" w14:textId="77777777" w:rsidR="00001E4B" w:rsidRPr="00F14C65" w:rsidRDefault="00001E4B" w:rsidP="004336D6">
            <w:pPr>
              <w:pStyle w:val="Tabletext"/>
            </w:pPr>
            <w:r w:rsidRPr="00F14C65">
              <w:t>XHRP</w:t>
            </w:r>
            <w:r w:rsidRPr="00F14C65">
              <w:rPr>
                <w:i/>
                <w:iCs/>
              </w:rPr>
              <w:t>YYYY</w:t>
            </w:r>
          </w:p>
        </w:tc>
      </w:tr>
      <w:tr w:rsidR="00001E4B" w:rsidRPr="0044304F" w14:paraId="48410340" w14:textId="77777777" w:rsidTr="00A44016">
        <w:trPr>
          <w:cantSplit/>
        </w:trPr>
        <w:tc>
          <w:tcPr>
            <w:tcW w:w="1827" w:type="dxa"/>
          </w:tcPr>
          <w:p w14:paraId="42EADFB5" w14:textId="77777777" w:rsidR="00001E4B" w:rsidRPr="00202990" w:rsidRDefault="00001E4B" w:rsidP="004336D6">
            <w:pPr>
              <w:pStyle w:val="Tabletext"/>
            </w:pPr>
          </w:p>
        </w:tc>
        <w:tc>
          <w:tcPr>
            <w:tcW w:w="4968" w:type="dxa"/>
          </w:tcPr>
          <w:p w14:paraId="479502BD" w14:textId="77777777" w:rsidR="00001E4B" w:rsidRPr="00202990" w:rsidRDefault="00001E4B" w:rsidP="004336D6">
            <w:pPr>
              <w:pStyle w:val="Tabletext"/>
            </w:pPr>
            <w:r w:rsidRPr="00202990">
              <w:t>Average weekly hours worked</w:t>
            </w:r>
          </w:p>
        </w:tc>
        <w:tc>
          <w:tcPr>
            <w:tcW w:w="2102" w:type="dxa"/>
          </w:tcPr>
          <w:p w14:paraId="3A96DA49" w14:textId="77777777" w:rsidR="00001E4B" w:rsidRPr="00F14C65" w:rsidRDefault="00001E4B" w:rsidP="004336D6">
            <w:pPr>
              <w:pStyle w:val="Tabletext"/>
            </w:pPr>
            <w:r w:rsidRPr="00F14C65">
              <w:t>XHRS</w:t>
            </w:r>
            <w:r w:rsidRPr="00F14C65">
              <w:rPr>
                <w:i/>
                <w:iCs/>
              </w:rPr>
              <w:t>YYYY</w:t>
            </w:r>
          </w:p>
        </w:tc>
      </w:tr>
      <w:tr w:rsidR="00001E4B" w:rsidRPr="0044304F" w14:paraId="7E38CB37" w14:textId="77777777" w:rsidTr="00A44016">
        <w:trPr>
          <w:cantSplit/>
        </w:trPr>
        <w:tc>
          <w:tcPr>
            <w:tcW w:w="1827" w:type="dxa"/>
            <w:tcBorders>
              <w:top w:val="nil"/>
              <w:bottom w:val="nil"/>
            </w:tcBorders>
          </w:tcPr>
          <w:p w14:paraId="01269B33" w14:textId="77777777" w:rsidR="00001E4B" w:rsidRPr="00202990" w:rsidRDefault="00001E4B" w:rsidP="004336D6">
            <w:pPr>
              <w:pStyle w:val="Tabletext"/>
            </w:pPr>
          </w:p>
        </w:tc>
        <w:tc>
          <w:tcPr>
            <w:tcW w:w="4968" w:type="dxa"/>
            <w:tcBorders>
              <w:top w:val="nil"/>
              <w:bottom w:val="nil"/>
            </w:tcBorders>
          </w:tcPr>
          <w:p w14:paraId="411CAB0D" w14:textId="77777777" w:rsidR="00001E4B" w:rsidRPr="00202990" w:rsidRDefault="00001E4B" w:rsidP="004336D6">
            <w:pPr>
              <w:pStyle w:val="Tabletext"/>
            </w:pPr>
            <w:r w:rsidRPr="00202990">
              <w:t>Any spell of unemployment during the year</w:t>
            </w:r>
          </w:p>
        </w:tc>
        <w:tc>
          <w:tcPr>
            <w:tcW w:w="2102" w:type="dxa"/>
            <w:tcBorders>
              <w:top w:val="nil"/>
              <w:bottom w:val="nil"/>
            </w:tcBorders>
          </w:tcPr>
          <w:p w14:paraId="03DADC0F" w14:textId="77777777" w:rsidR="00001E4B" w:rsidRPr="00160225" w:rsidRDefault="00001E4B" w:rsidP="004336D6">
            <w:pPr>
              <w:pStyle w:val="Tabletext"/>
            </w:pPr>
            <w:r w:rsidRPr="00160225">
              <w:t>XUNE</w:t>
            </w:r>
            <w:r w:rsidRPr="00160225">
              <w:rPr>
                <w:i/>
                <w:iCs/>
              </w:rPr>
              <w:t>YYYY</w:t>
            </w:r>
          </w:p>
        </w:tc>
      </w:tr>
      <w:tr w:rsidR="00001E4B" w:rsidRPr="0044304F" w14:paraId="399CD108" w14:textId="77777777" w:rsidTr="00A44016">
        <w:trPr>
          <w:cantSplit/>
        </w:trPr>
        <w:tc>
          <w:tcPr>
            <w:tcW w:w="1827" w:type="dxa"/>
            <w:tcBorders>
              <w:top w:val="nil"/>
              <w:bottom w:val="nil"/>
            </w:tcBorders>
          </w:tcPr>
          <w:p w14:paraId="63D8FDC8" w14:textId="77777777" w:rsidR="00001E4B" w:rsidRPr="00202990" w:rsidRDefault="00001E4B" w:rsidP="004336D6">
            <w:pPr>
              <w:pStyle w:val="Tabletext"/>
            </w:pPr>
          </w:p>
        </w:tc>
        <w:tc>
          <w:tcPr>
            <w:tcW w:w="4968" w:type="dxa"/>
            <w:tcBorders>
              <w:top w:val="nil"/>
              <w:bottom w:val="nil"/>
            </w:tcBorders>
          </w:tcPr>
          <w:p w14:paraId="168CC4CA" w14:textId="77777777" w:rsidR="00001E4B" w:rsidRPr="00202990" w:rsidRDefault="00001E4B" w:rsidP="004336D6">
            <w:pPr>
              <w:pStyle w:val="Tabletext"/>
            </w:pPr>
            <w:r w:rsidRPr="00202990">
              <w:t>In full-time employment or full-time education</w:t>
            </w:r>
          </w:p>
        </w:tc>
        <w:tc>
          <w:tcPr>
            <w:tcW w:w="2102" w:type="dxa"/>
            <w:tcBorders>
              <w:top w:val="nil"/>
              <w:bottom w:val="nil"/>
            </w:tcBorders>
          </w:tcPr>
          <w:p w14:paraId="316638C6" w14:textId="77777777" w:rsidR="00001E4B" w:rsidRPr="00F14C65" w:rsidRDefault="00001E4B" w:rsidP="004336D6">
            <w:pPr>
              <w:pStyle w:val="Tabletext"/>
            </w:pPr>
            <w:r>
              <w:t>XFTE</w:t>
            </w:r>
            <w:r w:rsidRPr="00666637">
              <w:rPr>
                <w:i/>
              </w:rPr>
              <w:t>YYYY</w:t>
            </w:r>
          </w:p>
        </w:tc>
      </w:tr>
      <w:tr w:rsidR="00001E4B" w:rsidRPr="0044304F" w14:paraId="72F09AF3" w14:textId="77777777" w:rsidTr="00A44016">
        <w:trPr>
          <w:cantSplit/>
        </w:trPr>
        <w:tc>
          <w:tcPr>
            <w:tcW w:w="1827" w:type="dxa"/>
            <w:tcBorders>
              <w:top w:val="single" w:sz="4" w:space="0" w:color="auto"/>
            </w:tcBorders>
          </w:tcPr>
          <w:p w14:paraId="500BF639" w14:textId="77777777" w:rsidR="00001E4B" w:rsidRPr="00202990" w:rsidRDefault="00001E4B" w:rsidP="004336D6">
            <w:pPr>
              <w:pStyle w:val="Tabletext"/>
            </w:pPr>
            <w:r w:rsidRPr="00202990">
              <w:t xml:space="preserve">Social </w:t>
            </w:r>
          </w:p>
        </w:tc>
        <w:tc>
          <w:tcPr>
            <w:tcW w:w="4968" w:type="dxa"/>
            <w:tcBorders>
              <w:top w:val="single" w:sz="4" w:space="0" w:color="auto"/>
            </w:tcBorders>
          </w:tcPr>
          <w:p w14:paraId="75F1CC22" w14:textId="77777777" w:rsidR="00001E4B" w:rsidRPr="00202990" w:rsidRDefault="00001E4B" w:rsidP="004336D6">
            <w:pPr>
              <w:pStyle w:val="Tabletext"/>
            </w:pPr>
            <w:r w:rsidRPr="00202990">
              <w:t>Marital status</w:t>
            </w:r>
          </w:p>
        </w:tc>
        <w:tc>
          <w:tcPr>
            <w:tcW w:w="2102" w:type="dxa"/>
            <w:tcBorders>
              <w:top w:val="single" w:sz="4" w:space="0" w:color="auto"/>
            </w:tcBorders>
          </w:tcPr>
          <w:p w14:paraId="583135FA" w14:textId="77777777" w:rsidR="00001E4B" w:rsidRPr="00160225" w:rsidRDefault="00001E4B" w:rsidP="004336D6">
            <w:pPr>
              <w:pStyle w:val="Tabletext"/>
            </w:pPr>
            <w:r w:rsidRPr="00160225">
              <w:t>XMAR</w:t>
            </w:r>
            <w:r w:rsidRPr="00160225">
              <w:rPr>
                <w:i/>
                <w:iCs/>
              </w:rPr>
              <w:t>YYYY</w:t>
            </w:r>
          </w:p>
        </w:tc>
      </w:tr>
      <w:tr w:rsidR="00001E4B" w:rsidRPr="0044304F" w14:paraId="356B5E35" w14:textId="77777777" w:rsidTr="00A44016">
        <w:trPr>
          <w:cantSplit/>
        </w:trPr>
        <w:tc>
          <w:tcPr>
            <w:tcW w:w="1827" w:type="dxa"/>
          </w:tcPr>
          <w:p w14:paraId="13754208" w14:textId="77777777" w:rsidR="00001E4B" w:rsidRPr="00202990" w:rsidRDefault="00001E4B" w:rsidP="004336D6">
            <w:pPr>
              <w:pStyle w:val="Tabletext"/>
            </w:pPr>
          </w:p>
        </w:tc>
        <w:tc>
          <w:tcPr>
            <w:tcW w:w="4968" w:type="dxa"/>
          </w:tcPr>
          <w:p w14:paraId="1472FA29" w14:textId="77777777" w:rsidR="00001E4B" w:rsidRPr="00202990" w:rsidRDefault="00001E4B" w:rsidP="004336D6">
            <w:pPr>
              <w:pStyle w:val="Tabletext"/>
            </w:pPr>
            <w:r w:rsidRPr="00202990">
              <w:t xml:space="preserve">Living with parent(s) </w:t>
            </w:r>
          </w:p>
        </w:tc>
        <w:tc>
          <w:tcPr>
            <w:tcW w:w="2102" w:type="dxa"/>
          </w:tcPr>
          <w:p w14:paraId="19F3B4CA" w14:textId="77777777" w:rsidR="00001E4B" w:rsidRPr="00F14C65" w:rsidRDefault="00001E4B" w:rsidP="004336D6">
            <w:pPr>
              <w:pStyle w:val="Tabletext"/>
            </w:pPr>
            <w:r w:rsidRPr="00F14C65">
              <w:t>XATH</w:t>
            </w:r>
            <w:r w:rsidRPr="00F14C65">
              <w:rPr>
                <w:i/>
                <w:iCs/>
              </w:rPr>
              <w:t>YYYY</w:t>
            </w:r>
          </w:p>
        </w:tc>
      </w:tr>
      <w:tr w:rsidR="00001E4B" w:rsidRPr="0044304F" w14:paraId="1029A6D3" w14:textId="77777777" w:rsidTr="00A44016">
        <w:trPr>
          <w:cantSplit/>
        </w:trPr>
        <w:tc>
          <w:tcPr>
            <w:tcW w:w="1827" w:type="dxa"/>
          </w:tcPr>
          <w:p w14:paraId="7309F343" w14:textId="77777777" w:rsidR="00001E4B" w:rsidRPr="00202990" w:rsidRDefault="00001E4B" w:rsidP="004336D6">
            <w:pPr>
              <w:pStyle w:val="Tabletext"/>
            </w:pPr>
          </w:p>
        </w:tc>
        <w:tc>
          <w:tcPr>
            <w:tcW w:w="4968" w:type="dxa"/>
          </w:tcPr>
          <w:p w14:paraId="5FC653A3" w14:textId="77777777" w:rsidR="00001E4B" w:rsidRPr="00202990" w:rsidRDefault="00001E4B" w:rsidP="004336D6">
            <w:pPr>
              <w:pStyle w:val="Tabletext"/>
            </w:pPr>
            <w:r w:rsidRPr="00202990">
              <w:t>Living in own home</w:t>
            </w:r>
          </w:p>
        </w:tc>
        <w:tc>
          <w:tcPr>
            <w:tcW w:w="2102" w:type="dxa"/>
          </w:tcPr>
          <w:p w14:paraId="56838F9F" w14:textId="77777777" w:rsidR="00001E4B" w:rsidRPr="00F14C65" w:rsidRDefault="00001E4B" w:rsidP="004336D6">
            <w:pPr>
              <w:pStyle w:val="Tabletext"/>
            </w:pPr>
            <w:r w:rsidRPr="00F14C65">
              <w:t>XOWN</w:t>
            </w:r>
            <w:r w:rsidRPr="00F14C65">
              <w:rPr>
                <w:i/>
                <w:iCs/>
              </w:rPr>
              <w:t>YYYY</w:t>
            </w:r>
          </w:p>
        </w:tc>
      </w:tr>
      <w:tr w:rsidR="00001E4B" w:rsidRPr="0044304F" w14:paraId="0854360E" w14:textId="77777777" w:rsidTr="00A44016">
        <w:trPr>
          <w:cantSplit/>
        </w:trPr>
        <w:tc>
          <w:tcPr>
            <w:tcW w:w="1827" w:type="dxa"/>
          </w:tcPr>
          <w:p w14:paraId="28F19AE3" w14:textId="77777777" w:rsidR="00001E4B" w:rsidRPr="00202990" w:rsidRDefault="00001E4B" w:rsidP="004336D6">
            <w:pPr>
              <w:pStyle w:val="Tabletext"/>
            </w:pPr>
          </w:p>
        </w:tc>
        <w:tc>
          <w:tcPr>
            <w:tcW w:w="4968" w:type="dxa"/>
          </w:tcPr>
          <w:p w14:paraId="57CFACB6" w14:textId="77777777" w:rsidR="00001E4B" w:rsidRPr="00202990" w:rsidRDefault="00001E4B" w:rsidP="004336D6">
            <w:pPr>
              <w:pStyle w:val="Tabletext"/>
            </w:pPr>
            <w:r w:rsidRPr="00202990">
              <w:t>Number of dependent children</w:t>
            </w:r>
          </w:p>
        </w:tc>
        <w:tc>
          <w:tcPr>
            <w:tcW w:w="2102" w:type="dxa"/>
          </w:tcPr>
          <w:p w14:paraId="5521AF70" w14:textId="77777777" w:rsidR="00001E4B" w:rsidRPr="00F14C65" w:rsidRDefault="00001E4B" w:rsidP="004336D6">
            <w:pPr>
              <w:pStyle w:val="Tabletext"/>
            </w:pPr>
            <w:r w:rsidRPr="00F14C65">
              <w:t>XCHI</w:t>
            </w:r>
            <w:r w:rsidRPr="00F14C65">
              <w:rPr>
                <w:i/>
                <w:iCs/>
              </w:rPr>
              <w:t>YYYY</w:t>
            </w:r>
          </w:p>
        </w:tc>
      </w:tr>
    </w:tbl>
    <w:p w14:paraId="21AA6CD0" w14:textId="77777777" w:rsidR="00B133DF" w:rsidRPr="006E781D" w:rsidRDefault="00B133DF" w:rsidP="00B133DF">
      <w:pPr>
        <w:pStyle w:val="Heading2"/>
      </w:pPr>
      <w:bookmarkStart w:id="151" w:name="_Toc89693145"/>
      <w:r w:rsidRPr="006E781D">
        <w:t>Classifications and code frames</w:t>
      </w:r>
      <w:bookmarkEnd w:id="151"/>
    </w:p>
    <w:p w14:paraId="221D241B" w14:textId="2FE0F5E2" w:rsidR="00B133DF" w:rsidRPr="006E781D" w:rsidRDefault="004015E2" w:rsidP="00B133DF">
      <w:pPr>
        <w:pStyle w:val="Text"/>
      </w:pPr>
      <w:r w:rsidRPr="006E781D">
        <w:t>A</w:t>
      </w:r>
      <w:r w:rsidR="00B133DF" w:rsidRPr="006E781D">
        <w:t xml:space="preserve"> number of variables contained in the LSAY data files are coded using standard classifications</w:t>
      </w:r>
      <w:r w:rsidR="00C07ACD" w:rsidRPr="006E781D">
        <w:t xml:space="preserve"> or detailed code frames</w:t>
      </w:r>
      <w:r w:rsidR="00B133DF" w:rsidRPr="006E781D">
        <w:t xml:space="preserve">. The information for these variables is </w:t>
      </w:r>
      <w:r w:rsidR="00C07ACD" w:rsidRPr="006E781D">
        <w:t xml:space="preserve">usually </w:t>
      </w:r>
      <w:r w:rsidR="00B133DF" w:rsidRPr="006E781D">
        <w:t>collected using open-ended questions, and verbatim responses are recorded. These responses are then coded using standard classifications</w:t>
      </w:r>
      <w:r w:rsidR="00C07ACD" w:rsidRPr="006E781D">
        <w:t xml:space="preserve"> or code frames</w:t>
      </w:r>
      <w:r w:rsidR="00B133DF" w:rsidRPr="006E781D">
        <w:t xml:space="preserve">. </w:t>
      </w:r>
    </w:p>
    <w:p w14:paraId="0DBB8941" w14:textId="5D13A604" w:rsidR="00C86C83" w:rsidRPr="006E781D" w:rsidRDefault="00C86C83" w:rsidP="00C86C83">
      <w:pPr>
        <w:pStyle w:val="Text"/>
      </w:pPr>
      <w:r w:rsidRPr="006E781D">
        <w:lastRenderedPageBreak/>
        <w:t>The details of these classifications are not always provided in the documentation because they can be lengthy and summarised in a variety of ways. Table 5</w:t>
      </w:r>
      <w:r w:rsidR="00CA17D9" w:rsidRPr="006E781D">
        <w:t>A</w:t>
      </w:r>
      <w:r w:rsidRPr="006E781D">
        <w:t xml:space="preserve"> provides a summary of the classifications and code frames used for each survey wave.</w:t>
      </w:r>
    </w:p>
    <w:p w14:paraId="077C9BC8" w14:textId="335D90B3" w:rsidR="00C86C83" w:rsidRPr="006E781D" w:rsidRDefault="00C86C83" w:rsidP="00B133DF">
      <w:pPr>
        <w:pStyle w:val="Text"/>
      </w:pPr>
      <w:r w:rsidRPr="006E781D">
        <w:t xml:space="preserve">Standard classifications are also used to code several variables </w:t>
      </w:r>
      <w:r w:rsidR="000376BF" w:rsidRPr="006E781D">
        <w:t xml:space="preserve">available </w:t>
      </w:r>
      <w:r w:rsidRPr="006E781D">
        <w:t xml:space="preserve">as part of the linked datasets. These are summarised at table </w:t>
      </w:r>
      <w:r w:rsidR="00CA17D9" w:rsidRPr="006E781D">
        <w:t>5B</w:t>
      </w:r>
      <w:r w:rsidRPr="006E781D">
        <w:t>.</w:t>
      </w:r>
    </w:p>
    <w:p w14:paraId="19633680" w14:textId="4C2776F0" w:rsidR="00B133DF" w:rsidRPr="001E6BE1" w:rsidRDefault="00B133DF" w:rsidP="00B133DF">
      <w:pPr>
        <w:pStyle w:val="tabletitle"/>
      </w:pPr>
      <w:bookmarkStart w:id="152" w:name="_Toc302138650"/>
      <w:bookmarkStart w:id="153" w:name="_Toc131410254"/>
      <w:r w:rsidRPr="001E6BE1">
        <w:t>Table</w:t>
      </w:r>
      <w:r w:rsidR="00BD5F51" w:rsidRPr="001E6BE1">
        <w:t xml:space="preserve"> 5</w:t>
      </w:r>
      <w:r w:rsidR="00CA17D9" w:rsidRPr="001E6BE1">
        <w:t>A</w:t>
      </w:r>
      <w:r w:rsidRPr="001E6BE1">
        <w:tab/>
        <w:t>Summary of classifications and code frames used in the LSAY Y</w:t>
      </w:r>
      <w:r w:rsidR="00D718AE" w:rsidRPr="001E6BE1">
        <w:t>15</w:t>
      </w:r>
      <w:r w:rsidRPr="001E6BE1">
        <w:t xml:space="preserve"> data </w:t>
      </w:r>
      <w:proofErr w:type="gramStart"/>
      <w:r w:rsidRPr="001E6BE1">
        <w:t>file</w:t>
      </w:r>
      <w:bookmarkEnd w:id="152"/>
      <w:bookmarkEnd w:id="153"/>
      <w:proofErr w:type="gramEnd"/>
    </w:p>
    <w:tbl>
      <w:tblPr>
        <w:tblW w:w="963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42"/>
        <w:gridCol w:w="1418"/>
        <w:gridCol w:w="1843"/>
        <w:gridCol w:w="1417"/>
        <w:gridCol w:w="1985"/>
        <w:gridCol w:w="1734"/>
      </w:tblGrid>
      <w:tr w:rsidR="00C07ACD" w:rsidRPr="00630E1F" w14:paraId="18C0F1DE" w14:textId="77777777" w:rsidTr="001C5769">
        <w:trPr>
          <w:cantSplit/>
        </w:trPr>
        <w:tc>
          <w:tcPr>
            <w:tcW w:w="1242" w:type="dxa"/>
            <w:tcBorders>
              <w:bottom w:val="single" w:sz="4" w:space="0" w:color="auto"/>
            </w:tcBorders>
          </w:tcPr>
          <w:p w14:paraId="0E2E7B55" w14:textId="77777777" w:rsidR="00C07ACD" w:rsidRPr="00202FEB" w:rsidRDefault="00C07ACD" w:rsidP="004336D6">
            <w:pPr>
              <w:pStyle w:val="Tablehead1"/>
            </w:pPr>
            <w:r w:rsidRPr="00202FEB">
              <w:t>Wave/year</w:t>
            </w:r>
          </w:p>
        </w:tc>
        <w:tc>
          <w:tcPr>
            <w:tcW w:w="1418" w:type="dxa"/>
            <w:tcBorders>
              <w:bottom w:val="single" w:sz="4" w:space="0" w:color="auto"/>
            </w:tcBorders>
          </w:tcPr>
          <w:p w14:paraId="283E3383" w14:textId="77777777" w:rsidR="00C07ACD" w:rsidRPr="00202FEB" w:rsidRDefault="00C07ACD" w:rsidP="004336D6">
            <w:pPr>
              <w:pStyle w:val="Tablehead1"/>
            </w:pPr>
            <w:r w:rsidRPr="00202FEB">
              <w:t>Education</w:t>
            </w:r>
          </w:p>
        </w:tc>
        <w:tc>
          <w:tcPr>
            <w:tcW w:w="1843" w:type="dxa"/>
            <w:tcBorders>
              <w:bottom w:val="single" w:sz="4" w:space="0" w:color="auto"/>
            </w:tcBorders>
          </w:tcPr>
          <w:p w14:paraId="754AF4F0" w14:textId="77777777" w:rsidR="00C07ACD" w:rsidRPr="00202FEB" w:rsidRDefault="00C07ACD" w:rsidP="004336D6">
            <w:pPr>
              <w:pStyle w:val="Tablehead1"/>
            </w:pPr>
            <w:r w:rsidRPr="00202FEB">
              <w:t xml:space="preserve">Occupation </w:t>
            </w:r>
          </w:p>
        </w:tc>
        <w:tc>
          <w:tcPr>
            <w:tcW w:w="1417" w:type="dxa"/>
            <w:tcBorders>
              <w:bottom w:val="single" w:sz="4" w:space="0" w:color="auto"/>
            </w:tcBorders>
          </w:tcPr>
          <w:p w14:paraId="57A39EE9" w14:textId="60E386C9" w:rsidR="00C07ACD" w:rsidRPr="00202FEB" w:rsidRDefault="00C07ACD" w:rsidP="004336D6">
            <w:pPr>
              <w:pStyle w:val="Tablehead1"/>
            </w:pPr>
            <w:r w:rsidRPr="00202FEB">
              <w:t>Industry</w:t>
            </w:r>
            <w:r w:rsidR="000474CF" w:rsidRPr="000474CF">
              <w:rPr>
                <w:rFonts w:ascii="Arial Bold" w:hAnsi="Arial Bold"/>
                <w:vertAlign w:val="superscript"/>
              </w:rPr>
              <w:t>1</w:t>
            </w:r>
          </w:p>
        </w:tc>
        <w:tc>
          <w:tcPr>
            <w:tcW w:w="1985" w:type="dxa"/>
            <w:tcBorders>
              <w:bottom w:val="single" w:sz="4" w:space="0" w:color="auto"/>
            </w:tcBorders>
          </w:tcPr>
          <w:p w14:paraId="3B143712" w14:textId="77777777" w:rsidR="00C07ACD" w:rsidRPr="00202FEB" w:rsidRDefault="00C07ACD" w:rsidP="004336D6">
            <w:pPr>
              <w:pStyle w:val="Tablehead1"/>
            </w:pPr>
            <w:r w:rsidRPr="00202FEB">
              <w:t>Institution</w:t>
            </w:r>
          </w:p>
        </w:tc>
        <w:tc>
          <w:tcPr>
            <w:tcW w:w="1734" w:type="dxa"/>
            <w:tcBorders>
              <w:bottom w:val="single" w:sz="4" w:space="0" w:color="auto"/>
            </w:tcBorders>
          </w:tcPr>
          <w:p w14:paraId="119192FF" w14:textId="77777777" w:rsidR="00C07ACD" w:rsidRPr="00202FEB" w:rsidRDefault="00C07ACD" w:rsidP="004336D6">
            <w:pPr>
              <w:pStyle w:val="Tablehead1"/>
            </w:pPr>
            <w:r>
              <w:t>Subject</w:t>
            </w:r>
          </w:p>
        </w:tc>
      </w:tr>
      <w:tr w:rsidR="00C07ACD" w:rsidRPr="00630E1F" w14:paraId="5B61433D" w14:textId="77777777" w:rsidTr="001C5769">
        <w:trPr>
          <w:cantSplit/>
        </w:trPr>
        <w:tc>
          <w:tcPr>
            <w:tcW w:w="1242" w:type="dxa"/>
            <w:tcBorders>
              <w:top w:val="single" w:sz="4" w:space="0" w:color="auto"/>
              <w:bottom w:val="nil"/>
            </w:tcBorders>
            <w:shd w:val="clear" w:color="auto" w:fill="auto"/>
          </w:tcPr>
          <w:p w14:paraId="3D0B9216" w14:textId="77777777" w:rsidR="00C07ACD" w:rsidRPr="00F7519A" w:rsidRDefault="00C07ACD" w:rsidP="00B133DF">
            <w:pPr>
              <w:pStyle w:val="Tabletext"/>
            </w:pPr>
            <w:r>
              <w:t>1/2015</w:t>
            </w:r>
          </w:p>
        </w:tc>
        <w:tc>
          <w:tcPr>
            <w:tcW w:w="1418" w:type="dxa"/>
            <w:tcBorders>
              <w:top w:val="single" w:sz="4" w:space="0" w:color="auto"/>
              <w:bottom w:val="nil"/>
            </w:tcBorders>
          </w:tcPr>
          <w:p w14:paraId="7FF037EB" w14:textId="77777777" w:rsidR="00C07ACD" w:rsidRPr="00AC0596" w:rsidRDefault="00C07ACD" w:rsidP="004336D6">
            <w:pPr>
              <w:pStyle w:val="Tabletext"/>
            </w:pPr>
            <w:r w:rsidRPr="00AC0596">
              <w:t>ISCED 97</w:t>
            </w:r>
          </w:p>
        </w:tc>
        <w:tc>
          <w:tcPr>
            <w:tcW w:w="1843" w:type="dxa"/>
            <w:tcBorders>
              <w:top w:val="single" w:sz="4" w:space="0" w:color="auto"/>
              <w:bottom w:val="nil"/>
            </w:tcBorders>
          </w:tcPr>
          <w:p w14:paraId="3D9E4216" w14:textId="77777777" w:rsidR="00C07ACD" w:rsidRPr="00AC0596" w:rsidRDefault="00C07ACD" w:rsidP="004336D6">
            <w:pPr>
              <w:pStyle w:val="Tabletext"/>
            </w:pPr>
            <w:r>
              <w:t>ISCO 0</w:t>
            </w:r>
            <w:r w:rsidRPr="00AC0596">
              <w:t>8</w:t>
            </w:r>
          </w:p>
        </w:tc>
        <w:tc>
          <w:tcPr>
            <w:tcW w:w="1417" w:type="dxa"/>
            <w:tcBorders>
              <w:top w:val="single" w:sz="4" w:space="0" w:color="auto"/>
              <w:bottom w:val="nil"/>
            </w:tcBorders>
          </w:tcPr>
          <w:p w14:paraId="7B5A0873" w14:textId="77777777" w:rsidR="00C07ACD" w:rsidRPr="00AC0596" w:rsidRDefault="00C07ACD" w:rsidP="004336D6">
            <w:pPr>
              <w:pStyle w:val="Tabletext"/>
            </w:pPr>
            <w:r w:rsidRPr="00AC0596">
              <w:t>Not applicable</w:t>
            </w:r>
          </w:p>
        </w:tc>
        <w:tc>
          <w:tcPr>
            <w:tcW w:w="1985" w:type="dxa"/>
            <w:tcBorders>
              <w:top w:val="single" w:sz="4" w:space="0" w:color="auto"/>
              <w:bottom w:val="nil"/>
            </w:tcBorders>
          </w:tcPr>
          <w:p w14:paraId="48032866" w14:textId="77777777" w:rsidR="00C07ACD" w:rsidRPr="00AC0596" w:rsidRDefault="00C07ACD" w:rsidP="004336D6">
            <w:pPr>
              <w:pStyle w:val="Tabletext"/>
            </w:pPr>
            <w:r w:rsidRPr="00AC0596">
              <w:t>Not applicable</w:t>
            </w:r>
          </w:p>
        </w:tc>
        <w:tc>
          <w:tcPr>
            <w:tcW w:w="1734" w:type="dxa"/>
            <w:tcBorders>
              <w:top w:val="single" w:sz="4" w:space="0" w:color="auto"/>
              <w:bottom w:val="nil"/>
            </w:tcBorders>
          </w:tcPr>
          <w:p w14:paraId="3C31BE60" w14:textId="77777777" w:rsidR="00C07ACD" w:rsidRPr="00AC0596" w:rsidRDefault="00C07ACD" w:rsidP="004336D6">
            <w:pPr>
              <w:pStyle w:val="Tabletext"/>
            </w:pPr>
            <w:r w:rsidRPr="00AC0596">
              <w:t>Not applicable</w:t>
            </w:r>
          </w:p>
        </w:tc>
      </w:tr>
      <w:tr w:rsidR="00C07ACD" w:rsidRPr="00630E1F" w14:paraId="146ED9E2" w14:textId="77777777" w:rsidTr="001C5769">
        <w:trPr>
          <w:cantSplit/>
        </w:trPr>
        <w:tc>
          <w:tcPr>
            <w:tcW w:w="1242" w:type="dxa"/>
            <w:tcBorders>
              <w:top w:val="nil"/>
              <w:bottom w:val="nil"/>
            </w:tcBorders>
            <w:shd w:val="clear" w:color="auto" w:fill="auto"/>
          </w:tcPr>
          <w:p w14:paraId="3D5D573F" w14:textId="77777777" w:rsidR="00C07ACD" w:rsidRPr="00482C94" w:rsidRDefault="00C07ACD" w:rsidP="004336D6">
            <w:pPr>
              <w:pStyle w:val="Tabletext"/>
            </w:pPr>
            <w:r>
              <w:t>2/2016</w:t>
            </w:r>
          </w:p>
        </w:tc>
        <w:tc>
          <w:tcPr>
            <w:tcW w:w="1418" w:type="dxa"/>
            <w:tcBorders>
              <w:top w:val="nil"/>
              <w:bottom w:val="nil"/>
            </w:tcBorders>
          </w:tcPr>
          <w:p w14:paraId="40E8EECB" w14:textId="77777777" w:rsidR="00C07ACD" w:rsidRPr="00AC0596" w:rsidRDefault="00C07ACD" w:rsidP="004336D6">
            <w:pPr>
              <w:pStyle w:val="Tabletext"/>
            </w:pPr>
            <w:r w:rsidRPr="00AC0596">
              <w:t>ASCED</w:t>
            </w:r>
          </w:p>
        </w:tc>
        <w:tc>
          <w:tcPr>
            <w:tcW w:w="1843" w:type="dxa"/>
            <w:tcBorders>
              <w:top w:val="nil"/>
              <w:bottom w:val="nil"/>
            </w:tcBorders>
          </w:tcPr>
          <w:p w14:paraId="431DB298" w14:textId="77777777" w:rsidR="00C07ACD" w:rsidRPr="00AC0596" w:rsidRDefault="00C07ACD" w:rsidP="001767AE">
            <w:pPr>
              <w:pStyle w:val="Tabletext"/>
            </w:pPr>
            <w:r w:rsidRPr="00AC0596">
              <w:t xml:space="preserve">ANZSCO </w:t>
            </w:r>
            <w:r>
              <w:t>First Edition</w:t>
            </w:r>
          </w:p>
        </w:tc>
        <w:tc>
          <w:tcPr>
            <w:tcW w:w="1417" w:type="dxa"/>
            <w:tcBorders>
              <w:top w:val="nil"/>
              <w:bottom w:val="nil"/>
            </w:tcBorders>
          </w:tcPr>
          <w:p w14:paraId="65594AAE" w14:textId="77777777" w:rsidR="00C07ACD" w:rsidRPr="00AC0596" w:rsidRDefault="00C07ACD" w:rsidP="004336D6">
            <w:pPr>
              <w:pStyle w:val="Tabletext"/>
            </w:pPr>
            <w:r w:rsidRPr="00AC0596">
              <w:t>ANZSIC 2006</w:t>
            </w:r>
          </w:p>
        </w:tc>
        <w:tc>
          <w:tcPr>
            <w:tcW w:w="1985" w:type="dxa"/>
            <w:tcBorders>
              <w:top w:val="nil"/>
              <w:bottom w:val="nil"/>
            </w:tcBorders>
          </w:tcPr>
          <w:p w14:paraId="2D92F0C5" w14:textId="77777777" w:rsidR="00C07ACD" w:rsidRPr="00AC0596" w:rsidRDefault="00C07ACD" w:rsidP="004336D6">
            <w:pPr>
              <w:pStyle w:val="Tabletext"/>
            </w:pPr>
            <w:r w:rsidRPr="00AC0596">
              <w:t xml:space="preserve">Institution code frame </w:t>
            </w:r>
          </w:p>
        </w:tc>
        <w:tc>
          <w:tcPr>
            <w:tcW w:w="1734" w:type="dxa"/>
            <w:tcBorders>
              <w:top w:val="nil"/>
              <w:bottom w:val="nil"/>
            </w:tcBorders>
          </w:tcPr>
          <w:p w14:paraId="792B7D32" w14:textId="77777777" w:rsidR="00C07ACD" w:rsidRPr="00AC0596" w:rsidRDefault="00C07ACD" w:rsidP="004336D6">
            <w:pPr>
              <w:pStyle w:val="Tabletext"/>
            </w:pPr>
            <w:r>
              <w:t>Subject code frame</w:t>
            </w:r>
          </w:p>
        </w:tc>
      </w:tr>
      <w:tr w:rsidR="00790C9C" w:rsidRPr="004422B9" w14:paraId="3EC002DA" w14:textId="77777777" w:rsidTr="001C5769">
        <w:trPr>
          <w:cantSplit/>
        </w:trPr>
        <w:tc>
          <w:tcPr>
            <w:tcW w:w="1242" w:type="dxa"/>
            <w:tcBorders>
              <w:top w:val="nil"/>
              <w:bottom w:val="nil"/>
            </w:tcBorders>
            <w:shd w:val="clear" w:color="auto" w:fill="auto"/>
          </w:tcPr>
          <w:p w14:paraId="7BA96A2C" w14:textId="77777777" w:rsidR="00790C9C" w:rsidRPr="004422B9" w:rsidRDefault="00790C9C" w:rsidP="00790C9C">
            <w:pPr>
              <w:pStyle w:val="Tabletext"/>
            </w:pPr>
            <w:r w:rsidRPr="004422B9">
              <w:t>3/2017</w:t>
            </w:r>
          </w:p>
        </w:tc>
        <w:tc>
          <w:tcPr>
            <w:tcW w:w="1418" w:type="dxa"/>
            <w:tcBorders>
              <w:top w:val="nil"/>
              <w:bottom w:val="nil"/>
            </w:tcBorders>
          </w:tcPr>
          <w:p w14:paraId="2D5B073B" w14:textId="77777777" w:rsidR="00790C9C" w:rsidRPr="004422B9" w:rsidRDefault="00790C9C" w:rsidP="00790C9C">
            <w:pPr>
              <w:pStyle w:val="Tabletext"/>
            </w:pPr>
            <w:r w:rsidRPr="004422B9">
              <w:t>ASCED</w:t>
            </w:r>
          </w:p>
        </w:tc>
        <w:tc>
          <w:tcPr>
            <w:tcW w:w="1843" w:type="dxa"/>
            <w:tcBorders>
              <w:top w:val="nil"/>
              <w:bottom w:val="nil"/>
            </w:tcBorders>
          </w:tcPr>
          <w:p w14:paraId="183135FB" w14:textId="77777777" w:rsidR="00790C9C" w:rsidRPr="004422B9" w:rsidRDefault="00790C9C" w:rsidP="00790C9C">
            <w:pPr>
              <w:pStyle w:val="Tabletext"/>
            </w:pPr>
            <w:r w:rsidRPr="004422B9">
              <w:t>ANZSCO First Edition</w:t>
            </w:r>
          </w:p>
        </w:tc>
        <w:tc>
          <w:tcPr>
            <w:tcW w:w="1417" w:type="dxa"/>
            <w:tcBorders>
              <w:top w:val="nil"/>
              <w:bottom w:val="nil"/>
            </w:tcBorders>
          </w:tcPr>
          <w:p w14:paraId="32F0A5F7" w14:textId="77777777" w:rsidR="00790C9C" w:rsidRPr="004422B9" w:rsidRDefault="00790C9C" w:rsidP="00790C9C">
            <w:pPr>
              <w:pStyle w:val="Tabletext"/>
            </w:pPr>
            <w:r w:rsidRPr="004422B9">
              <w:t>ANZSIC 2006</w:t>
            </w:r>
          </w:p>
        </w:tc>
        <w:tc>
          <w:tcPr>
            <w:tcW w:w="1985" w:type="dxa"/>
            <w:tcBorders>
              <w:top w:val="nil"/>
              <w:bottom w:val="nil"/>
            </w:tcBorders>
          </w:tcPr>
          <w:p w14:paraId="551BCF05" w14:textId="77777777" w:rsidR="00790C9C" w:rsidRPr="004422B9" w:rsidRDefault="00790C9C" w:rsidP="00790C9C">
            <w:pPr>
              <w:pStyle w:val="Tabletext"/>
            </w:pPr>
            <w:r w:rsidRPr="004422B9">
              <w:t xml:space="preserve">Institution code frame </w:t>
            </w:r>
          </w:p>
        </w:tc>
        <w:tc>
          <w:tcPr>
            <w:tcW w:w="1734" w:type="dxa"/>
            <w:tcBorders>
              <w:top w:val="nil"/>
              <w:bottom w:val="nil"/>
            </w:tcBorders>
          </w:tcPr>
          <w:p w14:paraId="26E1C7F0" w14:textId="77777777" w:rsidR="00790C9C" w:rsidRPr="004422B9" w:rsidRDefault="00790C9C" w:rsidP="00790C9C">
            <w:pPr>
              <w:pStyle w:val="Tabletext"/>
            </w:pPr>
            <w:r w:rsidRPr="004422B9">
              <w:t>Subject code frame</w:t>
            </w:r>
          </w:p>
        </w:tc>
      </w:tr>
      <w:tr w:rsidR="001C5769" w:rsidRPr="006E781D" w14:paraId="42ADE422" w14:textId="77777777" w:rsidTr="001C5769">
        <w:trPr>
          <w:cantSplit/>
        </w:trPr>
        <w:tc>
          <w:tcPr>
            <w:tcW w:w="1242" w:type="dxa"/>
            <w:tcBorders>
              <w:top w:val="nil"/>
              <w:bottom w:val="nil"/>
            </w:tcBorders>
            <w:shd w:val="clear" w:color="auto" w:fill="auto"/>
          </w:tcPr>
          <w:p w14:paraId="485A5D91" w14:textId="1EAABF16" w:rsidR="001C5769" w:rsidRPr="006E781D" w:rsidRDefault="001C5769" w:rsidP="001C5769">
            <w:pPr>
              <w:pStyle w:val="Tabletext"/>
            </w:pPr>
            <w:r w:rsidRPr="006E781D">
              <w:t>4/2018</w:t>
            </w:r>
          </w:p>
        </w:tc>
        <w:tc>
          <w:tcPr>
            <w:tcW w:w="1418" w:type="dxa"/>
            <w:tcBorders>
              <w:top w:val="nil"/>
              <w:bottom w:val="nil"/>
            </w:tcBorders>
          </w:tcPr>
          <w:p w14:paraId="4DC45E57" w14:textId="17716F5C" w:rsidR="001C5769" w:rsidRPr="006E781D" w:rsidRDefault="001C5769" w:rsidP="001C5769">
            <w:pPr>
              <w:pStyle w:val="Tabletext"/>
            </w:pPr>
            <w:r w:rsidRPr="006E781D">
              <w:t>ASCED</w:t>
            </w:r>
          </w:p>
        </w:tc>
        <w:tc>
          <w:tcPr>
            <w:tcW w:w="1843" w:type="dxa"/>
            <w:tcBorders>
              <w:top w:val="nil"/>
              <w:bottom w:val="nil"/>
            </w:tcBorders>
          </w:tcPr>
          <w:p w14:paraId="01640135" w14:textId="75C9D105" w:rsidR="001C5769" w:rsidRPr="006E781D" w:rsidRDefault="001C5769" w:rsidP="001C5769">
            <w:pPr>
              <w:pStyle w:val="Tabletext"/>
            </w:pPr>
            <w:r w:rsidRPr="006E781D">
              <w:t>ANZSCO First Edition</w:t>
            </w:r>
          </w:p>
        </w:tc>
        <w:tc>
          <w:tcPr>
            <w:tcW w:w="1417" w:type="dxa"/>
            <w:tcBorders>
              <w:top w:val="nil"/>
              <w:bottom w:val="nil"/>
            </w:tcBorders>
          </w:tcPr>
          <w:p w14:paraId="748EFA4F" w14:textId="5A649A49" w:rsidR="001C5769" w:rsidRPr="006E781D" w:rsidRDefault="001C5769" w:rsidP="001C5769">
            <w:pPr>
              <w:pStyle w:val="Tabletext"/>
            </w:pPr>
            <w:r w:rsidRPr="006E781D">
              <w:t>ANZSIC 2006</w:t>
            </w:r>
          </w:p>
        </w:tc>
        <w:tc>
          <w:tcPr>
            <w:tcW w:w="1985" w:type="dxa"/>
            <w:tcBorders>
              <w:top w:val="nil"/>
              <w:bottom w:val="nil"/>
            </w:tcBorders>
          </w:tcPr>
          <w:p w14:paraId="2C25A169" w14:textId="607FCAE5" w:rsidR="001C5769" w:rsidRPr="006E781D" w:rsidRDefault="001C5769" w:rsidP="001C5769">
            <w:pPr>
              <w:pStyle w:val="Tabletext"/>
            </w:pPr>
            <w:r w:rsidRPr="006E781D">
              <w:t xml:space="preserve">Institution code frame </w:t>
            </w:r>
          </w:p>
        </w:tc>
        <w:tc>
          <w:tcPr>
            <w:tcW w:w="1734" w:type="dxa"/>
            <w:tcBorders>
              <w:top w:val="nil"/>
              <w:bottom w:val="nil"/>
            </w:tcBorders>
          </w:tcPr>
          <w:p w14:paraId="3AAE1023" w14:textId="21978E02" w:rsidR="001C5769" w:rsidRPr="006E781D" w:rsidRDefault="001C5769" w:rsidP="001C5769">
            <w:pPr>
              <w:pStyle w:val="Tabletext"/>
            </w:pPr>
            <w:r w:rsidRPr="006E781D">
              <w:t>Subject code frame</w:t>
            </w:r>
          </w:p>
        </w:tc>
      </w:tr>
      <w:tr w:rsidR="00185E78" w:rsidRPr="006E781D" w14:paraId="3D1EF84D" w14:textId="77777777" w:rsidTr="00AF0CD5">
        <w:trPr>
          <w:cantSplit/>
        </w:trPr>
        <w:tc>
          <w:tcPr>
            <w:tcW w:w="1242" w:type="dxa"/>
            <w:tcBorders>
              <w:top w:val="nil"/>
              <w:bottom w:val="nil"/>
            </w:tcBorders>
            <w:shd w:val="clear" w:color="auto" w:fill="auto"/>
          </w:tcPr>
          <w:p w14:paraId="1BF59D42" w14:textId="7D5206EC" w:rsidR="00185E78" w:rsidRPr="00147626" w:rsidRDefault="001C5769" w:rsidP="00185E78">
            <w:pPr>
              <w:pStyle w:val="Tabletext"/>
            </w:pPr>
            <w:r w:rsidRPr="00147626">
              <w:t>5</w:t>
            </w:r>
            <w:r w:rsidR="00185E78" w:rsidRPr="00147626">
              <w:t>/201</w:t>
            </w:r>
            <w:r w:rsidRPr="00147626">
              <w:t>9</w:t>
            </w:r>
          </w:p>
        </w:tc>
        <w:tc>
          <w:tcPr>
            <w:tcW w:w="1418" w:type="dxa"/>
            <w:tcBorders>
              <w:top w:val="nil"/>
              <w:bottom w:val="nil"/>
            </w:tcBorders>
          </w:tcPr>
          <w:p w14:paraId="389EB7C1" w14:textId="0C772185" w:rsidR="00185E78" w:rsidRPr="00147626" w:rsidRDefault="00185E78" w:rsidP="00185E78">
            <w:pPr>
              <w:pStyle w:val="Tabletext"/>
            </w:pPr>
            <w:r w:rsidRPr="00147626">
              <w:t>ASCED</w:t>
            </w:r>
          </w:p>
        </w:tc>
        <w:tc>
          <w:tcPr>
            <w:tcW w:w="1843" w:type="dxa"/>
            <w:tcBorders>
              <w:top w:val="nil"/>
              <w:bottom w:val="nil"/>
            </w:tcBorders>
          </w:tcPr>
          <w:p w14:paraId="3BFC4B98" w14:textId="514DAFCD" w:rsidR="00185E78" w:rsidRPr="00147626" w:rsidRDefault="00185E78" w:rsidP="00185E78">
            <w:pPr>
              <w:pStyle w:val="Tabletext"/>
            </w:pPr>
            <w:r w:rsidRPr="00147626">
              <w:t>ANZSCO First Edition</w:t>
            </w:r>
          </w:p>
        </w:tc>
        <w:tc>
          <w:tcPr>
            <w:tcW w:w="1417" w:type="dxa"/>
            <w:tcBorders>
              <w:top w:val="nil"/>
              <w:bottom w:val="nil"/>
            </w:tcBorders>
          </w:tcPr>
          <w:p w14:paraId="58ECCFF2" w14:textId="2C5E2610" w:rsidR="00185E78" w:rsidRPr="00147626" w:rsidRDefault="00185E78" w:rsidP="00185E78">
            <w:pPr>
              <w:pStyle w:val="Tabletext"/>
            </w:pPr>
            <w:r w:rsidRPr="00147626">
              <w:t>ANZSIC 2006</w:t>
            </w:r>
          </w:p>
        </w:tc>
        <w:tc>
          <w:tcPr>
            <w:tcW w:w="1985" w:type="dxa"/>
            <w:tcBorders>
              <w:top w:val="nil"/>
              <w:bottom w:val="nil"/>
            </w:tcBorders>
          </w:tcPr>
          <w:p w14:paraId="0FF26CEE" w14:textId="32E6FE71" w:rsidR="00185E78" w:rsidRPr="00147626" w:rsidRDefault="00185E78" w:rsidP="00185E78">
            <w:pPr>
              <w:pStyle w:val="Tabletext"/>
            </w:pPr>
            <w:r w:rsidRPr="00147626">
              <w:t xml:space="preserve">Institution code frame </w:t>
            </w:r>
          </w:p>
        </w:tc>
        <w:tc>
          <w:tcPr>
            <w:tcW w:w="1734" w:type="dxa"/>
            <w:tcBorders>
              <w:top w:val="nil"/>
              <w:bottom w:val="nil"/>
            </w:tcBorders>
          </w:tcPr>
          <w:p w14:paraId="62499D28" w14:textId="4B811F2B" w:rsidR="00185E78" w:rsidRPr="00147626" w:rsidRDefault="001C5769" w:rsidP="00185E78">
            <w:pPr>
              <w:pStyle w:val="Tabletext"/>
            </w:pPr>
            <w:r w:rsidRPr="00147626">
              <w:t>Not applicable</w:t>
            </w:r>
          </w:p>
        </w:tc>
      </w:tr>
      <w:tr w:rsidR="00860577" w:rsidRPr="006E781D" w14:paraId="56329866" w14:textId="77777777" w:rsidTr="00AF0CD5">
        <w:trPr>
          <w:cantSplit/>
        </w:trPr>
        <w:tc>
          <w:tcPr>
            <w:tcW w:w="1242" w:type="dxa"/>
            <w:tcBorders>
              <w:top w:val="nil"/>
              <w:bottom w:val="nil"/>
            </w:tcBorders>
            <w:shd w:val="clear" w:color="auto" w:fill="auto"/>
          </w:tcPr>
          <w:p w14:paraId="3647C9DE" w14:textId="4296BB9D" w:rsidR="00860577" w:rsidRPr="00147626" w:rsidRDefault="00860577" w:rsidP="00860577">
            <w:pPr>
              <w:pStyle w:val="Tabletext"/>
            </w:pPr>
            <w:r w:rsidRPr="00147626">
              <w:t>6/2020</w:t>
            </w:r>
          </w:p>
        </w:tc>
        <w:tc>
          <w:tcPr>
            <w:tcW w:w="1418" w:type="dxa"/>
            <w:tcBorders>
              <w:top w:val="nil"/>
              <w:bottom w:val="nil"/>
            </w:tcBorders>
          </w:tcPr>
          <w:p w14:paraId="7B180BE2" w14:textId="2BA83DAB" w:rsidR="00860577" w:rsidRPr="00147626" w:rsidRDefault="00860577" w:rsidP="00860577">
            <w:pPr>
              <w:pStyle w:val="Tabletext"/>
            </w:pPr>
            <w:r w:rsidRPr="00147626">
              <w:t>ASCED</w:t>
            </w:r>
          </w:p>
        </w:tc>
        <w:tc>
          <w:tcPr>
            <w:tcW w:w="1843" w:type="dxa"/>
            <w:tcBorders>
              <w:top w:val="nil"/>
              <w:bottom w:val="nil"/>
            </w:tcBorders>
          </w:tcPr>
          <w:p w14:paraId="648CCCD1" w14:textId="70529578" w:rsidR="00860577" w:rsidRPr="00147626" w:rsidRDefault="00860577" w:rsidP="00860577">
            <w:pPr>
              <w:pStyle w:val="Tabletext"/>
            </w:pPr>
            <w:r w:rsidRPr="00147626">
              <w:t>ANZSCO First Edition</w:t>
            </w:r>
          </w:p>
        </w:tc>
        <w:tc>
          <w:tcPr>
            <w:tcW w:w="1417" w:type="dxa"/>
            <w:tcBorders>
              <w:top w:val="nil"/>
              <w:bottom w:val="nil"/>
            </w:tcBorders>
          </w:tcPr>
          <w:p w14:paraId="089A678A" w14:textId="2B3D2052" w:rsidR="00860577" w:rsidRPr="00147626" w:rsidRDefault="00860577" w:rsidP="00860577">
            <w:pPr>
              <w:pStyle w:val="Tabletext"/>
            </w:pPr>
            <w:r w:rsidRPr="00147626">
              <w:t>ANZSIC 2006</w:t>
            </w:r>
          </w:p>
        </w:tc>
        <w:tc>
          <w:tcPr>
            <w:tcW w:w="1985" w:type="dxa"/>
            <w:tcBorders>
              <w:top w:val="nil"/>
              <w:bottom w:val="nil"/>
            </w:tcBorders>
          </w:tcPr>
          <w:p w14:paraId="2682C50B" w14:textId="630DA9DA" w:rsidR="00860577" w:rsidRPr="00147626" w:rsidRDefault="00860577" w:rsidP="00860577">
            <w:pPr>
              <w:pStyle w:val="Tabletext"/>
            </w:pPr>
            <w:r w:rsidRPr="00147626">
              <w:t xml:space="preserve">Institution code frame </w:t>
            </w:r>
          </w:p>
        </w:tc>
        <w:tc>
          <w:tcPr>
            <w:tcW w:w="1734" w:type="dxa"/>
            <w:tcBorders>
              <w:top w:val="nil"/>
              <w:bottom w:val="nil"/>
            </w:tcBorders>
          </w:tcPr>
          <w:p w14:paraId="01CDFB69" w14:textId="1E39F5A7" w:rsidR="00860577" w:rsidRPr="00147626" w:rsidRDefault="00860577" w:rsidP="00860577">
            <w:pPr>
              <w:pStyle w:val="Tabletext"/>
            </w:pPr>
            <w:r w:rsidRPr="00147626">
              <w:t>Not applicable</w:t>
            </w:r>
          </w:p>
        </w:tc>
      </w:tr>
      <w:tr w:rsidR="00860577" w:rsidRPr="006E781D" w14:paraId="2CCB980E" w14:textId="77777777" w:rsidTr="00AF0CD5">
        <w:trPr>
          <w:cantSplit/>
        </w:trPr>
        <w:tc>
          <w:tcPr>
            <w:tcW w:w="1242" w:type="dxa"/>
            <w:tcBorders>
              <w:top w:val="nil"/>
              <w:bottom w:val="nil"/>
            </w:tcBorders>
            <w:shd w:val="clear" w:color="auto" w:fill="auto"/>
          </w:tcPr>
          <w:p w14:paraId="54B85004" w14:textId="5CF4498F" w:rsidR="00860577" w:rsidRPr="00147626" w:rsidRDefault="00860577" w:rsidP="00860577">
            <w:pPr>
              <w:pStyle w:val="Tabletext"/>
            </w:pPr>
            <w:r w:rsidRPr="00147626">
              <w:t>7/2021</w:t>
            </w:r>
          </w:p>
        </w:tc>
        <w:tc>
          <w:tcPr>
            <w:tcW w:w="1418" w:type="dxa"/>
            <w:tcBorders>
              <w:top w:val="nil"/>
              <w:bottom w:val="nil"/>
            </w:tcBorders>
          </w:tcPr>
          <w:p w14:paraId="3DE28B9C" w14:textId="75E54ACE" w:rsidR="00860577" w:rsidRPr="00147626" w:rsidRDefault="00860577" w:rsidP="00860577">
            <w:pPr>
              <w:pStyle w:val="Tabletext"/>
            </w:pPr>
            <w:r w:rsidRPr="00147626">
              <w:t>ASCED</w:t>
            </w:r>
          </w:p>
        </w:tc>
        <w:tc>
          <w:tcPr>
            <w:tcW w:w="1843" w:type="dxa"/>
            <w:tcBorders>
              <w:top w:val="nil"/>
              <w:bottom w:val="nil"/>
            </w:tcBorders>
          </w:tcPr>
          <w:p w14:paraId="3712B790" w14:textId="7873AE01" w:rsidR="00860577" w:rsidRPr="00147626" w:rsidRDefault="00860577" w:rsidP="00860577">
            <w:pPr>
              <w:pStyle w:val="Tabletext"/>
            </w:pPr>
            <w:r w:rsidRPr="00147626">
              <w:t>ANZSCO First Edition</w:t>
            </w:r>
          </w:p>
        </w:tc>
        <w:tc>
          <w:tcPr>
            <w:tcW w:w="1417" w:type="dxa"/>
            <w:tcBorders>
              <w:top w:val="nil"/>
              <w:bottom w:val="nil"/>
            </w:tcBorders>
          </w:tcPr>
          <w:p w14:paraId="6418EB9F" w14:textId="08E74F3B" w:rsidR="00860577" w:rsidRPr="00147626" w:rsidRDefault="00860577" w:rsidP="00860577">
            <w:pPr>
              <w:pStyle w:val="Tabletext"/>
            </w:pPr>
            <w:r w:rsidRPr="00147626">
              <w:t>ANZSIC 2006</w:t>
            </w:r>
          </w:p>
        </w:tc>
        <w:tc>
          <w:tcPr>
            <w:tcW w:w="1985" w:type="dxa"/>
            <w:tcBorders>
              <w:top w:val="nil"/>
              <w:bottom w:val="nil"/>
            </w:tcBorders>
          </w:tcPr>
          <w:p w14:paraId="2B142A93" w14:textId="2CD74F72" w:rsidR="00860577" w:rsidRPr="00147626" w:rsidRDefault="00860577" w:rsidP="00860577">
            <w:pPr>
              <w:pStyle w:val="Tabletext"/>
            </w:pPr>
            <w:r w:rsidRPr="00147626">
              <w:t xml:space="preserve">Institution code frame </w:t>
            </w:r>
          </w:p>
        </w:tc>
        <w:tc>
          <w:tcPr>
            <w:tcW w:w="1734" w:type="dxa"/>
            <w:tcBorders>
              <w:top w:val="nil"/>
              <w:bottom w:val="nil"/>
            </w:tcBorders>
          </w:tcPr>
          <w:p w14:paraId="3FB20DE3" w14:textId="5B0F870E" w:rsidR="00860577" w:rsidRPr="00147626" w:rsidRDefault="00860577" w:rsidP="00860577">
            <w:pPr>
              <w:pStyle w:val="Tabletext"/>
            </w:pPr>
            <w:r w:rsidRPr="00147626">
              <w:t>Not applicable</w:t>
            </w:r>
          </w:p>
        </w:tc>
      </w:tr>
      <w:tr w:rsidR="00860577" w:rsidRPr="000474A6" w14:paraId="30CD0653" w14:textId="77777777" w:rsidTr="001C5769">
        <w:trPr>
          <w:cantSplit/>
        </w:trPr>
        <w:tc>
          <w:tcPr>
            <w:tcW w:w="1242" w:type="dxa"/>
            <w:tcBorders>
              <w:top w:val="nil"/>
              <w:bottom w:val="single" w:sz="4" w:space="0" w:color="auto"/>
            </w:tcBorders>
            <w:shd w:val="clear" w:color="auto" w:fill="auto"/>
          </w:tcPr>
          <w:p w14:paraId="2CCB11D7" w14:textId="370AF4E9" w:rsidR="00860577" w:rsidRPr="00147626" w:rsidRDefault="00860577" w:rsidP="00860577">
            <w:pPr>
              <w:pStyle w:val="Tabletext"/>
            </w:pPr>
            <w:r w:rsidRPr="00147626">
              <w:t>8/2022</w:t>
            </w:r>
          </w:p>
        </w:tc>
        <w:tc>
          <w:tcPr>
            <w:tcW w:w="1418" w:type="dxa"/>
            <w:tcBorders>
              <w:top w:val="nil"/>
              <w:bottom w:val="single" w:sz="4" w:space="0" w:color="auto"/>
            </w:tcBorders>
          </w:tcPr>
          <w:p w14:paraId="05782C37" w14:textId="0EB69656" w:rsidR="00860577" w:rsidRPr="00147626" w:rsidRDefault="00860577" w:rsidP="00860577">
            <w:pPr>
              <w:pStyle w:val="Tabletext"/>
            </w:pPr>
            <w:r w:rsidRPr="00147626">
              <w:t>ASCED</w:t>
            </w:r>
          </w:p>
        </w:tc>
        <w:tc>
          <w:tcPr>
            <w:tcW w:w="1843" w:type="dxa"/>
            <w:tcBorders>
              <w:top w:val="nil"/>
              <w:bottom w:val="single" w:sz="4" w:space="0" w:color="auto"/>
            </w:tcBorders>
          </w:tcPr>
          <w:p w14:paraId="6E44FBEA" w14:textId="0DB20942" w:rsidR="00860577" w:rsidRPr="00147626" w:rsidRDefault="00860577" w:rsidP="00860577">
            <w:pPr>
              <w:pStyle w:val="Tabletext"/>
            </w:pPr>
            <w:r w:rsidRPr="00147626">
              <w:t>ANZSCO First Edition</w:t>
            </w:r>
          </w:p>
        </w:tc>
        <w:tc>
          <w:tcPr>
            <w:tcW w:w="1417" w:type="dxa"/>
            <w:tcBorders>
              <w:top w:val="nil"/>
              <w:bottom w:val="single" w:sz="4" w:space="0" w:color="auto"/>
            </w:tcBorders>
          </w:tcPr>
          <w:p w14:paraId="67813A37" w14:textId="0219DC4E" w:rsidR="00860577" w:rsidRPr="00147626" w:rsidRDefault="00860577" w:rsidP="00860577">
            <w:pPr>
              <w:pStyle w:val="Tabletext"/>
            </w:pPr>
            <w:r w:rsidRPr="00147626">
              <w:t>ANZSIC 2006</w:t>
            </w:r>
          </w:p>
        </w:tc>
        <w:tc>
          <w:tcPr>
            <w:tcW w:w="1985" w:type="dxa"/>
            <w:tcBorders>
              <w:top w:val="nil"/>
              <w:bottom w:val="single" w:sz="4" w:space="0" w:color="auto"/>
            </w:tcBorders>
          </w:tcPr>
          <w:p w14:paraId="63A333B5" w14:textId="35256012" w:rsidR="00860577" w:rsidRPr="00147626" w:rsidRDefault="00860577" w:rsidP="00860577">
            <w:pPr>
              <w:pStyle w:val="Tabletext"/>
            </w:pPr>
            <w:r w:rsidRPr="00147626">
              <w:t xml:space="preserve">Institution code frame </w:t>
            </w:r>
          </w:p>
        </w:tc>
        <w:tc>
          <w:tcPr>
            <w:tcW w:w="1734" w:type="dxa"/>
            <w:tcBorders>
              <w:top w:val="nil"/>
              <w:bottom w:val="single" w:sz="4" w:space="0" w:color="auto"/>
            </w:tcBorders>
          </w:tcPr>
          <w:p w14:paraId="07039DE5" w14:textId="75E3742C" w:rsidR="00860577" w:rsidRPr="00147626" w:rsidRDefault="00860577" w:rsidP="00860577">
            <w:pPr>
              <w:pStyle w:val="Tabletext"/>
            </w:pPr>
            <w:r w:rsidRPr="00147626">
              <w:t>Not applicable</w:t>
            </w:r>
          </w:p>
        </w:tc>
      </w:tr>
    </w:tbl>
    <w:p w14:paraId="673A35AB" w14:textId="6791F485" w:rsidR="00B133DF" w:rsidRPr="000474A6" w:rsidRDefault="00B133DF" w:rsidP="000474CF">
      <w:pPr>
        <w:pStyle w:val="Source"/>
        <w:ind w:left="0" w:firstLine="0"/>
      </w:pPr>
      <w:r w:rsidRPr="000474A6">
        <w:t>Notes:</w:t>
      </w:r>
      <w:r w:rsidRPr="000474A6">
        <w:tab/>
        <w:t>ISCED</w:t>
      </w:r>
      <w:r w:rsidR="004015E2" w:rsidRPr="000474A6">
        <w:t xml:space="preserve"> =</w:t>
      </w:r>
      <w:r w:rsidRPr="000474A6">
        <w:t xml:space="preserve"> International Standard Classification of Education; ASCED</w:t>
      </w:r>
      <w:r w:rsidR="004015E2" w:rsidRPr="000474A6">
        <w:t xml:space="preserve"> =</w:t>
      </w:r>
      <w:r w:rsidRPr="000474A6">
        <w:t xml:space="preserve"> Australian Standard Classification of Education; ISCO</w:t>
      </w:r>
      <w:r w:rsidR="004015E2" w:rsidRPr="000474A6">
        <w:t xml:space="preserve"> =</w:t>
      </w:r>
      <w:r w:rsidRPr="000474A6">
        <w:t xml:space="preserve"> International Standard Classification of Occupations</w:t>
      </w:r>
      <w:r w:rsidR="00001EB5" w:rsidRPr="000474A6">
        <w:t xml:space="preserve">; </w:t>
      </w:r>
      <w:r w:rsidRPr="000474A6">
        <w:t>ANZSCO</w:t>
      </w:r>
      <w:r w:rsidR="004015E2" w:rsidRPr="000474A6">
        <w:t xml:space="preserve"> =</w:t>
      </w:r>
      <w:r w:rsidRPr="000474A6">
        <w:t xml:space="preserve"> Australian and New Zealand Standard Classification of Occupations; ANZSIC</w:t>
      </w:r>
      <w:r w:rsidR="004015E2" w:rsidRPr="000474A6">
        <w:t xml:space="preserve"> =</w:t>
      </w:r>
      <w:r w:rsidRPr="000474A6">
        <w:t xml:space="preserve"> Australian and New Zealand Standard Industrial Classification.</w:t>
      </w:r>
    </w:p>
    <w:p w14:paraId="655E83C2" w14:textId="64544DB8" w:rsidR="000474CF" w:rsidRPr="006E781D" w:rsidRDefault="000474CF" w:rsidP="000474CF">
      <w:pPr>
        <w:pStyle w:val="Source"/>
        <w:ind w:left="0" w:firstLine="0"/>
      </w:pPr>
      <w:r w:rsidRPr="000474A6">
        <w:t>1 A special codeframe has been developed to capture additional industry codes and reserved values not included as part of the ANZSIC. See section ‘Industry’ below for more information.</w:t>
      </w:r>
      <w:r>
        <w:t xml:space="preserve"> </w:t>
      </w:r>
    </w:p>
    <w:p w14:paraId="6C16520B" w14:textId="5DD55B12" w:rsidR="00C86C83" w:rsidRPr="006E781D" w:rsidRDefault="00C86C83" w:rsidP="00C86C83">
      <w:pPr>
        <w:pStyle w:val="tabletitle"/>
      </w:pPr>
      <w:bookmarkStart w:id="154" w:name="_Toc131410255"/>
      <w:r w:rsidRPr="006E781D">
        <w:t xml:space="preserve">Table </w:t>
      </w:r>
      <w:r w:rsidR="00CA17D9" w:rsidRPr="006E781D">
        <w:t>5B</w:t>
      </w:r>
      <w:r w:rsidRPr="006E781D">
        <w:tab/>
        <w:t xml:space="preserve">Summary of classifications and code frames used in the linked LSAY </w:t>
      </w:r>
      <w:r w:rsidR="002C4243" w:rsidRPr="006E781D">
        <w:t xml:space="preserve">Y15 </w:t>
      </w:r>
      <w:r w:rsidRPr="006E781D">
        <w:t xml:space="preserve">data </w:t>
      </w:r>
      <w:proofErr w:type="gramStart"/>
      <w:r w:rsidRPr="006E781D">
        <w:t>files</w:t>
      </w:r>
      <w:bookmarkEnd w:id="154"/>
      <w:proofErr w:type="gramEnd"/>
      <w:r w:rsidRPr="006E781D">
        <w:t xml:space="preserve"> </w:t>
      </w:r>
    </w:p>
    <w:tbl>
      <w:tblPr>
        <w:tblW w:w="9355"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694"/>
        <w:gridCol w:w="1984"/>
        <w:gridCol w:w="1134"/>
        <w:gridCol w:w="992"/>
        <w:gridCol w:w="1134"/>
        <w:gridCol w:w="1417"/>
      </w:tblGrid>
      <w:tr w:rsidR="008F7C2E" w:rsidRPr="006E781D" w14:paraId="55443AA0" w14:textId="148A50D4" w:rsidTr="000474CF">
        <w:trPr>
          <w:cantSplit/>
        </w:trPr>
        <w:tc>
          <w:tcPr>
            <w:tcW w:w="2694" w:type="dxa"/>
            <w:tcBorders>
              <w:bottom w:val="single" w:sz="4" w:space="0" w:color="auto"/>
            </w:tcBorders>
          </w:tcPr>
          <w:p w14:paraId="2F5656E9" w14:textId="48DE7B5A" w:rsidR="008F7C2E" w:rsidRPr="006E781D" w:rsidRDefault="008F7C2E" w:rsidP="003B310D">
            <w:pPr>
              <w:pStyle w:val="Tablehead1"/>
            </w:pPr>
            <w:r w:rsidRPr="006E781D">
              <w:t>Linked dataset</w:t>
            </w:r>
          </w:p>
        </w:tc>
        <w:tc>
          <w:tcPr>
            <w:tcW w:w="1984" w:type="dxa"/>
            <w:tcBorders>
              <w:bottom w:val="single" w:sz="4" w:space="0" w:color="auto"/>
            </w:tcBorders>
          </w:tcPr>
          <w:p w14:paraId="29908D3F" w14:textId="22D0893E" w:rsidR="008F7C2E" w:rsidRPr="006E781D" w:rsidRDefault="008F7C2E" w:rsidP="003B310D">
            <w:pPr>
              <w:pStyle w:val="Tablehead1"/>
            </w:pPr>
            <w:r w:rsidRPr="006E781D">
              <w:t>Education</w:t>
            </w:r>
          </w:p>
        </w:tc>
        <w:tc>
          <w:tcPr>
            <w:tcW w:w="1134" w:type="dxa"/>
            <w:tcBorders>
              <w:bottom w:val="single" w:sz="4" w:space="0" w:color="auto"/>
            </w:tcBorders>
          </w:tcPr>
          <w:p w14:paraId="70B34C68" w14:textId="1B1A19BE" w:rsidR="008F7C2E" w:rsidRPr="006E781D" w:rsidRDefault="008F7C2E" w:rsidP="001C5769">
            <w:pPr>
              <w:pStyle w:val="Tablehead1"/>
              <w:ind w:right="-106"/>
            </w:pPr>
            <w:r w:rsidRPr="006E781D">
              <w:t>Occupation</w:t>
            </w:r>
          </w:p>
        </w:tc>
        <w:tc>
          <w:tcPr>
            <w:tcW w:w="992" w:type="dxa"/>
            <w:tcBorders>
              <w:bottom w:val="single" w:sz="4" w:space="0" w:color="auto"/>
            </w:tcBorders>
          </w:tcPr>
          <w:p w14:paraId="1E5101E3" w14:textId="1F71ED8F" w:rsidR="008F7C2E" w:rsidRPr="006E781D" w:rsidRDefault="008F7C2E" w:rsidP="003B310D">
            <w:pPr>
              <w:pStyle w:val="Tablehead1"/>
            </w:pPr>
            <w:r w:rsidRPr="006E781D">
              <w:t>Country</w:t>
            </w:r>
          </w:p>
        </w:tc>
        <w:tc>
          <w:tcPr>
            <w:tcW w:w="1134" w:type="dxa"/>
            <w:tcBorders>
              <w:bottom w:val="single" w:sz="4" w:space="0" w:color="auto"/>
            </w:tcBorders>
          </w:tcPr>
          <w:p w14:paraId="24C221C1" w14:textId="23F1C835" w:rsidR="008F7C2E" w:rsidRPr="006E781D" w:rsidRDefault="008F7C2E" w:rsidP="003B310D">
            <w:pPr>
              <w:pStyle w:val="Tablehead1"/>
            </w:pPr>
            <w:r w:rsidRPr="006E781D">
              <w:t>Language</w:t>
            </w:r>
          </w:p>
        </w:tc>
        <w:tc>
          <w:tcPr>
            <w:tcW w:w="1417" w:type="dxa"/>
            <w:tcBorders>
              <w:bottom w:val="single" w:sz="4" w:space="0" w:color="auto"/>
            </w:tcBorders>
          </w:tcPr>
          <w:p w14:paraId="194B8A71" w14:textId="54284245" w:rsidR="008F7C2E" w:rsidRPr="006E781D" w:rsidRDefault="008F7C2E" w:rsidP="003B310D">
            <w:pPr>
              <w:pStyle w:val="Tablehead1"/>
            </w:pPr>
            <w:r w:rsidRPr="006E781D">
              <w:t>Geolocation</w:t>
            </w:r>
          </w:p>
        </w:tc>
      </w:tr>
      <w:tr w:rsidR="008F7C2E" w:rsidRPr="006E781D" w14:paraId="797D2B83" w14:textId="020AD816" w:rsidTr="000474CF">
        <w:trPr>
          <w:cantSplit/>
        </w:trPr>
        <w:tc>
          <w:tcPr>
            <w:tcW w:w="2694" w:type="dxa"/>
            <w:tcBorders>
              <w:top w:val="single" w:sz="4" w:space="0" w:color="auto"/>
              <w:bottom w:val="nil"/>
            </w:tcBorders>
            <w:shd w:val="clear" w:color="auto" w:fill="auto"/>
          </w:tcPr>
          <w:p w14:paraId="3589E511" w14:textId="5783FFA6" w:rsidR="008F7C2E" w:rsidRPr="006E781D" w:rsidRDefault="008F7C2E" w:rsidP="000474CF">
            <w:pPr>
              <w:pStyle w:val="Tabletext"/>
              <w:ind w:right="-105"/>
            </w:pPr>
            <w:r w:rsidRPr="006E781D">
              <w:t xml:space="preserve">National </w:t>
            </w:r>
            <w:r w:rsidR="00B23B7C" w:rsidRPr="006E781D">
              <w:t>VET</w:t>
            </w:r>
            <w:r w:rsidRPr="006E781D">
              <w:t xml:space="preserve"> Provider Collection</w:t>
            </w:r>
          </w:p>
        </w:tc>
        <w:tc>
          <w:tcPr>
            <w:tcW w:w="1984" w:type="dxa"/>
            <w:tcBorders>
              <w:top w:val="single" w:sz="4" w:space="0" w:color="auto"/>
              <w:bottom w:val="nil"/>
            </w:tcBorders>
          </w:tcPr>
          <w:p w14:paraId="626FE0B4" w14:textId="77777777" w:rsidR="00306A5F" w:rsidRPr="006E781D" w:rsidRDefault="008F7C2E" w:rsidP="003B310D">
            <w:pPr>
              <w:pStyle w:val="Tabletext"/>
            </w:pPr>
            <w:r w:rsidRPr="006E781D">
              <w:t>ASCED</w:t>
            </w:r>
          </w:p>
          <w:p w14:paraId="4CCCFFA6" w14:textId="29FD2F44" w:rsidR="008F7C2E" w:rsidRPr="006E781D" w:rsidRDefault="00306A5F" w:rsidP="001C5769">
            <w:pPr>
              <w:pStyle w:val="Tabletext"/>
              <w:ind w:right="-113"/>
            </w:pPr>
            <w:r w:rsidRPr="006E781D">
              <w:t xml:space="preserve">National </w:t>
            </w:r>
            <w:r w:rsidR="000D12A7" w:rsidRPr="006E781D">
              <w:t>R</w:t>
            </w:r>
            <w:r w:rsidRPr="006E781D">
              <w:t>egister of VET</w:t>
            </w:r>
          </w:p>
        </w:tc>
        <w:tc>
          <w:tcPr>
            <w:tcW w:w="1134" w:type="dxa"/>
            <w:tcBorders>
              <w:top w:val="single" w:sz="4" w:space="0" w:color="auto"/>
              <w:bottom w:val="nil"/>
            </w:tcBorders>
          </w:tcPr>
          <w:p w14:paraId="3F062B5E" w14:textId="3478F6BD" w:rsidR="008F7C2E" w:rsidRPr="006E781D" w:rsidRDefault="008F7C2E" w:rsidP="008F7C2E">
            <w:pPr>
              <w:pStyle w:val="Tabletext"/>
              <w:ind w:right="-108"/>
            </w:pPr>
            <w:r w:rsidRPr="006E781D">
              <w:t>ANZSCO</w:t>
            </w:r>
          </w:p>
        </w:tc>
        <w:tc>
          <w:tcPr>
            <w:tcW w:w="992" w:type="dxa"/>
            <w:tcBorders>
              <w:top w:val="single" w:sz="4" w:space="0" w:color="auto"/>
              <w:bottom w:val="nil"/>
            </w:tcBorders>
          </w:tcPr>
          <w:p w14:paraId="062587F5" w14:textId="29871A3C" w:rsidR="008F7C2E" w:rsidRPr="006E781D" w:rsidRDefault="008F7C2E" w:rsidP="003B310D">
            <w:pPr>
              <w:pStyle w:val="Tabletext"/>
            </w:pPr>
            <w:r w:rsidRPr="006E781D">
              <w:t>SACC</w:t>
            </w:r>
          </w:p>
        </w:tc>
        <w:tc>
          <w:tcPr>
            <w:tcW w:w="1134" w:type="dxa"/>
            <w:tcBorders>
              <w:top w:val="single" w:sz="4" w:space="0" w:color="auto"/>
              <w:bottom w:val="nil"/>
            </w:tcBorders>
          </w:tcPr>
          <w:p w14:paraId="68DD801E" w14:textId="27449363" w:rsidR="008F7C2E" w:rsidRPr="006E781D" w:rsidRDefault="008F7C2E" w:rsidP="003B310D">
            <w:pPr>
              <w:pStyle w:val="Tabletext"/>
            </w:pPr>
            <w:r w:rsidRPr="006E781D">
              <w:t>ASCL</w:t>
            </w:r>
          </w:p>
        </w:tc>
        <w:tc>
          <w:tcPr>
            <w:tcW w:w="1417" w:type="dxa"/>
            <w:tcBorders>
              <w:top w:val="single" w:sz="4" w:space="0" w:color="auto"/>
              <w:bottom w:val="nil"/>
            </w:tcBorders>
          </w:tcPr>
          <w:p w14:paraId="75107EF5" w14:textId="0F21DFB0" w:rsidR="008F7C2E" w:rsidRPr="006E781D" w:rsidRDefault="00692BA6" w:rsidP="003B310D">
            <w:pPr>
              <w:pStyle w:val="Tabletext"/>
            </w:pPr>
            <w:r w:rsidRPr="006E781D">
              <w:t>ASG</w:t>
            </w:r>
            <w:r w:rsidR="000D12A7" w:rsidRPr="006E781D">
              <w:t>S</w:t>
            </w:r>
            <w:r w:rsidRPr="006E781D">
              <w:t>, SEIFA</w:t>
            </w:r>
          </w:p>
        </w:tc>
      </w:tr>
      <w:tr w:rsidR="008F7C2E" w:rsidRPr="006E781D" w14:paraId="7449DA2D" w14:textId="14E37B57" w:rsidTr="000474CF">
        <w:trPr>
          <w:cantSplit/>
        </w:trPr>
        <w:tc>
          <w:tcPr>
            <w:tcW w:w="2694" w:type="dxa"/>
            <w:tcBorders>
              <w:top w:val="nil"/>
              <w:bottom w:val="single" w:sz="4" w:space="0" w:color="auto"/>
            </w:tcBorders>
            <w:shd w:val="clear" w:color="auto" w:fill="auto"/>
          </w:tcPr>
          <w:p w14:paraId="51FB2897" w14:textId="308B25DE" w:rsidR="008F7C2E" w:rsidRPr="006E781D" w:rsidRDefault="008F7C2E" w:rsidP="008F7C2E">
            <w:pPr>
              <w:pStyle w:val="Tabletext"/>
              <w:ind w:right="-108"/>
            </w:pPr>
            <w:r w:rsidRPr="006E781D">
              <w:t xml:space="preserve">Higher Education Statistics Collection </w:t>
            </w:r>
          </w:p>
        </w:tc>
        <w:tc>
          <w:tcPr>
            <w:tcW w:w="1984" w:type="dxa"/>
            <w:tcBorders>
              <w:top w:val="nil"/>
              <w:bottom w:val="single" w:sz="4" w:space="0" w:color="auto"/>
            </w:tcBorders>
          </w:tcPr>
          <w:p w14:paraId="7A156987" w14:textId="1B9E537A" w:rsidR="008F7C2E" w:rsidRPr="006E781D" w:rsidRDefault="008F7C2E" w:rsidP="00C33410">
            <w:pPr>
              <w:pStyle w:val="Tabletext"/>
            </w:pPr>
            <w:r w:rsidRPr="006E781D">
              <w:t>ASCED</w:t>
            </w:r>
          </w:p>
        </w:tc>
        <w:tc>
          <w:tcPr>
            <w:tcW w:w="1134" w:type="dxa"/>
            <w:tcBorders>
              <w:top w:val="nil"/>
              <w:bottom w:val="single" w:sz="4" w:space="0" w:color="auto"/>
            </w:tcBorders>
          </w:tcPr>
          <w:p w14:paraId="0E9F9908" w14:textId="77777777" w:rsidR="008F7C2E" w:rsidRPr="006E781D" w:rsidRDefault="008F7C2E" w:rsidP="00C33410">
            <w:pPr>
              <w:pStyle w:val="Tabletext"/>
            </w:pPr>
          </w:p>
        </w:tc>
        <w:tc>
          <w:tcPr>
            <w:tcW w:w="992" w:type="dxa"/>
            <w:tcBorders>
              <w:top w:val="nil"/>
              <w:bottom w:val="single" w:sz="4" w:space="0" w:color="auto"/>
            </w:tcBorders>
          </w:tcPr>
          <w:p w14:paraId="2B510731" w14:textId="6ABA7822" w:rsidR="008F7C2E" w:rsidRPr="006E781D" w:rsidRDefault="008F7C2E" w:rsidP="00C33410">
            <w:pPr>
              <w:pStyle w:val="Tabletext"/>
            </w:pPr>
            <w:r w:rsidRPr="006E781D">
              <w:t>SACC</w:t>
            </w:r>
          </w:p>
        </w:tc>
        <w:tc>
          <w:tcPr>
            <w:tcW w:w="1134" w:type="dxa"/>
            <w:tcBorders>
              <w:top w:val="nil"/>
              <w:bottom w:val="single" w:sz="4" w:space="0" w:color="auto"/>
            </w:tcBorders>
          </w:tcPr>
          <w:p w14:paraId="5E8DB093" w14:textId="596FAD85" w:rsidR="008F7C2E" w:rsidRPr="006E781D" w:rsidRDefault="008F7C2E" w:rsidP="00C33410">
            <w:pPr>
              <w:pStyle w:val="Tabletext"/>
            </w:pPr>
            <w:r w:rsidRPr="006E781D">
              <w:t>ASCL</w:t>
            </w:r>
          </w:p>
        </w:tc>
        <w:tc>
          <w:tcPr>
            <w:tcW w:w="1417" w:type="dxa"/>
            <w:tcBorders>
              <w:top w:val="nil"/>
              <w:bottom w:val="single" w:sz="4" w:space="0" w:color="auto"/>
            </w:tcBorders>
          </w:tcPr>
          <w:p w14:paraId="75FF663C" w14:textId="77777777" w:rsidR="008F7C2E" w:rsidRPr="006E781D" w:rsidRDefault="008F7C2E" w:rsidP="00C33410">
            <w:pPr>
              <w:pStyle w:val="Tabletext"/>
            </w:pPr>
          </w:p>
        </w:tc>
      </w:tr>
    </w:tbl>
    <w:p w14:paraId="1989E0A7" w14:textId="07D4C3C6" w:rsidR="003B310D" w:rsidRPr="006E781D" w:rsidRDefault="003B310D" w:rsidP="000474CF">
      <w:pPr>
        <w:pStyle w:val="Heading4"/>
        <w:spacing w:before="40"/>
        <w:rPr>
          <w:rFonts w:ascii="Arial" w:hAnsi="Arial"/>
          <w:i w:val="0"/>
          <w:sz w:val="15"/>
        </w:rPr>
      </w:pPr>
      <w:r w:rsidRPr="006E781D">
        <w:rPr>
          <w:rFonts w:ascii="Arial" w:hAnsi="Arial"/>
          <w:i w:val="0"/>
          <w:sz w:val="15"/>
        </w:rPr>
        <w:t>Notes:</w:t>
      </w:r>
      <w:r w:rsidRPr="006E781D">
        <w:rPr>
          <w:rFonts w:ascii="Arial" w:hAnsi="Arial"/>
          <w:i w:val="0"/>
          <w:sz w:val="15"/>
        </w:rPr>
        <w:tab/>
        <w:t xml:space="preserve">ASCED = Australian Standard Classification of Education; </w:t>
      </w:r>
      <w:r w:rsidR="008F7C2E" w:rsidRPr="006E781D">
        <w:rPr>
          <w:rFonts w:ascii="Arial" w:hAnsi="Arial"/>
          <w:i w:val="0"/>
          <w:sz w:val="15"/>
        </w:rPr>
        <w:t xml:space="preserve">ANZSCO = Australian and New Zealand Standard Classification of Occupations; </w:t>
      </w:r>
      <w:r w:rsidRPr="006E781D">
        <w:rPr>
          <w:rFonts w:ascii="Arial" w:hAnsi="Arial"/>
          <w:i w:val="0"/>
          <w:sz w:val="15"/>
        </w:rPr>
        <w:t>SACC = Standard Australian Classification of Countries;</w:t>
      </w:r>
      <w:r w:rsidR="001C5769" w:rsidRPr="006E781D">
        <w:rPr>
          <w:rFonts w:ascii="Arial" w:hAnsi="Arial"/>
          <w:i w:val="0"/>
          <w:sz w:val="15"/>
        </w:rPr>
        <w:t xml:space="preserve"> </w:t>
      </w:r>
      <w:r w:rsidRPr="006E781D">
        <w:rPr>
          <w:rFonts w:ascii="Arial" w:hAnsi="Arial"/>
          <w:i w:val="0"/>
          <w:sz w:val="15"/>
        </w:rPr>
        <w:t>ASCL = Australian Standard Classification of Languages</w:t>
      </w:r>
      <w:r w:rsidR="00692BA6" w:rsidRPr="006E781D">
        <w:rPr>
          <w:rFonts w:ascii="Arial" w:hAnsi="Arial"/>
          <w:i w:val="0"/>
          <w:sz w:val="15"/>
        </w:rPr>
        <w:t xml:space="preserve">; </w:t>
      </w:r>
      <w:r w:rsidR="003857E7" w:rsidRPr="006E781D">
        <w:rPr>
          <w:rFonts w:ascii="Arial" w:hAnsi="Arial"/>
          <w:i w:val="0"/>
          <w:sz w:val="15"/>
        </w:rPr>
        <w:t>ASG</w:t>
      </w:r>
      <w:r w:rsidR="000D12A7" w:rsidRPr="006E781D">
        <w:rPr>
          <w:rFonts w:ascii="Arial" w:hAnsi="Arial"/>
          <w:i w:val="0"/>
          <w:sz w:val="15"/>
        </w:rPr>
        <w:t>S</w:t>
      </w:r>
      <w:r w:rsidR="003857E7" w:rsidRPr="006E781D">
        <w:rPr>
          <w:rFonts w:ascii="Arial" w:hAnsi="Arial"/>
          <w:i w:val="0"/>
          <w:sz w:val="15"/>
        </w:rPr>
        <w:t xml:space="preserve"> = </w:t>
      </w:r>
      <w:r w:rsidR="00692BA6" w:rsidRPr="006E781D">
        <w:rPr>
          <w:rFonts w:ascii="Arial" w:hAnsi="Arial"/>
          <w:i w:val="0"/>
          <w:sz w:val="15"/>
        </w:rPr>
        <w:t xml:space="preserve">Australian Statistical Geography Standard; </w:t>
      </w:r>
      <w:r w:rsidR="003857E7" w:rsidRPr="006E781D">
        <w:rPr>
          <w:rFonts w:ascii="Arial" w:hAnsi="Arial"/>
          <w:i w:val="0"/>
          <w:sz w:val="15"/>
        </w:rPr>
        <w:t xml:space="preserve">SEIFA = </w:t>
      </w:r>
      <w:r w:rsidR="00692BA6" w:rsidRPr="006E781D">
        <w:rPr>
          <w:rFonts w:ascii="Arial" w:hAnsi="Arial"/>
          <w:i w:val="0"/>
          <w:sz w:val="15"/>
        </w:rPr>
        <w:t xml:space="preserve">Socio-Economic Indexes for Areas </w:t>
      </w:r>
    </w:p>
    <w:p w14:paraId="7BC24107" w14:textId="351B0DBB" w:rsidR="00B133DF" w:rsidRPr="00CD763F" w:rsidRDefault="00B133DF" w:rsidP="00B133DF">
      <w:pPr>
        <w:pStyle w:val="Heading4"/>
      </w:pPr>
      <w:r w:rsidRPr="00CD763F">
        <w:t>Education</w:t>
      </w:r>
    </w:p>
    <w:p w14:paraId="6645ACD1" w14:textId="77777777" w:rsidR="00B133DF" w:rsidRPr="0044304F" w:rsidRDefault="00001EB5" w:rsidP="00B133DF">
      <w:pPr>
        <w:pStyle w:val="Text"/>
      </w:pPr>
      <w:bookmarkStart w:id="155" w:name="OLE_LINK8"/>
      <w:r>
        <w:t>A</w:t>
      </w:r>
      <w:r w:rsidRPr="00CD763F">
        <w:t>s part of PISA</w:t>
      </w:r>
      <w:r>
        <w:t>, t</w:t>
      </w:r>
      <w:r w:rsidR="00B133DF" w:rsidRPr="00CD763F">
        <w:t>he International Standard Classification of Education (ISCED</w:t>
      </w:r>
      <w:r w:rsidR="00B133DF">
        <w:t xml:space="preserve">) </w:t>
      </w:r>
      <w:r w:rsidR="00B133DF" w:rsidRPr="00CD763F">
        <w:t xml:space="preserve">1997 is used to code parental education levels and expected student educational levels </w:t>
      </w:r>
      <w:r>
        <w:t>in</w:t>
      </w:r>
      <w:r w:rsidR="00B133DF" w:rsidRPr="00CD763F">
        <w:t xml:space="preserve"> the first wave of the 20</w:t>
      </w:r>
      <w:r w:rsidR="001767AE">
        <w:t xml:space="preserve">15 </w:t>
      </w:r>
      <w:r w:rsidR="00B133DF" w:rsidRPr="00CD763F">
        <w:t>cohort.</w:t>
      </w:r>
      <w:r w:rsidR="00B133DF" w:rsidRPr="0044304F">
        <w:t xml:space="preserve"> </w:t>
      </w:r>
    </w:p>
    <w:p w14:paraId="1A03B0C2" w14:textId="77777777" w:rsidR="00B133DF" w:rsidRPr="0044304F" w:rsidRDefault="00B133DF" w:rsidP="00B133DF">
      <w:pPr>
        <w:pStyle w:val="Text"/>
      </w:pPr>
      <w:r w:rsidRPr="0044304F">
        <w:t xml:space="preserve">The ISCED has the following categories: </w:t>
      </w:r>
    </w:p>
    <w:p w14:paraId="1AA0CC5C" w14:textId="77777777" w:rsidR="00B133DF" w:rsidRPr="0044304F" w:rsidRDefault="00B133DF" w:rsidP="003827C4">
      <w:pPr>
        <w:pStyle w:val="Dotpoint1"/>
        <w:tabs>
          <w:tab w:val="clear" w:pos="284"/>
        </w:tabs>
        <w:ind w:left="284" w:hanging="284"/>
      </w:pPr>
      <w:r w:rsidRPr="0044304F">
        <w:t>ISCED 1 (primary education)</w:t>
      </w:r>
    </w:p>
    <w:p w14:paraId="25CC9CA5" w14:textId="77777777" w:rsidR="00B133DF" w:rsidRPr="0044304F" w:rsidRDefault="00B133DF" w:rsidP="003827C4">
      <w:pPr>
        <w:pStyle w:val="Dotpoint1"/>
        <w:tabs>
          <w:tab w:val="clear" w:pos="284"/>
        </w:tabs>
        <w:ind w:left="284" w:hanging="284"/>
      </w:pPr>
      <w:r w:rsidRPr="0044304F">
        <w:t>ISCED 2 (lower secondary</w:t>
      </w:r>
      <w:r w:rsidR="004015E2">
        <w:t xml:space="preserve">, that is, </w:t>
      </w:r>
      <w:r>
        <w:t>up to Year 10</w:t>
      </w:r>
      <w:r w:rsidRPr="0044304F">
        <w:t>)</w:t>
      </w:r>
    </w:p>
    <w:p w14:paraId="35A23AC3" w14:textId="374653A8" w:rsidR="00B133DF" w:rsidRPr="0044304F" w:rsidRDefault="00B133DF" w:rsidP="003827C4">
      <w:pPr>
        <w:pStyle w:val="Dotpoint1"/>
        <w:tabs>
          <w:tab w:val="clear" w:pos="284"/>
        </w:tabs>
        <w:ind w:left="284" w:hanging="284"/>
      </w:pPr>
      <w:r w:rsidRPr="0044304F">
        <w:t>ISCED 3B or 3C (vocational/pre-vocational upper secondary</w:t>
      </w:r>
      <w:r w:rsidR="004015E2">
        <w:t xml:space="preserve">, for example, Year 11 with </w:t>
      </w:r>
      <w:r w:rsidR="003827C4">
        <w:br/>
      </w:r>
      <w:r w:rsidR="004015E2">
        <w:t>c</w:t>
      </w:r>
      <w:r>
        <w:t>ertificate III</w:t>
      </w:r>
      <w:r w:rsidRPr="0044304F">
        <w:t>)</w:t>
      </w:r>
    </w:p>
    <w:p w14:paraId="2BB515FF" w14:textId="77777777" w:rsidR="00B133DF" w:rsidRDefault="00B133DF" w:rsidP="003827C4">
      <w:pPr>
        <w:pStyle w:val="Dotpoint1"/>
        <w:tabs>
          <w:tab w:val="clear" w:pos="284"/>
        </w:tabs>
        <w:ind w:left="284" w:hanging="284"/>
      </w:pPr>
      <w:r w:rsidRPr="0044304F">
        <w:t>ISCED 3A (upper secondary</w:t>
      </w:r>
      <w:r w:rsidR="004015E2">
        <w:t xml:space="preserve">, for example, </w:t>
      </w:r>
      <w:r>
        <w:t>Year 12</w:t>
      </w:r>
      <w:r w:rsidRPr="0044304F">
        <w:t xml:space="preserve">) </w:t>
      </w:r>
    </w:p>
    <w:p w14:paraId="5D19923B" w14:textId="77777777" w:rsidR="00B133DF" w:rsidRPr="0044304F" w:rsidRDefault="00B133DF" w:rsidP="003827C4">
      <w:pPr>
        <w:pStyle w:val="Dotpoint1"/>
        <w:tabs>
          <w:tab w:val="clear" w:pos="284"/>
        </w:tabs>
        <w:ind w:left="284" w:hanging="284"/>
      </w:pPr>
      <w:r w:rsidRPr="0044304F">
        <w:t>ISCED 4 (non-tertiary post-secondary</w:t>
      </w:r>
      <w:r w:rsidR="004015E2">
        <w:t xml:space="preserve">, for example, </w:t>
      </w:r>
      <w:r>
        <w:t>certificate IV</w:t>
      </w:r>
      <w:r w:rsidRPr="0044304F">
        <w:t xml:space="preserve">) </w:t>
      </w:r>
    </w:p>
    <w:p w14:paraId="342A59C5" w14:textId="14FE5964" w:rsidR="003827C4" w:rsidRDefault="00B133DF" w:rsidP="003827C4">
      <w:pPr>
        <w:pStyle w:val="Dotpoint1"/>
        <w:tabs>
          <w:tab w:val="clear" w:pos="284"/>
        </w:tabs>
        <w:ind w:left="284" w:hanging="284"/>
      </w:pPr>
      <w:r w:rsidRPr="0044304F">
        <w:t>ISCED 5B (vocational tertiary</w:t>
      </w:r>
      <w:r w:rsidR="004015E2">
        <w:t xml:space="preserve">, for example, </w:t>
      </w:r>
      <w:r>
        <w:t>diploma</w:t>
      </w:r>
      <w:r w:rsidRPr="0044304F">
        <w:t>)</w:t>
      </w:r>
    </w:p>
    <w:p w14:paraId="7CB81FED" w14:textId="3EADB5B1" w:rsidR="003827C4" w:rsidRDefault="003827C4" w:rsidP="003827C4">
      <w:pPr>
        <w:pStyle w:val="Dotpoint1"/>
        <w:tabs>
          <w:tab w:val="clear" w:pos="284"/>
        </w:tabs>
        <w:ind w:left="284" w:hanging="284"/>
      </w:pPr>
      <w:r w:rsidRPr="0044304F">
        <w:t>ISCED 5A or 6 (theoretic</w:t>
      </w:r>
      <w:r>
        <w:t>ally oriented tertiary and post</w:t>
      </w:r>
      <w:r w:rsidRPr="0044304F">
        <w:t>graduate</w:t>
      </w:r>
      <w:r>
        <w:t xml:space="preserve">, for example, </w:t>
      </w:r>
      <w:proofErr w:type="gramStart"/>
      <w:r>
        <w:t>bachelor</w:t>
      </w:r>
      <w:proofErr w:type="gramEnd"/>
      <w:r>
        <w:t xml:space="preserve"> degree, postgraduate degree</w:t>
      </w:r>
      <w:r w:rsidRPr="0044304F">
        <w:t>).</w:t>
      </w:r>
    </w:p>
    <w:p w14:paraId="5A945E6E" w14:textId="77777777" w:rsidR="00B133DF" w:rsidRPr="0044304F" w:rsidRDefault="00B133DF" w:rsidP="00B133DF">
      <w:pPr>
        <w:pStyle w:val="Text"/>
      </w:pPr>
      <w:r w:rsidRPr="0044304F">
        <w:lastRenderedPageBreak/>
        <w:t>Further informati</w:t>
      </w:r>
      <w:r>
        <w:t>on about ISCED is available at: &lt;</w:t>
      </w:r>
      <w:r w:rsidR="001767AE" w:rsidRPr="001767AE">
        <w:t>http://uis.unesco.org/sites/default/files/documents/international-standard-classification-of-education-1997-en_0.pdf</w:t>
      </w:r>
      <w:r w:rsidRPr="00F7519A">
        <w:t>&gt;.</w:t>
      </w:r>
      <w:r w:rsidRPr="0044304F">
        <w:t xml:space="preserve"> </w:t>
      </w:r>
    </w:p>
    <w:p w14:paraId="746196A3" w14:textId="4259D569" w:rsidR="00586BFC" w:rsidRPr="006E781D" w:rsidRDefault="00B606F4" w:rsidP="003707B8">
      <w:pPr>
        <w:pStyle w:val="Text"/>
      </w:pPr>
      <w:r>
        <w:t xml:space="preserve">Area of study </w:t>
      </w:r>
      <w:r w:rsidR="003707B8">
        <w:t xml:space="preserve">variables </w:t>
      </w:r>
      <w:r>
        <w:t xml:space="preserve">are </w:t>
      </w:r>
      <w:r w:rsidR="003707B8">
        <w:t xml:space="preserve">coded to the </w:t>
      </w:r>
      <w:r>
        <w:t>6</w:t>
      </w:r>
      <w:r w:rsidR="003707B8">
        <w:t xml:space="preserve">-digit </w:t>
      </w:r>
      <w:r w:rsidRPr="00CD763F">
        <w:t>Australian Standard Classification of Education</w:t>
      </w:r>
      <w:r>
        <w:t xml:space="preserve"> (ASCED 2001</w:t>
      </w:r>
      <w:r w:rsidR="00003909">
        <w:t xml:space="preserve">; </w:t>
      </w:r>
      <w:r w:rsidR="00003909" w:rsidRPr="006E781D">
        <w:t>ABS 2001</w:t>
      </w:r>
      <w:r w:rsidRPr="006E781D">
        <w:t>) from wave 2 (2016).</w:t>
      </w:r>
      <w:r w:rsidR="00586BFC" w:rsidRPr="006E781D">
        <w:t xml:space="preserve"> The ASCED is also used to code variables for the </w:t>
      </w:r>
      <w:r w:rsidR="00692BA6" w:rsidRPr="006E781D">
        <w:t xml:space="preserve">following </w:t>
      </w:r>
      <w:r w:rsidR="00586BFC" w:rsidRPr="006E781D">
        <w:t xml:space="preserve">linked data </w:t>
      </w:r>
      <w:r w:rsidR="00692BA6" w:rsidRPr="006E781D">
        <w:t>sources</w:t>
      </w:r>
      <w:r w:rsidR="00087F94" w:rsidRPr="006E781D">
        <w:t xml:space="preserve"> and</w:t>
      </w:r>
      <w:r w:rsidR="00692BA6" w:rsidRPr="006E781D">
        <w:t xml:space="preserve"> </w:t>
      </w:r>
      <w:r w:rsidR="00586BFC" w:rsidRPr="006E781D">
        <w:t xml:space="preserve">items: </w:t>
      </w:r>
    </w:p>
    <w:p w14:paraId="2125F2BB" w14:textId="75693638" w:rsidR="00586BFC" w:rsidRPr="006E781D" w:rsidRDefault="000376BF" w:rsidP="005F1547">
      <w:pPr>
        <w:pStyle w:val="Dotpoint1"/>
      </w:pPr>
      <w:r w:rsidRPr="006E781D">
        <w:t>the</w:t>
      </w:r>
      <w:r w:rsidR="00586BFC" w:rsidRPr="006E781D">
        <w:t xml:space="preserve"> Higher Education Statistics Collection uses ASCED to code the data items: Field of education (E461); Supplementary field of education (E462); and Discipline group (E464)</w:t>
      </w:r>
    </w:p>
    <w:p w14:paraId="5C0BC627" w14:textId="06DD5DEE" w:rsidR="00586BFC" w:rsidRPr="006E781D" w:rsidRDefault="000376BF" w:rsidP="005F1547">
      <w:pPr>
        <w:pStyle w:val="Dotpoint1"/>
      </w:pPr>
      <w:bookmarkStart w:id="156" w:name="_Hlk57287428"/>
      <w:r w:rsidRPr="006E781D">
        <w:t>t</w:t>
      </w:r>
      <w:r w:rsidR="00692BA6" w:rsidRPr="006E781D">
        <w:t xml:space="preserve">he National </w:t>
      </w:r>
      <w:r w:rsidR="00E17734" w:rsidRPr="006E781D">
        <w:t xml:space="preserve">VET Provider Collection </w:t>
      </w:r>
      <w:r w:rsidR="00692BA6" w:rsidRPr="006E781D">
        <w:t>uses ASCED to code data items:</w:t>
      </w:r>
      <w:r w:rsidR="00E17734" w:rsidRPr="006E781D">
        <w:t xml:space="preserve"> P</w:t>
      </w:r>
      <w:r w:rsidR="00087F94" w:rsidRPr="006E781D">
        <w:t xml:space="preserve">rogram field of education and </w:t>
      </w:r>
      <w:r w:rsidR="00E17734" w:rsidRPr="006E781D">
        <w:t>P</w:t>
      </w:r>
      <w:r w:rsidR="00087F94" w:rsidRPr="006E781D">
        <w:t>rogram level of education</w:t>
      </w:r>
      <w:r w:rsidR="00E17734" w:rsidRPr="006E781D">
        <w:t>.</w:t>
      </w:r>
      <w:r w:rsidR="00087F94" w:rsidRPr="006E781D">
        <w:t xml:space="preserve"> </w:t>
      </w:r>
    </w:p>
    <w:bookmarkEnd w:id="156"/>
    <w:p w14:paraId="0092CB5F" w14:textId="77777777" w:rsidR="00C86C83" w:rsidRPr="004422B9" w:rsidRDefault="00C86C83" w:rsidP="00C86C83">
      <w:pPr>
        <w:pStyle w:val="Heading5"/>
      </w:pPr>
      <w:r w:rsidRPr="004422B9">
        <w:t xml:space="preserve">School subjects </w:t>
      </w:r>
    </w:p>
    <w:p w14:paraId="1A909FEE" w14:textId="77777777" w:rsidR="00C86C83" w:rsidRPr="004422B9" w:rsidRDefault="00C86C83" w:rsidP="00C86C83">
      <w:pPr>
        <w:pStyle w:val="Text"/>
      </w:pPr>
      <w:r w:rsidRPr="004422B9">
        <w:t xml:space="preserve">Subject code frames were created for the Longitudinal Study of Australian Children (LSAC) by the Australian Institute of Family Studies (AIFS) in collaboration with the ABS and Australian Government Department of Social Services (DSS). The code frame brings together secondary school subjects from school systems across all states and territories. </w:t>
      </w:r>
    </w:p>
    <w:p w14:paraId="39542B94" w14:textId="6051FC7A" w:rsidR="00C86C83" w:rsidRPr="004422B9" w:rsidRDefault="00C86C83" w:rsidP="00C86C83">
      <w:pPr>
        <w:pStyle w:val="Text"/>
      </w:pPr>
      <w:r w:rsidRPr="004422B9">
        <w:t>Secondary school subjects are coded to 10 digits from wave 2 (2016) and include information about</w:t>
      </w:r>
      <w:r w:rsidR="000376BF">
        <w:t>:</w:t>
      </w:r>
      <w:r w:rsidRPr="004422B9">
        <w:t xml:space="preserve"> the subject area; and the state/territory and the year level of the subject being delivered.</w:t>
      </w:r>
    </w:p>
    <w:p w14:paraId="6D18A1FE" w14:textId="404C2765" w:rsidR="00C86C83" w:rsidRPr="006E781D" w:rsidRDefault="00C86C83" w:rsidP="00C86C83">
      <w:pPr>
        <w:pStyle w:val="Text"/>
      </w:pPr>
      <w:r w:rsidRPr="004422B9">
        <w:t xml:space="preserve">The </w:t>
      </w:r>
      <w:r w:rsidRPr="006E781D">
        <w:t>subject coder can be downloaded from the LSA</w:t>
      </w:r>
      <w:r w:rsidR="000376BF" w:rsidRPr="006E781D">
        <w:t>C</w:t>
      </w:r>
      <w:r w:rsidRPr="006E781D">
        <w:t xml:space="preserve"> website: &lt;https://growingupinaustralia.gov.au/data-and-documentation/school-subject-coder&gt;.</w:t>
      </w:r>
    </w:p>
    <w:p w14:paraId="500DF148" w14:textId="43587C16" w:rsidR="00306A5F" w:rsidRPr="006E781D" w:rsidRDefault="00306A5F" w:rsidP="00306A5F">
      <w:pPr>
        <w:pStyle w:val="Heading5"/>
      </w:pPr>
      <w:r w:rsidRPr="006E781D">
        <w:t xml:space="preserve">VET programs </w:t>
      </w:r>
    </w:p>
    <w:bookmarkEnd w:id="155"/>
    <w:p w14:paraId="5877D6CE" w14:textId="4E855CB1" w:rsidR="00306A5F" w:rsidRPr="006E781D" w:rsidRDefault="00306A5F" w:rsidP="00306A5F">
      <w:pPr>
        <w:pStyle w:val="Text"/>
      </w:pPr>
      <w:r w:rsidRPr="006E781D">
        <w:t xml:space="preserve">The National VET Provider Collection uses the National </w:t>
      </w:r>
      <w:r w:rsidR="000D12A7" w:rsidRPr="006E781D">
        <w:t>R</w:t>
      </w:r>
      <w:r w:rsidRPr="006E781D">
        <w:t>egister of VET to code VET program</w:t>
      </w:r>
      <w:r w:rsidR="000D564C" w:rsidRPr="006E781D">
        <w:t xml:space="preserve">s. </w:t>
      </w:r>
      <w:r w:rsidRPr="006E781D">
        <w:t xml:space="preserve">Further information about the register is available from &lt;https://training.gov.au&gt;. </w:t>
      </w:r>
    </w:p>
    <w:p w14:paraId="18D3DEF8" w14:textId="0B49C950" w:rsidR="00B133DF" w:rsidRPr="0044304F" w:rsidRDefault="00B133DF" w:rsidP="00B133DF">
      <w:pPr>
        <w:pStyle w:val="Heading4"/>
      </w:pPr>
      <w:r w:rsidRPr="006E781D">
        <w:t>Occupation</w:t>
      </w:r>
    </w:p>
    <w:p w14:paraId="131D7CC1" w14:textId="77777777" w:rsidR="00B133DF" w:rsidRPr="0044304F" w:rsidRDefault="00B606F4" w:rsidP="00B133DF">
      <w:pPr>
        <w:pStyle w:val="Text"/>
      </w:pPr>
      <w:r>
        <w:t xml:space="preserve">Occupation is coded to 4-digit </w:t>
      </w:r>
      <w:r w:rsidR="00B133DF" w:rsidRPr="00F7519A">
        <w:t>International Standard Classification of Occupations (ISCO</w:t>
      </w:r>
      <w:r>
        <w:t xml:space="preserve"> 08</w:t>
      </w:r>
      <w:r w:rsidR="001767AE">
        <w:t xml:space="preserve">) </w:t>
      </w:r>
      <w:r w:rsidR="00B133DF" w:rsidRPr="00F7519A">
        <w:t>in the first wave of the 20</w:t>
      </w:r>
      <w:r w:rsidR="001767AE">
        <w:t>15</w:t>
      </w:r>
      <w:r w:rsidR="00B133DF" w:rsidRPr="00F7519A">
        <w:t xml:space="preserve"> cohort</w:t>
      </w:r>
      <w:r w:rsidR="00003909">
        <w:t>,</w:t>
      </w:r>
      <w:r w:rsidR="00B133DF" w:rsidRPr="00F7519A">
        <w:t xml:space="preserve"> as part of PISA.</w:t>
      </w:r>
      <w:r w:rsidR="00B133DF" w:rsidRPr="0044304F">
        <w:t xml:space="preserve"> </w:t>
      </w:r>
      <w:r w:rsidR="00B133DF" w:rsidRPr="00F7519A">
        <w:t>Further information about ISCO is available at:</w:t>
      </w:r>
      <w:r w:rsidR="00B133DF">
        <w:t xml:space="preserve"> </w:t>
      </w:r>
      <w:r w:rsidR="00003909">
        <w:t>&lt;</w:t>
      </w:r>
      <w:hyperlink r:id="rId27" w:history="1">
        <w:r w:rsidR="00C07ACD" w:rsidRPr="001A2C59">
          <w:rPr>
            <w:rStyle w:val="Hyperlink"/>
          </w:rPr>
          <w:t>http://www.ilo.org/public/english/bureau/stat/isco/isco08/index.htm</w:t>
        </w:r>
      </w:hyperlink>
      <w:r w:rsidR="00003909">
        <w:t>&gt;</w:t>
      </w:r>
      <w:r w:rsidR="00C07ACD">
        <w:t>.</w:t>
      </w:r>
    </w:p>
    <w:p w14:paraId="3FD72DAF" w14:textId="77777777" w:rsidR="00E17734" w:rsidRPr="006E781D" w:rsidRDefault="00B606F4" w:rsidP="00E17734">
      <w:pPr>
        <w:pStyle w:val="Text"/>
      </w:pPr>
      <w:r>
        <w:t xml:space="preserve">Occupational data </w:t>
      </w:r>
      <w:r w:rsidR="00003909">
        <w:t>are</w:t>
      </w:r>
      <w:r>
        <w:t xml:space="preserve"> coded to the 4-digit </w:t>
      </w:r>
      <w:r w:rsidR="00B133DF" w:rsidRPr="00CD763F">
        <w:t xml:space="preserve">Australian and New Zealand Standard Classification of </w:t>
      </w:r>
      <w:r w:rsidR="00B133DF" w:rsidRPr="006E781D">
        <w:t xml:space="preserve">Occupations </w:t>
      </w:r>
      <w:r w:rsidRPr="006E781D">
        <w:t>(ANZSCO 2006</w:t>
      </w:r>
      <w:r w:rsidR="00003909" w:rsidRPr="006E781D">
        <w:t>; ABS 2006a</w:t>
      </w:r>
      <w:r w:rsidRPr="006E781D">
        <w:t xml:space="preserve">) </w:t>
      </w:r>
      <w:r w:rsidR="001767AE" w:rsidRPr="006E781D">
        <w:t xml:space="preserve">from wave 2 (2016). </w:t>
      </w:r>
    </w:p>
    <w:p w14:paraId="5238F523" w14:textId="15682EFE" w:rsidR="00E17734" w:rsidRPr="006E781D" w:rsidRDefault="00E17734" w:rsidP="00171307">
      <w:pPr>
        <w:pStyle w:val="Dotpoint1"/>
        <w:numPr>
          <w:ilvl w:val="0"/>
          <w:numId w:val="0"/>
        </w:numPr>
      </w:pPr>
      <w:r w:rsidRPr="006E781D">
        <w:t xml:space="preserve">The National VET Provider Collection </w:t>
      </w:r>
      <w:r w:rsidR="00171307" w:rsidRPr="006E781D">
        <w:t xml:space="preserve">also </w:t>
      </w:r>
      <w:r w:rsidRPr="006E781D">
        <w:t>uses ANZSCO to code the intended occupational outcome of the program</w:t>
      </w:r>
      <w:r w:rsidR="00171307" w:rsidRPr="006E781D">
        <w:t xml:space="preserve"> enrolled in</w:t>
      </w:r>
      <w:r w:rsidRPr="006E781D">
        <w:t xml:space="preserve">. </w:t>
      </w:r>
    </w:p>
    <w:p w14:paraId="730A0074" w14:textId="77777777" w:rsidR="00B133DF" w:rsidRPr="000474A6" w:rsidRDefault="00B133DF" w:rsidP="00B133DF">
      <w:pPr>
        <w:pStyle w:val="Heading4"/>
      </w:pPr>
      <w:bookmarkStart w:id="157" w:name="_Hlk77843808"/>
      <w:r w:rsidRPr="000474A6">
        <w:t>Industry</w:t>
      </w:r>
    </w:p>
    <w:p w14:paraId="34DD87D6" w14:textId="3E4A250E" w:rsidR="001811BF" w:rsidRPr="000474A6" w:rsidRDefault="001811BF" w:rsidP="00822957">
      <w:pPr>
        <w:pStyle w:val="Text"/>
      </w:pPr>
      <w:bookmarkStart w:id="158" w:name="_Hlk77844634"/>
      <w:r w:rsidRPr="000474A6">
        <w:t xml:space="preserve">Industry variables are coded to the Australian and New Zealand Standard Industrial Classification (ANZSIC) 2006 from wave 2 (2016). Depending on the level of detail provided by respondents about their employer’s business, industries can be coded to the ANZSIC in different ways. </w:t>
      </w:r>
      <w:r w:rsidR="00244D72" w:rsidRPr="000474A6">
        <w:t>T</w:t>
      </w:r>
      <w:r w:rsidRPr="000474A6">
        <w:t xml:space="preserve">here are </w:t>
      </w:r>
      <w:r w:rsidR="00244D72" w:rsidRPr="000474A6">
        <w:t xml:space="preserve">also </w:t>
      </w:r>
      <w:r w:rsidRPr="000474A6">
        <w:t>differences with the way the industry codes have been stored in the LSAY data files when compared with ANZSIC: the LSAY dataset stores the codes using numeric variables</w:t>
      </w:r>
      <w:r w:rsidR="009919A0" w:rsidRPr="000474A6">
        <w:t>,</w:t>
      </w:r>
      <w:r w:rsidRPr="000474A6">
        <w:t xml:space="preserve"> while ANZSIC uses a combination of 1-, 2- and 3-character codes. To address the discrepancies that arise because of the different data storage methods used, a separate codeframe has been created. </w:t>
      </w:r>
    </w:p>
    <w:p w14:paraId="4377CD31" w14:textId="0091CE15" w:rsidR="009E46AE" w:rsidRDefault="00822957" w:rsidP="00860577">
      <w:pPr>
        <w:pStyle w:val="Text"/>
        <w:rPr>
          <w:rFonts w:ascii="Tahoma" w:hAnsi="Tahoma"/>
          <w:i/>
          <w:sz w:val="24"/>
        </w:rPr>
      </w:pPr>
      <w:r w:rsidRPr="000474A6">
        <w:lastRenderedPageBreak/>
        <w:t>For a complete list of the industry codes</w:t>
      </w:r>
      <w:r w:rsidR="00406D35" w:rsidRPr="000474A6">
        <w:t xml:space="preserve"> used in the LSA</w:t>
      </w:r>
      <w:r w:rsidR="00D85632" w:rsidRPr="000474A6">
        <w:t>Y</w:t>
      </w:r>
      <w:r w:rsidR="00406D35" w:rsidRPr="000474A6">
        <w:t xml:space="preserve"> datasets</w:t>
      </w:r>
      <w:r w:rsidRPr="000474A6">
        <w:t xml:space="preserve">, users are encouraged to view the </w:t>
      </w:r>
      <w:r w:rsidR="00945AC0" w:rsidRPr="000474A6">
        <w:t xml:space="preserve">code frame </w:t>
      </w:r>
      <w:r w:rsidRPr="000474A6">
        <w:t>available at</w:t>
      </w:r>
      <w:r w:rsidR="00945AC0" w:rsidRPr="000474A6">
        <w:t>: &lt;https://www.lsay.edu.au/publications/search-for-lsay-publications/</w:t>
      </w:r>
      <w:r w:rsidRPr="000474A6">
        <w:t>industry</w:t>
      </w:r>
      <w:r w:rsidR="00945AC0" w:rsidRPr="000474A6">
        <w:t>-code-frame</w:t>
      </w:r>
      <w:r w:rsidR="00945AC0" w:rsidRPr="000474A6">
        <w:rPr>
          <w:szCs w:val="19"/>
        </w:rPr>
        <w:t>&gt;</w:t>
      </w:r>
      <w:r w:rsidR="00945AC0" w:rsidRPr="000474A6">
        <w:t>.</w:t>
      </w:r>
      <w:r w:rsidR="00945AC0" w:rsidRPr="00B810A1">
        <w:t xml:space="preserve"> </w:t>
      </w:r>
      <w:bookmarkEnd w:id="157"/>
      <w:bookmarkEnd w:id="158"/>
    </w:p>
    <w:p w14:paraId="2B75A822" w14:textId="74CBA4A2" w:rsidR="00B133DF" w:rsidRPr="0044304F" w:rsidRDefault="00B133DF" w:rsidP="00B133DF">
      <w:pPr>
        <w:pStyle w:val="Heading4"/>
      </w:pPr>
      <w:r w:rsidRPr="0044304F">
        <w:t>Institution</w:t>
      </w:r>
    </w:p>
    <w:p w14:paraId="0DECA0DC" w14:textId="77777777" w:rsidR="00582167" w:rsidRDefault="00B133DF" w:rsidP="00ED3E13">
      <w:pPr>
        <w:pStyle w:val="Text"/>
      </w:pPr>
      <w:r w:rsidRPr="00F7519A">
        <w:t>Non-</w:t>
      </w:r>
      <w:r w:rsidRPr="00D8358A">
        <w:t xml:space="preserve">standard institution code frames have been developed specifically for LSAY </w:t>
      </w:r>
      <w:r w:rsidR="00001EB5">
        <w:t>for use in coding</w:t>
      </w:r>
      <w:r w:rsidR="00023D97">
        <w:t xml:space="preserve"> </w:t>
      </w:r>
      <w:r w:rsidRPr="00D8358A">
        <w:t xml:space="preserve">education institutions. </w:t>
      </w:r>
      <w:r w:rsidR="0077174B">
        <w:t xml:space="preserve">Institution variables are coded to 6-digit </w:t>
      </w:r>
      <w:r w:rsidR="00D718AE">
        <w:t xml:space="preserve">from </w:t>
      </w:r>
      <w:r w:rsidR="0077174B">
        <w:t xml:space="preserve">wave 2 (2016) and include information about the campus attended. </w:t>
      </w:r>
    </w:p>
    <w:p w14:paraId="6BF43DBE" w14:textId="49E3E240" w:rsidR="005F2D92" w:rsidRDefault="00B133DF" w:rsidP="00ED3E13">
      <w:pPr>
        <w:pStyle w:val="Text"/>
        <w:rPr>
          <w:rFonts w:ascii="Tahoma" w:hAnsi="Tahoma"/>
          <w:i/>
          <w:sz w:val="24"/>
        </w:rPr>
      </w:pPr>
      <w:r w:rsidRPr="00582167">
        <w:t>The institution code frame can be accessed at: &lt;</w:t>
      </w:r>
      <w:r w:rsidR="00582167" w:rsidRPr="00582167">
        <w:t>https://www.lsay.edu.au/publications/search-for-lsay-publications/institution-code-frame</w:t>
      </w:r>
      <w:r w:rsidRPr="00582167">
        <w:rPr>
          <w:szCs w:val="19"/>
        </w:rPr>
        <w:t>&gt;</w:t>
      </w:r>
      <w:r w:rsidRPr="00582167">
        <w:t>.</w:t>
      </w:r>
      <w:r w:rsidRPr="00B810A1">
        <w:t xml:space="preserve"> </w:t>
      </w:r>
    </w:p>
    <w:p w14:paraId="1D16D5D6" w14:textId="784E6307" w:rsidR="00586BFC" w:rsidRPr="006E781D" w:rsidRDefault="00586BFC" w:rsidP="00586BFC">
      <w:pPr>
        <w:pStyle w:val="Heading4"/>
      </w:pPr>
      <w:r w:rsidRPr="006E781D">
        <w:t xml:space="preserve">Country and language </w:t>
      </w:r>
    </w:p>
    <w:p w14:paraId="007E4D14" w14:textId="25F6BAFE" w:rsidR="00586BFC" w:rsidRPr="006E781D" w:rsidRDefault="00586BFC" w:rsidP="00586BFC">
      <w:pPr>
        <w:pStyle w:val="Text"/>
      </w:pPr>
      <w:r w:rsidRPr="006E781D">
        <w:t>The Higher Education Statistics Collection uses the ABS Standard Australian Classification of Countries (SACC) and Australian Standard Classification of Languages (ASCL) to code data items Country of birth (E346) and Language spoken at home (E348).</w:t>
      </w:r>
    </w:p>
    <w:p w14:paraId="0570615E" w14:textId="4B733343" w:rsidR="002950D8" w:rsidRPr="006E781D" w:rsidRDefault="002950D8" w:rsidP="00586BFC">
      <w:pPr>
        <w:pStyle w:val="Text"/>
      </w:pPr>
      <w:r w:rsidRPr="006E781D">
        <w:t xml:space="preserve">The National VET Provider Collection uses the SACC and ASCL to code data items Country of birth and Language ID. </w:t>
      </w:r>
    </w:p>
    <w:p w14:paraId="2FCC7015" w14:textId="042C7DD5" w:rsidR="002950D8" w:rsidRPr="006E781D" w:rsidRDefault="002950D8" w:rsidP="002950D8">
      <w:pPr>
        <w:pStyle w:val="Heading4"/>
      </w:pPr>
      <w:r w:rsidRPr="006E781D">
        <w:t>Geolocation</w:t>
      </w:r>
    </w:p>
    <w:p w14:paraId="1D826E41" w14:textId="784EE017" w:rsidR="002950D8" w:rsidRDefault="002950D8" w:rsidP="00586BFC">
      <w:pPr>
        <w:pStyle w:val="Text"/>
      </w:pPr>
      <w:r w:rsidRPr="006E781D">
        <w:t xml:space="preserve">The National VET Provider Collection uses the </w:t>
      </w:r>
      <w:r w:rsidR="00306A5F" w:rsidRPr="006E781D">
        <w:t>Australian Statistical Geography Standard (ASG</w:t>
      </w:r>
      <w:r w:rsidR="000D12A7" w:rsidRPr="006E781D">
        <w:t>S</w:t>
      </w:r>
      <w:r w:rsidR="00306A5F" w:rsidRPr="006E781D">
        <w:t>) to code client and training delivery location information. Socio-Economic Indexes for Areas (SEIFA) are also available to ascertain clients’ relative socio-economic disadvantage.</w:t>
      </w:r>
      <w:r w:rsidR="00306A5F">
        <w:t xml:space="preserve"> </w:t>
      </w:r>
    </w:p>
    <w:p w14:paraId="4DEF0E42" w14:textId="77777777" w:rsidR="00306A5F" w:rsidRDefault="00306A5F"/>
    <w:p w14:paraId="519C867F" w14:textId="77777777" w:rsidR="00586BFC" w:rsidRDefault="00586BFC">
      <w:pPr>
        <w:spacing w:before="0" w:line="240" w:lineRule="auto"/>
        <w:rPr>
          <w:rFonts w:ascii="Tahoma" w:hAnsi="Tahoma" w:cs="Tahoma"/>
          <w:color w:val="000000"/>
          <w:kern w:val="28"/>
          <w:sz w:val="56"/>
          <w:szCs w:val="56"/>
        </w:rPr>
      </w:pPr>
      <w:r>
        <w:br w:type="page"/>
      </w:r>
    </w:p>
    <w:p w14:paraId="49D936B7" w14:textId="73F32342" w:rsidR="002116DA" w:rsidRDefault="002116DA" w:rsidP="002116DA">
      <w:pPr>
        <w:pStyle w:val="Heading1"/>
      </w:pPr>
      <w:bookmarkStart w:id="159" w:name="_Toc89693146"/>
      <w:r w:rsidRPr="009A465B">
        <w:lastRenderedPageBreak/>
        <w:t>Data linkage</w:t>
      </w:r>
      <w:bookmarkEnd w:id="159"/>
      <w:r w:rsidR="00681C79">
        <w:t xml:space="preserve"> </w:t>
      </w:r>
    </w:p>
    <w:p w14:paraId="53DE421F" w14:textId="14526A25" w:rsidR="002158B0" w:rsidRDefault="002158B0" w:rsidP="000916D7">
      <w:pPr>
        <w:pStyle w:val="Text"/>
      </w:pPr>
      <w:r w:rsidRPr="002116DA">
        <w:t xml:space="preserve">Data linkage brings together </w:t>
      </w:r>
      <w:r w:rsidR="00860A75">
        <w:t xml:space="preserve">a range of </w:t>
      </w:r>
      <w:r w:rsidRPr="002116DA">
        <w:t xml:space="preserve">data </w:t>
      </w:r>
      <w:r w:rsidR="00860A75">
        <w:t xml:space="preserve">sources </w:t>
      </w:r>
      <w:r w:rsidR="001421F8">
        <w:t xml:space="preserve">to enhance </w:t>
      </w:r>
      <w:r>
        <w:t xml:space="preserve">the </w:t>
      </w:r>
      <w:r w:rsidR="000916D7">
        <w:t xml:space="preserve">quality and </w:t>
      </w:r>
      <w:r>
        <w:t xml:space="preserve">breadth of information </w:t>
      </w:r>
      <w:r w:rsidR="000916D7">
        <w:t xml:space="preserve">from a single data source </w:t>
      </w:r>
      <w:r w:rsidRPr="002116DA">
        <w:t xml:space="preserve">by providing more detailed, accurate and objective </w:t>
      </w:r>
      <w:r w:rsidR="000916D7">
        <w:t xml:space="preserve">information </w:t>
      </w:r>
      <w:r w:rsidRPr="002116DA">
        <w:t>about educational participation and attainment</w:t>
      </w:r>
      <w:r w:rsidR="00396198">
        <w:t xml:space="preserve">. It can also </w:t>
      </w:r>
      <w:r w:rsidRPr="002116DA">
        <w:t>increas</w:t>
      </w:r>
      <w:r>
        <w:t>e</w:t>
      </w:r>
      <w:r w:rsidRPr="002116DA">
        <w:t xml:space="preserve"> the richness and depth of information by linking to data that might be outside the scope of LSA</w:t>
      </w:r>
      <w:r>
        <w:t>Y</w:t>
      </w:r>
      <w:r w:rsidR="00396198">
        <w:t xml:space="preserve">. </w:t>
      </w:r>
    </w:p>
    <w:p w14:paraId="32ED881F" w14:textId="730C2E60" w:rsidR="002158B0" w:rsidRDefault="002158B0" w:rsidP="002158B0">
      <w:pPr>
        <w:pStyle w:val="Heading2"/>
      </w:pPr>
      <w:bookmarkStart w:id="160" w:name="_Toc89693147"/>
      <w:r>
        <w:t>Linked datasets</w:t>
      </w:r>
      <w:bookmarkEnd w:id="160"/>
    </w:p>
    <w:p w14:paraId="2C5BD9E4" w14:textId="56807350" w:rsidR="002158B0" w:rsidRDefault="002158B0" w:rsidP="002158B0">
      <w:pPr>
        <w:pStyle w:val="Dotpoint1"/>
        <w:numPr>
          <w:ilvl w:val="0"/>
          <w:numId w:val="0"/>
        </w:numPr>
        <w:ind w:left="360" w:hanging="360"/>
      </w:pPr>
      <w:r>
        <w:t xml:space="preserve">LSAY records for the Y15 cohort have now been linked to the following data sources: </w:t>
      </w:r>
    </w:p>
    <w:p w14:paraId="0434ECC0" w14:textId="6033554A" w:rsidR="002158B0" w:rsidRDefault="002158B0" w:rsidP="002158B0">
      <w:pPr>
        <w:pStyle w:val="Dotpoint1"/>
      </w:pPr>
      <w:r>
        <w:t xml:space="preserve">ACARA </w:t>
      </w:r>
      <w:r w:rsidRPr="002158B0">
        <w:rPr>
          <w:i/>
        </w:rPr>
        <w:t>My School</w:t>
      </w:r>
      <w:r>
        <w:t xml:space="preserve"> data</w:t>
      </w:r>
    </w:p>
    <w:p w14:paraId="58F3A803" w14:textId="2AC1387A" w:rsidR="002158B0" w:rsidRPr="000F3DBC" w:rsidRDefault="002158B0" w:rsidP="002158B0">
      <w:pPr>
        <w:pStyle w:val="Dotpoint1"/>
      </w:pPr>
      <w:r w:rsidRPr="000F3DBC">
        <w:t xml:space="preserve">National Assessment Program </w:t>
      </w:r>
      <w:r w:rsidR="006D7B8E" w:rsidRPr="000F3DBC">
        <w:t>—</w:t>
      </w:r>
      <w:r w:rsidRPr="000F3DBC">
        <w:t xml:space="preserve"> Literacy and Numeracy (NAPLAN)</w:t>
      </w:r>
    </w:p>
    <w:p w14:paraId="51A07A75" w14:textId="17D79703" w:rsidR="00833D6D" w:rsidRPr="000F3DBC" w:rsidRDefault="00833D6D" w:rsidP="002158B0">
      <w:pPr>
        <w:pStyle w:val="Dotpoint1"/>
      </w:pPr>
      <w:r w:rsidRPr="000F3DBC">
        <w:t>Senior secondary subjects and results</w:t>
      </w:r>
    </w:p>
    <w:p w14:paraId="14B3CBA9" w14:textId="77777777" w:rsidR="00C86C83" w:rsidRPr="006E781D" w:rsidRDefault="002158B0" w:rsidP="002158B0">
      <w:pPr>
        <w:pStyle w:val="Dotpoint1"/>
      </w:pPr>
      <w:r w:rsidRPr="006E781D">
        <w:t>National VET Provider Collection</w:t>
      </w:r>
    </w:p>
    <w:p w14:paraId="313D36C2" w14:textId="77777777" w:rsidR="00D3362B" w:rsidRPr="006E781D" w:rsidRDefault="00D3362B" w:rsidP="00D3362B">
      <w:pPr>
        <w:pStyle w:val="Dotpoint1"/>
      </w:pPr>
      <w:r w:rsidRPr="006E781D">
        <w:t>Higher Education Statistics Collection.</w:t>
      </w:r>
    </w:p>
    <w:p w14:paraId="688E5F5C" w14:textId="3BA9F0F7" w:rsidR="00640A48" w:rsidRPr="00581BCF" w:rsidRDefault="00640A48" w:rsidP="000916D7">
      <w:pPr>
        <w:pStyle w:val="Text"/>
      </w:pPr>
      <w:r w:rsidRPr="00581BCF">
        <w:t xml:space="preserve">Details about the variables contained in the linked datasets are available from the </w:t>
      </w:r>
      <w:r w:rsidR="00C86C83" w:rsidRPr="00581BCF">
        <w:t xml:space="preserve">‘Data linkage’ worksheet located in the </w:t>
      </w:r>
      <w:r w:rsidRPr="00581BCF">
        <w:t>LSAY variable listing and metadata &lt;https://www.lsay.edu.au/publications/search-for-lsay-publications/2621&gt;.</w:t>
      </w:r>
    </w:p>
    <w:p w14:paraId="23DE4CE5" w14:textId="77777777" w:rsidR="002158B0" w:rsidRPr="00581BCF" w:rsidRDefault="002158B0" w:rsidP="002158B0">
      <w:pPr>
        <w:pStyle w:val="Heading2"/>
      </w:pPr>
      <w:bookmarkStart w:id="161" w:name="_Toc89693148"/>
      <w:r w:rsidRPr="00581BCF">
        <w:t>Methodology</w:t>
      </w:r>
      <w:bookmarkEnd w:id="161"/>
      <w:r w:rsidRPr="00581BCF">
        <w:t xml:space="preserve"> </w:t>
      </w:r>
    </w:p>
    <w:p w14:paraId="15686B99" w14:textId="30043012" w:rsidR="007502B1" w:rsidRDefault="002158B0" w:rsidP="007502B1">
      <w:pPr>
        <w:pStyle w:val="Text"/>
      </w:pPr>
      <w:r w:rsidRPr="00581BCF">
        <w:t xml:space="preserve">LSAY respondents </w:t>
      </w:r>
      <w:r w:rsidR="007502B1" w:rsidRPr="00581BCF">
        <w:t xml:space="preserve">from the Y15 cohort </w:t>
      </w:r>
      <w:r w:rsidRPr="00581BCF">
        <w:t xml:space="preserve">were asked for their consent to link their NAPLAN </w:t>
      </w:r>
      <w:r w:rsidR="007502B1" w:rsidRPr="00581BCF">
        <w:t>results to their LSAY records for the first time as part of their wave 2 (2016) survey.</w:t>
      </w:r>
      <w:r w:rsidR="001E1CD7" w:rsidRPr="00581BCF">
        <w:t xml:space="preserve"> Respondents were also asked for their consent to link their senior secondary subjects and results</w:t>
      </w:r>
      <w:r w:rsidR="007C7B84" w:rsidRPr="00581BCF">
        <w:t>.</w:t>
      </w:r>
      <w:r w:rsidR="001E1CD7" w:rsidRPr="00581BCF">
        <w:t xml:space="preserve"> </w:t>
      </w:r>
      <w:r w:rsidR="007502B1" w:rsidRPr="00581BCF">
        <w:t xml:space="preserve">Respondents who did not participate </w:t>
      </w:r>
      <w:r w:rsidR="006D7B8E" w:rsidRPr="00581BCF">
        <w:t>at</w:t>
      </w:r>
      <w:r w:rsidR="007502B1" w:rsidRPr="00581BCF">
        <w:t xml:space="preserve"> wave 2 (2016) are asked for their consent in subsequent survey waves.</w:t>
      </w:r>
      <w:r w:rsidR="007502B1">
        <w:t xml:space="preserve"> </w:t>
      </w:r>
    </w:p>
    <w:p w14:paraId="094BED35" w14:textId="3F4D17C8" w:rsidR="007502B1" w:rsidRDefault="007502B1" w:rsidP="007502B1">
      <w:pPr>
        <w:pStyle w:val="Text"/>
        <w:autoSpaceDE w:val="0"/>
        <w:autoSpaceDN w:val="0"/>
        <w:adjustRightInd w:val="0"/>
        <w:spacing w:before="120"/>
      </w:pPr>
      <w:r>
        <w:t>From wave 3 (2017), respondents who had engaged in some form of VET activity were asked for their consent to link their VET records f</w:t>
      </w:r>
      <w:r w:rsidR="00896B92">
        <w:t>ro</w:t>
      </w:r>
      <w:r>
        <w:t xml:space="preserve">m the National VET Provider Collection to their LSAY records. From wave 4 (2018), consent was sought from respondents </w:t>
      </w:r>
      <w:r w:rsidR="006134B4">
        <w:t xml:space="preserve">to link data from </w:t>
      </w:r>
      <w:r w:rsidR="00E32299">
        <w:t xml:space="preserve">the Higher Education Statistics Collection </w:t>
      </w:r>
      <w:r w:rsidR="006134B4">
        <w:t>to LSAY</w:t>
      </w:r>
      <w:r w:rsidR="0004796D">
        <w:t>.</w:t>
      </w:r>
      <w:r w:rsidR="00896B92">
        <w:t xml:space="preserve"> </w:t>
      </w:r>
    </w:p>
    <w:p w14:paraId="10339A1D" w14:textId="27BE9B8C" w:rsidR="007502B1" w:rsidRDefault="007502B1" w:rsidP="007502B1">
      <w:pPr>
        <w:pStyle w:val="Heading4"/>
      </w:pPr>
      <w:r>
        <w:t>Separation principle</w:t>
      </w:r>
    </w:p>
    <w:p w14:paraId="0DFC2FD6" w14:textId="3B8DDB34" w:rsidR="007502B1" w:rsidRPr="007502B1" w:rsidRDefault="007502B1" w:rsidP="007502B1">
      <w:pPr>
        <w:pStyle w:val="Text"/>
        <w:autoSpaceDE w:val="0"/>
        <w:autoSpaceDN w:val="0"/>
        <w:adjustRightInd w:val="0"/>
        <w:spacing w:before="120"/>
      </w:pPr>
      <w:r w:rsidRPr="007502B1">
        <w:t>To protect the identities of respondents, schools and organisations, the data linkage separation principle</w:t>
      </w:r>
      <w:r>
        <w:t xml:space="preserve"> has been implemented</w:t>
      </w:r>
      <w:r w:rsidRPr="007502B1">
        <w:t>. The separation principle is a mechanism that ensures no one working with the data can view both the linking (identifying) information (such as name, address, date of birth</w:t>
      </w:r>
      <w:r w:rsidR="00896B92">
        <w:t>)</w:t>
      </w:r>
      <w:r w:rsidRPr="007502B1">
        <w:t xml:space="preserve"> in combination with the analysis data (such as NAPLAN scores) in a linked dataset.</w:t>
      </w:r>
    </w:p>
    <w:p w14:paraId="1EC3E735" w14:textId="09D4226A" w:rsidR="007502B1" w:rsidRDefault="007502B1" w:rsidP="007502B1">
      <w:pPr>
        <w:pStyle w:val="Text"/>
        <w:autoSpaceDE w:val="0"/>
        <w:autoSpaceDN w:val="0"/>
        <w:adjustRightInd w:val="0"/>
        <w:spacing w:before="120"/>
      </w:pPr>
      <w:r w:rsidRPr="007502B1">
        <w:t>Under the separation principle, individuals only have access to the information needed to perform their role. Those involved in linking the datasets only see the identifying information needed to create the links between different datasets, while those involved in</w:t>
      </w:r>
      <w:r w:rsidRPr="0027654F">
        <w:rPr>
          <w:rFonts w:asciiTheme="minorHAnsi" w:hAnsiTheme="minorHAnsi"/>
          <w:color w:val="262626" w:themeColor="text1" w:themeTint="D9"/>
          <w:sz w:val="22"/>
          <w:szCs w:val="22"/>
        </w:rPr>
        <w:t xml:space="preserve"> analysing </w:t>
      </w:r>
      <w:r w:rsidRPr="007502B1">
        <w:t xml:space="preserve">the integrated data only have access to de-identified data specific to the project requirements. </w:t>
      </w:r>
    </w:p>
    <w:p w14:paraId="404F0343" w14:textId="74BFFA60" w:rsidR="006134B4" w:rsidRPr="00B21664" w:rsidRDefault="006134B4" w:rsidP="00B21664">
      <w:pPr>
        <w:pStyle w:val="Heading2"/>
      </w:pPr>
      <w:bookmarkStart w:id="162" w:name="_Toc89693149"/>
      <w:r w:rsidRPr="00B21664">
        <w:lastRenderedPageBreak/>
        <w:t xml:space="preserve">ACARA </w:t>
      </w:r>
      <w:r w:rsidRPr="00B21664">
        <w:rPr>
          <w:i/>
        </w:rPr>
        <w:t>My School</w:t>
      </w:r>
      <w:r w:rsidRPr="00B21664">
        <w:t xml:space="preserve"> data</w:t>
      </w:r>
      <w:bookmarkEnd w:id="162"/>
    </w:p>
    <w:p w14:paraId="4F89164F" w14:textId="570493C4" w:rsidR="00896B92" w:rsidRDefault="00896B92" w:rsidP="00B21664">
      <w:pPr>
        <w:pStyle w:val="Text"/>
        <w:autoSpaceDE w:val="0"/>
        <w:autoSpaceDN w:val="0"/>
        <w:adjustRightInd w:val="0"/>
        <w:spacing w:before="120"/>
      </w:pPr>
      <w:r>
        <w:t xml:space="preserve">ACARA </w:t>
      </w:r>
      <w:r w:rsidRPr="000916D7">
        <w:rPr>
          <w:i/>
        </w:rPr>
        <w:t>My School</w:t>
      </w:r>
      <w:r>
        <w:t xml:space="preserve"> data is reported at the school </w:t>
      </w:r>
      <w:r w:rsidR="006D7B8E">
        <w:t>level,</w:t>
      </w:r>
      <w:r>
        <w:t xml:space="preserve"> </w:t>
      </w:r>
      <w:r w:rsidR="006D7B8E">
        <w:t xml:space="preserve">so data linkage is </w:t>
      </w:r>
      <w:r>
        <w:t xml:space="preserve">undertaken at the school rather than student level. As such, consent from respondents is not required to enable school-level </w:t>
      </w:r>
      <w:r w:rsidR="000916D7">
        <w:t xml:space="preserve">information </w:t>
      </w:r>
      <w:r>
        <w:t xml:space="preserve">to be linked. </w:t>
      </w:r>
    </w:p>
    <w:p w14:paraId="7A420821" w14:textId="7B355003" w:rsidR="00B21664" w:rsidRDefault="000550B6" w:rsidP="00B21664">
      <w:pPr>
        <w:pStyle w:val="Text"/>
        <w:autoSpaceDE w:val="0"/>
        <w:autoSpaceDN w:val="0"/>
        <w:adjustRightInd w:val="0"/>
        <w:spacing w:before="120"/>
      </w:pPr>
      <w:r w:rsidRPr="000550B6">
        <w:t xml:space="preserve">LSAY ACARA </w:t>
      </w:r>
      <w:r w:rsidR="00B21664" w:rsidRPr="00B21664">
        <w:rPr>
          <w:i/>
        </w:rPr>
        <w:t xml:space="preserve">My School </w:t>
      </w:r>
      <w:r w:rsidRPr="000550B6">
        <w:t xml:space="preserve">data is compiled using multiple datasets provided by the Australian Curriculum, Assessment and Reporting Authority (ACARA). The name of the </w:t>
      </w:r>
      <w:proofErr w:type="gramStart"/>
      <w:r w:rsidRPr="000550B6">
        <w:t>schools</w:t>
      </w:r>
      <w:proofErr w:type="gramEnd"/>
      <w:r w:rsidRPr="000550B6">
        <w:t xml:space="preserve"> respondents were attending/attended </w:t>
      </w:r>
      <w:r w:rsidR="006D7B8E">
        <w:t xml:space="preserve">is </w:t>
      </w:r>
      <w:r w:rsidRPr="000550B6">
        <w:t xml:space="preserve">collected as part of </w:t>
      </w:r>
      <w:r w:rsidR="00B21664">
        <w:t xml:space="preserve">respondents’ </w:t>
      </w:r>
      <w:r w:rsidRPr="000550B6">
        <w:t xml:space="preserve">LSAY interview and mapped to unique ACARA school identifiers. These ACARA school identifiers </w:t>
      </w:r>
      <w:r w:rsidR="006D7B8E">
        <w:t xml:space="preserve">are </w:t>
      </w:r>
      <w:r w:rsidRPr="000550B6">
        <w:t xml:space="preserve">then used to extract the associated schools from the ACARA </w:t>
      </w:r>
      <w:r w:rsidRPr="00B21664">
        <w:rPr>
          <w:i/>
        </w:rPr>
        <w:t>My School</w:t>
      </w:r>
      <w:r w:rsidRPr="000550B6">
        <w:t xml:space="preserve"> datasets</w:t>
      </w:r>
      <w:r w:rsidR="00B21664" w:rsidRPr="00B21664">
        <w:t xml:space="preserve">. </w:t>
      </w:r>
    </w:p>
    <w:p w14:paraId="60A81177" w14:textId="77777777" w:rsidR="00896B92" w:rsidRPr="00B21664" w:rsidRDefault="00896B92" w:rsidP="00896B92">
      <w:pPr>
        <w:pStyle w:val="Heading5"/>
      </w:pPr>
      <w:r>
        <w:t>D</w:t>
      </w:r>
      <w:r w:rsidRPr="005413A7">
        <w:t>atasets</w:t>
      </w:r>
    </w:p>
    <w:p w14:paraId="2AB2E9DC" w14:textId="1D91F5D4" w:rsidR="00896B92" w:rsidRDefault="00896B92" w:rsidP="006D7B8E">
      <w:pPr>
        <w:pStyle w:val="Text"/>
        <w:autoSpaceDE w:val="0"/>
        <w:autoSpaceDN w:val="0"/>
        <w:adjustRightInd w:val="0"/>
        <w:spacing w:before="120"/>
      </w:pPr>
      <w:r>
        <w:t xml:space="preserve">There are 12 datasets available from the LSAY ACARA </w:t>
      </w:r>
      <w:r w:rsidRPr="006D7B8E">
        <w:rPr>
          <w:i/>
        </w:rPr>
        <w:t>My School</w:t>
      </w:r>
      <w:r>
        <w:t xml:space="preserve"> data, prepared in long format with multiple observations per school, one for each calendar year reported. The linked datasets are summarised in table </w:t>
      </w:r>
      <w:r w:rsidR="009E71AC">
        <w:t>6</w:t>
      </w:r>
      <w:r>
        <w:t>.</w:t>
      </w:r>
      <w:r w:rsidR="006D7B8E">
        <w:t xml:space="preserve"> </w:t>
      </w:r>
    </w:p>
    <w:p w14:paraId="2CC2586B" w14:textId="09E486EC" w:rsidR="00896B92" w:rsidRDefault="00896B92" w:rsidP="00896B92">
      <w:pPr>
        <w:pStyle w:val="tabletitle"/>
      </w:pPr>
      <w:bookmarkStart w:id="163" w:name="_Toc131410256"/>
      <w:r w:rsidRPr="009E71AC">
        <w:t>Table</w:t>
      </w:r>
      <w:r w:rsidR="009E71AC">
        <w:t xml:space="preserve"> </w:t>
      </w:r>
      <w:r w:rsidR="009E71AC" w:rsidRPr="009E71AC">
        <w:t>6</w:t>
      </w:r>
      <w:r w:rsidRPr="009E71AC">
        <w:tab/>
        <w:t xml:space="preserve">LSAY ACARA </w:t>
      </w:r>
      <w:r w:rsidRPr="009E71AC">
        <w:rPr>
          <w:i/>
        </w:rPr>
        <w:t>My School</w:t>
      </w:r>
      <w:r w:rsidRPr="009E71AC">
        <w:t xml:space="preserve"> datasets</w:t>
      </w:r>
      <w:bookmarkEnd w:id="163"/>
    </w:p>
    <w:tbl>
      <w:tblPr>
        <w:tblW w:w="7797"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4253"/>
        <w:gridCol w:w="2268"/>
        <w:gridCol w:w="1276"/>
      </w:tblGrid>
      <w:tr w:rsidR="000916D7" w:rsidRPr="0044304F" w14:paraId="4E5D4DF6" w14:textId="77777777" w:rsidTr="001D4CD6">
        <w:trPr>
          <w:cantSplit/>
          <w:tblHeader/>
        </w:trPr>
        <w:tc>
          <w:tcPr>
            <w:tcW w:w="4253" w:type="dxa"/>
            <w:tcBorders>
              <w:bottom w:val="single" w:sz="4" w:space="0" w:color="auto"/>
            </w:tcBorders>
          </w:tcPr>
          <w:p w14:paraId="36C6BCE4" w14:textId="77777777" w:rsidR="000916D7" w:rsidRPr="00202990" w:rsidRDefault="000916D7" w:rsidP="00896B92">
            <w:pPr>
              <w:pStyle w:val="Tablehead1"/>
              <w:jc w:val="center"/>
            </w:pPr>
            <w:r w:rsidRPr="00410FDF">
              <w:t>Dataset</w:t>
            </w:r>
          </w:p>
        </w:tc>
        <w:tc>
          <w:tcPr>
            <w:tcW w:w="2268" w:type="dxa"/>
            <w:tcBorders>
              <w:bottom w:val="single" w:sz="4" w:space="0" w:color="auto"/>
            </w:tcBorders>
          </w:tcPr>
          <w:p w14:paraId="01493D44" w14:textId="77777777" w:rsidR="000916D7" w:rsidRPr="00202990" w:rsidRDefault="000916D7" w:rsidP="00896B92">
            <w:pPr>
              <w:pStyle w:val="Tablehead1"/>
              <w:jc w:val="center"/>
            </w:pPr>
            <w:r w:rsidRPr="00410FDF">
              <w:t>File name</w:t>
            </w:r>
          </w:p>
        </w:tc>
        <w:tc>
          <w:tcPr>
            <w:tcW w:w="1276" w:type="dxa"/>
            <w:tcBorders>
              <w:bottom w:val="single" w:sz="4" w:space="0" w:color="auto"/>
            </w:tcBorders>
          </w:tcPr>
          <w:p w14:paraId="71C00349" w14:textId="77777777" w:rsidR="000916D7" w:rsidRPr="00202990" w:rsidRDefault="000916D7" w:rsidP="00896B92">
            <w:pPr>
              <w:pStyle w:val="Tablehead1"/>
              <w:jc w:val="center"/>
            </w:pPr>
            <w:r w:rsidRPr="00410FDF">
              <w:t>Calendar years reported</w:t>
            </w:r>
          </w:p>
        </w:tc>
      </w:tr>
      <w:tr w:rsidR="000916D7" w:rsidRPr="0044304F" w14:paraId="245F3539" w14:textId="77777777" w:rsidTr="001D4CD6">
        <w:trPr>
          <w:cantSplit/>
        </w:trPr>
        <w:tc>
          <w:tcPr>
            <w:tcW w:w="4253" w:type="dxa"/>
            <w:tcBorders>
              <w:top w:val="single" w:sz="4" w:space="0" w:color="auto"/>
              <w:bottom w:val="nil"/>
            </w:tcBorders>
          </w:tcPr>
          <w:p w14:paraId="6C84BEE4" w14:textId="77777777" w:rsidR="000916D7" w:rsidRPr="0044304F" w:rsidRDefault="000916D7" w:rsidP="00896B92">
            <w:pPr>
              <w:pStyle w:val="Tabletext"/>
            </w:pPr>
            <w:r w:rsidRPr="00032553">
              <w:t>School profile</w:t>
            </w:r>
          </w:p>
        </w:tc>
        <w:tc>
          <w:tcPr>
            <w:tcW w:w="2268" w:type="dxa"/>
            <w:tcBorders>
              <w:top w:val="single" w:sz="4" w:space="0" w:color="auto"/>
              <w:bottom w:val="nil"/>
            </w:tcBorders>
          </w:tcPr>
          <w:p w14:paraId="3B9C1994" w14:textId="77777777" w:rsidR="000916D7" w:rsidRPr="007A7DED" w:rsidRDefault="000916D7" w:rsidP="00896B92">
            <w:pPr>
              <w:pStyle w:val="Tabletext"/>
            </w:pPr>
            <w:r w:rsidRPr="00032553">
              <w:t>lsayacara_schprofile_v1</w:t>
            </w:r>
          </w:p>
        </w:tc>
        <w:tc>
          <w:tcPr>
            <w:tcW w:w="1276" w:type="dxa"/>
            <w:tcBorders>
              <w:top w:val="single" w:sz="4" w:space="0" w:color="auto"/>
              <w:bottom w:val="nil"/>
            </w:tcBorders>
          </w:tcPr>
          <w:p w14:paraId="6E8E1A34" w14:textId="77777777" w:rsidR="000916D7" w:rsidRPr="007A7DED" w:rsidRDefault="000916D7" w:rsidP="00896B92">
            <w:pPr>
              <w:pStyle w:val="Tabletext"/>
              <w:jc w:val="center"/>
            </w:pPr>
            <w:r w:rsidRPr="00032553">
              <w:t>2008-2017</w:t>
            </w:r>
          </w:p>
        </w:tc>
      </w:tr>
      <w:tr w:rsidR="000916D7" w:rsidRPr="0044304F" w14:paraId="0409B8C1" w14:textId="77777777" w:rsidTr="001D4CD6">
        <w:trPr>
          <w:cantSplit/>
        </w:trPr>
        <w:tc>
          <w:tcPr>
            <w:tcW w:w="4253" w:type="dxa"/>
            <w:tcBorders>
              <w:top w:val="nil"/>
              <w:bottom w:val="nil"/>
            </w:tcBorders>
          </w:tcPr>
          <w:p w14:paraId="73899BE1" w14:textId="77777777" w:rsidR="000916D7" w:rsidRPr="0044304F" w:rsidRDefault="000916D7" w:rsidP="00896B92">
            <w:pPr>
              <w:pStyle w:val="Tabletext"/>
            </w:pPr>
            <w:r w:rsidRPr="00032553">
              <w:t>NAPLAN results</w:t>
            </w:r>
          </w:p>
        </w:tc>
        <w:tc>
          <w:tcPr>
            <w:tcW w:w="2268" w:type="dxa"/>
            <w:tcBorders>
              <w:top w:val="nil"/>
              <w:bottom w:val="nil"/>
            </w:tcBorders>
          </w:tcPr>
          <w:p w14:paraId="012DEE38" w14:textId="77777777" w:rsidR="000916D7" w:rsidRPr="007A7DED" w:rsidRDefault="000916D7" w:rsidP="00896B92">
            <w:pPr>
              <w:pStyle w:val="Tabletext"/>
            </w:pPr>
            <w:r w:rsidRPr="00032553">
              <w:t>lsayacara_results_v1</w:t>
            </w:r>
          </w:p>
        </w:tc>
        <w:tc>
          <w:tcPr>
            <w:tcW w:w="1276" w:type="dxa"/>
            <w:tcBorders>
              <w:top w:val="nil"/>
              <w:bottom w:val="nil"/>
            </w:tcBorders>
          </w:tcPr>
          <w:p w14:paraId="5A1887F9" w14:textId="77777777" w:rsidR="000916D7" w:rsidRPr="007A7DED" w:rsidRDefault="000916D7" w:rsidP="00896B92">
            <w:pPr>
              <w:pStyle w:val="Tabletext"/>
              <w:jc w:val="center"/>
            </w:pPr>
            <w:r w:rsidRPr="00032553">
              <w:t>2008-2017</w:t>
            </w:r>
          </w:p>
        </w:tc>
      </w:tr>
      <w:tr w:rsidR="000916D7" w:rsidRPr="0044304F" w14:paraId="430EEA51" w14:textId="77777777" w:rsidTr="001D4CD6">
        <w:trPr>
          <w:cantSplit/>
        </w:trPr>
        <w:tc>
          <w:tcPr>
            <w:tcW w:w="4253" w:type="dxa"/>
            <w:tcBorders>
              <w:top w:val="nil"/>
              <w:bottom w:val="nil"/>
            </w:tcBorders>
          </w:tcPr>
          <w:p w14:paraId="04016D1A" w14:textId="77777777" w:rsidR="000916D7" w:rsidRPr="0044304F" w:rsidRDefault="000916D7" w:rsidP="00896B92">
            <w:pPr>
              <w:pStyle w:val="Tabletext"/>
            </w:pPr>
            <w:r w:rsidRPr="00032553">
              <w:t>NAPLAN results similar schools</w:t>
            </w:r>
          </w:p>
        </w:tc>
        <w:tc>
          <w:tcPr>
            <w:tcW w:w="2268" w:type="dxa"/>
            <w:tcBorders>
              <w:top w:val="nil"/>
              <w:bottom w:val="nil"/>
            </w:tcBorders>
          </w:tcPr>
          <w:p w14:paraId="45C33FA2" w14:textId="77777777" w:rsidR="000916D7" w:rsidRPr="007A7DED" w:rsidRDefault="000916D7" w:rsidP="00896B92">
            <w:pPr>
              <w:pStyle w:val="Tabletext"/>
            </w:pPr>
            <w:r w:rsidRPr="00032553">
              <w:t>lsayacara_results_simsc_v1</w:t>
            </w:r>
          </w:p>
        </w:tc>
        <w:tc>
          <w:tcPr>
            <w:tcW w:w="1276" w:type="dxa"/>
            <w:tcBorders>
              <w:top w:val="nil"/>
              <w:bottom w:val="nil"/>
            </w:tcBorders>
          </w:tcPr>
          <w:p w14:paraId="6E6D04BD" w14:textId="77777777" w:rsidR="000916D7" w:rsidRPr="007A7DED" w:rsidRDefault="000916D7" w:rsidP="00896B92">
            <w:pPr>
              <w:pStyle w:val="Tabletext"/>
              <w:jc w:val="center"/>
            </w:pPr>
            <w:r w:rsidRPr="00032553">
              <w:t>2008-2017</w:t>
            </w:r>
          </w:p>
        </w:tc>
      </w:tr>
      <w:tr w:rsidR="000916D7" w:rsidRPr="0044304F" w14:paraId="59608ED9" w14:textId="77777777" w:rsidTr="001D4CD6">
        <w:trPr>
          <w:cantSplit/>
        </w:trPr>
        <w:tc>
          <w:tcPr>
            <w:tcW w:w="4253" w:type="dxa"/>
            <w:tcBorders>
              <w:top w:val="nil"/>
              <w:bottom w:val="nil"/>
            </w:tcBorders>
          </w:tcPr>
          <w:p w14:paraId="2E3FF8E6" w14:textId="77777777" w:rsidR="000916D7" w:rsidRPr="0044304F" w:rsidRDefault="000916D7" w:rsidP="00896B92">
            <w:pPr>
              <w:pStyle w:val="Tabletext"/>
            </w:pPr>
            <w:r w:rsidRPr="00032553">
              <w:t>Student gain</w:t>
            </w:r>
          </w:p>
        </w:tc>
        <w:tc>
          <w:tcPr>
            <w:tcW w:w="2268" w:type="dxa"/>
            <w:tcBorders>
              <w:top w:val="nil"/>
              <w:bottom w:val="nil"/>
            </w:tcBorders>
          </w:tcPr>
          <w:p w14:paraId="673C505E" w14:textId="77777777" w:rsidR="000916D7" w:rsidRPr="007A7DED" w:rsidRDefault="000916D7" w:rsidP="00896B92">
            <w:pPr>
              <w:pStyle w:val="Tabletext"/>
            </w:pPr>
            <w:r w:rsidRPr="00032553">
              <w:t>lsayacara_studgain_v1</w:t>
            </w:r>
          </w:p>
        </w:tc>
        <w:tc>
          <w:tcPr>
            <w:tcW w:w="1276" w:type="dxa"/>
            <w:tcBorders>
              <w:top w:val="nil"/>
              <w:bottom w:val="nil"/>
            </w:tcBorders>
          </w:tcPr>
          <w:p w14:paraId="0FE40490" w14:textId="77777777" w:rsidR="000916D7" w:rsidRPr="007A7DED" w:rsidRDefault="000916D7" w:rsidP="00896B92">
            <w:pPr>
              <w:pStyle w:val="Tabletext"/>
              <w:jc w:val="center"/>
            </w:pPr>
            <w:r w:rsidRPr="00032553">
              <w:t>2008-2017</w:t>
            </w:r>
          </w:p>
        </w:tc>
      </w:tr>
      <w:tr w:rsidR="000916D7" w:rsidRPr="0044304F" w14:paraId="69DF749E" w14:textId="77777777" w:rsidTr="001D4CD6">
        <w:trPr>
          <w:cantSplit/>
        </w:trPr>
        <w:tc>
          <w:tcPr>
            <w:tcW w:w="4253" w:type="dxa"/>
            <w:tcBorders>
              <w:top w:val="nil"/>
              <w:bottom w:val="nil"/>
            </w:tcBorders>
          </w:tcPr>
          <w:p w14:paraId="6854FFE8" w14:textId="77777777" w:rsidR="000916D7" w:rsidRPr="0044304F" w:rsidRDefault="000916D7" w:rsidP="00896B92">
            <w:pPr>
              <w:pStyle w:val="Tabletext"/>
            </w:pPr>
            <w:r w:rsidRPr="00032553">
              <w:t>Student gain similar schools</w:t>
            </w:r>
          </w:p>
        </w:tc>
        <w:tc>
          <w:tcPr>
            <w:tcW w:w="2268" w:type="dxa"/>
            <w:tcBorders>
              <w:top w:val="nil"/>
              <w:bottom w:val="nil"/>
            </w:tcBorders>
          </w:tcPr>
          <w:p w14:paraId="1FEA68C2" w14:textId="77777777" w:rsidR="000916D7" w:rsidRPr="007A7DED" w:rsidRDefault="000916D7" w:rsidP="00896B92">
            <w:pPr>
              <w:pStyle w:val="Tabletext"/>
            </w:pPr>
            <w:r w:rsidRPr="00032553">
              <w:t>lsayacara_gain_simsch_v1</w:t>
            </w:r>
          </w:p>
        </w:tc>
        <w:tc>
          <w:tcPr>
            <w:tcW w:w="1276" w:type="dxa"/>
            <w:tcBorders>
              <w:top w:val="nil"/>
              <w:bottom w:val="nil"/>
            </w:tcBorders>
          </w:tcPr>
          <w:p w14:paraId="7EC1AF84" w14:textId="77777777" w:rsidR="000916D7" w:rsidRPr="007A7DED" w:rsidRDefault="000916D7" w:rsidP="00896B92">
            <w:pPr>
              <w:pStyle w:val="Tabletext"/>
              <w:jc w:val="center"/>
            </w:pPr>
            <w:r w:rsidRPr="00032553">
              <w:t>2008-2017</w:t>
            </w:r>
          </w:p>
        </w:tc>
      </w:tr>
      <w:tr w:rsidR="000916D7" w:rsidRPr="0044304F" w14:paraId="74DA41C8" w14:textId="77777777" w:rsidTr="001D4CD6">
        <w:trPr>
          <w:cantSplit/>
        </w:trPr>
        <w:tc>
          <w:tcPr>
            <w:tcW w:w="4253" w:type="dxa"/>
            <w:tcBorders>
              <w:top w:val="nil"/>
              <w:bottom w:val="nil"/>
            </w:tcBorders>
          </w:tcPr>
          <w:p w14:paraId="3C89BBF2" w14:textId="77777777" w:rsidR="000916D7" w:rsidRPr="0044304F" w:rsidRDefault="000916D7" w:rsidP="00896B92">
            <w:pPr>
              <w:pStyle w:val="Tabletext"/>
            </w:pPr>
            <w:r w:rsidRPr="00032553">
              <w:t>Student gain same starting score</w:t>
            </w:r>
          </w:p>
        </w:tc>
        <w:tc>
          <w:tcPr>
            <w:tcW w:w="2268" w:type="dxa"/>
            <w:tcBorders>
              <w:top w:val="nil"/>
              <w:bottom w:val="nil"/>
            </w:tcBorders>
          </w:tcPr>
          <w:p w14:paraId="0AFC17FF" w14:textId="77777777" w:rsidR="000916D7" w:rsidRPr="007A7DED" w:rsidRDefault="000916D7" w:rsidP="00896B92">
            <w:pPr>
              <w:pStyle w:val="Tabletext"/>
            </w:pPr>
            <w:r w:rsidRPr="00032553">
              <w:t>lsayacara_gain_ss_v1</w:t>
            </w:r>
          </w:p>
        </w:tc>
        <w:tc>
          <w:tcPr>
            <w:tcW w:w="1276" w:type="dxa"/>
            <w:tcBorders>
              <w:top w:val="nil"/>
              <w:bottom w:val="nil"/>
            </w:tcBorders>
          </w:tcPr>
          <w:p w14:paraId="04314664" w14:textId="77777777" w:rsidR="000916D7" w:rsidRPr="007A7DED" w:rsidRDefault="000916D7" w:rsidP="00896B92">
            <w:pPr>
              <w:pStyle w:val="Tabletext"/>
              <w:jc w:val="center"/>
            </w:pPr>
            <w:r w:rsidRPr="00032553">
              <w:t>2008-2017</w:t>
            </w:r>
          </w:p>
        </w:tc>
      </w:tr>
      <w:tr w:rsidR="000916D7" w:rsidRPr="0044304F" w14:paraId="14ADB076" w14:textId="77777777" w:rsidTr="001D4CD6">
        <w:trPr>
          <w:cantSplit/>
        </w:trPr>
        <w:tc>
          <w:tcPr>
            <w:tcW w:w="4253" w:type="dxa"/>
            <w:tcBorders>
              <w:top w:val="nil"/>
              <w:bottom w:val="nil"/>
            </w:tcBorders>
          </w:tcPr>
          <w:p w14:paraId="741A90C3" w14:textId="196BF7AC" w:rsidR="000916D7" w:rsidRPr="0044304F" w:rsidRDefault="00A86232" w:rsidP="00896B92">
            <w:pPr>
              <w:pStyle w:val="Tabletext"/>
            </w:pPr>
            <w:r w:rsidRPr="000474A6">
              <w:t xml:space="preserve">Student </w:t>
            </w:r>
            <w:r w:rsidR="000916D7" w:rsidRPr="000474A6">
              <w:t>attendance</w:t>
            </w:r>
          </w:p>
        </w:tc>
        <w:tc>
          <w:tcPr>
            <w:tcW w:w="2268" w:type="dxa"/>
            <w:tcBorders>
              <w:top w:val="nil"/>
              <w:bottom w:val="nil"/>
            </w:tcBorders>
          </w:tcPr>
          <w:p w14:paraId="3A307377" w14:textId="77777777" w:rsidR="000916D7" w:rsidRPr="007A7DED" w:rsidRDefault="000916D7" w:rsidP="00896B92">
            <w:pPr>
              <w:pStyle w:val="Tabletext"/>
            </w:pPr>
            <w:r w:rsidRPr="00032553">
              <w:t>lsayacara_attendance_v1</w:t>
            </w:r>
          </w:p>
        </w:tc>
        <w:tc>
          <w:tcPr>
            <w:tcW w:w="1276" w:type="dxa"/>
            <w:tcBorders>
              <w:top w:val="nil"/>
              <w:bottom w:val="nil"/>
            </w:tcBorders>
          </w:tcPr>
          <w:p w14:paraId="6FCA61FC" w14:textId="77777777" w:rsidR="000916D7" w:rsidRPr="007A7DED" w:rsidRDefault="000916D7" w:rsidP="00896B92">
            <w:pPr>
              <w:pStyle w:val="Tabletext"/>
              <w:jc w:val="center"/>
            </w:pPr>
            <w:r w:rsidRPr="00032553">
              <w:t>2014-2017</w:t>
            </w:r>
          </w:p>
        </w:tc>
      </w:tr>
      <w:tr w:rsidR="000916D7" w:rsidRPr="0044304F" w14:paraId="675EE94D" w14:textId="77777777" w:rsidTr="001D4CD6">
        <w:trPr>
          <w:cantSplit/>
        </w:trPr>
        <w:tc>
          <w:tcPr>
            <w:tcW w:w="4253" w:type="dxa"/>
            <w:tcBorders>
              <w:top w:val="nil"/>
              <w:bottom w:val="nil"/>
            </w:tcBorders>
          </w:tcPr>
          <w:p w14:paraId="6657635A" w14:textId="77777777" w:rsidR="000916D7" w:rsidRPr="0044304F" w:rsidRDefault="000916D7" w:rsidP="00896B92">
            <w:pPr>
              <w:pStyle w:val="Tabletext"/>
            </w:pPr>
            <w:r w:rsidRPr="00032553">
              <w:t>VET in schools</w:t>
            </w:r>
          </w:p>
        </w:tc>
        <w:tc>
          <w:tcPr>
            <w:tcW w:w="2268" w:type="dxa"/>
            <w:tcBorders>
              <w:top w:val="nil"/>
              <w:bottom w:val="nil"/>
            </w:tcBorders>
          </w:tcPr>
          <w:p w14:paraId="418B4E49" w14:textId="77777777" w:rsidR="000916D7" w:rsidRPr="00321FC0" w:rsidRDefault="000916D7" w:rsidP="00896B92">
            <w:pPr>
              <w:pStyle w:val="Tabletext"/>
            </w:pPr>
            <w:r w:rsidRPr="00032553">
              <w:t>lsayacara_vet_v1</w:t>
            </w:r>
          </w:p>
        </w:tc>
        <w:tc>
          <w:tcPr>
            <w:tcW w:w="1276" w:type="dxa"/>
            <w:tcBorders>
              <w:top w:val="nil"/>
              <w:bottom w:val="nil"/>
            </w:tcBorders>
          </w:tcPr>
          <w:p w14:paraId="18471127" w14:textId="77777777" w:rsidR="000916D7" w:rsidRPr="00EF1B95" w:rsidRDefault="000916D7" w:rsidP="00896B92">
            <w:pPr>
              <w:pStyle w:val="Tabletext"/>
              <w:jc w:val="center"/>
            </w:pPr>
            <w:r w:rsidRPr="00032553">
              <w:t>2008-2016</w:t>
            </w:r>
          </w:p>
        </w:tc>
      </w:tr>
      <w:tr w:rsidR="000916D7" w:rsidRPr="0044304F" w14:paraId="3C95C84D" w14:textId="77777777" w:rsidTr="001D4CD6">
        <w:trPr>
          <w:cantSplit/>
        </w:trPr>
        <w:tc>
          <w:tcPr>
            <w:tcW w:w="4253" w:type="dxa"/>
            <w:tcBorders>
              <w:top w:val="nil"/>
              <w:bottom w:val="nil"/>
            </w:tcBorders>
          </w:tcPr>
          <w:p w14:paraId="3F292463" w14:textId="77777777" w:rsidR="000916D7" w:rsidRPr="0044304F" w:rsidRDefault="000916D7" w:rsidP="00896B92">
            <w:pPr>
              <w:pStyle w:val="Tabletext"/>
            </w:pPr>
            <w:r w:rsidRPr="00032553">
              <w:t>VET in schools – School-based apprenticeships and traineeships</w:t>
            </w:r>
          </w:p>
        </w:tc>
        <w:tc>
          <w:tcPr>
            <w:tcW w:w="2268" w:type="dxa"/>
            <w:tcBorders>
              <w:top w:val="nil"/>
              <w:bottom w:val="nil"/>
            </w:tcBorders>
          </w:tcPr>
          <w:p w14:paraId="2865B5A5" w14:textId="77777777" w:rsidR="000916D7" w:rsidRPr="00321FC0" w:rsidRDefault="000916D7" w:rsidP="00896B92">
            <w:pPr>
              <w:pStyle w:val="Tabletext"/>
            </w:pPr>
            <w:r w:rsidRPr="00032553">
              <w:t>lsayacara_vet_sbat_v1</w:t>
            </w:r>
          </w:p>
        </w:tc>
        <w:tc>
          <w:tcPr>
            <w:tcW w:w="1276" w:type="dxa"/>
            <w:tcBorders>
              <w:top w:val="nil"/>
              <w:bottom w:val="nil"/>
            </w:tcBorders>
          </w:tcPr>
          <w:p w14:paraId="60F63FF3" w14:textId="77777777" w:rsidR="000916D7" w:rsidRPr="00321FC0" w:rsidRDefault="000916D7" w:rsidP="00896B92">
            <w:pPr>
              <w:pStyle w:val="Tabletext"/>
              <w:jc w:val="center"/>
            </w:pPr>
            <w:r w:rsidRPr="00032553">
              <w:t>2008-2016</w:t>
            </w:r>
          </w:p>
        </w:tc>
      </w:tr>
      <w:tr w:rsidR="000916D7" w:rsidRPr="0044304F" w14:paraId="3B491131" w14:textId="77777777" w:rsidTr="001D4CD6">
        <w:trPr>
          <w:cantSplit/>
        </w:trPr>
        <w:tc>
          <w:tcPr>
            <w:tcW w:w="4253" w:type="dxa"/>
            <w:tcBorders>
              <w:top w:val="nil"/>
              <w:bottom w:val="nil"/>
            </w:tcBorders>
          </w:tcPr>
          <w:p w14:paraId="59320B23" w14:textId="77777777" w:rsidR="000916D7" w:rsidRPr="0044304F" w:rsidRDefault="000916D7" w:rsidP="00896B92">
            <w:pPr>
              <w:pStyle w:val="Tabletext"/>
            </w:pPr>
            <w:r w:rsidRPr="00032553">
              <w:t xml:space="preserve">Senior secondary </w:t>
            </w:r>
            <w:r>
              <w:t>o</w:t>
            </w:r>
            <w:r w:rsidRPr="00032553">
              <w:t>utcomes</w:t>
            </w:r>
          </w:p>
        </w:tc>
        <w:tc>
          <w:tcPr>
            <w:tcW w:w="2268" w:type="dxa"/>
            <w:tcBorders>
              <w:top w:val="nil"/>
              <w:bottom w:val="nil"/>
            </w:tcBorders>
          </w:tcPr>
          <w:p w14:paraId="6FE21D65" w14:textId="77777777" w:rsidR="000916D7" w:rsidRPr="00EC5F11" w:rsidRDefault="000916D7" w:rsidP="00896B92">
            <w:pPr>
              <w:pStyle w:val="Tabletext"/>
            </w:pPr>
            <w:r w:rsidRPr="00032553">
              <w:t>lsayacara_secsch_v1</w:t>
            </w:r>
          </w:p>
        </w:tc>
        <w:tc>
          <w:tcPr>
            <w:tcW w:w="1276" w:type="dxa"/>
            <w:tcBorders>
              <w:top w:val="nil"/>
              <w:bottom w:val="nil"/>
            </w:tcBorders>
          </w:tcPr>
          <w:p w14:paraId="508EAA2B" w14:textId="77777777" w:rsidR="000916D7" w:rsidRPr="00EC5F11" w:rsidRDefault="000916D7" w:rsidP="00896B92">
            <w:pPr>
              <w:pStyle w:val="Tabletext"/>
              <w:jc w:val="center"/>
            </w:pPr>
            <w:r w:rsidRPr="00032553">
              <w:t>2008-2016</w:t>
            </w:r>
          </w:p>
        </w:tc>
      </w:tr>
      <w:tr w:rsidR="000916D7" w:rsidRPr="0044304F" w14:paraId="5DC768F5" w14:textId="77777777" w:rsidTr="001D4CD6">
        <w:trPr>
          <w:cantSplit/>
        </w:trPr>
        <w:tc>
          <w:tcPr>
            <w:tcW w:w="4253" w:type="dxa"/>
            <w:tcBorders>
              <w:top w:val="nil"/>
              <w:bottom w:val="nil"/>
            </w:tcBorders>
          </w:tcPr>
          <w:p w14:paraId="7D254A68" w14:textId="77777777" w:rsidR="000916D7" w:rsidRPr="0044304F" w:rsidRDefault="000916D7" w:rsidP="00896B92">
            <w:pPr>
              <w:pStyle w:val="Tabletext"/>
            </w:pPr>
            <w:r w:rsidRPr="00032553">
              <w:t>Finance</w:t>
            </w:r>
          </w:p>
        </w:tc>
        <w:tc>
          <w:tcPr>
            <w:tcW w:w="2268" w:type="dxa"/>
            <w:tcBorders>
              <w:top w:val="nil"/>
              <w:bottom w:val="nil"/>
            </w:tcBorders>
          </w:tcPr>
          <w:p w14:paraId="1AA46E2C" w14:textId="77777777" w:rsidR="000916D7" w:rsidRPr="00EC5F11" w:rsidRDefault="000916D7" w:rsidP="00896B92">
            <w:pPr>
              <w:pStyle w:val="Tabletext"/>
            </w:pPr>
            <w:r w:rsidRPr="00032553">
              <w:t>lsayacara_finance_v1</w:t>
            </w:r>
          </w:p>
        </w:tc>
        <w:tc>
          <w:tcPr>
            <w:tcW w:w="1276" w:type="dxa"/>
            <w:tcBorders>
              <w:top w:val="nil"/>
              <w:bottom w:val="nil"/>
            </w:tcBorders>
          </w:tcPr>
          <w:p w14:paraId="31234129" w14:textId="77777777" w:rsidR="000916D7" w:rsidRPr="00EC5F11" w:rsidRDefault="000916D7" w:rsidP="00896B92">
            <w:pPr>
              <w:pStyle w:val="Tabletext"/>
              <w:jc w:val="center"/>
            </w:pPr>
            <w:r w:rsidRPr="00032553">
              <w:t>2009-2016</w:t>
            </w:r>
          </w:p>
        </w:tc>
      </w:tr>
      <w:tr w:rsidR="000916D7" w:rsidRPr="00514B73" w14:paraId="37C94265" w14:textId="77777777" w:rsidTr="001D4CD6">
        <w:trPr>
          <w:cantSplit/>
        </w:trPr>
        <w:tc>
          <w:tcPr>
            <w:tcW w:w="4253" w:type="dxa"/>
            <w:tcBorders>
              <w:top w:val="nil"/>
              <w:bottom w:val="single" w:sz="4" w:space="0" w:color="auto"/>
            </w:tcBorders>
          </w:tcPr>
          <w:p w14:paraId="46127218" w14:textId="77777777" w:rsidR="000916D7" w:rsidRPr="0044304F" w:rsidRDefault="000916D7" w:rsidP="00896B92">
            <w:pPr>
              <w:pStyle w:val="Tabletext"/>
            </w:pPr>
            <w:r w:rsidRPr="00032553">
              <w:t>Enrolments by grade</w:t>
            </w:r>
          </w:p>
        </w:tc>
        <w:tc>
          <w:tcPr>
            <w:tcW w:w="2268" w:type="dxa"/>
            <w:tcBorders>
              <w:top w:val="nil"/>
              <w:bottom w:val="single" w:sz="4" w:space="0" w:color="auto"/>
            </w:tcBorders>
          </w:tcPr>
          <w:p w14:paraId="4CAFDC8F" w14:textId="77777777" w:rsidR="000916D7" w:rsidRPr="00EC5F11" w:rsidRDefault="000916D7" w:rsidP="00896B92">
            <w:pPr>
              <w:pStyle w:val="Tabletext"/>
            </w:pPr>
            <w:r w:rsidRPr="00032553">
              <w:t>lsayacara_enrolments_v1</w:t>
            </w:r>
          </w:p>
        </w:tc>
        <w:tc>
          <w:tcPr>
            <w:tcW w:w="1276" w:type="dxa"/>
            <w:tcBorders>
              <w:top w:val="nil"/>
              <w:bottom w:val="single" w:sz="4" w:space="0" w:color="auto"/>
            </w:tcBorders>
          </w:tcPr>
          <w:p w14:paraId="11AD2BA0" w14:textId="77777777" w:rsidR="000916D7" w:rsidRPr="00EC5F11" w:rsidRDefault="000916D7" w:rsidP="00896B92">
            <w:pPr>
              <w:pStyle w:val="Tabletext"/>
              <w:jc w:val="center"/>
            </w:pPr>
            <w:r w:rsidRPr="00032553">
              <w:t>2008-2017</w:t>
            </w:r>
          </w:p>
        </w:tc>
      </w:tr>
    </w:tbl>
    <w:p w14:paraId="3EBA3003" w14:textId="640433E4" w:rsidR="00B21664" w:rsidRDefault="00B21664" w:rsidP="00B21664">
      <w:pPr>
        <w:pStyle w:val="Heading5"/>
      </w:pPr>
      <w:r>
        <w:t xml:space="preserve">Study specific </w:t>
      </w:r>
      <w:r w:rsidR="002A4C8A">
        <w:t xml:space="preserve">school </w:t>
      </w:r>
      <w:r>
        <w:t>identifier</w:t>
      </w:r>
    </w:p>
    <w:p w14:paraId="130D86E6" w14:textId="1161DF20" w:rsidR="000550B6" w:rsidRDefault="00B21664" w:rsidP="00B21664">
      <w:pPr>
        <w:pStyle w:val="Text"/>
        <w:autoSpaceDE w:val="0"/>
        <w:autoSpaceDN w:val="0"/>
        <w:adjustRightInd w:val="0"/>
        <w:spacing w:before="120"/>
      </w:pPr>
      <w:r w:rsidRPr="00B21664">
        <w:t xml:space="preserve">To protect the identities of the schools, a study </w:t>
      </w:r>
      <w:r w:rsidR="005724C4" w:rsidRPr="00B21664">
        <w:t xml:space="preserve">specific </w:t>
      </w:r>
      <w:r w:rsidR="002A4C8A">
        <w:t xml:space="preserve">school </w:t>
      </w:r>
      <w:r w:rsidRPr="00B21664">
        <w:t>identifier ha</w:t>
      </w:r>
      <w:r w:rsidR="00896B92">
        <w:t>s</w:t>
      </w:r>
      <w:r w:rsidRPr="00B21664">
        <w:t xml:space="preserve"> been used in place of the ACARA school identifier</w:t>
      </w:r>
      <w:r w:rsidR="00896B92">
        <w:t xml:space="preserve"> on both the linked ACARA datasets and the main LSAY datafile. </w:t>
      </w:r>
    </w:p>
    <w:p w14:paraId="15F1264A" w14:textId="77777777" w:rsidR="00B21664" w:rsidRPr="006D7B8E" w:rsidRDefault="00B21664" w:rsidP="00B21664">
      <w:pPr>
        <w:pStyle w:val="Heading5"/>
      </w:pPr>
      <w:r w:rsidRPr="006D7B8E">
        <w:t xml:space="preserve">Rolled </w:t>
      </w:r>
      <w:proofErr w:type="gramStart"/>
      <w:r w:rsidRPr="006D7B8E">
        <w:t>reporting</w:t>
      </w:r>
      <w:proofErr w:type="gramEnd"/>
    </w:p>
    <w:p w14:paraId="25B30D2A" w14:textId="24C20015" w:rsidR="008A7740" w:rsidRPr="006D7B8E" w:rsidRDefault="00B21664" w:rsidP="009504D0">
      <w:pPr>
        <w:pStyle w:val="Text"/>
        <w:autoSpaceDE w:val="0"/>
        <w:autoSpaceDN w:val="0"/>
        <w:adjustRightInd w:val="0"/>
        <w:spacing w:before="120"/>
      </w:pPr>
      <w:r w:rsidRPr="006D7B8E">
        <w:t xml:space="preserve">ACARA is unable to provide data at campus level for schools. For this reason, all schools with multiple campuses are subject to ‘rolled reporting’ and </w:t>
      </w:r>
      <w:r w:rsidR="00347C48" w:rsidRPr="006D7B8E">
        <w:t xml:space="preserve">ACARA </w:t>
      </w:r>
      <w:r w:rsidRPr="006D7B8E">
        <w:t xml:space="preserve">data is </w:t>
      </w:r>
      <w:r w:rsidR="002A4C8A" w:rsidRPr="006D7B8E">
        <w:t xml:space="preserve">available at the </w:t>
      </w:r>
      <w:r w:rsidR="006D7B8E">
        <w:t xml:space="preserve">main </w:t>
      </w:r>
      <w:r w:rsidRPr="006D7B8E">
        <w:t>campus</w:t>
      </w:r>
      <w:r w:rsidR="002A4C8A" w:rsidRPr="006D7B8E">
        <w:t xml:space="preserve"> </w:t>
      </w:r>
      <w:r w:rsidR="00347C48" w:rsidRPr="006D7B8E">
        <w:t>level</w:t>
      </w:r>
      <w:r w:rsidRPr="006D7B8E">
        <w:t xml:space="preserve"> only.</w:t>
      </w:r>
      <w:r w:rsidR="002A4C8A" w:rsidRPr="006D7B8E">
        <w:t xml:space="preserve"> This information is flagged using the variable ‘</w:t>
      </w:r>
      <w:proofErr w:type="spellStart"/>
      <w:r w:rsidR="002A4C8A" w:rsidRPr="006D7B8E">
        <w:t>RolledReptDesc</w:t>
      </w:r>
      <w:proofErr w:type="spellEnd"/>
      <w:r w:rsidR="002A4C8A" w:rsidRPr="006D7B8E">
        <w:t>’ available on the linked datasets</w:t>
      </w:r>
      <w:r w:rsidR="008A7740" w:rsidRPr="006D7B8E">
        <w:t xml:space="preserve">. </w:t>
      </w:r>
    </w:p>
    <w:p w14:paraId="5F56B1C2" w14:textId="68BCD8F0" w:rsidR="00B21664" w:rsidRPr="006D7B8E" w:rsidRDefault="008A7740" w:rsidP="009504D0">
      <w:pPr>
        <w:pStyle w:val="Text"/>
        <w:autoSpaceDE w:val="0"/>
        <w:autoSpaceDN w:val="0"/>
        <w:adjustRightInd w:val="0"/>
        <w:spacing w:before="120"/>
      </w:pPr>
      <w:r w:rsidRPr="006D7B8E">
        <w:t xml:space="preserve">To maximise the number of linked ACARA records, </w:t>
      </w:r>
      <w:r w:rsidR="009504D0" w:rsidRPr="006D7B8E">
        <w:t xml:space="preserve">a substitute </w:t>
      </w:r>
      <w:r w:rsidRPr="006D7B8E">
        <w:t xml:space="preserve">school </w:t>
      </w:r>
      <w:r w:rsidR="009504D0" w:rsidRPr="006D7B8E">
        <w:t xml:space="preserve">identifier </w:t>
      </w:r>
      <w:r w:rsidRPr="006D7B8E">
        <w:t xml:space="preserve">is </w:t>
      </w:r>
      <w:r w:rsidR="009504D0" w:rsidRPr="006D7B8E">
        <w:t xml:space="preserve">provided in addition to the </w:t>
      </w:r>
      <w:r w:rsidRPr="006D7B8E">
        <w:t xml:space="preserve">original </w:t>
      </w:r>
      <w:r w:rsidR="009504D0" w:rsidRPr="006D7B8E">
        <w:t xml:space="preserve">school identifier in cases where </w:t>
      </w:r>
      <w:r w:rsidR="000916D7" w:rsidRPr="006D7B8E">
        <w:t xml:space="preserve">only </w:t>
      </w:r>
      <w:r w:rsidR="009504D0" w:rsidRPr="006D7B8E">
        <w:t xml:space="preserve">data for the </w:t>
      </w:r>
      <w:r w:rsidR="006D7B8E">
        <w:t xml:space="preserve">main </w:t>
      </w:r>
      <w:r w:rsidR="000916D7" w:rsidRPr="006D7B8E">
        <w:t xml:space="preserve">(not individual) campus </w:t>
      </w:r>
      <w:r w:rsidR="009504D0" w:rsidRPr="006D7B8E">
        <w:t xml:space="preserve">level </w:t>
      </w:r>
      <w:r w:rsidR="000916D7" w:rsidRPr="006D7B8E">
        <w:t xml:space="preserve">is </w:t>
      </w:r>
      <w:r w:rsidR="009504D0" w:rsidRPr="006D7B8E">
        <w:t xml:space="preserve">available. As </w:t>
      </w:r>
      <w:r w:rsidRPr="006D7B8E">
        <w:t xml:space="preserve">a </w:t>
      </w:r>
      <w:r w:rsidR="009504D0" w:rsidRPr="006D7B8E">
        <w:t xml:space="preserve">result, </w:t>
      </w:r>
      <w:r w:rsidR="002A4C8A" w:rsidRPr="006D7B8E">
        <w:t xml:space="preserve">a study specific school identifier is provided for both the campus (denoted by an _C) and </w:t>
      </w:r>
      <w:r w:rsidR="006D7B8E">
        <w:t xml:space="preserve">main </w:t>
      </w:r>
      <w:r w:rsidR="002A4C8A" w:rsidRPr="006D7B8E">
        <w:t xml:space="preserve">campus (denoted by an _M). </w:t>
      </w:r>
    </w:p>
    <w:p w14:paraId="4A887B48" w14:textId="4B05309E" w:rsidR="009504D0" w:rsidRPr="006D7B8E" w:rsidRDefault="009504D0" w:rsidP="009504D0">
      <w:pPr>
        <w:pStyle w:val="Text"/>
        <w:autoSpaceDE w:val="0"/>
        <w:autoSpaceDN w:val="0"/>
        <w:adjustRightInd w:val="0"/>
        <w:spacing w:before="120"/>
      </w:pPr>
      <w:bookmarkStart w:id="164" w:name="_Hlk24970714"/>
      <w:r w:rsidRPr="006D7B8E">
        <w:t>There were 44</w:t>
      </w:r>
      <w:r w:rsidR="00655BE3" w:rsidRPr="006D7B8E">
        <w:t>05</w:t>
      </w:r>
      <w:r w:rsidRPr="006D7B8E">
        <w:t xml:space="preserve"> unique ACARA school identifiers available for linkage</w:t>
      </w:r>
      <w:r w:rsidR="005724C4" w:rsidRPr="006D7B8E">
        <w:t xml:space="preserve"> from the LSAY data file</w:t>
      </w:r>
      <w:r w:rsidRPr="006D7B8E">
        <w:t>. Of these:</w:t>
      </w:r>
    </w:p>
    <w:p w14:paraId="39297EA9" w14:textId="4B1C2388" w:rsidR="009504D0" w:rsidRPr="006D7B8E" w:rsidRDefault="009504D0" w:rsidP="003827C4">
      <w:pPr>
        <w:pStyle w:val="Dotpoint1"/>
        <w:tabs>
          <w:tab w:val="clear" w:pos="284"/>
        </w:tabs>
        <w:ind w:left="284"/>
      </w:pPr>
      <w:r w:rsidRPr="006D7B8E">
        <w:t>1</w:t>
      </w:r>
      <w:r w:rsidR="00655BE3" w:rsidRPr="006D7B8E">
        <w:t>78</w:t>
      </w:r>
      <w:r w:rsidRPr="006D7B8E">
        <w:t xml:space="preserve"> school identifiers were given a substitute </w:t>
      </w:r>
      <w:r w:rsidR="008A7740" w:rsidRPr="006D7B8E">
        <w:t xml:space="preserve">school </w:t>
      </w:r>
      <w:r w:rsidRPr="006D7B8E">
        <w:t xml:space="preserve">identifier to enable linkage of school information (for the main campus) to the ACARA data </w:t>
      </w:r>
      <w:proofErr w:type="gramStart"/>
      <w:r w:rsidRPr="006D7B8E">
        <w:t>set</w:t>
      </w:r>
      <w:proofErr w:type="gramEnd"/>
      <w:r w:rsidRPr="006D7B8E">
        <w:t xml:space="preserve"> </w:t>
      </w:r>
    </w:p>
    <w:p w14:paraId="00800EBA" w14:textId="077FF9F6" w:rsidR="009504D0" w:rsidRPr="006D7B8E" w:rsidRDefault="00655BE3" w:rsidP="003827C4">
      <w:pPr>
        <w:pStyle w:val="Dotpoint1"/>
        <w:tabs>
          <w:tab w:val="clear" w:pos="284"/>
        </w:tabs>
        <w:ind w:left="284"/>
      </w:pPr>
      <w:r w:rsidRPr="006D7B8E">
        <w:lastRenderedPageBreak/>
        <w:t>59</w:t>
      </w:r>
      <w:r w:rsidR="009504D0" w:rsidRPr="006D7B8E">
        <w:t xml:space="preserve"> schools could not be linked to the ACARA data set as these </w:t>
      </w:r>
      <w:r w:rsidR="005724C4" w:rsidRPr="006D7B8E">
        <w:t xml:space="preserve">schools </w:t>
      </w:r>
      <w:r w:rsidR="009504D0" w:rsidRPr="006D7B8E">
        <w:t>were deemed inactive</w:t>
      </w:r>
      <w:r w:rsidR="000916D7" w:rsidRPr="006D7B8E">
        <w:t xml:space="preserve"> because they have merged or closed</w:t>
      </w:r>
      <w:r w:rsidR="009504D0" w:rsidRPr="006D7B8E">
        <w:t>.</w:t>
      </w:r>
    </w:p>
    <w:p w14:paraId="467089D8" w14:textId="3A11F5FE" w:rsidR="008D5030" w:rsidRPr="006D7B8E" w:rsidRDefault="008D5030" w:rsidP="008A7740">
      <w:pPr>
        <w:pStyle w:val="Text"/>
        <w:autoSpaceDE w:val="0"/>
        <w:autoSpaceDN w:val="0"/>
        <w:adjustRightInd w:val="0"/>
        <w:spacing w:before="120"/>
      </w:pPr>
      <w:r w:rsidRPr="006D7B8E">
        <w:t>As a result, the number of unique school identifiers (reported at the main campus level) is reduced to 41</w:t>
      </w:r>
      <w:r w:rsidR="0048224F" w:rsidRPr="006D7B8E">
        <w:t>68</w:t>
      </w:r>
      <w:r w:rsidRPr="006D7B8E">
        <w:t xml:space="preserve">. However, an additional </w:t>
      </w:r>
      <w:r w:rsidR="009504D0" w:rsidRPr="006D7B8E">
        <w:t>3</w:t>
      </w:r>
      <w:r w:rsidR="00A57F64" w:rsidRPr="006D7B8E">
        <w:t>4</w:t>
      </w:r>
      <w:r w:rsidR="009504D0" w:rsidRPr="006D7B8E">
        <w:t xml:space="preserve"> new </w:t>
      </w:r>
      <w:r w:rsidR="008A7740" w:rsidRPr="006D7B8E">
        <w:t xml:space="preserve">school </w:t>
      </w:r>
      <w:r w:rsidR="009504D0" w:rsidRPr="006D7B8E">
        <w:t xml:space="preserve">identifiers were added to the </w:t>
      </w:r>
      <w:r w:rsidRPr="006D7B8E">
        <w:t xml:space="preserve">list of </w:t>
      </w:r>
      <w:r w:rsidR="006D7B8E">
        <w:t xml:space="preserve">main </w:t>
      </w:r>
      <w:r w:rsidR="009504D0" w:rsidRPr="006D7B8E">
        <w:t xml:space="preserve">campus identifiers </w:t>
      </w:r>
      <w:r w:rsidRPr="006D7B8E">
        <w:t>(</w:t>
      </w:r>
      <w:r w:rsidR="009504D0" w:rsidRPr="006D7B8E">
        <w:t>which weren’t available on the original list of ACARA identifiers in the LSAY dataset</w:t>
      </w:r>
      <w:r w:rsidRPr="006D7B8E">
        <w:t>)</w:t>
      </w:r>
      <w:r w:rsidR="009504D0" w:rsidRPr="006D7B8E">
        <w:t xml:space="preserve"> as a result of rolled reporting </w:t>
      </w:r>
      <w:r w:rsidR="005724C4" w:rsidRPr="006D7B8E">
        <w:t xml:space="preserve">(i.e. </w:t>
      </w:r>
      <w:r w:rsidR="009504D0" w:rsidRPr="006D7B8E">
        <w:t>to enable ACARA data to be linked for schools</w:t>
      </w:r>
      <w:r w:rsidRPr="006D7B8E">
        <w:t xml:space="preserve"> requiring a substitute </w:t>
      </w:r>
      <w:r w:rsidR="000916D7" w:rsidRPr="006D7B8E">
        <w:t xml:space="preserve">main campus </w:t>
      </w:r>
      <w:r w:rsidRPr="006D7B8E">
        <w:t>identifier</w:t>
      </w:r>
      <w:r w:rsidR="005724C4" w:rsidRPr="006D7B8E">
        <w:t>)</w:t>
      </w:r>
      <w:r w:rsidR="009504D0" w:rsidRPr="006D7B8E">
        <w:t xml:space="preserve">. </w:t>
      </w:r>
      <w:r w:rsidRPr="006D7B8E">
        <w:t>As a result, there are 42</w:t>
      </w:r>
      <w:r w:rsidR="002632CE" w:rsidRPr="006D7B8E">
        <w:t>02</w:t>
      </w:r>
      <w:r w:rsidRPr="006D7B8E">
        <w:t xml:space="preserve"> unique school identifiers on the linked ACARA data file</w:t>
      </w:r>
      <w:r w:rsidR="005724C4" w:rsidRPr="006D7B8E">
        <w:t>s</w:t>
      </w:r>
      <w:r w:rsidRPr="006D7B8E">
        <w:t xml:space="preserve"> </w:t>
      </w:r>
      <w:r w:rsidR="005724C4" w:rsidRPr="006D7B8E">
        <w:t xml:space="preserve">available for linkage to the main LSAY data file using the study specific school identifier at the main campus level. </w:t>
      </w:r>
    </w:p>
    <w:p w14:paraId="1BEE4741" w14:textId="6E4956F5" w:rsidR="00B21664" w:rsidRPr="008B4747" w:rsidRDefault="00B21664" w:rsidP="00B21664">
      <w:pPr>
        <w:pStyle w:val="Heading5"/>
      </w:pPr>
      <w:r w:rsidRPr="001D61DD">
        <w:t>Missing</w:t>
      </w:r>
      <w:r w:rsidR="001E1CD7">
        <w:t xml:space="preserve"> data</w:t>
      </w:r>
    </w:p>
    <w:p w14:paraId="1BC84A23" w14:textId="36264EB1" w:rsidR="00B21664" w:rsidRDefault="00E5292D" w:rsidP="006D7B8E">
      <w:pPr>
        <w:pStyle w:val="Text"/>
        <w:autoSpaceDE w:val="0"/>
        <w:autoSpaceDN w:val="0"/>
        <w:adjustRightInd w:val="0"/>
        <w:spacing w:before="120"/>
      </w:pPr>
      <w:r>
        <w:t>S</w:t>
      </w:r>
      <w:r w:rsidR="00B21664">
        <w:t xml:space="preserve">chool information may not be available in every dataset, resulting in varying levels of </w:t>
      </w:r>
      <w:r w:rsidR="001E1CD7">
        <w:t xml:space="preserve">missing data. </w:t>
      </w:r>
      <w:r w:rsidR="000916D7">
        <w:t xml:space="preserve">This is because some </w:t>
      </w:r>
      <w:r w:rsidR="00B21664">
        <w:t>variables may not be relevant for all schools, for example, primary schools will not be reported on in ‘Senior secondary outcomes’ dataset.</w:t>
      </w:r>
    </w:p>
    <w:bookmarkEnd w:id="164"/>
    <w:p w14:paraId="7CB357F7" w14:textId="77777777" w:rsidR="00B21664" w:rsidRPr="00514B73" w:rsidRDefault="00B21664" w:rsidP="00514B73">
      <w:pPr>
        <w:pStyle w:val="Heading5"/>
      </w:pPr>
      <w:r>
        <w:t>Additional resources</w:t>
      </w:r>
    </w:p>
    <w:p w14:paraId="07429366" w14:textId="03C48924" w:rsidR="00B21664" w:rsidRDefault="00B21664" w:rsidP="00B21664">
      <w:r>
        <w:t xml:space="preserve">More information on the ACARA </w:t>
      </w:r>
      <w:r w:rsidR="00514B73" w:rsidRPr="00514B73">
        <w:rPr>
          <w:i/>
        </w:rPr>
        <w:t>My School</w:t>
      </w:r>
      <w:r w:rsidR="00514B73">
        <w:t xml:space="preserve"> </w:t>
      </w:r>
      <w:r>
        <w:t xml:space="preserve">data </w:t>
      </w:r>
      <w:r w:rsidR="00640A48">
        <w:t xml:space="preserve">is </w:t>
      </w:r>
      <w:r>
        <w:t xml:space="preserve">available from the following links: </w:t>
      </w:r>
    </w:p>
    <w:p w14:paraId="201D5C7D" w14:textId="1A715930" w:rsidR="00B21664" w:rsidRPr="003A1F6E" w:rsidRDefault="00B21664" w:rsidP="003827C4">
      <w:pPr>
        <w:pStyle w:val="Dotpoint1"/>
        <w:ind w:left="284" w:hanging="284"/>
      </w:pPr>
      <w:r>
        <w:t xml:space="preserve">Technical and statistical information: </w:t>
      </w:r>
      <w:r w:rsidR="003A1F6E">
        <w:t>&lt;</w:t>
      </w:r>
      <w:hyperlink r:id="rId28" w:history="1">
        <w:r w:rsidR="003A1F6E" w:rsidRPr="003A1F6E">
          <w:t>https://www.myschool.edu.au/more-information/technical-and-statistical-information</w:t>
        </w:r>
      </w:hyperlink>
      <w:r w:rsidR="003A1F6E" w:rsidRPr="003A1F6E">
        <w:t>&gt;</w:t>
      </w:r>
    </w:p>
    <w:p w14:paraId="2171F63D" w14:textId="0BA8E465" w:rsidR="00B21664" w:rsidRPr="003A1F6E" w:rsidRDefault="00B21664" w:rsidP="003827C4">
      <w:pPr>
        <w:pStyle w:val="Dotpoint1"/>
        <w:ind w:left="284" w:hanging="284"/>
      </w:pPr>
      <w:r w:rsidRPr="003A1F6E">
        <w:t xml:space="preserve">Glossary: </w:t>
      </w:r>
      <w:r w:rsidR="003A1F6E" w:rsidRPr="003A1F6E">
        <w:t>&lt;</w:t>
      </w:r>
      <w:hyperlink r:id="rId29" w:history="1">
        <w:r w:rsidR="003A1F6E" w:rsidRPr="003A1F6E">
          <w:t>https://www.myschool.edu.au/glossary</w:t>
        </w:r>
      </w:hyperlink>
      <w:r w:rsidR="003A1F6E" w:rsidRPr="003A1F6E">
        <w:t>&gt;</w:t>
      </w:r>
    </w:p>
    <w:p w14:paraId="2C0038EF" w14:textId="6A2A7BEE" w:rsidR="00B21664" w:rsidRPr="003A1F6E" w:rsidRDefault="00B21664" w:rsidP="003827C4">
      <w:pPr>
        <w:pStyle w:val="Dotpoint1"/>
        <w:ind w:left="284" w:hanging="284"/>
      </w:pPr>
      <w:r w:rsidRPr="003A1F6E">
        <w:t xml:space="preserve">Making fair comparison using ICSEA: </w:t>
      </w:r>
      <w:r w:rsidR="003A1F6E" w:rsidRPr="003A1F6E">
        <w:t>&lt;</w:t>
      </w:r>
      <w:hyperlink r:id="rId30" w:history="1">
        <w:r w:rsidR="003A1F6E" w:rsidRPr="003A1F6E">
          <w:t>https://www.myschool.edu.au/more-information/information-for-parents/making-a-fair-comparison</w:t>
        </w:r>
      </w:hyperlink>
      <w:r w:rsidR="003A1F6E" w:rsidRPr="003A1F6E">
        <w:t>&gt;</w:t>
      </w:r>
      <w:r w:rsidR="003A1F6E">
        <w:t>.</w:t>
      </w:r>
    </w:p>
    <w:p w14:paraId="323D08AB" w14:textId="5A79F088" w:rsidR="006134B4" w:rsidRDefault="006134B4" w:rsidP="00B21664">
      <w:pPr>
        <w:pStyle w:val="Heading2"/>
      </w:pPr>
      <w:bookmarkStart w:id="165" w:name="_Toc89693150"/>
      <w:r w:rsidRPr="00581BCF">
        <w:t>National Assessment Program – Literacy and Numeracy (NAPLAN)</w:t>
      </w:r>
      <w:bookmarkEnd w:id="165"/>
    </w:p>
    <w:p w14:paraId="24BC23C2" w14:textId="77777777" w:rsidR="005A63D9" w:rsidRDefault="00ED34F2" w:rsidP="005A63D9">
      <w:pPr>
        <w:pStyle w:val="Text"/>
      </w:pPr>
      <w:r w:rsidRPr="00ED34F2">
        <w:t xml:space="preserve">LSAY respondents from the Y15 cohort were asked for their consent to link their NAPLAN results </w:t>
      </w:r>
      <w:r>
        <w:t xml:space="preserve">from </w:t>
      </w:r>
      <w:r w:rsidR="00BF2DD8">
        <w:t>Y</w:t>
      </w:r>
      <w:r>
        <w:t xml:space="preserve">ears 3, 5, 7 and 9 </w:t>
      </w:r>
      <w:r w:rsidRPr="00ED34F2">
        <w:t xml:space="preserve">to their LSAY records for the first time as part of their wave 2 (2016) survey. </w:t>
      </w:r>
      <w:r w:rsidR="005A63D9">
        <w:t xml:space="preserve">Respondents who did not participate at wave 2 (2016) are asked for their consent in subsequent survey waves. </w:t>
      </w:r>
    </w:p>
    <w:p w14:paraId="6F61BE13" w14:textId="5FF8BE89" w:rsidR="00A67AF7" w:rsidRDefault="00A67AF7" w:rsidP="00BF2DD8">
      <w:pPr>
        <w:pStyle w:val="Text"/>
      </w:pPr>
      <w:r w:rsidRPr="00BF2DD8">
        <w:t xml:space="preserve">The linkage is </w:t>
      </w:r>
      <w:r w:rsidR="00BF2DD8">
        <w:t xml:space="preserve">undertaken </w:t>
      </w:r>
      <w:r w:rsidR="00BF2DD8" w:rsidRPr="005724C4">
        <w:t xml:space="preserve">for consenting respondents </w:t>
      </w:r>
      <w:r w:rsidRPr="005724C4">
        <w:t>using the contact details held by Wallis</w:t>
      </w:r>
      <w:r w:rsidR="00BF2DD8" w:rsidRPr="005724C4">
        <w:t xml:space="preserve">, the </w:t>
      </w:r>
      <w:r w:rsidR="00822BEE" w:rsidRPr="005724C4">
        <w:t xml:space="preserve">LSAY </w:t>
      </w:r>
      <w:r w:rsidR="00BF2DD8" w:rsidRPr="005724C4">
        <w:t>fieldwork contra</w:t>
      </w:r>
      <w:r w:rsidR="00BF2DD8" w:rsidRPr="00BF2DD8">
        <w:t>ctor.</w:t>
      </w:r>
      <w:r w:rsidRPr="00BF2DD8">
        <w:t xml:space="preserve"> </w:t>
      </w:r>
    </w:p>
    <w:p w14:paraId="667D3E1A" w14:textId="7D799A42" w:rsidR="00BF2DD8" w:rsidRPr="00BF2DD8" w:rsidRDefault="005E7645" w:rsidP="00BF2DD8">
      <w:pPr>
        <w:pStyle w:val="Heading5"/>
      </w:pPr>
      <w:r>
        <w:t>Linking NAPLAN data to LSAY</w:t>
      </w:r>
    </w:p>
    <w:p w14:paraId="6B4167ED" w14:textId="719343AC" w:rsidR="00A67AF7" w:rsidRDefault="00A67AF7" w:rsidP="00A67AF7">
      <w:pPr>
        <w:pStyle w:val="Text"/>
      </w:pPr>
      <w:r>
        <w:t>To protect the identity of respondents and satisfy the requirements of the separation principle,</w:t>
      </w:r>
      <w:r w:rsidR="00BF2DD8">
        <w:t xml:space="preserve"> </w:t>
      </w:r>
      <w:r>
        <w:t xml:space="preserve">the following steps were </w:t>
      </w:r>
      <w:r w:rsidR="00254DF5">
        <w:t xml:space="preserve">undertaken in the </w:t>
      </w:r>
      <w:r>
        <w:t>LSAY-NAPLAN linkage</w:t>
      </w:r>
      <w:r w:rsidR="00254DF5">
        <w:t xml:space="preserve"> process</w:t>
      </w:r>
      <w:r>
        <w:t xml:space="preserve">: </w:t>
      </w:r>
    </w:p>
    <w:p w14:paraId="0BB251E4" w14:textId="64B2644F" w:rsidR="00A67AF7" w:rsidRDefault="00A67AF7" w:rsidP="00B54A36">
      <w:pPr>
        <w:pStyle w:val="NumberedListContinuing"/>
        <w:numPr>
          <w:ilvl w:val="0"/>
          <w:numId w:val="11"/>
        </w:numPr>
        <w:ind w:left="284" w:hanging="284"/>
      </w:pPr>
      <w:r>
        <w:t xml:space="preserve">NCVER creates </w:t>
      </w:r>
      <w:r w:rsidR="00254DF5">
        <w:t xml:space="preserve">a </w:t>
      </w:r>
      <w:r>
        <w:t xml:space="preserve">unique linking </w:t>
      </w:r>
      <w:r w:rsidR="00BF2DD8">
        <w:t>identifier</w:t>
      </w:r>
      <w:r>
        <w:t xml:space="preserve"> which </w:t>
      </w:r>
      <w:r w:rsidR="005A63D9">
        <w:t xml:space="preserve">is </w:t>
      </w:r>
      <w:r>
        <w:t xml:space="preserve">mapped to the LSAY identifier </w:t>
      </w:r>
      <w:r w:rsidR="008C4AF6">
        <w:t xml:space="preserve">and </w:t>
      </w:r>
      <w:r w:rsidR="005A63D9">
        <w:t xml:space="preserve">provided to </w:t>
      </w:r>
      <w:r>
        <w:t>Wallis</w:t>
      </w:r>
      <w:r w:rsidR="002A423C">
        <w:t>, the LSAY fieldwork contractor</w:t>
      </w:r>
      <w:r w:rsidR="00822BEE">
        <w:t>.</w:t>
      </w:r>
    </w:p>
    <w:p w14:paraId="3E910596" w14:textId="3949EF4C" w:rsidR="00BF2DD8" w:rsidRDefault="00BF2DD8" w:rsidP="00B54A36">
      <w:pPr>
        <w:pStyle w:val="NumberedListContinuing"/>
        <w:numPr>
          <w:ilvl w:val="0"/>
          <w:numId w:val="11"/>
        </w:numPr>
        <w:ind w:left="284" w:hanging="284"/>
      </w:pPr>
      <w:r>
        <w:t xml:space="preserve">Wallis </w:t>
      </w:r>
      <w:r w:rsidR="00A67AF7">
        <w:t>send</w:t>
      </w:r>
      <w:r w:rsidR="008C4AF6">
        <w:t>s</w:t>
      </w:r>
      <w:r w:rsidR="00A67AF7">
        <w:t xml:space="preserve"> respondents’ contact details </w:t>
      </w:r>
      <w:r w:rsidR="00822BEE">
        <w:t xml:space="preserve">of consenting respondents </w:t>
      </w:r>
      <w:r>
        <w:t xml:space="preserve">along with the unique linking </w:t>
      </w:r>
      <w:r w:rsidR="00822BEE">
        <w:t xml:space="preserve">identifier </w:t>
      </w:r>
      <w:r w:rsidR="00A67AF7">
        <w:t xml:space="preserve">to </w:t>
      </w:r>
      <w:r>
        <w:t xml:space="preserve">the data integration authority, the Australian Institute of Family Studies (AIFS), who undertook the linkage on NCVER’s behalf. </w:t>
      </w:r>
    </w:p>
    <w:p w14:paraId="0393A64F" w14:textId="6679CFDE" w:rsidR="00A67AF7" w:rsidRDefault="00BF2DD8" w:rsidP="00B54A36">
      <w:pPr>
        <w:pStyle w:val="NumberedListContinuing"/>
        <w:numPr>
          <w:ilvl w:val="0"/>
          <w:numId w:val="11"/>
        </w:numPr>
        <w:ind w:left="284" w:hanging="284"/>
      </w:pPr>
      <w:r>
        <w:t xml:space="preserve">AIFS sends the contact details to the </w:t>
      </w:r>
      <w:r w:rsidR="00822BEE">
        <w:t xml:space="preserve">relevant </w:t>
      </w:r>
      <w:r w:rsidR="00A67AF7">
        <w:t>state/territory data custodian</w:t>
      </w:r>
      <w:r>
        <w:t>s</w:t>
      </w:r>
      <w:r w:rsidR="00A67AF7">
        <w:t xml:space="preserve"> along with </w:t>
      </w:r>
      <w:r>
        <w:t>the</w:t>
      </w:r>
      <w:r w:rsidR="00A67AF7">
        <w:t xml:space="preserve"> unique</w:t>
      </w:r>
      <w:r>
        <w:t xml:space="preserve"> linking identifier. </w:t>
      </w:r>
      <w:r w:rsidR="00A67AF7">
        <w:t>The state/territory data custodian use</w:t>
      </w:r>
      <w:r>
        <w:t>s</w:t>
      </w:r>
      <w:r w:rsidR="00A67AF7">
        <w:t xml:space="preserve"> the contact details to identify the administrative records it holds for each consenting respondent.</w:t>
      </w:r>
      <w:r>
        <w:t xml:space="preserve"> </w:t>
      </w:r>
      <w:r w:rsidR="00A67AF7">
        <w:t>The state/territory data custodian</w:t>
      </w:r>
      <w:r>
        <w:t>s</w:t>
      </w:r>
      <w:r w:rsidR="00A67AF7">
        <w:t xml:space="preserve"> then remove all contact </w:t>
      </w:r>
      <w:r>
        <w:t>details but</w:t>
      </w:r>
      <w:r w:rsidR="00A67AF7">
        <w:t xml:space="preserve"> provide NAPLAN scores along with the unique linkage </w:t>
      </w:r>
      <w:r>
        <w:t xml:space="preserve">identifier </w:t>
      </w:r>
      <w:r w:rsidR="00A67AF7">
        <w:t xml:space="preserve">to </w:t>
      </w:r>
      <w:r>
        <w:t xml:space="preserve">AIFS. </w:t>
      </w:r>
      <w:r w:rsidR="00A67AF7">
        <w:t xml:space="preserve">The state/territory data custodian </w:t>
      </w:r>
      <w:r w:rsidR="00822BEE">
        <w:t xml:space="preserve">does </w:t>
      </w:r>
      <w:r w:rsidR="00A67AF7">
        <w:t xml:space="preserve">not keep any personal information passed onto them, and </w:t>
      </w:r>
      <w:r w:rsidR="00A67AF7">
        <w:lastRenderedPageBreak/>
        <w:t xml:space="preserve">all personal information </w:t>
      </w:r>
      <w:r w:rsidR="00822BEE">
        <w:t xml:space="preserve">is </w:t>
      </w:r>
      <w:r w:rsidR="00A67AF7">
        <w:t xml:space="preserve">destroyed once the data linkages are complete (i.e. within three years of receipt of this information). </w:t>
      </w:r>
    </w:p>
    <w:p w14:paraId="739C3BBB" w14:textId="34419977" w:rsidR="00BF2DD8" w:rsidRDefault="00BF2DD8" w:rsidP="00B54A36">
      <w:pPr>
        <w:pStyle w:val="NumberedListContinuing"/>
        <w:numPr>
          <w:ilvl w:val="0"/>
          <w:numId w:val="11"/>
        </w:numPr>
        <w:ind w:left="284" w:hanging="284"/>
      </w:pPr>
      <w:r>
        <w:t>AIFS collates and validates the information provided by the state</w:t>
      </w:r>
      <w:r w:rsidR="007A4E61">
        <w:t>s</w:t>
      </w:r>
      <w:r>
        <w:t xml:space="preserve"> and territories and provides the linked NAPLAN data to NCVER along with the unique linking identifier.</w:t>
      </w:r>
    </w:p>
    <w:p w14:paraId="0715A8EF" w14:textId="721C9FDE" w:rsidR="00A67AF7" w:rsidRDefault="00A67AF7" w:rsidP="00B54A36">
      <w:pPr>
        <w:pStyle w:val="NumberedListContinuing"/>
        <w:numPr>
          <w:ilvl w:val="0"/>
          <w:numId w:val="11"/>
        </w:numPr>
        <w:ind w:left="284" w:hanging="284"/>
      </w:pPr>
      <w:r>
        <w:t>NCVER add</w:t>
      </w:r>
      <w:r w:rsidR="00D37718">
        <w:t>s</w:t>
      </w:r>
      <w:r>
        <w:t xml:space="preserve"> the NAPLAN scores to the appropriate LSAY records</w:t>
      </w:r>
      <w:r w:rsidR="00D37718">
        <w:t xml:space="preserve"> </w:t>
      </w:r>
      <w:r>
        <w:t>using the unique linkage</w:t>
      </w:r>
      <w:r w:rsidR="00D37718">
        <w:t xml:space="preserve"> identifier. </w:t>
      </w:r>
      <w:r>
        <w:t xml:space="preserve">NCVER </w:t>
      </w:r>
      <w:r w:rsidR="00D37718">
        <w:t xml:space="preserve">does </w:t>
      </w:r>
      <w:r>
        <w:t xml:space="preserve">not have access to any contact detail information and the unique linkage </w:t>
      </w:r>
      <w:r w:rsidR="00822BEE">
        <w:t xml:space="preserve">identifier </w:t>
      </w:r>
      <w:r w:rsidR="00BF2DD8">
        <w:t xml:space="preserve">is </w:t>
      </w:r>
      <w:r>
        <w:t xml:space="preserve">removed </w:t>
      </w:r>
      <w:r w:rsidR="00BF2DD8">
        <w:t xml:space="preserve">from the datasets. </w:t>
      </w:r>
    </w:p>
    <w:p w14:paraId="3CF57025" w14:textId="77777777" w:rsidR="00532633" w:rsidRDefault="00532633" w:rsidP="00532633">
      <w:pPr>
        <w:pStyle w:val="Heading5"/>
      </w:pPr>
      <w:r>
        <w:t>Consent and linkage rates</w:t>
      </w:r>
    </w:p>
    <w:p w14:paraId="2EDC1F9F" w14:textId="20FDB802" w:rsidR="00532633" w:rsidRDefault="00532633" w:rsidP="00532633">
      <w:pPr>
        <w:pStyle w:val="Text"/>
      </w:pPr>
      <w:r>
        <w:t xml:space="preserve">Table </w:t>
      </w:r>
      <w:r w:rsidR="009E71AC">
        <w:t>7</w:t>
      </w:r>
      <w:r>
        <w:t xml:space="preserve"> shows the number of respondents providing their </w:t>
      </w:r>
      <w:r w:rsidRPr="00581BCF">
        <w:t xml:space="preserve">consent </w:t>
      </w:r>
      <w:r w:rsidR="008C4AF6" w:rsidRPr="00581BCF">
        <w:t xml:space="preserve">from </w:t>
      </w:r>
      <w:r w:rsidRPr="00581BCF">
        <w:t>waves 2</w:t>
      </w:r>
      <w:r w:rsidR="005902F8" w:rsidRPr="00581BCF">
        <w:t>-5</w:t>
      </w:r>
      <w:r w:rsidRPr="00581BCF">
        <w:t xml:space="preserve"> (2016</w:t>
      </w:r>
      <w:r w:rsidR="005902F8" w:rsidRPr="00581BCF">
        <w:t>-2019</w:t>
      </w:r>
      <w:r w:rsidRPr="00581BCF">
        <w:t xml:space="preserve">) and </w:t>
      </w:r>
      <w:r w:rsidR="001E1CD7" w:rsidRPr="00581BCF">
        <w:t xml:space="preserve">table </w:t>
      </w:r>
      <w:r w:rsidR="009E71AC" w:rsidRPr="00581BCF">
        <w:t>8</w:t>
      </w:r>
      <w:r w:rsidR="001E1CD7" w:rsidRPr="00581BCF">
        <w:t xml:space="preserve"> shows </w:t>
      </w:r>
      <w:r w:rsidRPr="00581BCF">
        <w:t xml:space="preserve">the number of successfully linked NAPLAN records. </w:t>
      </w:r>
    </w:p>
    <w:p w14:paraId="40958089" w14:textId="77777777" w:rsidR="00421800" w:rsidRPr="00D61FFB" w:rsidRDefault="00421800" w:rsidP="00421800">
      <w:pPr>
        <w:pStyle w:val="tabletitle"/>
      </w:pPr>
      <w:bookmarkStart w:id="166" w:name="_Toc131410257"/>
      <w:r w:rsidRPr="009D1314">
        <w:t>Table 7</w:t>
      </w:r>
      <w:r w:rsidRPr="009D1314">
        <w:tab/>
        <w:t>LSAY NAPLAN consent rates</w:t>
      </w:r>
      <w:bookmarkEnd w:id="166"/>
    </w:p>
    <w:tbl>
      <w:tblPr>
        <w:tblW w:w="5000" w:type="pct"/>
        <w:tblBorders>
          <w:top w:val="single" w:sz="4" w:space="0" w:color="auto"/>
          <w:bottom w:val="single" w:sz="4" w:space="0" w:color="auto"/>
          <w:insideH w:val="single" w:sz="4" w:space="0" w:color="auto"/>
        </w:tblBorders>
        <w:tblLook w:val="01E0" w:firstRow="1" w:lastRow="1" w:firstColumn="1" w:lastColumn="1" w:noHBand="0" w:noVBand="0"/>
      </w:tblPr>
      <w:tblGrid>
        <w:gridCol w:w="2739"/>
        <w:gridCol w:w="672"/>
        <w:gridCol w:w="603"/>
        <w:gridCol w:w="682"/>
        <w:gridCol w:w="660"/>
        <w:gridCol w:w="667"/>
        <w:gridCol w:w="669"/>
        <w:gridCol w:w="667"/>
        <w:gridCol w:w="669"/>
        <w:gridCol w:w="623"/>
        <w:gridCol w:w="562"/>
      </w:tblGrid>
      <w:tr w:rsidR="00421800" w:rsidRPr="00D61FFB" w14:paraId="2E94A68E" w14:textId="77777777" w:rsidTr="00D81BD2">
        <w:trPr>
          <w:cantSplit/>
          <w:tblHeader/>
        </w:trPr>
        <w:tc>
          <w:tcPr>
            <w:tcW w:w="1487" w:type="pct"/>
            <w:tcBorders>
              <w:top w:val="single" w:sz="4" w:space="0" w:color="auto"/>
              <w:left w:val="nil"/>
              <w:bottom w:val="nil"/>
              <w:right w:val="nil"/>
            </w:tcBorders>
          </w:tcPr>
          <w:p w14:paraId="4270E475" w14:textId="77777777" w:rsidR="00421800" w:rsidRPr="00D61FFB" w:rsidRDefault="00421800" w:rsidP="00421800">
            <w:pPr>
              <w:pStyle w:val="Tablehead1"/>
              <w:jc w:val="center"/>
            </w:pPr>
          </w:p>
        </w:tc>
        <w:tc>
          <w:tcPr>
            <w:tcW w:w="692" w:type="pct"/>
            <w:gridSpan w:val="2"/>
            <w:tcBorders>
              <w:top w:val="single" w:sz="4" w:space="0" w:color="auto"/>
              <w:left w:val="nil"/>
              <w:bottom w:val="nil"/>
              <w:right w:val="nil"/>
            </w:tcBorders>
          </w:tcPr>
          <w:p w14:paraId="7FF92A6D" w14:textId="77777777" w:rsidR="00421800" w:rsidRPr="00D61FFB" w:rsidRDefault="00421800" w:rsidP="00421800">
            <w:pPr>
              <w:pStyle w:val="Tablehead1"/>
              <w:jc w:val="center"/>
            </w:pPr>
            <w:r w:rsidRPr="00D61FFB">
              <w:t>Wave 2 (2016)</w:t>
            </w:r>
          </w:p>
        </w:tc>
        <w:tc>
          <w:tcPr>
            <w:tcW w:w="728" w:type="pct"/>
            <w:gridSpan w:val="2"/>
            <w:tcBorders>
              <w:top w:val="single" w:sz="4" w:space="0" w:color="auto"/>
              <w:left w:val="nil"/>
              <w:bottom w:val="nil"/>
              <w:right w:val="nil"/>
            </w:tcBorders>
          </w:tcPr>
          <w:p w14:paraId="14DD9435" w14:textId="77777777" w:rsidR="00421800" w:rsidRPr="00D61FFB" w:rsidRDefault="00421800" w:rsidP="00421800">
            <w:pPr>
              <w:pStyle w:val="Tablehead1"/>
              <w:jc w:val="center"/>
            </w:pPr>
            <w:r w:rsidRPr="00D61FFB">
              <w:t>Wave 3 (2017)</w:t>
            </w:r>
          </w:p>
        </w:tc>
        <w:tc>
          <w:tcPr>
            <w:tcW w:w="725" w:type="pct"/>
            <w:gridSpan w:val="2"/>
            <w:tcBorders>
              <w:top w:val="single" w:sz="4" w:space="0" w:color="auto"/>
              <w:left w:val="nil"/>
              <w:bottom w:val="nil"/>
              <w:right w:val="nil"/>
            </w:tcBorders>
          </w:tcPr>
          <w:p w14:paraId="138B6B6E" w14:textId="33E8AEC3" w:rsidR="00421800" w:rsidRPr="00D61FFB" w:rsidRDefault="00421800" w:rsidP="00421800">
            <w:pPr>
              <w:pStyle w:val="Tablehead1"/>
              <w:jc w:val="center"/>
            </w:pPr>
            <w:r w:rsidRPr="00D61FFB">
              <w:t>Wave 4 (201</w:t>
            </w:r>
            <w:r w:rsidR="0060468D">
              <w:t>8</w:t>
            </w:r>
            <w:r w:rsidRPr="00D61FFB">
              <w:t>)</w:t>
            </w:r>
          </w:p>
        </w:tc>
        <w:tc>
          <w:tcPr>
            <w:tcW w:w="725" w:type="pct"/>
            <w:gridSpan w:val="2"/>
            <w:tcBorders>
              <w:top w:val="single" w:sz="4" w:space="0" w:color="auto"/>
              <w:left w:val="nil"/>
              <w:bottom w:val="nil"/>
              <w:right w:val="nil"/>
            </w:tcBorders>
          </w:tcPr>
          <w:p w14:paraId="66A51AF3" w14:textId="00853ECB" w:rsidR="00421800" w:rsidRPr="00D61FFB" w:rsidRDefault="00421800" w:rsidP="00421800">
            <w:pPr>
              <w:pStyle w:val="Tablehead1"/>
              <w:jc w:val="center"/>
            </w:pPr>
            <w:r w:rsidRPr="00D61FFB">
              <w:t>Wave 5 (201</w:t>
            </w:r>
            <w:r w:rsidR="0060468D">
              <w:t>9</w:t>
            </w:r>
            <w:r w:rsidRPr="00D61FFB">
              <w:t>)</w:t>
            </w:r>
          </w:p>
        </w:tc>
        <w:tc>
          <w:tcPr>
            <w:tcW w:w="643" w:type="pct"/>
            <w:gridSpan w:val="2"/>
            <w:tcBorders>
              <w:top w:val="single" w:sz="4" w:space="0" w:color="auto"/>
              <w:left w:val="nil"/>
              <w:bottom w:val="nil"/>
              <w:right w:val="nil"/>
            </w:tcBorders>
          </w:tcPr>
          <w:p w14:paraId="6707BAC3" w14:textId="77777777" w:rsidR="00421800" w:rsidRPr="00D61FFB" w:rsidRDefault="00421800" w:rsidP="00421800">
            <w:pPr>
              <w:pStyle w:val="Tablehead1"/>
              <w:jc w:val="center"/>
            </w:pPr>
            <w:r w:rsidRPr="00D61FFB">
              <w:t>Total</w:t>
            </w:r>
          </w:p>
        </w:tc>
      </w:tr>
      <w:tr w:rsidR="00421800" w:rsidRPr="00D61FFB" w14:paraId="608606F5" w14:textId="77777777" w:rsidTr="00597F8D">
        <w:trPr>
          <w:cantSplit/>
          <w:tblHeader/>
        </w:trPr>
        <w:tc>
          <w:tcPr>
            <w:tcW w:w="1487" w:type="pct"/>
            <w:tcBorders>
              <w:top w:val="nil"/>
              <w:left w:val="nil"/>
              <w:bottom w:val="single" w:sz="4" w:space="0" w:color="auto"/>
              <w:right w:val="nil"/>
            </w:tcBorders>
          </w:tcPr>
          <w:p w14:paraId="17C655A7" w14:textId="77777777" w:rsidR="00421800" w:rsidRPr="00D61FFB" w:rsidRDefault="00421800" w:rsidP="00421800">
            <w:pPr>
              <w:pStyle w:val="Tablehead1"/>
              <w:jc w:val="center"/>
            </w:pPr>
          </w:p>
        </w:tc>
        <w:tc>
          <w:tcPr>
            <w:tcW w:w="365" w:type="pct"/>
            <w:tcBorders>
              <w:top w:val="nil"/>
              <w:left w:val="nil"/>
              <w:bottom w:val="single" w:sz="4" w:space="0" w:color="auto"/>
              <w:right w:val="nil"/>
            </w:tcBorders>
          </w:tcPr>
          <w:p w14:paraId="2ED0A6C2" w14:textId="77777777" w:rsidR="00421800" w:rsidRPr="00D61FFB" w:rsidRDefault="00421800" w:rsidP="00421800">
            <w:pPr>
              <w:pStyle w:val="Tablehead1"/>
              <w:jc w:val="center"/>
            </w:pPr>
            <w:r w:rsidRPr="00D61FFB">
              <w:t>n</w:t>
            </w:r>
          </w:p>
        </w:tc>
        <w:tc>
          <w:tcPr>
            <w:tcW w:w="327" w:type="pct"/>
            <w:tcBorders>
              <w:top w:val="nil"/>
              <w:left w:val="nil"/>
              <w:bottom w:val="single" w:sz="4" w:space="0" w:color="auto"/>
              <w:right w:val="nil"/>
            </w:tcBorders>
          </w:tcPr>
          <w:p w14:paraId="159A3812" w14:textId="77777777" w:rsidR="00421800" w:rsidRPr="00D61FFB" w:rsidRDefault="00421800" w:rsidP="00421800">
            <w:pPr>
              <w:pStyle w:val="Tablehead1"/>
              <w:jc w:val="center"/>
            </w:pPr>
            <w:r w:rsidRPr="00D61FFB">
              <w:t>%</w:t>
            </w:r>
          </w:p>
        </w:tc>
        <w:tc>
          <w:tcPr>
            <w:tcW w:w="370" w:type="pct"/>
            <w:tcBorders>
              <w:top w:val="nil"/>
              <w:left w:val="nil"/>
              <w:bottom w:val="single" w:sz="4" w:space="0" w:color="auto"/>
              <w:right w:val="nil"/>
            </w:tcBorders>
          </w:tcPr>
          <w:p w14:paraId="5865CAFA" w14:textId="77777777" w:rsidR="00421800" w:rsidRPr="00D61FFB" w:rsidRDefault="00421800" w:rsidP="00421800">
            <w:pPr>
              <w:pStyle w:val="Tablehead1"/>
              <w:jc w:val="center"/>
            </w:pPr>
            <w:r w:rsidRPr="00D61FFB">
              <w:t>n</w:t>
            </w:r>
          </w:p>
        </w:tc>
        <w:tc>
          <w:tcPr>
            <w:tcW w:w="358" w:type="pct"/>
            <w:tcBorders>
              <w:top w:val="nil"/>
              <w:left w:val="nil"/>
              <w:bottom w:val="single" w:sz="4" w:space="0" w:color="auto"/>
              <w:right w:val="nil"/>
            </w:tcBorders>
          </w:tcPr>
          <w:p w14:paraId="5428BAC0" w14:textId="77777777" w:rsidR="00421800" w:rsidRPr="00D61FFB" w:rsidRDefault="00421800" w:rsidP="00421800">
            <w:pPr>
              <w:pStyle w:val="Tablehead1"/>
              <w:jc w:val="center"/>
            </w:pPr>
            <w:r w:rsidRPr="00D61FFB">
              <w:t>%</w:t>
            </w:r>
          </w:p>
        </w:tc>
        <w:tc>
          <w:tcPr>
            <w:tcW w:w="362" w:type="pct"/>
            <w:tcBorders>
              <w:top w:val="nil"/>
              <w:left w:val="nil"/>
              <w:bottom w:val="single" w:sz="4" w:space="0" w:color="auto"/>
              <w:right w:val="nil"/>
            </w:tcBorders>
          </w:tcPr>
          <w:p w14:paraId="3991411A" w14:textId="77777777" w:rsidR="00421800" w:rsidRPr="00D61FFB" w:rsidRDefault="00421800" w:rsidP="00421800">
            <w:pPr>
              <w:pStyle w:val="Tablehead1"/>
              <w:jc w:val="center"/>
            </w:pPr>
            <w:r w:rsidRPr="00D61FFB">
              <w:t>n</w:t>
            </w:r>
          </w:p>
        </w:tc>
        <w:tc>
          <w:tcPr>
            <w:tcW w:w="363" w:type="pct"/>
            <w:tcBorders>
              <w:top w:val="nil"/>
              <w:left w:val="nil"/>
              <w:bottom w:val="single" w:sz="4" w:space="0" w:color="auto"/>
              <w:right w:val="nil"/>
            </w:tcBorders>
          </w:tcPr>
          <w:p w14:paraId="147B44C3" w14:textId="77777777" w:rsidR="00421800" w:rsidRPr="00D61FFB" w:rsidRDefault="00421800" w:rsidP="00421800">
            <w:pPr>
              <w:pStyle w:val="Tablehead1"/>
              <w:jc w:val="center"/>
            </w:pPr>
            <w:r w:rsidRPr="00D61FFB">
              <w:t>%</w:t>
            </w:r>
          </w:p>
        </w:tc>
        <w:tc>
          <w:tcPr>
            <w:tcW w:w="362" w:type="pct"/>
            <w:tcBorders>
              <w:top w:val="nil"/>
              <w:left w:val="nil"/>
              <w:bottom w:val="single" w:sz="4" w:space="0" w:color="auto"/>
              <w:right w:val="nil"/>
            </w:tcBorders>
          </w:tcPr>
          <w:p w14:paraId="580996CC" w14:textId="77777777" w:rsidR="00421800" w:rsidRPr="00D61FFB" w:rsidRDefault="00421800" w:rsidP="00421800">
            <w:pPr>
              <w:pStyle w:val="Tablehead1"/>
              <w:jc w:val="center"/>
            </w:pPr>
            <w:r w:rsidRPr="00D61FFB">
              <w:t>n</w:t>
            </w:r>
          </w:p>
        </w:tc>
        <w:tc>
          <w:tcPr>
            <w:tcW w:w="363" w:type="pct"/>
            <w:tcBorders>
              <w:top w:val="nil"/>
              <w:left w:val="nil"/>
              <w:bottom w:val="single" w:sz="4" w:space="0" w:color="auto"/>
              <w:right w:val="nil"/>
            </w:tcBorders>
          </w:tcPr>
          <w:p w14:paraId="02EB0587" w14:textId="77777777" w:rsidR="00421800" w:rsidRPr="00D61FFB" w:rsidRDefault="00421800" w:rsidP="00421800">
            <w:pPr>
              <w:pStyle w:val="Tablehead1"/>
              <w:jc w:val="center"/>
            </w:pPr>
            <w:r w:rsidRPr="00D61FFB">
              <w:t>%</w:t>
            </w:r>
          </w:p>
        </w:tc>
        <w:tc>
          <w:tcPr>
            <w:tcW w:w="338" w:type="pct"/>
            <w:tcBorders>
              <w:top w:val="nil"/>
              <w:left w:val="nil"/>
              <w:bottom w:val="single" w:sz="4" w:space="0" w:color="auto"/>
              <w:right w:val="nil"/>
            </w:tcBorders>
          </w:tcPr>
          <w:p w14:paraId="0D3FB15C" w14:textId="77777777" w:rsidR="00421800" w:rsidRPr="00D61FFB" w:rsidRDefault="00421800" w:rsidP="00421800">
            <w:pPr>
              <w:pStyle w:val="Tablehead1"/>
              <w:jc w:val="center"/>
            </w:pPr>
            <w:r w:rsidRPr="00D61FFB">
              <w:t>n</w:t>
            </w:r>
          </w:p>
        </w:tc>
        <w:tc>
          <w:tcPr>
            <w:tcW w:w="305" w:type="pct"/>
            <w:tcBorders>
              <w:top w:val="nil"/>
              <w:left w:val="nil"/>
              <w:bottom w:val="single" w:sz="4" w:space="0" w:color="auto"/>
              <w:right w:val="nil"/>
            </w:tcBorders>
          </w:tcPr>
          <w:p w14:paraId="5F83DB6E" w14:textId="77777777" w:rsidR="00421800" w:rsidRPr="00D61FFB" w:rsidRDefault="00421800" w:rsidP="00421800">
            <w:pPr>
              <w:pStyle w:val="Tablehead1"/>
              <w:jc w:val="center"/>
            </w:pPr>
            <w:r w:rsidRPr="00D61FFB">
              <w:t>%</w:t>
            </w:r>
          </w:p>
        </w:tc>
      </w:tr>
      <w:tr w:rsidR="00597F8D" w:rsidRPr="00D61FFB" w14:paraId="08ABEF7A" w14:textId="77777777" w:rsidTr="00597F8D">
        <w:trPr>
          <w:cantSplit/>
        </w:trPr>
        <w:tc>
          <w:tcPr>
            <w:tcW w:w="1487" w:type="pct"/>
            <w:tcBorders>
              <w:top w:val="single" w:sz="4" w:space="0" w:color="auto"/>
              <w:bottom w:val="nil"/>
            </w:tcBorders>
          </w:tcPr>
          <w:p w14:paraId="10C5C72A" w14:textId="77777777" w:rsidR="00597F8D" w:rsidRPr="00D61FFB" w:rsidRDefault="00597F8D" w:rsidP="00597F8D">
            <w:pPr>
              <w:pStyle w:val="Tabletext"/>
            </w:pPr>
            <w:r w:rsidRPr="00D61FFB">
              <w:t>Provided consent</w:t>
            </w:r>
          </w:p>
        </w:tc>
        <w:tc>
          <w:tcPr>
            <w:tcW w:w="365" w:type="pct"/>
            <w:tcBorders>
              <w:top w:val="single" w:sz="4" w:space="0" w:color="auto"/>
              <w:bottom w:val="nil"/>
            </w:tcBorders>
          </w:tcPr>
          <w:p w14:paraId="0E7647CA" w14:textId="0AF2BCCA" w:rsidR="00597F8D" w:rsidRPr="00D61FFB" w:rsidRDefault="00597F8D" w:rsidP="00597F8D">
            <w:pPr>
              <w:pStyle w:val="Tabletext"/>
              <w:jc w:val="right"/>
            </w:pPr>
            <w:r w:rsidRPr="00C32062">
              <w:t>4004</w:t>
            </w:r>
          </w:p>
        </w:tc>
        <w:tc>
          <w:tcPr>
            <w:tcW w:w="327" w:type="pct"/>
            <w:tcBorders>
              <w:top w:val="single" w:sz="4" w:space="0" w:color="auto"/>
              <w:bottom w:val="nil"/>
            </w:tcBorders>
          </w:tcPr>
          <w:p w14:paraId="6AACC654" w14:textId="780303DE" w:rsidR="00597F8D" w:rsidRPr="00D61FFB" w:rsidRDefault="00597F8D" w:rsidP="00597F8D">
            <w:pPr>
              <w:pStyle w:val="Tabletext"/>
              <w:jc w:val="right"/>
            </w:pPr>
            <w:r w:rsidRPr="00C32062">
              <w:t>85</w:t>
            </w:r>
          </w:p>
        </w:tc>
        <w:tc>
          <w:tcPr>
            <w:tcW w:w="370" w:type="pct"/>
            <w:tcBorders>
              <w:top w:val="single" w:sz="4" w:space="0" w:color="auto"/>
              <w:bottom w:val="nil"/>
            </w:tcBorders>
          </w:tcPr>
          <w:p w14:paraId="01417C55" w14:textId="0A91E4B2" w:rsidR="00597F8D" w:rsidRPr="00421800" w:rsidRDefault="00597F8D" w:rsidP="00597F8D">
            <w:pPr>
              <w:pStyle w:val="Tabletext"/>
              <w:jc w:val="right"/>
              <w:rPr>
                <w:highlight w:val="yellow"/>
              </w:rPr>
            </w:pPr>
            <w:r w:rsidRPr="00C32062">
              <w:t>476</w:t>
            </w:r>
          </w:p>
        </w:tc>
        <w:tc>
          <w:tcPr>
            <w:tcW w:w="358" w:type="pct"/>
            <w:tcBorders>
              <w:top w:val="single" w:sz="4" w:space="0" w:color="auto"/>
              <w:bottom w:val="nil"/>
            </w:tcBorders>
          </w:tcPr>
          <w:p w14:paraId="484B6700" w14:textId="08B9F69B" w:rsidR="00597F8D" w:rsidRPr="00421800" w:rsidRDefault="00597F8D" w:rsidP="00597F8D">
            <w:pPr>
              <w:pStyle w:val="Tabletext"/>
              <w:jc w:val="right"/>
              <w:rPr>
                <w:highlight w:val="yellow"/>
              </w:rPr>
            </w:pPr>
            <w:r w:rsidRPr="00C32062">
              <w:t>80</w:t>
            </w:r>
          </w:p>
        </w:tc>
        <w:tc>
          <w:tcPr>
            <w:tcW w:w="362" w:type="pct"/>
            <w:tcBorders>
              <w:top w:val="single" w:sz="4" w:space="0" w:color="auto"/>
              <w:bottom w:val="nil"/>
            </w:tcBorders>
          </w:tcPr>
          <w:p w14:paraId="0FBB4598" w14:textId="50A826CF" w:rsidR="00597F8D" w:rsidRPr="00D61FFB" w:rsidRDefault="00597F8D" w:rsidP="00597F8D">
            <w:pPr>
              <w:pStyle w:val="Tabletext"/>
              <w:jc w:val="right"/>
            </w:pPr>
            <w:r w:rsidRPr="00C32062">
              <w:t>728</w:t>
            </w:r>
          </w:p>
        </w:tc>
        <w:tc>
          <w:tcPr>
            <w:tcW w:w="363" w:type="pct"/>
            <w:tcBorders>
              <w:top w:val="single" w:sz="4" w:space="0" w:color="auto"/>
              <w:bottom w:val="nil"/>
            </w:tcBorders>
          </w:tcPr>
          <w:p w14:paraId="1E6987F3" w14:textId="7A795606" w:rsidR="00597F8D" w:rsidRPr="00D61FFB" w:rsidRDefault="00597F8D" w:rsidP="00597F8D">
            <w:pPr>
              <w:pStyle w:val="Tabletext"/>
              <w:jc w:val="right"/>
            </w:pPr>
            <w:r w:rsidRPr="00C32062">
              <w:t>77</w:t>
            </w:r>
          </w:p>
        </w:tc>
        <w:tc>
          <w:tcPr>
            <w:tcW w:w="362" w:type="pct"/>
            <w:tcBorders>
              <w:top w:val="single" w:sz="4" w:space="0" w:color="auto"/>
              <w:bottom w:val="nil"/>
            </w:tcBorders>
          </w:tcPr>
          <w:p w14:paraId="519143CD" w14:textId="1EC28AD3" w:rsidR="00597F8D" w:rsidRPr="00D61FFB" w:rsidRDefault="00597F8D" w:rsidP="00597F8D">
            <w:pPr>
              <w:pStyle w:val="Tabletext"/>
              <w:jc w:val="right"/>
            </w:pPr>
            <w:r w:rsidRPr="00C32062">
              <w:t>79</w:t>
            </w:r>
          </w:p>
        </w:tc>
        <w:tc>
          <w:tcPr>
            <w:tcW w:w="363" w:type="pct"/>
            <w:tcBorders>
              <w:top w:val="single" w:sz="4" w:space="0" w:color="auto"/>
              <w:bottom w:val="nil"/>
            </w:tcBorders>
          </w:tcPr>
          <w:p w14:paraId="4CE2F719" w14:textId="68816497" w:rsidR="00597F8D" w:rsidRPr="00D61FFB" w:rsidRDefault="00597F8D" w:rsidP="00597F8D">
            <w:pPr>
              <w:pStyle w:val="Tabletext"/>
              <w:jc w:val="right"/>
            </w:pPr>
            <w:r w:rsidRPr="00C32062">
              <w:t>66</w:t>
            </w:r>
          </w:p>
        </w:tc>
        <w:tc>
          <w:tcPr>
            <w:tcW w:w="338" w:type="pct"/>
            <w:tcBorders>
              <w:top w:val="single" w:sz="4" w:space="0" w:color="auto"/>
              <w:bottom w:val="nil"/>
            </w:tcBorders>
          </w:tcPr>
          <w:p w14:paraId="3A2E5BF0" w14:textId="1C13CAC6" w:rsidR="00597F8D" w:rsidRPr="00D61FFB" w:rsidRDefault="00597F8D" w:rsidP="00597F8D">
            <w:pPr>
              <w:pStyle w:val="Tabletext"/>
              <w:jc w:val="right"/>
            </w:pPr>
            <w:r w:rsidRPr="00C32062">
              <w:t>5287</w:t>
            </w:r>
          </w:p>
        </w:tc>
        <w:tc>
          <w:tcPr>
            <w:tcW w:w="305" w:type="pct"/>
            <w:tcBorders>
              <w:top w:val="single" w:sz="4" w:space="0" w:color="auto"/>
              <w:bottom w:val="nil"/>
            </w:tcBorders>
          </w:tcPr>
          <w:p w14:paraId="1F89E892" w14:textId="6C52EBAB" w:rsidR="00597F8D" w:rsidRPr="00D61FFB" w:rsidRDefault="00597F8D" w:rsidP="00597F8D">
            <w:pPr>
              <w:pStyle w:val="Tabletext"/>
              <w:jc w:val="right"/>
            </w:pPr>
            <w:r w:rsidRPr="00C32062">
              <w:t>83</w:t>
            </w:r>
          </w:p>
        </w:tc>
      </w:tr>
      <w:tr w:rsidR="00597F8D" w:rsidRPr="00D61FFB" w14:paraId="20A42CF5" w14:textId="77777777" w:rsidTr="00597F8D">
        <w:trPr>
          <w:cantSplit/>
        </w:trPr>
        <w:tc>
          <w:tcPr>
            <w:tcW w:w="1487" w:type="pct"/>
            <w:tcBorders>
              <w:top w:val="nil"/>
              <w:bottom w:val="single" w:sz="4" w:space="0" w:color="auto"/>
            </w:tcBorders>
          </w:tcPr>
          <w:p w14:paraId="470EC4E8" w14:textId="77777777" w:rsidR="00597F8D" w:rsidRPr="00D61FFB" w:rsidRDefault="00597F8D" w:rsidP="00597F8D">
            <w:pPr>
              <w:pStyle w:val="Tabletext"/>
            </w:pPr>
            <w:r w:rsidRPr="00D61FFB">
              <w:t>Did not provide consent</w:t>
            </w:r>
          </w:p>
        </w:tc>
        <w:tc>
          <w:tcPr>
            <w:tcW w:w="365" w:type="pct"/>
            <w:tcBorders>
              <w:top w:val="nil"/>
              <w:bottom w:val="single" w:sz="4" w:space="0" w:color="auto"/>
            </w:tcBorders>
          </w:tcPr>
          <w:p w14:paraId="1CA4CADB" w14:textId="6B6C1F04" w:rsidR="00597F8D" w:rsidRPr="00D61FFB" w:rsidRDefault="00597F8D" w:rsidP="00597F8D">
            <w:pPr>
              <w:pStyle w:val="Tabletext"/>
              <w:jc w:val="right"/>
            </w:pPr>
            <w:r w:rsidRPr="00C32062">
              <w:t>700</w:t>
            </w:r>
          </w:p>
        </w:tc>
        <w:tc>
          <w:tcPr>
            <w:tcW w:w="327" w:type="pct"/>
            <w:tcBorders>
              <w:top w:val="nil"/>
              <w:bottom w:val="single" w:sz="4" w:space="0" w:color="auto"/>
            </w:tcBorders>
          </w:tcPr>
          <w:p w14:paraId="7906ED7A" w14:textId="26B855A2" w:rsidR="00597F8D" w:rsidRPr="00D61FFB" w:rsidRDefault="00597F8D" w:rsidP="00597F8D">
            <w:pPr>
              <w:pStyle w:val="Tabletext"/>
              <w:jc w:val="right"/>
            </w:pPr>
            <w:r w:rsidRPr="00C32062">
              <w:t>15</w:t>
            </w:r>
          </w:p>
        </w:tc>
        <w:tc>
          <w:tcPr>
            <w:tcW w:w="370" w:type="pct"/>
            <w:tcBorders>
              <w:top w:val="nil"/>
              <w:bottom w:val="single" w:sz="4" w:space="0" w:color="auto"/>
            </w:tcBorders>
          </w:tcPr>
          <w:p w14:paraId="19D14AD2" w14:textId="13961E11" w:rsidR="00597F8D" w:rsidRPr="00562768" w:rsidRDefault="00597F8D" w:rsidP="00597F8D">
            <w:pPr>
              <w:pStyle w:val="Tabletext"/>
              <w:jc w:val="right"/>
            </w:pPr>
            <w:r w:rsidRPr="00C32062">
              <w:t>121</w:t>
            </w:r>
          </w:p>
        </w:tc>
        <w:tc>
          <w:tcPr>
            <w:tcW w:w="358" w:type="pct"/>
            <w:tcBorders>
              <w:top w:val="nil"/>
              <w:bottom w:val="single" w:sz="4" w:space="0" w:color="auto"/>
            </w:tcBorders>
          </w:tcPr>
          <w:p w14:paraId="0D302A8A" w14:textId="6136481C" w:rsidR="00597F8D" w:rsidRPr="00562768" w:rsidRDefault="00597F8D" w:rsidP="00597F8D">
            <w:pPr>
              <w:pStyle w:val="Tabletext"/>
              <w:jc w:val="right"/>
            </w:pPr>
            <w:r w:rsidRPr="00C32062">
              <w:t>20</w:t>
            </w:r>
          </w:p>
        </w:tc>
        <w:tc>
          <w:tcPr>
            <w:tcW w:w="362" w:type="pct"/>
            <w:tcBorders>
              <w:top w:val="nil"/>
              <w:bottom w:val="single" w:sz="4" w:space="0" w:color="auto"/>
            </w:tcBorders>
          </w:tcPr>
          <w:p w14:paraId="0BDCB838" w14:textId="34D9436B" w:rsidR="00597F8D" w:rsidRPr="00D61FFB" w:rsidRDefault="00597F8D" w:rsidP="00597F8D">
            <w:pPr>
              <w:pStyle w:val="Tabletext"/>
              <w:jc w:val="right"/>
            </w:pPr>
            <w:r w:rsidRPr="00C32062">
              <w:t>215</w:t>
            </w:r>
          </w:p>
        </w:tc>
        <w:tc>
          <w:tcPr>
            <w:tcW w:w="363" w:type="pct"/>
            <w:tcBorders>
              <w:top w:val="nil"/>
              <w:bottom w:val="single" w:sz="4" w:space="0" w:color="auto"/>
            </w:tcBorders>
          </w:tcPr>
          <w:p w14:paraId="2D93E5C8" w14:textId="1BE62E0D" w:rsidR="00597F8D" w:rsidRPr="00D61FFB" w:rsidRDefault="00597F8D" w:rsidP="00597F8D">
            <w:pPr>
              <w:pStyle w:val="Tabletext"/>
              <w:jc w:val="right"/>
            </w:pPr>
            <w:r w:rsidRPr="00C32062">
              <w:t>23</w:t>
            </w:r>
          </w:p>
        </w:tc>
        <w:tc>
          <w:tcPr>
            <w:tcW w:w="362" w:type="pct"/>
            <w:tcBorders>
              <w:top w:val="nil"/>
              <w:bottom w:val="single" w:sz="4" w:space="0" w:color="auto"/>
            </w:tcBorders>
          </w:tcPr>
          <w:p w14:paraId="1DE2EE4B" w14:textId="48CB2C8F" w:rsidR="00597F8D" w:rsidRPr="00D61FFB" w:rsidRDefault="00597F8D" w:rsidP="00597F8D">
            <w:pPr>
              <w:pStyle w:val="Tabletext"/>
              <w:jc w:val="right"/>
            </w:pPr>
            <w:r w:rsidRPr="00C32062">
              <w:t>41</w:t>
            </w:r>
          </w:p>
        </w:tc>
        <w:tc>
          <w:tcPr>
            <w:tcW w:w="363" w:type="pct"/>
            <w:tcBorders>
              <w:top w:val="nil"/>
              <w:bottom w:val="single" w:sz="4" w:space="0" w:color="auto"/>
            </w:tcBorders>
          </w:tcPr>
          <w:p w14:paraId="25DC7569" w14:textId="46FCD3B7" w:rsidR="00597F8D" w:rsidRPr="00D61FFB" w:rsidRDefault="00597F8D" w:rsidP="00597F8D">
            <w:pPr>
              <w:pStyle w:val="Tabletext"/>
              <w:jc w:val="right"/>
            </w:pPr>
            <w:r w:rsidRPr="00C32062">
              <w:t>34</w:t>
            </w:r>
          </w:p>
        </w:tc>
        <w:tc>
          <w:tcPr>
            <w:tcW w:w="338" w:type="pct"/>
            <w:tcBorders>
              <w:top w:val="nil"/>
              <w:bottom w:val="single" w:sz="4" w:space="0" w:color="auto"/>
            </w:tcBorders>
          </w:tcPr>
          <w:p w14:paraId="1590FF89" w14:textId="54A4B674" w:rsidR="00597F8D" w:rsidRPr="00D61FFB" w:rsidRDefault="00597F8D" w:rsidP="00597F8D">
            <w:pPr>
              <w:pStyle w:val="Tabletext"/>
              <w:jc w:val="right"/>
            </w:pPr>
            <w:r w:rsidRPr="00C32062">
              <w:t>1077</w:t>
            </w:r>
          </w:p>
        </w:tc>
        <w:tc>
          <w:tcPr>
            <w:tcW w:w="305" w:type="pct"/>
            <w:tcBorders>
              <w:top w:val="nil"/>
              <w:bottom w:val="single" w:sz="4" w:space="0" w:color="auto"/>
            </w:tcBorders>
          </w:tcPr>
          <w:p w14:paraId="76A7DBB2" w14:textId="4427F74E" w:rsidR="00597F8D" w:rsidRPr="00D61FFB" w:rsidRDefault="00597F8D" w:rsidP="00597F8D">
            <w:pPr>
              <w:pStyle w:val="Tabletext"/>
              <w:jc w:val="right"/>
            </w:pPr>
            <w:r w:rsidRPr="00C32062">
              <w:t>17</w:t>
            </w:r>
          </w:p>
        </w:tc>
      </w:tr>
      <w:tr w:rsidR="00597F8D" w:rsidRPr="00D61FFB" w14:paraId="547DD9F9" w14:textId="77777777" w:rsidTr="00597F8D">
        <w:trPr>
          <w:cantSplit/>
          <w:trHeight w:val="171"/>
        </w:trPr>
        <w:tc>
          <w:tcPr>
            <w:tcW w:w="1487" w:type="pct"/>
            <w:tcBorders>
              <w:top w:val="single" w:sz="4" w:space="0" w:color="auto"/>
              <w:bottom w:val="single" w:sz="4" w:space="0" w:color="auto"/>
            </w:tcBorders>
          </w:tcPr>
          <w:p w14:paraId="555D7F0E" w14:textId="77777777" w:rsidR="00597F8D" w:rsidRPr="00D61FFB" w:rsidRDefault="00597F8D" w:rsidP="00597F8D">
            <w:pPr>
              <w:pStyle w:val="Tabletext"/>
              <w:rPr>
                <w:b/>
              </w:rPr>
            </w:pPr>
            <w:r w:rsidRPr="00D61FFB">
              <w:rPr>
                <w:b/>
              </w:rPr>
              <w:t>Respondents asked for consent</w:t>
            </w:r>
          </w:p>
        </w:tc>
        <w:tc>
          <w:tcPr>
            <w:tcW w:w="365" w:type="pct"/>
            <w:tcBorders>
              <w:top w:val="single" w:sz="4" w:space="0" w:color="auto"/>
              <w:bottom w:val="single" w:sz="4" w:space="0" w:color="auto"/>
            </w:tcBorders>
          </w:tcPr>
          <w:p w14:paraId="7EE023EF" w14:textId="6A96971F" w:rsidR="00597F8D" w:rsidRPr="00D61FFB" w:rsidRDefault="00597F8D" w:rsidP="00597F8D">
            <w:pPr>
              <w:pStyle w:val="Tabletext"/>
              <w:jc w:val="right"/>
              <w:rPr>
                <w:b/>
              </w:rPr>
            </w:pPr>
            <w:r w:rsidRPr="00C32062">
              <w:t>4704</w:t>
            </w:r>
          </w:p>
        </w:tc>
        <w:tc>
          <w:tcPr>
            <w:tcW w:w="327" w:type="pct"/>
            <w:tcBorders>
              <w:top w:val="single" w:sz="4" w:space="0" w:color="auto"/>
              <w:bottom w:val="single" w:sz="4" w:space="0" w:color="auto"/>
            </w:tcBorders>
          </w:tcPr>
          <w:p w14:paraId="77CF7E95" w14:textId="77777777" w:rsidR="00597F8D" w:rsidRPr="00D61FFB" w:rsidRDefault="00597F8D" w:rsidP="00597F8D">
            <w:pPr>
              <w:pStyle w:val="Tabletext"/>
              <w:jc w:val="right"/>
              <w:rPr>
                <w:b/>
              </w:rPr>
            </w:pPr>
          </w:p>
        </w:tc>
        <w:tc>
          <w:tcPr>
            <w:tcW w:w="370" w:type="pct"/>
            <w:tcBorders>
              <w:top w:val="single" w:sz="4" w:space="0" w:color="auto"/>
              <w:bottom w:val="single" w:sz="4" w:space="0" w:color="auto"/>
            </w:tcBorders>
          </w:tcPr>
          <w:p w14:paraId="6E381695" w14:textId="1527ADA1" w:rsidR="00597F8D" w:rsidRPr="00562768" w:rsidRDefault="00597F8D" w:rsidP="00597F8D">
            <w:pPr>
              <w:pStyle w:val="Tabletext"/>
              <w:jc w:val="right"/>
              <w:rPr>
                <w:b/>
              </w:rPr>
            </w:pPr>
            <w:r w:rsidRPr="00C32062">
              <w:t>597</w:t>
            </w:r>
          </w:p>
        </w:tc>
        <w:tc>
          <w:tcPr>
            <w:tcW w:w="358" w:type="pct"/>
            <w:tcBorders>
              <w:top w:val="single" w:sz="4" w:space="0" w:color="auto"/>
              <w:bottom w:val="single" w:sz="4" w:space="0" w:color="auto"/>
            </w:tcBorders>
          </w:tcPr>
          <w:p w14:paraId="78C74717" w14:textId="77777777" w:rsidR="00597F8D" w:rsidRPr="00562768" w:rsidRDefault="00597F8D" w:rsidP="00597F8D">
            <w:pPr>
              <w:pStyle w:val="Tabletext"/>
              <w:jc w:val="right"/>
              <w:rPr>
                <w:b/>
              </w:rPr>
            </w:pPr>
          </w:p>
        </w:tc>
        <w:tc>
          <w:tcPr>
            <w:tcW w:w="362" w:type="pct"/>
            <w:tcBorders>
              <w:top w:val="single" w:sz="4" w:space="0" w:color="auto"/>
              <w:bottom w:val="single" w:sz="4" w:space="0" w:color="auto"/>
            </w:tcBorders>
          </w:tcPr>
          <w:p w14:paraId="0FFF2C07" w14:textId="6C116B61" w:rsidR="00597F8D" w:rsidRPr="00D61FFB" w:rsidRDefault="00597F8D" w:rsidP="00597F8D">
            <w:pPr>
              <w:pStyle w:val="Tabletext"/>
              <w:jc w:val="right"/>
              <w:rPr>
                <w:b/>
              </w:rPr>
            </w:pPr>
            <w:r w:rsidRPr="00C32062">
              <w:t>943</w:t>
            </w:r>
          </w:p>
        </w:tc>
        <w:tc>
          <w:tcPr>
            <w:tcW w:w="363" w:type="pct"/>
            <w:tcBorders>
              <w:top w:val="single" w:sz="4" w:space="0" w:color="auto"/>
              <w:bottom w:val="single" w:sz="4" w:space="0" w:color="auto"/>
            </w:tcBorders>
          </w:tcPr>
          <w:p w14:paraId="4B48C6F5" w14:textId="77777777" w:rsidR="00597F8D" w:rsidRPr="00D61FFB" w:rsidRDefault="00597F8D" w:rsidP="00597F8D">
            <w:pPr>
              <w:pStyle w:val="Tabletext"/>
              <w:jc w:val="right"/>
              <w:rPr>
                <w:b/>
              </w:rPr>
            </w:pPr>
          </w:p>
        </w:tc>
        <w:tc>
          <w:tcPr>
            <w:tcW w:w="362" w:type="pct"/>
            <w:tcBorders>
              <w:top w:val="single" w:sz="4" w:space="0" w:color="auto"/>
              <w:bottom w:val="single" w:sz="4" w:space="0" w:color="auto"/>
            </w:tcBorders>
          </w:tcPr>
          <w:p w14:paraId="42058A9B" w14:textId="11B6B01E" w:rsidR="00597F8D" w:rsidRPr="00D61FFB" w:rsidRDefault="00597F8D" w:rsidP="00597F8D">
            <w:pPr>
              <w:pStyle w:val="Tabletext"/>
              <w:jc w:val="right"/>
              <w:rPr>
                <w:b/>
              </w:rPr>
            </w:pPr>
            <w:r w:rsidRPr="00C32062">
              <w:t>120</w:t>
            </w:r>
          </w:p>
        </w:tc>
        <w:tc>
          <w:tcPr>
            <w:tcW w:w="363" w:type="pct"/>
            <w:tcBorders>
              <w:top w:val="single" w:sz="4" w:space="0" w:color="auto"/>
              <w:bottom w:val="single" w:sz="4" w:space="0" w:color="auto"/>
            </w:tcBorders>
          </w:tcPr>
          <w:p w14:paraId="69A341D6" w14:textId="77777777" w:rsidR="00597F8D" w:rsidRPr="00D61FFB" w:rsidRDefault="00597F8D" w:rsidP="00597F8D">
            <w:pPr>
              <w:pStyle w:val="Tabletext"/>
              <w:jc w:val="right"/>
              <w:rPr>
                <w:b/>
              </w:rPr>
            </w:pPr>
          </w:p>
        </w:tc>
        <w:tc>
          <w:tcPr>
            <w:tcW w:w="338" w:type="pct"/>
            <w:tcBorders>
              <w:top w:val="single" w:sz="4" w:space="0" w:color="auto"/>
              <w:bottom w:val="single" w:sz="4" w:space="0" w:color="auto"/>
            </w:tcBorders>
          </w:tcPr>
          <w:p w14:paraId="37218D4D" w14:textId="152999EE" w:rsidR="00597F8D" w:rsidRPr="00D61FFB" w:rsidRDefault="00597F8D" w:rsidP="00597F8D">
            <w:pPr>
              <w:pStyle w:val="Tabletext"/>
              <w:jc w:val="right"/>
              <w:rPr>
                <w:b/>
              </w:rPr>
            </w:pPr>
            <w:r w:rsidRPr="00C32062">
              <w:t>6364</w:t>
            </w:r>
          </w:p>
        </w:tc>
        <w:tc>
          <w:tcPr>
            <w:tcW w:w="305" w:type="pct"/>
            <w:tcBorders>
              <w:top w:val="single" w:sz="4" w:space="0" w:color="auto"/>
              <w:bottom w:val="single" w:sz="4" w:space="0" w:color="auto"/>
            </w:tcBorders>
          </w:tcPr>
          <w:p w14:paraId="1D36A5A8" w14:textId="77777777" w:rsidR="00597F8D" w:rsidRPr="00D61FFB" w:rsidRDefault="00597F8D" w:rsidP="00597F8D">
            <w:pPr>
              <w:pStyle w:val="Tabletext"/>
              <w:jc w:val="right"/>
              <w:rPr>
                <w:b/>
              </w:rPr>
            </w:pPr>
          </w:p>
        </w:tc>
      </w:tr>
    </w:tbl>
    <w:p w14:paraId="564DB8DB" w14:textId="77777777" w:rsidR="00C03652" w:rsidRPr="007E5913" w:rsidRDefault="00C03652"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3AEC3080" w14:textId="59405A64" w:rsidR="00421800" w:rsidRPr="009D1314" w:rsidRDefault="00421800" w:rsidP="00421800">
      <w:pPr>
        <w:pStyle w:val="tabletitle"/>
      </w:pPr>
      <w:bookmarkStart w:id="167" w:name="_Toc131410258"/>
      <w:r w:rsidRPr="000F3DBC">
        <w:t>Table 8</w:t>
      </w:r>
      <w:r w:rsidRPr="000F3DBC">
        <w:tab/>
      </w:r>
      <w:r w:rsidRPr="009D1314">
        <w:t>LSAY NAPLAN linkage rates</w:t>
      </w:r>
      <w:bookmarkEnd w:id="167"/>
    </w:p>
    <w:tbl>
      <w:tblPr>
        <w:tblW w:w="5057" w:type="pct"/>
        <w:tblBorders>
          <w:top w:val="single" w:sz="4" w:space="0" w:color="auto"/>
          <w:bottom w:val="single" w:sz="4" w:space="0" w:color="auto"/>
          <w:insideH w:val="single" w:sz="4" w:space="0" w:color="auto"/>
        </w:tblBorders>
        <w:tblLook w:val="01E0" w:firstRow="1" w:lastRow="1" w:firstColumn="1" w:lastColumn="1" w:noHBand="0" w:noVBand="0"/>
      </w:tblPr>
      <w:tblGrid>
        <w:gridCol w:w="3004"/>
        <w:gridCol w:w="630"/>
        <w:gridCol w:w="632"/>
        <w:gridCol w:w="632"/>
        <w:gridCol w:w="632"/>
        <w:gridCol w:w="632"/>
        <w:gridCol w:w="632"/>
        <w:gridCol w:w="630"/>
        <w:gridCol w:w="634"/>
        <w:gridCol w:w="630"/>
        <w:gridCol w:w="630"/>
      </w:tblGrid>
      <w:tr w:rsidR="00421800" w:rsidRPr="009D1314" w14:paraId="48DF3847" w14:textId="77777777" w:rsidTr="00D81BD2">
        <w:trPr>
          <w:cantSplit/>
          <w:tblHeader/>
        </w:trPr>
        <w:tc>
          <w:tcPr>
            <w:tcW w:w="1612" w:type="pct"/>
            <w:tcBorders>
              <w:top w:val="single" w:sz="4" w:space="0" w:color="auto"/>
              <w:left w:val="nil"/>
              <w:bottom w:val="nil"/>
              <w:right w:val="nil"/>
            </w:tcBorders>
          </w:tcPr>
          <w:p w14:paraId="120D781E" w14:textId="77777777" w:rsidR="00421800" w:rsidRPr="009D1314" w:rsidRDefault="00421800" w:rsidP="00421800">
            <w:pPr>
              <w:pStyle w:val="Tablehead1"/>
              <w:jc w:val="center"/>
            </w:pPr>
          </w:p>
        </w:tc>
        <w:tc>
          <w:tcPr>
            <w:tcW w:w="677" w:type="pct"/>
            <w:gridSpan w:val="2"/>
            <w:tcBorders>
              <w:top w:val="single" w:sz="4" w:space="0" w:color="auto"/>
              <w:left w:val="nil"/>
              <w:bottom w:val="nil"/>
              <w:right w:val="nil"/>
            </w:tcBorders>
          </w:tcPr>
          <w:p w14:paraId="29C5D3AB" w14:textId="77777777" w:rsidR="00421800" w:rsidRPr="009D1314" w:rsidRDefault="00421800" w:rsidP="00421800">
            <w:pPr>
              <w:pStyle w:val="Tablehead1"/>
              <w:jc w:val="center"/>
            </w:pPr>
            <w:r w:rsidRPr="009D1314">
              <w:t>Wave 2 (2016)</w:t>
            </w:r>
          </w:p>
        </w:tc>
        <w:tc>
          <w:tcPr>
            <w:tcW w:w="678" w:type="pct"/>
            <w:gridSpan w:val="2"/>
            <w:tcBorders>
              <w:top w:val="single" w:sz="4" w:space="0" w:color="auto"/>
              <w:left w:val="nil"/>
              <w:bottom w:val="nil"/>
              <w:right w:val="nil"/>
            </w:tcBorders>
          </w:tcPr>
          <w:p w14:paraId="25560683" w14:textId="77777777" w:rsidR="00421800" w:rsidRPr="009D1314" w:rsidRDefault="00421800" w:rsidP="00421800">
            <w:pPr>
              <w:pStyle w:val="Tablehead1"/>
              <w:jc w:val="center"/>
            </w:pPr>
            <w:r w:rsidRPr="009D1314">
              <w:t>Wave 3 (2017)</w:t>
            </w:r>
          </w:p>
        </w:tc>
        <w:tc>
          <w:tcPr>
            <w:tcW w:w="678" w:type="pct"/>
            <w:gridSpan w:val="2"/>
            <w:tcBorders>
              <w:top w:val="single" w:sz="4" w:space="0" w:color="auto"/>
              <w:left w:val="nil"/>
              <w:bottom w:val="nil"/>
              <w:right w:val="nil"/>
            </w:tcBorders>
          </w:tcPr>
          <w:p w14:paraId="70449CB0" w14:textId="77777777" w:rsidR="00421800" w:rsidRPr="009D1314" w:rsidRDefault="00421800" w:rsidP="00421800">
            <w:pPr>
              <w:pStyle w:val="Tablehead1"/>
              <w:jc w:val="center"/>
            </w:pPr>
            <w:r w:rsidRPr="009D1314">
              <w:t>Wave 4 (2018)</w:t>
            </w:r>
          </w:p>
        </w:tc>
        <w:tc>
          <w:tcPr>
            <w:tcW w:w="678" w:type="pct"/>
            <w:gridSpan w:val="2"/>
            <w:tcBorders>
              <w:top w:val="single" w:sz="4" w:space="0" w:color="auto"/>
              <w:left w:val="nil"/>
              <w:bottom w:val="nil"/>
              <w:right w:val="nil"/>
            </w:tcBorders>
          </w:tcPr>
          <w:p w14:paraId="133C089F" w14:textId="77777777" w:rsidR="00421800" w:rsidRPr="009D1314" w:rsidRDefault="00421800" w:rsidP="00421800">
            <w:pPr>
              <w:pStyle w:val="Tablehead1"/>
              <w:jc w:val="center"/>
            </w:pPr>
            <w:r w:rsidRPr="009D1314">
              <w:t>Wave 5 (2019)</w:t>
            </w:r>
          </w:p>
        </w:tc>
        <w:tc>
          <w:tcPr>
            <w:tcW w:w="676" w:type="pct"/>
            <w:gridSpan w:val="2"/>
            <w:tcBorders>
              <w:top w:val="single" w:sz="4" w:space="0" w:color="auto"/>
              <w:left w:val="nil"/>
              <w:bottom w:val="nil"/>
              <w:right w:val="nil"/>
            </w:tcBorders>
          </w:tcPr>
          <w:p w14:paraId="012378D5" w14:textId="77777777" w:rsidR="00421800" w:rsidRPr="009D1314" w:rsidRDefault="00421800" w:rsidP="00421800">
            <w:pPr>
              <w:pStyle w:val="Tablehead1"/>
              <w:jc w:val="center"/>
            </w:pPr>
            <w:r w:rsidRPr="009D1314">
              <w:t>Total</w:t>
            </w:r>
          </w:p>
        </w:tc>
      </w:tr>
      <w:tr w:rsidR="00421800" w:rsidRPr="009D1314" w14:paraId="6AA26651" w14:textId="77777777" w:rsidTr="00D81BD2">
        <w:trPr>
          <w:cantSplit/>
          <w:tblHeader/>
        </w:trPr>
        <w:tc>
          <w:tcPr>
            <w:tcW w:w="1612" w:type="pct"/>
            <w:tcBorders>
              <w:top w:val="nil"/>
              <w:left w:val="nil"/>
              <w:bottom w:val="single" w:sz="4" w:space="0" w:color="auto"/>
              <w:right w:val="nil"/>
            </w:tcBorders>
          </w:tcPr>
          <w:p w14:paraId="367EDEC6" w14:textId="77777777" w:rsidR="00421800" w:rsidRPr="009D1314" w:rsidRDefault="00421800" w:rsidP="00421800">
            <w:pPr>
              <w:pStyle w:val="Tablehead1"/>
              <w:jc w:val="center"/>
            </w:pPr>
          </w:p>
        </w:tc>
        <w:tc>
          <w:tcPr>
            <w:tcW w:w="338" w:type="pct"/>
            <w:tcBorders>
              <w:top w:val="nil"/>
              <w:left w:val="nil"/>
              <w:bottom w:val="single" w:sz="4" w:space="0" w:color="auto"/>
              <w:right w:val="nil"/>
            </w:tcBorders>
          </w:tcPr>
          <w:p w14:paraId="3C35353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604725F1" w14:textId="77777777" w:rsidR="00421800" w:rsidRPr="009D1314" w:rsidRDefault="00421800" w:rsidP="00421800">
            <w:pPr>
              <w:pStyle w:val="Tablehead1"/>
              <w:jc w:val="center"/>
            </w:pPr>
            <w:r w:rsidRPr="009D1314">
              <w:t>%</w:t>
            </w:r>
          </w:p>
        </w:tc>
        <w:tc>
          <w:tcPr>
            <w:tcW w:w="339" w:type="pct"/>
            <w:tcBorders>
              <w:top w:val="nil"/>
              <w:left w:val="nil"/>
              <w:bottom w:val="single" w:sz="4" w:space="0" w:color="auto"/>
              <w:right w:val="nil"/>
            </w:tcBorders>
          </w:tcPr>
          <w:p w14:paraId="248779C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7C5777FE" w14:textId="77777777" w:rsidR="00421800" w:rsidRPr="009D1314" w:rsidRDefault="00421800" w:rsidP="00421800">
            <w:pPr>
              <w:pStyle w:val="Tablehead1"/>
              <w:jc w:val="center"/>
            </w:pPr>
            <w:r w:rsidRPr="009D1314">
              <w:t>%</w:t>
            </w:r>
          </w:p>
        </w:tc>
        <w:tc>
          <w:tcPr>
            <w:tcW w:w="339" w:type="pct"/>
            <w:tcBorders>
              <w:top w:val="nil"/>
              <w:left w:val="nil"/>
              <w:bottom w:val="single" w:sz="4" w:space="0" w:color="auto"/>
              <w:right w:val="nil"/>
            </w:tcBorders>
          </w:tcPr>
          <w:p w14:paraId="42A34E06" w14:textId="77777777" w:rsidR="00421800" w:rsidRPr="009D1314" w:rsidRDefault="00421800" w:rsidP="00421800">
            <w:pPr>
              <w:pStyle w:val="Tablehead1"/>
              <w:jc w:val="center"/>
            </w:pPr>
            <w:r w:rsidRPr="009D1314">
              <w:t>n</w:t>
            </w:r>
          </w:p>
        </w:tc>
        <w:tc>
          <w:tcPr>
            <w:tcW w:w="339" w:type="pct"/>
            <w:tcBorders>
              <w:top w:val="nil"/>
              <w:left w:val="nil"/>
              <w:bottom w:val="single" w:sz="4" w:space="0" w:color="auto"/>
              <w:right w:val="nil"/>
            </w:tcBorders>
          </w:tcPr>
          <w:p w14:paraId="0DF514AC" w14:textId="77777777" w:rsidR="00421800" w:rsidRPr="009D1314" w:rsidRDefault="00421800" w:rsidP="00421800">
            <w:pPr>
              <w:pStyle w:val="Tablehead1"/>
              <w:jc w:val="center"/>
            </w:pPr>
            <w:r w:rsidRPr="009D1314">
              <w:t>%</w:t>
            </w:r>
          </w:p>
        </w:tc>
        <w:tc>
          <w:tcPr>
            <w:tcW w:w="338" w:type="pct"/>
            <w:tcBorders>
              <w:top w:val="nil"/>
              <w:left w:val="nil"/>
              <w:bottom w:val="single" w:sz="4" w:space="0" w:color="auto"/>
              <w:right w:val="nil"/>
            </w:tcBorders>
          </w:tcPr>
          <w:p w14:paraId="0E26D1D2" w14:textId="77777777" w:rsidR="00421800" w:rsidRPr="009D1314" w:rsidRDefault="00421800" w:rsidP="00421800">
            <w:pPr>
              <w:pStyle w:val="Tablehead1"/>
              <w:jc w:val="center"/>
            </w:pPr>
            <w:r w:rsidRPr="009D1314">
              <w:t>n</w:t>
            </w:r>
          </w:p>
        </w:tc>
        <w:tc>
          <w:tcPr>
            <w:tcW w:w="340" w:type="pct"/>
            <w:tcBorders>
              <w:top w:val="nil"/>
              <w:left w:val="nil"/>
              <w:bottom w:val="single" w:sz="4" w:space="0" w:color="auto"/>
              <w:right w:val="nil"/>
            </w:tcBorders>
          </w:tcPr>
          <w:p w14:paraId="024C15C6" w14:textId="77777777" w:rsidR="00421800" w:rsidRPr="009D1314" w:rsidRDefault="00421800" w:rsidP="00421800">
            <w:pPr>
              <w:pStyle w:val="Tablehead1"/>
              <w:jc w:val="center"/>
            </w:pPr>
            <w:r w:rsidRPr="009D1314">
              <w:t>%</w:t>
            </w:r>
          </w:p>
        </w:tc>
        <w:tc>
          <w:tcPr>
            <w:tcW w:w="338" w:type="pct"/>
            <w:tcBorders>
              <w:top w:val="nil"/>
              <w:left w:val="nil"/>
              <w:bottom w:val="single" w:sz="4" w:space="0" w:color="auto"/>
              <w:right w:val="nil"/>
            </w:tcBorders>
          </w:tcPr>
          <w:p w14:paraId="3BEBEE0C" w14:textId="77777777" w:rsidR="00421800" w:rsidRPr="009D1314" w:rsidRDefault="00421800" w:rsidP="00421800">
            <w:pPr>
              <w:pStyle w:val="Tablehead1"/>
              <w:jc w:val="center"/>
            </w:pPr>
            <w:r w:rsidRPr="009D1314">
              <w:t>n</w:t>
            </w:r>
          </w:p>
        </w:tc>
        <w:tc>
          <w:tcPr>
            <w:tcW w:w="338" w:type="pct"/>
            <w:tcBorders>
              <w:top w:val="nil"/>
              <w:left w:val="nil"/>
              <w:bottom w:val="single" w:sz="4" w:space="0" w:color="auto"/>
              <w:right w:val="nil"/>
            </w:tcBorders>
          </w:tcPr>
          <w:p w14:paraId="65182723" w14:textId="77777777" w:rsidR="00421800" w:rsidRPr="009D1314" w:rsidRDefault="00421800" w:rsidP="00421800">
            <w:pPr>
              <w:pStyle w:val="Tablehead1"/>
              <w:jc w:val="center"/>
            </w:pPr>
            <w:r w:rsidRPr="009D1314">
              <w:t>%</w:t>
            </w:r>
          </w:p>
        </w:tc>
      </w:tr>
      <w:tr w:rsidR="00597F8D" w:rsidRPr="009D1314" w14:paraId="25BB6DCF" w14:textId="77777777" w:rsidTr="00D81BD2">
        <w:trPr>
          <w:cantSplit/>
        </w:trPr>
        <w:tc>
          <w:tcPr>
            <w:tcW w:w="1612" w:type="pct"/>
            <w:tcBorders>
              <w:top w:val="nil"/>
              <w:bottom w:val="nil"/>
            </w:tcBorders>
          </w:tcPr>
          <w:p w14:paraId="733C343F" w14:textId="77777777" w:rsidR="00597F8D" w:rsidRPr="009D1314" w:rsidRDefault="00597F8D" w:rsidP="00597F8D">
            <w:pPr>
              <w:pStyle w:val="Tabletext"/>
            </w:pPr>
            <w:r w:rsidRPr="009D1314">
              <w:t>Provided consent</w:t>
            </w:r>
          </w:p>
        </w:tc>
        <w:tc>
          <w:tcPr>
            <w:tcW w:w="338" w:type="pct"/>
            <w:tcBorders>
              <w:top w:val="nil"/>
              <w:bottom w:val="nil"/>
            </w:tcBorders>
          </w:tcPr>
          <w:p w14:paraId="67AD5AA2" w14:textId="2D3F1736" w:rsidR="00597F8D" w:rsidRPr="009D1314" w:rsidRDefault="00597F8D" w:rsidP="00597F8D">
            <w:pPr>
              <w:pStyle w:val="Tabletext"/>
              <w:jc w:val="right"/>
            </w:pPr>
            <w:r w:rsidRPr="009D1314">
              <w:t>4004</w:t>
            </w:r>
          </w:p>
        </w:tc>
        <w:tc>
          <w:tcPr>
            <w:tcW w:w="339" w:type="pct"/>
            <w:tcBorders>
              <w:top w:val="nil"/>
              <w:bottom w:val="nil"/>
            </w:tcBorders>
          </w:tcPr>
          <w:p w14:paraId="007ADB89" w14:textId="77777777" w:rsidR="00597F8D" w:rsidRPr="009D1314" w:rsidRDefault="00597F8D" w:rsidP="00597F8D">
            <w:pPr>
              <w:pStyle w:val="Tabletext"/>
              <w:jc w:val="right"/>
            </w:pPr>
          </w:p>
        </w:tc>
        <w:tc>
          <w:tcPr>
            <w:tcW w:w="339" w:type="pct"/>
            <w:tcBorders>
              <w:top w:val="nil"/>
              <w:bottom w:val="nil"/>
            </w:tcBorders>
          </w:tcPr>
          <w:p w14:paraId="0444D2B7" w14:textId="4D693FB0" w:rsidR="00597F8D" w:rsidRPr="009D1314" w:rsidRDefault="00597F8D" w:rsidP="00597F8D">
            <w:pPr>
              <w:pStyle w:val="Tabletext"/>
              <w:jc w:val="right"/>
            </w:pPr>
            <w:r w:rsidRPr="009D1314">
              <w:t>476</w:t>
            </w:r>
          </w:p>
        </w:tc>
        <w:tc>
          <w:tcPr>
            <w:tcW w:w="339" w:type="pct"/>
            <w:tcBorders>
              <w:top w:val="nil"/>
              <w:bottom w:val="nil"/>
            </w:tcBorders>
          </w:tcPr>
          <w:p w14:paraId="5F5475F2" w14:textId="77777777" w:rsidR="00597F8D" w:rsidRPr="009D1314" w:rsidRDefault="00597F8D" w:rsidP="00597F8D">
            <w:pPr>
              <w:pStyle w:val="Tabletext"/>
              <w:jc w:val="right"/>
            </w:pPr>
          </w:p>
        </w:tc>
        <w:tc>
          <w:tcPr>
            <w:tcW w:w="339" w:type="pct"/>
            <w:tcBorders>
              <w:top w:val="nil"/>
              <w:bottom w:val="nil"/>
            </w:tcBorders>
          </w:tcPr>
          <w:p w14:paraId="463DA47B" w14:textId="49BA90CC" w:rsidR="00597F8D" w:rsidRPr="009D1314" w:rsidRDefault="00597F8D" w:rsidP="00597F8D">
            <w:pPr>
              <w:pStyle w:val="Tabletext"/>
              <w:jc w:val="right"/>
            </w:pPr>
            <w:r w:rsidRPr="009D1314">
              <w:t>728</w:t>
            </w:r>
          </w:p>
        </w:tc>
        <w:tc>
          <w:tcPr>
            <w:tcW w:w="339" w:type="pct"/>
            <w:tcBorders>
              <w:top w:val="nil"/>
              <w:bottom w:val="nil"/>
            </w:tcBorders>
          </w:tcPr>
          <w:p w14:paraId="45DBDBEC" w14:textId="77777777" w:rsidR="00597F8D" w:rsidRPr="009D1314" w:rsidRDefault="00597F8D" w:rsidP="00597F8D">
            <w:pPr>
              <w:pStyle w:val="Tabletext"/>
              <w:jc w:val="right"/>
            </w:pPr>
          </w:p>
        </w:tc>
        <w:tc>
          <w:tcPr>
            <w:tcW w:w="338" w:type="pct"/>
            <w:tcBorders>
              <w:top w:val="nil"/>
              <w:bottom w:val="nil"/>
            </w:tcBorders>
          </w:tcPr>
          <w:p w14:paraId="1E90D363" w14:textId="7C36C45A" w:rsidR="00597F8D" w:rsidRPr="009D1314" w:rsidRDefault="00597F8D" w:rsidP="00597F8D">
            <w:pPr>
              <w:pStyle w:val="Tabletext"/>
              <w:jc w:val="right"/>
            </w:pPr>
            <w:r w:rsidRPr="009D1314">
              <w:t>79</w:t>
            </w:r>
          </w:p>
        </w:tc>
        <w:tc>
          <w:tcPr>
            <w:tcW w:w="340" w:type="pct"/>
            <w:tcBorders>
              <w:top w:val="nil"/>
              <w:bottom w:val="nil"/>
            </w:tcBorders>
          </w:tcPr>
          <w:p w14:paraId="350A50F6" w14:textId="77777777" w:rsidR="00597F8D" w:rsidRPr="009D1314" w:rsidRDefault="00597F8D" w:rsidP="00597F8D">
            <w:pPr>
              <w:pStyle w:val="Tabletext"/>
              <w:jc w:val="right"/>
            </w:pPr>
          </w:p>
        </w:tc>
        <w:tc>
          <w:tcPr>
            <w:tcW w:w="338" w:type="pct"/>
            <w:tcBorders>
              <w:top w:val="nil"/>
              <w:bottom w:val="nil"/>
            </w:tcBorders>
          </w:tcPr>
          <w:p w14:paraId="67D0B898" w14:textId="1118B9B1" w:rsidR="00597F8D" w:rsidRPr="009D1314" w:rsidRDefault="00597F8D" w:rsidP="00597F8D">
            <w:pPr>
              <w:pStyle w:val="Tabletext"/>
              <w:jc w:val="right"/>
            </w:pPr>
            <w:r w:rsidRPr="009D1314">
              <w:t>5287</w:t>
            </w:r>
          </w:p>
        </w:tc>
        <w:tc>
          <w:tcPr>
            <w:tcW w:w="338" w:type="pct"/>
            <w:tcBorders>
              <w:top w:val="nil"/>
              <w:bottom w:val="nil"/>
            </w:tcBorders>
          </w:tcPr>
          <w:p w14:paraId="4D468725" w14:textId="77777777" w:rsidR="00597F8D" w:rsidRPr="009D1314" w:rsidRDefault="00597F8D" w:rsidP="00597F8D">
            <w:pPr>
              <w:pStyle w:val="Tabletext"/>
              <w:jc w:val="right"/>
            </w:pPr>
          </w:p>
        </w:tc>
      </w:tr>
      <w:tr w:rsidR="00597F8D" w:rsidRPr="009D1314" w14:paraId="5D2C25D8" w14:textId="77777777" w:rsidTr="00D81BD2">
        <w:trPr>
          <w:cantSplit/>
        </w:trPr>
        <w:tc>
          <w:tcPr>
            <w:tcW w:w="1612" w:type="pct"/>
            <w:tcBorders>
              <w:top w:val="nil"/>
              <w:bottom w:val="single" w:sz="4" w:space="0" w:color="auto"/>
            </w:tcBorders>
          </w:tcPr>
          <w:p w14:paraId="22707019" w14:textId="77777777" w:rsidR="00597F8D" w:rsidRPr="009D1314" w:rsidRDefault="00597F8D" w:rsidP="00597F8D">
            <w:pPr>
              <w:pStyle w:val="Tabletext"/>
            </w:pPr>
            <w:r w:rsidRPr="009D1314">
              <w:t xml:space="preserve">   Of these: NAPLAN records linked</w:t>
            </w:r>
          </w:p>
        </w:tc>
        <w:tc>
          <w:tcPr>
            <w:tcW w:w="338" w:type="pct"/>
            <w:tcBorders>
              <w:top w:val="nil"/>
              <w:bottom w:val="single" w:sz="4" w:space="0" w:color="auto"/>
            </w:tcBorders>
          </w:tcPr>
          <w:p w14:paraId="4E893703" w14:textId="7E96BD32" w:rsidR="00597F8D" w:rsidRPr="009D1314" w:rsidRDefault="00597F8D" w:rsidP="00597F8D">
            <w:pPr>
              <w:pStyle w:val="Tabletext"/>
              <w:jc w:val="right"/>
            </w:pPr>
            <w:r w:rsidRPr="009D1314">
              <w:t>3842</w:t>
            </w:r>
          </w:p>
        </w:tc>
        <w:tc>
          <w:tcPr>
            <w:tcW w:w="339" w:type="pct"/>
            <w:tcBorders>
              <w:top w:val="nil"/>
              <w:bottom w:val="single" w:sz="4" w:space="0" w:color="auto"/>
            </w:tcBorders>
          </w:tcPr>
          <w:p w14:paraId="01105652" w14:textId="2B46E85D" w:rsidR="00597F8D" w:rsidRPr="009D1314" w:rsidRDefault="00597F8D" w:rsidP="00597F8D">
            <w:pPr>
              <w:pStyle w:val="Tabletext"/>
              <w:jc w:val="right"/>
            </w:pPr>
            <w:r w:rsidRPr="009D1314">
              <w:t>96</w:t>
            </w:r>
          </w:p>
        </w:tc>
        <w:tc>
          <w:tcPr>
            <w:tcW w:w="339" w:type="pct"/>
            <w:tcBorders>
              <w:top w:val="nil"/>
              <w:bottom w:val="single" w:sz="4" w:space="0" w:color="auto"/>
            </w:tcBorders>
          </w:tcPr>
          <w:p w14:paraId="6ACC2E4D" w14:textId="59AFB889" w:rsidR="00597F8D" w:rsidRPr="009D1314" w:rsidRDefault="00597F8D" w:rsidP="00597F8D">
            <w:pPr>
              <w:pStyle w:val="Tabletext"/>
              <w:jc w:val="right"/>
            </w:pPr>
            <w:r w:rsidRPr="009D1314">
              <w:t>448</w:t>
            </w:r>
          </w:p>
        </w:tc>
        <w:tc>
          <w:tcPr>
            <w:tcW w:w="339" w:type="pct"/>
            <w:tcBorders>
              <w:top w:val="nil"/>
              <w:bottom w:val="single" w:sz="4" w:space="0" w:color="auto"/>
            </w:tcBorders>
          </w:tcPr>
          <w:p w14:paraId="361927C0" w14:textId="5CEC3421" w:rsidR="00597F8D" w:rsidRPr="009D1314" w:rsidRDefault="00597F8D" w:rsidP="00597F8D">
            <w:pPr>
              <w:pStyle w:val="Tabletext"/>
              <w:jc w:val="right"/>
            </w:pPr>
            <w:r w:rsidRPr="009D1314">
              <w:t>94</w:t>
            </w:r>
          </w:p>
        </w:tc>
        <w:tc>
          <w:tcPr>
            <w:tcW w:w="339" w:type="pct"/>
            <w:tcBorders>
              <w:top w:val="nil"/>
              <w:bottom w:val="single" w:sz="4" w:space="0" w:color="auto"/>
            </w:tcBorders>
          </w:tcPr>
          <w:p w14:paraId="7E16C5CA" w14:textId="1D4AD5D5" w:rsidR="00597F8D" w:rsidRPr="009D1314" w:rsidRDefault="00542515" w:rsidP="00597F8D">
            <w:pPr>
              <w:pStyle w:val="Tabletext"/>
              <w:jc w:val="right"/>
            </w:pPr>
            <w:r w:rsidRPr="009D1314">
              <w:t>674</w:t>
            </w:r>
          </w:p>
        </w:tc>
        <w:tc>
          <w:tcPr>
            <w:tcW w:w="339" w:type="pct"/>
            <w:tcBorders>
              <w:top w:val="nil"/>
              <w:bottom w:val="single" w:sz="4" w:space="0" w:color="auto"/>
            </w:tcBorders>
          </w:tcPr>
          <w:p w14:paraId="4AAEDCCE" w14:textId="10D25961" w:rsidR="00597F8D" w:rsidRPr="009D1314" w:rsidRDefault="00597F8D" w:rsidP="00597F8D">
            <w:pPr>
              <w:pStyle w:val="Tabletext"/>
              <w:jc w:val="right"/>
            </w:pPr>
            <w:r w:rsidRPr="009D1314">
              <w:t>93</w:t>
            </w:r>
          </w:p>
        </w:tc>
        <w:tc>
          <w:tcPr>
            <w:tcW w:w="338" w:type="pct"/>
            <w:tcBorders>
              <w:top w:val="nil"/>
              <w:bottom w:val="single" w:sz="4" w:space="0" w:color="auto"/>
            </w:tcBorders>
          </w:tcPr>
          <w:p w14:paraId="31599F95" w14:textId="69CE88C0" w:rsidR="00597F8D" w:rsidRPr="009D1314" w:rsidRDefault="00597F8D" w:rsidP="00597F8D">
            <w:pPr>
              <w:pStyle w:val="Tabletext"/>
              <w:jc w:val="right"/>
            </w:pPr>
            <w:r w:rsidRPr="009D1314">
              <w:t>75</w:t>
            </w:r>
          </w:p>
        </w:tc>
        <w:tc>
          <w:tcPr>
            <w:tcW w:w="340" w:type="pct"/>
            <w:tcBorders>
              <w:top w:val="nil"/>
              <w:bottom w:val="single" w:sz="4" w:space="0" w:color="auto"/>
            </w:tcBorders>
          </w:tcPr>
          <w:p w14:paraId="564BDB50" w14:textId="2ECE621D" w:rsidR="00597F8D" w:rsidRPr="009D1314" w:rsidRDefault="00597F8D" w:rsidP="00597F8D">
            <w:pPr>
              <w:pStyle w:val="Tabletext"/>
              <w:jc w:val="right"/>
            </w:pPr>
            <w:r w:rsidRPr="009D1314">
              <w:t>95</w:t>
            </w:r>
          </w:p>
        </w:tc>
        <w:tc>
          <w:tcPr>
            <w:tcW w:w="338" w:type="pct"/>
            <w:tcBorders>
              <w:top w:val="nil"/>
              <w:bottom w:val="single" w:sz="4" w:space="0" w:color="auto"/>
            </w:tcBorders>
          </w:tcPr>
          <w:p w14:paraId="37297124" w14:textId="272DF3E3" w:rsidR="00597F8D" w:rsidRPr="009D1314" w:rsidRDefault="00542515" w:rsidP="00597F8D">
            <w:pPr>
              <w:pStyle w:val="Tabletext"/>
              <w:jc w:val="right"/>
            </w:pPr>
            <w:r w:rsidRPr="009D1314">
              <w:t>5039</w:t>
            </w:r>
          </w:p>
        </w:tc>
        <w:tc>
          <w:tcPr>
            <w:tcW w:w="338" w:type="pct"/>
            <w:tcBorders>
              <w:top w:val="nil"/>
              <w:bottom w:val="single" w:sz="4" w:space="0" w:color="auto"/>
            </w:tcBorders>
          </w:tcPr>
          <w:p w14:paraId="4BE64D31" w14:textId="241447F7" w:rsidR="00597F8D" w:rsidRPr="009D1314" w:rsidRDefault="00597F8D" w:rsidP="00597F8D">
            <w:pPr>
              <w:pStyle w:val="Tabletext"/>
              <w:jc w:val="right"/>
            </w:pPr>
            <w:r w:rsidRPr="009D1314">
              <w:t>95</w:t>
            </w:r>
          </w:p>
        </w:tc>
      </w:tr>
      <w:tr w:rsidR="00597F8D" w:rsidRPr="009D1314" w14:paraId="7B8AE2D8" w14:textId="77777777" w:rsidTr="00D81BD2">
        <w:trPr>
          <w:cantSplit/>
          <w:trHeight w:val="171"/>
        </w:trPr>
        <w:tc>
          <w:tcPr>
            <w:tcW w:w="1612" w:type="pct"/>
            <w:tcBorders>
              <w:top w:val="single" w:sz="4" w:space="0" w:color="auto"/>
              <w:bottom w:val="nil"/>
            </w:tcBorders>
          </w:tcPr>
          <w:p w14:paraId="01B4AF88" w14:textId="77777777" w:rsidR="00597F8D" w:rsidRPr="009D1314" w:rsidRDefault="00597F8D" w:rsidP="00597F8D">
            <w:pPr>
              <w:pStyle w:val="Tabletext"/>
            </w:pPr>
            <w:r w:rsidRPr="009D1314">
              <w:t>Respondents asked for consent</w:t>
            </w:r>
          </w:p>
        </w:tc>
        <w:tc>
          <w:tcPr>
            <w:tcW w:w="338" w:type="pct"/>
            <w:tcBorders>
              <w:top w:val="single" w:sz="4" w:space="0" w:color="auto"/>
              <w:bottom w:val="nil"/>
            </w:tcBorders>
          </w:tcPr>
          <w:p w14:paraId="0BBEA2A4" w14:textId="25B8A7E1" w:rsidR="00597F8D" w:rsidRPr="009D1314" w:rsidRDefault="00597F8D" w:rsidP="00597F8D">
            <w:pPr>
              <w:pStyle w:val="Tabletext"/>
              <w:jc w:val="right"/>
            </w:pPr>
            <w:r w:rsidRPr="009D1314">
              <w:t>4704</w:t>
            </w:r>
          </w:p>
        </w:tc>
        <w:tc>
          <w:tcPr>
            <w:tcW w:w="339" w:type="pct"/>
            <w:tcBorders>
              <w:top w:val="single" w:sz="4" w:space="0" w:color="auto"/>
              <w:bottom w:val="nil"/>
            </w:tcBorders>
          </w:tcPr>
          <w:p w14:paraId="2B7223D5" w14:textId="77777777" w:rsidR="00597F8D" w:rsidRPr="009D1314" w:rsidRDefault="00597F8D" w:rsidP="00597F8D">
            <w:pPr>
              <w:pStyle w:val="Tabletext"/>
              <w:jc w:val="right"/>
            </w:pPr>
          </w:p>
        </w:tc>
        <w:tc>
          <w:tcPr>
            <w:tcW w:w="339" w:type="pct"/>
            <w:tcBorders>
              <w:top w:val="single" w:sz="4" w:space="0" w:color="auto"/>
              <w:bottom w:val="nil"/>
            </w:tcBorders>
          </w:tcPr>
          <w:p w14:paraId="54D559F7" w14:textId="6B927133" w:rsidR="00597F8D" w:rsidRPr="009D1314" w:rsidRDefault="00597F8D" w:rsidP="00597F8D">
            <w:pPr>
              <w:pStyle w:val="Tabletext"/>
              <w:jc w:val="right"/>
            </w:pPr>
            <w:r w:rsidRPr="009D1314">
              <w:t>597</w:t>
            </w:r>
          </w:p>
        </w:tc>
        <w:tc>
          <w:tcPr>
            <w:tcW w:w="339" w:type="pct"/>
            <w:tcBorders>
              <w:top w:val="single" w:sz="4" w:space="0" w:color="auto"/>
              <w:bottom w:val="nil"/>
            </w:tcBorders>
          </w:tcPr>
          <w:p w14:paraId="17E94125" w14:textId="77777777" w:rsidR="00597F8D" w:rsidRPr="009D1314" w:rsidRDefault="00597F8D" w:rsidP="00597F8D">
            <w:pPr>
              <w:pStyle w:val="Tabletext"/>
              <w:jc w:val="right"/>
            </w:pPr>
          </w:p>
        </w:tc>
        <w:tc>
          <w:tcPr>
            <w:tcW w:w="339" w:type="pct"/>
            <w:tcBorders>
              <w:top w:val="single" w:sz="4" w:space="0" w:color="auto"/>
              <w:bottom w:val="nil"/>
            </w:tcBorders>
          </w:tcPr>
          <w:p w14:paraId="6A74F384" w14:textId="60B38F5B" w:rsidR="00597F8D" w:rsidRPr="009D1314" w:rsidRDefault="00597F8D" w:rsidP="00597F8D">
            <w:pPr>
              <w:pStyle w:val="Tabletext"/>
              <w:jc w:val="right"/>
            </w:pPr>
            <w:r w:rsidRPr="009D1314">
              <w:t>943</w:t>
            </w:r>
          </w:p>
        </w:tc>
        <w:tc>
          <w:tcPr>
            <w:tcW w:w="339" w:type="pct"/>
            <w:tcBorders>
              <w:top w:val="single" w:sz="4" w:space="0" w:color="auto"/>
              <w:bottom w:val="nil"/>
            </w:tcBorders>
          </w:tcPr>
          <w:p w14:paraId="23AF0F4F" w14:textId="77777777" w:rsidR="00597F8D" w:rsidRPr="009D1314" w:rsidRDefault="00597F8D" w:rsidP="00597F8D">
            <w:pPr>
              <w:pStyle w:val="Tabletext"/>
              <w:jc w:val="right"/>
            </w:pPr>
          </w:p>
        </w:tc>
        <w:tc>
          <w:tcPr>
            <w:tcW w:w="338" w:type="pct"/>
            <w:tcBorders>
              <w:top w:val="single" w:sz="4" w:space="0" w:color="auto"/>
              <w:bottom w:val="nil"/>
            </w:tcBorders>
          </w:tcPr>
          <w:p w14:paraId="0DEB02F3" w14:textId="1456B31B" w:rsidR="00597F8D" w:rsidRPr="009D1314" w:rsidRDefault="00597F8D" w:rsidP="00597F8D">
            <w:pPr>
              <w:pStyle w:val="Tabletext"/>
              <w:jc w:val="right"/>
            </w:pPr>
            <w:r w:rsidRPr="009D1314">
              <w:t>120</w:t>
            </w:r>
          </w:p>
        </w:tc>
        <w:tc>
          <w:tcPr>
            <w:tcW w:w="340" w:type="pct"/>
            <w:tcBorders>
              <w:top w:val="single" w:sz="4" w:space="0" w:color="auto"/>
              <w:bottom w:val="nil"/>
            </w:tcBorders>
          </w:tcPr>
          <w:p w14:paraId="0BDCCF11" w14:textId="77777777" w:rsidR="00597F8D" w:rsidRPr="009D1314" w:rsidRDefault="00597F8D" w:rsidP="00597F8D">
            <w:pPr>
              <w:pStyle w:val="Tabletext"/>
              <w:jc w:val="right"/>
            </w:pPr>
          </w:p>
        </w:tc>
        <w:tc>
          <w:tcPr>
            <w:tcW w:w="338" w:type="pct"/>
            <w:tcBorders>
              <w:top w:val="single" w:sz="4" w:space="0" w:color="auto"/>
              <w:bottom w:val="nil"/>
            </w:tcBorders>
          </w:tcPr>
          <w:p w14:paraId="310067CA" w14:textId="72C3BB92" w:rsidR="00597F8D" w:rsidRPr="009D1314" w:rsidRDefault="00597F8D" w:rsidP="00597F8D">
            <w:pPr>
              <w:pStyle w:val="Tabletext"/>
              <w:jc w:val="right"/>
            </w:pPr>
            <w:r w:rsidRPr="009D1314">
              <w:t>6364</w:t>
            </w:r>
          </w:p>
        </w:tc>
        <w:tc>
          <w:tcPr>
            <w:tcW w:w="338" w:type="pct"/>
            <w:tcBorders>
              <w:top w:val="single" w:sz="4" w:space="0" w:color="auto"/>
              <w:bottom w:val="nil"/>
            </w:tcBorders>
          </w:tcPr>
          <w:p w14:paraId="779A7517" w14:textId="77777777" w:rsidR="00597F8D" w:rsidRPr="009D1314" w:rsidRDefault="00597F8D" w:rsidP="00597F8D">
            <w:pPr>
              <w:pStyle w:val="Tabletext"/>
              <w:jc w:val="right"/>
            </w:pPr>
          </w:p>
        </w:tc>
      </w:tr>
      <w:tr w:rsidR="00597F8D" w:rsidRPr="00D61FFB" w14:paraId="34725DD8" w14:textId="77777777" w:rsidTr="00D81BD2">
        <w:trPr>
          <w:cantSplit/>
          <w:trHeight w:val="171"/>
        </w:trPr>
        <w:tc>
          <w:tcPr>
            <w:tcW w:w="1612" w:type="pct"/>
            <w:tcBorders>
              <w:top w:val="nil"/>
              <w:bottom w:val="single" w:sz="4" w:space="0" w:color="auto"/>
            </w:tcBorders>
          </w:tcPr>
          <w:p w14:paraId="1A2D8377" w14:textId="77777777" w:rsidR="00597F8D" w:rsidRPr="009D1314" w:rsidRDefault="00597F8D" w:rsidP="00597F8D">
            <w:pPr>
              <w:pStyle w:val="Tabletext"/>
            </w:pPr>
            <w:r w:rsidRPr="009D1314">
              <w:t xml:space="preserve">   Of these: NAPLAN records linked</w:t>
            </w:r>
          </w:p>
        </w:tc>
        <w:tc>
          <w:tcPr>
            <w:tcW w:w="338" w:type="pct"/>
            <w:tcBorders>
              <w:top w:val="nil"/>
              <w:bottom w:val="single" w:sz="4" w:space="0" w:color="auto"/>
            </w:tcBorders>
          </w:tcPr>
          <w:p w14:paraId="5F191D9B" w14:textId="42AE9142" w:rsidR="00597F8D" w:rsidRPr="009D1314" w:rsidRDefault="00597F8D" w:rsidP="00597F8D">
            <w:pPr>
              <w:pStyle w:val="Tabletext"/>
              <w:jc w:val="right"/>
            </w:pPr>
            <w:r w:rsidRPr="009D1314">
              <w:t>3842</w:t>
            </w:r>
          </w:p>
        </w:tc>
        <w:tc>
          <w:tcPr>
            <w:tcW w:w="339" w:type="pct"/>
            <w:tcBorders>
              <w:top w:val="nil"/>
              <w:bottom w:val="single" w:sz="4" w:space="0" w:color="auto"/>
            </w:tcBorders>
          </w:tcPr>
          <w:p w14:paraId="6191B80C" w14:textId="3CFB8CB6" w:rsidR="00597F8D" w:rsidRPr="009D1314" w:rsidRDefault="00597F8D" w:rsidP="00597F8D">
            <w:pPr>
              <w:pStyle w:val="Tabletext"/>
              <w:jc w:val="right"/>
            </w:pPr>
            <w:r w:rsidRPr="009D1314">
              <w:t>82</w:t>
            </w:r>
          </w:p>
        </w:tc>
        <w:tc>
          <w:tcPr>
            <w:tcW w:w="339" w:type="pct"/>
            <w:tcBorders>
              <w:top w:val="nil"/>
              <w:bottom w:val="single" w:sz="4" w:space="0" w:color="auto"/>
            </w:tcBorders>
          </w:tcPr>
          <w:p w14:paraId="2E4E7E0D" w14:textId="78A35E87" w:rsidR="00597F8D" w:rsidRPr="009D1314" w:rsidRDefault="00597F8D" w:rsidP="00597F8D">
            <w:pPr>
              <w:pStyle w:val="Tabletext"/>
              <w:jc w:val="right"/>
            </w:pPr>
            <w:r w:rsidRPr="009D1314">
              <w:t>448</w:t>
            </w:r>
          </w:p>
        </w:tc>
        <w:tc>
          <w:tcPr>
            <w:tcW w:w="339" w:type="pct"/>
            <w:tcBorders>
              <w:top w:val="nil"/>
              <w:bottom w:val="single" w:sz="4" w:space="0" w:color="auto"/>
            </w:tcBorders>
          </w:tcPr>
          <w:p w14:paraId="14467C76" w14:textId="59C0F4A3" w:rsidR="00597F8D" w:rsidRPr="009D1314" w:rsidRDefault="00597F8D" w:rsidP="00597F8D">
            <w:pPr>
              <w:pStyle w:val="Tabletext"/>
              <w:jc w:val="right"/>
            </w:pPr>
            <w:r w:rsidRPr="009D1314">
              <w:t>75</w:t>
            </w:r>
          </w:p>
        </w:tc>
        <w:tc>
          <w:tcPr>
            <w:tcW w:w="339" w:type="pct"/>
            <w:tcBorders>
              <w:top w:val="nil"/>
              <w:bottom w:val="single" w:sz="4" w:space="0" w:color="auto"/>
            </w:tcBorders>
          </w:tcPr>
          <w:p w14:paraId="6F217622" w14:textId="7810D141" w:rsidR="00597F8D" w:rsidRPr="009D1314" w:rsidRDefault="00542515" w:rsidP="00597F8D">
            <w:pPr>
              <w:pStyle w:val="Tabletext"/>
              <w:jc w:val="right"/>
            </w:pPr>
            <w:r w:rsidRPr="009D1314">
              <w:t>674</w:t>
            </w:r>
          </w:p>
        </w:tc>
        <w:tc>
          <w:tcPr>
            <w:tcW w:w="339" w:type="pct"/>
            <w:tcBorders>
              <w:top w:val="nil"/>
              <w:bottom w:val="single" w:sz="4" w:space="0" w:color="auto"/>
            </w:tcBorders>
          </w:tcPr>
          <w:p w14:paraId="71BDEA30" w14:textId="4642D344" w:rsidR="00597F8D" w:rsidRPr="009D1314" w:rsidRDefault="00542515" w:rsidP="00597F8D">
            <w:pPr>
              <w:pStyle w:val="Tabletext"/>
              <w:jc w:val="right"/>
            </w:pPr>
            <w:r w:rsidRPr="009D1314">
              <w:t>71</w:t>
            </w:r>
          </w:p>
        </w:tc>
        <w:tc>
          <w:tcPr>
            <w:tcW w:w="338" w:type="pct"/>
            <w:tcBorders>
              <w:top w:val="nil"/>
              <w:bottom w:val="single" w:sz="4" w:space="0" w:color="auto"/>
            </w:tcBorders>
          </w:tcPr>
          <w:p w14:paraId="1DCE2CC0" w14:textId="24857E1C" w:rsidR="00597F8D" w:rsidRPr="009D1314" w:rsidRDefault="00597F8D" w:rsidP="00597F8D">
            <w:pPr>
              <w:pStyle w:val="Tabletext"/>
              <w:jc w:val="right"/>
            </w:pPr>
            <w:r w:rsidRPr="009D1314">
              <w:t>75</w:t>
            </w:r>
          </w:p>
        </w:tc>
        <w:tc>
          <w:tcPr>
            <w:tcW w:w="340" w:type="pct"/>
            <w:tcBorders>
              <w:top w:val="nil"/>
              <w:bottom w:val="single" w:sz="4" w:space="0" w:color="auto"/>
            </w:tcBorders>
          </w:tcPr>
          <w:p w14:paraId="0997783A" w14:textId="32C306F2" w:rsidR="00597F8D" w:rsidRPr="009D1314" w:rsidRDefault="00597F8D" w:rsidP="00597F8D">
            <w:pPr>
              <w:pStyle w:val="Tabletext"/>
              <w:jc w:val="right"/>
            </w:pPr>
            <w:r w:rsidRPr="009D1314">
              <w:t>63</w:t>
            </w:r>
          </w:p>
        </w:tc>
        <w:tc>
          <w:tcPr>
            <w:tcW w:w="338" w:type="pct"/>
            <w:tcBorders>
              <w:top w:val="nil"/>
              <w:bottom w:val="single" w:sz="4" w:space="0" w:color="auto"/>
            </w:tcBorders>
          </w:tcPr>
          <w:p w14:paraId="12EBFE92" w14:textId="5D4C435B" w:rsidR="00597F8D" w:rsidRPr="009D1314" w:rsidRDefault="00542515" w:rsidP="00597F8D">
            <w:pPr>
              <w:pStyle w:val="Tabletext"/>
              <w:jc w:val="right"/>
            </w:pPr>
            <w:r w:rsidRPr="009D1314">
              <w:t>5039</w:t>
            </w:r>
          </w:p>
        </w:tc>
        <w:tc>
          <w:tcPr>
            <w:tcW w:w="338" w:type="pct"/>
            <w:tcBorders>
              <w:top w:val="nil"/>
              <w:bottom w:val="single" w:sz="4" w:space="0" w:color="auto"/>
            </w:tcBorders>
          </w:tcPr>
          <w:p w14:paraId="0291F50B" w14:textId="78B99625" w:rsidR="00597F8D" w:rsidRPr="00D61FFB" w:rsidRDefault="00597F8D" w:rsidP="00597F8D">
            <w:pPr>
              <w:pStyle w:val="Tabletext"/>
              <w:jc w:val="right"/>
            </w:pPr>
            <w:r w:rsidRPr="009D1314">
              <w:t>79</w:t>
            </w:r>
          </w:p>
        </w:tc>
      </w:tr>
    </w:tbl>
    <w:p w14:paraId="3206CA9F" w14:textId="77777777" w:rsidR="00C03652" w:rsidRPr="00C03652" w:rsidRDefault="00C03652" w:rsidP="00C03652">
      <w:pPr>
        <w:pStyle w:val="Source"/>
        <w:ind w:left="0" w:firstLine="0"/>
        <w:rPr>
          <w:sz w:val="16"/>
        </w:rPr>
      </w:pPr>
      <w:r w:rsidRPr="007E5913">
        <w:rPr>
          <w:sz w:val="16"/>
        </w:rPr>
        <w:t>Note: Excludes those who provided their consent but were removed from the LSAY dataset because they were ineligible as part of the PISA guidelines.</w:t>
      </w:r>
    </w:p>
    <w:p w14:paraId="4F6DC0A2" w14:textId="13EA8623" w:rsidR="000916D7" w:rsidRPr="000916D7" w:rsidRDefault="000916D7" w:rsidP="00640A48">
      <w:pPr>
        <w:pStyle w:val="Text"/>
        <w:rPr>
          <w:b/>
        </w:rPr>
      </w:pPr>
      <w:r w:rsidRPr="000916D7">
        <w:rPr>
          <w:rFonts w:ascii="Tahoma" w:hAnsi="Tahoma"/>
          <w:b/>
        </w:rPr>
        <w:t>NAPLAN data by academic year level</w:t>
      </w:r>
    </w:p>
    <w:p w14:paraId="191F8321" w14:textId="3772EFFE" w:rsidR="00640A48" w:rsidRDefault="00640A48" w:rsidP="00640A48">
      <w:pPr>
        <w:pStyle w:val="Text"/>
        <w:rPr>
          <w:szCs w:val="22"/>
        </w:rPr>
      </w:pPr>
      <w:r>
        <w:t xml:space="preserve">LSAY respondents were, on average, 15 years old when they undertook PISA and span multiple year levels. On the other hand, NAPLAN data are collected by academic year levels, which span multiple calendar years. As a result, </w:t>
      </w:r>
      <w:r>
        <w:rPr>
          <w:szCs w:val="22"/>
        </w:rPr>
        <w:t xml:space="preserve">LSAY data is comprised of young people of the same age but different year levels, while the NAPLAN data is comprised of young people of the same year level but different ages. This means the linked NAPLAN results for any one academic year (e.g. Year 3) will span multiple calendar years corresponding to different survey waves. </w:t>
      </w:r>
    </w:p>
    <w:p w14:paraId="31AE5E56" w14:textId="03ECFA3F" w:rsidR="00532633" w:rsidRDefault="00B559AA" w:rsidP="00532633">
      <w:pPr>
        <w:pStyle w:val="Text"/>
      </w:pPr>
      <w:r>
        <w:t xml:space="preserve">Results from earlier years </w:t>
      </w:r>
      <w:r w:rsidR="00532633" w:rsidRPr="006B733C">
        <w:t xml:space="preserve">proved harder to match across the jurisdictions, with the number of matches for each academic year level increasing with the recency of results. The results data received, categorised by academic year level, is </w:t>
      </w:r>
      <w:r w:rsidR="00532633" w:rsidRPr="000E00E0">
        <w:t xml:space="preserve">summarised in table </w:t>
      </w:r>
      <w:r w:rsidR="009E71AC">
        <w:t>9</w:t>
      </w:r>
      <w:r w:rsidR="00532633" w:rsidRPr="000E00E0">
        <w:t>.</w:t>
      </w:r>
      <w:r w:rsidR="00532633" w:rsidRPr="006B733C">
        <w:t xml:space="preserve"> </w:t>
      </w:r>
    </w:p>
    <w:p w14:paraId="1386DE39" w14:textId="77777777" w:rsidR="009E46AE" w:rsidRDefault="009E46AE">
      <w:pPr>
        <w:spacing w:before="0" w:line="240" w:lineRule="auto"/>
        <w:rPr>
          <w:rFonts w:ascii="Tahoma" w:hAnsi="Tahoma"/>
          <w:b/>
          <w:sz w:val="17"/>
        </w:rPr>
      </w:pPr>
      <w:r>
        <w:br w:type="page"/>
      </w:r>
    </w:p>
    <w:p w14:paraId="0A6E82B1" w14:textId="052264EF" w:rsidR="00421800" w:rsidRPr="009D1314" w:rsidRDefault="00421800" w:rsidP="00421800">
      <w:pPr>
        <w:pStyle w:val="tabletitle"/>
      </w:pPr>
      <w:bookmarkStart w:id="168" w:name="_Toc131410259"/>
      <w:r w:rsidRPr="009D1314">
        <w:lastRenderedPageBreak/>
        <w:t>Table 9</w:t>
      </w:r>
      <w:r w:rsidRPr="009D1314">
        <w:tab/>
        <w:t>LSAY NAPLAN linked data by academic year level</w:t>
      </w:r>
      <w:bookmarkEnd w:id="168"/>
    </w:p>
    <w:tbl>
      <w:tblPr>
        <w:tblW w:w="3969"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127"/>
        <w:gridCol w:w="1842"/>
      </w:tblGrid>
      <w:tr w:rsidR="00421800" w:rsidRPr="009D1314" w14:paraId="061D936E" w14:textId="77777777" w:rsidTr="003359C6">
        <w:trPr>
          <w:cantSplit/>
          <w:trHeight w:val="267"/>
        </w:trPr>
        <w:tc>
          <w:tcPr>
            <w:tcW w:w="2127" w:type="dxa"/>
            <w:tcBorders>
              <w:top w:val="single" w:sz="4" w:space="0" w:color="auto"/>
              <w:bottom w:val="nil"/>
            </w:tcBorders>
          </w:tcPr>
          <w:p w14:paraId="4C988562" w14:textId="77777777" w:rsidR="00421800" w:rsidRPr="009D1314" w:rsidRDefault="00421800" w:rsidP="00421800">
            <w:pPr>
              <w:pStyle w:val="Tablehead1"/>
              <w:jc w:val="center"/>
            </w:pPr>
            <w:r w:rsidRPr="009D1314">
              <w:t>Academic year</w:t>
            </w:r>
          </w:p>
        </w:tc>
        <w:tc>
          <w:tcPr>
            <w:tcW w:w="1842" w:type="dxa"/>
            <w:tcBorders>
              <w:top w:val="single" w:sz="4" w:space="0" w:color="auto"/>
              <w:bottom w:val="nil"/>
            </w:tcBorders>
          </w:tcPr>
          <w:p w14:paraId="1241EC94" w14:textId="77777777" w:rsidR="00421800" w:rsidRPr="009D1314" w:rsidRDefault="00421800" w:rsidP="00421800">
            <w:pPr>
              <w:pStyle w:val="Tablehead1"/>
              <w:jc w:val="center"/>
            </w:pPr>
            <w:r w:rsidRPr="009D1314">
              <w:t>Participants with a linked record (n)</w:t>
            </w:r>
          </w:p>
        </w:tc>
      </w:tr>
      <w:tr w:rsidR="00421800" w:rsidRPr="009D1314" w14:paraId="69A6B33F" w14:textId="77777777" w:rsidTr="003359C6">
        <w:trPr>
          <w:cantSplit/>
          <w:trHeight w:val="267"/>
        </w:trPr>
        <w:tc>
          <w:tcPr>
            <w:tcW w:w="2127" w:type="dxa"/>
            <w:tcBorders>
              <w:top w:val="single" w:sz="4" w:space="0" w:color="auto"/>
              <w:bottom w:val="nil"/>
            </w:tcBorders>
          </w:tcPr>
          <w:p w14:paraId="37AD9623" w14:textId="77777777" w:rsidR="00421800" w:rsidRPr="009D1314" w:rsidRDefault="00421800" w:rsidP="00421800">
            <w:pPr>
              <w:pStyle w:val="Tabletext"/>
            </w:pPr>
            <w:r w:rsidRPr="009D1314">
              <w:t>Year 3</w:t>
            </w:r>
          </w:p>
        </w:tc>
        <w:tc>
          <w:tcPr>
            <w:tcW w:w="1842" w:type="dxa"/>
            <w:tcBorders>
              <w:top w:val="single" w:sz="4" w:space="0" w:color="auto"/>
              <w:bottom w:val="nil"/>
            </w:tcBorders>
          </w:tcPr>
          <w:p w14:paraId="196598E1" w14:textId="449F8FA2" w:rsidR="00421800" w:rsidRPr="009D1314" w:rsidRDefault="003359C6" w:rsidP="00421800">
            <w:pPr>
              <w:pStyle w:val="Tabletext"/>
              <w:jc w:val="center"/>
            </w:pPr>
            <w:r w:rsidRPr="009D1314">
              <w:t>3850</w:t>
            </w:r>
          </w:p>
        </w:tc>
      </w:tr>
      <w:tr w:rsidR="00421800" w:rsidRPr="009D1314" w14:paraId="72116F10" w14:textId="77777777" w:rsidTr="003359C6">
        <w:trPr>
          <w:cantSplit/>
          <w:trHeight w:val="252"/>
        </w:trPr>
        <w:tc>
          <w:tcPr>
            <w:tcW w:w="2127" w:type="dxa"/>
            <w:tcBorders>
              <w:top w:val="nil"/>
              <w:bottom w:val="nil"/>
            </w:tcBorders>
          </w:tcPr>
          <w:p w14:paraId="3B376AFA" w14:textId="77777777" w:rsidR="00421800" w:rsidRPr="009D1314" w:rsidRDefault="00421800" w:rsidP="00421800">
            <w:pPr>
              <w:pStyle w:val="Tabletext"/>
            </w:pPr>
            <w:r w:rsidRPr="009D1314">
              <w:t>Year 5</w:t>
            </w:r>
          </w:p>
        </w:tc>
        <w:tc>
          <w:tcPr>
            <w:tcW w:w="1842" w:type="dxa"/>
            <w:tcBorders>
              <w:top w:val="nil"/>
              <w:bottom w:val="nil"/>
            </w:tcBorders>
          </w:tcPr>
          <w:p w14:paraId="580FD2A8" w14:textId="26369EAB" w:rsidR="00421800" w:rsidRPr="009D1314" w:rsidRDefault="00421800" w:rsidP="00421800">
            <w:pPr>
              <w:pStyle w:val="Tabletext"/>
              <w:jc w:val="center"/>
            </w:pPr>
            <w:r w:rsidRPr="009D1314">
              <w:t>465</w:t>
            </w:r>
            <w:r w:rsidR="00D81BD2" w:rsidRPr="009D1314">
              <w:t>7</w:t>
            </w:r>
          </w:p>
        </w:tc>
      </w:tr>
      <w:tr w:rsidR="00421800" w:rsidRPr="009D1314" w14:paraId="64A4298A" w14:textId="77777777" w:rsidTr="003359C6">
        <w:trPr>
          <w:cantSplit/>
          <w:trHeight w:val="267"/>
        </w:trPr>
        <w:tc>
          <w:tcPr>
            <w:tcW w:w="2127" w:type="dxa"/>
            <w:tcBorders>
              <w:top w:val="nil"/>
              <w:bottom w:val="nil"/>
            </w:tcBorders>
          </w:tcPr>
          <w:p w14:paraId="21DEB891" w14:textId="77777777" w:rsidR="00421800" w:rsidRPr="009D1314" w:rsidRDefault="00421800" w:rsidP="00421800">
            <w:pPr>
              <w:pStyle w:val="Tabletext"/>
            </w:pPr>
            <w:r w:rsidRPr="009D1314">
              <w:t>Year 7</w:t>
            </w:r>
          </w:p>
        </w:tc>
        <w:tc>
          <w:tcPr>
            <w:tcW w:w="1842" w:type="dxa"/>
            <w:tcBorders>
              <w:top w:val="nil"/>
              <w:bottom w:val="nil"/>
            </w:tcBorders>
          </w:tcPr>
          <w:p w14:paraId="785B60F9" w14:textId="635935A9" w:rsidR="00421800" w:rsidRPr="009D1314" w:rsidRDefault="00421800" w:rsidP="00421800">
            <w:pPr>
              <w:pStyle w:val="Tabletext"/>
              <w:jc w:val="center"/>
            </w:pPr>
            <w:r w:rsidRPr="009D1314">
              <w:t>476</w:t>
            </w:r>
            <w:r w:rsidR="00D81BD2" w:rsidRPr="009D1314">
              <w:t>6</w:t>
            </w:r>
          </w:p>
        </w:tc>
      </w:tr>
      <w:tr w:rsidR="00421800" w:rsidRPr="009D1314" w14:paraId="615F73A3" w14:textId="77777777" w:rsidTr="003359C6">
        <w:trPr>
          <w:cantSplit/>
          <w:trHeight w:val="252"/>
        </w:trPr>
        <w:tc>
          <w:tcPr>
            <w:tcW w:w="2127" w:type="dxa"/>
            <w:tcBorders>
              <w:top w:val="nil"/>
              <w:bottom w:val="single" w:sz="4" w:space="0" w:color="auto"/>
            </w:tcBorders>
          </w:tcPr>
          <w:p w14:paraId="08DA815B" w14:textId="77777777" w:rsidR="00421800" w:rsidRPr="009D1314" w:rsidRDefault="00421800" w:rsidP="00421800">
            <w:pPr>
              <w:pStyle w:val="Tabletext"/>
            </w:pPr>
            <w:r w:rsidRPr="009D1314">
              <w:t>Year 9</w:t>
            </w:r>
          </w:p>
        </w:tc>
        <w:tc>
          <w:tcPr>
            <w:tcW w:w="1842" w:type="dxa"/>
            <w:tcBorders>
              <w:top w:val="nil"/>
              <w:bottom w:val="single" w:sz="4" w:space="0" w:color="auto"/>
            </w:tcBorders>
          </w:tcPr>
          <w:p w14:paraId="41A13AF4" w14:textId="0AC805BB" w:rsidR="00421800" w:rsidRPr="009D1314" w:rsidRDefault="00421800" w:rsidP="00421800">
            <w:pPr>
              <w:pStyle w:val="Tabletext"/>
              <w:jc w:val="center"/>
            </w:pPr>
            <w:r w:rsidRPr="009D1314">
              <w:t>486</w:t>
            </w:r>
            <w:r w:rsidR="00D81BD2" w:rsidRPr="009D1314">
              <w:t>5</w:t>
            </w:r>
          </w:p>
        </w:tc>
      </w:tr>
      <w:tr w:rsidR="003359C6" w:rsidRPr="009D1314" w14:paraId="69DFCE4B" w14:textId="77777777" w:rsidTr="003359C6">
        <w:trPr>
          <w:cantSplit/>
          <w:trHeight w:val="252"/>
        </w:trPr>
        <w:tc>
          <w:tcPr>
            <w:tcW w:w="2127" w:type="dxa"/>
            <w:tcBorders>
              <w:top w:val="single" w:sz="4" w:space="0" w:color="auto"/>
              <w:bottom w:val="single" w:sz="4" w:space="0" w:color="auto"/>
            </w:tcBorders>
          </w:tcPr>
          <w:p w14:paraId="0EB6D06A" w14:textId="4BD0E04D" w:rsidR="003359C6" w:rsidRPr="009D1314" w:rsidRDefault="003359C6" w:rsidP="003359C6">
            <w:pPr>
              <w:pStyle w:val="Tabletext"/>
            </w:pPr>
            <w:r w:rsidRPr="009D1314">
              <w:rPr>
                <w:b/>
                <w:bCs/>
              </w:rPr>
              <w:t>Total (Years 3, 5, 7 or 9)</w:t>
            </w:r>
          </w:p>
        </w:tc>
        <w:tc>
          <w:tcPr>
            <w:tcW w:w="1842" w:type="dxa"/>
            <w:tcBorders>
              <w:top w:val="single" w:sz="4" w:space="0" w:color="auto"/>
              <w:bottom w:val="single" w:sz="4" w:space="0" w:color="auto"/>
            </w:tcBorders>
          </w:tcPr>
          <w:p w14:paraId="166633D9" w14:textId="2739C9F5" w:rsidR="003359C6" w:rsidRPr="009D1314" w:rsidRDefault="003359C6" w:rsidP="003359C6">
            <w:pPr>
              <w:pStyle w:val="Tabletext"/>
              <w:jc w:val="center"/>
            </w:pPr>
            <w:r w:rsidRPr="009D1314">
              <w:rPr>
                <w:b/>
                <w:bCs/>
              </w:rPr>
              <w:t>5039</w:t>
            </w:r>
          </w:p>
        </w:tc>
      </w:tr>
    </w:tbl>
    <w:p w14:paraId="7E7A8A8A" w14:textId="23797FDF" w:rsidR="00BF2DD8" w:rsidRPr="009D1314" w:rsidRDefault="00BF2DD8" w:rsidP="00BF2DD8">
      <w:pPr>
        <w:pStyle w:val="Heading5"/>
      </w:pPr>
      <w:r w:rsidRPr="009D1314">
        <w:t>Datasets</w:t>
      </w:r>
    </w:p>
    <w:p w14:paraId="0FEA10CB" w14:textId="597E63B5" w:rsidR="00BF2DD8" w:rsidRPr="009D1314" w:rsidRDefault="00BF2DD8" w:rsidP="00BF2DD8">
      <w:pPr>
        <w:pStyle w:val="Text"/>
      </w:pPr>
      <w:r w:rsidRPr="009D1314">
        <w:t xml:space="preserve">The LSAY NAPLAN dataset has been prepared in long format with multiple observations per participant, one for each assessment/academic year. </w:t>
      </w:r>
      <w:r w:rsidR="00640A48" w:rsidRPr="009D1314">
        <w:t xml:space="preserve">The </w:t>
      </w:r>
      <w:r w:rsidRPr="009D1314">
        <w:t>LSAY NAPLAN dataset</w:t>
      </w:r>
      <w:r w:rsidR="00640A48" w:rsidRPr="009D1314">
        <w:t>s</w:t>
      </w:r>
      <w:r w:rsidRPr="009D1314">
        <w:t xml:space="preserve"> are summarised in table </w:t>
      </w:r>
      <w:r w:rsidR="009E71AC" w:rsidRPr="009D1314">
        <w:t>10</w:t>
      </w:r>
      <w:r w:rsidRPr="009D1314">
        <w:t xml:space="preserve">. </w:t>
      </w:r>
    </w:p>
    <w:p w14:paraId="072B4563" w14:textId="04509CB3" w:rsidR="00BF2DD8" w:rsidRPr="009D1314" w:rsidRDefault="00BF2DD8" w:rsidP="00BF2DD8">
      <w:pPr>
        <w:pStyle w:val="Text"/>
      </w:pPr>
      <w:r w:rsidRPr="009D1314">
        <w:t xml:space="preserve">There were </w:t>
      </w:r>
      <w:r w:rsidR="000867F5" w:rsidRPr="009D1314">
        <w:t>21</w:t>
      </w:r>
      <w:r w:rsidRPr="009D1314">
        <w:t xml:space="preserve"> LSAY participants found to have repeated a year level. An additional dataset (lsaynaplan_repeats_v</w:t>
      </w:r>
      <w:r w:rsidR="000867F5" w:rsidRPr="009D1314">
        <w:t>2</w:t>
      </w:r>
      <w:r w:rsidRPr="009D1314">
        <w:t>) has been generated that includes only those who have repeated an academic year level.</w:t>
      </w:r>
    </w:p>
    <w:p w14:paraId="1B4DC837" w14:textId="77777777" w:rsidR="00421800" w:rsidRPr="009D1314" w:rsidRDefault="00421800" w:rsidP="00421800">
      <w:pPr>
        <w:pStyle w:val="tabletitle"/>
      </w:pPr>
      <w:bookmarkStart w:id="169" w:name="_Toc131410260"/>
      <w:r w:rsidRPr="009D1314">
        <w:t>Table 10</w:t>
      </w:r>
      <w:r w:rsidRPr="009D1314">
        <w:tab/>
        <w:t>LSAY NAPLAN datasets</w:t>
      </w:r>
      <w:bookmarkEnd w:id="169"/>
    </w:p>
    <w:tbl>
      <w:tblPr>
        <w:tblW w:w="4536" w:type="dxa"/>
        <w:tblInd w:w="-5" w:type="dxa"/>
        <w:tblBorders>
          <w:top w:val="single" w:sz="4" w:space="0" w:color="auto"/>
        </w:tblBorders>
        <w:tblLayout w:type="fixed"/>
        <w:tblLook w:val="01E0" w:firstRow="1" w:lastRow="1" w:firstColumn="1" w:lastColumn="1" w:noHBand="0" w:noVBand="0"/>
      </w:tblPr>
      <w:tblGrid>
        <w:gridCol w:w="1875"/>
        <w:gridCol w:w="1456"/>
        <w:gridCol w:w="1205"/>
      </w:tblGrid>
      <w:tr w:rsidR="00421800" w:rsidRPr="009D1314" w14:paraId="371EC8FD" w14:textId="77777777" w:rsidTr="00A5499A">
        <w:trPr>
          <w:cantSplit/>
          <w:tblHeader/>
        </w:trPr>
        <w:tc>
          <w:tcPr>
            <w:tcW w:w="1875" w:type="dxa"/>
            <w:tcBorders>
              <w:top w:val="single" w:sz="4" w:space="0" w:color="auto"/>
              <w:bottom w:val="single" w:sz="4" w:space="0" w:color="auto"/>
            </w:tcBorders>
          </w:tcPr>
          <w:p w14:paraId="1206A1A0" w14:textId="77777777" w:rsidR="00421800" w:rsidRPr="009D1314" w:rsidRDefault="00421800" w:rsidP="00421800">
            <w:pPr>
              <w:pStyle w:val="Tablehead1"/>
            </w:pPr>
            <w:r w:rsidRPr="009D1314">
              <w:t>File name</w:t>
            </w:r>
          </w:p>
        </w:tc>
        <w:tc>
          <w:tcPr>
            <w:tcW w:w="1456" w:type="dxa"/>
            <w:tcBorders>
              <w:top w:val="single" w:sz="4" w:space="0" w:color="auto"/>
              <w:bottom w:val="single" w:sz="4" w:space="0" w:color="auto"/>
            </w:tcBorders>
          </w:tcPr>
          <w:p w14:paraId="23734115" w14:textId="77777777" w:rsidR="00421800" w:rsidRPr="009D1314" w:rsidRDefault="00421800" w:rsidP="00421800">
            <w:pPr>
              <w:pStyle w:val="Tablehead1"/>
              <w:jc w:val="center"/>
            </w:pPr>
            <w:r w:rsidRPr="009D1314">
              <w:t>Participants (n)</w:t>
            </w:r>
          </w:p>
        </w:tc>
        <w:tc>
          <w:tcPr>
            <w:tcW w:w="1205" w:type="dxa"/>
            <w:tcBorders>
              <w:top w:val="single" w:sz="4" w:space="0" w:color="auto"/>
              <w:bottom w:val="single" w:sz="4" w:space="0" w:color="auto"/>
            </w:tcBorders>
          </w:tcPr>
          <w:p w14:paraId="179480D2" w14:textId="77777777" w:rsidR="00421800" w:rsidRPr="009D1314" w:rsidRDefault="00421800" w:rsidP="00421800">
            <w:pPr>
              <w:pStyle w:val="Tablehead1"/>
              <w:jc w:val="center"/>
            </w:pPr>
            <w:r w:rsidRPr="009D1314">
              <w:t>Variables (n)</w:t>
            </w:r>
          </w:p>
        </w:tc>
      </w:tr>
      <w:tr w:rsidR="00421800" w:rsidRPr="009D1314" w14:paraId="4B027F9F" w14:textId="77777777" w:rsidTr="00A5499A">
        <w:trPr>
          <w:cantSplit/>
        </w:trPr>
        <w:tc>
          <w:tcPr>
            <w:tcW w:w="1875" w:type="dxa"/>
            <w:tcBorders>
              <w:top w:val="single" w:sz="4" w:space="0" w:color="auto"/>
            </w:tcBorders>
          </w:tcPr>
          <w:p w14:paraId="33115D70" w14:textId="25A8E89E" w:rsidR="00421800" w:rsidRPr="009D1314" w:rsidRDefault="00421800" w:rsidP="00421800">
            <w:pPr>
              <w:pStyle w:val="Tabletext"/>
              <w:jc w:val="both"/>
            </w:pPr>
            <w:r w:rsidRPr="009D1314">
              <w:t>lsaynaplan_v</w:t>
            </w:r>
            <w:r w:rsidR="00AC4B0E" w:rsidRPr="009D1314">
              <w:t>3</w:t>
            </w:r>
          </w:p>
        </w:tc>
        <w:tc>
          <w:tcPr>
            <w:tcW w:w="1456" w:type="dxa"/>
            <w:tcBorders>
              <w:top w:val="single" w:sz="4" w:space="0" w:color="auto"/>
            </w:tcBorders>
          </w:tcPr>
          <w:p w14:paraId="3C3A6F20" w14:textId="519590A7" w:rsidR="00421800" w:rsidRPr="009D1314" w:rsidRDefault="00421800" w:rsidP="00421800">
            <w:pPr>
              <w:pStyle w:val="Tabletext"/>
              <w:jc w:val="center"/>
            </w:pPr>
            <w:r w:rsidRPr="009D1314">
              <w:t>50</w:t>
            </w:r>
            <w:r w:rsidR="00AC4B0E" w:rsidRPr="009D1314">
              <w:t>39</w:t>
            </w:r>
          </w:p>
        </w:tc>
        <w:tc>
          <w:tcPr>
            <w:tcW w:w="1205" w:type="dxa"/>
            <w:tcBorders>
              <w:top w:val="single" w:sz="4" w:space="0" w:color="auto"/>
            </w:tcBorders>
          </w:tcPr>
          <w:p w14:paraId="28C5E582" w14:textId="23F2CB25" w:rsidR="00421800" w:rsidRPr="009D1314" w:rsidRDefault="003C529C" w:rsidP="00421800">
            <w:pPr>
              <w:pStyle w:val="Tabletext"/>
              <w:jc w:val="center"/>
            </w:pPr>
            <w:r w:rsidRPr="009D1314">
              <w:t>33</w:t>
            </w:r>
          </w:p>
        </w:tc>
      </w:tr>
      <w:tr w:rsidR="00421800" w:rsidRPr="009D1314" w14:paraId="09EC3FD9" w14:textId="77777777" w:rsidTr="00A5499A">
        <w:trPr>
          <w:cantSplit/>
        </w:trPr>
        <w:tc>
          <w:tcPr>
            <w:tcW w:w="1875" w:type="dxa"/>
            <w:tcBorders>
              <w:top w:val="nil"/>
              <w:bottom w:val="single" w:sz="4" w:space="0" w:color="auto"/>
            </w:tcBorders>
          </w:tcPr>
          <w:p w14:paraId="39E6D6F8" w14:textId="40006C32" w:rsidR="00421800" w:rsidRPr="009D1314" w:rsidRDefault="00421800" w:rsidP="00421800">
            <w:pPr>
              <w:pStyle w:val="Tabletext"/>
            </w:pPr>
            <w:r w:rsidRPr="009D1314">
              <w:t>lsaynaplan_repeats_v</w:t>
            </w:r>
            <w:r w:rsidR="00AC4B0E" w:rsidRPr="009D1314">
              <w:t>3</w:t>
            </w:r>
          </w:p>
        </w:tc>
        <w:tc>
          <w:tcPr>
            <w:tcW w:w="1456" w:type="dxa"/>
            <w:tcBorders>
              <w:top w:val="nil"/>
              <w:bottom w:val="single" w:sz="4" w:space="0" w:color="auto"/>
            </w:tcBorders>
          </w:tcPr>
          <w:p w14:paraId="67D1CA9F" w14:textId="77777777" w:rsidR="00421800" w:rsidRPr="009D1314" w:rsidRDefault="00421800" w:rsidP="00421800">
            <w:pPr>
              <w:pStyle w:val="Tabletext"/>
              <w:jc w:val="center"/>
            </w:pPr>
            <w:r w:rsidRPr="009D1314">
              <w:t xml:space="preserve">   21</w:t>
            </w:r>
          </w:p>
        </w:tc>
        <w:tc>
          <w:tcPr>
            <w:tcW w:w="1205" w:type="dxa"/>
            <w:tcBorders>
              <w:top w:val="nil"/>
              <w:bottom w:val="single" w:sz="4" w:space="0" w:color="auto"/>
            </w:tcBorders>
          </w:tcPr>
          <w:p w14:paraId="7657307E" w14:textId="70623F74" w:rsidR="00421800" w:rsidRPr="009D1314" w:rsidRDefault="003C529C" w:rsidP="00421800">
            <w:pPr>
              <w:pStyle w:val="Tabletext"/>
              <w:jc w:val="center"/>
            </w:pPr>
            <w:r w:rsidRPr="009D1314">
              <w:t>33</w:t>
            </w:r>
          </w:p>
        </w:tc>
      </w:tr>
    </w:tbl>
    <w:p w14:paraId="725FE9C7" w14:textId="0EAB4BC3" w:rsidR="00AC4B0E" w:rsidRPr="009D1314" w:rsidRDefault="003C529C" w:rsidP="00AC4B0E">
      <w:pPr>
        <w:pStyle w:val="Text"/>
        <w:rPr>
          <w:rFonts w:ascii="Tahoma" w:hAnsi="Tahoma"/>
          <w:b/>
        </w:rPr>
      </w:pPr>
      <w:r w:rsidRPr="009D1314">
        <w:rPr>
          <w:rFonts w:ascii="Tahoma" w:hAnsi="Tahoma"/>
          <w:b/>
        </w:rPr>
        <w:t xml:space="preserve">Customised weights </w:t>
      </w:r>
    </w:p>
    <w:p w14:paraId="298ABFAE" w14:textId="3A128CCA" w:rsidR="003C529C" w:rsidRPr="009D1314" w:rsidRDefault="003C529C" w:rsidP="003C529C">
      <w:pPr>
        <w:pStyle w:val="Text"/>
      </w:pPr>
      <w:r w:rsidRPr="009D1314">
        <w:t xml:space="preserve">To account for the </w:t>
      </w:r>
      <w:r w:rsidR="00F04DBA" w:rsidRPr="009D1314">
        <w:t xml:space="preserve">issue </w:t>
      </w:r>
      <w:r w:rsidRPr="009D1314">
        <w:t xml:space="preserve">that only a subset of NAPLAN data is available through linkage, a </w:t>
      </w:r>
      <w:r w:rsidR="002A167B" w:rsidRPr="009D1314">
        <w:t xml:space="preserve">custom set of weights </w:t>
      </w:r>
      <w:r w:rsidRPr="009D1314">
        <w:t>for the linked LSAY-NAPLAN data has been created</w:t>
      </w:r>
      <w:r w:rsidR="002A167B" w:rsidRPr="009D1314">
        <w:t xml:space="preserve">. </w:t>
      </w:r>
      <w:r w:rsidR="00F04DBA" w:rsidRPr="009D1314">
        <w:t xml:space="preserve">Because respondents completed the NAPLAN assessment in different calendar years, the </w:t>
      </w:r>
      <w:r w:rsidRPr="009D1314">
        <w:t xml:space="preserve">modal year </w:t>
      </w:r>
      <w:r w:rsidR="00F04DBA" w:rsidRPr="009D1314">
        <w:t xml:space="preserve">(the calendar year in which the highest number of respondents completed their NAPLAN assessment for that year level) </w:t>
      </w:r>
      <w:r w:rsidRPr="009D1314">
        <w:t>is used as the reference point for the weightings. For example, most respondents undertook their Year 9 NAPLAN assessment in 2014, their Year 7 NAPLAN assessment in 2012 etc</w:t>
      </w:r>
      <w:r w:rsidR="00F00CFD" w:rsidRPr="009D1314">
        <w:t xml:space="preserve">, so these calendar years are used as the basis for creating the weights for each year level. </w:t>
      </w:r>
    </w:p>
    <w:p w14:paraId="483FC20E" w14:textId="4A8525B1" w:rsidR="003C529C" w:rsidRPr="009D1314" w:rsidRDefault="003C529C" w:rsidP="003C529C">
      <w:pPr>
        <w:pStyle w:val="Text"/>
      </w:pPr>
      <w:r w:rsidRPr="009D1314">
        <w:t>A unique set of weights for each NAPLAN academic year level (Years 3, 5, 7 and 9) are now available on the linked dataset. A few things to note include:</w:t>
      </w:r>
    </w:p>
    <w:p w14:paraId="510463B5" w14:textId="2583BCC3" w:rsidR="003C529C" w:rsidRPr="009D1314" w:rsidRDefault="003C529C" w:rsidP="003C529C">
      <w:pPr>
        <w:pStyle w:val="Dotpoint1"/>
      </w:pPr>
      <w:r w:rsidRPr="009D1314">
        <w:t xml:space="preserve">the custom weights add to the original population from which the LSAY sample was </w:t>
      </w:r>
      <w:proofErr w:type="gramStart"/>
      <w:r w:rsidRPr="009D1314">
        <w:t>drawn</w:t>
      </w:r>
      <w:proofErr w:type="gramEnd"/>
      <w:r w:rsidRPr="009D1314">
        <w:t xml:space="preserve"> </w:t>
      </w:r>
    </w:p>
    <w:p w14:paraId="307201AE" w14:textId="775604E7" w:rsidR="003C529C" w:rsidRPr="009D1314" w:rsidRDefault="003C529C" w:rsidP="003C529C">
      <w:pPr>
        <w:pStyle w:val="Dotpoint1"/>
      </w:pPr>
      <w:r w:rsidRPr="009D1314">
        <w:t xml:space="preserve">the modal </w:t>
      </w:r>
      <w:r w:rsidR="00F00CFD" w:rsidRPr="009D1314">
        <w:t xml:space="preserve">calendar </w:t>
      </w:r>
      <w:r w:rsidRPr="009D1314">
        <w:t xml:space="preserve">year of the NAPLAN assessment is used as the reference point for the </w:t>
      </w:r>
      <w:proofErr w:type="gramStart"/>
      <w:r w:rsidRPr="009D1314">
        <w:t>weightings</w:t>
      </w:r>
      <w:proofErr w:type="gramEnd"/>
      <w:r w:rsidRPr="009D1314">
        <w:t xml:space="preserve"> </w:t>
      </w:r>
    </w:p>
    <w:p w14:paraId="299D1CCD" w14:textId="1908A271" w:rsidR="003C529C" w:rsidRPr="009D1314" w:rsidRDefault="004014C5" w:rsidP="00876EC1">
      <w:pPr>
        <w:pStyle w:val="Dotpoint1"/>
      </w:pPr>
      <w:r w:rsidRPr="009D1314">
        <w:t xml:space="preserve">custom </w:t>
      </w:r>
      <w:r w:rsidR="003C529C" w:rsidRPr="009D1314">
        <w:t xml:space="preserve">weights </w:t>
      </w:r>
      <w:r w:rsidRPr="009D1314">
        <w:t xml:space="preserve">are created for: </w:t>
      </w:r>
      <w:r w:rsidR="003C529C" w:rsidRPr="009D1314">
        <w:t>respondents with linked NAPLAN data</w:t>
      </w:r>
      <w:r w:rsidRPr="009D1314">
        <w:t xml:space="preserve">; </w:t>
      </w:r>
      <w:r w:rsidR="003C529C" w:rsidRPr="009D1314">
        <w:t xml:space="preserve">those who undertook the NAPLAN assessment in the modal </w:t>
      </w:r>
      <w:r w:rsidR="00F00CFD" w:rsidRPr="009D1314">
        <w:t xml:space="preserve">calendar </w:t>
      </w:r>
      <w:r w:rsidR="003C529C" w:rsidRPr="009D1314">
        <w:t>year</w:t>
      </w:r>
      <w:r w:rsidRPr="009D1314">
        <w:t xml:space="preserve">; and those from the original </w:t>
      </w:r>
      <w:r w:rsidR="003C529C" w:rsidRPr="009D1314">
        <w:t xml:space="preserve">LSAY sample </w:t>
      </w:r>
      <w:r w:rsidRPr="009D1314">
        <w:t>drawn from PISA</w:t>
      </w:r>
      <w:r w:rsidR="00F00CFD" w:rsidRPr="009D1314">
        <w:rPr>
          <w:rStyle w:val="FootnoteReference"/>
        </w:rPr>
        <w:footnoteReference w:id="6"/>
      </w:r>
      <w:r w:rsidRPr="009D1314">
        <w:t xml:space="preserve">. </w:t>
      </w:r>
      <w:r w:rsidR="00F00CFD" w:rsidRPr="009D1314">
        <w:t xml:space="preserve">All other records are assigned zero values. </w:t>
      </w:r>
    </w:p>
    <w:p w14:paraId="3A26B6E8" w14:textId="63ECBAE1" w:rsidR="003C529C" w:rsidRDefault="003C529C" w:rsidP="00F00CFD">
      <w:pPr>
        <w:pStyle w:val="Text"/>
      </w:pPr>
      <w:r w:rsidRPr="009D1314">
        <w:t xml:space="preserve">Further information about how these weights have been created and how they can be used is available </w:t>
      </w:r>
      <w:r w:rsidR="00F00CFD" w:rsidRPr="009D1314">
        <w:t>from the technical paper ‘Understanding and using the linked LSAY-NAPLAN data: issues and considerations’ available at &lt;</w:t>
      </w:r>
      <w:hyperlink r:id="rId31" w:history="1">
        <w:r w:rsidR="00836739" w:rsidRPr="00836739">
          <w:rPr>
            <w:rStyle w:val="Hyperlink"/>
          </w:rPr>
          <w:t>https://lsay.edu.au/publications/search-for-lsay-publications/understanding-and-using-the-linked-lsay-naplan-data-issues-and-considerations</w:t>
        </w:r>
      </w:hyperlink>
      <w:r w:rsidR="00F00CFD" w:rsidRPr="009D1314">
        <w:t>&gt;</w:t>
      </w:r>
      <w:r w:rsidRPr="009D1314">
        <w:t>.</w:t>
      </w:r>
      <w:r>
        <w:t xml:space="preserve"> </w:t>
      </w:r>
    </w:p>
    <w:p w14:paraId="7F47324D" w14:textId="77777777" w:rsidR="004D2324" w:rsidRDefault="004D2324" w:rsidP="00542515">
      <w:pPr>
        <w:pStyle w:val="Text"/>
        <w:rPr>
          <w:rFonts w:ascii="Tahoma" w:hAnsi="Tahoma"/>
          <w:b/>
        </w:rPr>
      </w:pPr>
    </w:p>
    <w:p w14:paraId="4F0BBCA6" w14:textId="51107437" w:rsidR="00542515" w:rsidRPr="00581BCF" w:rsidRDefault="00542515" w:rsidP="00542515">
      <w:pPr>
        <w:pStyle w:val="Text"/>
        <w:rPr>
          <w:rFonts w:ascii="Tahoma" w:hAnsi="Tahoma"/>
          <w:b/>
        </w:rPr>
      </w:pPr>
      <w:r w:rsidRPr="00581BCF">
        <w:rPr>
          <w:rFonts w:ascii="Tahoma" w:hAnsi="Tahoma"/>
          <w:b/>
        </w:rPr>
        <w:lastRenderedPageBreak/>
        <w:t>Notes about the data</w:t>
      </w:r>
    </w:p>
    <w:p w14:paraId="22A83E25" w14:textId="023BD828" w:rsidR="0030657B" w:rsidRPr="00EF61D0" w:rsidRDefault="0030657B" w:rsidP="00532633">
      <w:pPr>
        <w:pStyle w:val="Text"/>
      </w:pPr>
      <w:r w:rsidRPr="00581BCF">
        <w:t>In 2011, students were required to complete a persuasive writing task for the first time. This is a change from previous years (2010 and prior) when students were required to write a narrative or story. Due to this change in genre, post-2010 writing results should not be compared to previous years</w:t>
      </w:r>
      <w:r w:rsidR="00EF61D0" w:rsidRPr="00581BCF">
        <w:t xml:space="preserve"> and the </w:t>
      </w:r>
      <w:r w:rsidR="001C4ACD" w:rsidRPr="00581BCF">
        <w:t xml:space="preserve">different </w:t>
      </w:r>
      <w:r w:rsidR="00EF61D0" w:rsidRPr="00581BCF">
        <w:t xml:space="preserve">writing tasks are </w:t>
      </w:r>
      <w:r w:rsidR="001C4ACD" w:rsidRPr="00581BCF">
        <w:t xml:space="preserve">identified using </w:t>
      </w:r>
      <w:r w:rsidR="00EF61D0" w:rsidRPr="00581BCF">
        <w:t>different variable names: narrative writing (2007-2010) and writing (201</w:t>
      </w:r>
      <w:r w:rsidR="00E538FE" w:rsidRPr="00581BCF">
        <w:t>1</w:t>
      </w:r>
      <w:r w:rsidR="00EF61D0" w:rsidRPr="00581BCF">
        <w:t>-201</w:t>
      </w:r>
      <w:r w:rsidR="00DA23B3" w:rsidRPr="00581BCF">
        <w:t>6</w:t>
      </w:r>
      <w:r w:rsidR="00EF61D0" w:rsidRPr="00581BCF">
        <w:t>).</w:t>
      </w:r>
    </w:p>
    <w:p w14:paraId="0F2E415F" w14:textId="795A9237" w:rsidR="00532633" w:rsidRDefault="00532633" w:rsidP="00532633">
      <w:pPr>
        <w:pStyle w:val="Text"/>
      </w:pPr>
      <w:r>
        <w:t>It is possible that NAPLAN data has been supplied for a student who was absent, exempt or withdrawn from their assessment. For these cases, no score, band or National Minimum Standards (NMS) values are available and a value of -1 has been assigned (for scores, bands, and NMS) to represent non-participation.</w:t>
      </w:r>
    </w:p>
    <w:p w14:paraId="7B69E80C" w14:textId="6FB12D5A" w:rsidR="00532633" w:rsidRPr="00581BCF" w:rsidRDefault="00532633" w:rsidP="00532633">
      <w:pPr>
        <w:pStyle w:val="Text"/>
      </w:pPr>
      <w:r>
        <w:t xml:space="preserve">A value of -9 has been </w:t>
      </w:r>
      <w:r w:rsidRPr="00581BCF">
        <w:t xml:space="preserve">assigned where </w:t>
      </w:r>
      <w:r w:rsidR="000867F5" w:rsidRPr="00581BCF">
        <w:t xml:space="preserve">data </w:t>
      </w:r>
      <w:r w:rsidRPr="00581BCF">
        <w:t xml:space="preserve">are not available, in order to differentiate these unavailable values from true missing data. </w:t>
      </w:r>
    </w:p>
    <w:p w14:paraId="7B25CF9A" w14:textId="088101AB" w:rsidR="00527F78" w:rsidRPr="00581BCF" w:rsidRDefault="00527F78" w:rsidP="00532633">
      <w:pPr>
        <w:pStyle w:val="Text"/>
      </w:pPr>
      <w:r w:rsidRPr="00581BCF">
        <w:t xml:space="preserve">Not all jurisdictions were able to </w:t>
      </w:r>
      <w:r w:rsidR="00CC2AC1" w:rsidRPr="00581BCF">
        <w:t xml:space="preserve">consistently </w:t>
      </w:r>
      <w:r w:rsidRPr="00581BCF">
        <w:t xml:space="preserve">provide information about the respondent’s school sector. </w:t>
      </w:r>
      <w:r w:rsidR="00CC2AC1" w:rsidRPr="00581BCF">
        <w:t xml:space="preserve">In such instances a value of -9 has been assigned. </w:t>
      </w:r>
    </w:p>
    <w:p w14:paraId="645AD7D9" w14:textId="454502AC" w:rsidR="001C4ACD" w:rsidRPr="00650CDE" w:rsidRDefault="00532633" w:rsidP="00532633">
      <w:pPr>
        <w:pStyle w:val="Text"/>
      </w:pPr>
      <w:r w:rsidRPr="00581BCF">
        <w:t xml:space="preserve">While all jurisdictions provided NAPLAN scores, </w:t>
      </w:r>
      <w:r w:rsidR="001C4ACD" w:rsidRPr="00581BCF">
        <w:t xml:space="preserve">some </w:t>
      </w:r>
      <w:r w:rsidRPr="00581BCF">
        <w:t xml:space="preserve">jurisdictional datasets did not include </w:t>
      </w:r>
      <w:r w:rsidR="001C4ACD" w:rsidRPr="00581BCF">
        <w:t xml:space="preserve">a flag to indicate participation, </w:t>
      </w:r>
      <w:r w:rsidRPr="00581BCF">
        <w:t xml:space="preserve">position on the national assessment scale (band) or achievement of the National Minimum Standards (NMS). </w:t>
      </w:r>
      <w:r w:rsidR="001C4ACD" w:rsidRPr="00581BCF">
        <w:t xml:space="preserve">NAPLAN scores were used to impute </w:t>
      </w:r>
      <w:r w:rsidR="00D7039F" w:rsidRPr="00581BCF">
        <w:t xml:space="preserve">a participation flag in cases where this flag was missing, and missing bands and NMS values were imputed </w:t>
      </w:r>
      <w:r w:rsidR="001C4ACD" w:rsidRPr="00581BCF">
        <w:t>using the following approaches:</w:t>
      </w:r>
    </w:p>
    <w:p w14:paraId="6900DC84" w14:textId="77777777" w:rsidR="00650CDE" w:rsidRPr="00650CDE" w:rsidRDefault="00532633" w:rsidP="00AC4B0E">
      <w:pPr>
        <w:pStyle w:val="Dotpoint1"/>
        <w:ind w:left="284" w:hanging="284"/>
      </w:pPr>
      <w:r w:rsidRPr="00650CDE">
        <w:t>Score equivalence tables for assessment years 2009-2017 were used to populate band and NMS values for 2009-201</w:t>
      </w:r>
      <w:r w:rsidR="00DA23B3" w:rsidRPr="00650CDE">
        <w:t>6</w:t>
      </w:r>
      <w:r w:rsidR="00581BCF" w:rsidRPr="00650CDE">
        <w:t>.</w:t>
      </w:r>
    </w:p>
    <w:p w14:paraId="5393154E" w14:textId="01B3C7B3" w:rsidR="00D7039F" w:rsidRPr="00650CDE" w:rsidRDefault="00532633" w:rsidP="00AC4B0E">
      <w:pPr>
        <w:pStyle w:val="Dotpoint1"/>
        <w:ind w:left="284" w:hanging="284"/>
      </w:pPr>
      <w:r w:rsidRPr="00650CDE">
        <w:t xml:space="preserve">Score equivalence tables for </w:t>
      </w:r>
      <w:r w:rsidR="001C4ACD" w:rsidRPr="00650CDE">
        <w:t xml:space="preserve">2007 and </w:t>
      </w:r>
      <w:r w:rsidRPr="00650CDE">
        <w:t>2008 were requested but are not available from ACARA</w:t>
      </w:r>
      <w:r w:rsidR="00B35B06" w:rsidRPr="00650CDE">
        <w:t xml:space="preserve">. As such, </w:t>
      </w:r>
      <w:r w:rsidR="00D7039F" w:rsidRPr="00650CDE">
        <w:t xml:space="preserve">where available, </w:t>
      </w:r>
      <w:r w:rsidR="000867F5" w:rsidRPr="00650CDE">
        <w:t xml:space="preserve">missing </w:t>
      </w:r>
      <w:r w:rsidR="00D7039F" w:rsidRPr="00650CDE">
        <w:t xml:space="preserve">band and NMS </w:t>
      </w:r>
      <w:r w:rsidR="001C4ACD" w:rsidRPr="00650CDE">
        <w:t xml:space="preserve">values were imputed </w:t>
      </w:r>
      <w:r w:rsidR="00D7039F" w:rsidRPr="00650CDE">
        <w:t xml:space="preserve">using equivalent NAPLAN scores and their corresponding band and NMS values. </w:t>
      </w:r>
    </w:p>
    <w:p w14:paraId="4C0AF1FF" w14:textId="66A11127" w:rsidR="00D7039F" w:rsidRPr="00650CDE" w:rsidRDefault="00D7039F" w:rsidP="00D7039F">
      <w:pPr>
        <w:pStyle w:val="Text"/>
      </w:pPr>
      <w:r w:rsidRPr="00650CDE">
        <w:t xml:space="preserve">Some corrections were also made to bands and NMS values that did not correspond to the score equivalence tables. </w:t>
      </w:r>
    </w:p>
    <w:p w14:paraId="71B583F5" w14:textId="1B209543" w:rsidR="006B733C" w:rsidRDefault="006B733C" w:rsidP="006B733C">
      <w:pPr>
        <w:pStyle w:val="Heading5"/>
      </w:pPr>
      <w:r>
        <w:t>Additional resources</w:t>
      </w:r>
    </w:p>
    <w:p w14:paraId="49CE160A" w14:textId="77777777" w:rsidR="00532633" w:rsidRDefault="006B733C" w:rsidP="006B733C">
      <w:pPr>
        <w:pStyle w:val="Text"/>
      </w:pPr>
      <w:r>
        <w:t xml:space="preserve">More information about NAPLAN </w:t>
      </w:r>
      <w:r w:rsidR="00532633">
        <w:t xml:space="preserve">is </w:t>
      </w:r>
      <w:r>
        <w:t xml:space="preserve">available </w:t>
      </w:r>
      <w:r w:rsidR="00532633">
        <w:t xml:space="preserve">from the following links: </w:t>
      </w:r>
    </w:p>
    <w:p w14:paraId="3D5CD0C7" w14:textId="626EF7DF" w:rsidR="00532633" w:rsidRDefault="00532633" w:rsidP="003827C4">
      <w:pPr>
        <w:pStyle w:val="Dotpoint1"/>
        <w:ind w:left="284" w:hanging="284"/>
      </w:pPr>
      <w:r>
        <w:t>N</w:t>
      </w:r>
      <w:r w:rsidR="006B733C">
        <w:t xml:space="preserve">APLAN website: </w:t>
      </w:r>
      <w:r>
        <w:t>&lt;</w:t>
      </w:r>
      <w:hyperlink r:id="rId32" w:history="1">
        <w:r w:rsidRPr="00916736">
          <w:rPr>
            <w:rStyle w:val="Hyperlink"/>
          </w:rPr>
          <w:t>https://www.nap.edu.au/naplan</w:t>
        </w:r>
      </w:hyperlink>
      <w:r>
        <w:t>&gt;</w:t>
      </w:r>
    </w:p>
    <w:p w14:paraId="4D259A70" w14:textId="65B8C23A" w:rsidR="006B733C" w:rsidRPr="00581BCF" w:rsidRDefault="006B733C" w:rsidP="003827C4">
      <w:pPr>
        <w:pStyle w:val="Dotpoint1"/>
        <w:ind w:left="284" w:hanging="284"/>
      </w:pPr>
      <w:r>
        <w:t xml:space="preserve">Guide </w:t>
      </w:r>
      <w:r w:rsidRPr="00581BCF">
        <w:t xml:space="preserve">on interpreting NAPLAN results: </w:t>
      </w:r>
      <w:r w:rsidR="00F81163" w:rsidRPr="00581BCF">
        <w:t>&lt;</w:t>
      </w:r>
      <w:hyperlink r:id="rId33" w:history="1">
        <w:r w:rsidR="00F81163" w:rsidRPr="00581BCF">
          <w:rPr>
            <w:rStyle w:val="Hyperlink"/>
          </w:rPr>
          <w:t>https://www.nap.edu.au/results-and-reports/how-to-interpret</w:t>
        </w:r>
      </w:hyperlink>
      <w:r w:rsidR="00F81163" w:rsidRPr="00581BCF">
        <w:t>&gt;</w:t>
      </w:r>
      <w:r w:rsidR="00532633" w:rsidRPr="00581BCF">
        <w:t>.</w:t>
      </w:r>
    </w:p>
    <w:p w14:paraId="7C00104C" w14:textId="1BBEBEFE" w:rsidR="00B35B06" w:rsidRDefault="00B35B06" w:rsidP="003827C4">
      <w:pPr>
        <w:pStyle w:val="Dotpoint1"/>
        <w:ind w:left="284" w:hanging="284"/>
      </w:pPr>
      <w:r w:rsidRPr="00581BCF">
        <w:t>Score equivalence tables: &lt;https://www.nap.edu.au/results-and-reports/how-to-interpret/score-equivalence-tables&gt;.</w:t>
      </w:r>
    </w:p>
    <w:p w14:paraId="23C8221A" w14:textId="1180E504" w:rsidR="002C3F1B" w:rsidRDefault="002C3F1B" w:rsidP="002C3F1B">
      <w:pPr>
        <w:pStyle w:val="Heading2"/>
      </w:pPr>
      <w:bookmarkStart w:id="170" w:name="_Toc89693151"/>
      <w:r w:rsidRPr="000F3DBC">
        <w:t>Senior secondary data</w:t>
      </w:r>
      <w:bookmarkEnd w:id="170"/>
      <w:r>
        <w:t xml:space="preserve"> </w:t>
      </w:r>
    </w:p>
    <w:p w14:paraId="4FD0F445" w14:textId="679ED0D2" w:rsidR="002C3F1B" w:rsidRDefault="002C3F1B" w:rsidP="002C3F1B">
      <w:pPr>
        <w:pStyle w:val="Text"/>
      </w:pPr>
      <w:r w:rsidRPr="00ED34F2">
        <w:t xml:space="preserve">LSAY respondents from the Y15 cohort were asked for their consent to link their </w:t>
      </w:r>
      <w:r w:rsidR="00142373">
        <w:t xml:space="preserve">senior secondary subject information </w:t>
      </w:r>
      <w:r w:rsidRPr="00ED34F2">
        <w:t xml:space="preserve">to their LSAY records for the first time as part of their wave 2 (2016) survey. </w:t>
      </w:r>
      <w:r>
        <w:t xml:space="preserve">Respondents who did not participate at wave 2 (2016) </w:t>
      </w:r>
      <w:r w:rsidR="007A7324">
        <w:t xml:space="preserve">were </w:t>
      </w:r>
      <w:r>
        <w:t>asked for their consent in subsequent survey waves</w:t>
      </w:r>
      <w:r w:rsidR="00142373">
        <w:t xml:space="preserve"> (up until wave 5 in 2019)</w:t>
      </w:r>
      <w:r>
        <w:t xml:space="preserve">. </w:t>
      </w:r>
    </w:p>
    <w:p w14:paraId="1E37D715" w14:textId="0FC6F837" w:rsidR="002C3F1B" w:rsidRDefault="00142373" w:rsidP="002C3F1B">
      <w:pPr>
        <w:pStyle w:val="Text"/>
      </w:pPr>
      <w:r>
        <w:t xml:space="preserve">As </w:t>
      </w:r>
      <w:r w:rsidR="00BD426C">
        <w:t xml:space="preserve">with </w:t>
      </w:r>
      <w:r>
        <w:t xml:space="preserve">the NAPLAN linkage, the </w:t>
      </w:r>
      <w:r w:rsidR="002C3F1B" w:rsidRPr="00BF2DD8">
        <w:t xml:space="preserve">linkage is </w:t>
      </w:r>
      <w:r w:rsidR="002C3F1B">
        <w:t xml:space="preserve">undertaken </w:t>
      </w:r>
      <w:r w:rsidR="002C3F1B" w:rsidRPr="005724C4">
        <w:t>for consenting respondents using the contact details held by Wallis, the LSAY fieldwork contra</w:t>
      </w:r>
      <w:r w:rsidR="002C3F1B" w:rsidRPr="00BF2DD8">
        <w:t xml:space="preserve">ctor. </w:t>
      </w:r>
    </w:p>
    <w:p w14:paraId="5F42F633" w14:textId="05C99946" w:rsidR="002C3F1B" w:rsidRPr="00BF2DD8" w:rsidRDefault="002C3F1B" w:rsidP="002C3F1B">
      <w:pPr>
        <w:pStyle w:val="Heading5"/>
      </w:pPr>
      <w:r>
        <w:lastRenderedPageBreak/>
        <w:t>Linking senior secondary data to LSAY</w:t>
      </w:r>
    </w:p>
    <w:p w14:paraId="26EBFDDC" w14:textId="21E434F1" w:rsidR="002C3F1B" w:rsidRDefault="002C3F1B" w:rsidP="002C3F1B">
      <w:pPr>
        <w:pStyle w:val="Text"/>
      </w:pPr>
      <w:r>
        <w:t>To protect the identity of respondents and satisfy the requirements of the separation principle, the following steps were undertaken in the LSAY-</w:t>
      </w:r>
      <w:r w:rsidR="00142373">
        <w:t xml:space="preserve">senior secondary </w:t>
      </w:r>
      <w:r>
        <w:t xml:space="preserve">linkage process: </w:t>
      </w:r>
    </w:p>
    <w:p w14:paraId="4676BA03" w14:textId="2ABF2309" w:rsidR="002C3F1B" w:rsidRDefault="002C3F1B" w:rsidP="002C3F1B">
      <w:pPr>
        <w:pStyle w:val="NumberedListContinuing"/>
        <w:numPr>
          <w:ilvl w:val="0"/>
          <w:numId w:val="26"/>
        </w:numPr>
        <w:ind w:left="284" w:hanging="284"/>
      </w:pPr>
      <w:r>
        <w:t>NCVER creates a unique linking identifier which is mapped to the LSAY identifier and provided to Wallis, the LSAY fieldwork contractor.</w:t>
      </w:r>
    </w:p>
    <w:p w14:paraId="53CADDCE" w14:textId="77777777" w:rsidR="002C3F1B" w:rsidRDefault="002C3F1B" w:rsidP="002C3F1B">
      <w:pPr>
        <w:pStyle w:val="NumberedListContinuing"/>
        <w:numPr>
          <w:ilvl w:val="0"/>
          <w:numId w:val="8"/>
        </w:numPr>
        <w:ind w:left="284" w:hanging="284"/>
      </w:pPr>
      <w:r>
        <w:t xml:space="preserve">Wallis sends respondents’ contact details of consenting respondents along with the unique linking identifier to the data integration authority, the Australian Institute of Family Studies (AIFS), who undertook the linkage on NCVER’s behalf. </w:t>
      </w:r>
    </w:p>
    <w:p w14:paraId="28AC0413" w14:textId="599B97AE" w:rsidR="002C3F1B" w:rsidRDefault="002C3F1B" w:rsidP="002C3F1B">
      <w:pPr>
        <w:pStyle w:val="NumberedListContinuing"/>
        <w:numPr>
          <w:ilvl w:val="0"/>
          <w:numId w:val="8"/>
        </w:numPr>
        <w:ind w:left="284" w:hanging="284"/>
      </w:pPr>
      <w:r>
        <w:t xml:space="preserve">AIFS sends the contact details to the relevant state/territory data custodians along with the unique linking identifier. The state/territory data custodian uses the contact details to identify the administrative records it holds for each consenting respondent. The state/territory data custodians then remove all contact details but provide </w:t>
      </w:r>
      <w:r w:rsidR="00142373">
        <w:t xml:space="preserve">senior secondary subject information </w:t>
      </w:r>
      <w:r>
        <w:t xml:space="preserve">along with the unique linkage identifier to AIFS. The state/territory data custodian does not keep any personal information passed onto them, and all personal information is destroyed once the data linkages are complete (i.e. within three years of receipt of this information). </w:t>
      </w:r>
    </w:p>
    <w:p w14:paraId="6A251761" w14:textId="4CE97618" w:rsidR="002C3F1B" w:rsidRDefault="002C3F1B" w:rsidP="002C3F1B">
      <w:pPr>
        <w:pStyle w:val="NumberedListContinuing"/>
        <w:numPr>
          <w:ilvl w:val="0"/>
          <w:numId w:val="8"/>
        </w:numPr>
        <w:ind w:left="284" w:hanging="284"/>
      </w:pPr>
      <w:r>
        <w:t xml:space="preserve">AIFS collates and validates the information provided by the states and territories and provides the linked </w:t>
      </w:r>
      <w:r w:rsidR="00142373">
        <w:t xml:space="preserve">senior secondary </w:t>
      </w:r>
      <w:r>
        <w:t>data to NCVER along with the unique linking identifier.</w:t>
      </w:r>
    </w:p>
    <w:p w14:paraId="2BFED335" w14:textId="4F9FB9DA" w:rsidR="002C3F1B" w:rsidRDefault="002C3F1B" w:rsidP="002C3F1B">
      <w:pPr>
        <w:pStyle w:val="NumberedListContinuing"/>
        <w:numPr>
          <w:ilvl w:val="0"/>
          <w:numId w:val="8"/>
        </w:numPr>
        <w:ind w:left="284" w:hanging="284"/>
      </w:pPr>
      <w:r>
        <w:t xml:space="preserve">NCVER adds the </w:t>
      </w:r>
      <w:r w:rsidR="00142373">
        <w:t xml:space="preserve">senior secondary data </w:t>
      </w:r>
      <w:r>
        <w:t xml:space="preserve">to the appropriate LSAY records using the unique linkage identifier. NCVER does not have access to any contact detail information and the unique linkage identifier is removed from the datasets. </w:t>
      </w:r>
    </w:p>
    <w:p w14:paraId="69F97277" w14:textId="77777777" w:rsidR="002C3F1B" w:rsidRPr="00AD4F0E" w:rsidRDefault="002C3F1B" w:rsidP="002C3F1B">
      <w:pPr>
        <w:pStyle w:val="Heading5"/>
      </w:pPr>
      <w:r w:rsidRPr="00AD4F0E">
        <w:t>Consent and linkage rates</w:t>
      </w:r>
    </w:p>
    <w:p w14:paraId="21A933BF" w14:textId="00AEE2DE" w:rsidR="002C3F1B" w:rsidRDefault="002C3F1B" w:rsidP="002C3F1B">
      <w:pPr>
        <w:pStyle w:val="Text"/>
      </w:pPr>
      <w:r w:rsidRPr="00AD4F0E">
        <w:t xml:space="preserve">Table </w:t>
      </w:r>
      <w:r w:rsidR="00142373" w:rsidRPr="00AD4F0E">
        <w:t>11</w:t>
      </w:r>
      <w:r w:rsidRPr="00AD4F0E">
        <w:t xml:space="preserve"> shows the number of respondents providing their consent from waves 2-5 (2016-2019) and table </w:t>
      </w:r>
      <w:r w:rsidR="00142373" w:rsidRPr="00AD4F0E">
        <w:t>12</w:t>
      </w:r>
      <w:r w:rsidRPr="00AD4F0E">
        <w:t xml:space="preserve"> shows the number of successfully linked NAPLAN records.</w:t>
      </w:r>
      <w:r w:rsidRPr="00581BCF">
        <w:t xml:space="preserve"> </w:t>
      </w:r>
    </w:p>
    <w:p w14:paraId="7332EB2B" w14:textId="0055D989" w:rsidR="002C3F1B" w:rsidRPr="00D61FFB" w:rsidRDefault="002C3F1B" w:rsidP="002C3F1B">
      <w:pPr>
        <w:pStyle w:val="tabletitle"/>
      </w:pPr>
      <w:bookmarkStart w:id="171" w:name="_Toc131410261"/>
      <w:r w:rsidRPr="00082246">
        <w:t xml:space="preserve">Table </w:t>
      </w:r>
      <w:r w:rsidR="00142373" w:rsidRPr="00082246">
        <w:t>11</w:t>
      </w:r>
      <w:r w:rsidRPr="00082246">
        <w:tab/>
        <w:t xml:space="preserve">LSAY </w:t>
      </w:r>
      <w:r w:rsidR="00142373" w:rsidRPr="00082246">
        <w:t xml:space="preserve">senior secondary </w:t>
      </w:r>
      <w:r w:rsidRPr="00082246">
        <w:t>consent rates</w:t>
      </w:r>
      <w:bookmarkEnd w:id="171"/>
    </w:p>
    <w:tbl>
      <w:tblPr>
        <w:tblW w:w="4995" w:type="pct"/>
        <w:tblBorders>
          <w:top w:val="single" w:sz="4" w:space="0" w:color="auto"/>
          <w:bottom w:val="single" w:sz="4" w:space="0" w:color="auto"/>
          <w:insideH w:val="single" w:sz="4" w:space="0" w:color="auto"/>
        </w:tblBorders>
        <w:tblLook w:val="01E0" w:firstRow="1" w:lastRow="1" w:firstColumn="1" w:lastColumn="1" w:noHBand="0" w:noVBand="0"/>
      </w:tblPr>
      <w:tblGrid>
        <w:gridCol w:w="2730"/>
        <w:gridCol w:w="674"/>
        <w:gridCol w:w="604"/>
        <w:gridCol w:w="683"/>
        <w:gridCol w:w="661"/>
        <w:gridCol w:w="668"/>
        <w:gridCol w:w="670"/>
        <w:gridCol w:w="668"/>
        <w:gridCol w:w="670"/>
        <w:gridCol w:w="624"/>
        <w:gridCol w:w="552"/>
      </w:tblGrid>
      <w:tr w:rsidR="002C3F1B" w:rsidRPr="00D61FFB" w14:paraId="55684B6B" w14:textId="77777777" w:rsidTr="009E46AE">
        <w:trPr>
          <w:cantSplit/>
          <w:tblHeader/>
        </w:trPr>
        <w:tc>
          <w:tcPr>
            <w:tcW w:w="1483" w:type="pct"/>
            <w:tcBorders>
              <w:top w:val="single" w:sz="4" w:space="0" w:color="auto"/>
              <w:left w:val="nil"/>
              <w:bottom w:val="nil"/>
              <w:right w:val="nil"/>
            </w:tcBorders>
          </w:tcPr>
          <w:p w14:paraId="0374C716" w14:textId="77777777" w:rsidR="002C3F1B" w:rsidRPr="00D61FFB" w:rsidRDefault="002C3F1B" w:rsidP="00002D7E">
            <w:pPr>
              <w:pStyle w:val="Tablehead1"/>
              <w:jc w:val="center"/>
            </w:pPr>
          </w:p>
        </w:tc>
        <w:tc>
          <w:tcPr>
            <w:tcW w:w="694" w:type="pct"/>
            <w:gridSpan w:val="2"/>
            <w:tcBorders>
              <w:top w:val="single" w:sz="4" w:space="0" w:color="auto"/>
              <w:left w:val="nil"/>
              <w:bottom w:val="nil"/>
              <w:right w:val="nil"/>
            </w:tcBorders>
          </w:tcPr>
          <w:p w14:paraId="32065136" w14:textId="77777777" w:rsidR="002C3F1B" w:rsidRPr="00D61FFB" w:rsidRDefault="002C3F1B" w:rsidP="00002D7E">
            <w:pPr>
              <w:pStyle w:val="Tablehead1"/>
              <w:jc w:val="center"/>
            </w:pPr>
            <w:r w:rsidRPr="00D61FFB">
              <w:t>Wave 2 (2016)</w:t>
            </w:r>
          </w:p>
        </w:tc>
        <w:tc>
          <w:tcPr>
            <w:tcW w:w="730" w:type="pct"/>
            <w:gridSpan w:val="2"/>
            <w:tcBorders>
              <w:top w:val="single" w:sz="4" w:space="0" w:color="auto"/>
              <w:left w:val="nil"/>
              <w:bottom w:val="nil"/>
              <w:right w:val="nil"/>
            </w:tcBorders>
          </w:tcPr>
          <w:p w14:paraId="376663A1" w14:textId="77777777" w:rsidR="002C3F1B" w:rsidRPr="00D61FFB" w:rsidRDefault="002C3F1B" w:rsidP="00002D7E">
            <w:pPr>
              <w:pStyle w:val="Tablehead1"/>
              <w:jc w:val="center"/>
            </w:pPr>
            <w:r w:rsidRPr="00D61FFB">
              <w:t>Wave 3 (2017)</w:t>
            </w:r>
          </w:p>
        </w:tc>
        <w:tc>
          <w:tcPr>
            <w:tcW w:w="727" w:type="pct"/>
            <w:gridSpan w:val="2"/>
            <w:tcBorders>
              <w:top w:val="single" w:sz="4" w:space="0" w:color="auto"/>
              <w:left w:val="nil"/>
              <w:bottom w:val="nil"/>
              <w:right w:val="nil"/>
            </w:tcBorders>
          </w:tcPr>
          <w:p w14:paraId="6E08D740" w14:textId="77777777" w:rsidR="002C3F1B" w:rsidRPr="00D61FFB" w:rsidRDefault="002C3F1B" w:rsidP="00002D7E">
            <w:pPr>
              <w:pStyle w:val="Tablehead1"/>
              <w:jc w:val="center"/>
            </w:pPr>
            <w:r w:rsidRPr="00D61FFB">
              <w:t>Wave 4 (201</w:t>
            </w:r>
            <w:r>
              <w:t>8</w:t>
            </w:r>
            <w:r w:rsidRPr="00D61FFB">
              <w:t>)</w:t>
            </w:r>
          </w:p>
        </w:tc>
        <w:tc>
          <w:tcPr>
            <w:tcW w:w="727" w:type="pct"/>
            <w:gridSpan w:val="2"/>
            <w:tcBorders>
              <w:top w:val="single" w:sz="4" w:space="0" w:color="auto"/>
              <w:left w:val="nil"/>
              <w:bottom w:val="nil"/>
              <w:right w:val="nil"/>
            </w:tcBorders>
          </w:tcPr>
          <w:p w14:paraId="6436A231" w14:textId="77777777" w:rsidR="002C3F1B" w:rsidRPr="00D61FFB" w:rsidRDefault="002C3F1B" w:rsidP="00002D7E">
            <w:pPr>
              <w:pStyle w:val="Tablehead1"/>
              <w:jc w:val="center"/>
            </w:pPr>
            <w:r w:rsidRPr="00D61FFB">
              <w:t>Wave 5 (201</w:t>
            </w:r>
            <w:r>
              <w:t>9</w:t>
            </w:r>
            <w:r w:rsidRPr="00D61FFB">
              <w:t>)</w:t>
            </w:r>
          </w:p>
        </w:tc>
        <w:tc>
          <w:tcPr>
            <w:tcW w:w="639" w:type="pct"/>
            <w:gridSpan w:val="2"/>
            <w:tcBorders>
              <w:top w:val="single" w:sz="4" w:space="0" w:color="auto"/>
              <w:left w:val="nil"/>
              <w:bottom w:val="nil"/>
              <w:right w:val="nil"/>
            </w:tcBorders>
          </w:tcPr>
          <w:p w14:paraId="1EF91A07" w14:textId="77777777" w:rsidR="002C3F1B" w:rsidRPr="00D61FFB" w:rsidRDefault="002C3F1B" w:rsidP="00002D7E">
            <w:pPr>
              <w:pStyle w:val="Tablehead1"/>
              <w:jc w:val="center"/>
            </w:pPr>
            <w:r w:rsidRPr="00D61FFB">
              <w:t>Total</w:t>
            </w:r>
          </w:p>
        </w:tc>
      </w:tr>
      <w:tr w:rsidR="002C3F1B" w:rsidRPr="00D61FFB" w14:paraId="095680AD" w14:textId="77777777" w:rsidTr="009E46AE">
        <w:trPr>
          <w:cantSplit/>
          <w:tblHeader/>
        </w:trPr>
        <w:tc>
          <w:tcPr>
            <w:tcW w:w="1483" w:type="pct"/>
            <w:tcBorders>
              <w:top w:val="nil"/>
              <w:left w:val="nil"/>
              <w:bottom w:val="single" w:sz="4" w:space="0" w:color="auto"/>
              <w:right w:val="nil"/>
            </w:tcBorders>
          </w:tcPr>
          <w:p w14:paraId="1D222FA6" w14:textId="77777777" w:rsidR="002C3F1B" w:rsidRPr="00D61FFB" w:rsidRDefault="002C3F1B" w:rsidP="00002D7E">
            <w:pPr>
              <w:pStyle w:val="Tablehead1"/>
              <w:jc w:val="center"/>
            </w:pPr>
          </w:p>
        </w:tc>
        <w:tc>
          <w:tcPr>
            <w:tcW w:w="366" w:type="pct"/>
            <w:tcBorders>
              <w:top w:val="nil"/>
              <w:left w:val="nil"/>
              <w:bottom w:val="single" w:sz="4" w:space="0" w:color="auto"/>
              <w:right w:val="nil"/>
            </w:tcBorders>
          </w:tcPr>
          <w:p w14:paraId="438ABCBC" w14:textId="77777777" w:rsidR="002C3F1B" w:rsidRPr="00D61FFB" w:rsidRDefault="002C3F1B" w:rsidP="00002D7E">
            <w:pPr>
              <w:pStyle w:val="Tablehead1"/>
              <w:jc w:val="center"/>
            </w:pPr>
            <w:r w:rsidRPr="00D61FFB">
              <w:t>n</w:t>
            </w:r>
          </w:p>
        </w:tc>
        <w:tc>
          <w:tcPr>
            <w:tcW w:w="328" w:type="pct"/>
            <w:tcBorders>
              <w:top w:val="nil"/>
              <w:left w:val="nil"/>
              <w:bottom w:val="single" w:sz="4" w:space="0" w:color="auto"/>
              <w:right w:val="nil"/>
            </w:tcBorders>
          </w:tcPr>
          <w:p w14:paraId="3C775270" w14:textId="77777777" w:rsidR="002C3F1B" w:rsidRPr="00D61FFB" w:rsidRDefault="002C3F1B" w:rsidP="00002D7E">
            <w:pPr>
              <w:pStyle w:val="Tablehead1"/>
              <w:jc w:val="center"/>
            </w:pPr>
            <w:r w:rsidRPr="00D61FFB">
              <w:t>%</w:t>
            </w:r>
          </w:p>
        </w:tc>
        <w:tc>
          <w:tcPr>
            <w:tcW w:w="371" w:type="pct"/>
            <w:tcBorders>
              <w:top w:val="nil"/>
              <w:left w:val="nil"/>
              <w:bottom w:val="single" w:sz="4" w:space="0" w:color="auto"/>
              <w:right w:val="nil"/>
            </w:tcBorders>
          </w:tcPr>
          <w:p w14:paraId="48A259DF" w14:textId="77777777" w:rsidR="002C3F1B" w:rsidRPr="00D61FFB" w:rsidRDefault="002C3F1B" w:rsidP="00002D7E">
            <w:pPr>
              <w:pStyle w:val="Tablehead1"/>
              <w:jc w:val="center"/>
            </w:pPr>
            <w:r w:rsidRPr="00D61FFB">
              <w:t>n</w:t>
            </w:r>
          </w:p>
        </w:tc>
        <w:tc>
          <w:tcPr>
            <w:tcW w:w="359" w:type="pct"/>
            <w:tcBorders>
              <w:top w:val="nil"/>
              <w:left w:val="nil"/>
              <w:bottom w:val="single" w:sz="4" w:space="0" w:color="auto"/>
              <w:right w:val="nil"/>
            </w:tcBorders>
          </w:tcPr>
          <w:p w14:paraId="175E88EB" w14:textId="77777777" w:rsidR="002C3F1B" w:rsidRPr="00D61FFB" w:rsidRDefault="002C3F1B" w:rsidP="00002D7E">
            <w:pPr>
              <w:pStyle w:val="Tablehead1"/>
              <w:jc w:val="center"/>
            </w:pPr>
            <w:r w:rsidRPr="00D61FFB">
              <w:t>%</w:t>
            </w:r>
          </w:p>
        </w:tc>
        <w:tc>
          <w:tcPr>
            <w:tcW w:w="363" w:type="pct"/>
            <w:tcBorders>
              <w:top w:val="nil"/>
              <w:left w:val="nil"/>
              <w:bottom w:val="single" w:sz="4" w:space="0" w:color="auto"/>
              <w:right w:val="nil"/>
            </w:tcBorders>
          </w:tcPr>
          <w:p w14:paraId="20B76F19" w14:textId="77777777" w:rsidR="002C3F1B" w:rsidRPr="00D61FFB" w:rsidRDefault="002C3F1B" w:rsidP="00002D7E">
            <w:pPr>
              <w:pStyle w:val="Tablehead1"/>
              <w:jc w:val="center"/>
            </w:pPr>
            <w:r w:rsidRPr="00D61FFB">
              <w:t>n</w:t>
            </w:r>
          </w:p>
        </w:tc>
        <w:tc>
          <w:tcPr>
            <w:tcW w:w="364" w:type="pct"/>
            <w:tcBorders>
              <w:top w:val="nil"/>
              <w:left w:val="nil"/>
              <w:bottom w:val="single" w:sz="4" w:space="0" w:color="auto"/>
              <w:right w:val="nil"/>
            </w:tcBorders>
          </w:tcPr>
          <w:p w14:paraId="382DCFC0" w14:textId="77777777" w:rsidR="002C3F1B" w:rsidRPr="00D61FFB" w:rsidRDefault="002C3F1B" w:rsidP="00002D7E">
            <w:pPr>
              <w:pStyle w:val="Tablehead1"/>
              <w:jc w:val="center"/>
            </w:pPr>
            <w:r w:rsidRPr="00D61FFB">
              <w:t>%</w:t>
            </w:r>
          </w:p>
        </w:tc>
        <w:tc>
          <w:tcPr>
            <w:tcW w:w="363" w:type="pct"/>
            <w:tcBorders>
              <w:top w:val="nil"/>
              <w:left w:val="nil"/>
              <w:bottom w:val="single" w:sz="4" w:space="0" w:color="auto"/>
              <w:right w:val="nil"/>
            </w:tcBorders>
          </w:tcPr>
          <w:p w14:paraId="5087BF08" w14:textId="77777777" w:rsidR="002C3F1B" w:rsidRPr="00D61FFB" w:rsidRDefault="002C3F1B" w:rsidP="00002D7E">
            <w:pPr>
              <w:pStyle w:val="Tablehead1"/>
              <w:jc w:val="center"/>
            </w:pPr>
            <w:r w:rsidRPr="00D61FFB">
              <w:t>n</w:t>
            </w:r>
          </w:p>
        </w:tc>
        <w:tc>
          <w:tcPr>
            <w:tcW w:w="364" w:type="pct"/>
            <w:tcBorders>
              <w:top w:val="nil"/>
              <w:left w:val="nil"/>
              <w:bottom w:val="single" w:sz="4" w:space="0" w:color="auto"/>
              <w:right w:val="nil"/>
            </w:tcBorders>
          </w:tcPr>
          <w:p w14:paraId="02B87E49" w14:textId="77777777" w:rsidR="002C3F1B" w:rsidRPr="00D61FFB" w:rsidRDefault="002C3F1B" w:rsidP="00002D7E">
            <w:pPr>
              <w:pStyle w:val="Tablehead1"/>
              <w:jc w:val="center"/>
            </w:pPr>
            <w:r w:rsidRPr="00D61FFB">
              <w:t>%</w:t>
            </w:r>
          </w:p>
        </w:tc>
        <w:tc>
          <w:tcPr>
            <w:tcW w:w="339" w:type="pct"/>
            <w:tcBorders>
              <w:top w:val="nil"/>
              <w:left w:val="nil"/>
              <w:bottom w:val="single" w:sz="4" w:space="0" w:color="auto"/>
              <w:right w:val="nil"/>
            </w:tcBorders>
          </w:tcPr>
          <w:p w14:paraId="7AD16AF7" w14:textId="77777777" w:rsidR="002C3F1B" w:rsidRPr="00D61FFB" w:rsidRDefault="002C3F1B" w:rsidP="00002D7E">
            <w:pPr>
              <w:pStyle w:val="Tablehead1"/>
              <w:jc w:val="center"/>
            </w:pPr>
            <w:r w:rsidRPr="00D61FFB">
              <w:t>n</w:t>
            </w:r>
          </w:p>
        </w:tc>
        <w:tc>
          <w:tcPr>
            <w:tcW w:w="300" w:type="pct"/>
            <w:tcBorders>
              <w:top w:val="nil"/>
              <w:left w:val="nil"/>
              <w:bottom w:val="single" w:sz="4" w:space="0" w:color="auto"/>
              <w:right w:val="nil"/>
            </w:tcBorders>
          </w:tcPr>
          <w:p w14:paraId="4F018BA1" w14:textId="77777777" w:rsidR="002C3F1B" w:rsidRPr="00D61FFB" w:rsidRDefault="002C3F1B" w:rsidP="00002D7E">
            <w:pPr>
              <w:pStyle w:val="Tablehead1"/>
              <w:jc w:val="center"/>
            </w:pPr>
            <w:r w:rsidRPr="00D61FFB">
              <w:t>%</w:t>
            </w:r>
          </w:p>
        </w:tc>
      </w:tr>
      <w:tr w:rsidR="008F3BA8" w:rsidRPr="00D61FFB" w14:paraId="270534ED" w14:textId="77777777" w:rsidTr="009E46AE">
        <w:trPr>
          <w:cantSplit/>
        </w:trPr>
        <w:tc>
          <w:tcPr>
            <w:tcW w:w="1483" w:type="pct"/>
            <w:tcBorders>
              <w:top w:val="single" w:sz="4" w:space="0" w:color="auto"/>
              <w:bottom w:val="nil"/>
            </w:tcBorders>
          </w:tcPr>
          <w:p w14:paraId="56931083" w14:textId="69B20DF7" w:rsidR="008F3BA8" w:rsidRPr="00D61FFB" w:rsidRDefault="008F3BA8" w:rsidP="008F3BA8">
            <w:pPr>
              <w:pStyle w:val="Tabletext"/>
            </w:pPr>
            <w:r w:rsidRPr="00435FCF">
              <w:t>Provided consent</w:t>
            </w:r>
          </w:p>
        </w:tc>
        <w:tc>
          <w:tcPr>
            <w:tcW w:w="366" w:type="pct"/>
            <w:tcBorders>
              <w:top w:val="single" w:sz="4" w:space="0" w:color="auto"/>
              <w:bottom w:val="nil"/>
            </w:tcBorders>
          </w:tcPr>
          <w:p w14:paraId="62ED5D1C" w14:textId="6ECE9FEF" w:rsidR="008F3BA8" w:rsidRPr="00D61FFB" w:rsidRDefault="008F3BA8" w:rsidP="008F3BA8">
            <w:pPr>
              <w:pStyle w:val="Tabletext"/>
              <w:jc w:val="right"/>
            </w:pPr>
            <w:r w:rsidRPr="00435FCF">
              <w:t>3806</w:t>
            </w:r>
          </w:p>
        </w:tc>
        <w:tc>
          <w:tcPr>
            <w:tcW w:w="328" w:type="pct"/>
            <w:tcBorders>
              <w:top w:val="single" w:sz="4" w:space="0" w:color="auto"/>
              <w:bottom w:val="nil"/>
            </w:tcBorders>
          </w:tcPr>
          <w:p w14:paraId="4719EE1D" w14:textId="07DA808D" w:rsidR="008F3BA8" w:rsidRPr="00D61FFB" w:rsidRDefault="008F3BA8" w:rsidP="008F3BA8">
            <w:pPr>
              <w:pStyle w:val="Tabletext"/>
              <w:jc w:val="right"/>
            </w:pPr>
            <w:r w:rsidRPr="00435FCF">
              <w:t>81</w:t>
            </w:r>
          </w:p>
        </w:tc>
        <w:tc>
          <w:tcPr>
            <w:tcW w:w="371" w:type="pct"/>
            <w:tcBorders>
              <w:top w:val="single" w:sz="4" w:space="0" w:color="auto"/>
              <w:bottom w:val="nil"/>
            </w:tcBorders>
          </w:tcPr>
          <w:p w14:paraId="48D09A70" w14:textId="648243EA" w:rsidR="008F3BA8" w:rsidRPr="00421800" w:rsidRDefault="008F3BA8" w:rsidP="008F3BA8">
            <w:pPr>
              <w:pStyle w:val="Tabletext"/>
              <w:jc w:val="right"/>
              <w:rPr>
                <w:highlight w:val="yellow"/>
              </w:rPr>
            </w:pPr>
            <w:r w:rsidRPr="00435FCF">
              <w:t>441</w:t>
            </w:r>
          </w:p>
        </w:tc>
        <w:tc>
          <w:tcPr>
            <w:tcW w:w="359" w:type="pct"/>
            <w:tcBorders>
              <w:top w:val="single" w:sz="4" w:space="0" w:color="auto"/>
              <w:bottom w:val="nil"/>
            </w:tcBorders>
          </w:tcPr>
          <w:p w14:paraId="05C1949B" w14:textId="747445AA" w:rsidR="008F3BA8" w:rsidRPr="00421800" w:rsidRDefault="008F3BA8" w:rsidP="008F3BA8">
            <w:pPr>
              <w:pStyle w:val="Tabletext"/>
              <w:jc w:val="right"/>
              <w:rPr>
                <w:highlight w:val="yellow"/>
              </w:rPr>
            </w:pPr>
            <w:r w:rsidRPr="00435FCF">
              <w:t>74</w:t>
            </w:r>
          </w:p>
        </w:tc>
        <w:tc>
          <w:tcPr>
            <w:tcW w:w="363" w:type="pct"/>
            <w:tcBorders>
              <w:top w:val="single" w:sz="4" w:space="0" w:color="auto"/>
              <w:bottom w:val="nil"/>
            </w:tcBorders>
          </w:tcPr>
          <w:p w14:paraId="6E6EB095" w14:textId="2BA18CE9" w:rsidR="008F3BA8" w:rsidRPr="00D61FFB" w:rsidRDefault="008F3BA8" w:rsidP="008F3BA8">
            <w:pPr>
              <w:pStyle w:val="Tabletext"/>
              <w:jc w:val="right"/>
            </w:pPr>
            <w:r w:rsidRPr="00435FCF">
              <w:t>708</w:t>
            </w:r>
          </w:p>
        </w:tc>
        <w:tc>
          <w:tcPr>
            <w:tcW w:w="364" w:type="pct"/>
            <w:tcBorders>
              <w:top w:val="single" w:sz="4" w:space="0" w:color="auto"/>
              <w:bottom w:val="nil"/>
            </w:tcBorders>
          </w:tcPr>
          <w:p w14:paraId="27793FC3" w14:textId="6FA78DC0" w:rsidR="008F3BA8" w:rsidRPr="00D61FFB" w:rsidRDefault="008F3BA8" w:rsidP="008F3BA8">
            <w:pPr>
              <w:pStyle w:val="Tabletext"/>
              <w:jc w:val="right"/>
            </w:pPr>
            <w:r w:rsidRPr="00435FCF">
              <w:t>75</w:t>
            </w:r>
          </w:p>
        </w:tc>
        <w:tc>
          <w:tcPr>
            <w:tcW w:w="363" w:type="pct"/>
            <w:tcBorders>
              <w:top w:val="single" w:sz="4" w:space="0" w:color="auto"/>
              <w:bottom w:val="nil"/>
            </w:tcBorders>
          </w:tcPr>
          <w:p w14:paraId="718FEA96" w14:textId="09F5E70E" w:rsidR="008F3BA8" w:rsidRPr="00D61FFB" w:rsidRDefault="008F3BA8" w:rsidP="008F3BA8">
            <w:pPr>
              <w:pStyle w:val="Tabletext"/>
              <w:jc w:val="right"/>
            </w:pPr>
            <w:r w:rsidRPr="00435FCF">
              <w:t>78</w:t>
            </w:r>
          </w:p>
        </w:tc>
        <w:tc>
          <w:tcPr>
            <w:tcW w:w="364" w:type="pct"/>
            <w:tcBorders>
              <w:top w:val="single" w:sz="4" w:space="0" w:color="auto"/>
              <w:bottom w:val="nil"/>
            </w:tcBorders>
          </w:tcPr>
          <w:p w14:paraId="39277906" w14:textId="39ADB191" w:rsidR="008F3BA8" w:rsidRPr="00D61FFB" w:rsidRDefault="008F3BA8" w:rsidP="008F3BA8">
            <w:pPr>
              <w:pStyle w:val="Tabletext"/>
              <w:jc w:val="right"/>
            </w:pPr>
            <w:r w:rsidRPr="00435FCF">
              <w:t>65</w:t>
            </w:r>
          </w:p>
        </w:tc>
        <w:tc>
          <w:tcPr>
            <w:tcW w:w="339" w:type="pct"/>
            <w:tcBorders>
              <w:top w:val="single" w:sz="4" w:space="0" w:color="auto"/>
              <w:bottom w:val="nil"/>
            </w:tcBorders>
          </w:tcPr>
          <w:p w14:paraId="3A5AB0D3" w14:textId="2E2DE5AF" w:rsidR="008F3BA8" w:rsidRPr="00FA5D23" w:rsidRDefault="008F3BA8" w:rsidP="008F3BA8">
            <w:pPr>
              <w:pStyle w:val="Tabletext"/>
              <w:jc w:val="right"/>
              <w:rPr>
                <w:color w:val="7F7F7F" w:themeColor="text1" w:themeTint="80"/>
              </w:rPr>
            </w:pPr>
            <w:r w:rsidRPr="00435FCF">
              <w:t>5033</w:t>
            </w:r>
          </w:p>
        </w:tc>
        <w:tc>
          <w:tcPr>
            <w:tcW w:w="300" w:type="pct"/>
            <w:tcBorders>
              <w:top w:val="single" w:sz="4" w:space="0" w:color="auto"/>
              <w:bottom w:val="nil"/>
            </w:tcBorders>
          </w:tcPr>
          <w:p w14:paraId="443E59BB" w14:textId="43BECDBE" w:rsidR="008F3BA8" w:rsidRPr="00FA5D23" w:rsidRDefault="008F3BA8" w:rsidP="008F3BA8">
            <w:pPr>
              <w:pStyle w:val="Tabletext"/>
              <w:jc w:val="right"/>
              <w:rPr>
                <w:color w:val="7F7F7F" w:themeColor="text1" w:themeTint="80"/>
              </w:rPr>
            </w:pPr>
            <w:r w:rsidRPr="00435FCF">
              <w:t>79</w:t>
            </w:r>
          </w:p>
        </w:tc>
      </w:tr>
      <w:tr w:rsidR="008F3BA8" w:rsidRPr="00D61FFB" w14:paraId="7938206F" w14:textId="77777777" w:rsidTr="009E46AE">
        <w:trPr>
          <w:cantSplit/>
        </w:trPr>
        <w:tc>
          <w:tcPr>
            <w:tcW w:w="1483" w:type="pct"/>
            <w:tcBorders>
              <w:top w:val="nil"/>
              <w:bottom w:val="single" w:sz="4" w:space="0" w:color="auto"/>
            </w:tcBorders>
          </w:tcPr>
          <w:p w14:paraId="0DCC2159" w14:textId="1A42E8F4" w:rsidR="008F3BA8" w:rsidRPr="00D61FFB" w:rsidRDefault="008F3BA8" w:rsidP="008F3BA8">
            <w:pPr>
              <w:pStyle w:val="Tabletext"/>
            </w:pPr>
            <w:r w:rsidRPr="00435FCF">
              <w:t>Did not provide consent</w:t>
            </w:r>
          </w:p>
        </w:tc>
        <w:tc>
          <w:tcPr>
            <w:tcW w:w="366" w:type="pct"/>
            <w:tcBorders>
              <w:top w:val="nil"/>
              <w:bottom w:val="single" w:sz="4" w:space="0" w:color="auto"/>
            </w:tcBorders>
          </w:tcPr>
          <w:p w14:paraId="6B27FE1D" w14:textId="13EFA260" w:rsidR="008F3BA8" w:rsidRPr="00D61FFB" w:rsidRDefault="008F3BA8" w:rsidP="008F3BA8">
            <w:pPr>
              <w:pStyle w:val="Tabletext"/>
              <w:jc w:val="right"/>
            </w:pPr>
            <w:r w:rsidRPr="00435FCF">
              <w:t>898</w:t>
            </w:r>
          </w:p>
        </w:tc>
        <w:tc>
          <w:tcPr>
            <w:tcW w:w="328" w:type="pct"/>
            <w:tcBorders>
              <w:top w:val="nil"/>
              <w:bottom w:val="single" w:sz="4" w:space="0" w:color="auto"/>
            </w:tcBorders>
          </w:tcPr>
          <w:p w14:paraId="784C93DF" w14:textId="6B34E628" w:rsidR="008F3BA8" w:rsidRPr="00D61FFB" w:rsidRDefault="008F3BA8" w:rsidP="008F3BA8">
            <w:pPr>
              <w:pStyle w:val="Tabletext"/>
              <w:jc w:val="right"/>
            </w:pPr>
            <w:r w:rsidRPr="00435FCF">
              <w:t>19</w:t>
            </w:r>
          </w:p>
        </w:tc>
        <w:tc>
          <w:tcPr>
            <w:tcW w:w="371" w:type="pct"/>
            <w:tcBorders>
              <w:top w:val="nil"/>
              <w:bottom w:val="single" w:sz="4" w:space="0" w:color="auto"/>
            </w:tcBorders>
          </w:tcPr>
          <w:p w14:paraId="2CD1BD3C" w14:textId="676E8FF4" w:rsidR="008F3BA8" w:rsidRPr="00562768" w:rsidRDefault="008F3BA8" w:rsidP="008F3BA8">
            <w:pPr>
              <w:pStyle w:val="Tabletext"/>
              <w:jc w:val="right"/>
            </w:pPr>
            <w:r w:rsidRPr="00435FCF">
              <w:t>156</w:t>
            </w:r>
          </w:p>
        </w:tc>
        <w:tc>
          <w:tcPr>
            <w:tcW w:w="359" w:type="pct"/>
            <w:tcBorders>
              <w:top w:val="nil"/>
              <w:bottom w:val="single" w:sz="4" w:space="0" w:color="auto"/>
            </w:tcBorders>
          </w:tcPr>
          <w:p w14:paraId="05557DF1" w14:textId="1795748F" w:rsidR="008F3BA8" w:rsidRPr="00562768" w:rsidRDefault="008F3BA8" w:rsidP="008F3BA8">
            <w:pPr>
              <w:pStyle w:val="Tabletext"/>
              <w:jc w:val="right"/>
            </w:pPr>
            <w:r w:rsidRPr="00435FCF">
              <w:t>26</w:t>
            </w:r>
          </w:p>
        </w:tc>
        <w:tc>
          <w:tcPr>
            <w:tcW w:w="363" w:type="pct"/>
            <w:tcBorders>
              <w:top w:val="nil"/>
              <w:bottom w:val="single" w:sz="4" w:space="0" w:color="auto"/>
            </w:tcBorders>
          </w:tcPr>
          <w:p w14:paraId="3BCD438B" w14:textId="5BA56186" w:rsidR="008F3BA8" w:rsidRPr="00D61FFB" w:rsidRDefault="008F3BA8" w:rsidP="008F3BA8">
            <w:pPr>
              <w:pStyle w:val="Tabletext"/>
              <w:jc w:val="right"/>
            </w:pPr>
            <w:r w:rsidRPr="00435FCF">
              <w:t>235</w:t>
            </w:r>
          </w:p>
        </w:tc>
        <w:tc>
          <w:tcPr>
            <w:tcW w:w="364" w:type="pct"/>
            <w:tcBorders>
              <w:top w:val="nil"/>
              <w:bottom w:val="single" w:sz="4" w:space="0" w:color="auto"/>
            </w:tcBorders>
          </w:tcPr>
          <w:p w14:paraId="4CA4FFCA" w14:textId="729B27C5" w:rsidR="008F3BA8" w:rsidRPr="00D61FFB" w:rsidRDefault="008F3BA8" w:rsidP="008F3BA8">
            <w:pPr>
              <w:pStyle w:val="Tabletext"/>
              <w:jc w:val="right"/>
            </w:pPr>
            <w:r w:rsidRPr="00435FCF">
              <w:t>25</w:t>
            </w:r>
          </w:p>
        </w:tc>
        <w:tc>
          <w:tcPr>
            <w:tcW w:w="363" w:type="pct"/>
            <w:tcBorders>
              <w:top w:val="nil"/>
              <w:bottom w:val="single" w:sz="4" w:space="0" w:color="auto"/>
            </w:tcBorders>
          </w:tcPr>
          <w:p w14:paraId="70F5CF7B" w14:textId="4551A574" w:rsidR="008F3BA8" w:rsidRPr="00D61FFB" w:rsidRDefault="008F3BA8" w:rsidP="008F3BA8">
            <w:pPr>
              <w:pStyle w:val="Tabletext"/>
              <w:jc w:val="right"/>
            </w:pPr>
            <w:r w:rsidRPr="00435FCF">
              <w:t>42</w:t>
            </w:r>
          </w:p>
        </w:tc>
        <w:tc>
          <w:tcPr>
            <w:tcW w:w="364" w:type="pct"/>
            <w:tcBorders>
              <w:top w:val="nil"/>
              <w:bottom w:val="single" w:sz="4" w:space="0" w:color="auto"/>
            </w:tcBorders>
          </w:tcPr>
          <w:p w14:paraId="21259F7E" w14:textId="68453AC4" w:rsidR="008F3BA8" w:rsidRPr="00D61FFB" w:rsidRDefault="008F3BA8" w:rsidP="008F3BA8">
            <w:pPr>
              <w:pStyle w:val="Tabletext"/>
              <w:jc w:val="right"/>
            </w:pPr>
            <w:r w:rsidRPr="00435FCF">
              <w:t>35</w:t>
            </w:r>
          </w:p>
        </w:tc>
        <w:tc>
          <w:tcPr>
            <w:tcW w:w="339" w:type="pct"/>
            <w:tcBorders>
              <w:top w:val="nil"/>
              <w:bottom w:val="single" w:sz="4" w:space="0" w:color="auto"/>
            </w:tcBorders>
          </w:tcPr>
          <w:p w14:paraId="3B64575A" w14:textId="7F3B48D4" w:rsidR="008F3BA8" w:rsidRPr="00FA5D23" w:rsidRDefault="008F3BA8" w:rsidP="008F3BA8">
            <w:pPr>
              <w:pStyle w:val="Tabletext"/>
              <w:jc w:val="right"/>
              <w:rPr>
                <w:color w:val="7F7F7F" w:themeColor="text1" w:themeTint="80"/>
              </w:rPr>
            </w:pPr>
            <w:r w:rsidRPr="00435FCF">
              <w:t>1331</w:t>
            </w:r>
          </w:p>
        </w:tc>
        <w:tc>
          <w:tcPr>
            <w:tcW w:w="300" w:type="pct"/>
            <w:tcBorders>
              <w:top w:val="nil"/>
              <w:bottom w:val="single" w:sz="4" w:space="0" w:color="auto"/>
            </w:tcBorders>
          </w:tcPr>
          <w:p w14:paraId="1377E27A" w14:textId="7E61D082" w:rsidR="008F3BA8" w:rsidRPr="00FA5D23" w:rsidRDefault="008F3BA8" w:rsidP="008F3BA8">
            <w:pPr>
              <w:pStyle w:val="Tabletext"/>
              <w:jc w:val="right"/>
              <w:rPr>
                <w:color w:val="7F7F7F" w:themeColor="text1" w:themeTint="80"/>
              </w:rPr>
            </w:pPr>
            <w:r w:rsidRPr="00435FCF">
              <w:t>21</w:t>
            </w:r>
          </w:p>
        </w:tc>
      </w:tr>
      <w:tr w:rsidR="008F3BA8" w:rsidRPr="00D61FFB" w14:paraId="7B55C71F" w14:textId="77777777" w:rsidTr="009E46AE">
        <w:trPr>
          <w:cantSplit/>
          <w:trHeight w:val="171"/>
        </w:trPr>
        <w:tc>
          <w:tcPr>
            <w:tcW w:w="1483" w:type="pct"/>
            <w:tcBorders>
              <w:top w:val="single" w:sz="4" w:space="0" w:color="auto"/>
              <w:bottom w:val="single" w:sz="4" w:space="0" w:color="auto"/>
            </w:tcBorders>
          </w:tcPr>
          <w:p w14:paraId="7941326A" w14:textId="68717953" w:rsidR="008F3BA8" w:rsidRPr="008F3BA8" w:rsidRDefault="008F3BA8" w:rsidP="008F3BA8">
            <w:pPr>
              <w:pStyle w:val="Tabletext"/>
              <w:rPr>
                <w:b/>
                <w:bCs/>
              </w:rPr>
            </w:pPr>
            <w:r w:rsidRPr="008F3BA8">
              <w:rPr>
                <w:b/>
                <w:bCs/>
              </w:rPr>
              <w:t>Respondents asked for consent</w:t>
            </w:r>
          </w:p>
        </w:tc>
        <w:tc>
          <w:tcPr>
            <w:tcW w:w="366" w:type="pct"/>
            <w:tcBorders>
              <w:top w:val="single" w:sz="4" w:space="0" w:color="auto"/>
              <w:bottom w:val="single" w:sz="4" w:space="0" w:color="auto"/>
            </w:tcBorders>
          </w:tcPr>
          <w:p w14:paraId="55380285" w14:textId="64485C96" w:rsidR="008F3BA8" w:rsidRPr="008F3BA8" w:rsidRDefault="008F3BA8" w:rsidP="008F3BA8">
            <w:pPr>
              <w:pStyle w:val="Tabletext"/>
              <w:jc w:val="right"/>
              <w:rPr>
                <w:b/>
                <w:bCs/>
              </w:rPr>
            </w:pPr>
            <w:r w:rsidRPr="008F3BA8">
              <w:rPr>
                <w:b/>
                <w:bCs/>
              </w:rPr>
              <w:t>4704</w:t>
            </w:r>
          </w:p>
        </w:tc>
        <w:tc>
          <w:tcPr>
            <w:tcW w:w="328" w:type="pct"/>
            <w:tcBorders>
              <w:top w:val="single" w:sz="4" w:space="0" w:color="auto"/>
              <w:bottom w:val="single" w:sz="4" w:space="0" w:color="auto"/>
            </w:tcBorders>
          </w:tcPr>
          <w:p w14:paraId="60C58573" w14:textId="77777777" w:rsidR="008F3BA8" w:rsidRPr="008F3BA8" w:rsidRDefault="008F3BA8" w:rsidP="008F3BA8">
            <w:pPr>
              <w:pStyle w:val="Tabletext"/>
              <w:jc w:val="right"/>
              <w:rPr>
                <w:b/>
                <w:bCs/>
              </w:rPr>
            </w:pPr>
          </w:p>
        </w:tc>
        <w:tc>
          <w:tcPr>
            <w:tcW w:w="371" w:type="pct"/>
            <w:tcBorders>
              <w:top w:val="single" w:sz="4" w:space="0" w:color="auto"/>
              <w:bottom w:val="single" w:sz="4" w:space="0" w:color="auto"/>
            </w:tcBorders>
          </w:tcPr>
          <w:p w14:paraId="149D8484" w14:textId="4714D4DD" w:rsidR="008F3BA8" w:rsidRPr="008F3BA8" w:rsidRDefault="008F3BA8" w:rsidP="008F3BA8">
            <w:pPr>
              <w:pStyle w:val="Tabletext"/>
              <w:jc w:val="right"/>
              <w:rPr>
                <w:b/>
                <w:bCs/>
              </w:rPr>
            </w:pPr>
            <w:r w:rsidRPr="008F3BA8">
              <w:rPr>
                <w:b/>
                <w:bCs/>
              </w:rPr>
              <w:t>597</w:t>
            </w:r>
          </w:p>
        </w:tc>
        <w:tc>
          <w:tcPr>
            <w:tcW w:w="359" w:type="pct"/>
            <w:tcBorders>
              <w:top w:val="single" w:sz="4" w:space="0" w:color="auto"/>
              <w:bottom w:val="single" w:sz="4" w:space="0" w:color="auto"/>
            </w:tcBorders>
          </w:tcPr>
          <w:p w14:paraId="79F17977" w14:textId="77777777" w:rsidR="008F3BA8" w:rsidRPr="008F3BA8" w:rsidRDefault="008F3BA8" w:rsidP="008F3BA8">
            <w:pPr>
              <w:pStyle w:val="Tabletext"/>
              <w:jc w:val="right"/>
              <w:rPr>
                <w:b/>
                <w:bCs/>
              </w:rPr>
            </w:pPr>
          </w:p>
        </w:tc>
        <w:tc>
          <w:tcPr>
            <w:tcW w:w="363" w:type="pct"/>
            <w:tcBorders>
              <w:top w:val="single" w:sz="4" w:space="0" w:color="auto"/>
              <w:bottom w:val="single" w:sz="4" w:space="0" w:color="auto"/>
            </w:tcBorders>
          </w:tcPr>
          <w:p w14:paraId="3FCDCF4E" w14:textId="0536EB1F" w:rsidR="008F3BA8" w:rsidRPr="008F3BA8" w:rsidRDefault="008F3BA8" w:rsidP="008F3BA8">
            <w:pPr>
              <w:pStyle w:val="Tabletext"/>
              <w:jc w:val="right"/>
              <w:rPr>
                <w:b/>
                <w:bCs/>
              </w:rPr>
            </w:pPr>
            <w:r w:rsidRPr="008F3BA8">
              <w:rPr>
                <w:b/>
                <w:bCs/>
              </w:rPr>
              <w:t>943</w:t>
            </w:r>
          </w:p>
        </w:tc>
        <w:tc>
          <w:tcPr>
            <w:tcW w:w="364" w:type="pct"/>
            <w:tcBorders>
              <w:top w:val="single" w:sz="4" w:space="0" w:color="auto"/>
              <w:bottom w:val="single" w:sz="4" w:space="0" w:color="auto"/>
            </w:tcBorders>
          </w:tcPr>
          <w:p w14:paraId="5596AD97" w14:textId="77777777" w:rsidR="008F3BA8" w:rsidRPr="008F3BA8" w:rsidRDefault="008F3BA8" w:rsidP="008F3BA8">
            <w:pPr>
              <w:pStyle w:val="Tabletext"/>
              <w:jc w:val="right"/>
              <w:rPr>
                <w:b/>
                <w:bCs/>
              </w:rPr>
            </w:pPr>
          </w:p>
        </w:tc>
        <w:tc>
          <w:tcPr>
            <w:tcW w:w="363" w:type="pct"/>
            <w:tcBorders>
              <w:top w:val="single" w:sz="4" w:space="0" w:color="auto"/>
              <w:bottom w:val="single" w:sz="4" w:space="0" w:color="auto"/>
            </w:tcBorders>
          </w:tcPr>
          <w:p w14:paraId="108E53EC" w14:textId="26E6A6A8" w:rsidR="008F3BA8" w:rsidRPr="008F3BA8" w:rsidRDefault="008F3BA8" w:rsidP="008F3BA8">
            <w:pPr>
              <w:pStyle w:val="Tabletext"/>
              <w:jc w:val="right"/>
              <w:rPr>
                <w:b/>
                <w:bCs/>
              </w:rPr>
            </w:pPr>
            <w:r w:rsidRPr="008F3BA8">
              <w:rPr>
                <w:b/>
                <w:bCs/>
              </w:rPr>
              <w:t>120</w:t>
            </w:r>
          </w:p>
        </w:tc>
        <w:tc>
          <w:tcPr>
            <w:tcW w:w="364" w:type="pct"/>
            <w:tcBorders>
              <w:top w:val="single" w:sz="4" w:space="0" w:color="auto"/>
              <w:bottom w:val="single" w:sz="4" w:space="0" w:color="auto"/>
            </w:tcBorders>
          </w:tcPr>
          <w:p w14:paraId="3F3644F3" w14:textId="77777777" w:rsidR="008F3BA8" w:rsidRPr="008F3BA8" w:rsidRDefault="008F3BA8" w:rsidP="008F3BA8">
            <w:pPr>
              <w:pStyle w:val="Tabletext"/>
              <w:jc w:val="right"/>
              <w:rPr>
                <w:b/>
                <w:bCs/>
              </w:rPr>
            </w:pPr>
          </w:p>
        </w:tc>
        <w:tc>
          <w:tcPr>
            <w:tcW w:w="339" w:type="pct"/>
            <w:tcBorders>
              <w:top w:val="single" w:sz="4" w:space="0" w:color="auto"/>
              <w:bottom w:val="single" w:sz="4" w:space="0" w:color="auto"/>
            </w:tcBorders>
          </w:tcPr>
          <w:p w14:paraId="1FFFEB4E" w14:textId="46EE0A32" w:rsidR="008F3BA8" w:rsidRPr="008F3BA8" w:rsidRDefault="008F3BA8" w:rsidP="008F3BA8">
            <w:pPr>
              <w:pStyle w:val="Tabletext"/>
              <w:jc w:val="right"/>
              <w:rPr>
                <w:b/>
                <w:bCs/>
                <w:color w:val="7F7F7F" w:themeColor="text1" w:themeTint="80"/>
              </w:rPr>
            </w:pPr>
            <w:r w:rsidRPr="008F3BA8">
              <w:rPr>
                <w:b/>
                <w:bCs/>
              </w:rPr>
              <w:t>6364</w:t>
            </w:r>
          </w:p>
        </w:tc>
        <w:tc>
          <w:tcPr>
            <w:tcW w:w="300" w:type="pct"/>
            <w:tcBorders>
              <w:top w:val="single" w:sz="4" w:space="0" w:color="auto"/>
              <w:bottom w:val="single" w:sz="4" w:space="0" w:color="auto"/>
            </w:tcBorders>
          </w:tcPr>
          <w:p w14:paraId="37F2DEB0" w14:textId="77777777" w:rsidR="008F3BA8" w:rsidRPr="008F3BA8" w:rsidRDefault="008F3BA8" w:rsidP="008F3BA8">
            <w:pPr>
              <w:pStyle w:val="Tabletext"/>
              <w:jc w:val="right"/>
              <w:rPr>
                <w:b/>
                <w:bCs/>
                <w:color w:val="7F7F7F" w:themeColor="text1" w:themeTint="80"/>
              </w:rPr>
            </w:pPr>
          </w:p>
        </w:tc>
      </w:tr>
    </w:tbl>
    <w:p w14:paraId="31E4993B" w14:textId="023D5EE9" w:rsidR="007E5913" w:rsidRPr="007E5913" w:rsidRDefault="007E5913"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24C4F184" w14:textId="7B1363B2" w:rsidR="002C3F1B" w:rsidRPr="00D61FFB" w:rsidRDefault="002C3F1B" w:rsidP="002C3F1B">
      <w:pPr>
        <w:pStyle w:val="tabletitle"/>
      </w:pPr>
      <w:bookmarkStart w:id="172" w:name="_Toc131410262"/>
      <w:r w:rsidRPr="00082246">
        <w:t xml:space="preserve">Table </w:t>
      </w:r>
      <w:r w:rsidR="00142373" w:rsidRPr="00082246">
        <w:t>12</w:t>
      </w:r>
      <w:r w:rsidRPr="00082246">
        <w:tab/>
        <w:t xml:space="preserve">LSAY </w:t>
      </w:r>
      <w:r w:rsidR="00142373" w:rsidRPr="00082246">
        <w:t xml:space="preserve">senior secondary </w:t>
      </w:r>
      <w:r w:rsidRPr="00082246">
        <w:t>linkage rates</w:t>
      </w:r>
      <w:bookmarkEnd w:id="172"/>
    </w:p>
    <w:tbl>
      <w:tblPr>
        <w:tblW w:w="4909" w:type="pct"/>
        <w:tblBorders>
          <w:top w:val="single" w:sz="4" w:space="0" w:color="auto"/>
          <w:bottom w:val="single" w:sz="4" w:space="0" w:color="auto"/>
          <w:insideH w:val="single" w:sz="4" w:space="0" w:color="auto"/>
        </w:tblBorders>
        <w:tblLook w:val="01E0" w:firstRow="1" w:lastRow="1" w:firstColumn="1" w:lastColumn="1" w:noHBand="0" w:noVBand="0"/>
      </w:tblPr>
      <w:tblGrid>
        <w:gridCol w:w="2734"/>
        <w:gridCol w:w="632"/>
        <w:gridCol w:w="633"/>
        <w:gridCol w:w="633"/>
        <w:gridCol w:w="633"/>
        <w:gridCol w:w="633"/>
        <w:gridCol w:w="633"/>
        <w:gridCol w:w="631"/>
        <w:gridCol w:w="633"/>
        <w:gridCol w:w="631"/>
        <w:gridCol w:w="619"/>
      </w:tblGrid>
      <w:tr w:rsidR="002C3F1B" w:rsidRPr="00D61FFB" w14:paraId="04BCD540" w14:textId="77777777" w:rsidTr="009E46AE">
        <w:trPr>
          <w:cantSplit/>
          <w:tblHeader/>
        </w:trPr>
        <w:tc>
          <w:tcPr>
            <w:tcW w:w="1511" w:type="pct"/>
            <w:tcBorders>
              <w:top w:val="single" w:sz="4" w:space="0" w:color="auto"/>
              <w:left w:val="nil"/>
              <w:bottom w:val="nil"/>
              <w:right w:val="nil"/>
            </w:tcBorders>
          </w:tcPr>
          <w:p w14:paraId="3272152B" w14:textId="77777777" w:rsidR="002C3F1B" w:rsidRPr="00D61FFB" w:rsidRDefault="002C3F1B" w:rsidP="00002D7E">
            <w:pPr>
              <w:pStyle w:val="Tablehead1"/>
              <w:jc w:val="center"/>
            </w:pPr>
          </w:p>
        </w:tc>
        <w:tc>
          <w:tcPr>
            <w:tcW w:w="699" w:type="pct"/>
            <w:gridSpan w:val="2"/>
            <w:tcBorders>
              <w:top w:val="single" w:sz="4" w:space="0" w:color="auto"/>
              <w:left w:val="nil"/>
              <w:bottom w:val="nil"/>
              <w:right w:val="nil"/>
            </w:tcBorders>
          </w:tcPr>
          <w:p w14:paraId="5DA2DFA5" w14:textId="77777777" w:rsidR="002C3F1B" w:rsidRPr="00D61FFB" w:rsidRDefault="002C3F1B" w:rsidP="00002D7E">
            <w:pPr>
              <w:pStyle w:val="Tablehead1"/>
              <w:jc w:val="center"/>
            </w:pPr>
            <w:r w:rsidRPr="00D61FFB">
              <w:t>Wave 2 (2016)</w:t>
            </w:r>
          </w:p>
        </w:tc>
        <w:tc>
          <w:tcPr>
            <w:tcW w:w="700" w:type="pct"/>
            <w:gridSpan w:val="2"/>
            <w:tcBorders>
              <w:top w:val="single" w:sz="4" w:space="0" w:color="auto"/>
              <w:left w:val="nil"/>
              <w:bottom w:val="nil"/>
              <w:right w:val="nil"/>
            </w:tcBorders>
          </w:tcPr>
          <w:p w14:paraId="4C6AB2A7" w14:textId="77777777" w:rsidR="002C3F1B" w:rsidRPr="00D61FFB" w:rsidRDefault="002C3F1B" w:rsidP="00002D7E">
            <w:pPr>
              <w:pStyle w:val="Tablehead1"/>
              <w:jc w:val="center"/>
            </w:pPr>
            <w:r w:rsidRPr="00D61FFB">
              <w:t>Wave 3 (2017)</w:t>
            </w:r>
          </w:p>
        </w:tc>
        <w:tc>
          <w:tcPr>
            <w:tcW w:w="700" w:type="pct"/>
            <w:gridSpan w:val="2"/>
            <w:tcBorders>
              <w:top w:val="single" w:sz="4" w:space="0" w:color="auto"/>
              <w:left w:val="nil"/>
              <w:bottom w:val="nil"/>
              <w:right w:val="nil"/>
            </w:tcBorders>
          </w:tcPr>
          <w:p w14:paraId="34549838" w14:textId="77777777" w:rsidR="002C3F1B" w:rsidRPr="00D61FFB" w:rsidRDefault="002C3F1B" w:rsidP="00002D7E">
            <w:pPr>
              <w:pStyle w:val="Tablehead1"/>
              <w:jc w:val="center"/>
            </w:pPr>
            <w:r w:rsidRPr="00D61FFB">
              <w:t>Wave 4 (2018)</w:t>
            </w:r>
          </w:p>
        </w:tc>
        <w:tc>
          <w:tcPr>
            <w:tcW w:w="699" w:type="pct"/>
            <w:gridSpan w:val="2"/>
            <w:tcBorders>
              <w:top w:val="single" w:sz="4" w:space="0" w:color="auto"/>
              <w:left w:val="nil"/>
              <w:bottom w:val="nil"/>
              <w:right w:val="nil"/>
            </w:tcBorders>
          </w:tcPr>
          <w:p w14:paraId="2C60773C" w14:textId="77777777" w:rsidR="002C3F1B" w:rsidRPr="00D61FFB" w:rsidRDefault="002C3F1B" w:rsidP="00002D7E">
            <w:pPr>
              <w:pStyle w:val="Tablehead1"/>
              <w:jc w:val="center"/>
            </w:pPr>
            <w:r w:rsidRPr="00D61FFB">
              <w:t>Wave 5 (2019)</w:t>
            </w:r>
          </w:p>
        </w:tc>
        <w:tc>
          <w:tcPr>
            <w:tcW w:w="692" w:type="pct"/>
            <w:gridSpan w:val="2"/>
            <w:tcBorders>
              <w:top w:val="single" w:sz="4" w:space="0" w:color="auto"/>
              <w:left w:val="nil"/>
              <w:bottom w:val="nil"/>
              <w:right w:val="nil"/>
            </w:tcBorders>
          </w:tcPr>
          <w:p w14:paraId="0BCAF8F0" w14:textId="77777777" w:rsidR="002C3F1B" w:rsidRPr="00D61FFB" w:rsidRDefault="002C3F1B" w:rsidP="00002D7E">
            <w:pPr>
              <w:pStyle w:val="Tablehead1"/>
              <w:jc w:val="center"/>
            </w:pPr>
            <w:r w:rsidRPr="00D61FFB">
              <w:t>Total</w:t>
            </w:r>
          </w:p>
        </w:tc>
      </w:tr>
      <w:tr w:rsidR="002C3F1B" w:rsidRPr="00D61FFB" w14:paraId="25DDC57D" w14:textId="77777777" w:rsidTr="009E46AE">
        <w:trPr>
          <w:cantSplit/>
          <w:tblHeader/>
        </w:trPr>
        <w:tc>
          <w:tcPr>
            <w:tcW w:w="1511" w:type="pct"/>
            <w:tcBorders>
              <w:top w:val="nil"/>
              <w:left w:val="nil"/>
              <w:bottom w:val="single" w:sz="4" w:space="0" w:color="auto"/>
              <w:right w:val="nil"/>
            </w:tcBorders>
          </w:tcPr>
          <w:p w14:paraId="5B4DA55B" w14:textId="77777777" w:rsidR="002C3F1B" w:rsidRPr="00D61FFB" w:rsidRDefault="002C3F1B" w:rsidP="00002D7E">
            <w:pPr>
              <w:pStyle w:val="Tablehead1"/>
              <w:jc w:val="center"/>
            </w:pPr>
          </w:p>
        </w:tc>
        <w:tc>
          <w:tcPr>
            <w:tcW w:w="349" w:type="pct"/>
            <w:tcBorders>
              <w:top w:val="nil"/>
              <w:left w:val="nil"/>
              <w:bottom w:val="single" w:sz="4" w:space="0" w:color="auto"/>
              <w:right w:val="nil"/>
            </w:tcBorders>
          </w:tcPr>
          <w:p w14:paraId="4CCD7B3C"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01FD8B36" w14:textId="77777777" w:rsidR="002C3F1B" w:rsidRPr="00D61FFB" w:rsidRDefault="002C3F1B" w:rsidP="00002D7E">
            <w:pPr>
              <w:pStyle w:val="Tablehead1"/>
              <w:jc w:val="center"/>
            </w:pPr>
            <w:r w:rsidRPr="00D61FFB">
              <w:t>%</w:t>
            </w:r>
          </w:p>
        </w:tc>
        <w:tc>
          <w:tcPr>
            <w:tcW w:w="350" w:type="pct"/>
            <w:tcBorders>
              <w:top w:val="nil"/>
              <w:left w:val="nil"/>
              <w:bottom w:val="single" w:sz="4" w:space="0" w:color="auto"/>
              <w:right w:val="nil"/>
            </w:tcBorders>
          </w:tcPr>
          <w:p w14:paraId="76D244FF"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7BADD52F" w14:textId="77777777" w:rsidR="002C3F1B" w:rsidRPr="00D61FFB" w:rsidRDefault="002C3F1B" w:rsidP="00002D7E">
            <w:pPr>
              <w:pStyle w:val="Tablehead1"/>
              <w:jc w:val="center"/>
            </w:pPr>
            <w:r w:rsidRPr="00D61FFB">
              <w:t>%</w:t>
            </w:r>
          </w:p>
        </w:tc>
        <w:tc>
          <w:tcPr>
            <w:tcW w:w="350" w:type="pct"/>
            <w:tcBorders>
              <w:top w:val="nil"/>
              <w:left w:val="nil"/>
              <w:bottom w:val="single" w:sz="4" w:space="0" w:color="auto"/>
              <w:right w:val="nil"/>
            </w:tcBorders>
          </w:tcPr>
          <w:p w14:paraId="56D8683B"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47237886" w14:textId="77777777" w:rsidR="002C3F1B" w:rsidRPr="00D61FFB" w:rsidRDefault="002C3F1B" w:rsidP="00002D7E">
            <w:pPr>
              <w:pStyle w:val="Tablehead1"/>
              <w:jc w:val="center"/>
            </w:pPr>
            <w:r w:rsidRPr="00D61FFB">
              <w:t>%</w:t>
            </w:r>
          </w:p>
        </w:tc>
        <w:tc>
          <w:tcPr>
            <w:tcW w:w="349" w:type="pct"/>
            <w:tcBorders>
              <w:top w:val="nil"/>
              <w:left w:val="nil"/>
              <w:bottom w:val="single" w:sz="4" w:space="0" w:color="auto"/>
              <w:right w:val="nil"/>
            </w:tcBorders>
          </w:tcPr>
          <w:p w14:paraId="36D38565" w14:textId="77777777" w:rsidR="002C3F1B" w:rsidRPr="00D61FFB" w:rsidRDefault="002C3F1B" w:rsidP="00002D7E">
            <w:pPr>
              <w:pStyle w:val="Tablehead1"/>
              <w:jc w:val="center"/>
            </w:pPr>
            <w:r w:rsidRPr="00D61FFB">
              <w:t>n</w:t>
            </w:r>
          </w:p>
        </w:tc>
        <w:tc>
          <w:tcPr>
            <w:tcW w:w="350" w:type="pct"/>
            <w:tcBorders>
              <w:top w:val="nil"/>
              <w:left w:val="nil"/>
              <w:bottom w:val="single" w:sz="4" w:space="0" w:color="auto"/>
              <w:right w:val="nil"/>
            </w:tcBorders>
          </w:tcPr>
          <w:p w14:paraId="6BB14FED" w14:textId="77777777" w:rsidR="002C3F1B" w:rsidRPr="00D61FFB" w:rsidRDefault="002C3F1B" w:rsidP="00002D7E">
            <w:pPr>
              <w:pStyle w:val="Tablehead1"/>
              <w:jc w:val="center"/>
            </w:pPr>
            <w:r w:rsidRPr="00D61FFB">
              <w:t>%</w:t>
            </w:r>
          </w:p>
        </w:tc>
        <w:tc>
          <w:tcPr>
            <w:tcW w:w="349" w:type="pct"/>
            <w:tcBorders>
              <w:top w:val="nil"/>
              <w:left w:val="nil"/>
              <w:bottom w:val="single" w:sz="4" w:space="0" w:color="auto"/>
              <w:right w:val="nil"/>
            </w:tcBorders>
          </w:tcPr>
          <w:p w14:paraId="0C5427F1" w14:textId="77777777" w:rsidR="002C3F1B" w:rsidRPr="00D61FFB" w:rsidRDefault="002C3F1B" w:rsidP="00002D7E">
            <w:pPr>
              <w:pStyle w:val="Tablehead1"/>
              <w:jc w:val="center"/>
            </w:pPr>
            <w:r w:rsidRPr="00D61FFB">
              <w:t>n</w:t>
            </w:r>
          </w:p>
        </w:tc>
        <w:tc>
          <w:tcPr>
            <w:tcW w:w="343" w:type="pct"/>
            <w:tcBorders>
              <w:top w:val="nil"/>
              <w:left w:val="nil"/>
              <w:bottom w:val="single" w:sz="4" w:space="0" w:color="auto"/>
              <w:right w:val="nil"/>
            </w:tcBorders>
          </w:tcPr>
          <w:p w14:paraId="138D114F" w14:textId="77777777" w:rsidR="002C3F1B" w:rsidRPr="00D61FFB" w:rsidRDefault="002C3F1B" w:rsidP="00002D7E">
            <w:pPr>
              <w:pStyle w:val="Tablehead1"/>
              <w:jc w:val="center"/>
            </w:pPr>
            <w:r w:rsidRPr="00D61FFB">
              <w:t>%</w:t>
            </w:r>
          </w:p>
        </w:tc>
      </w:tr>
      <w:tr w:rsidR="008F3BA8" w:rsidRPr="00D61FFB" w14:paraId="49A01C35" w14:textId="77777777" w:rsidTr="009E46AE">
        <w:trPr>
          <w:cantSplit/>
        </w:trPr>
        <w:tc>
          <w:tcPr>
            <w:tcW w:w="1511" w:type="pct"/>
            <w:tcBorders>
              <w:top w:val="nil"/>
              <w:bottom w:val="nil"/>
            </w:tcBorders>
          </w:tcPr>
          <w:p w14:paraId="47EE1251" w14:textId="77777777" w:rsidR="008F3BA8" w:rsidRPr="00D61FFB" w:rsidRDefault="008F3BA8" w:rsidP="008F3BA8">
            <w:pPr>
              <w:pStyle w:val="Tabletext"/>
            </w:pPr>
            <w:r w:rsidRPr="00D61FFB">
              <w:t>Provided consent</w:t>
            </w:r>
          </w:p>
        </w:tc>
        <w:tc>
          <w:tcPr>
            <w:tcW w:w="349" w:type="pct"/>
            <w:tcBorders>
              <w:top w:val="nil"/>
              <w:bottom w:val="nil"/>
            </w:tcBorders>
          </w:tcPr>
          <w:p w14:paraId="13419953" w14:textId="089A30AF" w:rsidR="008F3BA8" w:rsidRPr="00D61FFB" w:rsidRDefault="008F3BA8" w:rsidP="008F3BA8">
            <w:pPr>
              <w:pStyle w:val="Tabletext"/>
              <w:jc w:val="right"/>
            </w:pPr>
            <w:r w:rsidRPr="005A4FAF">
              <w:t>3806</w:t>
            </w:r>
          </w:p>
        </w:tc>
        <w:tc>
          <w:tcPr>
            <w:tcW w:w="350" w:type="pct"/>
            <w:tcBorders>
              <w:top w:val="nil"/>
              <w:bottom w:val="nil"/>
            </w:tcBorders>
          </w:tcPr>
          <w:p w14:paraId="56A3CE35" w14:textId="77777777" w:rsidR="008F3BA8" w:rsidRPr="00D61FFB" w:rsidRDefault="008F3BA8" w:rsidP="008F3BA8">
            <w:pPr>
              <w:pStyle w:val="Tabletext"/>
              <w:jc w:val="right"/>
            </w:pPr>
          </w:p>
        </w:tc>
        <w:tc>
          <w:tcPr>
            <w:tcW w:w="350" w:type="pct"/>
            <w:tcBorders>
              <w:top w:val="nil"/>
              <w:bottom w:val="nil"/>
            </w:tcBorders>
          </w:tcPr>
          <w:p w14:paraId="652AA4EA" w14:textId="1E4A6033" w:rsidR="008F3BA8" w:rsidRPr="008F3BA8" w:rsidRDefault="008F3BA8" w:rsidP="008F3BA8">
            <w:pPr>
              <w:pStyle w:val="Tabletext"/>
              <w:jc w:val="right"/>
            </w:pPr>
            <w:r w:rsidRPr="005A4FAF">
              <w:t>441</w:t>
            </w:r>
          </w:p>
        </w:tc>
        <w:tc>
          <w:tcPr>
            <w:tcW w:w="350" w:type="pct"/>
            <w:tcBorders>
              <w:top w:val="nil"/>
              <w:bottom w:val="nil"/>
            </w:tcBorders>
          </w:tcPr>
          <w:p w14:paraId="300580CC" w14:textId="77777777" w:rsidR="008F3BA8" w:rsidRPr="008F3BA8" w:rsidRDefault="008F3BA8" w:rsidP="008F3BA8">
            <w:pPr>
              <w:pStyle w:val="Tabletext"/>
              <w:jc w:val="right"/>
            </w:pPr>
          </w:p>
        </w:tc>
        <w:tc>
          <w:tcPr>
            <w:tcW w:w="350" w:type="pct"/>
            <w:tcBorders>
              <w:top w:val="nil"/>
              <w:bottom w:val="nil"/>
            </w:tcBorders>
          </w:tcPr>
          <w:p w14:paraId="5E2AD924" w14:textId="265947F7" w:rsidR="008F3BA8" w:rsidRPr="00D61FFB" w:rsidRDefault="008F3BA8" w:rsidP="008F3BA8">
            <w:pPr>
              <w:pStyle w:val="Tabletext"/>
              <w:jc w:val="right"/>
            </w:pPr>
            <w:r w:rsidRPr="005A4FAF">
              <w:t>708</w:t>
            </w:r>
          </w:p>
        </w:tc>
        <w:tc>
          <w:tcPr>
            <w:tcW w:w="350" w:type="pct"/>
            <w:tcBorders>
              <w:top w:val="nil"/>
              <w:bottom w:val="nil"/>
            </w:tcBorders>
          </w:tcPr>
          <w:p w14:paraId="2CD91B69" w14:textId="77777777" w:rsidR="008F3BA8" w:rsidRPr="00D61FFB" w:rsidRDefault="008F3BA8" w:rsidP="008F3BA8">
            <w:pPr>
              <w:pStyle w:val="Tabletext"/>
              <w:jc w:val="right"/>
            </w:pPr>
          </w:p>
        </w:tc>
        <w:tc>
          <w:tcPr>
            <w:tcW w:w="349" w:type="pct"/>
            <w:tcBorders>
              <w:top w:val="nil"/>
              <w:bottom w:val="nil"/>
            </w:tcBorders>
          </w:tcPr>
          <w:p w14:paraId="1FFD631D" w14:textId="4A2A947D" w:rsidR="008F3BA8" w:rsidRPr="00D61FFB" w:rsidRDefault="008F3BA8" w:rsidP="008F3BA8">
            <w:pPr>
              <w:pStyle w:val="Tabletext"/>
              <w:jc w:val="right"/>
            </w:pPr>
            <w:r w:rsidRPr="005A4FAF">
              <w:t>78</w:t>
            </w:r>
          </w:p>
        </w:tc>
        <w:tc>
          <w:tcPr>
            <w:tcW w:w="350" w:type="pct"/>
            <w:tcBorders>
              <w:top w:val="nil"/>
              <w:bottom w:val="nil"/>
            </w:tcBorders>
          </w:tcPr>
          <w:p w14:paraId="56D00C73" w14:textId="77777777" w:rsidR="008F3BA8" w:rsidRPr="00D61FFB" w:rsidRDefault="008F3BA8" w:rsidP="008F3BA8">
            <w:pPr>
              <w:pStyle w:val="Tabletext"/>
              <w:jc w:val="right"/>
            </w:pPr>
          </w:p>
        </w:tc>
        <w:tc>
          <w:tcPr>
            <w:tcW w:w="349" w:type="pct"/>
            <w:tcBorders>
              <w:top w:val="nil"/>
              <w:bottom w:val="nil"/>
            </w:tcBorders>
          </w:tcPr>
          <w:p w14:paraId="067A8B78" w14:textId="3CFDD6CF" w:rsidR="008F3BA8" w:rsidRPr="008F3BA8" w:rsidRDefault="008F3BA8" w:rsidP="008F3BA8">
            <w:pPr>
              <w:pStyle w:val="Tabletext"/>
              <w:jc w:val="right"/>
            </w:pPr>
            <w:r w:rsidRPr="005A4FAF">
              <w:t>5033</w:t>
            </w:r>
          </w:p>
        </w:tc>
        <w:tc>
          <w:tcPr>
            <w:tcW w:w="343" w:type="pct"/>
            <w:tcBorders>
              <w:top w:val="nil"/>
              <w:bottom w:val="nil"/>
            </w:tcBorders>
          </w:tcPr>
          <w:p w14:paraId="26453F74" w14:textId="77777777" w:rsidR="008F3BA8" w:rsidRPr="008F3BA8" w:rsidRDefault="008F3BA8" w:rsidP="008F3BA8">
            <w:pPr>
              <w:pStyle w:val="Tabletext"/>
              <w:jc w:val="right"/>
            </w:pPr>
          </w:p>
        </w:tc>
      </w:tr>
      <w:tr w:rsidR="008F3BA8" w:rsidRPr="00D61FFB" w14:paraId="2FDB8376" w14:textId="77777777" w:rsidTr="009E46AE">
        <w:trPr>
          <w:cantSplit/>
        </w:trPr>
        <w:tc>
          <w:tcPr>
            <w:tcW w:w="1511" w:type="pct"/>
            <w:tcBorders>
              <w:top w:val="nil"/>
              <w:bottom w:val="single" w:sz="4" w:space="0" w:color="auto"/>
            </w:tcBorders>
          </w:tcPr>
          <w:p w14:paraId="1E66F9A5" w14:textId="6CE5BCBF" w:rsidR="008F3BA8" w:rsidRPr="008F3BA8" w:rsidRDefault="008F3BA8" w:rsidP="008F3BA8">
            <w:pPr>
              <w:pStyle w:val="Tabletext"/>
              <w:ind w:left="142" w:hanging="142"/>
              <w:rPr>
                <w:b/>
                <w:bCs/>
              </w:rPr>
            </w:pPr>
            <w:r w:rsidRPr="008F3BA8">
              <w:rPr>
                <w:b/>
                <w:bCs/>
              </w:rPr>
              <w:t xml:space="preserve">   Of these: senior secondary records linked</w:t>
            </w:r>
          </w:p>
        </w:tc>
        <w:tc>
          <w:tcPr>
            <w:tcW w:w="349" w:type="pct"/>
            <w:tcBorders>
              <w:top w:val="nil"/>
              <w:bottom w:val="single" w:sz="4" w:space="0" w:color="auto"/>
            </w:tcBorders>
          </w:tcPr>
          <w:p w14:paraId="6F83E0FE" w14:textId="7126A01C" w:rsidR="008F3BA8" w:rsidRPr="008F3BA8" w:rsidRDefault="008F3BA8" w:rsidP="008F3BA8">
            <w:pPr>
              <w:pStyle w:val="Tabletext"/>
              <w:jc w:val="right"/>
              <w:rPr>
                <w:b/>
                <w:bCs/>
              </w:rPr>
            </w:pPr>
            <w:r w:rsidRPr="008F3BA8">
              <w:rPr>
                <w:b/>
                <w:bCs/>
              </w:rPr>
              <w:t>3037</w:t>
            </w:r>
          </w:p>
        </w:tc>
        <w:tc>
          <w:tcPr>
            <w:tcW w:w="350" w:type="pct"/>
            <w:tcBorders>
              <w:top w:val="nil"/>
              <w:bottom w:val="single" w:sz="4" w:space="0" w:color="auto"/>
            </w:tcBorders>
          </w:tcPr>
          <w:p w14:paraId="315B5700" w14:textId="71D93500" w:rsidR="008F3BA8" w:rsidRPr="008F3BA8" w:rsidRDefault="008F3BA8" w:rsidP="008F3BA8">
            <w:pPr>
              <w:pStyle w:val="Tabletext"/>
              <w:jc w:val="right"/>
              <w:rPr>
                <w:b/>
                <w:bCs/>
              </w:rPr>
            </w:pPr>
            <w:r w:rsidRPr="008F3BA8">
              <w:rPr>
                <w:b/>
                <w:bCs/>
              </w:rPr>
              <w:t>80</w:t>
            </w:r>
          </w:p>
        </w:tc>
        <w:tc>
          <w:tcPr>
            <w:tcW w:w="350" w:type="pct"/>
            <w:tcBorders>
              <w:top w:val="nil"/>
              <w:bottom w:val="single" w:sz="4" w:space="0" w:color="auto"/>
            </w:tcBorders>
          </w:tcPr>
          <w:p w14:paraId="1825760A" w14:textId="34D33152" w:rsidR="008F3BA8" w:rsidRPr="008F3BA8" w:rsidRDefault="008F3BA8" w:rsidP="008F3BA8">
            <w:pPr>
              <w:pStyle w:val="Tabletext"/>
              <w:jc w:val="right"/>
              <w:rPr>
                <w:b/>
                <w:bCs/>
              </w:rPr>
            </w:pPr>
            <w:r w:rsidRPr="008F3BA8">
              <w:rPr>
                <w:b/>
                <w:bCs/>
              </w:rPr>
              <w:t>351</w:t>
            </w:r>
          </w:p>
        </w:tc>
        <w:tc>
          <w:tcPr>
            <w:tcW w:w="350" w:type="pct"/>
            <w:tcBorders>
              <w:top w:val="nil"/>
              <w:bottom w:val="single" w:sz="4" w:space="0" w:color="auto"/>
            </w:tcBorders>
          </w:tcPr>
          <w:p w14:paraId="702E2BB5" w14:textId="2517D50E" w:rsidR="008F3BA8" w:rsidRPr="008F3BA8" w:rsidRDefault="008F3BA8" w:rsidP="008F3BA8">
            <w:pPr>
              <w:pStyle w:val="Tabletext"/>
              <w:jc w:val="right"/>
              <w:rPr>
                <w:b/>
                <w:bCs/>
              </w:rPr>
            </w:pPr>
            <w:r w:rsidRPr="008F3BA8">
              <w:rPr>
                <w:b/>
                <w:bCs/>
              </w:rPr>
              <w:t>80</w:t>
            </w:r>
          </w:p>
        </w:tc>
        <w:tc>
          <w:tcPr>
            <w:tcW w:w="350" w:type="pct"/>
            <w:tcBorders>
              <w:top w:val="nil"/>
              <w:bottom w:val="single" w:sz="4" w:space="0" w:color="auto"/>
            </w:tcBorders>
          </w:tcPr>
          <w:p w14:paraId="364FA2EF" w14:textId="1E5551C1" w:rsidR="008F3BA8" w:rsidRPr="008F3BA8" w:rsidRDefault="008F3BA8" w:rsidP="008F3BA8">
            <w:pPr>
              <w:pStyle w:val="Tabletext"/>
              <w:jc w:val="right"/>
              <w:rPr>
                <w:b/>
                <w:bCs/>
              </w:rPr>
            </w:pPr>
            <w:r w:rsidRPr="008F3BA8">
              <w:rPr>
                <w:b/>
                <w:bCs/>
              </w:rPr>
              <w:t>638</w:t>
            </w:r>
          </w:p>
        </w:tc>
        <w:tc>
          <w:tcPr>
            <w:tcW w:w="350" w:type="pct"/>
            <w:tcBorders>
              <w:top w:val="nil"/>
              <w:bottom w:val="single" w:sz="4" w:space="0" w:color="auto"/>
            </w:tcBorders>
          </w:tcPr>
          <w:p w14:paraId="282A7F1F" w14:textId="4A2E2085" w:rsidR="008F3BA8" w:rsidRPr="008F3BA8" w:rsidRDefault="008F3BA8" w:rsidP="008F3BA8">
            <w:pPr>
              <w:pStyle w:val="Tabletext"/>
              <w:jc w:val="right"/>
              <w:rPr>
                <w:b/>
                <w:bCs/>
              </w:rPr>
            </w:pPr>
            <w:r w:rsidRPr="008F3BA8">
              <w:rPr>
                <w:b/>
                <w:bCs/>
              </w:rPr>
              <w:t>90</w:t>
            </w:r>
          </w:p>
        </w:tc>
        <w:tc>
          <w:tcPr>
            <w:tcW w:w="349" w:type="pct"/>
            <w:tcBorders>
              <w:top w:val="nil"/>
              <w:bottom w:val="single" w:sz="4" w:space="0" w:color="auto"/>
            </w:tcBorders>
          </w:tcPr>
          <w:p w14:paraId="015B8901" w14:textId="66A26C20" w:rsidR="008F3BA8" w:rsidRPr="008F3BA8" w:rsidRDefault="008F3BA8" w:rsidP="008F3BA8">
            <w:pPr>
              <w:pStyle w:val="Tabletext"/>
              <w:jc w:val="right"/>
              <w:rPr>
                <w:b/>
                <w:bCs/>
              </w:rPr>
            </w:pPr>
            <w:r w:rsidRPr="008F3BA8">
              <w:rPr>
                <w:b/>
                <w:bCs/>
              </w:rPr>
              <w:t>72</w:t>
            </w:r>
          </w:p>
        </w:tc>
        <w:tc>
          <w:tcPr>
            <w:tcW w:w="350" w:type="pct"/>
            <w:tcBorders>
              <w:top w:val="nil"/>
              <w:bottom w:val="single" w:sz="4" w:space="0" w:color="auto"/>
            </w:tcBorders>
          </w:tcPr>
          <w:p w14:paraId="2FA39C71" w14:textId="001AF15A" w:rsidR="008F3BA8" w:rsidRPr="008F3BA8" w:rsidRDefault="008F3BA8" w:rsidP="008F3BA8">
            <w:pPr>
              <w:pStyle w:val="Tabletext"/>
              <w:jc w:val="right"/>
              <w:rPr>
                <w:b/>
                <w:bCs/>
              </w:rPr>
            </w:pPr>
            <w:r w:rsidRPr="008F3BA8">
              <w:rPr>
                <w:b/>
                <w:bCs/>
              </w:rPr>
              <w:t>92</w:t>
            </w:r>
          </w:p>
        </w:tc>
        <w:tc>
          <w:tcPr>
            <w:tcW w:w="349" w:type="pct"/>
            <w:tcBorders>
              <w:top w:val="nil"/>
              <w:bottom w:val="single" w:sz="4" w:space="0" w:color="auto"/>
            </w:tcBorders>
          </w:tcPr>
          <w:p w14:paraId="32B573EB" w14:textId="207D1F22" w:rsidR="008F3BA8" w:rsidRPr="008F3BA8" w:rsidRDefault="008F3BA8" w:rsidP="008F3BA8">
            <w:pPr>
              <w:pStyle w:val="Tabletext"/>
              <w:jc w:val="right"/>
              <w:rPr>
                <w:b/>
                <w:bCs/>
              </w:rPr>
            </w:pPr>
            <w:r w:rsidRPr="008F3BA8">
              <w:rPr>
                <w:b/>
                <w:bCs/>
              </w:rPr>
              <w:t>4098</w:t>
            </w:r>
          </w:p>
        </w:tc>
        <w:tc>
          <w:tcPr>
            <w:tcW w:w="343" w:type="pct"/>
            <w:tcBorders>
              <w:top w:val="nil"/>
              <w:bottom w:val="single" w:sz="4" w:space="0" w:color="auto"/>
            </w:tcBorders>
          </w:tcPr>
          <w:p w14:paraId="762CCDAE" w14:textId="18B78340" w:rsidR="008F3BA8" w:rsidRPr="008F3BA8" w:rsidRDefault="008F3BA8" w:rsidP="008F3BA8">
            <w:pPr>
              <w:pStyle w:val="Tabletext"/>
              <w:jc w:val="right"/>
              <w:rPr>
                <w:b/>
                <w:bCs/>
              </w:rPr>
            </w:pPr>
            <w:r w:rsidRPr="008F3BA8">
              <w:rPr>
                <w:b/>
                <w:bCs/>
              </w:rPr>
              <w:t>81</w:t>
            </w:r>
          </w:p>
        </w:tc>
      </w:tr>
      <w:tr w:rsidR="008F3BA8" w:rsidRPr="00D61FFB" w14:paraId="551E572A" w14:textId="77777777" w:rsidTr="009E46AE">
        <w:trPr>
          <w:cantSplit/>
          <w:trHeight w:val="171"/>
        </w:trPr>
        <w:tc>
          <w:tcPr>
            <w:tcW w:w="1511" w:type="pct"/>
            <w:tcBorders>
              <w:top w:val="single" w:sz="4" w:space="0" w:color="auto"/>
              <w:bottom w:val="nil"/>
            </w:tcBorders>
          </w:tcPr>
          <w:p w14:paraId="134F0FAD" w14:textId="77777777" w:rsidR="008F3BA8" w:rsidRPr="00D61FFB" w:rsidRDefault="008F3BA8" w:rsidP="008F3BA8">
            <w:pPr>
              <w:pStyle w:val="Tabletext"/>
            </w:pPr>
            <w:r w:rsidRPr="00D61FFB">
              <w:t>Respondents asked for consent</w:t>
            </w:r>
          </w:p>
        </w:tc>
        <w:tc>
          <w:tcPr>
            <w:tcW w:w="349" w:type="pct"/>
            <w:tcBorders>
              <w:top w:val="single" w:sz="4" w:space="0" w:color="auto"/>
              <w:bottom w:val="nil"/>
            </w:tcBorders>
          </w:tcPr>
          <w:p w14:paraId="5B19101A" w14:textId="5332E76B" w:rsidR="008F3BA8" w:rsidRPr="00D61FFB" w:rsidRDefault="008F3BA8" w:rsidP="008F3BA8">
            <w:pPr>
              <w:pStyle w:val="Tabletext"/>
              <w:jc w:val="right"/>
            </w:pPr>
            <w:r w:rsidRPr="005A4FAF">
              <w:t>4704</w:t>
            </w:r>
          </w:p>
        </w:tc>
        <w:tc>
          <w:tcPr>
            <w:tcW w:w="350" w:type="pct"/>
            <w:tcBorders>
              <w:top w:val="single" w:sz="4" w:space="0" w:color="auto"/>
              <w:bottom w:val="nil"/>
            </w:tcBorders>
          </w:tcPr>
          <w:p w14:paraId="6B8B8E62" w14:textId="77777777" w:rsidR="008F3BA8" w:rsidRPr="00D61FFB" w:rsidRDefault="008F3BA8" w:rsidP="008F3BA8">
            <w:pPr>
              <w:pStyle w:val="Tabletext"/>
              <w:jc w:val="right"/>
            </w:pPr>
          </w:p>
        </w:tc>
        <w:tc>
          <w:tcPr>
            <w:tcW w:w="350" w:type="pct"/>
            <w:tcBorders>
              <w:top w:val="single" w:sz="4" w:space="0" w:color="auto"/>
              <w:bottom w:val="nil"/>
            </w:tcBorders>
          </w:tcPr>
          <w:p w14:paraId="63E236BE" w14:textId="62E4E469" w:rsidR="008F3BA8" w:rsidRPr="00562768" w:rsidRDefault="008F3BA8" w:rsidP="008F3BA8">
            <w:pPr>
              <w:pStyle w:val="Tabletext"/>
              <w:jc w:val="right"/>
            </w:pPr>
            <w:r w:rsidRPr="005A4FAF">
              <w:t>597</w:t>
            </w:r>
          </w:p>
        </w:tc>
        <w:tc>
          <w:tcPr>
            <w:tcW w:w="350" w:type="pct"/>
            <w:tcBorders>
              <w:top w:val="single" w:sz="4" w:space="0" w:color="auto"/>
              <w:bottom w:val="nil"/>
            </w:tcBorders>
          </w:tcPr>
          <w:p w14:paraId="785AFBA6" w14:textId="77777777" w:rsidR="008F3BA8" w:rsidRPr="00562768" w:rsidRDefault="008F3BA8" w:rsidP="008F3BA8">
            <w:pPr>
              <w:pStyle w:val="Tabletext"/>
              <w:jc w:val="right"/>
            </w:pPr>
          </w:p>
        </w:tc>
        <w:tc>
          <w:tcPr>
            <w:tcW w:w="350" w:type="pct"/>
            <w:tcBorders>
              <w:top w:val="single" w:sz="4" w:space="0" w:color="auto"/>
              <w:bottom w:val="nil"/>
            </w:tcBorders>
          </w:tcPr>
          <w:p w14:paraId="55750D55" w14:textId="021B899B" w:rsidR="008F3BA8" w:rsidRPr="00D61FFB" w:rsidRDefault="008F3BA8" w:rsidP="008F3BA8">
            <w:pPr>
              <w:pStyle w:val="Tabletext"/>
              <w:jc w:val="right"/>
            </w:pPr>
            <w:r w:rsidRPr="005A4FAF">
              <w:t>943</w:t>
            </w:r>
          </w:p>
        </w:tc>
        <w:tc>
          <w:tcPr>
            <w:tcW w:w="350" w:type="pct"/>
            <w:tcBorders>
              <w:top w:val="single" w:sz="4" w:space="0" w:color="auto"/>
              <w:bottom w:val="nil"/>
            </w:tcBorders>
          </w:tcPr>
          <w:p w14:paraId="068D63CD" w14:textId="77777777" w:rsidR="008F3BA8" w:rsidRPr="00D61FFB" w:rsidRDefault="008F3BA8" w:rsidP="008F3BA8">
            <w:pPr>
              <w:pStyle w:val="Tabletext"/>
              <w:jc w:val="right"/>
            </w:pPr>
          </w:p>
        </w:tc>
        <w:tc>
          <w:tcPr>
            <w:tcW w:w="349" w:type="pct"/>
            <w:tcBorders>
              <w:top w:val="single" w:sz="4" w:space="0" w:color="auto"/>
              <w:bottom w:val="nil"/>
            </w:tcBorders>
          </w:tcPr>
          <w:p w14:paraId="793A74DA" w14:textId="757AC3A4" w:rsidR="008F3BA8" w:rsidRPr="00D61FFB" w:rsidRDefault="008F3BA8" w:rsidP="008F3BA8">
            <w:pPr>
              <w:pStyle w:val="Tabletext"/>
              <w:jc w:val="right"/>
            </w:pPr>
            <w:r w:rsidRPr="005A4FAF">
              <w:t>120</w:t>
            </w:r>
          </w:p>
        </w:tc>
        <w:tc>
          <w:tcPr>
            <w:tcW w:w="350" w:type="pct"/>
            <w:tcBorders>
              <w:top w:val="single" w:sz="4" w:space="0" w:color="auto"/>
              <w:bottom w:val="nil"/>
            </w:tcBorders>
          </w:tcPr>
          <w:p w14:paraId="52A1D70A" w14:textId="77777777" w:rsidR="008F3BA8" w:rsidRPr="00D61FFB" w:rsidRDefault="008F3BA8" w:rsidP="008F3BA8">
            <w:pPr>
              <w:pStyle w:val="Tabletext"/>
              <w:jc w:val="right"/>
            </w:pPr>
          </w:p>
        </w:tc>
        <w:tc>
          <w:tcPr>
            <w:tcW w:w="349" w:type="pct"/>
            <w:tcBorders>
              <w:top w:val="single" w:sz="4" w:space="0" w:color="auto"/>
              <w:bottom w:val="nil"/>
            </w:tcBorders>
          </w:tcPr>
          <w:p w14:paraId="25C3809D" w14:textId="66037A17" w:rsidR="008F3BA8" w:rsidRPr="008F3BA8" w:rsidRDefault="008F3BA8" w:rsidP="008F3BA8">
            <w:pPr>
              <w:pStyle w:val="Tabletext"/>
              <w:jc w:val="right"/>
            </w:pPr>
            <w:r w:rsidRPr="005A4FAF">
              <w:t>6364</w:t>
            </w:r>
          </w:p>
        </w:tc>
        <w:tc>
          <w:tcPr>
            <w:tcW w:w="343" w:type="pct"/>
            <w:tcBorders>
              <w:top w:val="single" w:sz="4" w:space="0" w:color="auto"/>
              <w:bottom w:val="nil"/>
            </w:tcBorders>
          </w:tcPr>
          <w:p w14:paraId="5829C2AD" w14:textId="77777777" w:rsidR="008F3BA8" w:rsidRPr="008F3BA8" w:rsidRDefault="008F3BA8" w:rsidP="008F3BA8">
            <w:pPr>
              <w:pStyle w:val="Tabletext"/>
              <w:jc w:val="right"/>
            </w:pPr>
          </w:p>
        </w:tc>
      </w:tr>
      <w:tr w:rsidR="008F3BA8" w:rsidRPr="00D61FFB" w14:paraId="0D708EA5" w14:textId="77777777" w:rsidTr="009E46AE">
        <w:trPr>
          <w:cantSplit/>
          <w:trHeight w:val="171"/>
        </w:trPr>
        <w:tc>
          <w:tcPr>
            <w:tcW w:w="1511" w:type="pct"/>
            <w:tcBorders>
              <w:top w:val="nil"/>
              <w:bottom w:val="single" w:sz="4" w:space="0" w:color="auto"/>
            </w:tcBorders>
          </w:tcPr>
          <w:p w14:paraId="0802CAD1" w14:textId="1966B26D" w:rsidR="008F3BA8" w:rsidRPr="008F3BA8" w:rsidRDefault="008F3BA8" w:rsidP="008F3BA8">
            <w:pPr>
              <w:pStyle w:val="Tabletext"/>
              <w:ind w:left="142" w:hanging="142"/>
              <w:rPr>
                <w:b/>
                <w:bCs/>
              </w:rPr>
            </w:pPr>
            <w:r w:rsidRPr="008F3BA8">
              <w:rPr>
                <w:b/>
                <w:bCs/>
              </w:rPr>
              <w:t xml:space="preserve">   Of these: senior secondary records linked</w:t>
            </w:r>
          </w:p>
        </w:tc>
        <w:tc>
          <w:tcPr>
            <w:tcW w:w="349" w:type="pct"/>
            <w:tcBorders>
              <w:top w:val="nil"/>
              <w:bottom w:val="single" w:sz="4" w:space="0" w:color="auto"/>
            </w:tcBorders>
          </w:tcPr>
          <w:p w14:paraId="6E2B5E42" w14:textId="2E6FB773" w:rsidR="008F3BA8" w:rsidRPr="008F3BA8" w:rsidRDefault="008F3BA8" w:rsidP="008F3BA8">
            <w:pPr>
              <w:pStyle w:val="Tabletext"/>
              <w:jc w:val="right"/>
              <w:rPr>
                <w:b/>
                <w:bCs/>
              </w:rPr>
            </w:pPr>
            <w:r w:rsidRPr="008F3BA8">
              <w:rPr>
                <w:b/>
                <w:bCs/>
              </w:rPr>
              <w:t>3037</w:t>
            </w:r>
          </w:p>
        </w:tc>
        <w:tc>
          <w:tcPr>
            <w:tcW w:w="350" w:type="pct"/>
            <w:tcBorders>
              <w:top w:val="nil"/>
              <w:bottom w:val="single" w:sz="4" w:space="0" w:color="auto"/>
            </w:tcBorders>
          </w:tcPr>
          <w:p w14:paraId="10CBFBDF" w14:textId="0EDD8142" w:rsidR="008F3BA8" w:rsidRPr="008F3BA8" w:rsidRDefault="008F3BA8" w:rsidP="008F3BA8">
            <w:pPr>
              <w:pStyle w:val="Tabletext"/>
              <w:jc w:val="right"/>
              <w:rPr>
                <w:b/>
                <w:bCs/>
              </w:rPr>
            </w:pPr>
            <w:r w:rsidRPr="008F3BA8">
              <w:rPr>
                <w:b/>
                <w:bCs/>
              </w:rPr>
              <w:t>65</w:t>
            </w:r>
          </w:p>
        </w:tc>
        <w:tc>
          <w:tcPr>
            <w:tcW w:w="350" w:type="pct"/>
            <w:tcBorders>
              <w:top w:val="nil"/>
              <w:bottom w:val="single" w:sz="4" w:space="0" w:color="auto"/>
            </w:tcBorders>
          </w:tcPr>
          <w:p w14:paraId="7C8A5115" w14:textId="62B48995" w:rsidR="008F3BA8" w:rsidRPr="008F3BA8" w:rsidRDefault="008F3BA8" w:rsidP="008F3BA8">
            <w:pPr>
              <w:pStyle w:val="Tabletext"/>
              <w:jc w:val="right"/>
              <w:rPr>
                <w:b/>
                <w:bCs/>
              </w:rPr>
            </w:pPr>
            <w:r w:rsidRPr="008F3BA8">
              <w:rPr>
                <w:b/>
                <w:bCs/>
              </w:rPr>
              <w:t>351</w:t>
            </w:r>
          </w:p>
        </w:tc>
        <w:tc>
          <w:tcPr>
            <w:tcW w:w="350" w:type="pct"/>
            <w:tcBorders>
              <w:top w:val="nil"/>
              <w:bottom w:val="single" w:sz="4" w:space="0" w:color="auto"/>
            </w:tcBorders>
          </w:tcPr>
          <w:p w14:paraId="61557FDF" w14:textId="430EF358" w:rsidR="008F3BA8" w:rsidRPr="008F3BA8" w:rsidRDefault="008F3BA8" w:rsidP="008F3BA8">
            <w:pPr>
              <w:pStyle w:val="Tabletext"/>
              <w:jc w:val="right"/>
              <w:rPr>
                <w:b/>
                <w:bCs/>
              </w:rPr>
            </w:pPr>
            <w:r w:rsidRPr="008F3BA8">
              <w:rPr>
                <w:b/>
                <w:bCs/>
              </w:rPr>
              <w:t>59</w:t>
            </w:r>
          </w:p>
        </w:tc>
        <w:tc>
          <w:tcPr>
            <w:tcW w:w="350" w:type="pct"/>
            <w:tcBorders>
              <w:top w:val="nil"/>
              <w:bottom w:val="single" w:sz="4" w:space="0" w:color="auto"/>
            </w:tcBorders>
          </w:tcPr>
          <w:p w14:paraId="281787EC" w14:textId="2F9A451F" w:rsidR="008F3BA8" w:rsidRPr="008F3BA8" w:rsidRDefault="008F3BA8" w:rsidP="008F3BA8">
            <w:pPr>
              <w:pStyle w:val="Tabletext"/>
              <w:jc w:val="right"/>
              <w:rPr>
                <w:b/>
                <w:bCs/>
              </w:rPr>
            </w:pPr>
            <w:r w:rsidRPr="008F3BA8">
              <w:rPr>
                <w:b/>
                <w:bCs/>
              </w:rPr>
              <w:t>638</w:t>
            </w:r>
          </w:p>
        </w:tc>
        <w:tc>
          <w:tcPr>
            <w:tcW w:w="350" w:type="pct"/>
            <w:tcBorders>
              <w:top w:val="nil"/>
              <w:bottom w:val="single" w:sz="4" w:space="0" w:color="auto"/>
            </w:tcBorders>
          </w:tcPr>
          <w:p w14:paraId="29C63084" w14:textId="4C5A7B0C" w:rsidR="008F3BA8" w:rsidRPr="008F3BA8" w:rsidRDefault="008F3BA8" w:rsidP="008F3BA8">
            <w:pPr>
              <w:pStyle w:val="Tabletext"/>
              <w:jc w:val="right"/>
              <w:rPr>
                <w:b/>
                <w:bCs/>
              </w:rPr>
            </w:pPr>
            <w:r w:rsidRPr="008F3BA8">
              <w:rPr>
                <w:b/>
                <w:bCs/>
              </w:rPr>
              <w:t>68</w:t>
            </w:r>
          </w:p>
        </w:tc>
        <w:tc>
          <w:tcPr>
            <w:tcW w:w="349" w:type="pct"/>
            <w:tcBorders>
              <w:top w:val="nil"/>
              <w:bottom w:val="single" w:sz="4" w:space="0" w:color="auto"/>
            </w:tcBorders>
          </w:tcPr>
          <w:p w14:paraId="3340123E" w14:textId="462F4B75" w:rsidR="008F3BA8" w:rsidRPr="008F3BA8" w:rsidRDefault="008F3BA8" w:rsidP="008F3BA8">
            <w:pPr>
              <w:pStyle w:val="Tabletext"/>
              <w:jc w:val="right"/>
              <w:rPr>
                <w:b/>
                <w:bCs/>
              </w:rPr>
            </w:pPr>
            <w:r w:rsidRPr="008F3BA8">
              <w:rPr>
                <w:b/>
                <w:bCs/>
              </w:rPr>
              <w:t>72</w:t>
            </w:r>
          </w:p>
        </w:tc>
        <w:tc>
          <w:tcPr>
            <w:tcW w:w="350" w:type="pct"/>
            <w:tcBorders>
              <w:top w:val="nil"/>
              <w:bottom w:val="single" w:sz="4" w:space="0" w:color="auto"/>
            </w:tcBorders>
          </w:tcPr>
          <w:p w14:paraId="3C08A9A4" w14:textId="1F6EA804" w:rsidR="008F3BA8" w:rsidRPr="008F3BA8" w:rsidRDefault="008F3BA8" w:rsidP="008F3BA8">
            <w:pPr>
              <w:pStyle w:val="Tabletext"/>
              <w:jc w:val="right"/>
              <w:rPr>
                <w:b/>
                <w:bCs/>
              </w:rPr>
            </w:pPr>
            <w:r w:rsidRPr="008F3BA8">
              <w:rPr>
                <w:b/>
                <w:bCs/>
              </w:rPr>
              <w:t>60</w:t>
            </w:r>
          </w:p>
        </w:tc>
        <w:tc>
          <w:tcPr>
            <w:tcW w:w="349" w:type="pct"/>
            <w:tcBorders>
              <w:top w:val="nil"/>
              <w:bottom w:val="single" w:sz="4" w:space="0" w:color="auto"/>
            </w:tcBorders>
          </w:tcPr>
          <w:p w14:paraId="3360DF9B" w14:textId="1FF2033D" w:rsidR="008F3BA8" w:rsidRPr="008F3BA8" w:rsidRDefault="008F3BA8" w:rsidP="008F3BA8">
            <w:pPr>
              <w:pStyle w:val="Tabletext"/>
              <w:jc w:val="right"/>
              <w:rPr>
                <w:b/>
                <w:bCs/>
              </w:rPr>
            </w:pPr>
            <w:r w:rsidRPr="008F3BA8">
              <w:rPr>
                <w:b/>
                <w:bCs/>
              </w:rPr>
              <w:t>4098</w:t>
            </w:r>
          </w:p>
        </w:tc>
        <w:tc>
          <w:tcPr>
            <w:tcW w:w="343" w:type="pct"/>
            <w:tcBorders>
              <w:top w:val="nil"/>
              <w:bottom w:val="single" w:sz="4" w:space="0" w:color="auto"/>
            </w:tcBorders>
          </w:tcPr>
          <w:p w14:paraId="266F0DC9" w14:textId="31810F20" w:rsidR="008F3BA8" w:rsidRPr="008F3BA8" w:rsidRDefault="008F3BA8" w:rsidP="008F3BA8">
            <w:pPr>
              <w:pStyle w:val="Tabletext"/>
              <w:jc w:val="right"/>
              <w:rPr>
                <w:b/>
                <w:bCs/>
              </w:rPr>
            </w:pPr>
            <w:r w:rsidRPr="008F3BA8">
              <w:rPr>
                <w:b/>
                <w:bCs/>
              </w:rPr>
              <w:t>64</w:t>
            </w:r>
          </w:p>
        </w:tc>
      </w:tr>
    </w:tbl>
    <w:p w14:paraId="387E5CC2" w14:textId="77777777" w:rsidR="007E5913" w:rsidRPr="007E5913" w:rsidRDefault="007E5913" w:rsidP="00C03652">
      <w:pPr>
        <w:pStyle w:val="Source"/>
        <w:ind w:left="0" w:firstLine="0"/>
        <w:rPr>
          <w:b/>
          <w:sz w:val="16"/>
        </w:rPr>
      </w:pPr>
      <w:r w:rsidRPr="007E5913">
        <w:rPr>
          <w:sz w:val="16"/>
        </w:rPr>
        <w:t>Note: Excludes those who provided their consent but were removed from the LSAY dataset because they were ineligible as part of the PISA guidelines.</w:t>
      </w:r>
    </w:p>
    <w:p w14:paraId="00145732" w14:textId="77777777" w:rsidR="00773DE0" w:rsidRPr="00773DE0" w:rsidRDefault="00773DE0" w:rsidP="00773DE0">
      <w:pPr>
        <w:pStyle w:val="Heading5"/>
      </w:pPr>
      <w:r w:rsidRPr="00773DE0">
        <w:lastRenderedPageBreak/>
        <w:t>Datasets</w:t>
      </w:r>
    </w:p>
    <w:p w14:paraId="203F4AF1" w14:textId="59A1E5D0" w:rsidR="00773DE0" w:rsidRDefault="00773DE0" w:rsidP="00773DE0">
      <w:pPr>
        <w:pStyle w:val="Text"/>
      </w:pPr>
      <w:r w:rsidRPr="00773DE0">
        <w:t xml:space="preserve">The LSAY senior secondary dataset has been prepared in long format with multiple observations per participant, one </w:t>
      </w:r>
      <w:r w:rsidRPr="00AD4F0E">
        <w:t>for each subject and academic year. The LSAY senior secondary dataset is summarised in table 13.</w:t>
      </w:r>
      <w:r>
        <w:t xml:space="preserve"> </w:t>
      </w:r>
    </w:p>
    <w:p w14:paraId="4104AD51" w14:textId="6125769C" w:rsidR="00773DE0" w:rsidRPr="009D4C6E" w:rsidRDefault="00773DE0" w:rsidP="009D4C6E">
      <w:pPr>
        <w:pStyle w:val="tabletitle"/>
      </w:pPr>
      <w:bookmarkStart w:id="173" w:name="_Toc131410263"/>
      <w:r w:rsidRPr="00082246">
        <w:t xml:space="preserve">Table 13 </w:t>
      </w:r>
      <w:r w:rsidR="009D4C6E">
        <w:tab/>
      </w:r>
      <w:r w:rsidRPr="00082246">
        <w:t>LSAY senior secondary dataset</w:t>
      </w:r>
      <w:bookmarkEnd w:id="173"/>
    </w:p>
    <w:tbl>
      <w:tblPr>
        <w:tblW w:w="4536" w:type="dxa"/>
        <w:tblInd w:w="-5" w:type="dxa"/>
        <w:tblBorders>
          <w:top w:val="single" w:sz="4" w:space="0" w:color="auto"/>
        </w:tblBorders>
        <w:tblLayout w:type="fixed"/>
        <w:tblLook w:val="01E0" w:firstRow="1" w:lastRow="1" w:firstColumn="1" w:lastColumn="1" w:noHBand="0" w:noVBand="0"/>
      </w:tblPr>
      <w:tblGrid>
        <w:gridCol w:w="1875"/>
        <w:gridCol w:w="1456"/>
        <w:gridCol w:w="1205"/>
      </w:tblGrid>
      <w:tr w:rsidR="00773DE0" w:rsidRPr="00581BCF" w14:paraId="2EBDA935" w14:textId="77777777" w:rsidTr="00401294">
        <w:trPr>
          <w:cantSplit/>
          <w:tblHeader/>
        </w:trPr>
        <w:tc>
          <w:tcPr>
            <w:tcW w:w="1875" w:type="dxa"/>
            <w:tcBorders>
              <w:top w:val="single" w:sz="4" w:space="0" w:color="auto"/>
              <w:bottom w:val="single" w:sz="4" w:space="0" w:color="auto"/>
            </w:tcBorders>
          </w:tcPr>
          <w:p w14:paraId="36E06A71" w14:textId="77777777" w:rsidR="00773DE0" w:rsidRPr="00AD4F0E" w:rsidRDefault="00773DE0" w:rsidP="00002D7E">
            <w:pPr>
              <w:pStyle w:val="Tablehead1"/>
            </w:pPr>
            <w:r w:rsidRPr="00AD4F0E">
              <w:t>File name</w:t>
            </w:r>
          </w:p>
        </w:tc>
        <w:tc>
          <w:tcPr>
            <w:tcW w:w="1456" w:type="dxa"/>
            <w:tcBorders>
              <w:top w:val="single" w:sz="4" w:space="0" w:color="auto"/>
              <w:bottom w:val="single" w:sz="4" w:space="0" w:color="auto"/>
            </w:tcBorders>
          </w:tcPr>
          <w:p w14:paraId="5A605395" w14:textId="77777777" w:rsidR="00773DE0" w:rsidRPr="00AD4F0E" w:rsidRDefault="00773DE0" w:rsidP="00002D7E">
            <w:pPr>
              <w:pStyle w:val="Tablehead1"/>
              <w:jc w:val="center"/>
            </w:pPr>
            <w:r w:rsidRPr="00AD4F0E">
              <w:t>Participants (n)</w:t>
            </w:r>
          </w:p>
        </w:tc>
        <w:tc>
          <w:tcPr>
            <w:tcW w:w="1205" w:type="dxa"/>
            <w:tcBorders>
              <w:top w:val="single" w:sz="4" w:space="0" w:color="auto"/>
              <w:bottom w:val="single" w:sz="4" w:space="0" w:color="auto"/>
            </w:tcBorders>
          </w:tcPr>
          <w:p w14:paraId="3C734F80" w14:textId="77777777" w:rsidR="00773DE0" w:rsidRPr="00AD4F0E" w:rsidRDefault="00773DE0" w:rsidP="00002D7E">
            <w:pPr>
              <w:pStyle w:val="Tablehead1"/>
              <w:jc w:val="center"/>
            </w:pPr>
            <w:r w:rsidRPr="00AD4F0E">
              <w:t>Variables (n)</w:t>
            </w:r>
          </w:p>
        </w:tc>
      </w:tr>
      <w:tr w:rsidR="00773DE0" w:rsidRPr="00581BCF" w14:paraId="19EEAA6E" w14:textId="77777777" w:rsidTr="00401294">
        <w:trPr>
          <w:cantSplit/>
        </w:trPr>
        <w:tc>
          <w:tcPr>
            <w:tcW w:w="1875" w:type="dxa"/>
            <w:tcBorders>
              <w:top w:val="single" w:sz="4" w:space="0" w:color="auto"/>
              <w:bottom w:val="single" w:sz="4" w:space="0" w:color="auto"/>
            </w:tcBorders>
          </w:tcPr>
          <w:p w14:paraId="3D112993" w14:textId="1BE21095" w:rsidR="00773DE0" w:rsidRPr="00AD4F0E" w:rsidRDefault="00773DE0" w:rsidP="00002D7E">
            <w:pPr>
              <w:pStyle w:val="Tabletext"/>
              <w:jc w:val="both"/>
            </w:pPr>
            <w:r w:rsidRPr="00AD4F0E">
              <w:t>lsaysnrsec_v1</w:t>
            </w:r>
          </w:p>
        </w:tc>
        <w:tc>
          <w:tcPr>
            <w:tcW w:w="1456" w:type="dxa"/>
            <w:tcBorders>
              <w:top w:val="single" w:sz="4" w:space="0" w:color="auto"/>
              <w:bottom w:val="single" w:sz="4" w:space="0" w:color="auto"/>
            </w:tcBorders>
          </w:tcPr>
          <w:p w14:paraId="5674C5A4" w14:textId="5175D792" w:rsidR="00773DE0" w:rsidRPr="00AD4F0E" w:rsidRDefault="00AF5DE0" w:rsidP="00002D7E">
            <w:pPr>
              <w:pStyle w:val="Tabletext"/>
              <w:jc w:val="center"/>
            </w:pPr>
            <w:r w:rsidRPr="00AD4F0E">
              <w:t>40</w:t>
            </w:r>
            <w:r w:rsidR="007A7324" w:rsidRPr="00AD4F0E">
              <w:t>80</w:t>
            </w:r>
          </w:p>
        </w:tc>
        <w:tc>
          <w:tcPr>
            <w:tcW w:w="1205" w:type="dxa"/>
            <w:tcBorders>
              <w:top w:val="single" w:sz="4" w:space="0" w:color="auto"/>
              <w:bottom w:val="single" w:sz="4" w:space="0" w:color="auto"/>
            </w:tcBorders>
          </w:tcPr>
          <w:p w14:paraId="58CF0B3B" w14:textId="41E93CE6" w:rsidR="00773DE0" w:rsidRPr="00AD4F0E" w:rsidRDefault="00773DE0" w:rsidP="00002D7E">
            <w:pPr>
              <w:pStyle w:val="Tabletext"/>
              <w:jc w:val="center"/>
            </w:pPr>
            <w:r w:rsidRPr="00AD4F0E">
              <w:t>11</w:t>
            </w:r>
          </w:p>
        </w:tc>
      </w:tr>
    </w:tbl>
    <w:p w14:paraId="127977C9" w14:textId="183107A5" w:rsidR="007A7324" w:rsidRPr="007A7324" w:rsidRDefault="007A7324" w:rsidP="00C03652">
      <w:pPr>
        <w:pStyle w:val="Source"/>
        <w:ind w:left="0" w:firstLine="0"/>
        <w:rPr>
          <w:b/>
          <w:sz w:val="16"/>
        </w:rPr>
      </w:pPr>
      <w:r w:rsidRPr="007A7324">
        <w:rPr>
          <w:sz w:val="16"/>
        </w:rPr>
        <w:t>Note:</w:t>
      </w:r>
      <w:r>
        <w:rPr>
          <w:sz w:val="16"/>
        </w:rPr>
        <w:t xml:space="preserve"> Excludes 18 linked participant records where only year 9 or year 10 subject information was provided</w:t>
      </w:r>
    </w:p>
    <w:p w14:paraId="07F811CD" w14:textId="1C0F4FEA" w:rsidR="00E50486" w:rsidRDefault="009648BB" w:rsidP="009B773E">
      <w:pPr>
        <w:pStyle w:val="Heading5"/>
      </w:pPr>
      <w:r>
        <w:t>Notes about the data</w:t>
      </w:r>
    </w:p>
    <w:p w14:paraId="02760515" w14:textId="312F4371" w:rsidR="00E50486" w:rsidRDefault="00E50486" w:rsidP="00FA5D23">
      <w:pPr>
        <w:pStyle w:val="Text"/>
      </w:pPr>
      <w:r w:rsidRPr="00E50486">
        <w:t xml:space="preserve">The following variables relating to senior secondary data </w:t>
      </w:r>
      <w:r w:rsidR="003E51AB">
        <w:t xml:space="preserve">were </w:t>
      </w:r>
      <w:r w:rsidRPr="00E50486">
        <w:t>requested</w:t>
      </w:r>
      <w:r>
        <w:t xml:space="preserve"> from each jurisdiction</w:t>
      </w:r>
      <w:r w:rsidRPr="00E50486">
        <w:t xml:space="preserve">: </w:t>
      </w:r>
      <w:r>
        <w:t>C</w:t>
      </w:r>
      <w:r w:rsidRPr="00E50486">
        <w:t xml:space="preserve">alendar </w:t>
      </w:r>
      <w:r>
        <w:t>y</w:t>
      </w:r>
      <w:r w:rsidRPr="00E50486">
        <w:t xml:space="preserve">ear, </w:t>
      </w:r>
      <w:r>
        <w:t xml:space="preserve">Year level, </w:t>
      </w:r>
      <w:r w:rsidRPr="00E50486">
        <w:t xml:space="preserve">Subject </w:t>
      </w:r>
      <w:r>
        <w:t>n</w:t>
      </w:r>
      <w:r w:rsidRPr="00E50486">
        <w:t xml:space="preserve">ame, Subject </w:t>
      </w:r>
      <w:r>
        <w:t>a</w:t>
      </w:r>
      <w:r w:rsidRPr="00E50486">
        <w:t xml:space="preserve">rea, Subject </w:t>
      </w:r>
      <w:r>
        <w:t>l</w:t>
      </w:r>
      <w:r w:rsidRPr="00E50486">
        <w:t>evel</w:t>
      </w:r>
      <w:r>
        <w:t xml:space="preserve"> (</w:t>
      </w:r>
      <w:r w:rsidR="003E51AB">
        <w:t>e.g.,</w:t>
      </w:r>
      <w:r>
        <w:t xml:space="preserve"> unit 1, 2, 3 or 4)</w:t>
      </w:r>
      <w:r w:rsidRPr="00E50486">
        <w:t xml:space="preserve">, Subject </w:t>
      </w:r>
      <w:r w:rsidR="00401294">
        <w:t>result</w:t>
      </w:r>
      <w:r w:rsidRPr="00E50486">
        <w:t xml:space="preserve">, Year 12 </w:t>
      </w:r>
      <w:r w:rsidR="003E51AB">
        <w:t>c</w:t>
      </w:r>
      <w:r w:rsidRPr="00E50486">
        <w:t>ompletion</w:t>
      </w:r>
      <w:r w:rsidR="003E51AB">
        <w:t xml:space="preserve"> status</w:t>
      </w:r>
      <w:r w:rsidRPr="00E50486">
        <w:t xml:space="preserve">, </w:t>
      </w:r>
      <w:r w:rsidR="003E51AB">
        <w:t>Senior secondary certificate awarded</w:t>
      </w:r>
      <w:r w:rsidR="00773DE0">
        <w:t xml:space="preserve"> and Australian Tertiary Admission Rank (ATAR)</w:t>
      </w:r>
      <w:r w:rsidR="003E51AB">
        <w:t xml:space="preserve">. </w:t>
      </w:r>
    </w:p>
    <w:p w14:paraId="44AC91D9" w14:textId="635CCA91" w:rsidR="003E51AB" w:rsidRDefault="00FE5D47" w:rsidP="00FA5D23">
      <w:pPr>
        <w:pStyle w:val="Text"/>
      </w:pPr>
      <w:r>
        <w:t>N</w:t>
      </w:r>
      <w:r w:rsidR="003E51AB">
        <w:t xml:space="preserve">ot all jurisdictions were able to provide </w:t>
      </w:r>
      <w:r w:rsidR="009B773E">
        <w:t xml:space="preserve">the requested information. In particular, </w:t>
      </w:r>
      <w:r w:rsidR="003E51AB">
        <w:t xml:space="preserve">subject level, subject </w:t>
      </w:r>
      <w:r w:rsidR="00401294">
        <w:t>result</w:t>
      </w:r>
      <w:r w:rsidR="009B773E">
        <w:t xml:space="preserve">, </w:t>
      </w:r>
      <w:r w:rsidR="003E51AB">
        <w:t>Year 12 completion status</w:t>
      </w:r>
      <w:r w:rsidR="009B773E">
        <w:t xml:space="preserve"> </w:t>
      </w:r>
      <w:r w:rsidR="00773DE0">
        <w:t xml:space="preserve">and ATAR </w:t>
      </w:r>
      <w:r w:rsidR="009B773E">
        <w:t>proved to be particularly problematic</w:t>
      </w:r>
      <w:r w:rsidR="003E51AB">
        <w:t xml:space="preserve">. In addition, there were differences in the way this information is reported across the jurisdictions, making harmonisation of the variables </w:t>
      </w:r>
      <w:r w:rsidR="009B773E">
        <w:t xml:space="preserve">unfeasible. </w:t>
      </w:r>
      <w:r w:rsidR="003E51AB">
        <w:t>For this reason, these items have been omitted f</w:t>
      </w:r>
      <w:r w:rsidR="002F0D01">
        <w:t>ro</w:t>
      </w:r>
      <w:r w:rsidR="003E51AB">
        <w:t xml:space="preserve">m the </w:t>
      </w:r>
      <w:r w:rsidR="00002D7E">
        <w:t xml:space="preserve">linked </w:t>
      </w:r>
      <w:r w:rsidR="003E51AB">
        <w:t xml:space="preserve">data file. </w:t>
      </w:r>
    </w:p>
    <w:p w14:paraId="63365BD6" w14:textId="70D2AA35" w:rsidR="00D13D21" w:rsidRDefault="00D13D21" w:rsidP="00D13D21">
      <w:pPr>
        <w:pStyle w:val="Text"/>
      </w:pPr>
      <w:r w:rsidRPr="00D13D21">
        <w:t xml:space="preserve">There may be students who </w:t>
      </w:r>
      <w:r>
        <w:t xml:space="preserve">left school before entering </w:t>
      </w:r>
      <w:r w:rsidRPr="00D13D21">
        <w:t xml:space="preserve">senior secondary </w:t>
      </w:r>
      <w:r w:rsidR="00401294">
        <w:t xml:space="preserve">year </w:t>
      </w:r>
      <w:r>
        <w:t xml:space="preserve">levels </w:t>
      </w:r>
      <w:r w:rsidRPr="00D13D21">
        <w:t>(</w:t>
      </w:r>
      <w:r>
        <w:t xml:space="preserve">i.e. </w:t>
      </w:r>
      <w:r w:rsidRPr="00D13D21">
        <w:t>year</w:t>
      </w:r>
      <w:r>
        <w:t>s</w:t>
      </w:r>
      <w:r w:rsidRPr="00D13D21">
        <w:t xml:space="preserve"> 11 and 12). No match</w:t>
      </w:r>
      <w:r>
        <w:t xml:space="preserve">ing records could be expected </w:t>
      </w:r>
      <w:r w:rsidRPr="00D13D21">
        <w:t xml:space="preserve">for these students. </w:t>
      </w:r>
    </w:p>
    <w:p w14:paraId="0AFDE911" w14:textId="5CD8A179" w:rsidR="00D13D21" w:rsidRDefault="007A7324" w:rsidP="00D13D21">
      <w:pPr>
        <w:pStyle w:val="Text"/>
      </w:pPr>
      <w:r>
        <w:t xml:space="preserve">There are a small number of records where </w:t>
      </w:r>
      <w:r w:rsidR="00DF24A3">
        <w:t xml:space="preserve">students </w:t>
      </w:r>
      <w:r>
        <w:t xml:space="preserve">have moved interstate and as such have senior secondary records </w:t>
      </w:r>
      <w:r w:rsidR="00DF24A3">
        <w:t xml:space="preserve">spanning more than one jurisdiction. </w:t>
      </w:r>
    </w:p>
    <w:p w14:paraId="27A2AF98" w14:textId="0BF64CD8" w:rsidR="00EF7BD0" w:rsidRPr="00D13D21" w:rsidRDefault="00EF7BD0" w:rsidP="00D13D21">
      <w:pPr>
        <w:pStyle w:val="Text"/>
      </w:pPr>
      <w:r>
        <w:t xml:space="preserve">It is not possible to systematically determine whether the subjects reported are VET subjects. </w:t>
      </w:r>
      <w:r w:rsidR="00636450">
        <w:t xml:space="preserve">Some </w:t>
      </w:r>
      <w:r>
        <w:t>jurisdictions</w:t>
      </w:r>
      <w:r w:rsidR="00636450">
        <w:t xml:space="preserve"> included ‘VET’ or ‘Certificate’ in the subject name for some records. However, it is unlikely this flag provides an exhaustive list of VET subjects </w:t>
      </w:r>
      <w:r w:rsidR="00401294">
        <w:t xml:space="preserve">undertaken. </w:t>
      </w:r>
    </w:p>
    <w:p w14:paraId="3319C8F3" w14:textId="56B6D0C5" w:rsidR="00002D7E" w:rsidRDefault="00002D7E" w:rsidP="009B773E">
      <w:pPr>
        <w:pStyle w:val="Heading5"/>
        <w:rPr>
          <w:b w:val="0"/>
          <w:bCs/>
          <w:i/>
          <w:iCs/>
        </w:rPr>
      </w:pPr>
      <w:r>
        <w:rPr>
          <w:b w:val="0"/>
          <w:bCs/>
          <w:i/>
          <w:iCs/>
        </w:rPr>
        <w:t>Scope</w:t>
      </w:r>
    </w:p>
    <w:p w14:paraId="3E73FD1E" w14:textId="189987B0" w:rsidR="00002D7E" w:rsidRPr="00002D7E" w:rsidRDefault="00002D7E" w:rsidP="00002D7E">
      <w:r>
        <w:t>Data was restricted to subject information for years 11 and 12 only. Three jurisdictions provided subject information for years 9 and 10 which were omitted from the final linked dataset. Note that the year level for the subject information was not always known</w:t>
      </w:r>
      <w:r w:rsidR="00EC2490">
        <w:t>;</w:t>
      </w:r>
      <w:r>
        <w:t xml:space="preserve"> these records have been coded to a value of ‘-1 Unknown’ and may relate to information outside of the scope of the linked data</w:t>
      </w:r>
      <w:r w:rsidR="00EC2490">
        <w:t>set</w:t>
      </w:r>
      <w:r>
        <w:t xml:space="preserve"> (i.e. subject information from years 9 and 10).</w:t>
      </w:r>
    </w:p>
    <w:p w14:paraId="6D0BA830" w14:textId="346012F9" w:rsidR="00747A85" w:rsidRPr="008947EB" w:rsidRDefault="00747A85" w:rsidP="00747A85">
      <w:r w:rsidRPr="008947EB">
        <w:rPr>
          <w:i/>
          <w:iCs/>
        </w:rPr>
        <w:t>Data cleaning</w:t>
      </w:r>
    </w:p>
    <w:p w14:paraId="64C4AB4E" w14:textId="27C71A1F" w:rsidR="00747A85" w:rsidRPr="008947EB" w:rsidRDefault="00747A85" w:rsidP="00747A85">
      <w:r w:rsidRPr="008947EB">
        <w:t xml:space="preserve">Some data cleaning to remove inconsistencies across subject names (for example, capitalisation and formatting) has </w:t>
      </w:r>
      <w:r w:rsidR="008947EB" w:rsidRPr="008947EB">
        <w:t>been undertak</w:t>
      </w:r>
      <w:r w:rsidR="00401294">
        <w:t xml:space="preserve">en </w:t>
      </w:r>
      <w:r w:rsidR="008947EB" w:rsidRPr="008947EB">
        <w:t>in an effort to harmonise the subject names.</w:t>
      </w:r>
    </w:p>
    <w:p w14:paraId="278B5F66" w14:textId="4B9F9D7A" w:rsidR="00002D7E" w:rsidRDefault="00002D7E" w:rsidP="00002D7E">
      <w:r w:rsidRPr="00002D7E">
        <w:rPr>
          <w:i/>
          <w:iCs/>
        </w:rPr>
        <w:t>Missing data</w:t>
      </w:r>
      <w:r w:rsidR="00DD7BDA">
        <w:rPr>
          <w:i/>
          <w:iCs/>
        </w:rPr>
        <w:t xml:space="preserve"> and derivations</w:t>
      </w:r>
    </w:p>
    <w:p w14:paraId="5F6AC77E" w14:textId="66F2B20B" w:rsidR="00002D7E" w:rsidRDefault="00002D7E" w:rsidP="00002D7E">
      <w:r>
        <w:t xml:space="preserve">Not all jurisdictions were able to provide information for all fields. The following list provides a summary of the </w:t>
      </w:r>
      <w:r w:rsidR="00D2775E">
        <w:t xml:space="preserve">exceptions with regards to the data submitted for </w:t>
      </w:r>
      <w:r w:rsidR="00EC2490">
        <w:t xml:space="preserve">each </w:t>
      </w:r>
      <w:r w:rsidR="00D2775E">
        <w:t>jurisdiction</w:t>
      </w:r>
      <w:r w:rsidR="00277696">
        <w:t xml:space="preserve"> for each field</w:t>
      </w:r>
      <w:r w:rsidR="00747A85">
        <w:t xml:space="preserve"> along with </w:t>
      </w:r>
      <w:r w:rsidR="004016B7">
        <w:t>the fields that were derived using the data submitted</w:t>
      </w:r>
      <w:r>
        <w:t>.</w:t>
      </w:r>
    </w:p>
    <w:p w14:paraId="3963439D" w14:textId="5FCB606C" w:rsidR="008947EB" w:rsidRPr="00BD7BC8" w:rsidRDefault="00D2775E" w:rsidP="00401294">
      <w:pPr>
        <w:pStyle w:val="Dotpoint1"/>
        <w:ind w:left="284" w:hanging="284"/>
      </w:pPr>
      <w:r w:rsidRPr="00BD7BC8">
        <w:rPr>
          <w:b/>
          <w:bCs/>
        </w:rPr>
        <w:lastRenderedPageBreak/>
        <w:t>Subject information</w:t>
      </w:r>
      <w:r w:rsidRPr="00BD7BC8">
        <w:t xml:space="preserve"> was only provided for Queensland and ACT for year 12; year 11 subject information was not </w:t>
      </w:r>
      <w:r w:rsidR="00EC2490" w:rsidRPr="00BD7BC8">
        <w:t xml:space="preserve">submitted </w:t>
      </w:r>
      <w:r w:rsidRPr="00BD7BC8">
        <w:t>for these two jurisdictions</w:t>
      </w:r>
      <w:r w:rsidR="00277696">
        <w:rPr>
          <w:rStyle w:val="FootnoteReference"/>
        </w:rPr>
        <w:footnoteReference w:id="7"/>
      </w:r>
      <w:r w:rsidR="00753336" w:rsidRPr="00BD7BC8">
        <w:t>.</w:t>
      </w:r>
      <w:r w:rsidR="00277696">
        <w:t xml:space="preserve"> </w:t>
      </w:r>
    </w:p>
    <w:p w14:paraId="702824E8" w14:textId="77777777" w:rsidR="007A403C" w:rsidRPr="00AD4F0E" w:rsidRDefault="00753336" w:rsidP="007A403C">
      <w:pPr>
        <w:pStyle w:val="Dotpoint1"/>
        <w:ind w:left="284" w:hanging="284"/>
        <w:rPr>
          <w:color w:val="auto"/>
        </w:rPr>
      </w:pPr>
      <w:r w:rsidRPr="00BD7BC8">
        <w:rPr>
          <w:b/>
          <w:bCs/>
        </w:rPr>
        <w:t xml:space="preserve">Subject calendar year </w:t>
      </w:r>
      <w:r w:rsidRPr="00BD7BC8">
        <w:t>(</w:t>
      </w:r>
      <w:r w:rsidR="00277696">
        <w:t xml:space="preserve">i.e. </w:t>
      </w:r>
      <w:r w:rsidRPr="00BD7BC8">
        <w:t>the calendar year to which the subject information relates)</w:t>
      </w:r>
      <w:r w:rsidR="00D75C1B" w:rsidRPr="00BD7BC8">
        <w:t xml:space="preserve"> was not provided by Queensland</w:t>
      </w:r>
      <w:r w:rsidR="00DD7BDA" w:rsidRPr="00BD7BC8">
        <w:t xml:space="preserve">, so this field was derived using the </w:t>
      </w:r>
      <w:r w:rsidR="00BD4A52" w:rsidRPr="00BD7BC8">
        <w:t>Y</w:t>
      </w:r>
      <w:r w:rsidR="00DD7BDA" w:rsidRPr="00BD7BC8">
        <w:rPr>
          <w:i/>
          <w:iCs/>
          <w:color w:val="auto"/>
        </w:rPr>
        <w:t>ear 12 calendar year</w:t>
      </w:r>
      <w:r w:rsidR="004016B7">
        <w:rPr>
          <w:i/>
          <w:iCs/>
          <w:color w:val="auto"/>
        </w:rPr>
        <w:t xml:space="preserve"> </w:t>
      </w:r>
      <w:r w:rsidR="004016B7">
        <w:t xml:space="preserve">in combination with the </w:t>
      </w:r>
      <w:r w:rsidR="004016B7">
        <w:rPr>
          <w:i/>
          <w:iCs/>
          <w:color w:val="auto"/>
        </w:rPr>
        <w:t>S</w:t>
      </w:r>
      <w:r w:rsidR="004016B7" w:rsidRPr="00DD7BDA">
        <w:rPr>
          <w:i/>
          <w:iCs/>
          <w:color w:val="auto"/>
        </w:rPr>
        <w:t xml:space="preserve">ubject </w:t>
      </w:r>
      <w:r w:rsidR="004016B7" w:rsidRPr="00AD4F0E">
        <w:rPr>
          <w:i/>
          <w:iCs/>
          <w:color w:val="auto"/>
        </w:rPr>
        <w:t>academic year</w:t>
      </w:r>
      <w:r w:rsidR="004016B7" w:rsidRPr="00AD4F0E">
        <w:rPr>
          <w:color w:val="auto"/>
        </w:rPr>
        <w:t xml:space="preserve"> (i.e. year level)</w:t>
      </w:r>
      <w:r w:rsidR="004016B7" w:rsidRPr="00AD4F0E">
        <w:rPr>
          <w:color w:val="FF0000"/>
        </w:rPr>
        <w:t xml:space="preserve"> </w:t>
      </w:r>
      <w:r w:rsidR="004016B7" w:rsidRPr="00AD4F0E">
        <w:t>field</w:t>
      </w:r>
      <w:r w:rsidR="004016B7" w:rsidRPr="00AD4F0E">
        <w:rPr>
          <w:rStyle w:val="FootnoteReference"/>
        </w:rPr>
        <w:t xml:space="preserve"> </w:t>
      </w:r>
      <w:r w:rsidR="00DD7BDA" w:rsidRPr="00AD4F0E">
        <w:rPr>
          <w:rStyle w:val="FootnoteReference"/>
        </w:rPr>
        <w:footnoteReference w:id="8"/>
      </w:r>
      <w:r w:rsidR="00DD7BDA" w:rsidRPr="00AD4F0E">
        <w:t xml:space="preserve">. </w:t>
      </w:r>
    </w:p>
    <w:p w14:paraId="03E47962" w14:textId="2D12F407" w:rsidR="007A403C" w:rsidRPr="007A403C" w:rsidRDefault="007A403C" w:rsidP="007A403C">
      <w:pPr>
        <w:pStyle w:val="Dotpoint1"/>
        <w:numPr>
          <w:ilvl w:val="0"/>
          <w:numId w:val="0"/>
        </w:numPr>
        <w:ind w:left="284"/>
        <w:rPr>
          <w:color w:val="auto"/>
        </w:rPr>
      </w:pPr>
      <w:r w:rsidRPr="00AD4F0E">
        <w:t xml:space="preserve">This field was derived </w:t>
      </w:r>
      <w:r w:rsidR="00B618E2" w:rsidRPr="00AD4F0E">
        <w:t xml:space="preserve">for ACT </w:t>
      </w:r>
      <w:r w:rsidRPr="00AD4F0E">
        <w:t xml:space="preserve">using the </w:t>
      </w:r>
      <w:r w:rsidRPr="00AD4F0E">
        <w:rPr>
          <w:i/>
          <w:iCs/>
        </w:rPr>
        <w:t>Year 12 calendar year</w:t>
      </w:r>
      <w:r w:rsidRPr="00AD4F0E">
        <w:t xml:space="preserve"> where available.</w:t>
      </w:r>
    </w:p>
    <w:p w14:paraId="655546CA" w14:textId="697C1F60" w:rsidR="00002D7E" w:rsidRDefault="00753336" w:rsidP="00002D7E">
      <w:pPr>
        <w:pStyle w:val="Dotpoint1"/>
        <w:ind w:left="284" w:hanging="284"/>
      </w:pPr>
      <w:r w:rsidRPr="00F006C2">
        <w:rPr>
          <w:b/>
          <w:bCs/>
        </w:rPr>
        <w:t>Subject academic year</w:t>
      </w:r>
      <w:r>
        <w:t xml:space="preserve"> (i.e. the year level to which the subject </w:t>
      </w:r>
      <w:r w:rsidR="00DD7BDA">
        <w:t xml:space="preserve">information </w:t>
      </w:r>
      <w:r>
        <w:t xml:space="preserve">relates) was not provided by Victoria, South Australia, the Northern Territory </w:t>
      </w:r>
      <w:r w:rsidR="00277696">
        <w:t xml:space="preserve">or </w:t>
      </w:r>
      <w:r>
        <w:t xml:space="preserve">the ACT, so this field was derived using the </w:t>
      </w:r>
      <w:r w:rsidR="00DD7BDA" w:rsidRPr="00DD7BDA">
        <w:rPr>
          <w:i/>
          <w:iCs/>
          <w:color w:val="auto"/>
        </w:rPr>
        <w:t>Y</w:t>
      </w:r>
      <w:r w:rsidRPr="00DD7BDA">
        <w:rPr>
          <w:i/>
          <w:iCs/>
          <w:color w:val="auto"/>
        </w:rPr>
        <w:t>ear 12 calendar year</w:t>
      </w:r>
      <w:r w:rsidR="004016B7" w:rsidRPr="004016B7">
        <w:t xml:space="preserve"> </w:t>
      </w:r>
      <w:r w:rsidR="004016B7">
        <w:t xml:space="preserve">in combination with the </w:t>
      </w:r>
      <w:r w:rsidR="004016B7">
        <w:rPr>
          <w:i/>
          <w:iCs/>
          <w:color w:val="auto"/>
        </w:rPr>
        <w:t>S</w:t>
      </w:r>
      <w:r w:rsidR="004016B7" w:rsidRPr="00DD7BDA">
        <w:rPr>
          <w:i/>
          <w:iCs/>
          <w:color w:val="auto"/>
        </w:rPr>
        <w:t xml:space="preserve">ubject </w:t>
      </w:r>
      <w:r w:rsidR="004016B7">
        <w:rPr>
          <w:i/>
          <w:iCs/>
          <w:color w:val="auto"/>
        </w:rPr>
        <w:t xml:space="preserve">calendar </w:t>
      </w:r>
      <w:r w:rsidR="004016B7" w:rsidRPr="00DD7BDA">
        <w:rPr>
          <w:i/>
          <w:iCs/>
          <w:color w:val="auto"/>
        </w:rPr>
        <w:t>year</w:t>
      </w:r>
      <w:r w:rsidR="004016B7" w:rsidRPr="00DD7BDA">
        <w:rPr>
          <w:color w:val="auto"/>
        </w:rPr>
        <w:t xml:space="preserve"> </w:t>
      </w:r>
      <w:r w:rsidR="00DD7BDA">
        <w:rPr>
          <w:rStyle w:val="FootnoteReference"/>
        </w:rPr>
        <w:footnoteReference w:id="9"/>
      </w:r>
      <w:r>
        <w:t xml:space="preserve">. </w:t>
      </w:r>
    </w:p>
    <w:p w14:paraId="396B5208" w14:textId="77777777" w:rsidR="003118EF" w:rsidRDefault="00DD7BDA" w:rsidP="003118EF">
      <w:pPr>
        <w:pStyle w:val="Dotpoint1"/>
        <w:ind w:left="284" w:hanging="284"/>
      </w:pPr>
      <w:r>
        <w:rPr>
          <w:b/>
          <w:bCs/>
        </w:rPr>
        <w:t xml:space="preserve">Year 12 calendar year </w:t>
      </w:r>
      <w:r w:rsidR="00F006C2">
        <w:t>(</w:t>
      </w:r>
      <w:r w:rsidR="00277696">
        <w:t xml:space="preserve">i.e. </w:t>
      </w:r>
      <w:r w:rsidR="00753336">
        <w:t xml:space="preserve">the </w:t>
      </w:r>
      <w:r>
        <w:t xml:space="preserve">calendar </w:t>
      </w:r>
      <w:r w:rsidR="00F006C2">
        <w:t xml:space="preserve">year </w:t>
      </w:r>
      <w:r>
        <w:t xml:space="preserve">to which the year 12 </w:t>
      </w:r>
      <w:r w:rsidR="00277696">
        <w:t xml:space="preserve">senior secondary certificate </w:t>
      </w:r>
      <w:r>
        <w:t xml:space="preserve">information relates) </w:t>
      </w:r>
      <w:r w:rsidR="00F006C2">
        <w:t xml:space="preserve">was not available for </w:t>
      </w:r>
      <w:r>
        <w:t>Western Australia</w:t>
      </w:r>
      <w:r w:rsidR="00BD4A52">
        <w:rPr>
          <w:rStyle w:val="FootnoteReference"/>
        </w:rPr>
        <w:footnoteReference w:id="10"/>
      </w:r>
      <w:r w:rsidR="00BD4A52">
        <w:t>.</w:t>
      </w:r>
      <w:r>
        <w:t xml:space="preserve"> </w:t>
      </w:r>
    </w:p>
    <w:p w14:paraId="076A5E97" w14:textId="1201644C" w:rsidR="003118EF" w:rsidRDefault="003118EF" w:rsidP="003118EF">
      <w:pPr>
        <w:pStyle w:val="Dotpoint1"/>
        <w:numPr>
          <w:ilvl w:val="0"/>
          <w:numId w:val="0"/>
        </w:numPr>
        <w:ind w:left="284"/>
      </w:pPr>
      <w:r w:rsidRPr="00BD7BC8">
        <w:t>This field</w:t>
      </w:r>
      <w:r>
        <w:t xml:space="preserve"> was </w:t>
      </w:r>
      <w:r w:rsidRPr="00DD7BDA">
        <w:t xml:space="preserve">only provided for </w:t>
      </w:r>
      <w:r w:rsidRPr="00BD7BC8">
        <w:t xml:space="preserve">some ACT subject records; as such, </w:t>
      </w:r>
      <w:r>
        <w:t xml:space="preserve">Year 12 </w:t>
      </w:r>
      <w:r w:rsidRPr="00BD7BC8">
        <w:t>calendar year is missing for a large proportion of ACT records</w:t>
      </w:r>
      <w:r>
        <w:rPr>
          <w:color w:val="auto"/>
        </w:rPr>
        <w:t>.</w:t>
      </w:r>
    </w:p>
    <w:p w14:paraId="75F2B2B3" w14:textId="77777777" w:rsidR="00BD7BC8" w:rsidRDefault="00BD7BC8" w:rsidP="00BD7BC8">
      <w:pPr>
        <w:pStyle w:val="Dotpoint1"/>
        <w:ind w:left="284" w:hanging="284"/>
      </w:pPr>
      <w:r w:rsidRPr="003F0F4E">
        <w:rPr>
          <w:b/>
          <w:bCs/>
        </w:rPr>
        <w:t xml:space="preserve">Year 12 senior secondary certificate name </w:t>
      </w:r>
      <w:r>
        <w:t>was not available for Western Australia</w:t>
      </w:r>
      <w:r>
        <w:rPr>
          <w:rStyle w:val="FootnoteReference"/>
        </w:rPr>
        <w:footnoteReference w:id="11"/>
      </w:r>
      <w:r>
        <w:t xml:space="preserve">. </w:t>
      </w:r>
    </w:p>
    <w:p w14:paraId="7ABE7822" w14:textId="278A39D3" w:rsidR="00BD7BC8" w:rsidRDefault="00BD7BC8" w:rsidP="00BD7BC8">
      <w:pPr>
        <w:pStyle w:val="Dotpoint1"/>
        <w:numPr>
          <w:ilvl w:val="0"/>
          <w:numId w:val="0"/>
        </w:numPr>
        <w:ind w:left="284"/>
      </w:pPr>
      <w:r>
        <w:t xml:space="preserve">Victoria was the only jurisdiction that provided information about the International Baccalaureate program. This indicates there may be some </w:t>
      </w:r>
      <w:r w:rsidRPr="003F0F4E">
        <w:t>underreport</w:t>
      </w:r>
      <w:r>
        <w:t>ing</w:t>
      </w:r>
      <w:r w:rsidRPr="003F0F4E">
        <w:t xml:space="preserve"> </w:t>
      </w:r>
      <w:r>
        <w:t xml:space="preserve">of a senior secondary certificate completed </w:t>
      </w:r>
      <w:r w:rsidR="00277696">
        <w:t xml:space="preserve">given </w:t>
      </w:r>
      <w:r w:rsidRPr="003F0F4E">
        <w:t xml:space="preserve">only the state-based certificate is reported for </w:t>
      </w:r>
      <w:r>
        <w:t xml:space="preserve">all </w:t>
      </w:r>
      <w:r w:rsidRPr="003F0F4E">
        <w:t>jurisdiction</w:t>
      </w:r>
      <w:r>
        <w:t>s</w:t>
      </w:r>
      <w:r w:rsidR="00277696">
        <w:t xml:space="preserve"> (with the exception of Victoria)</w:t>
      </w:r>
      <w:r w:rsidRPr="003F0F4E">
        <w:t>.</w:t>
      </w:r>
      <w:r>
        <w:t xml:space="preserve"> </w:t>
      </w:r>
    </w:p>
    <w:p w14:paraId="78139AF9" w14:textId="759CBFA5" w:rsidR="00BD7BC8" w:rsidRDefault="00BD7BC8" w:rsidP="00BD7BC8">
      <w:pPr>
        <w:pStyle w:val="Dotpoint1"/>
        <w:numPr>
          <w:ilvl w:val="0"/>
          <w:numId w:val="0"/>
        </w:numPr>
        <w:ind w:left="284"/>
      </w:pPr>
      <w:r>
        <w:t xml:space="preserve">Victoria also provided information regarding students who had completed the </w:t>
      </w:r>
      <w:r w:rsidRPr="003F0F4E">
        <w:t>Victorian Certificate of Applied Learning (VCAL)</w:t>
      </w:r>
      <w:r>
        <w:t xml:space="preserve">, however the level of detail varied across the records provided. The VCAL is accredited and issued at three award levels: VCAL Foundation; VCAL Intermediate and VCAL Senior. The data provided classified respondents as having completed: VCAL Intermediate and VCAL Senior, or VCAL (level </w:t>
      </w:r>
      <w:r w:rsidR="00DD2111">
        <w:t>undefined</w:t>
      </w:r>
      <w:r>
        <w:t xml:space="preserve">). </w:t>
      </w:r>
    </w:p>
    <w:p w14:paraId="79C06C9C" w14:textId="4E516963" w:rsidR="00BD7BC8" w:rsidRDefault="00BD7BC8" w:rsidP="00BD7BC8">
      <w:pPr>
        <w:pStyle w:val="Dotpoint1"/>
        <w:ind w:left="284" w:hanging="284"/>
      </w:pPr>
      <w:r w:rsidRPr="00BD4A52">
        <w:rPr>
          <w:b/>
          <w:bCs/>
        </w:rPr>
        <w:t xml:space="preserve">Year 12 </w:t>
      </w:r>
      <w:r>
        <w:rPr>
          <w:b/>
          <w:bCs/>
        </w:rPr>
        <w:t>s</w:t>
      </w:r>
      <w:r w:rsidRPr="00BD4A52">
        <w:rPr>
          <w:b/>
          <w:bCs/>
        </w:rPr>
        <w:t xml:space="preserve">enior </w:t>
      </w:r>
      <w:r>
        <w:rPr>
          <w:b/>
          <w:bCs/>
        </w:rPr>
        <w:t>s</w:t>
      </w:r>
      <w:r w:rsidRPr="00BD4A52">
        <w:rPr>
          <w:b/>
          <w:bCs/>
        </w:rPr>
        <w:t xml:space="preserve">econdary </w:t>
      </w:r>
      <w:r>
        <w:rPr>
          <w:b/>
          <w:bCs/>
        </w:rPr>
        <w:t>c</w:t>
      </w:r>
      <w:r w:rsidRPr="00BD4A52">
        <w:rPr>
          <w:b/>
          <w:bCs/>
        </w:rPr>
        <w:t xml:space="preserve">ertificate </w:t>
      </w:r>
      <w:r>
        <w:rPr>
          <w:b/>
          <w:bCs/>
        </w:rPr>
        <w:t>a</w:t>
      </w:r>
      <w:r w:rsidRPr="00BD4A52">
        <w:rPr>
          <w:b/>
          <w:bCs/>
        </w:rPr>
        <w:t>warded</w:t>
      </w:r>
      <w:r w:rsidR="00AE19CE">
        <w:rPr>
          <w:rStyle w:val="FootnoteReference"/>
        </w:rPr>
        <w:footnoteReference w:id="12"/>
      </w:r>
      <w:r w:rsidRPr="00BD4A52">
        <w:rPr>
          <w:b/>
          <w:bCs/>
        </w:rPr>
        <w:t xml:space="preserve"> </w:t>
      </w:r>
      <w:r>
        <w:t>was not available for Western Australia</w:t>
      </w:r>
      <w:r>
        <w:rPr>
          <w:rStyle w:val="FootnoteReference"/>
        </w:rPr>
        <w:footnoteReference w:id="13"/>
      </w:r>
      <w:r>
        <w:t xml:space="preserve">. </w:t>
      </w:r>
    </w:p>
    <w:p w14:paraId="1C6A4094" w14:textId="7BF2ACAF" w:rsidR="009C3995" w:rsidRDefault="00BD7BC8" w:rsidP="00BD7BC8">
      <w:pPr>
        <w:pStyle w:val="Dotpoint1"/>
        <w:numPr>
          <w:ilvl w:val="0"/>
          <w:numId w:val="0"/>
        </w:numPr>
        <w:ind w:left="284"/>
      </w:pPr>
      <w:r w:rsidRPr="009E2155">
        <w:t xml:space="preserve">In Victoria, those who had completed a VCAL certificate </w:t>
      </w:r>
      <w:r w:rsidR="006808BB" w:rsidRPr="009E2155">
        <w:t>(</w:t>
      </w:r>
      <w:r w:rsidR="009C3995" w:rsidRPr="009E2155">
        <w:t>and the VCAL level was undefined</w:t>
      </w:r>
      <w:r w:rsidR="006808BB" w:rsidRPr="009E2155">
        <w:t>)</w:t>
      </w:r>
      <w:r w:rsidR="009C3995" w:rsidRPr="009E2155">
        <w:t xml:space="preserve"> </w:t>
      </w:r>
      <w:r w:rsidRPr="009E2155">
        <w:t xml:space="preserve">were classified </w:t>
      </w:r>
      <w:r w:rsidR="006808BB" w:rsidRPr="009E2155">
        <w:t xml:space="preserve">by that jurisdiction </w:t>
      </w:r>
      <w:r w:rsidRPr="009E2155">
        <w:t xml:space="preserve">as having been awarded a </w:t>
      </w:r>
      <w:r w:rsidR="006808BB" w:rsidRPr="009E2155">
        <w:t xml:space="preserve">Year 12 </w:t>
      </w:r>
      <w:r w:rsidRPr="009E2155">
        <w:t xml:space="preserve">senior secondary certificate. </w:t>
      </w:r>
      <w:r w:rsidR="006808BB" w:rsidRPr="009E2155">
        <w:t xml:space="preserve">For cases where the VCAL certificate level has been reported, </w:t>
      </w:r>
      <w:r w:rsidR="009C3995" w:rsidRPr="009E2155">
        <w:t>those who had completed the ‘VCAL Intermediate’ program have been classified as ‘3 Other’</w:t>
      </w:r>
      <w:r w:rsidR="00DD2111" w:rsidRPr="009E2155">
        <w:t>.</w:t>
      </w:r>
      <w:r w:rsidR="00DD2111">
        <w:t xml:space="preserve"> </w:t>
      </w:r>
    </w:p>
    <w:p w14:paraId="303F7CE9" w14:textId="12F421C1" w:rsidR="00BD7BC8" w:rsidRPr="00BD7BC8" w:rsidRDefault="00BD7BC8" w:rsidP="00BD7BC8">
      <w:pPr>
        <w:pStyle w:val="Dotpoint1"/>
        <w:numPr>
          <w:ilvl w:val="0"/>
          <w:numId w:val="0"/>
        </w:numPr>
        <w:ind w:left="284"/>
      </w:pPr>
      <w:r w:rsidRPr="00BD7BC8">
        <w:t xml:space="preserve">See </w:t>
      </w:r>
      <w:r w:rsidR="00D13D21">
        <w:t xml:space="preserve">also </w:t>
      </w:r>
      <w:r w:rsidRPr="00BD7BC8">
        <w:rPr>
          <w:i/>
          <w:iCs/>
        </w:rPr>
        <w:t>Year 12 senior secondary certificate name</w:t>
      </w:r>
      <w:r w:rsidRPr="00BD7BC8">
        <w:t xml:space="preserve"> for </w:t>
      </w:r>
      <w:r>
        <w:t xml:space="preserve">further information </w:t>
      </w:r>
      <w:r w:rsidR="00277696">
        <w:t xml:space="preserve">related to this field. </w:t>
      </w:r>
    </w:p>
    <w:p w14:paraId="57430AA8" w14:textId="67E0B8AE" w:rsidR="00FA5D23" w:rsidRPr="00002D7E" w:rsidRDefault="009B773E" w:rsidP="00002D7E">
      <w:pPr>
        <w:pStyle w:val="Dotpoint1"/>
        <w:numPr>
          <w:ilvl w:val="0"/>
          <w:numId w:val="0"/>
        </w:numPr>
        <w:rPr>
          <w:b/>
          <w:bCs/>
          <w:i/>
          <w:iCs/>
        </w:rPr>
      </w:pPr>
      <w:r w:rsidRPr="00002D7E">
        <w:rPr>
          <w:i/>
          <w:iCs/>
        </w:rPr>
        <w:t>Recoding</w:t>
      </w:r>
      <w:r w:rsidRPr="00002D7E">
        <w:rPr>
          <w:bCs/>
          <w:i/>
          <w:iCs/>
        </w:rPr>
        <w:t xml:space="preserve"> subject information </w:t>
      </w:r>
    </w:p>
    <w:p w14:paraId="25742965" w14:textId="376058D3" w:rsidR="00FE5D47" w:rsidRDefault="002F0D01" w:rsidP="00FE5D47">
      <w:r>
        <w:lastRenderedPageBreak/>
        <w:t>Jurisdictions report subject information using learning areas</w:t>
      </w:r>
      <w:r w:rsidR="00FE5D47">
        <w:t xml:space="preserve"> particular to their state or territory</w:t>
      </w:r>
      <w:r>
        <w:t xml:space="preserve">. </w:t>
      </w:r>
      <w:r w:rsidR="00FE5D47">
        <w:t xml:space="preserve">The subject name and subject area for each subject have been </w:t>
      </w:r>
      <w:r w:rsidR="00747A85">
        <w:t xml:space="preserve">reported </w:t>
      </w:r>
      <w:r w:rsidR="00590173">
        <w:t xml:space="preserve">using the same </w:t>
      </w:r>
      <w:r w:rsidR="00747A85">
        <w:t xml:space="preserve">nomenclature provided </w:t>
      </w:r>
      <w:r w:rsidR="00FE5D47">
        <w:t>by the jurisdictions</w:t>
      </w:r>
      <w:r w:rsidR="00747A85">
        <w:rPr>
          <w:rStyle w:val="FootnoteReference"/>
        </w:rPr>
        <w:footnoteReference w:id="14"/>
      </w:r>
      <w:r w:rsidR="00FE5D47">
        <w:t xml:space="preserve">. </w:t>
      </w:r>
    </w:p>
    <w:p w14:paraId="4459840C" w14:textId="77777777" w:rsidR="00D13D21" w:rsidRDefault="002F0D01" w:rsidP="00FE5D47">
      <w:r>
        <w:t>To make it easier for users to work with the subject information</w:t>
      </w:r>
      <w:r w:rsidR="00FE5D47">
        <w:t xml:space="preserve"> across the jurisdictions</w:t>
      </w:r>
      <w:r>
        <w:t>, subject</w:t>
      </w:r>
      <w:r w:rsidR="00FE5D47">
        <w:t>s</w:t>
      </w:r>
      <w:r>
        <w:t xml:space="preserve"> </w:t>
      </w:r>
      <w:r w:rsidR="00FE5D47">
        <w:t xml:space="preserve">have </w:t>
      </w:r>
      <w:r>
        <w:t xml:space="preserve">been </w:t>
      </w:r>
      <w:r w:rsidR="00FE5D47">
        <w:t>re</w:t>
      </w:r>
      <w:r>
        <w:t xml:space="preserve">coded </w:t>
      </w:r>
      <w:r w:rsidR="00FE5D47">
        <w:t>to the s</w:t>
      </w:r>
      <w:r w:rsidRPr="004422B9">
        <w:t>ubject code frame created for the Longitudinal Study of Australian Children (LSAC)</w:t>
      </w:r>
      <w:r w:rsidR="00FE5D47">
        <w:t>.</w:t>
      </w:r>
      <w:r w:rsidRPr="004422B9">
        <w:t xml:space="preserve"> </w:t>
      </w:r>
    </w:p>
    <w:p w14:paraId="6F7998CA" w14:textId="527E750C" w:rsidR="00FE5D47" w:rsidRDefault="002F0D01" w:rsidP="00FE5D47">
      <w:r w:rsidRPr="004422B9">
        <w:t>The code frame brings together secondary school subjects from school systems across all states and territories</w:t>
      </w:r>
      <w:r w:rsidR="00FE5D47">
        <w:t xml:space="preserve"> and classifies them into </w:t>
      </w:r>
      <w:r w:rsidR="00FE5D47" w:rsidRPr="00FE5D47">
        <w:t>12 subject areas</w:t>
      </w:r>
      <w:r w:rsidRPr="004422B9">
        <w:t>.</w:t>
      </w:r>
      <w:r w:rsidR="00FE5D47">
        <w:t xml:space="preserve"> </w:t>
      </w:r>
      <w:r w:rsidR="00FE5D47" w:rsidRPr="00FE5D47">
        <w:t xml:space="preserve">Each subject area includes a number of </w:t>
      </w:r>
      <w:r w:rsidR="00FE5D47">
        <w:t>‘</w:t>
      </w:r>
      <w:r w:rsidR="00FE5D47" w:rsidRPr="00FE5D47">
        <w:t>sub-topics</w:t>
      </w:r>
      <w:r w:rsidR="00FE5D47">
        <w:t>’</w:t>
      </w:r>
      <w:r w:rsidR="00FE5D47" w:rsidRPr="00FE5D47">
        <w:t xml:space="preserve"> within each area (</w:t>
      </w:r>
      <w:r w:rsidR="00FE5D47">
        <w:t>for example, ‘</w:t>
      </w:r>
      <w:r w:rsidR="00FE5D47" w:rsidRPr="00FE5D47">
        <w:t>Arts</w:t>
      </w:r>
      <w:r w:rsidR="00FE5D47">
        <w:t>’</w:t>
      </w:r>
      <w:r w:rsidR="00FE5D47" w:rsidRPr="00FE5D47">
        <w:t xml:space="preserve"> includes sub-topics such as </w:t>
      </w:r>
      <w:r w:rsidR="00FE5D47">
        <w:t>‘</w:t>
      </w:r>
      <w:r w:rsidR="00FE5D47" w:rsidRPr="00FE5D47">
        <w:t>Drama</w:t>
      </w:r>
      <w:r w:rsidR="00FE5D47">
        <w:t>’,</w:t>
      </w:r>
      <w:r w:rsidR="00FE5D47" w:rsidRPr="00FE5D47">
        <w:t xml:space="preserve"> </w:t>
      </w:r>
      <w:r w:rsidR="00FE5D47">
        <w:t>‘</w:t>
      </w:r>
      <w:r w:rsidR="00FE5D47" w:rsidRPr="00FE5D47">
        <w:t>Music</w:t>
      </w:r>
      <w:r w:rsidR="00FE5D47">
        <w:t>,</w:t>
      </w:r>
      <w:r w:rsidR="00FE5D47" w:rsidRPr="00FE5D47">
        <w:t xml:space="preserve"> </w:t>
      </w:r>
      <w:r w:rsidR="00FE5D47">
        <w:t>and ‘</w:t>
      </w:r>
      <w:r w:rsidR="00FE5D47" w:rsidRPr="00FE5D47">
        <w:t>Creative Arts</w:t>
      </w:r>
      <w:r w:rsidR="00FE5D47">
        <w:t>’</w:t>
      </w:r>
      <w:r w:rsidR="00FE5D47" w:rsidRPr="00FE5D47">
        <w:t>)</w:t>
      </w:r>
      <w:r w:rsidR="00833D6D">
        <w:t xml:space="preserve">. Subjects recoded using the LSAC subject codeframe are denoted with a ‘_C’ at the end of the variable name. </w:t>
      </w:r>
    </w:p>
    <w:p w14:paraId="70FAADA5" w14:textId="6EFD45DE" w:rsidR="002F0D01" w:rsidRDefault="00FE5D47" w:rsidP="00FE5D47">
      <w:r>
        <w:t xml:space="preserve">For further information about the codeframe, please refer to the section ‘Classifications and code </w:t>
      </w:r>
      <w:proofErr w:type="gramStart"/>
      <w:r>
        <w:t>frames’</w:t>
      </w:r>
      <w:proofErr w:type="gramEnd"/>
      <w:r>
        <w:t>.</w:t>
      </w:r>
    </w:p>
    <w:p w14:paraId="7B625C84" w14:textId="21F6B71B" w:rsidR="002C3F1B" w:rsidRPr="000B4D1A" w:rsidRDefault="002C3F1B" w:rsidP="002C3F1B">
      <w:pPr>
        <w:pStyle w:val="Heading5"/>
      </w:pPr>
      <w:r w:rsidRPr="000B4D1A">
        <w:t>Additional resources</w:t>
      </w:r>
    </w:p>
    <w:p w14:paraId="2AFAF8EA" w14:textId="257FD2D5" w:rsidR="000B4D1A" w:rsidRDefault="000B4D1A" w:rsidP="000B4D1A">
      <w:pPr>
        <w:pStyle w:val="Text"/>
      </w:pPr>
      <w:r>
        <w:t xml:space="preserve">For reference, the </w:t>
      </w:r>
      <w:r w:rsidRPr="006E781D">
        <w:t xml:space="preserve">subject coder can be downloaded from the LSAC website: </w:t>
      </w:r>
    </w:p>
    <w:p w14:paraId="47DE9718" w14:textId="648705EB" w:rsidR="000B4D1A" w:rsidRPr="006E781D" w:rsidRDefault="000B4D1A" w:rsidP="000B4D1A">
      <w:pPr>
        <w:pStyle w:val="Dotpoint1"/>
        <w:ind w:left="284" w:hanging="284"/>
      </w:pPr>
      <w:r w:rsidRPr="006E781D">
        <w:t>&lt;https://growingupinaustralia.gov.au/data-and-documentation/school-subject-coder&gt;.</w:t>
      </w:r>
    </w:p>
    <w:p w14:paraId="6A824E1A" w14:textId="45793093" w:rsidR="006134B4" w:rsidRPr="00ED34F2" w:rsidRDefault="006134B4" w:rsidP="00ED34F2">
      <w:pPr>
        <w:pStyle w:val="Heading2"/>
      </w:pPr>
      <w:bookmarkStart w:id="176" w:name="_Toc89693152"/>
      <w:r w:rsidRPr="00ED34F2">
        <w:t>National VET Provider Collection</w:t>
      </w:r>
      <w:bookmarkEnd w:id="176"/>
    </w:p>
    <w:p w14:paraId="646DD067" w14:textId="5E894D47" w:rsidR="00F81163" w:rsidRDefault="00254DF5" w:rsidP="00F81163">
      <w:pPr>
        <w:pStyle w:val="Text"/>
      </w:pPr>
      <w:r w:rsidRPr="00ED34F2">
        <w:t xml:space="preserve">From wave 3 (2017), respondents who had engaged in some form of VET activity were asked for their consent to link their </w:t>
      </w:r>
      <w:r w:rsidR="00AD6560">
        <w:t xml:space="preserve">data </w:t>
      </w:r>
      <w:r w:rsidRPr="00ED34F2">
        <w:t>f</w:t>
      </w:r>
      <w:r>
        <w:t>ro</w:t>
      </w:r>
      <w:r w:rsidRPr="00ED34F2">
        <w:t xml:space="preserve">m the National VET Provider Collection to their LSAY records. </w:t>
      </w:r>
      <w:r w:rsidR="00F81163">
        <w:t xml:space="preserve">The National VET Provider Collection collects data on </w:t>
      </w:r>
      <w:r w:rsidR="002A423C">
        <w:t xml:space="preserve">VET activity </w:t>
      </w:r>
      <w:r w:rsidR="00F81163">
        <w:t xml:space="preserve">delivered by Australian training providers to a nationally agreed standard. It provides information on the number of students </w:t>
      </w:r>
      <w:r w:rsidR="002A423C">
        <w:t>(</w:t>
      </w:r>
      <w:r w:rsidR="00F81163">
        <w:t>and full year training equivalents</w:t>
      </w:r>
      <w:r w:rsidR="002A423C">
        <w:t>),</w:t>
      </w:r>
      <w:r w:rsidR="00F81163">
        <w:t xml:space="preserve"> participation rates, program and subject enrolments, program completions and training providers</w:t>
      </w:r>
      <w:r w:rsidR="00D5653F">
        <w:rPr>
          <w:rStyle w:val="FootnoteReference"/>
        </w:rPr>
        <w:footnoteReference w:id="15"/>
      </w:r>
      <w:r w:rsidR="00F81163">
        <w:t xml:space="preserve">. </w:t>
      </w:r>
    </w:p>
    <w:p w14:paraId="779E008B" w14:textId="54C7AEC8" w:rsidR="00A213D1" w:rsidRDefault="00F81163" w:rsidP="00F81163">
      <w:pPr>
        <w:pStyle w:val="Text"/>
      </w:pPr>
      <w:r>
        <w:t xml:space="preserve">From 2016, data submitted to the National VET Provider Collection has also been used for individual student unique student identifier (USI) transcripts. This enables </w:t>
      </w:r>
      <w:r w:rsidR="00134B18">
        <w:t xml:space="preserve">the USIs </w:t>
      </w:r>
      <w:r>
        <w:t xml:space="preserve">to </w:t>
      </w:r>
      <w:r w:rsidR="00134B18">
        <w:t xml:space="preserve">be </w:t>
      </w:r>
      <w:r>
        <w:t>utilise</w:t>
      </w:r>
      <w:r w:rsidR="00134B18">
        <w:t>d</w:t>
      </w:r>
      <w:r>
        <w:t xml:space="preserve"> for data linkage. </w:t>
      </w:r>
    </w:p>
    <w:p w14:paraId="46ED9D8F" w14:textId="02AA34D5" w:rsidR="00B6658A" w:rsidRDefault="00B6658A" w:rsidP="00B6658A">
      <w:pPr>
        <w:pStyle w:val="Text"/>
      </w:pPr>
      <w:r>
        <w:t xml:space="preserve">While </w:t>
      </w:r>
      <w:r w:rsidR="00A213D1">
        <w:t xml:space="preserve">the </w:t>
      </w:r>
      <w:r w:rsidR="00A213D1" w:rsidRPr="00A213D1">
        <w:t>USI provide</w:t>
      </w:r>
      <w:r w:rsidR="00A213D1">
        <w:t>s</w:t>
      </w:r>
      <w:r w:rsidR="00A213D1" w:rsidRPr="00A213D1">
        <w:t xml:space="preserve"> a simple and reliable identifier to undertake the </w:t>
      </w:r>
      <w:r w:rsidR="00134B18">
        <w:t xml:space="preserve">LSAY-VET </w:t>
      </w:r>
      <w:r w:rsidR="00A213D1" w:rsidRPr="00A213D1">
        <w:t>linkage, it is unlikely respondents will know or be able to conveniently access their USI during their telephone interview</w:t>
      </w:r>
      <w:r w:rsidR="00A213D1">
        <w:t>.</w:t>
      </w:r>
      <w:r w:rsidR="00A213D1" w:rsidRPr="00A213D1">
        <w:t xml:space="preserve"> For this reason</w:t>
      </w:r>
      <w:r w:rsidR="00A213D1">
        <w:t>,</w:t>
      </w:r>
      <w:r w:rsidR="00A213D1" w:rsidRPr="00A213D1">
        <w:t xml:space="preserve"> only respondents completing their interview online </w:t>
      </w:r>
      <w:r w:rsidR="00A213D1">
        <w:t xml:space="preserve">are </w:t>
      </w:r>
      <w:r w:rsidR="00A213D1" w:rsidRPr="00A213D1">
        <w:t xml:space="preserve">asked to provide their USI </w:t>
      </w:r>
      <w:r>
        <w:t xml:space="preserve">where </w:t>
      </w:r>
      <w:r w:rsidRPr="00A213D1">
        <w:t xml:space="preserve">possible; </w:t>
      </w:r>
      <w:r>
        <w:t xml:space="preserve">otherwise </w:t>
      </w:r>
      <w:r w:rsidRPr="00A213D1">
        <w:t xml:space="preserve">contact details </w:t>
      </w:r>
      <w:r w:rsidR="005C7F42">
        <w:t xml:space="preserve">held by Wallis (the LSAY fieldwork contractor) </w:t>
      </w:r>
      <w:r>
        <w:t xml:space="preserve">are used to </w:t>
      </w:r>
      <w:r w:rsidRPr="00A213D1">
        <w:t xml:space="preserve">match to contact details available from the USI Registry to obtain </w:t>
      </w:r>
      <w:r>
        <w:t xml:space="preserve">a valid </w:t>
      </w:r>
      <w:r w:rsidRPr="00A213D1">
        <w:t xml:space="preserve">USI. The USI </w:t>
      </w:r>
      <w:r>
        <w:t xml:space="preserve">is then </w:t>
      </w:r>
      <w:r w:rsidRPr="00A213D1">
        <w:t>used to gather corresponding VET records from the National VET Provider Collection.</w:t>
      </w:r>
    </w:p>
    <w:p w14:paraId="2B2C40BE" w14:textId="1600E2DF" w:rsidR="00B6658A" w:rsidRDefault="00B6658A" w:rsidP="00B6658A">
      <w:pPr>
        <w:pStyle w:val="Dotpoint1"/>
        <w:numPr>
          <w:ilvl w:val="0"/>
          <w:numId w:val="0"/>
        </w:numPr>
        <w:ind w:left="360" w:hanging="360"/>
      </w:pPr>
      <w:r>
        <w:t>As a result:</w:t>
      </w:r>
    </w:p>
    <w:p w14:paraId="3B0C447A" w14:textId="321CA7DA" w:rsidR="00B6658A" w:rsidRDefault="00B6658A" w:rsidP="003827C4">
      <w:pPr>
        <w:pStyle w:val="Dotpoint1"/>
        <w:tabs>
          <w:tab w:val="clear" w:pos="284"/>
        </w:tabs>
        <w:ind w:left="284" w:hanging="284"/>
      </w:pPr>
      <w:r>
        <w:t xml:space="preserve">all respondents </w:t>
      </w:r>
      <w:r w:rsidR="009F1A57">
        <w:t xml:space="preserve">who interacted with the VET system </w:t>
      </w:r>
      <w:r>
        <w:t xml:space="preserve">were asked for their consent to use their USI to retrieve their VET records for linking to their LSAY </w:t>
      </w:r>
      <w:proofErr w:type="gramStart"/>
      <w:r>
        <w:t>records</w:t>
      </w:r>
      <w:proofErr w:type="gramEnd"/>
      <w:r>
        <w:t xml:space="preserve"> </w:t>
      </w:r>
    </w:p>
    <w:p w14:paraId="1D143A62" w14:textId="55429861" w:rsidR="00ED34F2" w:rsidRDefault="00B6658A" w:rsidP="003827C4">
      <w:pPr>
        <w:pStyle w:val="Dotpoint1"/>
        <w:tabs>
          <w:tab w:val="clear" w:pos="284"/>
        </w:tabs>
        <w:ind w:left="284" w:hanging="284"/>
      </w:pPr>
      <w:r>
        <w:lastRenderedPageBreak/>
        <w:t>in cases where a USI is not available (i.e. for a</w:t>
      </w:r>
      <w:r w:rsidR="00134B18">
        <w:t xml:space="preserve">ll respondents </w:t>
      </w:r>
      <w:r>
        <w:t xml:space="preserve">completing their interviews </w:t>
      </w:r>
      <w:r w:rsidR="00AD6560">
        <w:t xml:space="preserve">by telephone; </w:t>
      </w:r>
      <w:r>
        <w:t xml:space="preserve">and for </w:t>
      </w:r>
      <w:r w:rsidR="00134B18">
        <w:t>online respondents unable to provide a valid USI</w:t>
      </w:r>
      <w:r>
        <w:t>)</w:t>
      </w:r>
      <w:r w:rsidR="00134B18">
        <w:t xml:space="preserve"> a subsequent question </w:t>
      </w:r>
      <w:r>
        <w:t xml:space="preserve">asks respondents for their consent to use their contact details to retrieve their USI. </w:t>
      </w:r>
    </w:p>
    <w:p w14:paraId="50D16F5E" w14:textId="5D76D327" w:rsidR="00A213D1" w:rsidRDefault="00254DF5" w:rsidP="00A213D1">
      <w:pPr>
        <w:pStyle w:val="Text"/>
      </w:pPr>
      <w:r>
        <w:t>Name</w:t>
      </w:r>
      <w:r w:rsidR="00A213D1" w:rsidRPr="00A213D1">
        <w:t xml:space="preserve">, date of birth, email address, mobile, home phone number and/or mailing address </w:t>
      </w:r>
      <w:r w:rsidR="000916D7">
        <w:t xml:space="preserve">is used </w:t>
      </w:r>
      <w:r w:rsidR="00A213D1" w:rsidRPr="00A213D1">
        <w:t xml:space="preserve">to facilitate the matching exercise (for cases where the USI is not available). </w:t>
      </w:r>
    </w:p>
    <w:p w14:paraId="700FF465" w14:textId="6BE04B1A" w:rsidR="00A465FD" w:rsidRPr="009D1314" w:rsidRDefault="00B6658A" w:rsidP="00A465FD">
      <w:pPr>
        <w:pStyle w:val="Text"/>
      </w:pPr>
      <w:r>
        <w:t xml:space="preserve">The need to ask for two forms of consent (one for consent to use the USI to undertake the linkage; the second for consent to use contact details to undertake the linkage in cases where the USI is not available) </w:t>
      </w:r>
      <w:r w:rsidRPr="009D1314">
        <w:t xml:space="preserve">resulted in reduced </w:t>
      </w:r>
      <w:r w:rsidR="00EA6368" w:rsidRPr="009D1314">
        <w:t xml:space="preserve">rates of consent (see table </w:t>
      </w:r>
      <w:r w:rsidR="005F1547" w:rsidRPr="009D1314">
        <w:t>1</w:t>
      </w:r>
      <w:r w:rsidR="009D4C6E" w:rsidRPr="009D1314">
        <w:t>4</w:t>
      </w:r>
      <w:r w:rsidR="00EA6368" w:rsidRPr="009D1314">
        <w:t xml:space="preserve">). </w:t>
      </w:r>
    </w:p>
    <w:p w14:paraId="54668B29" w14:textId="2EC14882" w:rsidR="00A465FD" w:rsidRPr="009D1314" w:rsidRDefault="00A465FD" w:rsidP="00A465FD">
      <w:pPr>
        <w:pStyle w:val="Text"/>
      </w:pPr>
      <w:r w:rsidRPr="009D1314">
        <w:t>In 2021, respondents who had previously refused to consent to the linkage were re-asked for their consent. This explains the sudden increase in the number of consenting respondents at wave 7 (see table 1</w:t>
      </w:r>
      <w:r w:rsidR="009D4C6E" w:rsidRPr="009D1314">
        <w:t>4</w:t>
      </w:r>
      <w:r w:rsidRPr="009D1314">
        <w:t xml:space="preserve">) and has improved the overall consent and linkage rates. </w:t>
      </w:r>
    </w:p>
    <w:p w14:paraId="45E3824B" w14:textId="69917DAC" w:rsidR="00254DF5" w:rsidRPr="00BF2DD8" w:rsidRDefault="00254DF5" w:rsidP="00254DF5">
      <w:pPr>
        <w:pStyle w:val="Heading5"/>
      </w:pPr>
      <w:r w:rsidRPr="009D1314">
        <w:t>Linking National VET Provider Collection data to LSAY</w:t>
      </w:r>
    </w:p>
    <w:p w14:paraId="679FB710" w14:textId="6A6B547C" w:rsidR="00254DF5" w:rsidRDefault="00254DF5" w:rsidP="00254DF5">
      <w:pPr>
        <w:pStyle w:val="Text"/>
      </w:pPr>
      <w:r>
        <w:t xml:space="preserve">To protect the identity of respondents and satisfy the requirements of the separation principle, the following steps were undertaken in the LSAY-VET linkage process: </w:t>
      </w:r>
    </w:p>
    <w:p w14:paraId="07480BDA" w14:textId="01AFDF2C" w:rsidR="002A423C" w:rsidRDefault="002A423C" w:rsidP="00B54A36">
      <w:pPr>
        <w:pStyle w:val="NumberedListContinuing"/>
        <w:numPr>
          <w:ilvl w:val="0"/>
          <w:numId w:val="12"/>
        </w:numPr>
        <w:ind w:left="284" w:hanging="284"/>
      </w:pPr>
      <w:r>
        <w:t>NCVER creates a unique linking identifier which is mapped to the LSAY identifier and provided to Wallis, the LSAY fieldwork contractor.</w:t>
      </w:r>
    </w:p>
    <w:p w14:paraId="02AEF50E" w14:textId="2CC40036" w:rsidR="00D37718" w:rsidRDefault="00A213D1" w:rsidP="00B54A36">
      <w:pPr>
        <w:pStyle w:val="NumberedListContinuing"/>
        <w:numPr>
          <w:ilvl w:val="0"/>
          <w:numId w:val="12"/>
        </w:numPr>
        <w:ind w:left="284" w:hanging="284"/>
      </w:pPr>
      <w:r w:rsidRPr="00A213D1">
        <w:t xml:space="preserve">Wallis provides </w:t>
      </w:r>
      <w:r w:rsidR="00AD6560">
        <w:t xml:space="preserve">USIs (for those completing their interviews online and able to provide a valid USI), </w:t>
      </w:r>
      <w:r w:rsidRPr="00A213D1">
        <w:t xml:space="preserve">contact details </w:t>
      </w:r>
      <w:r w:rsidR="00AD6560">
        <w:t xml:space="preserve">(for those completing their interviews by telephone or unable to provide a USI) and unique linking identifier </w:t>
      </w:r>
      <w:r w:rsidRPr="00A213D1">
        <w:t>of consenting respondents to the USI Office</w:t>
      </w:r>
      <w:r w:rsidR="00D37718">
        <w:t xml:space="preserve">. </w:t>
      </w:r>
    </w:p>
    <w:p w14:paraId="174229F7" w14:textId="78F6EEF6" w:rsidR="00254DF5" w:rsidRDefault="00A213D1" w:rsidP="00B54A36">
      <w:pPr>
        <w:pStyle w:val="NumberedListContinuing"/>
        <w:numPr>
          <w:ilvl w:val="0"/>
          <w:numId w:val="12"/>
        </w:numPr>
        <w:ind w:left="284" w:hanging="284"/>
      </w:pPr>
      <w:r w:rsidRPr="00A213D1">
        <w:t xml:space="preserve">The USI Office matches </w:t>
      </w:r>
      <w:r w:rsidR="00D37718">
        <w:t xml:space="preserve">and validates </w:t>
      </w:r>
      <w:r w:rsidRPr="00A213D1">
        <w:t xml:space="preserve">contact details </w:t>
      </w:r>
      <w:r w:rsidR="00D37718">
        <w:t xml:space="preserve">and USIs </w:t>
      </w:r>
      <w:r w:rsidRPr="00A213D1">
        <w:t>provided by Wallis with those on the USI Registry and provides corresponding USIs along with the</w:t>
      </w:r>
      <w:r w:rsidR="00D37718">
        <w:t xml:space="preserve"> unique linking identifier </w:t>
      </w:r>
      <w:r w:rsidRPr="00A213D1">
        <w:t xml:space="preserve">to NCVER. </w:t>
      </w:r>
    </w:p>
    <w:p w14:paraId="21321ECB" w14:textId="3F7D70A5" w:rsidR="00D37718" w:rsidRDefault="00A213D1" w:rsidP="00B54A36">
      <w:pPr>
        <w:pStyle w:val="NumberedListContinuing"/>
        <w:numPr>
          <w:ilvl w:val="0"/>
          <w:numId w:val="12"/>
        </w:numPr>
        <w:ind w:left="284" w:hanging="284"/>
      </w:pPr>
      <w:r w:rsidRPr="00A213D1">
        <w:t xml:space="preserve">NCVER uses the </w:t>
      </w:r>
      <w:r w:rsidR="00D37718">
        <w:t xml:space="preserve">validated </w:t>
      </w:r>
      <w:r w:rsidRPr="00A213D1">
        <w:t xml:space="preserve">USIs to </w:t>
      </w:r>
      <w:r w:rsidR="00D37718">
        <w:t xml:space="preserve">link </w:t>
      </w:r>
      <w:r w:rsidRPr="00A213D1">
        <w:t>to National VET Provider Collection records</w:t>
      </w:r>
      <w:r w:rsidR="008C038A">
        <w:t xml:space="preserve"> and provides these records alongside the unique linking identifier to the LSAY team at NCVER.</w:t>
      </w:r>
      <w:r w:rsidR="000916D7">
        <w:t xml:space="preserve"> The USIs are removed from the linked dataset before provision to the LSAY team at NCVER.</w:t>
      </w:r>
    </w:p>
    <w:p w14:paraId="28D5FF94" w14:textId="77777777" w:rsidR="000916D7" w:rsidRDefault="008C038A" w:rsidP="00B54A36">
      <w:pPr>
        <w:pStyle w:val="NumberedListContinuing"/>
        <w:numPr>
          <w:ilvl w:val="0"/>
          <w:numId w:val="12"/>
        </w:numPr>
        <w:ind w:left="284" w:hanging="284"/>
      </w:pPr>
      <w:r>
        <w:t xml:space="preserve">The LSAY team at NCVER </w:t>
      </w:r>
      <w:r w:rsidR="00D37718">
        <w:t xml:space="preserve">adds the </w:t>
      </w:r>
      <w:r w:rsidR="00AD6560">
        <w:t xml:space="preserve">National </w:t>
      </w:r>
      <w:r w:rsidR="00D37718">
        <w:t xml:space="preserve">VET Provider Collection records to the </w:t>
      </w:r>
      <w:r w:rsidR="00AD6560">
        <w:t xml:space="preserve">corresponding </w:t>
      </w:r>
      <w:r w:rsidR="00D37718">
        <w:t xml:space="preserve">LSAY records using the unique linkage identifier. NCVER does not have access to any contact detail information and the unique linkage number is removed from the datasets. </w:t>
      </w:r>
    </w:p>
    <w:p w14:paraId="748E63E9" w14:textId="7E290645" w:rsidR="00905E59" w:rsidRPr="009D1314" w:rsidRDefault="00905E59" w:rsidP="000916D7">
      <w:pPr>
        <w:pStyle w:val="NumberedListContinuing"/>
        <w:numPr>
          <w:ilvl w:val="0"/>
          <w:numId w:val="0"/>
        </w:numPr>
        <w:rPr>
          <w:rFonts w:ascii="Tahoma" w:hAnsi="Tahoma"/>
          <w:b/>
          <w:lang w:eastAsia="en-US"/>
        </w:rPr>
      </w:pPr>
      <w:r w:rsidRPr="009D1314">
        <w:rPr>
          <w:rFonts w:ascii="Tahoma" w:hAnsi="Tahoma"/>
          <w:b/>
          <w:lang w:eastAsia="en-US"/>
        </w:rPr>
        <w:t>Consent and linkage rates</w:t>
      </w:r>
    </w:p>
    <w:p w14:paraId="159BDEB4" w14:textId="164F41A4" w:rsidR="00905E59" w:rsidRPr="009D1314" w:rsidRDefault="00905E59" w:rsidP="00905E59">
      <w:pPr>
        <w:pStyle w:val="Text"/>
      </w:pPr>
      <w:r w:rsidRPr="009D1314">
        <w:t xml:space="preserve">Table </w:t>
      </w:r>
      <w:r w:rsidR="009E71AC" w:rsidRPr="009D1314">
        <w:t>1</w:t>
      </w:r>
      <w:r w:rsidR="009D4C6E" w:rsidRPr="009D1314">
        <w:t>4</w:t>
      </w:r>
      <w:r w:rsidRPr="009D1314">
        <w:t xml:space="preserve"> shows the number of respondents providing their consent </w:t>
      </w:r>
      <w:r w:rsidR="00550FDB" w:rsidRPr="009D1314">
        <w:t xml:space="preserve">to the VET linkage </w:t>
      </w:r>
      <w:r w:rsidR="00A04EC2" w:rsidRPr="009D1314">
        <w:t xml:space="preserve">from waves 3 to </w:t>
      </w:r>
      <w:r w:rsidR="006D423B" w:rsidRPr="009D1314">
        <w:t>7</w:t>
      </w:r>
      <w:r w:rsidR="00A04EC2" w:rsidRPr="009D1314">
        <w:t xml:space="preserve"> </w:t>
      </w:r>
      <w:r w:rsidRPr="009D1314">
        <w:t xml:space="preserve">and </w:t>
      </w:r>
      <w:r w:rsidR="005C7F42" w:rsidRPr="009D1314">
        <w:t xml:space="preserve">table </w:t>
      </w:r>
      <w:r w:rsidR="009E71AC" w:rsidRPr="009D1314">
        <w:t>1</w:t>
      </w:r>
      <w:r w:rsidR="009D4C6E" w:rsidRPr="009D1314">
        <w:t>5</w:t>
      </w:r>
      <w:r w:rsidR="005C7F42" w:rsidRPr="009D1314">
        <w:t xml:space="preserve"> shows </w:t>
      </w:r>
      <w:r w:rsidRPr="009D1314">
        <w:t xml:space="preserve">the </w:t>
      </w:r>
      <w:r w:rsidR="0004796D" w:rsidRPr="009D1314">
        <w:t xml:space="preserve">total </w:t>
      </w:r>
      <w:r w:rsidRPr="009D1314">
        <w:t xml:space="preserve">number of successfully linked VET records. Data for those who provide their consent at later waves will be updated as part of </w:t>
      </w:r>
      <w:r w:rsidR="00550FDB" w:rsidRPr="009D1314">
        <w:t xml:space="preserve">subsequent data releases. </w:t>
      </w:r>
    </w:p>
    <w:p w14:paraId="7128F33A" w14:textId="132F0E8F" w:rsidR="00D3362B" w:rsidRPr="009D1314" w:rsidRDefault="00D3362B" w:rsidP="00D3362B">
      <w:pPr>
        <w:pStyle w:val="tabletitle"/>
      </w:pPr>
      <w:bookmarkStart w:id="177" w:name="_Toc131410264"/>
      <w:r w:rsidRPr="009D1314">
        <w:t>Table 1</w:t>
      </w:r>
      <w:r w:rsidR="009D4C6E" w:rsidRPr="009D1314">
        <w:t>4</w:t>
      </w:r>
      <w:r w:rsidRPr="009D1314">
        <w:tab/>
        <w:t>LSAY VET consent rates</w:t>
      </w:r>
      <w:bookmarkEnd w:id="177"/>
    </w:p>
    <w:tbl>
      <w:tblPr>
        <w:tblW w:w="8926" w:type="dxa"/>
        <w:tblLayout w:type="fixed"/>
        <w:tblLook w:val="01E0" w:firstRow="1" w:lastRow="1" w:firstColumn="1" w:lastColumn="1" w:noHBand="0" w:noVBand="0"/>
      </w:tblPr>
      <w:tblGrid>
        <w:gridCol w:w="1276"/>
        <w:gridCol w:w="3544"/>
        <w:gridCol w:w="1271"/>
        <w:gridCol w:w="1559"/>
        <w:gridCol w:w="1276"/>
      </w:tblGrid>
      <w:tr w:rsidR="00D332A3" w:rsidRPr="009D1314" w14:paraId="6F39CDC0" w14:textId="77777777" w:rsidTr="00D332A3">
        <w:trPr>
          <w:cantSplit/>
        </w:trPr>
        <w:tc>
          <w:tcPr>
            <w:tcW w:w="1276" w:type="dxa"/>
            <w:tcBorders>
              <w:top w:val="single" w:sz="4" w:space="0" w:color="auto"/>
              <w:bottom w:val="single" w:sz="4" w:space="0" w:color="auto"/>
            </w:tcBorders>
          </w:tcPr>
          <w:p w14:paraId="0497B4F6" w14:textId="77777777" w:rsidR="00D332A3" w:rsidRPr="009D1314" w:rsidRDefault="00D332A3" w:rsidP="00234E65">
            <w:pPr>
              <w:pStyle w:val="Tabletext"/>
            </w:pPr>
          </w:p>
        </w:tc>
        <w:tc>
          <w:tcPr>
            <w:tcW w:w="3544" w:type="dxa"/>
            <w:tcBorders>
              <w:top w:val="single" w:sz="4" w:space="0" w:color="auto"/>
              <w:bottom w:val="single" w:sz="4" w:space="0" w:color="auto"/>
            </w:tcBorders>
          </w:tcPr>
          <w:p w14:paraId="63D46645" w14:textId="5BB6884C" w:rsidR="00D332A3" w:rsidRPr="009D1314" w:rsidRDefault="00D332A3" w:rsidP="00234E65">
            <w:pPr>
              <w:pStyle w:val="Tabletext"/>
            </w:pPr>
          </w:p>
        </w:tc>
        <w:tc>
          <w:tcPr>
            <w:tcW w:w="1271" w:type="dxa"/>
            <w:tcBorders>
              <w:top w:val="single" w:sz="4" w:space="0" w:color="auto"/>
              <w:bottom w:val="single" w:sz="4" w:space="0" w:color="auto"/>
            </w:tcBorders>
          </w:tcPr>
          <w:p w14:paraId="66644772" w14:textId="77777777" w:rsidR="00D332A3" w:rsidRPr="009D1314" w:rsidRDefault="00D332A3" w:rsidP="00D332A3">
            <w:pPr>
              <w:pStyle w:val="Tabletext"/>
              <w:ind w:right="34"/>
              <w:jc w:val="center"/>
              <w:rPr>
                <w:b/>
                <w:bCs/>
                <w:color w:val="000000" w:themeColor="text1"/>
                <w:szCs w:val="16"/>
              </w:rPr>
            </w:pPr>
            <w:r w:rsidRPr="009D1314">
              <w:rPr>
                <w:b/>
                <w:bCs/>
                <w:color w:val="000000" w:themeColor="text1"/>
                <w:szCs w:val="16"/>
              </w:rPr>
              <w:t>Provided consent (n)</w:t>
            </w:r>
          </w:p>
        </w:tc>
        <w:tc>
          <w:tcPr>
            <w:tcW w:w="1559" w:type="dxa"/>
            <w:tcBorders>
              <w:top w:val="single" w:sz="4" w:space="0" w:color="auto"/>
              <w:bottom w:val="single" w:sz="4" w:space="0" w:color="auto"/>
            </w:tcBorders>
          </w:tcPr>
          <w:p w14:paraId="3015CD36" w14:textId="77777777" w:rsidR="00D332A3" w:rsidRPr="009D1314" w:rsidRDefault="00D332A3" w:rsidP="00D332A3">
            <w:pPr>
              <w:pStyle w:val="Tabletext"/>
              <w:ind w:right="34"/>
              <w:jc w:val="center"/>
              <w:rPr>
                <w:b/>
                <w:bCs/>
                <w:szCs w:val="16"/>
              </w:rPr>
            </w:pPr>
            <w:r w:rsidRPr="009D1314">
              <w:rPr>
                <w:b/>
                <w:bCs/>
                <w:szCs w:val="16"/>
              </w:rPr>
              <w:t>Asked for consent (n)</w:t>
            </w:r>
          </w:p>
        </w:tc>
        <w:tc>
          <w:tcPr>
            <w:tcW w:w="1276" w:type="dxa"/>
            <w:tcBorders>
              <w:top w:val="single" w:sz="4" w:space="0" w:color="auto"/>
              <w:bottom w:val="single" w:sz="4" w:space="0" w:color="auto"/>
            </w:tcBorders>
          </w:tcPr>
          <w:p w14:paraId="4F6E6091" w14:textId="77777777" w:rsidR="00D332A3" w:rsidRPr="009D1314" w:rsidRDefault="00D332A3" w:rsidP="00D332A3">
            <w:pPr>
              <w:pStyle w:val="Tabletext"/>
              <w:ind w:right="34"/>
              <w:jc w:val="center"/>
              <w:rPr>
                <w:b/>
                <w:bCs/>
                <w:szCs w:val="16"/>
              </w:rPr>
            </w:pPr>
            <w:r w:rsidRPr="009D1314">
              <w:rPr>
                <w:b/>
                <w:bCs/>
                <w:szCs w:val="16"/>
              </w:rPr>
              <w:t>Consent rate (%)</w:t>
            </w:r>
          </w:p>
        </w:tc>
      </w:tr>
      <w:tr w:rsidR="00D332A3" w:rsidRPr="009D1314" w14:paraId="5EAEE273" w14:textId="77777777" w:rsidTr="00D332A3">
        <w:trPr>
          <w:cantSplit/>
        </w:trPr>
        <w:tc>
          <w:tcPr>
            <w:tcW w:w="1276" w:type="dxa"/>
            <w:tcBorders>
              <w:top w:val="single" w:sz="4" w:space="0" w:color="auto"/>
            </w:tcBorders>
          </w:tcPr>
          <w:p w14:paraId="40C7FA89" w14:textId="2B5E8453" w:rsidR="00D332A3" w:rsidRPr="009D1314" w:rsidRDefault="00D332A3" w:rsidP="00D332A3">
            <w:pPr>
              <w:pStyle w:val="Tabletext"/>
              <w:ind w:right="-115"/>
              <w:rPr>
                <w:b/>
                <w:bCs/>
              </w:rPr>
            </w:pPr>
            <w:r w:rsidRPr="009D1314">
              <w:rPr>
                <w:b/>
                <w:bCs/>
              </w:rPr>
              <w:t>Wave 3</w:t>
            </w:r>
          </w:p>
        </w:tc>
        <w:tc>
          <w:tcPr>
            <w:tcW w:w="3544" w:type="dxa"/>
            <w:tcBorders>
              <w:top w:val="single" w:sz="4" w:space="0" w:color="auto"/>
            </w:tcBorders>
          </w:tcPr>
          <w:p w14:paraId="17972D32" w14:textId="4B0603AE" w:rsidR="00D332A3" w:rsidRPr="009D1314" w:rsidRDefault="00D332A3" w:rsidP="00D332A3">
            <w:pPr>
              <w:pStyle w:val="Tabletext"/>
              <w:ind w:right="-115"/>
            </w:pPr>
            <w:r w:rsidRPr="009D1314">
              <w:t>Provided consent (USI)</w:t>
            </w:r>
          </w:p>
        </w:tc>
        <w:tc>
          <w:tcPr>
            <w:tcW w:w="1271" w:type="dxa"/>
            <w:tcBorders>
              <w:top w:val="single" w:sz="4" w:space="0" w:color="auto"/>
            </w:tcBorders>
          </w:tcPr>
          <w:p w14:paraId="1DADA71D" w14:textId="77777777" w:rsidR="00D332A3" w:rsidRPr="009D1314" w:rsidRDefault="00D332A3" w:rsidP="00D332A3">
            <w:pPr>
              <w:pStyle w:val="Tabletext"/>
              <w:jc w:val="right"/>
            </w:pPr>
            <w:r w:rsidRPr="009D1314">
              <w:t>1553</w:t>
            </w:r>
          </w:p>
        </w:tc>
        <w:tc>
          <w:tcPr>
            <w:tcW w:w="1559" w:type="dxa"/>
            <w:tcBorders>
              <w:top w:val="single" w:sz="4" w:space="0" w:color="auto"/>
            </w:tcBorders>
          </w:tcPr>
          <w:p w14:paraId="29F0D61C" w14:textId="77777777" w:rsidR="00D332A3" w:rsidRPr="009D1314" w:rsidRDefault="00D332A3" w:rsidP="00D332A3">
            <w:pPr>
              <w:pStyle w:val="Tabletext"/>
              <w:jc w:val="right"/>
              <w:rPr>
                <w:szCs w:val="16"/>
              </w:rPr>
            </w:pPr>
            <w:r w:rsidRPr="009D1314">
              <w:t>1944</w:t>
            </w:r>
          </w:p>
        </w:tc>
        <w:tc>
          <w:tcPr>
            <w:tcW w:w="1276" w:type="dxa"/>
            <w:tcBorders>
              <w:top w:val="single" w:sz="4" w:space="0" w:color="auto"/>
            </w:tcBorders>
          </w:tcPr>
          <w:p w14:paraId="1752AA18" w14:textId="77777777" w:rsidR="00D332A3" w:rsidRPr="009D1314" w:rsidRDefault="00D332A3" w:rsidP="00D332A3">
            <w:pPr>
              <w:pStyle w:val="Tabletext"/>
              <w:jc w:val="right"/>
              <w:rPr>
                <w:szCs w:val="16"/>
              </w:rPr>
            </w:pPr>
            <w:r w:rsidRPr="009D1314">
              <w:t>80</w:t>
            </w:r>
          </w:p>
        </w:tc>
      </w:tr>
      <w:tr w:rsidR="00D332A3" w:rsidRPr="009D1314" w14:paraId="2D8DA98F" w14:textId="77777777" w:rsidTr="00D332A3">
        <w:trPr>
          <w:cantSplit/>
        </w:trPr>
        <w:tc>
          <w:tcPr>
            <w:tcW w:w="1276" w:type="dxa"/>
            <w:tcBorders>
              <w:bottom w:val="single" w:sz="4" w:space="0" w:color="auto"/>
            </w:tcBorders>
          </w:tcPr>
          <w:p w14:paraId="6FA1CBF7" w14:textId="77777777" w:rsidR="00D332A3" w:rsidRPr="009D1314" w:rsidRDefault="00D332A3" w:rsidP="00D332A3">
            <w:pPr>
              <w:pStyle w:val="Tabletext"/>
              <w:rPr>
                <w:b/>
                <w:bCs/>
              </w:rPr>
            </w:pPr>
          </w:p>
        </w:tc>
        <w:tc>
          <w:tcPr>
            <w:tcW w:w="3544" w:type="dxa"/>
            <w:tcBorders>
              <w:bottom w:val="single" w:sz="4" w:space="0" w:color="auto"/>
            </w:tcBorders>
          </w:tcPr>
          <w:p w14:paraId="76324917" w14:textId="52E328D1" w:rsidR="00D332A3" w:rsidRPr="009D1314" w:rsidRDefault="00D332A3" w:rsidP="00D332A3">
            <w:pPr>
              <w:pStyle w:val="Tabletext"/>
            </w:pPr>
            <w:r w:rsidRPr="009D1314">
              <w:t>Provided consent (USI and contact details)</w:t>
            </w:r>
          </w:p>
        </w:tc>
        <w:tc>
          <w:tcPr>
            <w:tcW w:w="1271" w:type="dxa"/>
            <w:tcBorders>
              <w:bottom w:val="single" w:sz="4" w:space="0" w:color="auto"/>
            </w:tcBorders>
            <w:vAlign w:val="center"/>
          </w:tcPr>
          <w:p w14:paraId="022AE61B" w14:textId="77777777" w:rsidR="00D332A3" w:rsidRPr="009D1314" w:rsidRDefault="00D332A3" w:rsidP="00D332A3">
            <w:pPr>
              <w:pStyle w:val="Tabletext"/>
              <w:jc w:val="right"/>
            </w:pPr>
            <w:r w:rsidRPr="009D1314">
              <w:t>1464</w:t>
            </w:r>
          </w:p>
        </w:tc>
        <w:tc>
          <w:tcPr>
            <w:tcW w:w="1559" w:type="dxa"/>
            <w:tcBorders>
              <w:bottom w:val="single" w:sz="4" w:space="0" w:color="auto"/>
            </w:tcBorders>
            <w:vAlign w:val="center"/>
          </w:tcPr>
          <w:p w14:paraId="42CA38E7" w14:textId="77777777" w:rsidR="00D332A3" w:rsidRPr="009D1314" w:rsidRDefault="00D332A3" w:rsidP="00D332A3">
            <w:pPr>
              <w:pStyle w:val="Tabletext"/>
              <w:jc w:val="right"/>
              <w:rPr>
                <w:szCs w:val="16"/>
              </w:rPr>
            </w:pPr>
            <w:r w:rsidRPr="009D1314">
              <w:t>1944</w:t>
            </w:r>
          </w:p>
        </w:tc>
        <w:tc>
          <w:tcPr>
            <w:tcW w:w="1276" w:type="dxa"/>
            <w:tcBorders>
              <w:bottom w:val="single" w:sz="4" w:space="0" w:color="auto"/>
            </w:tcBorders>
            <w:vAlign w:val="center"/>
          </w:tcPr>
          <w:p w14:paraId="62F5DE5E" w14:textId="77777777" w:rsidR="00D332A3" w:rsidRPr="009D1314" w:rsidRDefault="00D332A3" w:rsidP="00D332A3">
            <w:pPr>
              <w:pStyle w:val="Tabletext"/>
              <w:jc w:val="right"/>
              <w:rPr>
                <w:szCs w:val="16"/>
              </w:rPr>
            </w:pPr>
            <w:r w:rsidRPr="009D1314">
              <w:t>75</w:t>
            </w:r>
          </w:p>
        </w:tc>
      </w:tr>
      <w:tr w:rsidR="00D332A3" w:rsidRPr="009D1314" w14:paraId="7A488073" w14:textId="77777777" w:rsidTr="00D332A3">
        <w:trPr>
          <w:cantSplit/>
        </w:trPr>
        <w:tc>
          <w:tcPr>
            <w:tcW w:w="1276" w:type="dxa"/>
            <w:tcBorders>
              <w:top w:val="single" w:sz="4" w:space="0" w:color="auto"/>
            </w:tcBorders>
          </w:tcPr>
          <w:p w14:paraId="73960085" w14:textId="189C49CA" w:rsidR="00D332A3" w:rsidRPr="009D1314" w:rsidRDefault="00D332A3" w:rsidP="00D332A3">
            <w:pPr>
              <w:pStyle w:val="Tabletext"/>
              <w:rPr>
                <w:b/>
                <w:bCs/>
              </w:rPr>
            </w:pPr>
            <w:r w:rsidRPr="009D1314">
              <w:rPr>
                <w:b/>
                <w:bCs/>
              </w:rPr>
              <w:t>Wave 4</w:t>
            </w:r>
          </w:p>
        </w:tc>
        <w:tc>
          <w:tcPr>
            <w:tcW w:w="3544" w:type="dxa"/>
            <w:tcBorders>
              <w:top w:val="single" w:sz="4" w:space="0" w:color="auto"/>
            </w:tcBorders>
          </w:tcPr>
          <w:p w14:paraId="149B3526" w14:textId="5C1248EA" w:rsidR="00D332A3" w:rsidRPr="009D1314" w:rsidRDefault="00D332A3" w:rsidP="00D332A3">
            <w:pPr>
              <w:pStyle w:val="Tabletext"/>
            </w:pPr>
            <w:r w:rsidRPr="009D1314">
              <w:t>Provided consent (USI)</w:t>
            </w:r>
          </w:p>
        </w:tc>
        <w:tc>
          <w:tcPr>
            <w:tcW w:w="1271" w:type="dxa"/>
            <w:tcBorders>
              <w:top w:val="single" w:sz="4" w:space="0" w:color="auto"/>
            </w:tcBorders>
          </w:tcPr>
          <w:p w14:paraId="2152A861" w14:textId="5CC27528" w:rsidR="00D332A3" w:rsidRPr="009D1314" w:rsidRDefault="00D332A3" w:rsidP="00D332A3">
            <w:pPr>
              <w:pStyle w:val="Tabletext"/>
              <w:jc w:val="right"/>
            </w:pPr>
            <w:r w:rsidRPr="009D1314">
              <w:t>557</w:t>
            </w:r>
          </w:p>
        </w:tc>
        <w:tc>
          <w:tcPr>
            <w:tcW w:w="1559" w:type="dxa"/>
            <w:tcBorders>
              <w:top w:val="single" w:sz="4" w:space="0" w:color="auto"/>
            </w:tcBorders>
          </w:tcPr>
          <w:p w14:paraId="7B126634" w14:textId="2B157266" w:rsidR="00D332A3" w:rsidRPr="009D1314" w:rsidRDefault="00D332A3" w:rsidP="00D332A3">
            <w:pPr>
              <w:pStyle w:val="Tabletext"/>
              <w:jc w:val="right"/>
            </w:pPr>
            <w:r w:rsidRPr="009D1314">
              <w:t>759</w:t>
            </w:r>
          </w:p>
        </w:tc>
        <w:tc>
          <w:tcPr>
            <w:tcW w:w="1276" w:type="dxa"/>
            <w:tcBorders>
              <w:top w:val="single" w:sz="4" w:space="0" w:color="auto"/>
            </w:tcBorders>
          </w:tcPr>
          <w:p w14:paraId="0BE7D859" w14:textId="70D277FC" w:rsidR="00D332A3" w:rsidRPr="009D1314" w:rsidRDefault="00D332A3" w:rsidP="00D332A3">
            <w:pPr>
              <w:pStyle w:val="Tabletext"/>
              <w:jc w:val="right"/>
            </w:pPr>
            <w:r w:rsidRPr="009D1314">
              <w:t>73</w:t>
            </w:r>
          </w:p>
        </w:tc>
      </w:tr>
      <w:tr w:rsidR="00D332A3" w:rsidRPr="009D1314" w14:paraId="0540330B" w14:textId="77777777" w:rsidTr="00D332A3">
        <w:trPr>
          <w:cantSplit/>
        </w:trPr>
        <w:tc>
          <w:tcPr>
            <w:tcW w:w="1276" w:type="dxa"/>
            <w:tcBorders>
              <w:bottom w:val="single" w:sz="4" w:space="0" w:color="auto"/>
            </w:tcBorders>
          </w:tcPr>
          <w:p w14:paraId="586213CA" w14:textId="77777777" w:rsidR="00D332A3" w:rsidRPr="009D1314" w:rsidRDefault="00D332A3" w:rsidP="00D332A3">
            <w:pPr>
              <w:pStyle w:val="Tabletext"/>
              <w:rPr>
                <w:b/>
                <w:bCs/>
              </w:rPr>
            </w:pPr>
          </w:p>
        </w:tc>
        <w:tc>
          <w:tcPr>
            <w:tcW w:w="3544" w:type="dxa"/>
            <w:tcBorders>
              <w:bottom w:val="single" w:sz="4" w:space="0" w:color="auto"/>
            </w:tcBorders>
          </w:tcPr>
          <w:p w14:paraId="328E4697" w14:textId="448423DB" w:rsidR="00D332A3" w:rsidRPr="009D1314" w:rsidRDefault="00D332A3" w:rsidP="00D332A3">
            <w:pPr>
              <w:pStyle w:val="Tabletext"/>
            </w:pPr>
            <w:r w:rsidRPr="009D1314">
              <w:t>Provided consent (USI and contact details)</w:t>
            </w:r>
          </w:p>
        </w:tc>
        <w:tc>
          <w:tcPr>
            <w:tcW w:w="1271" w:type="dxa"/>
            <w:tcBorders>
              <w:bottom w:val="single" w:sz="4" w:space="0" w:color="auto"/>
            </w:tcBorders>
            <w:vAlign w:val="center"/>
          </w:tcPr>
          <w:p w14:paraId="1736DE35" w14:textId="555202F2" w:rsidR="00D332A3" w:rsidRPr="009D1314" w:rsidRDefault="00D332A3" w:rsidP="00D332A3">
            <w:pPr>
              <w:pStyle w:val="Tabletext"/>
              <w:jc w:val="right"/>
            </w:pPr>
            <w:r w:rsidRPr="009D1314">
              <w:t>513</w:t>
            </w:r>
          </w:p>
        </w:tc>
        <w:tc>
          <w:tcPr>
            <w:tcW w:w="1559" w:type="dxa"/>
            <w:tcBorders>
              <w:bottom w:val="single" w:sz="4" w:space="0" w:color="auto"/>
            </w:tcBorders>
            <w:vAlign w:val="center"/>
          </w:tcPr>
          <w:p w14:paraId="2EF75871" w14:textId="4647D641" w:rsidR="00D332A3" w:rsidRPr="009D1314" w:rsidRDefault="00D332A3" w:rsidP="00D332A3">
            <w:pPr>
              <w:pStyle w:val="Tabletext"/>
              <w:jc w:val="right"/>
            </w:pPr>
            <w:r w:rsidRPr="009D1314">
              <w:t>759</w:t>
            </w:r>
          </w:p>
        </w:tc>
        <w:tc>
          <w:tcPr>
            <w:tcW w:w="1276" w:type="dxa"/>
            <w:tcBorders>
              <w:bottom w:val="single" w:sz="4" w:space="0" w:color="auto"/>
            </w:tcBorders>
            <w:vAlign w:val="center"/>
          </w:tcPr>
          <w:p w14:paraId="6208C1F0" w14:textId="4CF35B5F" w:rsidR="00D332A3" w:rsidRPr="009D1314" w:rsidRDefault="00D332A3" w:rsidP="00D332A3">
            <w:pPr>
              <w:pStyle w:val="Tabletext"/>
              <w:jc w:val="right"/>
            </w:pPr>
            <w:r w:rsidRPr="009D1314">
              <w:t>68</w:t>
            </w:r>
          </w:p>
        </w:tc>
      </w:tr>
      <w:tr w:rsidR="00D332A3" w:rsidRPr="009D1314" w14:paraId="209B742D" w14:textId="77777777" w:rsidTr="00D332A3">
        <w:trPr>
          <w:cantSplit/>
        </w:trPr>
        <w:tc>
          <w:tcPr>
            <w:tcW w:w="1276" w:type="dxa"/>
            <w:tcBorders>
              <w:top w:val="single" w:sz="4" w:space="0" w:color="auto"/>
            </w:tcBorders>
          </w:tcPr>
          <w:p w14:paraId="5B501FA5" w14:textId="6805327B" w:rsidR="00D332A3" w:rsidRPr="009D1314" w:rsidRDefault="00D332A3" w:rsidP="00D332A3">
            <w:pPr>
              <w:pStyle w:val="Tabletext"/>
              <w:rPr>
                <w:b/>
                <w:bCs/>
              </w:rPr>
            </w:pPr>
            <w:r w:rsidRPr="009D1314">
              <w:rPr>
                <w:b/>
                <w:bCs/>
              </w:rPr>
              <w:t>Wave 5</w:t>
            </w:r>
          </w:p>
        </w:tc>
        <w:tc>
          <w:tcPr>
            <w:tcW w:w="3544" w:type="dxa"/>
            <w:tcBorders>
              <w:top w:val="single" w:sz="4" w:space="0" w:color="auto"/>
            </w:tcBorders>
          </w:tcPr>
          <w:p w14:paraId="1EA9D740" w14:textId="1C606326" w:rsidR="00D332A3" w:rsidRPr="009D1314" w:rsidRDefault="00D332A3" w:rsidP="00D332A3">
            <w:pPr>
              <w:pStyle w:val="Tabletext"/>
            </w:pPr>
            <w:r w:rsidRPr="009D1314">
              <w:t>Provided consent (USI)</w:t>
            </w:r>
          </w:p>
        </w:tc>
        <w:tc>
          <w:tcPr>
            <w:tcW w:w="1271" w:type="dxa"/>
            <w:tcBorders>
              <w:top w:val="single" w:sz="4" w:space="0" w:color="auto"/>
            </w:tcBorders>
          </w:tcPr>
          <w:p w14:paraId="74B370BD" w14:textId="26269BBC" w:rsidR="00D332A3" w:rsidRPr="009D1314" w:rsidRDefault="00D332A3" w:rsidP="00D332A3">
            <w:pPr>
              <w:pStyle w:val="Tabletext"/>
              <w:jc w:val="right"/>
            </w:pPr>
            <w:r w:rsidRPr="009D1314">
              <w:t>160</w:t>
            </w:r>
          </w:p>
        </w:tc>
        <w:tc>
          <w:tcPr>
            <w:tcW w:w="1559" w:type="dxa"/>
            <w:tcBorders>
              <w:top w:val="single" w:sz="4" w:space="0" w:color="auto"/>
            </w:tcBorders>
          </w:tcPr>
          <w:p w14:paraId="22F8EF3C" w14:textId="32314627" w:rsidR="00D332A3" w:rsidRPr="009D1314" w:rsidRDefault="00D332A3" w:rsidP="00D332A3">
            <w:pPr>
              <w:pStyle w:val="Tabletext"/>
              <w:jc w:val="right"/>
            </w:pPr>
            <w:r w:rsidRPr="009D1314">
              <w:t>279</w:t>
            </w:r>
          </w:p>
        </w:tc>
        <w:tc>
          <w:tcPr>
            <w:tcW w:w="1276" w:type="dxa"/>
            <w:tcBorders>
              <w:top w:val="single" w:sz="4" w:space="0" w:color="auto"/>
            </w:tcBorders>
          </w:tcPr>
          <w:p w14:paraId="42FE8BEA" w14:textId="275D0B41" w:rsidR="00D332A3" w:rsidRPr="009D1314" w:rsidRDefault="00D332A3" w:rsidP="00D332A3">
            <w:pPr>
              <w:pStyle w:val="Tabletext"/>
              <w:jc w:val="right"/>
            </w:pPr>
            <w:r w:rsidRPr="009D1314">
              <w:t>57</w:t>
            </w:r>
          </w:p>
        </w:tc>
      </w:tr>
      <w:tr w:rsidR="00D332A3" w:rsidRPr="009D1314" w14:paraId="70B8E481" w14:textId="77777777" w:rsidTr="00A04EC2">
        <w:trPr>
          <w:cantSplit/>
        </w:trPr>
        <w:tc>
          <w:tcPr>
            <w:tcW w:w="1276" w:type="dxa"/>
            <w:tcBorders>
              <w:bottom w:val="single" w:sz="4" w:space="0" w:color="auto"/>
            </w:tcBorders>
          </w:tcPr>
          <w:p w14:paraId="05D8E38C" w14:textId="77777777" w:rsidR="00D332A3" w:rsidRPr="009D1314" w:rsidRDefault="00D332A3" w:rsidP="00D332A3">
            <w:pPr>
              <w:pStyle w:val="Tabletext"/>
              <w:rPr>
                <w:b/>
                <w:bCs/>
              </w:rPr>
            </w:pPr>
          </w:p>
        </w:tc>
        <w:tc>
          <w:tcPr>
            <w:tcW w:w="3544" w:type="dxa"/>
            <w:tcBorders>
              <w:bottom w:val="single" w:sz="4" w:space="0" w:color="auto"/>
            </w:tcBorders>
          </w:tcPr>
          <w:p w14:paraId="5610F0D7" w14:textId="38C8736F" w:rsidR="00D332A3" w:rsidRPr="009D1314" w:rsidRDefault="00D332A3" w:rsidP="00D332A3">
            <w:pPr>
              <w:pStyle w:val="Tabletext"/>
            </w:pPr>
            <w:r w:rsidRPr="009D1314">
              <w:t>Provided consent (USI and contact details)</w:t>
            </w:r>
          </w:p>
        </w:tc>
        <w:tc>
          <w:tcPr>
            <w:tcW w:w="1271" w:type="dxa"/>
            <w:tcBorders>
              <w:bottom w:val="single" w:sz="4" w:space="0" w:color="auto"/>
            </w:tcBorders>
            <w:vAlign w:val="center"/>
          </w:tcPr>
          <w:p w14:paraId="62F45234" w14:textId="37858239" w:rsidR="00D332A3" w:rsidRPr="009D1314" w:rsidRDefault="00D332A3" w:rsidP="00D332A3">
            <w:pPr>
              <w:pStyle w:val="Tabletext"/>
              <w:jc w:val="right"/>
            </w:pPr>
            <w:r w:rsidRPr="009D1314">
              <w:t>149</w:t>
            </w:r>
          </w:p>
        </w:tc>
        <w:tc>
          <w:tcPr>
            <w:tcW w:w="1559" w:type="dxa"/>
            <w:tcBorders>
              <w:bottom w:val="single" w:sz="4" w:space="0" w:color="auto"/>
            </w:tcBorders>
            <w:vAlign w:val="center"/>
          </w:tcPr>
          <w:p w14:paraId="520281FC" w14:textId="17E194BC" w:rsidR="00D332A3" w:rsidRPr="009D1314" w:rsidRDefault="00D332A3" w:rsidP="00D332A3">
            <w:pPr>
              <w:pStyle w:val="Tabletext"/>
              <w:jc w:val="right"/>
            </w:pPr>
            <w:r w:rsidRPr="009D1314">
              <w:t>279</w:t>
            </w:r>
          </w:p>
        </w:tc>
        <w:tc>
          <w:tcPr>
            <w:tcW w:w="1276" w:type="dxa"/>
            <w:tcBorders>
              <w:bottom w:val="single" w:sz="4" w:space="0" w:color="auto"/>
            </w:tcBorders>
            <w:vAlign w:val="center"/>
          </w:tcPr>
          <w:p w14:paraId="45418C5E" w14:textId="4413A379" w:rsidR="00D332A3" w:rsidRPr="009D1314" w:rsidRDefault="00D332A3" w:rsidP="00D332A3">
            <w:pPr>
              <w:pStyle w:val="Tabletext"/>
              <w:jc w:val="right"/>
            </w:pPr>
            <w:r w:rsidRPr="009D1314">
              <w:t>53</w:t>
            </w:r>
          </w:p>
        </w:tc>
      </w:tr>
      <w:tr w:rsidR="00A04EC2" w:rsidRPr="009D1314" w14:paraId="279FF80C" w14:textId="77777777" w:rsidTr="00A04EC2">
        <w:trPr>
          <w:cantSplit/>
        </w:trPr>
        <w:tc>
          <w:tcPr>
            <w:tcW w:w="1276" w:type="dxa"/>
            <w:tcBorders>
              <w:top w:val="single" w:sz="4" w:space="0" w:color="auto"/>
            </w:tcBorders>
          </w:tcPr>
          <w:p w14:paraId="62053CF5" w14:textId="2D7D0589" w:rsidR="00A04EC2" w:rsidRPr="009D1314" w:rsidRDefault="00A04EC2" w:rsidP="00A04EC2">
            <w:pPr>
              <w:pStyle w:val="Tabletext"/>
              <w:rPr>
                <w:b/>
                <w:bCs/>
              </w:rPr>
            </w:pPr>
            <w:r w:rsidRPr="009D1314">
              <w:rPr>
                <w:b/>
                <w:bCs/>
              </w:rPr>
              <w:t>Wave 6</w:t>
            </w:r>
          </w:p>
        </w:tc>
        <w:tc>
          <w:tcPr>
            <w:tcW w:w="3544" w:type="dxa"/>
            <w:tcBorders>
              <w:top w:val="single" w:sz="4" w:space="0" w:color="auto"/>
            </w:tcBorders>
          </w:tcPr>
          <w:p w14:paraId="7E0067DB" w14:textId="1489CC3C" w:rsidR="00A04EC2" w:rsidRPr="009D1314" w:rsidRDefault="00A04EC2" w:rsidP="00A04EC2">
            <w:pPr>
              <w:pStyle w:val="Tabletext"/>
            </w:pPr>
            <w:r w:rsidRPr="009D1314">
              <w:t>Provided consent (USI)</w:t>
            </w:r>
          </w:p>
        </w:tc>
        <w:tc>
          <w:tcPr>
            <w:tcW w:w="1271" w:type="dxa"/>
            <w:tcBorders>
              <w:top w:val="single" w:sz="4" w:space="0" w:color="auto"/>
            </w:tcBorders>
          </w:tcPr>
          <w:p w14:paraId="709D2921" w14:textId="6214F134" w:rsidR="00A04EC2" w:rsidRPr="009D1314" w:rsidRDefault="00C81DAA" w:rsidP="00A04EC2">
            <w:pPr>
              <w:pStyle w:val="Tabletext"/>
              <w:jc w:val="right"/>
            </w:pPr>
            <w:r w:rsidRPr="009D1314">
              <w:t>45</w:t>
            </w:r>
          </w:p>
        </w:tc>
        <w:tc>
          <w:tcPr>
            <w:tcW w:w="1559" w:type="dxa"/>
            <w:tcBorders>
              <w:top w:val="single" w:sz="4" w:space="0" w:color="auto"/>
            </w:tcBorders>
          </w:tcPr>
          <w:p w14:paraId="583FB878" w14:textId="4F00F99D" w:rsidR="00A04EC2" w:rsidRPr="009D1314" w:rsidRDefault="00C81DAA" w:rsidP="00A04EC2">
            <w:pPr>
              <w:pStyle w:val="Tabletext"/>
              <w:jc w:val="right"/>
            </w:pPr>
            <w:r w:rsidRPr="009D1314">
              <w:t>57</w:t>
            </w:r>
          </w:p>
        </w:tc>
        <w:tc>
          <w:tcPr>
            <w:tcW w:w="1276" w:type="dxa"/>
            <w:tcBorders>
              <w:top w:val="single" w:sz="4" w:space="0" w:color="auto"/>
            </w:tcBorders>
          </w:tcPr>
          <w:p w14:paraId="1F94B993" w14:textId="022B7D43" w:rsidR="00A04EC2" w:rsidRPr="009D1314" w:rsidRDefault="00C81DAA" w:rsidP="00A04EC2">
            <w:pPr>
              <w:pStyle w:val="Tabletext"/>
              <w:jc w:val="right"/>
            </w:pPr>
            <w:r w:rsidRPr="009D1314">
              <w:t>79</w:t>
            </w:r>
          </w:p>
        </w:tc>
      </w:tr>
      <w:tr w:rsidR="00A04EC2" w:rsidRPr="009D1314" w14:paraId="6C72065B" w14:textId="77777777" w:rsidTr="00327E93">
        <w:trPr>
          <w:cantSplit/>
        </w:trPr>
        <w:tc>
          <w:tcPr>
            <w:tcW w:w="1276" w:type="dxa"/>
            <w:tcBorders>
              <w:bottom w:val="single" w:sz="4" w:space="0" w:color="auto"/>
            </w:tcBorders>
          </w:tcPr>
          <w:p w14:paraId="5113160E" w14:textId="77777777" w:rsidR="00A04EC2" w:rsidRPr="009D1314" w:rsidRDefault="00A04EC2" w:rsidP="00A04EC2">
            <w:pPr>
              <w:pStyle w:val="Tabletext"/>
              <w:rPr>
                <w:b/>
                <w:bCs/>
              </w:rPr>
            </w:pPr>
          </w:p>
        </w:tc>
        <w:tc>
          <w:tcPr>
            <w:tcW w:w="3544" w:type="dxa"/>
            <w:tcBorders>
              <w:bottom w:val="single" w:sz="4" w:space="0" w:color="auto"/>
            </w:tcBorders>
          </w:tcPr>
          <w:p w14:paraId="6441EA7B" w14:textId="667165DB" w:rsidR="00A04EC2" w:rsidRPr="009D1314" w:rsidRDefault="00A04EC2" w:rsidP="00A04EC2">
            <w:pPr>
              <w:pStyle w:val="Tabletext"/>
            </w:pPr>
            <w:r w:rsidRPr="009D1314">
              <w:t>Provided consent (USI and contact details)</w:t>
            </w:r>
          </w:p>
        </w:tc>
        <w:tc>
          <w:tcPr>
            <w:tcW w:w="1271" w:type="dxa"/>
            <w:tcBorders>
              <w:bottom w:val="single" w:sz="4" w:space="0" w:color="auto"/>
            </w:tcBorders>
            <w:vAlign w:val="center"/>
          </w:tcPr>
          <w:p w14:paraId="4FCD5E87" w14:textId="3A827EE2" w:rsidR="00A04EC2" w:rsidRPr="009D1314" w:rsidRDefault="00C81DAA" w:rsidP="00A04EC2">
            <w:pPr>
              <w:pStyle w:val="Tabletext"/>
              <w:jc w:val="right"/>
            </w:pPr>
            <w:r w:rsidRPr="009D1314">
              <w:t>43</w:t>
            </w:r>
          </w:p>
        </w:tc>
        <w:tc>
          <w:tcPr>
            <w:tcW w:w="1559" w:type="dxa"/>
            <w:tcBorders>
              <w:bottom w:val="single" w:sz="4" w:space="0" w:color="auto"/>
            </w:tcBorders>
            <w:vAlign w:val="center"/>
          </w:tcPr>
          <w:p w14:paraId="14B045D3" w14:textId="3D361AEA" w:rsidR="00A04EC2" w:rsidRPr="009D1314" w:rsidRDefault="00C81DAA" w:rsidP="00A04EC2">
            <w:pPr>
              <w:pStyle w:val="Tabletext"/>
              <w:jc w:val="right"/>
            </w:pPr>
            <w:r w:rsidRPr="009D1314">
              <w:t>57</w:t>
            </w:r>
          </w:p>
        </w:tc>
        <w:tc>
          <w:tcPr>
            <w:tcW w:w="1276" w:type="dxa"/>
            <w:tcBorders>
              <w:bottom w:val="single" w:sz="4" w:space="0" w:color="auto"/>
            </w:tcBorders>
            <w:vAlign w:val="center"/>
          </w:tcPr>
          <w:p w14:paraId="49736EE4" w14:textId="64F8A2CA" w:rsidR="00A04EC2" w:rsidRPr="009D1314" w:rsidRDefault="00C81DAA" w:rsidP="00A04EC2">
            <w:pPr>
              <w:pStyle w:val="Tabletext"/>
              <w:jc w:val="right"/>
            </w:pPr>
            <w:r w:rsidRPr="009D1314">
              <w:t>75</w:t>
            </w:r>
          </w:p>
        </w:tc>
      </w:tr>
      <w:tr w:rsidR="00327E93" w:rsidRPr="009D1314" w14:paraId="6DD3E36E" w14:textId="77777777" w:rsidTr="00327E93">
        <w:trPr>
          <w:cantSplit/>
        </w:trPr>
        <w:tc>
          <w:tcPr>
            <w:tcW w:w="1276" w:type="dxa"/>
            <w:tcBorders>
              <w:top w:val="single" w:sz="4" w:space="0" w:color="auto"/>
              <w:bottom w:val="dotted" w:sz="4" w:space="0" w:color="auto"/>
            </w:tcBorders>
          </w:tcPr>
          <w:p w14:paraId="77D035BD" w14:textId="48DFF4AD" w:rsidR="00327E93" w:rsidRPr="009D1314" w:rsidRDefault="00327E93" w:rsidP="00327E93">
            <w:pPr>
              <w:pStyle w:val="Tabletext"/>
              <w:rPr>
                <w:b/>
                <w:bCs/>
              </w:rPr>
            </w:pPr>
            <w:r w:rsidRPr="009D1314">
              <w:rPr>
                <w:b/>
                <w:bCs/>
              </w:rPr>
              <w:lastRenderedPageBreak/>
              <w:t>Wave 7</w:t>
            </w:r>
          </w:p>
        </w:tc>
        <w:tc>
          <w:tcPr>
            <w:tcW w:w="3544" w:type="dxa"/>
            <w:tcBorders>
              <w:top w:val="single" w:sz="4" w:space="0" w:color="auto"/>
              <w:bottom w:val="dotted" w:sz="4" w:space="0" w:color="auto"/>
            </w:tcBorders>
          </w:tcPr>
          <w:p w14:paraId="09AA8A20" w14:textId="56889E50" w:rsidR="00327E93" w:rsidRPr="009D1314" w:rsidRDefault="00327E93" w:rsidP="00327E93">
            <w:pPr>
              <w:pStyle w:val="Tabletext"/>
              <w:rPr>
                <w:b/>
                <w:bCs/>
              </w:rPr>
            </w:pPr>
            <w:r w:rsidRPr="009D1314">
              <w:t>Provided consent (USI)</w:t>
            </w:r>
          </w:p>
        </w:tc>
        <w:tc>
          <w:tcPr>
            <w:tcW w:w="1271" w:type="dxa"/>
            <w:tcBorders>
              <w:top w:val="single" w:sz="4" w:space="0" w:color="auto"/>
              <w:bottom w:val="dotted" w:sz="4" w:space="0" w:color="auto"/>
            </w:tcBorders>
          </w:tcPr>
          <w:p w14:paraId="6E81A7D7" w14:textId="1839A6DD" w:rsidR="00327E93" w:rsidRPr="009D1314" w:rsidRDefault="00327E93" w:rsidP="00327E93">
            <w:pPr>
              <w:pStyle w:val="Tabletext"/>
              <w:jc w:val="right"/>
              <w:rPr>
                <w:b/>
                <w:bCs/>
              </w:rPr>
            </w:pPr>
            <w:r w:rsidRPr="009D1314">
              <w:t>268</w:t>
            </w:r>
          </w:p>
        </w:tc>
        <w:tc>
          <w:tcPr>
            <w:tcW w:w="1559" w:type="dxa"/>
            <w:tcBorders>
              <w:top w:val="single" w:sz="4" w:space="0" w:color="auto"/>
              <w:bottom w:val="dotted" w:sz="4" w:space="0" w:color="auto"/>
            </w:tcBorders>
          </w:tcPr>
          <w:p w14:paraId="7F10E879" w14:textId="35707D95" w:rsidR="00327E93" w:rsidRPr="009D1314" w:rsidRDefault="00327E93" w:rsidP="00327E93">
            <w:pPr>
              <w:pStyle w:val="Tabletext"/>
              <w:jc w:val="right"/>
              <w:rPr>
                <w:b/>
                <w:bCs/>
              </w:rPr>
            </w:pPr>
            <w:r w:rsidRPr="009D1314">
              <w:t>448</w:t>
            </w:r>
          </w:p>
        </w:tc>
        <w:tc>
          <w:tcPr>
            <w:tcW w:w="1276" w:type="dxa"/>
            <w:tcBorders>
              <w:top w:val="single" w:sz="4" w:space="0" w:color="auto"/>
              <w:bottom w:val="dotted" w:sz="4" w:space="0" w:color="auto"/>
            </w:tcBorders>
          </w:tcPr>
          <w:p w14:paraId="46B37673" w14:textId="1A677A7D" w:rsidR="00327E93" w:rsidRPr="009D1314" w:rsidRDefault="00327E93" w:rsidP="00327E93">
            <w:pPr>
              <w:pStyle w:val="Tabletext"/>
              <w:jc w:val="right"/>
              <w:rPr>
                <w:b/>
                <w:bCs/>
              </w:rPr>
            </w:pPr>
            <w:r w:rsidRPr="009D1314">
              <w:t>60</w:t>
            </w:r>
          </w:p>
        </w:tc>
      </w:tr>
      <w:tr w:rsidR="00327E93" w:rsidRPr="009D1314" w14:paraId="30472CE3" w14:textId="77777777" w:rsidTr="00327E93">
        <w:trPr>
          <w:cantSplit/>
        </w:trPr>
        <w:tc>
          <w:tcPr>
            <w:tcW w:w="1276" w:type="dxa"/>
            <w:tcBorders>
              <w:top w:val="dotted" w:sz="4" w:space="0" w:color="auto"/>
              <w:bottom w:val="single" w:sz="4" w:space="0" w:color="auto"/>
            </w:tcBorders>
          </w:tcPr>
          <w:p w14:paraId="4B9DCFFF" w14:textId="77777777" w:rsidR="00327E93" w:rsidRPr="009D1314" w:rsidRDefault="00327E93" w:rsidP="00327E93">
            <w:pPr>
              <w:pStyle w:val="Tabletext"/>
              <w:rPr>
                <w:b/>
                <w:bCs/>
              </w:rPr>
            </w:pPr>
          </w:p>
        </w:tc>
        <w:tc>
          <w:tcPr>
            <w:tcW w:w="3544" w:type="dxa"/>
            <w:tcBorders>
              <w:top w:val="dotted" w:sz="4" w:space="0" w:color="auto"/>
              <w:bottom w:val="single" w:sz="4" w:space="0" w:color="auto"/>
            </w:tcBorders>
          </w:tcPr>
          <w:p w14:paraId="004134F2" w14:textId="4C7FC031" w:rsidR="00327E93" w:rsidRPr="009D1314" w:rsidRDefault="00327E93" w:rsidP="00327E93">
            <w:pPr>
              <w:pStyle w:val="Tabletext"/>
              <w:rPr>
                <w:b/>
                <w:bCs/>
              </w:rPr>
            </w:pPr>
            <w:r w:rsidRPr="009D1314">
              <w:t>Provided consent (USI and contact details)</w:t>
            </w:r>
          </w:p>
        </w:tc>
        <w:tc>
          <w:tcPr>
            <w:tcW w:w="1271" w:type="dxa"/>
            <w:tcBorders>
              <w:top w:val="dotted" w:sz="4" w:space="0" w:color="auto"/>
              <w:bottom w:val="single" w:sz="4" w:space="0" w:color="auto"/>
            </w:tcBorders>
            <w:vAlign w:val="center"/>
          </w:tcPr>
          <w:p w14:paraId="6098CA14" w14:textId="7AF34DE0" w:rsidR="00327E93" w:rsidRPr="009D1314" w:rsidRDefault="00327E93" w:rsidP="00327E93">
            <w:pPr>
              <w:pStyle w:val="Tabletext"/>
              <w:jc w:val="right"/>
            </w:pPr>
            <w:r w:rsidRPr="009D1314">
              <w:t>238</w:t>
            </w:r>
          </w:p>
        </w:tc>
        <w:tc>
          <w:tcPr>
            <w:tcW w:w="1559" w:type="dxa"/>
            <w:tcBorders>
              <w:top w:val="dotted" w:sz="4" w:space="0" w:color="auto"/>
              <w:bottom w:val="single" w:sz="4" w:space="0" w:color="auto"/>
            </w:tcBorders>
            <w:vAlign w:val="center"/>
          </w:tcPr>
          <w:p w14:paraId="608D5AE0" w14:textId="4482FA44" w:rsidR="00327E93" w:rsidRPr="009D1314" w:rsidRDefault="00327E93" w:rsidP="00327E93">
            <w:pPr>
              <w:pStyle w:val="Tabletext"/>
              <w:jc w:val="right"/>
            </w:pPr>
            <w:r w:rsidRPr="009D1314">
              <w:t>448</w:t>
            </w:r>
          </w:p>
        </w:tc>
        <w:tc>
          <w:tcPr>
            <w:tcW w:w="1276" w:type="dxa"/>
            <w:tcBorders>
              <w:top w:val="dotted" w:sz="4" w:space="0" w:color="auto"/>
              <w:bottom w:val="single" w:sz="4" w:space="0" w:color="auto"/>
            </w:tcBorders>
            <w:vAlign w:val="center"/>
          </w:tcPr>
          <w:p w14:paraId="29E42409" w14:textId="667A8D08" w:rsidR="00327E93" w:rsidRPr="009D1314" w:rsidRDefault="00327E93" w:rsidP="00327E93">
            <w:pPr>
              <w:pStyle w:val="Tabletext"/>
              <w:jc w:val="right"/>
            </w:pPr>
            <w:r w:rsidRPr="009D1314">
              <w:t>53</w:t>
            </w:r>
          </w:p>
        </w:tc>
      </w:tr>
      <w:tr w:rsidR="00327E93" w:rsidRPr="009D1314" w14:paraId="708310B7" w14:textId="77777777" w:rsidTr="00D332A3">
        <w:trPr>
          <w:cantSplit/>
        </w:trPr>
        <w:tc>
          <w:tcPr>
            <w:tcW w:w="1276" w:type="dxa"/>
            <w:tcBorders>
              <w:top w:val="single" w:sz="4" w:space="0" w:color="auto"/>
            </w:tcBorders>
          </w:tcPr>
          <w:p w14:paraId="0A1F4503" w14:textId="5F8C2FC1" w:rsidR="00327E93" w:rsidRPr="009D1314" w:rsidRDefault="00327E93" w:rsidP="00327E93">
            <w:pPr>
              <w:pStyle w:val="Tabletext"/>
              <w:rPr>
                <w:b/>
                <w:bCs/>
              </w:rPr>
            </w:pPr>
            <w:r w:rsidRPr="009D1314">
              <w:rPr>
                <w:b/>
                <w:bCs/>
              </w:rPr>
              <w:t>Total</w:t>
            </w:r>
          </w:p>
        </w:tc>
        <w:tc>
          <w:tcPr>
            <w:tcW w:w="3544" w:type="dxa"/>
            <w:tcBorders>
              <w:top w:val="single" w:sz="4" w:space="0" w:color="auto"/>
            </w:tcBorders>
          </w:tcPr>
          <w:p w14:paraId="483C5099" w14:textId="7D013FDD" w:rsidR="00327E93" w:rsidRPr="009D1314" w:rsidRDefault="00327E93" w:rsidP="00327E93">
            <w:pPr>
              <w:pStyle w:val="Tabletext"/>
              <w:rPr>
                <w:b/>
                <w:bCs/>
              </w:rPr>
            </w:pPr>
            <w:r w:rsidRPr="009D1314">
              <w:rPr>
                <w:b/>
                <w:bCs/>
              </w:rPr>
              <w:t>Provided consent (USI)</w:t>
            </w:r>
          </w:p>
        </w:tc>
        <w:tc>
          <w:tcPr>
            <w:tcW w:w="1271" w:type="dxa"/>
            <w:tcBorders>
              <w:top w:val="single" w:sz="4" w:space="0" w:color="auto"/>
            </w:tcBorders>
          </w:tcPr>
          <w:p w14:paraId="4CECCE5B" w14:textId="6D077F06" w:rsidR="00327E93" w:rsidRPr="009D1314" w:rsidRDefault="00327E93" w:rsidP="00327E93">
            <w:pPr>
              <w:pStyle w:val="Tabletext"/>
              <w:jc w:val="right"/>
              <w:rPr>
                <w:b/>
                <w:bCs/>
              </w:rPr>
            </w:pPr>
            <w:r w:rsidRPr="009D1314">
              <w:rPr>
                <w:b/>
                <w:bCs/>
              </w:rPr>
              <w:t>2583</w:t>
            </w:r>
          </w:p>
        </w:tc>
        <w:tc>
          <w:tcPr>
            <w:tcW w:w="1559" w:type="dxa"/>
            <w:tcBorders>
              <w:top w:val="single" w:sz="4" w:space="0" w:color="auto"/>
            </w:tcBorders>
          </w:tcPr>
          <w:p w14:paraId="33B54B8E" w14:textId="61C6FF62" w:rsidR="00327E93" w:rsidRPr="009D1314" w:rsidRDefault="00327E93" w:rsidP="00327E93">
            <w:pPr>
              <w:pStyle w:val="Tabletext"/>
              <w:jc w:val="right"/>
              <w:rPr>
                <w:b/>
                <w:bCs/>
              </w:rPr>
            </w:pPr>
            <w:r w:rsidRPr="009D1314">
              <w:rPr>
                <w:b/>
                <w:bCs/>
              </w:rPr>
              <w:t>3090</w:t>
            </w:r>
          </w:p>
        </w:tc>
        <w:tc>
          <w:tcPr>
            <w:tcW w:w="1276" w:type="dxa"/>
            <w:tcBorders>
              <w:top w:val="single" w:sz="4" w:space="0" w:color="auto"/>
            </w:tcBorders>
          </w:tcPr>
          <w:p w14:paraId="4D205FE6" w14:textId="3F6475FF" w:rsidR="00327E93" w:rsidRPr="009D1314" w:rsidRDefault="00327E93" w:rsidP="00327E93">
            <w:pPr>
              <w:pStyle w:val="Tabletext"/>
              <w:jc w:val="right"/>
              <w:rPr>
                <w:b/>
                <w:bCs/>
              </w:rPr>
            </w:pPr>
            <w:r w:rsidRPr="009D1314">
              <w:rPr>
                <w:b/>
                <w:bCs/>
              </w:rPr>
              <w:t>84</w:t>
            </w:r>
          </w:p>
        </w:tc>
      </w:tr>
      <w:tr w:rsidR="00327E93" w:rsidRPr="009D1314" w14:paraId="241B828B" w14:textId="77777777" w:rsidTr="006D387E">
        <w:trPr>
          <w:cantSplit/>
        </w:trPr>
        <w:tc>
          <w:tcPr>
            <w:tcW w:w="1276" w:type="dxa"/>
            <w:tcBorders>
              <w:bottom w:val="single" w:sz="4" w:space="0" w:color="auto"/>
            </w:tcBorders>
          </w:tcPr>
          <w:p w14:paraId="676A3791" w14:textId="77777777" w:rsidR="00327E93" w:rsidRPr="009D1314" w:rsidRDefault="00327E93" w:rsidP="00327E93">
            <w:pPr>
              <w:pStyle w:val="Tabletext"/>
              <w:rPr>
                <w:b/>
                <w:bCs/>
              </w:rPr>
            </w:pPr>
          </w:p>
        </w:tc>
        <w:tc>
          <w:tcPr>
            <w:tcW w:w="3544" w:type="dxa"/>
            <w:tcBorders>
              <w:bottom w:val="single" w:sz="4" w:space="0" w:color="auto"/>
            </w:tcBorders>
          </w:tcPr>
          <w:p w14:paraId="7D702122" w14:textId="33FBF99F" w:rsidR="00327E93" w:rsidRPr="009D1314" w:rsidRDefault="00327E93" w:rsidP="00327E93">
            <w:pPr>
              <w:pStyle w:val="Tabletext"/>
              <w:rPr>
                <w:b/>
                <w:bCs/>
              </w:rPr>
            </w:pPr>
            <w:r w:rsidRPr="009D1314">
              <w:rPr>
                <w:b/>
                <w:bCs/>
              </w:rPr>
              <w:t>Provided consent (USI and contact details)</w:t>
            </w:r>
          </w:p>
        </w:tc>
        <w:tc>
          <w:tcPr>
            <w:tcW w:w="1271" w:type="dxa"/>
            <w:tcBorders>
              <w:bottom w:val="single" w:sz="4" w:space="0" w:color="auto"/>
            </w:tcBorders>
          </w:tcPr>
          <w:p w14:paraId="51B41AA6" w14:textId="7B715729" w:rsidR="00327E93" w:rsidRPr="009D1314" w:rsidRDefault="00327E93" w:rsidP="00327E93">
            <w:pPr>
              <w:pStyle w:val="Tabletext"/>
              <w:jc w:val="right"/>
              <w:rPr>
                <w:b/>
                <w:bCs/>
              </w:rPr>
            </w:pPr>
            <w:r w:rsidRPr="009D1314">
              <w:rPr>
                <w:b/>
                <w:bCs/>
              </w:rPr>
              <w:t>2407</w:t>
            </w:r>
          </w:p>
        </w:tc>
        <w:tc>
          <w:tcPr>
            <w:tcW w:w="1559" w:type="dxa"/>
            <w:tcBorders>
              <w:bottom w:val="single" w:sz="4" w:space="0" w:color="auto"/>
            </w:tcBorders>
          </w:tcPr>
          <w:p w14:paraId="056F318B" w14:textId="471ADA87" w:rsidR="00327E93" w:rsidRPr="009D1314" w:rsidRDefault="00327E93" w:rsidP="00327E93">
            <w:pPr>
              <w:pStyle w:val="Tabletext"/>
              <w:jc w:val="right"/>
              <w:rPr>
                <w:b/>
                <w:bCs/>
              </w:rPr>
            </w:pPr>
            <w:r w:rsidRPr="009D1314">
              <w:rPr>
                <w:b/>
                <w:bCs/>
              </w:rPr>
              <w:t>3090</w:t>
            </w:r>
          </w:p>
        </w:tc>
        <w:tc>
          <w:tcPr>
            <w:tcW w:w="1276" w:type="dxa"/>
            <w:tcBorders>
              <w:bottom w:val="single" w:sz="4" w:space="0" w:color="auto"/>
            </w:tcBorders>
            <w:vAlign w:val="center"/>
          </w:tcPr>
          <w:p w14:paraId="15CC4FCE" w14:textId="59A9C87F" w:rsidR="00327E93" w:rsidRPr="009D1314" w:rsidRDefault="00327E93" w:rsidP="00327E93">
            <w:pPr>
              <w:pStyle w:val="Tabletext"/>
              <w:jc w:val="right"/>
              <w:rPr>
                <w:b/>
                <w:bCs/>
              </w:rPr>
            </w:pPr>
            <w:r w:rsidRPr="009D1314">
              <w:rPr>
                <w:b/>
                <w:bCs/>
              </w:rPr>
              <w:t>78</w:t>
            </w:r>
          </w:p>
        </w:tc>
      </w:tr>
    </w:tbl>
    <w:p w14:paraId="55FD7007" w14:textId="6E61B3B1" w:rsidR="00CD1A46" w:rsidRPr="009D1314" w:rsidRDefault="00CD1A46" w:rsidP="00BD426C">
      <w:pPr>
        <w:pStyle w:val="Source"/>
        <w:ind w:left="0" w:firstLine="0"/>
        <w:rPr>
          <w:rFonts w:cs="Arial"/>
          <w:szCs w:val="15"/>
        </w:rPr>
      </w:pPr>
      <w:r w:rsidRPr="009D1314">
        <w:rPr>
          <w:rFonts w:cs="Arial"/>
          <w:szCs w:val="15"/>
        </w:rPr>
        <w:t xml:space="preserve">Note: Excludes those who provided their consent but were removed from the LSAY dataset because they were ineligible as part of the PISA guidelines. </w:t>
      </w:r>
    </w:p>
    <w:p w14:paraId="2EAE8E38" w14:textId="464C86CC" w:rsidR="00D3362B" w:rsidRPr="009D1314" w:rsidRDefault="00D3362B" w:rsidP="00D3362B">
      <w:pPr>
        <w:pStyle w:val="tabletitle"/>
        <w:rPr>
          <w:color w:val="FF00FF"/>
        </w:rPr>
      </w:pPr>
      <w:bookmarkStart w:id="178" w:name="_Toc131410265"/>
      <w:r w:rsidRPr="009D1314">
        <w:t>Table 1</w:t>
      </w:r>
      <w:r w:rsidR="009D4C6E" w:rsidRPr="009D1314">
        <w:t>5</w:t>
      </w:r>
      <w:r w:rsidRPr="009D1314">
        <w:tab/>
        <w:t>LSAY VET linkage rates</w:t>
      </w:r>
      <w:bookmarkEnd w:id="178"/>
    </w:p>
    <w:tbl>
      <w:tblPr>
        <w:tblW w:w="978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6521"/>
        <w:gridCol w:w="1181"/>
        <w:gridCol w:w="1181"/>
        <w:gridCol w:w="898"/>
      </w:tblGrid>
      <w:tr w:rsidR="00D3362B" w:rsidRPr="009D1314" w14:paraId="228E0C14" w14:textId="77777777" w:rsidTr="00590953">
        <w:trPr>
          <w:cantSplit/>
          <w:tblHeader/>
        </w:trPr>
        <w:tc>
          <w:tcPr>
            <w:tcW w:w="6521" w:type="dxa"/>
            <w:tcBorders>
              <w:top w:val="single" w:sz="4" w:space="0" w:color="auto"/>
              <w:left w:val="nil"/>
              <w:bottom w:val="single" w:sz="4" w:space="0" w:color="auto"/>
              <w:right w:val="nil"/>
            </w:tcBorders>
          </w:tcPr>
          <w:p w14:paraId="7992C7D1" w14:textId="77777777" w:rsidR="00D3362B" w:rsidRPr="009D1314" w:rsidRDefault="00D3362B" w:rsidP="00234E65">
            <w:pPr>
              <w:pStyle w:val="Tablehead1"/>
              <w:jc w:val="center"/>
            </w:pPr>
          </w:p>
        </w:tc>
        <w:tc>
          <w:tcPr>
            <w:tcW w:w="1181" w:type="dxa"/>
            <w:tcBorders>
              <w:top w:val="single" w:sz="4" w:space="0" w:color="auto"/>
              <w:left w:val="nil"/>
              <w:bottom w:val="single" w:sz="4" w:space="0" w:color="auto"/>
              <w:right w:val="nil"/>
            </w:tcBorders>
          </w:tcPr>
          <w:p w14:paraId="0F089617" w14:textId="77777777" w:rsidR="00D3362B" w:rsidRPr="009D1314" w:rsidRDefault="00D3362B" w:rsidP="00234E65">
            <w:pPr>
              <w:pStyle w:val="Tablehead1"/>
              <w:jc w:val="center"/>
            </w:pPr>
            <w:r w:rsidRPr="009D1314">
              <w:t>Linked records (n)</w:t>
            </w:r>
          </w:p>
        </w:tc>
        <w:tc>
          <w:tcPr>
            <w:tcW w:w="1181" w:type="dxa"/>
            <w:tcBorders>
              <w:top w:val="single" w:sz="4" w:space="0" w:color="auto"/>
              <w:left w:val="nil"/>
              <w:bottom w:val="single" w:sz="4" w:space="0" w:color="auto"/>
              <w:right w:val="nil"/>
            </w:tcBorders>
          </w:tcPr>
          <w:p w14:paraId="577298E4" w14:textId="77777777" w:rsidR="00D3362B" w:rsidRPr="009D1314" w:rsidRDefault="00D3362B" w:rsidP="00234E65">
            <w:pPr>
              <w:pStyle w:val="Tablehead1"/>
              <w:jc w:val="center"/>
            </w:pPr>
            <w:r w:rsidRPr="009D1314">
              <w:t>Total records (n)</w:t>
            </w:r>
          </w:p>
        </w:tc>
        <w:tc>
          <w:tcPr>
            <w:tcW w:w="898" w:type="dxa"/>
            <w:tcBorders>
              <w:top w:val="single" w:sz="4" w:space="0" w:color="auto"/>
              <w:left w:val="nil"/>
              <w:bottom w:val="single" w:sz="4" w:space="0" w:color="auto"/>
              <w:right w:val="nil"/>
            </w:tcBorders>
          </w:tcPr>
          <w:p w14:paraId="626046EE" w14:textId="77777777" w:rsidR="00D3362B" w:rsidRPr="009D1314" w:rsidRDefault="00D3362B" w:rsidP="00234E65">
            <w:pPr>
              <w:pStyle w:val="Tablehead1"/>
              <w:jc w:val="center"/>
            </w:pPr>
            <w:r w:rsidRPr="009D1314">
              <w:t>Linkage rate (%)</w:t>
            </w:r>
          </w:p>
        </w:tc>
      </w:tr>
      <w:tr w:rsidR="00A465FD" w:rsidRPr="009D1314" w14:paraId="1F75BA1C" w14:textId="77777777" w:rsidTr="00590953">
        <w:trPr>
          <w:cantSplit/>
        </w:trPr>
        <w:tc>
          <w:tcPr>
            <w:tcW w:w="6521" w:type="dxa"/>
            <w:tcBorders>
              <w:top w:val="single" w:sz="4" w:space="0" w:color="auto"/>
              <w:bottom w:val="nil"/>
            </w:tcBorders>
          </w:tcPr>
          <w:p w14:paraId="3E721928" w14:textId="77777777" w:rsidR="00A465FD" w:rsidRPr="009D1314" w:rsidRDefault="00A465FD" w:rsidP="00A465FD">
            <w:pPr>
              <w:pStyle w:val="Tabletext"/>
            </w:pPr>
            <w:r w:rsidRPr="009D1314">
              <w:t xml:space="preserve">Linked USIs to LSAY consenting records </w:t>
            </w:r>
          </w:p>
        </w:tc>
        <w:tc>
          <w:tcPr>
            <w:tcW w:w="1181" w:type="dxa"/>
            <w:tcBorders>
              <w:top w:val="single" w:sz="4" w:space="0" w:color="auto"/>
              <w:bottom w:val="nil"/>
            </w:tcBorders>
          </w:tcPr>
          <w:p w14:paraId="3A3BEEB8" w14:textId="4128F091" w:rsidR="00A465FD" w:rsidRPr="009D1314" w:rsidRDefault="00A465FD" w:rsidP="00A465FD">
            <w:pPr>
              <w:pStyle w:val="Tabletext"/>
              <w:jc w:val="center"/>
            </w:pPr>
            <w:r w:rsidRPr="009D1314">
              <w:t>2174</w:t>
            </w:r>
          </w:p>
        </w:tc>
        <w:tc>
          <w:tcPr>
            <w:tcW w:w="1181" w:type="dxa"/>
            <w:tcBorders>
              <w:top w:val="single" w:sz="4" w:space="0" w:color="auto"/>
              <w:bottom w:val="nil"/>
            </w:tcBorders>
          </w:tcPr>
          <w:p w14:paraId="2841E4DC" w14:textId="0A8CB2AC" w:rsidR="00A465FD" w:rsidRPr="009D1314" w:rsidRDefault="00A465FD" w:rsidP="00A465FD">
            <w:pPr>
              <w:pStyle w:val="Tabletext"/>
              <w:jc w:val="center"/>
              <w:rPr>
                <w:color w:val="000000" w:themeColor="text1"/>
                <w:szCs w:val="16"/>
              </w:rPr>
            </w:pPr>
            <w:r w:rsidRPr="009D1314">
              <w:t>2407</w:t>
            </w:r>
          </w:p>
        </w:tc>
        <w:tc>
          <w:tcPr>
            <w:tcW w:w="898" w:type="dxa"/>
            <w:tcBorders>
              <w:top w:val="single" w:sz="4" w:space="0" w:color="auto"/>
              <w:bottom w:val="nil"/>
            </w:tcBorders>
          </w:tcPr>
          <w:p w14:paraId="02F58180" w14:textId="2B793933" w:rsidR="00A465FD" w:rsidRPr="009D1314" w:rsidRDefault="00A465FD" w:rsidP="00A465FD">
            <w:pPr>
              <w:pStyle w:val="Tabletext"/>
              <w:jc w:val="center"/>
            </w:pPr>
            <w:r w:rsidRPr="009D1314">
              <w:t>90</w:t>
            </w:r>
          </w:p>
        </w:tc>
      </w:tr>
      <w:tr w:rsidR="00A465FD" w:rsidRPr="009D1314" w14:paraId="53890414" w14:textId="77777777" w:rsidTr="00590953">
        <w:trPr>
          <w:cantSplit/>
        </w:trPr>
        <w:tc>
          <w:tcPr>
            <w:tcW w:w="6521" w:type="dxa"/>
            <w:tcBorders>
              <w:top w:val="nil"/>
              <w:bottom w:val="nil"/>
            </w:tcBorders>
          </w:tcPr>
          <w:p w14:paraId="027176E8" w14:textId="77777777" w:rsidR="00A465FD" w:rsidRPr="009D1314" w:rsidRDefault="00A465FD" w:rsidP="00A465FD">
            <w:pPr>
              <w:pStyle w:val="Tabletext"/>
            </w:pPr>
            <w:r w:rsidRPr="009D1314">
              <w:t>Linked National VET Provider Collection records to USIs</w:t>
            </w:r>
          </w:p>
        </w:tc>
        <w:tc>
          <w:tcPr>
            <w:tcW w:w="1181" w:type="dxa"/>
            <w:tcBorders>
              <w:top w:val="nil"/>
              <w:bottom w:val="nil"/>
            </w:tcBorders>
          </w:tcPr>
          <w:p w14:paraId="55EB4546" w14:textId="1F93A1DC" w:rsidR="00A465FD" w:rsidRPr="009D1314" w:rsidRDefault="00A465FD" w:rsidP="00A465FD">
            <w:pPr>
              <w:pStyle w:val="Tabletext"/>
              <w:jc w:val="center"/>
            </w:pPr>
            <w:r w:rsidRPr="009D1314">
              <w:t>2107</w:t>
            </w:r>
          </w:p>
        </w:tc>
        <w:tc>
          <w:tcPr>
            <w:tcW w:w="1181" w:type="dxa"/>
            <w:tcBorders>
              <w:top w:val="nil"/>
              <w:bottom w:val="nil"/>
            </w:tcBorders>
          </w:tcPr>
          <w:p w14:paraId="3DCD619A" w14:textId="2B76B03C" w:rsidR="00A465FD" w:rsidRPr="009D1314" w:rsidRDefault="00A465FD" w:rsidP="00A465FD">
            <w:pPr>
              <w:pStyle w:val="Tabletext"/>
              <w:jc w:val="center"/>
              <w:rPr>
                <w:szCs w:val="16"/>
              </w:rPr>
            </w:pPr>
            <w:r w:rsidRPr="009D1314">
              <w:t>2174</w:t>
            </w:r>
          </w:p>
        </w:tc>
        <w:tc>
          <w:tcPr>
            <w:tcW w:w="898" w:type="dxa"/>
            <w:tcBorders>
              <w:top w:val="nil"/>
              <w:bottom w:val="nil"/>
            </w:tcBorders>
          </w:tcPr>
          <w:p w14:paraId="0B263341" w14:textId="64941CF6" w:rsidR="00A465FD" w:rsidRPr="009D1314" w:rsidRDefault="00A465FD" w:rsidP="00A465FD">
            <w:pPr>
              <w:pStyle w:val="Tabletext"/>
              <w:jc w:val="center"/>
            </w:pPr>
            <w:r w:rsidRPr="009D1314">
              <w:t>97</w:t>
            </w:r>
          </w:p>
        </w:tc>
      </w:tr>
      <w:tr w:rsidR="00A465FD" w:rsidRPr="009D1314" w14:paraId="7FE65753" w14:textId="77777777" w:rsidTr="00590953">
        <w:trPr>
          <w:cantSplit/>
        </w:trPr>
        <w:tc>
          <w:tcPr>
            <w:tcW w:w="6521" w:type="dxa"/>
            <w:tcBorders>
              <w:top w:val="nil"/>
              <w:bottom w:val="nil"/>
            </w:tcBorders>
          </w:tcPr>
          <w:p w14:paraId="4A6E4756" w14:textId="77777777" w:rsidR="00A465FD" w:rsidRPr="009D1314" w:rsidRDefault="00A465FD" w:rsidP="00A465FD">
            <w:pPr>
              <w:pStyle w:val="Tabletext"/>
            </w:pPr>
            <w:r w:rsidRPr="009D1314">
              <w:t xml:space="preserve">Linked National VET Provider Collection records to LSAY consenting records </w:t>
            </w:r>
          </w:p>
        </w:tc>
        <w:tc>
          <w:tcPr>
            <w:tcW w:w="1181" w:type="dxa"/>
            <w:tcBorders>
              <w:top w:val="nil"/>
              <w:bottom w:val="nil"/>
            </w:tcBorders>
          </w:tcPr>
          <w:p w14:paraId="03B38071" w14:textId="177D0A44" w:rsidR="00A465FD" w:rsidRPr="009D1314" w:rsidRDefault="00A465FD" w:rsidP="00A465FD">
            <w:pPr>
              <w:pStyle w:val="Tabletext"/>
              <w:jc w:val="center"/>
            </w:pPr>
            <w:r w:rsidRPr="009D1314">
              <w:t>2107</w:t>
            </w:r>
          </w:p>
        </w:tc>
        <w:tc>
          <w:tcPr>
            <w:tcW w:w="1181" w:type="dxa"/>
            <w:tcBorders>
              <w:top w:val="nil"/>
              <w:bottom w:val="nil"/>
            </w:tcBorders>
          </w:tcPr>
          <w:p w14:paraId="18532C7F" w14:textId="0EDCCF1F" w:rsidR="00A465FD" w:rsidRPr="009D1314" w:rsidRDefault="00A465FD" w:rsidP="00A465FD">
            <w:pPr>
              <w:pStyle w:val="Tabletext"/>
              <w:jc w:val="center"/>
              <w:rPr>
                <w:szCs w:val="16"/>
              </w:rPr>
            </w:pPr>
            <w:r w:rsidRPr="009D1314">
              <w:t>2407</w:t>
            </w:r>
          </w:p>
        </w:tc>
        <w:tc>
          <w:tcPr>
            <w:tcW w:w="898" w:type="dxa"/>
            <w:tcBorders>
              <w:top w:val="nil"/>
              <w:bottom w:val="nil"/>
            </w:tcBorders>
          </w:tcPr>
          <w:p w14:paraId="49DEB584" w14:textId="2127F57E" w:rsidR="00A465FD" w:rsidRPr="009D1314" w:rsidRDefault="00A465FD" w:rsidP="00A465FD">
            <w:pPr>
              <w:pStyle w:val="Tabletext"/>
              <w:jc w:val="center"/>
            </w:pPr>
            <w:r w:rsidRPr="009D1314">
              <w:t>88</w:t>
            </w:r>
          </w:p>
        </w:tc>
      </w:tr>
      <w:tr w:rsidR="00A465FD" w:rsidRPr="009D1314" w14:paraId="655AD274" w14:textId="77777777" w:rsidTr="00590953">
        <w:trPr>
          <w:cantSplit/>
          <w:trHeight w:val="171"/>
        </w:trPr>
        <w:tc>
          <w:tcPr>
            <w:tcW w:w="6521" w:type="dxa"/>
            <w:tcBorders>
              <w:top w:val="nil"/>
              <w:bottom w:val="single" w:sz="4" w:space="0" w:color="auto"/>
            </w:tcBorders>
          </w:tcPr>
          <w:p w14:paraId="42B10B34" w14:textId="77777777" w:rsidR="00A465FD" w:rsidRPr="009D1314" w:rsidRDefault="00A465FD" w:rsidP="00A465FD">
            <w:pPr>
              <w:pStyle w:val="Tabletext"/>
            </w:pPr>
            <w:r w:rsidRPr="009D1314">
              <w:t>Linked National VET Provider Collection records to LSAY respondents asked for consent</w:t>
            </w:r>
          </w:p>
        </w:tc>
        <w:tc>
          <w:tcPr>
            <w:tcW w:w="1181" w:type="dxa"/>
            <w:tcBorders>
              <w:top w:val="nil"/>
              <w:bottom w:val="single" w:sz="4" w:space="0" w:color="auto"/>
            </w:tcBorders>
          </w:tcPr>
          <w:p w14:paraId="1D07B411" w14:textId="2291445C" w:rsidR="00A465FD" w:rsidRPr="009D1314" w:rsidRDefault="00A465FD" w:rsidP="00A465FD">
            <w:pPr>
              <w:pStyle w:val="Tabletext"/>
              <w:jc w:val="center"/>
            </w:pPr>
            <w:r w:rsidRPr="009D1314">
              <w:t>2107</w:t>
            </w:r>
          </w:p>
        </w:tc>
        <w:tc>
          <w:tcPr>
            <w:tcW w:w="1181" w:type="dxa"/>
            <w:tcBorders>
              <w:top w:val="nil"/>
              <w:bottom w:val="single" w:sz="4" w:space="0" w:color="auto"/>
            </w:tcBorders>
          </w:tcPr>
          <w:p w14:paraId="4B93B269" w14:textId="02395091" w:rsidR="00A465FD" w:rsidRPr="009D1314" w:rsidRDefault="00A465FD" w:rsidP="00A465FD">
            <w:pPr>
              <w:pStyle w:val="Tabletext"/>
              <w:jc w:val="center"/>
              <w:rPr>
                <w:color w:val="000000" w:themeColor="text1"/>
                <w:szCs w:val="16"/>
              </w:rPr>
            </w:pPr>
            <w:r w:rsidRPr="009D1314">
              <w:t>3090</w:t>
            </w:r>
          </w:p>
        </w:tc>
        <w:tc>
          <w:tcPr>
            <w:tcW w:w="898" w:type="dxa"/>
            <w:tcBorders>
              <w:top w:val="nil"/>
              <w:bottom w:val="single" w:sz="4" w:space="0" w:color="auto"/>
            </w:tcBorders>
          </w:tcPr>
          <w:p w14:paraId="7C3055DC" w14:textId="15019A60" w:rsidR="00A465FD" w:rsidRPr="009D1314" w:rsidRDefault="00A465FD" w:rsidP="00A465FD">
            <w:pPr>
              <w:pStyle w:val="Tabletext"/>
              <w:jc w:val="center"/>
            </w:pPr>
            <w:r w:rsidRPr="009D1314">
              <w:t>68</w:t>
            </w:r>
          </w:p>
        </w:tc>
      </w:tr>
    </w:tbl>
    <w:p w14:paraId="37026035" w14:textId="353772AE" w:rsidR="00CD1A46" w:rsidRPr="009D1314" w:rsidRDefault="00CD1A46" w:rsidP="00BD426C">
      <w:pPr>
        <w:pStyle w:val="Source"/>
        <w:ind w:left="0" w:firstLine="0"/>
        <w:rPr>
          <w:rFonts w:cs="Arial"/>
          <w:szCs w:val="15"/>
        </w:rPr>
      </w:pPr>
      <w:r w:rsidRPr="009D1314">
        <w:rPr>
          <w:rFonts w:cs="Arial"/>
          <w:szCs w:val="15"/>
        </w:rPr>
        <w:t xml:space="preserve">Note: Excludes those who provided their consent but were removed from the LSAY dataset because they were ineligible as part of the PISA guidelines. </w:t>
      </w:r>
    </w:p>
    <w:p w14:paraId="71D13F1A" w14:textId="0FE9EB4B" w:rsidR="00D4018C" w:rsidRPr="009D1314" w:rsidRDefault="00D4018C" w:rsidP="00D4018C">
      <w:pPr>
        <w:pStyle w:val="Heading5"/>
      </w:pPr>
      <w:r w:rsidRPr="009D1314">
        <w:t>Datasets</w:t>
      </w:r>
    </w:p>
    <w:p w14:paraId="4D598734" w14:textId="77777777" w:rsidR="00D3362B" w:rsidRPr="009D1314" w:rsidRDefault="00D3362B" w:rsidP="00D3362B">
      <w:pPr>
        <w:pStyle w:val="Text"/>
      </w:pPr>
      <w:r w:rsidRPr="009D1314">
        <w:t xml:space="preserve">The linked LSAY-VET datasets have been prepared in long format with multiple observations per student, one for each program and/or subject that they have completed or enrolled in. </w:t>
      </w:r>
    </w:p>
    <w:p w14:paraId="7EA4C23C" w14:textId="77777777" w:rsidR="00D3362B" w:rsidRPr="009D1314" w:rsidRDefault="00D3362B" w:rsidP="00D3362B">
      <w:pPr>
        <w:pStyle w:val="Text"/>
      </w:pPr>
      <w:r w:rsidRPr="009D1314">
        <w:t xml:space="preserve">Two datasets are available for analysis: </w:t>
      </w:r>
    </w:p>
    <w:p w14:paraId="11BC6AAA" w14:textId="02F14A37" w:rsidR="00D3362B" w:rsidRPr="009D1314" w:rsidRDefault="00D3362B" w:rsidP="00B54A36">
      <w:pPr>
        <w:pStyle w:val="NumberedListContinuing"/>
        <w:numPr>
          <w:ilvl w:val="0"/>
          <w:numId w:val="16"/>
        </w:numPr>
        <w:ind w:left="284" w:hanging="284"/>
      </w:pPr>
      <w:r w:rsidRPr="009D1314">
        <w:t>Total VET activity (TVA) program completions 2015-</w:t>
      </w:r>
      <w:r w:rsidR="00D84196" w:rsidRPr="009D1314">
        <w:t>2</w:t>
      </w:r>
      <w:r w:rsidR="007538ED" w:rsidRPr="009D1314">
        <w:t>1</w:t>
      </w:r>
      <w:r w:rsidRPr="009D1314">
        <w:t>: contains information on students and the program(s) which they have completed between year 2015-</w:t>
      </w:r>
      <w:r w:rsidR="00D84196" w:rsidRPr="009D1314">
        <w:t>2</w:t>
      </w:r>
      <w:r w:rsidR="007538ED" w:rsidRPr="009D1314">
        <w:t>1</w:t>
      </w:r>
      <w:r w:rsidRPr="009D1314">
        <w:t xml:space="preserve">. </w:t>
      </w:r>
    </w:p>
    <w:p w14:paraId="3B83A8C0" w14:textId="3F1F1174" w:rsidR="00D3362B" w:rsidRPr="009D1314" w:rsidRDefault="00D3362B" w:rsidP="003827C4">
      <w:pPr>
        <w:pStyle w:val="NumberedListContinuing"/>
        <w:numPr>
          <w:ilvl w:val="0"/>
          <w:numId w:val="8"/>
        </w:numPr>
        <w:ind w:left="284" w:hanging="284"/>
      </w:pPr>
      <w:r w:rsidRPr="009D1314">
        <w:t>Total VET activity (TVA) subject enrolments 2015-</w:t>
      </w:r>
      <w:r w:rsidR="00D84196" w:rsidRPr="009D1314">
        <w:t>2</w:t>
      </w:r>
      <w:r w:rsidR="007538ED" w:rsidRPr="009D1314">
        <w:t>1</w:t>
      </w:r>
      <w:r w:rsidRPr="009D1314">
        <w:t>: contains information on students and the subject(s) which they have enrolled between year 2015-</w:t>
      </w:r>
      <w:r w:rsidR="00D84196" w:rsidRPr="009D1314">
        <w:t>2</w:t>
      </w:r>
      <w:r w:rsidR="007538ED" w:rsidRPr="009D1314">
        <w:t>1</w:t>
      </w:r>
      <w:r w:rsidRPr="009D1314">
        <w:t xml:space="preserve">. </w:t>
      </w:r>
    </w:p>
    <w:p w14:paraId="429BE957" w14:textId="156981A3" w:rsidR="00D3362B" w:rsidRPr="009D1314" w:rsidRDefault="00D3362B" w:rsidP="00D3362B">
      <w:pPr>
        <w:pStyle w:val="NumberedListContinuing"/>
        <w:numPr>
          <w:ilvl w:val="0"/>
          <w:numId w:val="0"/>
        </w:numPr>
      </w:pPr>
      <w:r w:rsidRPr="009D1314">
        <w:t>A student can be included in either one or both datasets. A summary of the number of students and number of variables for which linked VET is available are summarised in table 1</w:t>
      </w:r>
      <w:r w:rsidR="009D4C6E" w:rsidRPr="009D1314">
        <w:t>6</w:t>
      </w:r>
      <w:r w:rsidRPr="009D1314">
        <w:t xml:space="preserve">. </w:t>
      </w:r>
    </w:p>
    <w:p w14:paraId="72537D5A" w14:textId="44EDAFD5" w:rsidR="00D3362B" w:rsidRPr="009D1314" w:rsidRDefault="00D3362B" w:rsidP="00D3362B">
      <w:pPr>
        <w:pStyle w:val="NumberedListContinuing"/>
        <w:numPr>
          <w:ilvl w:val="0"/>
          <w:numId w:val="0"/>
        </w:numPr>
      </w:pPr>
      <w:r w:rsidRPr="009D1314">
        <w:t>Further details about the variables are available from the ‘Data linkage’ worksheet located in the LSAY variable listing and metadata &lt;https://www.lsay.edu.au/publications/search-for-lsay-publications/2621&gt;.</w:t>
      </w:r>
    </w:p>
    <w:p w14:paraId="500FC957" w14:textId="6C9436B0" w:rsidR="00D4018C" w:rsidRPr="009D1314" w:rsidRDefault="00D4018C" w:rsidP="00D4018C">
      <w:pPr>
        <w:pStyle w:val="tabletitle"/>
      </w:pPr>
      <w:bookmarkStart w:id="179" w:name="_Toc131410266"/>
      <w:r w:rsidRPr="009D1314">
        <w:t xml:space="preserve">Table </w:t>
      </w:r>
      <w:r w:rsidR="009E71AC" w:rsidRPr="009D1314">
        <w:t>1</w:t>
      </w:r>
      <w:r w:rsidR="009D4C6E" w:rsidRPr="009D1314">
        <w:t>6</w:t>
      </w:r>
      <w:r w:rsidRPr="009D1314">
        <w:tab/>
        <w:t xml:space="preserve">LSAY </w:t>
      </w:r>
      <w:r w:rsidR="00050E24" w:rsidRPr="009D1314">
        <w:t xml:space="preserve">VET linked </w:t>
      </w:r>
      <w:proofErr w:type="gramStart"/>
      <w:r w:rsidRPr="009D1314">
        <w:t>datasets</w:t>
      </w:r>
      <w:bookmarkEnd w:id="179"/>
      <w:proofErr w:type="gramEnd"/>
    </w:p>
    <w:tbl>
      <w:tblPr>
        <w:tblW w:w="6804"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2552"/>
        <w:gridCol w:w="1417"/>
        <w:gridCol w:w="1418"/>
        <w:gridCol w:w="1417"/>
      </w:tblGrid>
      <w:tr w:rsidR="00222689" w:rsidRPr="009D1314" w14:paraId="274F6C67" w14:textId="77777777" w:rsidTr="00A44016">
        <w:trPr>
          <w:cantSplit/>
          <w:tblHeader/>
        </w:trPr>
        <w:tc>
          <w:tcPr>
            <w:tcW w:w="2552" w:type="dxa"/>
            <w:tcBorders>
              <w:bottom w:val="single" w:sz="4" w:space="0" w:color="auto"/>
            </w:tcBorders>
          </w:tcPr>
          <w:p w14:paraId="69C5B9BC" w14:textId="4412F441" w:rsidR="00222689" w:rsidRPr="009D1314" w:rsidRDefault="00222689" w:rsidP="00050E24">
            <w:pPr>
              <w:pStyle w:val="Tablehead1"/>
              <w:jc w:val="center"/>
              <w:rPr>
                <w:color w:val="7F7F7F" w:themeColor="text1" w:themeTint="80"/>
              </w:rPr>
            </w:pPr>
            <w:r w:rsidRPr="009D1314">
              <w:t>Dataset</w:t>
            </w:r>
          </w:p>
        </w:tc>
        <w:tc>
          <w:tcPr>
            <w:tcW w:w="1417" w:type="dxa"/>
            <w:tcBorders>
              <w:bottom w:val="single" w:sz="4" w:space="0" w:color="auto"/>
            </w:tcBorders>
          </w:tcPr>
          <w:p w14:paraId="08ABF663" w14:textId="47BA5A38" w:rsidR="00222689" w:rsidRPr="009D1314" w:rsidRDefault="00222689" w:rsidP="00050E24">
            <w:pPr>
              <w:pStyle w:val="Tablehead1"/>
              <w:jc w:val="center"/>
              <w:rPr>
                <w:color w:val="7F7F7F" w:themeColor="text1" w:themeTint="80"/>
              </w:rPr>
            </w:pPr>
            <w:r w:rsidRPr="009D1314">
              <w:t>File name</w:t>
            </w:r>
          </w:p>
        </w:tc>
        <w:tc>
          <w:tcPr>
            <w:tcW w:w="1418" w:type="dxa"/>
            <w:tcBorders>
              <w:bottom w:val="single" w:sz="4" w:space="0" w:color="auto"/>
            </w:tcBorders>
          </w:tcPr>
          <w:p w14:paraId="4817D708" w14:textId="273D502B" w:rsidR="00222689" w:rsidRPr="009D1314" w:rsidRDefault="00222689" w:rsidP="00050E24">
            <w:pPr>
              <w:pStyle w:val="Tablehead1"/>
              <w:jc w:val="center"/>
              <w:rPr>
                <w:color w:val="7F7F7F" w:themeColor="text1" w:themeTint="80"/>
              </w:rPr>
            </w:pPr>
            <w:r w:rsidRPr="009D1314">
              <w:t>Students (n)</w:t>
            </w:r>
          </w:p>
        </w:tc>
        <w:tc>
          <w:tcPr>
            <w:tcW w:w="1417" w:type="dxa"/>
            <w:tcBorders>
              <w:bottom w:val="single" w:sz="4" w:space="0" w:color="auto"/>
            </w:tcBorders>
          </w:tcPr>
          <w:p w14:paraId="55A1280B" w14:textId="0D23E155" w:rsidR="00222689" w:rsidRPr="009D1314" w:rsidRDefault="00222689" w:rsidP="00050E24">
            <w:pPr>
              <w:pStyle w:val="Tablehead1"/>
              <w:jc w:val="center"/>
              <w:rPr>
                <w:color w:val="7F7F7F" w:themeColor="text1" w:themeTint="80"/>
              </w:rPr>
            </w:pPr>
            <w:r w:rsidRPr="009D1314">
              <w:t>Variables (n)</w:t>
            </w:r>
          </w:p>
        </w:tc>
      </w:tr>
      <w:tr w:rsidR="00222689" w:rsidRPr="009D1314" w14:paraId="3E2B14C4" w14:textId="77777777" w:rsidTr="00A44016">
        <w:trPr>
          <w:cantSplit/>
        </w:trPr>
        <w:tc>
          <w:tcPr>
            <w:tcW w:w="2552" w:type="dxa"/>
            <w:tcBorders>
              <w:top w:val="single" w:sz="4" w:space="0" w:color="auto"/>
              <w:bottom w:val="nil"/>
            </w:tcBorders>
          </w:tcPr>
          <w:p w14:paraId="22703D2D" w14:textId="159ACDB4" w:rsidR="00222689" w:rsidRPr="009D1314" w:rsidRDefault="00222689" w:rsidP="00050E24">
            <w:pPr>
              <w:pStyle w:val="Tabletext"/>
              <w:rPr>
                <w:color w:val="7F7F7F" w:themeColor="text1" w:themeTint="80"/>
              </w:rPr>
            </w:pPr>
            <w:r w:rsidRPr="009D1314">
              <w:t>TVA program completions</w:t>
            </w:r>
          </w:p>
        </w:tc>
        <w:tc>
          <w:tcPr>
            <w:tcW w:w="1417" w:type="dxa"/>
            <w:tcBorders>
              <w:top w:val="single" w:sz="4" w:space="0" w:color="auto"/>
              <w:bottom w:val="nil"/>
            </w:tcBorders>
          </w:tcPr>
          <w:p w14:paraId="2CFE7B25" w14:textId="1CD35A09" w:rsidR="00222689" w:rsidRPr="009D1314" w:rsidRDefault="00222689" w:rsidP="00050E24">
            <w:pPr>
              <w:pStyle w:val="Tabletext"/>
              <w:rPr>
                <w:color w:val="7F7F7F" w:themeColor="text1" w:themeTint="80"/>
              </w:rPr>
            </w:pPr>
            <w:r w:rsidRPr="009D1314">
              <w:t>lsayvet_c_v</w:t>
            </w:r>
            <w:r w:rsidR="007538ED" w:rsidRPr="009D1314">
              <w:t>4</w:t>
            </w:r>
          </w:p>
        </w:tc>
        <w:tc>
          <w:tcPr>
            <w:tcW w:w="1418" w:type="dxa"/>
            <w:tcBorders>
              <w:top w:val="single" w:sz="4" w:space="0" w:color="auto"/>
              <w:bottom w:val="nil"/>
            </w:tcBorders>
          </w:tcPr>
          <w:p w14:paraId="39C6F81C" w14:textId="43E10F38" w:rsidR="00222689" w:rsidRPr="009D1314" w:rsidRDefault="00A829A7" w:rsidP="00A44016">
            <w:pPr>
              <w:pStyle w:val="Tabletext"/>
              <w:jc w:val="center"/>
              <w:rPr>
                <w:color w:val="7F7F7F" w:themeColor="text1" w:themeTint="80"/>
              </w:rPr>
            </w:pPr>
            <w:r w:rsidRPr="009D1314">
              <w:t>1564</w:t>
            </w:r>
          </w:p>
        </w:tc>
        <w:tc>
          <w:tcPr>
            <w:tcW w:w="1417" w:type="dxa"/>
            <w:tcBorders>
              <w:top w:val="single" w:sz="4" w:space="0" w:color="auto"/>
              <w:bottom w:val="nil"/>
            </w:tcBorders>
          </w:tcPr>
          <w:p w14:paraId="21291075" w14:textId="64888DBD" w:rsidR="00222689" w:rsidRPr="009D1314" w:rsidRDefault="00A829A7" w:rsidP="00A44016">
            <w:pPr>
              <w:pStyle w:val="Tabletext"/>
              <w:jc w:val="center"/>
              <w:rPr>
                <w:color w:val="7F7F7F" w:themeColor="text1" w:themeTint="80"/>
              </w:rPr>
            </w:pPr>
            <w:r w:rsidRPr="009D1314">
              <w:t>47</w:t>
            </w:r>
          </w:p>
        </w:tc>
      </w:tr>
      <w:tr w:rsidR="00222689" w:rsidRPr="009D1314" w14:paraId="39F1C1B9" w14:textId="77777777" w:rsidTr="00C33410">
        <w:trPr>
          <w:cantSplit/>
          <w:trHeight w:val="179"/>
        </w:trPr>
        <w:tc>
          <w:tcPr>
            <w:tcW w:w="2552" w:type="dxa"/>
            <w:tcBorders>
              <w:top w:val="nil"/>
              <w:bottom w:val="single" w:sz="4" w:space="0" w:color="auto"/>
            </w:tcBorders>
          </w:tcPr>
          <w:p w14:paraId="3E1A231A" w14:textId="0FE0DD5E" w:rsidR="00222689" w:rsidRPr="009D1314" w:rsidRDefault="00222689" w:rsidP="00050E24">
            <w:pPr>
              <w:pStyle w:val="Tabletext"/>
              <w:rPr>
                <w:color w:val="7F7F7F" w:themeColor="text1" w:themeTint="80"/>
              </w:rPr>
            </w:pPr>
            <w:r w:rsidRPr="009D1314">
              <w:t>TVA subject enrolments</w:t>
            </w:r>
          </w:p>
        </w:tc>
        <w:tc>
          <w:tcPr>
            <w:tcW w:w="1417" w:type="dxa"/>
            <w:tcBorders>
              <w:top w:val="nil"/>
              <w:bottom w:val="single" w:sz="4" w:space="0" w:color="auto"/>
            </w:tcBorders>
          </w:tcPr>
          <w:p w14:paraId="15C882BD" w14:textId="57A02959" w:rsidR="00222689" w:rsidRPr="009D1314" w:rsidRDefault="00222689" w:rsidP="00050E24">
            <w:pPr>
              <w:pStyle w:val="Tabletext"/>
              <w:rPr>
                <w:color w:val="7F7F7F" w:themeColor="text1" w:themeTint="80"/>
              </w:rPr>
            </w:pPr>
            <w:r w:rsidRPr="009D1314">
              <w:t>lsayvet_s_v</w:t>
            </w:r>
            <w:r w:rsidR="007538ED" w:rsidRPr="009D1314">
              <w:t>4</w:t>
            </w:r>
          </w:p>
        </w:tc>
        <w:tc>
          <w:tcPr>
            <w:tcW w:w="1418" w:type="dxa"/>
            <w:tcBorders>
              <w:top w:val="nil"/>
              <w:bottom w:val="single" w:sz="4" w:space="0" w:color="auto"/>
            </w:tcBorders>
          </w:tcPr>
          <w:p w14:paraId="484C56D7" w14:textId="600F17BB" w:rsidR="00222689" w:rsidRPr="009D1314" w:rsidRDefault="00A829A7" w:rsidP="00A44016">
            <w:pPr>
              <w:pStyle w:val="Tabletext"/>
              <w:jc w:val="center"/>
              <w:rPr>
                <w:color w:val="7F7F7F" w:themeColor="text1" w:themeTint="80"/>
              </w:rPr>
            </w:pPr>
            <w:r w:rsidRPr="009D1314">
              <w:t>2105</w:t>
            </w:r>
          </w:p>
        </w:tc>
        <w:tc>
          <w:tcPr>
            <w:tcW w:w="1417" w:type="dxa"/>
            <w:tcBorders>
              <w:top w:val="nil"/>
              <w:bottom w:val="single" w:sz="4" w:space="0" w:color="auto"/>
            </w:tcBorders>
          </w:tcPr>
          <w:p w14:paraId="33AC4934" w14:textId="646F5951" w:rsidR="00222689" w:rsidRPr="009D1314" w:rsidRDefault="00A829A7" w:rsidP="00A44016">
            <w:pPr>
              <w:pStyle w:val="Tabletext"/>
              <w:jc w:val="center"/>
              <w:rPr>
                <w:color w:val="7F7F7F" w:themeColor="text1" w:themeTint="80"/>
              </w:rPr>
            </w:pPr>
            <w:r w:rsidRPr="009D1314">
              <w:t>60</w:t>
            </w:r>
          </w:p>
        </w:tc>
      </w:tr>
    </w:tbl>
    <w:p w14:paraId="44D5C18E" w14:textId="77777777" w:rsidR="00FE5706" w:rsidRPr="009D1314" w:rsidRDefault="00FE5706" w:rsidP="006E06B5">
      <w:pPr>
        <w:pStyle w:val="Source"/>
      </w:pPr>
    </w:p>
    <w:p w14:paraId="7CFC2A7F" w14:textId="77777777" w:rsidR="00D3362B" w:rsidRPr="009D1314" w:rsidRDefault="00D3362B" w:rsidP="00D3362B">
      <w:pPr>
        <w:pStyle w:val="Heading5"/>
      </w:pPr>
      <w:r w:rsidRPr="009D1314">
        <w:t>Restricted variables</w:t>
      </w:r>
    </w:p>
    <w:p w14:paraId="70F7452B" w14:textId="57111555" w:rsidR="00D3362B" w:rsidRPr="009D1314" w:rsidRDefault="00D3362B" w:rsidP="00D3362B">
      <w:pPr>
        <w:pStyle w:val="Text"/>
      </w:pPr>
      <w:r w:rsidRPr="009D1314">
        <w:t xml:space="preserve">The following variables are available for </w:t>
      </w:r>
      <w:proofErr w:type="gramStart"/>
      <w:r w:rsidRPr="009D1314">
        <w:t>analysis</w:t>
      </w:r>
      <w:proofErr w:type="gramEnd"/>
      <w:r w:rsidRPr="009D1314">
        <w:t xml:space="preserve"> but access is restricted</w:t>
      </w:r>
      <w:r w:rsidR="000F54DC" w:rsidRPr="009D1314">
        <w:t>:</w:t>
      </w:r>
    </w:p>
    <w:p w14:paraId="09979C58" w14:textId="64030BAB" w:rsidR="00D3362B" w:rsidRPr="009D1314" w:rsidRDefault="00D3362B" w:rsidP="00357175">
      <w:pPr>
        <w:pStyle w:val="Dotpoint1"/>
      </w:pPr>
      <w:r w:rsidRPr="009D1314">
        <w:t>Client residential address (suburb</w:t>
      </w:r>
      <w:r w:rsidR="00590953" w:rsidRPr="009D1314">
        <w:t xml:space="preserve">, </w:t>
      </w:r>
      <w:r w:rsidRPr="009D1314">
        <w:t>postcode</w:t>
      </w:r>
      <w:r w:rsidR="00590953" w:rsidRPr="009D1314">
        <w:t xml:space="preserve"> and </w:t>
      </w:r>
      <w:r w:rsidRPr="009D1314">
        <w:t xml:space="preserve">statistical area level 4) </w:t>
      </w:r>
    </w:p>
    <w:p w14:paraId="18559D62" w14:textId="67C1500D" w:rsidR="00D3362B" w:rsidRPr="009D1314" w:rsidRDefault="00D3362B" w:rsidP="00D3362B">
      <w:pPr>
        <w:pStyle w:val="Dotpoint1"/>
      </w:pPr>
      <w:r w:rsidRPr="009D1314">
        <w:t>Training organisation delivery location (statistical area level 4)</w:t>
      </w:r>
      <w:r w:rsidR="000F54DC" w:rsidRPr="009D1314">
        <w:t>.</w:t>
      </w:r>
    </w:p>
    <w:p w14:paraId="7E28F236" w14:textId="4C84C959" w:rsidR="000F54DC" w:rsidRPr="009D1314" w:rsidRDefault="000F54DC" w:rsidP="000F54DC">
      <w:pPr>
        <w:pStyle w:val="Dotpoint1"/>
        <w:numPr>
          <w:ilvl w:val="0"/>
          <w:numId w:val="0"/>
        </w:numPr>
      </w:pPr>
      <w:r w:rsidRPr="009D1314">
        <w:t>Users can apply to access these restricted variables when submitting their application to access the LSAY data.</w:t>
      </w:r>
      <w:r w:rsidR="001C1F34" w:rsidRPr="009D1314">
        <w:t xml:space="preserve"> More information can be found in the section ‘Accessing the LSAY data’.</w:t>
      </w:r>
    </w:p>
    <w:p w14:paraId="0B4626F4" w14:textId="250254BF" w:rsidR="00905E59" w:rsidRPr="009D1314" w:rsidRDefault="00905E59" w:rsidP="00905E59">
      <w:pPr>
        <w:pStyle w:val="Heading5"/>
      </w:pPr>
      <w:r w:rsidRPr="009D1314">
        <w:t>Additional resources</w:t>
      </w:r>
    </w:p>
    <w:p w14:paraId="7BFAED0B" w14:textId="00F8C23A" w:rsidR="00905E59" w:rsidRPr="009D1314" w:rsidRDefault="00905E59" w:rsidP="00905E59">
      <w:pPr>
        <w:pStyle w:val="Text"/>
      </w:pPr>
      <w:r w:rsidRPr="009D1314">
        <w:t xml:space="preserve">More information regarding the National VET Provider Collection </w:t>
      </w:r>
      <w:r w:rsidR="0087063A" w:rsidRPr="009D1314">
        <w:t xml:space="preserve">and total VET activity (TVA) </w:t>
      </w:r>
      <w:r w:rsidR="007576FE" w:rsidRPr="009D1314">
        <w:t xml:space="preserve">is </w:t>
      </w:r>
      <w:r w:rsidRPr="009D1314">
        <w:t>available from the following links:</w:t>
      </w:r>
    </w:p>
    <w:p w14:paraId="4A507926" w14:textId="2BC4D12F" w:rsidR="00905E59" w:rsidRPr="009D1314" w:rsidRDefault="00905E59" w:rsidP="003827C4">
      <w:pPr>
        <w:pStyle w:val="Dotpoint1"/>
        <w:ind w:left="284" w:hanging="284"/>
        <w:rPr>
          <w:rStyle w:val="Hyperlink"/>
          <w:color w:val="000000"/>
        </w:rPr>
      </w:pPr>
      <w:r w:rsidRPr="009D1314">
        <w:lastRenderedPageBreak/>
        <w:t xml:space="preserve">About the National VET Provider Collection: </w:t>
      </w:r>
      <w:r w:rsidR="007F70D5" w:rsidRPr="009D1314">
        <w:t>&lt;</w:t>
      </w:r>
      <w:hyperlink r:id="rId34" w:history="1">
        <w:r w:rsidR="007F70D5" w:rsidRPr="009D1314">
          <w:rPr>
            <w:rStyle w:val="Hyperlink"/>
          </w:rPr>
          <w:t>https://www.ncver.edu.au/research-and-statistics/collections/students-and-courses-collection</w:t>
        </w:r>
      </w:hyperlink>
      <w:r w:rsidR="007F70D5" w:rsidRPr="009D1314">
        <w:t>&gt;</w:t>
      </w:r>
    </w:p>
    <w:p w14:paraId="2A541025" w14:textId="54B6454E" w:rsidR="007F70D5" w:rsidRPr="009D1314" w:rsidRDefault="007F70D5" w:rsidP="003827C4">
      <w:pPr>
        <w:pStyle w:val="Dotpoint1"/>
        <w:ind w:left="284" w:hanging="284"/>
      </w:pPr>
      <w:r w:rsidRPr="009D1314">
        <w:t>Total VET students and courses: &lt;https://www.ncver.edu.au/research-and-statistics/collections/students-and-courses-collection/total-vet-students-and-courses&gt;</w:t>
      </w:r>
    </w:p>
    <w:p w14:paraId="7E83242F" w14:textId="745E24F0" w:rsidR="00905E59" w:rsidRPr="009D1314" w:rsidRDefault="00905E59" w:rsidP="003827C4">
      <w:pPr>
        <w:pStyle w:val="Dotpoint1"/>
        <w:ind w:left="284" w:hanging="284"/>
      </w:pPr>
      <w:r w:rsidRPr="009D1314">
        <w:t>AVETMISS data elements definition</w:t>
      </w:r>
      <w:r w:rsidR="00504746" w:rsidRPr="009D1314">
        <w:t>s: edition 2.3:</w:t>
      </w:r>
      <w:r w:rsidRPr="009D1314">
        <w:t xml:space="preserve"> &lt;</w:t>
      </w:r>
      <w:hyperlink r:id="rId35" w:history="1">
        <w:r w:rsidR="00504746" w:rsidRPr="009D1314">
          <w:rPr>
            <w:rStyle w:val="Hyperlink"/>
          </w:rPr>
          <w:t>https://www.ncver.edu.au/rto-hub/statistical-standard-software/avetmiss-data-element-definitions-edition-2.3</w:t>
        </w:r>
      </w:hyperlink>
      <w:r w:rsidRPr="009D1314">
        <w:t>&gt;</w:t>
      </w:r>
    </w:p>
    <w:p w14:paraId="43E0072A" w14:textId="0B96337E" w:rsidR="00DC6BAC" w:rsidRPr="006E781D" w:rsidRDefault="00DC6BAC" w:rsidP="00DC6BAC">
      <w:pPr>
        <w:pStyle w:val="Heading2"/>
      </w:pPr>
      <w:bookmarkStart w:id="180" w:name="_Toc89693153"/>
      <w:r w:rsidRPr="006E781D">
        <w:t xml:space="preserve">Higher Education </w:t>
      </w:r>
      <w:r w:rsidR="001D1894" w:rsidRPr="006E781D">
        <w:t>Statistics Collection</w:t>
      </w:r>
      <w:bookmarkEnd w:id="180"/>
    </w:p>
    <w:p w14:paraId="644C58E6" w14:textId="1D2D3925" w:rsidR="001D1894" w:rsidRPr="006E781D" w:rsidRDefault="00DC6BAC" w:rsidP="00DC6BAC">
      <w:pPr>
        <w:pStyle w:val="Text"/>
      </w:pPr>
      <w:r w:rsidRPr="006E781D">
        <w:t xml:space="preserve">From wave </w:t>
      </w:r>
      <w:r w:rsidR="001D1894" w:rsidRPr="006E781D">
        <w:t>4</w:t>
      </w:r>
      <w:r w:rsidRPr="006E781D">
        <w:t xml:space="preserve"> (201</w:t>
      </w:r>
      <w:r w:rsidR="001D1894" w:rsidRPr="006E781D">
        <w:t>8</w:t>
      </w:r>
      <w:r w:rsidRPr="006E781D">
        <w:t xml:space="preserve">), respondents who had engaged in </w:t>
      </w:r>
      <w:r w:rsidR="001D1894" w:rsidRPr="006E781D">
        <w:t xml:space="preserve">higher education </w:t>
      </w:r>
      <w:r w:rsidRPr="006E781D">
        <w:t xml:space="preserve">were asked for their consent to link </w:t>
      </w:r>
      <w:r w:rsidR="001D1894" w:rsidRPr="006E781D">
        <w:t xml:space="preserve">their data from the Higher Education Statistics Collection </w:t>
      </w:r>
      <w:r w:rsidRPr="006E781D">
        <w:t xml:space="preserve">to their LSAY records. </w:t>
      </w:r>
      <w:r w:rsidR="004E71BA" w:rsidRPr="006E781D">
        <w:t xml:space="preserve">Name, date of birth, sex and mailing address are used to match higher education data to LSAY records for </w:t>
      </w:r>
      <w:r w:rsidR="00FF280C" w:rsidRPr="006E781D">
        <w:t>consenting</w:t>
      </w:r>
      <w:r w:rsidR="004E71BA" w:rsidRPr="006E781D">
        <w:t xml:space="preserve"> respondents. </w:t>
      </w:r>
    </w:p>
    <w:p w14:paraId="5A0233CF" w14:textId="644EB017" w:rsidR="001D1894" w:rsidRPr="006E781D" w:rsidRDefault="001D1894" w:rsidP="00DC6BAC">
      <w:pPr>
        <w:pStyle w:val="Text"/>
      </w:pPr>
      <w:r w:rsidRPr="006E781D">
        <w:t xml:space="preserve">The Higher Education student data collection encompasses enrolments, equivalent full-time student load (unit of study data) and completions, and includes all </w:t>
      </w:r>
      <w:r w:rsidR="003C4D2E" w:rsidRPr="006E781D">
        <w:t>h</w:t>
      </w:r>
      <w:r w:rsidRPr="006E781D">
        <w:t xml:space="preserve">igher </w:t>
      </w:r>
      <w:r w:rsidR="003C4D2E" w:rsidRPr="006E781D">
        <w:t>e</w:t>
      </w:r>
      <w:r w:rsidRPr="006E781D">
        <w:t xml:space="preserve">ducation </w:t>
      </w:r>
      <w:r w:rsidR="003C4D2E" w:rsidRPr="006E781D">
        <w:t>i</w:t>
      </w:r>
      <w:r w:rsidRPr="006E781D">
        <w:t xml:space="preserve">nstitutions that have been approved under the </w:t>
      </w:r>
      <w:r w:rsidRPr="006E781D">
        <w:rPr>
          <w:i/>
          <w:iCs/>
        </w:rPr>
        <w:t>Higher Education Support Act 2003</w:t>
      </w:r>
      <w:r w:rsidRPr="006E781D">
        <w:t>.</w:t>
      </w:r>
    </w:p>
    <w:p w14:paraId="0B80CC00" w14:textId="5B39513C" w:rsidR="00DC6BAC" w:rsidRPr="006E781D" w:rsidRDefault="00DC6BAC" w:rsidP="00DC6BAC">
      <w:pPr>
        <w:pStyle w:val="Heading5"/>
      </w:pPr>
      <w:r w:rsidRPr="006E781D">
        <w:t xml:space="preserve">Linking </w:t>
      </w:r>
      <w:r w:rsidR="000F54DC" w:rsidRPr="006E781D">
        <w:t xml:space="preserve">Higher Education Statistics Collection </w:t>
      </w:r>
      <w:r w:rsidRPr="006E781D">
        <w:t>data to LSAY</w:t>
      </w:r>
    </w:p>
    <w:p w14:paraId="671ED279" w14:textId="47E58AF3" w:rsidR="00DC6BAC" w:rsidRPr="006E781D" w:rsidRDefault="00DC6BAC" w:rsidP="00DC6BAC">
      <w:pPr>
        <w:pStyle w:val="Text"/>
      </w:pPr>
      <w:r w:rsidRPr="006E781D">
        <w:t>To protect the identity of respondents and satisfy the requirements of the separation principle, the following steps were undertaken in the LSAY-</w:t>
      </w:r>
      <w:r w:rsidR="000F54DC" w:rsidRPr="006E781D">
        <w:t xml:space="preserve">higher education </w:t>
      </w:r>
      <w:r w:rsidRPr="006E781D">
        <w:t xml:space="preserve">linkage process: </w:t>
      </w:r>
    </w:p>
    <w:p w14:paraId="247D47D2" w14:textId="531158B9" w:rsidR="00DC6BAC" w:rsidRPr="006E781D" w:rsidRDefault="00DC6BAC" w:rsidP="00B54A36">
      <w:pPr>
        <w:pStyle w:val="NumberedListContinuing"/>
        <w:numPr>
          <w:ilvl w:val="0"/>
          <w:numId w:val="15"/>
        </w:numPr>
        <w:ind w:left="284" w:hanging="284"/>
      </w:pPr>
      <w:r w:rsidRPr="006E781D">
        <w:t xml:space="preserve">NCVER creates a unique linking identifier which </w:t>
      </w:r>
      <w:r w:rsidR="004E71BA" w:rsidRPr="006E781D">
        <w:t xml:space="preserve">maps </w:t>
      </w:r>
      <w:r w:rsidRPr="006E781D">
        <w:t>to the LSAY identifier</w:t>
      </w:r>
      <w:r w:rsidR="004E71BA" w:rsidRPr="006E781D">
        <w:t xml:space="preserve">. These two identifiers are </w:t>
      </w:r>
      <w:r w:rsidRPr="006E781D">
        <w:t>provided to Wallis, the LSAY fieldwork contractor.</w:t>
      </w:r>
    </w:p>
    <w:p w14:paraId="097FEDF0" w14:textId="77777777" w:rsidR="004E71BA" w:rsidRPr="006E781D" w:rsidRDefault="004E71BA" w:rsidP="003827C4">
      <w:pPr>
        <w:pStyle w:val="NumberedListContinuing"/>
        <w:ind w:left="284" w:hanging="284"/>
      </w:pPr>
      <w:r w:rsidRPr="006E781D">
        <w:t xml:space="preserve">Wallis provides the unique linking identifier and the contact details of consenting respondents to the Australian Government Department of Education, Skills and Employment. </w:t>
      </w:r>
    </w:p>
    <w:p w14:paraId="0BD7C3F8" w14:textId="77777777" w:rsidR="004E71BA" w:rsidRPr="006E781D" w:rsidRDefault="004E71BA" w:rsidP="003827C4">
      <w:pPr>
        <w:pStyle w:val="NumberedListContinuing"/>
        <w:ind w:left="284" w:hanging="284"/>
      </w:pPr>
      <w:r w:rsidRPr="006E781D">
        <w:t>The Department matches the contact details provided by Wallis with those in the Higher Education student data collection. The corresponding Commonwealth Higher Education Student Support Number (CHESSN) is then used to extract higher education student data for the matching records. The CHESSN is removed from the linked dataset before provision to the LSAY team at NCVER.</w:t>
      </w:r>
    </w:p>
    <w:p w14:paraId="6F85B8E7" w14:textId="77777777" w:rsidR="004E71BA" w:rsidRPr="006E781D" w:rsidRDefault="004E71BA" w:rsidP="003827C4">
      <w:pPr>
        <w:pStyle w:val="NumberedListContinuing"/>
        <w:ind w:left="284" w:hanging="284"/>
      </w:pPr>
      <w:r w:rsidRPr="006E781D">
        <w:t xml:space="preserve">The LSAY team at NCVER adds the higher education student data to the corresponding LSAY records using the unique linkage identifier. NCVER does not have access to any contact detail information and the unique linkage number is removed from the datasets. </w:t>
      </w:r>
    </w:p>
    <w:p w14:paraId="04087158" w14:textId="77777777" w:rsidR="00DC6BAC" w:rsidRPr="006E781D" w:rsidRDefault="00DC6BAC" w:rsidP="00DC6BAC">
      <w:pPr>
        <w:pStyle w:val="NumberedListContinuing"/>
        <w:numPr>
          <w:ilvl w:val="0"/>
          <w:numId w:val="0"/>
        </w:numPr>
        <w:rPr>
          <w:rFonts w:ascii="Tahoma" w:hAnsi="Tahoma"/>
          <w:b/>
          <w:lang w:eastAsia="en-US"/>
        </w:rPr>
      </w:pPr>
      <w:r w:rsidRPr="006E781D">
        <w:rPr>
          <w:rFonts w:ascii="Tahoma" w:hAnsi="Tahoma"/>
          <w:b/>
          <w:lang w:eastAsia="en-US"/>
        </w:rPr>
        <w:t>Consent and linkage rates</w:t>
      </w:r>
    </w:p>
    <w:p w14:paraId="52F0DD56" w14:textId="388B2B65" w:rsidR="00DC6BAC" w:rsidRPr="006E781D" w:rsidRDefault="00DC6BAC" w:rsidP="00DC6BAC">
      <w:pPr>
        <w:pStyle w:val="Text"/>
      </w:pPr>
      <w:r w:rsidRPr="006E781D">
        <w:t>Table 1</w:t>
      </w:r>
      <w:r w:rsidR="009D4C6E">
        <w:t>7</w:t>
      </w:r>
      <w:r w:rsidRPr="006E781D">
        <w:t xml:space="preserve"> shows the number of respondents providing their consent to the </w:t>
      </w:r>
      <w:r w:rsidR="00567840" w:rsidRPr="006E781D">
        <w:t xml:space="preserve">higher education </w:t>
      </w:r>
      <w:r w:rsidRPr="006E781D">
        <w:t>linkage at waves 4</w:t>
      </w:r>
      <w:r w:rsidR="00F732B0">
        <w:t xml:space="preserve">, 5 and 6 </w:t>
      </w:r>
      <w:r w:rsidRPr="006E781D">
        <w:t>and table 1</w:t>
      </w:r>
      <w:r w:rsidR="009D4C6E">
        <w:t>8</w:t>
      </w:r>
      <w:r w:rsidRPr="006E781D">
        <w:t xml:space="preserve"> shows the total number of successfully linked </w:t>
      </w:r>
      <w:r w:rsidR="00567840" w:rsidRPr="006E781D">
        <w:t xml:space="preserve">higher education </w:t>
      </w:r>
      <w:r w:rsidRPr="006E781D">
        <w:t>records. Data for those who provid</w:t>
      </w:r>
      <w:r w:rsidR="009D1314">
        <w:t>e</w:t>
      </w:r>
      <w:r w:rsidRPr="006E781D">
        <w:t xml:space="preserve"> their consent at later waves will be updated as part of subsequent data releases. </w:t>
      </w:r>
    </w:p>
    <w:p w14:paraId="7BB1CA4A" w14:textId="362FE265" w:rsidR="00567840" w:rsidRDefault="00567840" w:rsidP="00567840">
      <w:pPr>
        <w:pStyle w:val="tabletitle"/>
      </w:pPr>
      <w:bookmarkStart w:id="181" w:name="_Toc131410267"/>
      <w:r w:rsidRPr="000F3DBC">
        <w:t>Table 1</w:t>
      </w:r>
      <w:r w:rsidR="009D4C6E">
        <w:t>7</w:t>
      </w:r>
      <w:r w:rsidRPr="000F3DBC">
        <w:tab/>
        <w:t>LSAY higher education consent rates</w:t>
      </w:r>
      <w:bookmarkEnd w:id="181"/>
    </w:p>
    <w:tbl>
      <w:tblPr>
        <w:tblW w:w="9751"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093"/>
        <w:gridCol w:w="830"/>
        <w:gridCol w:w="831"/>
        <w:gridCol w:w="833"/>
        <w:gridCol w:w="832"/>
        <w:gridCol w:w="833"/>
        <w:gridCol w:w="833"/>
        <w:gridCol w:w="833"/>
        <w:gridCol w:w="833"/>
      </w:tblGrid>
      <w:tr w:rsidR="005C445C" w:rsidRPr="006E781D" w14:paraId="3FD61E0B" w14:textId="77777777" w:rsidTr="004847F9">
        <w:trPr>
          <w:cantSplit/>
          <w:tblHeader/>
        </w:trPr>
        <w:tc>
          <w:tcPr>
            <w:tcW w:w="3093" w:type="dxa"/>
            <w:tcBorders>
              <w:top w:val="single" w:sz="4" w:space="0" w:color="auto"/>
              <w:left w:val="nil"/>
              <w:bottom w:val="nil"/>
              <w:right w:val="nil"/>
            </w:tcBorders>
          </w:tcPr>
          <w:p w14:paraId="52CEB2AD" w14:textId="77777777" w:rsidR="005C445C" w:rsidRPr="005C445C" w:rsidRDefault="005C445C" w:rsidP="004847F9">
            <w:pPr>
              <w:pStyle w:val="Tablehead1"/>
              <w:jc w:val="center"/>
            </w:pPr>
          </w:p>
        </w:tc>
        <w:tc>
          <w:tcPr>
            <w:tcW w:w="1661" w:type="dxa"/>
            <w:gridSpan w:val="2"/>
            <w:tcBorders>
              <w:top w:val="single" w:sz="4" w:space="0" w:color="auto"/>
              <w:left w:val="nil"/>
              <w:bottom w:val="nil"/>
              <w:right w:val="nil"/>
            </w:tcBorders>
            <w:hideMark/>
          </w:tcPr>
          <w:p w14:paraId="5EA9673F" w14:textId="77777777" w:rsidR="005C445C" w:rsidRPr="005C445C" w:rsidRDefault="005C445C" w:rsidP="004847F9">
            <w:pPr>
              <w:pStyle w:val="Tablehead1"/>
              <w:jc w:val="center"/>
            </w:pPr>
            <w:r w:rsidRPr="005C445C">
              <w:t>Wave 4 (2018)</w:t>
            </w:r>
          </w:p>
        </w:tc>
        <w:tc>
          <w:tcPr>
            <w:tcW w:w="1665" w:type="dxa"/>
            <w:gridSpan w:val="2"/>
            <w:tcBorders>
              <w:top w:val="single" w:sz="4" w:space="0" w:color="auto"/>
              <w:left w:val="nil"/>
              <w:bottom w:val="nil"/>
              <w:right w:val="nil"/>
            </w:tcBorders>
            <w:hideMark/>
          </w:tcPr>
          <w:p w14:paraId="23EAB1E8" w14:textId="77777777" w:rsidR="005C445C" w:rsidRPr="005C445C" w:rsidRDefault="005C445C" w:rsidP="004847F9">
            <w:pPr>
              <w:pStyle w:val="Tablehead1"/>
              <w:jc w:val="center"/>
            </w:pPr>
            <w:r w:rsidRPr="005C445C">
              <w:t>Wave 5 (2019)</w:t>
            </w:r>
          </w:p>
        </w:tc>
        <w:tc>
          <w:tcPr>
            <w:tcW w:w="1666" w:type="dxa"/>
            <w:gridSpan w:val="2"/>
            <w:tcBorders>
              <w:top w:val="single" w:sz="4" w:space="0" w:color="auto"/>
              <w:left w:val="nil"/>
              <w:bottom w:val="nil"/>
              <w:right w:val="nil"/>
            </w:tcBorders>
            <w:hideMark/>
          </w:tcPr>
          <w:p w14:paraId="7DB7D8D6" w14:textId="77777777" w:rsidR="005C445C" w:rsidRPr="005C445C" w:rsidRDefault="005C445C" w:rsidP="004847F9">
            <w:pPr>
              <w:pStyle w:val="Tablehead1"/>
              <w:jc w:val="center"/>
            </w:pPr>
            <w:r w:rsidRPr="005C445C">
              <w:t>Wave 6 (2020)</w:t>
            </w:r>
          </w:p>
        </w:tc>
        <w:tc>
          <w:tcPr>
            <w:tcW w:w="1666" w:type="dxa"/>
            <w:gridSpan w:val="2"/>
            <w:tcBorders>
              <w:top w:val="single" w:sz="4" w:space="0" w:color="auto"/>
              <w:left w:val="nil"/>
              <w:bottom w:val="nil"/>
              <w:right w:val="nil"/>
            </w:tcBorders>
          </w:tcPr>
          <w:p w14:paraId="1106757E" w14:textId="77777777" w:rsidR="005C445C" w:rsidRPr="005C445C" w:rsidRDefault="005C445C" w:rsidP="004847F9">
            <w:pPr>
              <w:pStyle w:val="Tablehead1"/>
              <w:jc w:val="center"/>
            </w:pPr>
            <w:r w:rsidRPr="005C445C">
              <w:t>Total</w:t>
            </w:r>
          </w:p>
        </w:tc>
      </w:tr>
      <w:tr w:rsidR="005C445C" w:rsidRPr="006E781D" w14:paraId="35FB52BE" w14:textId="77777777" w:rsidTr="004847F9">
        <w:trPr>
          <w:cantSplit/>
          <w:tblHeader/>
        </w:trPr>
        <w:tc>
          <w:tcPr>
            <w:tcW w:w="3093" w:type="dxa"/>
            <w:tcBorders>
              <w:top w:val="nil"/>
              <w:left w:val="nil"/>
              <w:bottom w:val="single" w:sz="4" w:space="0" w:color="auto"/>
              <w:right w:val="nil"/>
            </w:tcBorders>
          </w:tcPr>
          <w:p w14:paraId="144B597A" w14:textId="77777777" w:rsidR="005C445C" w:rsidRPr="005C445C" w:rsidRDefault="005C445C" w:rsidP="004847F9">
            <w:pPr>
              <w:pStyle w:val="Tablehead1"/>
              <w:jc w:val="center"/>
            </w:pPr>
          </w:p>
        </w:tc>
        <w:tc>
          <w:tcPr>
            <w:tcW w:w="830" w:type="dxa"/>
            <w:tcBorders>
              <w:top w:val="nil"/>
              <w:left w:val="nil"/>
              <w:bottom w:val="single" w:sz="4" w:space="0" w:color="auto"/>
              <w:right w:val="nil"/>
            </w:tcBorders>
            <w:hideMark/>
          </w:tcPr>
          <w:p w14:paraId="29B449C1" w14:textId="77777777" w:rsidR="005C445C" w:rsidRPr="005C445C" w:rsidRDefault="005C445C" w:rsidP="004847F9">
            <w:pPr>
              <w:pStyle w:val="Tablehead1"/>
              <w:jc w:val="center"/>
            </w:pPr>
            <w:r w:rsidRPr="005C445C">
              <w:t>n</w:t>
            </w:r>
          </w:p>
        </w:tc>
        <w:tc>
          <w:tcPr>
            <w:tcW w:w="831" w:type="dxa"/>
            <w:tcBorders>
              <w:top w:val="nil"/>
              <w:left w:val="nil"/>
              <w:bottom w:val="single" w:sz="4" w:space="0" w:color="auto"/>
              <w:right w:val="nil"/>
            </w:tcBorders>
            <w:hideMark/>
          </w:tcPr>
          <w:p w14:paraId="047E3FF1" w14:textId="77777777" w:rsidR="005C445C" w:rsidRPr="005C445C" w:rsidRDefault="005C445C" w:rsidP="004847F9">
            <w:pPr>
              <w:pStyle w:val="Tablehead1"/>
              <w:jc w:val="center"/>
            </w:pPr>
            <w:r w:rsidRPr="005C445C">
              <w:t>%</w:t>
            </w:r>
          </w:p>
        </w:tc>
        <w:tc>
          <w:tcPr>
            <w:tcW w:w="833" w:type="dxa"/>
            <w:tcBorders>
              <w:top w:val="nil"/>
              <w:left w:val="nil"/>
              <w:bottom w:val="single" w:sz="4" w:space="0" w:color="auto"/>
              <w:right w:val="nil"/>
            </w:tcBorders>
            <w:hideMark/>
          </w:tcPr>
          <w:p w14:paraId="7A67B752" w14:textId="77777777" w:rsidR="005C445C" w:rsidRPr="005C445C" w:rsidRDefault="005C445C" w:rsidP="004847F9">
            <w:pPr>
              <w:pStyle w:val="Tablehead1"/>
              <w:jc w:val="center"/>
            </w:pPr>
            <w:r w:rsidRPr="005C445C">
              <w:t>n</w:t>
            </w:r>
          </w:p>
        </w:tc>
        <w:tc>
          <w:tcPr>
            <w:tcW w:w="832" w:type="dxa"/>
            <w:tcBorders>
              <w:top w:val="nil"/>
              <w:left w:val="nil"/>
              <w:bottom w:val="single" w:sz="4" w:space="0" w:color="auto"/>
              <w:right w:val="nil"/>
            </w:tcBorders>
            <w:hideMark/>
          </w:tcPr>
          <w:p w14:paraId="77F0BC85" w14:textId="77777777" w:rsidR="005C445C" w:rsidRPr="005C445C" w:rsidRDefault="005C445C" w:rsidP="004847F9">
            <w:pPr>
              <w:pStyle w:val="Tablehead1"/>
              <w:jc w:val="center"/>
            </w:pPr>
            <w:r w:rsidRPr="005C445C">
              <w:t>n</w:t>
            </w:r>
          </w:p>
        </w:tc>
        <w:tc>
          <w:tcPr>
            <w:tcW w:w="833" w:type="dxa"/>
            <w:tcBorders>
              <w:top w:val="nil"/>
              <w:left w:val="nil"/>
              <w:bottom w:val="single" w:sz="4" w:space="0" w:color="auto"/>
              <w:right w:val="nil"/>
            </w:tcBorders>
            <w:hideMark/>
          </w:tcPr>
          <w:p w14:paraId="697D44B5" w14:textId="77777777" w:rsidR="005C445C" w:rsidRPr="005C445C" w:rsidRDefault="005C445C" w:rsidP="004847F9">
            <w:pPr>
              <w:pStyle w:val="Tablehead1"/>
              <w:jc w:val="center"/>
            </w:pPr>
            <w:r w:rsidRPr="005C445C">
              <w:t>n</w:t>
            </w:r>
          </w:p>
        </w:tc>
        <w:tc>
          <w:tcPr>
            <w:tcW w:w="833" w:type="dxa"/>
            <w:tcBorders>
              <w:top w:val="nil"/>
              <w:left w:val="nil"/>
              <w:bottom w:val="single" w:sz="4" w:space="0" w:color="auto"/>
              <w:right w:val="nil"/>
            </w:tcBorders>
            <w:hideMark/>
          </w:tcPr>
          <w:p w14:paraId="05C1C07B" w14:textId="77777777" w:rsidR="005C445C" w:rsidRPr="005C445C" w:rsidRDefault="005C445C" w:rsidP="004847F9">
            <w:pPr>
              <w:pStyle w:val="Tablehead1"/>
              <w:jc w:val="center"/>
            </w:pPr>
            <w:r w:rsidRPr="005C445C">
              <w:t>%</w:t>
            </w:r>
          </w:p>
        </w:tc>
        <w:tc>
          <w:tcPr>
            <w:tcW w:w="833" w:type="dxa"/>
            <w:tcBorders>
              <w:top w:val="nil"/>
              <w:left w:val="nil"/>
              <w:bottom w:val="single" w:sz="4" w:space="0" w:color="auto"/>
              <w:right w:val="nil"/>
            </w:tcBorders>
          </w:tcPr>
          <w:p w14:paraId="7501D14C" w14:textId="77777777" w:rsidR="005C445C" w:rsidRPr="005C445C" w:rsidRDefault="005C445C" w:rsidP="004847F9">
            <w:pPr>
              <w:pStyle w:val="Tablehead1"/>
              <w:jc w:val="center"/>
            </w:pPr>
            <w:r w:rsidRPr="005C445C">
              <w:t>n</w:t>
            </w:r>
          </w:p>
        </w:tc>
        <w:tc>
          <w:tcPr>
            <w:tcW w:w="833" w:type="dxa"/>
            <w:tcBorders>
              <w:top w:val="nil"/>
              <w:left w:val="nil"/>
              <w:bottom w:val="single" w:sz="4" w:space="0" w:color="auto"/>
              <w:right w:val="nil"/>
            </w:tcBorders>
          </w:tcPr>
          <w:p w14:paraId="61C74DAA" w14:textId="77777777" w:rsidR="005C445C" w:rsidRPr="005C445C" w:rsidRDefault="005C445C" w:rsidP="004847F9">
            <w:pPr>
              <w:pStyle w:val="Tablehead1"/>
              <w:jc w:val="center"/>
            </w:pPr>
            <w:r w:rsidRPr="005C445C">
              <w:t>%</w:t>
            </w:r>
          </w:p>
        </w:tc>
      </w:tr>
      <w:tr w:rsidR="006B2844" w:rsidRPr="006E781D" w14:paraId="7601C34B" w14:textId="77777777" w:rsidTr="005C445C">
        <w:trPr>
          <w:cantSplit/>
        </w:trPr>
        <w:tc>
          <w:tcPr>
            <w:tcW w:w="3093" w:type="dxa"/>
            <w:tcBorders>
              <w:top w:val="single" w:sz="4" w:space="0" w:color="auto"/>
              <w:left w:val="nil"/>
              <w:bottom w:val="nil"/>
              <w:right w:val="nil"/>
            </w:tcBorders>
            <w:hideMark/>
          </w:tcPr>
          <w:p w14:paraId="05A210A7" w14:textId="77777777" w:rsidR="006B2844" w:rsidRPr="005C445C" w:rsidRDefault="006B2844" w:rsidP="006B2844">
            <w:pPr>
              <w:pStyle w:val="Tabletext"/>
            </w:pPr>
            <w:r w:rsidRPr="005C445C">
              <w:t>Provided consent</w:t>
            </w:r>
          </w:p>
        </w:tc>
        <w:tc>
          <w:tcPr>
            <w:tcW w:w="830" w:type="dxa"/>
            <w:tcBorders>
              <w:top w:val="single" w:sz="4" w:space="0" w:color="auto"/>
              <w:left w:val="nil"/>
              <w:bottom w:val="nil"/>
              <w:right w:val="nil"/>
            </w:tcBorders>
          </w:tcPr>
          <w:p w14:paraId="3565910A" w14:textId="7F7CBFD8" w:rsidR="006B2844" w:rsidRPr="005C445C" w:rsidRDefault="006B2844" w:rsidP="006B2844">
            <w:pPr>
              <w:pStyle w:val="Tabletext"/>
              <w:jc w:val="right"/>
            </w:pPr>
            <w:r w:rsidRPr="00D869AE">
              <w:t>1792</w:t>
            </w:r>
          </w:p>
        </w:tc>
        <w:tc>
          <w:tcPr>
            <w:tcW w:w="831" w:type="dxa"/>
            <w:tcBorders>
              <w:top w:val="single" w:sz="4" w:space="0" w:color="auto"/>
              <w:left w:val="nil"/>
              <w:bottom w:val="nil"/>
              <w:right w:val="nil"/>
            </w:tcBorders>
          </w:tcPr>
          <w:p w14:paraId="1479F338" w14:textId="6FD8CBB5" w:rsidR="006B2844" w:rsidRPr="005C445C" w:rsidRDefault="006B2844" w:rsidP="006B2844">
            <w:pPr>
              <w:pStyle w:val="Tabletext"/>
              <w:jc w:val="right"/>
            </w:pPr>
            <w:r w:rsidRPr="00D869AE">
              <w:t>73</w:t>
            </w:r>
          </w:p>
        </w:tc>
        <w:tc>
          <w:tcPr>
            <w:tcW w:w="833" w:type="dxa"/>
            <w:tcBorders>
              <w:top w:val="single" w:sz="4" w:space="0" w:color="auto"/>
              <w:left w:val="nil"/>
              <w:bottom w:val="nil"/>
              <w:right w:val="nil"/>
            </w:tcBorders>
          </w:tcPr>
          <w:p w14:paraId="257462DE" w14:textId="6B0BE3E6" w:rsidR="006B2844" w:rsidRPr="005C445C" w:rsidRDefault="006B2844" w:rsidP="006B2844">
            <w:pPr>
              <w:pStyle w:val="Tabletext"/>
              <w:jc w:val="right"/>
            </w:pPr>
            <w:r w:rsidRPr="00D869AE">
              <w:t>409</w:t>
            </w:r>
          </w:p>
        </w:tc>
        <w:tc>
          <w:tcPr>
            <w:tcW w:w="832" w:type="dxa"/>
            <w:tcBorders>
              <w:top w:val="single" w:sz="4" w:space="0" w:color="auto"/>
              <w:left w:val="nil"/>
              <w:bottom w:val="nil"/>
              <w:right w:val="nil"/>
            </w:tcBorders>
          </w:tcPr>
          <w:p w14:paraId="7D01A8F9" w14:textId="4232E637" w:rsidR="006B2844" w:rsidRPr="005C445C" w:rsidRDefault="006B2844" w:rsidP="006B2844">
            <w:pPr>
              <w:pStyle w:val="Tabletext"/>
              <w:jc w:val="right"/>
            </w:pPr>
            <w:r w:rsidRPr="00D869AE">
              <w:t>72</w:t>
            </w:r>
          </w:p>
        </w:tc>
        <w:tc>
          <w:tcPr>
            <w:tcW w:w="833" w:type="dxa"/>
            <w:tcBorders>
              <w:top w:val="single" w:sz="4" w:space="0" w:color="auto"/>
              <w:left w:val="nil"/>
              <w:bottom w:val="nil"/>
              <w:right w:val="nil"/>
            </w:tcBorders>
          </w:tcPr>
          <w:p w14:paraId="43BC5FDA" w14:textId="35B6A8F8" w:rsidR="006B2844" w:rsidRPr="005C445C" w:rsidRDefault="006B2844" w:rsidP="006B2844">
            <w:pPr>
              <w:pStyle w:val="Tabletext"/>
              <w:jc w:val="right"/>
            </w:pPr>
            <w:r w:rsidRPr="00D869AE">
              <w:t>128</w:t>
            </w:r>
          </w:p>
        </w:tc>
        <w:tc>
          <w:tcPr>
            <w:tcW w:w="833" w:type="dxa"/>
            <w:tcBorders>
              <w:top w:val="single" w:sz="4" w:space="0" w:color="auto"/>
              <w:left w:val="nil"/>
              <w:bottom w:val="nil"/>
              <w:right w:val="nil"/>
            </w:tcBorders>
          </w:tcPr>
          <w:p w14:paraId="2CB610BA" w14:textId="3B7CF588" w:rsidR="006B2844" w:rsidRPr="005C445C" w:rsidRDefault="006B2844" w:rsidP="006B2844">
            <w:pPr>
              <w:pStyle w:val="Tabletext"/>
              <w:jc w:val="right"/>
            </w:pPr>
            <w:r w:rsidRPr="00D869AE">
              <w:t>75</w:t>
            </w:r>
          </w:p>
        </w:tc>
        <w:tc>
          <w:tcPr>
            <w:tcW w:w="833" w:type="dxa"/>
            <w:tcBorders>
              <w:top w:val="single" w:sz="4" w:space="0" w:color="auto"/>
              <w:left w:val="nil"/>
              <w:bottom w:val="nil"/>
              <w:right w:val="nil"/>
            </w:tcBorders>
          </w:tcPr>
          <w:p w14:paraId="5FAC83F0" w14:textId="43E4282A" w:rsidR="006B2844" w:rsidRPr="005C445C" w:rsidRDefault="006B2844" w:rsidP="006B2844">
            <w:pPr>
              <w:pStyle w:val="Tabletext"/>
              <w:jc w:val="right"/>
            </w:pPr>
            <w:r w:rsidRPr="00D869AE">
              <w:t>2329</w:t>
            </w:r>
          </w:p>
        </w:tc>
        <w:tc>
          <w:tcPr>
            <w:tcW w:w="833" w:type="dxa"/>
            <w:tcBorders>
              <w:top w:val="single" w:sz="4" w:space="0" w:color="auto"/>
              <w:left w:val="nil"/>
              <w:bottom w:val="nil"/>
              <w:right w:val="nil"/>
            </w:tcBorders>
          </w:tcPr>
          <w:p w14:paraId="784E7C41" w14:textId="22E5B138" w:rsidR="006B2844" w:rsidRPr="005C445C" w:rsidRDefault="006B2844" w:rsidP="006B2844">
            <w:pPr>
              <w:pStyle w:val="Tabletext"/>
              <w:jc w:val="right"/>
            </w:pPr>
            <w:r w:rsidRPr="00D869AE">
              <w:t>73</w:t>
            </w:r>
          </w:p>
        </w:tc>
      </w:tr>
      <w:tr w:rsidR="006B2844" w:rsidRPr="006E781D" w14:paraId="6D1B9B21" w14:textId="77777777" w:rsidTr="005C445C">
        <w:trPr>
          <w:cantSplit/>
        </w:trPr>
        <w:tc>
          <w:tcPr>
            <w:tcW w:w="3093" w:type="dxa"/>
            <w:tcBorders>
              <w:top w:val="nil"/>
              <w:left w:val="nil"/>
              <w:bottom w:val="single" w:sz="4" w:space="0" w:color="auto"/>
              <w:right w:val="nil"/>
            </w:tcBorders>
            <w:hideMark/>
          </w:tcPr>
          <w:p w14:paraId="3CAE13D9" w14:textId="77777777" w:rsidR="006B2844" w:rsidRPr="005C445C" w:rsidRDefault="006B2844" w:rsidP="006B2844">
            <w:pPr>
              <w:pStyle w:val="Tabletext"/>
            </w:pPr>
            <w:r w:rsidRPr="005C445C">
              <w:t>Did not provide consent</w:t>
            </w:r>
          </w:p>
        </w:tc>
        <w:tc>
          <w:tcPr>
            <w:tcW w:w="830" w:type="dxa"/>
            <w:tcBorders>
              <w:top w:val="nil"/>
              <w:left w:val="nil"/>
              <w:bottom w:val="single" w:sz="4" w:space="0" w:color="auto"/>
              <w:right w:val="nil"/>
            </w:tcBorders>
          </w:tcPr>
          <w:p w14:paraId="7D3C528E" w14:textId="60CC82A4" w:rsidR="006B2844" w:rsidRPr="005C445C" w:rsidRDefault="006B2844" w:rsidP="006B2844">
            <w:pPr>
              <w:pStyle w:val="Tabletext"/>
              <w:jc w:val="right"/>
            </w:pPr>
            <w:r w:rsidRPr="00D869AE">
              <w:t>654</w:t>
            </w:r>
          </w:p>
        </w:tc>
        <w:tc>
          <w:tcPr>
            <w:tcW w:w="831" w:type="dxa"/>
            <w:tcBorders>
              <w:top w:val="nil"/>
              <w:left w:val="nil"/>
              <w:bottom w:val="single" w:sz="4" w:space="0" w:color="auto"/>
              <w:right w:val="nil"/>
            </w:tcBorders>
          </w:tcPr>
          <w:p w14:paraId="0E3812EA" w14:textId="20BCAA7E" w:rsidR="006B2844" w:rsidRPr="005C445C" w:rsidRDefault="006B2844" w:rsidP="006B2844">
            <w:pPr>
              <w:pStyle w:val="Tabletext"/>
              <w:jc w:val="right"/>
            </w:pPr>
            <w:r w:rsidRPr="00D869AE">
              <w:t>27</w:t>
            </w:r>
          </w:p>
        </w:tc>
        <w:tc>
          <w:tcPr>
            <w:tcW w:w="833" w:type="dxa"/>
            <w:tcBorders>
              <w:top w:val="nil"/>
              <w:left w:val="nil"/>
              <w:bottom w:val="single" w:sz="4" w:space="0" w:color="auto"/>
              <w:right w:val="nil"/>
            </w:tcBorders>
          </w:tcPr>
          <w:p w14:paraId="183A6244" w14:textId="00E5603F" w:rsidR="006B2844" w:rsidRPr="005C445C" w:rsidRDefault="006B2844" w:rsidP="006B2844">
            <w:pPr>
              <w:pStyle w:val="Tabletext"/>
              <w:jc w:val="right"/>
            </w:pPr>
            <w:r w:rsidRPr="00D869AE">
              <w:t>160</w:t>
            </w:r>
          </w:p>
        </w:tc>
        <w:tc>
          <w:tcPr>
            <w:tcW w:w="832" w:type="dxa"/>
            <w:tcBorders>
              <w:top w:val="nil"/>
              <w:left w:val="nil"/>
              <w:bottom w:val="single" w:sz="4" w:space="0" w:color="auto"/>
              <w:right w:val="nil"/>
            </w:tcBorders>
          </w:tcPr>
          <w:p w14:paraId="12D89A94" w14:textId="7AA9F466" w:rsidR="006B2844" w:rsidRPr="005C445C" w:rsidRDefault="006B2844" w:rsidP="006B2844">
            <w:pPr>
              <w:pStyle w:val="Tabletext"/>
              <w:jc w:val="right"/>
            </w:pPr>
            <w:r w:rsidRPr="00D869AE">
              <w:t>28</w:t>
            </w:r>
          </w:p>
        </w:tc>
        <w:tc>
          <w:tcPr>
            <w:tcW w:w="833" w:type="dxa"/>
            <w:tcBorders>
              <w:top w:val="nil"/>
              <w:left w:val="nil"/>
              <w:bottom w:val="single" w:sz="4" w:space="0" w:color="auto"/>
              <w:right w:val="nil"/>
            </w:tcBorders>
          </w:tcPr>
          <w:p w14:paraId="1AAEEB5F" w14:textId="6511F101" w:rsidR="006B2844" w:rsidRPr="005C445C" w:rsidRDefault="006B2844" w:rsidP="006B2844">
            <w:pPr>
              <w:pStyle w:val="Tabletext"/>
              <w:jc w:val="right"/>
            </w:pPr>
            <w:r w:rsidRPr="00D869AE">
              <w:t>43</w:t>
            </w:r>
          </w:p>
        </w:tc>
        <w:tc>
          <w:tcPr>
            <w:tcW w:w="833" w:type="dxa"/>
            <w:tcBorders>
              <w:top w:val="nil"/>
              <w:left w:val="nil"/>
              <w:bottom w:val="single" w:sz="4" w:space="0" w:color="auto"/>
              <w:right w:val="nil"/>
            </w:tcBorders>
          </w:tcPr>
          <w:p w14:paraId="4388598D" w14:textId="7C5793CB" w:rsidR="006B2844" w:rsidRPr="005C445C" w:rsidRDefault="006B2844" w:rsidP="006B2844">
            <w:pPr>
              <w:pStyle w:val="Tabletext"/>
              <w:jc w:val="right"/>
            </w:pPr>
            <w:r w:rsidRPr="00D869AE">
              <w:t>25</w:t>
            </w:r>
          </w:p>
        </w:tc>
        <w:tc>
          <w:tcPr>
            <w:tcW w:w="833" w:type="dxa"/>
            <w:tcBorders>
              <w:top w:val="nil"/>
              <w:left w:val="nil"/>
              <w:bottom w:val="single" w:sz="4" w:space="0" w:color="auto"/>
              <w:right w:val="nil"/>
            </w:tcBorders>
          </w:tcPr>
          <w:p w14:paraId="60E05F58" w14:textId="46CDCA2F" w:rsidR="006B2844" w:rsidRPr="005C445C" w:rsidRDefault="006B2844" w:rsidP="006B2844">
            <w:pPr>
              <w:pStyle w:val="Tabletext"/>
              <w:jc w:val="right"/>
            </w:pPr>
            <w:r w:rsidRPr="00D869AE">
              <w:t>857</w:t>
            </w:r>
          </w:p>
        </w:tc>
        <w:tc>
          <w:tcPr>
            <w:tcW w:w="833" w:type="dxa"/>
            <w:tcBorders>
              <w:top w:val="nil"/>
              <w:left w:val="nil"/>
              <w:bottom w:val="single" w:sz="4" w:space="0" w:color="auto"/>
              <w:right w:val="nil"/>
            </w:tcBorders>
          </w:tcPr>
          <w:p w14:paraId="1AB6AD1B" w14:textId="5FD2353B" w:rsidR="006B2844" w:rsidRPr="005C445C" w:rsidRDefault="006B2844" w:rsidP="006B2844">
            <w:pPr>
              <w:pStyle w:val="Tabletext"/>
              <w:jc w:val="right"/>
            </w:pPr>
            <w:r w:rsidRPr="00D869AE">
              <w:t>27</w:t>
            </w:r>
          </w:p>
        </w:tc>
      </w:tr>
      <w:tr w:rsidR="006B2844" w:rsidRPr="006E781D" w14:paraId="02DF84EC" w14:textId="77777777" w:rsidTr="005C445C">
        <w:trPr>
          <w:cantSplit/>
          <w:trHeight w:val="171"/>
        </w:trPr>
        <w:tc>
          <w:tcPr>
            <w:tcW w:w="3093" w:type="dxa"/>
            <w:tcBorders>
              <w:top w:val="single" w:sz="4" w:space="0" w:color="auto"/>
              <w:left w:val="nil"/>
              <w:bottom w:val="single" w:sz="4" w:space="0" w:color="auto"/>
              <w:right w:val="nil"/>
            </w:tcBorders>
            <w:hideMark/>
          </w:tcPr>
          <w:p w14:paraId="571B3547" w14:textId="77777777" w:rsidR="006B2844" w:rsidRPr="005C445C" w:rsidRDefault="006B2844" w:rsidP="006B2844">
            <w:pPr>
              <w:pStyle w:val="Tabletext"/>
              <w:rPr>
                <w:b/>
              </w:rPr>
            </w:pPr>
            <w:r w:rsidRPr="005C445C">
              <w:rPr>
                <w:b/>
              </w:rPr>
              <w:t>Respondents asked for consent</w:t>
            </w:r>
          </w:p>
        </w:tc>
        <w:tc>
          <w:tcPr>
            <w:tcW w:w="830" w:type="dxa"/>
            <w:tcBorders>
              <w:top w:val="single" w:sz="4" w:space="0" w:color="auto"/>
              <w:left w:val="nil"/>
              <w:bottom w:val="single" w:sz="4" w:space="0" w:color="auto"/>
              <w:right w:val="nil"/>
            </w:tcBorders>
          </w:tcPr>
          <w:p w14:paraId="49D7BB09" w14:textId="1E50EF34" w:rsidR="006B2844" w:rsidRPr="005C445C" w:rsidRDefault="006B2844" w:rsidP="006B2844">
            <w:pPr>
              <w:pStyle w:val="Tabletext"/>
              <w:jc w:val="right"/>
              <w:rPr>
                <w:b/>
              </w:rPr>
            </w:pPr>
            <w:r w:rsidRPr="00D869AE">
              <w:t>2446</w:t>
            </w:r>
          </w:p>
        </w:tc>
        <w:tc>
          <w:tcPr>
            <w:tcW w:w="831" w:type="dxa"/>
            <w:tcBorders>
              <w:top w:val="single" w:sz="4" w:space="0" w:color="auto"/>
              <w:left w:val="nil"/>
              <w:bottom w:val="single" w:sz="4" w:space="0" w:color="auto"/>
              <w:right w:val="nil"/>
            </w:tcBorders>
          </w:tcPr>
          <w:p w14:paraId="742F24BA" w14:textId="77777777" w:rsidR="006B2844" w:rsidRPr="005C445C" w:rsidRDefault="006B2844" w:rsidP="006B2844">
            <w:pPr>
              <w:pStyle w:val="Tabletext"/>
              <w:jc w:val="right"/>
              <w:rPr>
                <w:b/>
              </w:rPr>
            </w:pPr>
          </w:p>
        </w:tc>
        <w:tc>
          <w:tcPr>
            <w:tcW w:w="833" w:type="dxa"/>
            <w:tcBorders>
              <w:top w:val="single" w:sz="4" w:space="0" w:color="auto"/>
              <w:left w:val="nil"/>
              <w:bottom w:val="single" w:sz="4" w:space="0" w:color="auto"/>
              <w:right w:val="nil"/>
            </w:tcBorders>
          </w:tcPr>
          <w:p w14:paraId="4FA0F951" w14:textId="21F55E68" w:rsidR="006B2844" w:rsidRPr="005C445C" w:rsidRDefault="006B2844" w:rsidP="006B2844">
            <w:pPr>
              <w:pStyle w:val="Tabletext"/>
              <w:jc w:val="right"/>
              <w:rPr>
                <w:b/>
              </w:rPr>
            </w:pPr>
            <w:r w:rsidRPr="00D869AE">
              <w:t>569</w:t>
            </w:r>
          </w:p>
        </w:tc>
        <w:tc>
          <w:tcPr>
            <w:tcW w:w="832" w:type="dxa"/>
            <w:tcBorders>
              <w:top w:val="single" w:sz="4" w:space="0" w:color="auto"/>
              <w:left w:val="nil"/>
              <w:bottom w:val="single" w:sz="4" w:space="0" w:color="auto"/>
              <w:right w:val="nil"/>
            </w:tcBorders>
          </w:tcPr>
          <w:p w14:paraId="6D897B1B" w14:textId="241C3C3B" w:rsidR="006B2844" w:rsidRPr="005C445C" w:rsidRDefault="006B2844" w:rsidP="006B2844">
            <w:pPr>
              <w:pStyle w:val="Tabletext"/>
              <w:jc w:val="right"/>
              <w:rPr>
                <w:b/>
              </w:rPr>
            </w:pPr>
          </w:p>
        </w:tc>
        <w:tc>
          <w:tcPr>
            <w:tcW w:w="833" w:type="dxa"/>
            <w:tcBorders>
              <w:top w:val="single" w:sz="4" w:space="0" w:color="auto"/>
              <w:left w:val="nil"/>
              <w:bottom w:val="single" w:sz="4" w:space="0" w:color="auto"/>
              <w:right w:val="nil"/>
            </w:tcBorders>
          </w:tcPr>
          <w:p w14:paraId="4E449D1D" w14:textId="5D337E51" w:rsidR="006B2844" w:rsidRPr="005C445C" w:rsidRDefault="006B2844" w:rsidP="006B2844">
            <w:pPr>
              <w:pStyle w:val="Tabletext"/>
              <w:jc w:val="right"/>
              <w:rPr>
                <w:b/>
              </w:rPr>
            </w:pPr>
            <w:r w:rsidRPr="00D869AE">
              <w:t>171</w:t>
            </w:r>
          </w:p>
        </w:tc>
        <w:tc>
          <w:tcPr>
            <w:tcW w:w="833" w:type="dxa"/>
            <w:tcBorders>
              <w:top w:val="single" w:sz="4" w:space="0" w:color="auto"/>
              <w:left w:val="nil"/>
              <w:bottom w:val="single" w:sz="4" w:space="0" w:color="auto"/>
              <w:right w:val="nil"/>
            </w:tcBorders>
          </w:tcPr>
          <w:p w14:paraId="394C475D" w14:textId="77777777" w:rsidR="006B2844" w:rsidRPr="005C445C" w:rsidRDefault="006B2844" w:rsidP="006B2844">
            <w:pPr>
              <w:pStyle w:val="Tabletext"/>
              <w:jc w:val="right"/>
              <w:rPr>
                <w:b/>
              </w:rPr>
            </w:pPr>
          </w:p>
        </w:tc>
        <w:tc>
          <w:tcPr>
            <w:tcW w:w="833" w:type="dxa"/>
            <w:tcBorders>
              <w:top w:val="single" w:sz="4" w:space="0" w:color="auto"/>
              <w:left w:val="nil"/>
              <w:bottom w:val="single" w:sz="4" w:space="0" w:color="auto"/>
              <w:right w:val="nil"/>
            </w:tcBorders>
          </w:tcPr>
          <w:p w14:paraId="3E5A8EDB" w14:textId="1B81CEA8" w:rsidR="006B2844" w:rsidRPr="005C445C" w:rsidRDefault="006B2844" w:rsidP="006B2844">
            <w:pPr>
              <w:pStyle w:val="Tabletext"/>
              <w:jc w:val="right"/>
              <w:rPr>
                <w:b/>
              </w:rPr>
            </w:pPr>
            <w:r w:rsidRPr="00D869AE">
              <w:t>3186</w:t>
            </w:r>
          </w:p>
        </w:tc>
        <w:tc>
          <w:tcPr>
            <w:tcW w:w="833" w:type="dxa"/>
            <w:tcBorders>
              <w:top w:val="single" w:sz="4" w:space="0" w:color="auto"/>
              <w:left w:val="nil"/>
              <w:bottom w:val="single" w:sz="4" w:space="0" w:color="auto"/>
              <w:right w:val="nil"/>
            </w:tcBorders>
          </w:tcPr>
          <w:p w14:paraId="332739C2" w14:textId="77777777" w:rsidR="006B2844" w:rsidRPr="005C445C" w:rsidRDefault="006B2844" w:rsidP="006B2844">
            <w:pPr>
              <w:pStyle w:val="Tabletext"/>
              <w:jc w:val="right"/>
              <w:rPr>
                <w:b/>
              </w:rPr>
            </w:pPr>
          </w:p>
        </w:tc>
      </w:tr>
    </w:tbl>
    <w:p w14:paraId="7DD4BD36" w14:textId="77777777" w:rsidR="006B2844" w:rsidRPr="00CD1A46" w:rsidRDefault="006B2844" w:rsidP="006B2844">
      <w:pPr>
        <w:pStyle w:val="Source"/>
        <w:ind w:left="0" w:firstLine="0"/>
        <w:rPr>
          <w:rFonts w:cs="Arial"/>
          <w:szCs w:val="15"/>
        </w:rPr>
      </w:pPr>
      <w:r w:rsidRPr="00CD1A46">
        <w:rPr>
          <w:rFonts w:cs="Arial"/>
          <w:szCs w:val="15"/>
        </w:rPr>
        <w:t xml:space="preserve">Note: Excludes </w:t>
      </w:r>
      <w:r>
        <w:rPr>
          <w:rFonts w:cs="Arial"/>
          <w:szCs w:val="15"/>
        </w:rPr>
        <w:t xml:space="preserve">those </w:t>
      </w:r>
      <w:r w:rsidRPr="00CD1A46">
        <w:rPr>
          <w:rFonts w:cs="Arial"/>
          <w:szCs w:val="15"/>
        </w:rPr>
        <w:t xml:space="preserve">who provided their consent but </w:t>
      </w:r>
      <w:r>
        <w:rPr>
          <w:rFonts w:cs="Arial"/>
          <w:szCs w:val="15"/>
        </w:rPr>
        <w:t xml:space="preserve">were </w:t>
      </w:r>
      <w:r w:rsidRPr="00CD1A46">
        <w:rPr>
          <w:rFonts w:cs="Arial"/>
          <w:szCs w:val="15"/>
        </w:rPr>
        <w:t>removed from the LSAY dataset because they were ineligible</w:t>
      </w:r>
      <w:r>
        <w:rPr>
          <w:rFonts w:cs="Arial"/>
          <w:szCs w:val="15"/>
        </w:rPr>
        <w:t xml:space="preserve"> as part of the PISA guidelines. </w:t>
      </w:r>
    </w:p>
    <w:p w14:paraId="2CAA95F5" w14:textId="1E265C97" w:rsidR="00567840" w:rsidRPr="000F3DBC" w:rsidRDefault="00567840" w:rsidP="00567840">
      <w:pPr>
        <w:pStyle w:val="tabletitle"/>
      </w:pPr>
      <w:bookmarkStart w:id="182" w:name="_Toc131410268"/>
      <w:r w:rsidRPr="000F3DBC">
        <w:lastRenderedPageBreak/>
        <w:t>Table 1</w:t>
      </w:r>
      <w:r w:rsidR="009D4C6E">
        <w:t>8</w:t>
      </w:r>
      <w:r w:rsidRPr="000F3DBC">
        <w:tab/>
        <w:t>LSAY higher education linkage rates</w:t>
      </w:r>
      <w:bookmarkEnd w:id="182"/>
    </w:p>
    <w:tbl>
      <w:tblPr>
        <w:tblW w:w="988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402"/>
        <w:gridCol w:w="830"/>
        <w:gridCol w:w="831"/>
        <w:gridCol w:w="833"/>
        <w:gridCol w:w="832"/>
        <w:gridCol w:w="833"/>
        <w:gridCol w:w="661"/>
        <w:gridCol w:w="833"/>
        <w:gridCol w:w="833"/>
      </w:tblGrid>
      <w:tr w:rsidR="005C445C" w:rsidRPr="006E781D" w14:paraId="6A296E6C" w14:textId="77777777" w:rsidTr="005C445C">
        <w:trPr>
          <w:cantSplit/>
          <w:tblHeader/>
        </w:trPr>
        <w:tc>
          <w:tcPr>
            <w:tcW w:w="3402" w:type="dxa"/>
            <w:tcBorders>
              <w:top w:val="single" w:sz="4" w:space="0" w:color="auto"/>
              <w:left w:val="nil"/>
              <w:bottom w:val="nil"/>
              <w:right w:val="nil"/>
            </w:tcBorders>
          </w:tcPr>
          <w:p w14:paraId="16836E43" w14:textId="77777777" w:rsidR="005C445C" w:rsidRPr="006E781D" w:rsidRDefault="005C445C" w:rsidP="004847F9">
            <w:pPr>
              <w:pStyle w:val="Tablehead1"/>
              <w:jc w:val="center"/>
            </w:pPr>
          </w:p>
        </w:tc>
        <w:tc>
          <w:tcPr>
            <w:tcW w:w="1661" w:type="dxa"/>
            <w:gridSpan w:val="2"/>
            <w:tcBorders>
              <w:top w:val="single" w:sz="4" w:space="0" w:color="auto"/>
              <w:left w:val="nil"/>
              <w:bottom w:val="nil"/>
              <w:right w:val="nil"/>
            </w:tcBorders>
            <w:hideMark/>
          </w:tcPr>
          <w:p w14:paraId="4B29C280" w14:textId="77777777" w:rsidR="005C445C" w:rsidRPr="006E781D" w:rsidRDefault="005C445C" w:rsidP="004847F9">
            <w:pPr>
              <w:pStyle w:val="Tablehead1"/>
              <w:jc w:val="center"/>
            </w:pPr>
            <w:r w:rsidRPr="006E781D">
              <w:t>Wave 4 (2018)</w:t>
            </w:r>
          </w:p>
        </w:tc>
        <w:tc>
          <w:tcPr>
            <w:tcW w:w="1665" w:type="dxa"/>
            <w:gridSpan w:val="2"/>
            <w:tcBorders>
              <w:top w:val="single" w:sz="4" w:space="0" w:color="auto"/>
              <w:left w:val="nil"/>
              <w:bottom w:val="nil"/>
              <w:right w:val="nil"/>
            </w:tcBorders>
            <w:hideMark/>
          </w:tcPr>
          <w:p w14:paraId="1C179141" w14:textId="77777777" w:rsidR="005C445C" w:rsidRPr="006E781D" w:rsidRDefault="005C445C" w:rsidP="004847F9">
            <w:pPr>
              <w:pStyle w:val="Tablehead1"/>
              <w:jc w:val="center"/>
            </w:pPr>
            <w:r w:rsidRPr="006E781D">
              <w:t>Wave 5 (2019)</w:t>
            </w:r>
          </w:p>
        </w:tc>
        <w:tc>
          <w:tcPr>
            <w:tcW w:w="1494" w:type="dxa"/>
            <w:gridSpan w:val="2"/>
            <w:tcBorders>
              <w:top w:val="single" w:sz="4" w:space="0" w:color="auto"/>
              <w:left w:val="nil"/>
              <w:bottom w:val="nil"/>
              <w:right w:val="nil"/>
            </w:tcBorders>
          </w:tcPr>
          <w:p w14:paraId="0F4E1831" w14:textId="6E92F3BD" w:rsidR="005C445C" w:rsidRPr="006E781D" w:rsidRDefault="005C445C" w:rsidP="004847F9">
            <w:pPr>
              <w:pStyle w:val="Tablehead1"/>
              <w:jc w:val="center"/>
            </w:pPr>
            <w:r>
              <w:t>Wave 6 (2020)</w:t>
            </w:r>
          </w:p>
        </w:tc>
        <w:tc>
          <w:tcPr>
            <w:tcW w:w="1666" w:type="dxa"/>
            <w:gridSpan w:val="2"/>
            <w:tcBorders>
              <w:top w:val="single" w:sz="4" w:space="0" w:color="auto"/>
              <w:left w:val="nil"/>
              <w:bottom w:val="nil"/>
              <w:right w:val="nil"/>
            </w:tcBorders>
            <w:hideMark/>
          </w:tcPr>
          <w:p w14:paraId="4F2C1B8A" w14:textId="6EBE22E8" w:rsidR="005C445C" w:rsidRPr="006E781D" w:rsidRDefault="005C445C" w:rsidP="004847F9">
            <w:pPr>
              <w:pStyle w:val="Tablehead1"/>
              <w:jc w:val="center"/>
            </w:pPr>
            <w:r w:rsidRPr="006E781D">
              <w:t>Total</w:t>
            </w:r>
          </w:p>
        </w:tc>
      </w:tr>
      <w:tr w:rsidR="005C445C" w:rsidRPr="006E781D" w14:paraId="409285BE" w14:textId="77777777" w:rsidTr="005C445C">
        <w:trPr>
          <w:cantSplit/>
          <w:tblHeader/>
        </w:trPr>
        <w:tc>
          <w:tcPr>
            <w:tcW w:w="3402" w:type="dxa"/>
            <w:tcBorders>
              <w:top w:val="nil"/>
              <w:left w:val="nil"/>
              <w:bottom w:val="single" w:sz="4" w:space="0" w:color="auto"/>
              <w:right w:val="nil"/>
            </w:tcBorders>
          </w:tcPr>
          <w:p w14:paraId="527E17A6" w14:textId="77777777" w:rsidR="005C445C" w:rsidRPr="006E781D" w:rsidRDefault="005C445C" w:rsidP="004847F9">
            <w:pPr>
              <w:pStyle w:val="Tablehead1"/>
              <w:jc w:val="center"/>
            </w:pPr>
          </w:p>
        </w:tc>
        <w:tc>
          <w:tcPr>
            <w:tcW w:w="830" w:type="dxa"/>
            <w:tcBorders>
              <w:top w:val="nil"/>
              <w:left w:val="nil"/>
              <w:bottom w:val="single" w:sz="4" w:space="0" w:color="auto"/>
              <w:right w:val="nil"/>
            </w:tcBorders>
            <w:hideMark/>
          </w:tcPr>
          <w:p w14:paraId="4A5E2328" w14:textId="77777777" w:rsidR="005C445C" w:rsidRPr="006E781D" w:rsidRDefault="005C445C" w:rsidP="004847F9">
            <w:pPr>
              <w:pStyle w:val="Tablehead1"/>
              <w:jc w:val="center"/>
            </w:pPr>
            <w:r w:rsidRPr="006E781D">
              <w:t>n</w:t>
            </w:r>
          </w:p>
        </w:tc>
        <w:tc>
          <w:tcPr>
            <w:tcW w:w="831" w:type="dxa"/>
            <w:tcBorders>
              <w:top w:val="nil"/>
              <w:left w:val="nil"/>
              <w:bottom w:val="single" w:sz="4" w:space="0" w:color="auto"/>
              <w:right w:val="nil"/>
            </w:tcBorders>
            <w:hideMark/>
          </w:tcPr>
          <w:p w14:paraId="187785EF" w14:textId="77777777" w:rsidR="005C445C" w:rsidRPr="006E781D" w:rsidRDefault="005C445C" w:rsidP="004847F9">
            <w:pPr>
              <w:pStyle w:val="Tablehead1"/>
              <w:jc w:val="center"/>
            </w:pPr>
            <w:r w:rsidRPr="006E781D">
              <w:t>%</w:t>
            </w:r>
          </w:p>
        </w:tc>
        <w:tc>
          <w:tcPr>
            <w:tcW w:w="833" w:type="dxa"/>
            <w:tcBorders>
              <w:top w:val="nil"/>
              <w:left w:val="nil"/>
              <w:bottom w:val="single" w:sz="4" w:space="0" w:color="auto"/>
              <w:right w:val="nil"/>
            </w:tcBorders>
            <w:hideMark/>
          </w:tcPr>
          <w:p w14:paraId="3C59D17B" w14:textId="77777777" w:rsidR="005C445C" w:rsidRPr="006E781D" w:rsidRDefault="005C445C" w:rsidP="004847F9">
            <w:pPr>
              <w:pStyle w:val="Tablehead1"/>
              <w:jc w:val="center"/>
            </w:pPr>
            <w:r w:rsidRPr="006E781D">
              <w:t>n</w:t>
            </w:r>
          </w:p>
        </w:tc>
        <w:tc>
          <w:tcPr>
            <w:tcW w:w="832" w:type="dxa"/>
            <w:tcBorders>
              <w:top w:val="nil"/>
              <w:left w:val="nil"/>
              <w:bottom w:val="single" w:sz="4" w:space="0" w:color="auto"/>
              <w:right w:val="nil"/>
            </w:tcBorders>
            <w:hideMark/>
          </w:tcPr>
          <w:p w14:paraId="5CC6233D" w14:textId="77777777" w:rsidR="005C445C" w:rsidRPr="006E781D" w:rsidRDefault="005C445C" w:rsidP="004847F9">
            <w:pPr>
              <w:pStyle w:val="Tablehead1"/>
              <w:jc w:val="center"/>
            </w:pPr>
            <w:r w:rsidRPr="006E781D">
              <w:t>%</w:t>
            </w:r>
          </w:p>
        </w:tc>
        <w:tc>
          <w:tcPr>
            <w:tcW w:w="833" w:type="dxa"/>
            <w:tcBorders>
              <w:top w:val="nil"/>
              <w:left w:val="nil"/>
              <w:bottom w:val="single" w:sz="4" w:space="0" w:color="auto"/>
              <w:right w:val="nil"/>
            </w:tcBorders>
          </w:tcPr>
          <w:p w14:paraId="0CBD1798" w14:textId="2D3CC1E5" w:rsidR="005C445C" w:rsidRPr="006E781D" w:rsidRDefault="005C445C" w:rsidP="004847F9">
            <w:pPr>
              <w:pStyle w:val="Tablehead1"/>
              <w:jc w:val="center"/>
            </w:pPr>
            <w:r>
              <w:t>n</w:t>
            </w:r>
          </w:p>
        </w:tc>
        <w:tc>
          <w:tcPr>
            <w:tcW w:w="661" w:type="dxa"/>
            <w:tcBorders>
              <w:top w:val="nil"/>
              <w:left w:val="nil"/>
              <w:bottom w:val="single" w:sz="4" w:space="0" w:color="auto"/>
              <w:right w:val="nil"/>
            </w:tcBorders>
          </w:tcPr>
          <w:p w14:paraId="0218294B" w14:textId="3FDC3E52" w:rsidR="005C445C" w:rsidRPr="006E781D" w:rsidRDefault="005C445C" w:rsidP="004847F9">
            <w:pPr>
              <w:pStyle w:val="Tablehead1"/>
              <w:jc w:val="center"/>
            </w:pPr>
            <w:r>
              <w:t>%</w:t>
            </w:r>
          </w:p>
        </w:tc>
        <w:tc>
          <w:tcPr>
            <w:tcW w:w="833" w:type="dxa"/>
            <w:tcBorders>
              <w:top w:val="nil"/>
              <w:left w:val="nil"/>
              <w:bottom w:val="single" w:sz="4" w:space="0" w:color="auto"/>
              <w:right w:val="nil"/>
            </w:tcBorders>
            <w:hideMark/>
          </w:tcPr>
          <w:p w14:paraId="3842C6E8" w14:textId="4202D7A8" w:rsidR="005C445C" w:rsidRPr="006E781D" w:rsidRDefault="005C445C" w:rsidP="004847F9">
            <w:pPr>
              <w:pStyle w:val="Tablehead1"/>
              <w:jc w:val="center"/>
            </w:pPr>
            <w:r w:rsidRPr="006E781D">
              <w:t>n</w:t>
            </w:r>
          </w:p>
        </w:tc>
        <w:tc>
          <w:tcPr>
            <w:tcW w:w="833" w:type="dxa"/>
            <w:tcBorders>
              <w:top w:val="nil"/>
              <w:left w:val="nil"/>
              <w:bottom w:val="single" w:sz="4" w:space="0" w:color="auto"/>
              <w:right w:val="nil"/>
            </w:tcBorders>
            <w:hideMark/>
          </w:tcPr>
          <w:p w14:paraId="74D593C3" w14:textId="77777777" w:rsidR="005C445C" w:rsidRPr="006E781D" w:rsidRDefault="005C445C" w:rsidP="004847F9">
            <w:pPr>
              <w:pStyle w:val="Tablehead1"/>
              <w:jc w:val="center"/>
            </w:pPr>
            <w:r w:rsidRPr="006E781D">
              <w:t>%</w:t>
            </w:r>
          </w:p>
        </w:tc>
      </w:tr>
      <w:tr w:rsidR="006B2844" w:rsidRPr="006E781D" w14:paraId="52BEA04E" w14:textId="77777777" w:rsidTr="005C445C">
        <w:trPr>
          <w:cantSplit/>
        </w:trPr>
        <w:tc>
          <w:tcPr>
            <w:tcW w:w="3402" w:type="dxa"/>
            <w:tcBorders>
              <w:top w:val="nil"/>
              <w:left w:val="nil"/>
              <w:bottom w:val="nil"/>
              <w:right w:val="nil"/>
            </w:tcBorders>
            <w:hideMark/>
          </w:tcPr>
          <w:p w14:paraId="5021A510" w14:textId="77777777" w:rsidR="006B2844" w:rsidRPr="006E781D" w:rsidRDefault="006B2844" w:rsidP="006B2844">
            <w:pPr>
              <w:pStyle w:val="Tabletext"/>
            </w:pPr>
            <w:r w:rsidRPr="006E781D">
              <w:t>Provided consent</w:t>
            </w:r>
          </w:p>
        </w:tc>
        <w:tc>
          <w:tcPr>
            <w:tcW w:w="830" w:type="dxa"/>
            <w:tcBorders>
              <w:top w:val="nil"/>
              <w:left w:val="nil"/>
              <w:bottom w:val="nil"/>
              <w:right w:val="nil"/>
            </w:tcBorders>
          </w:tcPr>
          <w:p w14:paraId="35C624E4" w14:textId="458148BE" w:rsidR="006B2844" w:rsidRPr="006E781D" w:rsidRDefault="006B2844" w:rsidP="006B2844">
            <w:pPr>
              <w:pStyle w:val="Tabletext"/>
              <w:jc w:val="right"/>
            </w:pPr>
            <w:r w:rsidRPr="009B4B55">
              <w:t>1792</w:t>
            </w:r>
          </w:p>
        </w:tc>
        <w:tc>
          <w:tcPr>
            <w:tcW w:w="831" w:type="dxa"/>
            <w:tcBorders>
              <w:top w:val="nil"/>
              <w:left w:val="nil"/>
              <w:bottom w:val="nil"/>
              <w:right w:val="nil"/>
            </w:tcBorders>
          </w:tcPr>
          <w:p w14:paraId="0D81FCA6" w14:textId="77777777" w:rsidR="006B2844" w:rsidRPr="006E781D" w:rsidRDefault="006B2844" w:rsidP="006B2844">
            <w:pPr>
              <w:pStyle w:val="Tabletext"/>
              <w:jc w:val="right"/>
            </w:pPr>
          </w:p>
        </w:tc>
        <w:tc>
          <w:tcPr>
            <w:tcW w:w="833" w:type="dxa"/>
            <w:tcBorders>
              <w:top w:val="nil"/>
              <w:left w:val="nil"/>
              <w:bottom w:val="nil"/>
              <w:right w:val="nil"/>
            </w:tcBorders>
          </w:tcPr>
          <w:p w14:paraId="4EC61A29" w14:textId="0BD088CD" w:rsidR="006B2844" w:rsidRPr="006E781D" w:rsidRDefault="006B2844" w:rsidP="006B2844">
            <w:pPr>
              <w:pStyle w:val="Tabletext"/>
              <w:jc w:val="right"/>
            </w:pPr>
            <w:r w:rsidRPr="009B4B55">
              <w:t>409</w:t>
            </w:r>
          </w:p>
        </w:tc>
        <w:tc>
          <w:tcPr>
            <w:tcW w:w="832" w:type="dxa"/>
            <w:tcBorders>
              <w:top w:val="nil"/>
              <w:left w:val="nil"/>
              <w:bottom w:val="nil"/>
              <w:right w:val="nil"/>
            </w:tcBorders>
          </w:tcPr>
          <w:p w14:paraId="20E67708" w14:textId="77777777" w:rsidR="006B2844" w:rsidRPr="006E781D" w:rsidRDefault="006B2844" w:rsidP="006B2844">
            <w:pPr>
              <w:pStyle w:val="Tabletext"/>
              <w:jc w:val="right"/>
            </w:pPr>
          </w:p>
        </w:tc>
        <w:tc>
          <w:tcPr>
            <w:tcW w:w="833" w:type="dxa"/>
            <w:tcBorders>
              <w:top w:val="nil"/>
              <w:left w:val="nil"/>
              <w:bottom w:val="nil"/>
              <w:right w:val="nil"/>
            </w:tcBorders>
          </w:tcPr>
          <w:p w14:paraId="00C9661F" w14:textId="5A1CE9E7" w:rsidR="006B2844" w:rsidRPr="006E781D" w:rsidRDefault="006B2844" w:rsidP="006B2844">
            <w:pPr>
              <w:pStyle w:val="Tabletext"/>
              <w:jc w:val="right"/>
            </w:pPr>
            <w:r w:rsidRPr="009B4B55">
              <w:t>128</w:t>
            </w:r>
          </w:p>
        </w:tc>
        <w:tc>
          <w:tcPr>
            <w:tcW w:w="661" w:type="dxa"/>
            <w:tcBorders>
              <w:top w:val="nil"/>
              <w:left w:val="nil"/>
              <w:bottom w:val="nil"/>
              <w:right w:val="nil"/>
            </w:tcBorders>
          </w:tcPr>
          <w:p w14:paraId="1164BB25" w14:textId="77777777" w:rsidR="006B2844" w:rsidRPr="006E781D" w:rsidRDefault="006B2844" w:rsidP="006B2844">
            <w:pPr>
              <w:pStyle w:val="Tabletext"/>
              <w:jc w:val="right"/>
            </w:pPr>
          </w:p>
        </w:tc>
        <w:tc>
          <w:tcPr>
            <w:tcW w:w="833" w:type="dxa"/>
            <w:tcBorders>
              <w:top w:val="nil"/>
              <w:left w:val="nil"/>
              <w:bottom w:val="nil"/>
              <w:right w:val="nil"/>
            </w:tcBorders>
          </w:tcPr>
          <w:p w14:paraId="4471231B" w14:textId="22461D0F" w:rsidR="006B2844" w:rsidRPr="006E781D" w:rsidRDefault="006B2844" w:rsidP="006B2844">
            <w:pPr>
              <w:pStyle w:val="Tabletext"/>
              <w:jc w:val="right"/>
            </w:pPr>
            <w:r w:rsidRPr="009B4B55">
              <w:t>2329</w:t>
            </w:r>
          </w:p>
        </w:tc>
        <w:tc>
          <w:tcPr>
            <w:tcW w:w="833" w:type="dxa"/>
            <w:tcBorders>
              <w:top w:val="nil"/>
              <w:left w:val="nil"/>
              <w:bottom w:val="nil"/>
              <w:right w:val="nil"/>
            </w:tcBorders>
          </w:tcPr>
          <w:p w14:paraId="435C9B4D" w14:textId="77777777" w:rsidR="006B2844" w:rsidRPr="006E781D" w:rsidRDefault="006B2844" w:rsidP="006B2844">
            <w:pPr>
              <w:pStyle w:val="Tabletext"/>
              <w:jc w:val="right"/>
            </w:pPr>
          </w:p>
        </w:tc>
      </w:tr>
      <w:tr w:rsidR="006B2844" w:rsidRPr="006E781D" w14:paraId="485386FC" w14:textId="77777777" w:rsidTr="005C445C">
        <w:trPr>
          <w:cantSplit/>
        </w:trPr>
        <w:tc>
          <w:tcPr>
            <w:tcW w:w="3402" w:type="dxa"/>
            <w:tcBorders>
              <w:top w:val="nil"/>
              <w:left w:val="nil"/>
              <w:bottom w:val="single" w:sz="4" w:space="0" w:color="auto"/>
              <w:right w:val="nil"/>
            </w:tcBorders>
            <w:hideMark/>
          </w:tcPr>
          <w:p w14:paraId="7618A72D" w14:textId="77777777" w:rsidR="006B2844" w:rsidRPr="006E781D" w:rsidRDefault="006B2844" w:rsidP="006B2844">
            <w:pPr>
              <w:pStyle w:val="Tabletext"/>
            </w:pPr>
            <w:r w:rsidRPr="006E781D">
              <w:t xml:space="preserve">   Of these: higher education records linked</w:t>
            </w:r>
          </w:p>
        </w:tc>
        <w:tc>
          <w:tcPr>
            <w:tcW w:w="830" w:type="dxa"/>
            <w:tcBorders>
              <w:top w:val="nil"/>
              <w:left w:val="nil"/>
              <w:bottom w:val="single" w:sz="4" w:space="0" w:color="auto"/>
              <w:right w:val="nil"/>
            </w:tcBorders>
          </w:tcPr>
          <w:p w14:paraId="2AD25732" w14:textId="76D58FA1" w:rsidR="006B2844" w:rsidRPr="006E781D" w:rsidRDefault="006B2844" w:rsidP="006B2844">
            <w:pPr>
              <w:pStyle w:val="Tabletext"/>
              <w:jc w:val="right"/>
            </w:pPr>
            <w:r w:rsidRPr="009B4B55">
              <w:t>1697</w:t>
            </w:r>
          </w:p>
        </w:tc>
        <w:tc>
          <w:tcPr>
            <w:tcW w:w="831" w:type="dxa"/>
            <w:tcBorders>
              <w:top w:val="nil"/>
              <w:left w:val="nil"/>
              <w:bottom w:val="single" w:sz="4" w:space="0" w:color="auto"/>
              <w:right w:val="nil"/>
            </w:tcBorders>
          </w:tcPr>
          <w:p w14:paraId="6267D7BA" w14:textId="79F402C1" w:rsidR="006B2844" w:rsidRPr="006E781D" w:rsidRDefault="006B2844" w:rsidP="006B2844">
            <w:pPr>
              <w:pStyle w:val="Tabletext"/>
              <w:jc w:val="right"/>
            </w:pPr>
            <w:r w:rsidRPr="009B4B55">
              <w:t>95</w:t>
            </w:r>
          </w:p>
        </w:tc>
        <w:tc>
          <w:tcPr>
            <w:tcW w:w="833" w:type="dxa"/>
            <w:tcBorders>
              <w:top w:val="nil"/>
              <w:left w:val="nil"/>
              <w:bottom w:val="single" w:sz="4" w:space="0" w:color="auto"/>
              <w:right w:val="nil"/>
            </w:tcBorders>
          </w:tcPr>
          <w:p w14:paraId="44CBEE1C" w14:textId="211A9C47" w:rsidR="006B2844" w:rsidRPr="006E781D" w:rsidRDefault="006B2844" w:rsidP="006B2844">
            <w:pPr>
              <w:pStyle w:val="Tabletext"/>
              <w:jc w:val="right"/>
            </w:pPr>
            <w:r w:rsidRPr="009B4B55">
              <w:t>383</w:t>
            </w:r>
          </w:p>
        </w:tc>
        <w:tc>
          <w:tcPr>
            <w:tcW w:w="832" w:type="dxa"/>
            <w:tcBorders>
              <w:top w:val="nil"/>
              <w:left w:val="nil"/>
              <w:bottom w:val="single" w:sz="4" w:space="0" w:color="auto"/>
              <w:right w:val="nil"/>
            </w:tcBorders>
          </w:tcPr>
          <w:p w14:paraId="5E7A8575" w14:textId="14EA1481" w:rsidR="006B2844" w:rsidRPr="006E781D" w:rsidRDefault="006B2844" w:rsidP="006B2844">
            <w:pPr>
              <w:pStyle w:val="Tabletext"/>
              <w:jc w:val="right"/>
            </w:pPr>
            <w:r w:rsidRPr="009B4B55">
              <w:t>94</w:t>
            </w:r>
          </w:p>
        </w:tc>
        <w:tc>
          <w:tcPr>
            <w:tcW w:w="833" w:type="dxa"/>
            <w:tcBorders>
              <w:top w:val="nil"/>
              <w:left w:val="nil"/>
              <w:bottom w:val="single" w:sz="4" w:space="0" w:color="auto"/>
              <w:right w:val="nil"/>
            </w:tcBorders>
          </w:tcPr>
          <w:p w14:paraId="6C318F9D" w14:textId="732161FE" w:rsidR="006B2844" w:rsidRPr="006E781D" w:rsidRDefault="006B2844" w:rsidP="006B2844">
            <w:pPr>
              <w:pStyle w:val="Tabletext"/>
              <w:jc w:val="right"/>
            </w:pPr>
            <w:r w:rsidRPr="009B4B55">
              <w:t>104</w:t>
            </w:r>
          </w:p>
        </w:tc>
        <w:tc>
          <w:tcPr>
            <w:tcW w:w="661" w:type="dxa"/>
            <w:tcBorders>
              <w:top w:val="nil"/>
              <w:left w:val="nil"/>
              <w:bottom w:val="single" w:sz="4" w:space="0" w:color="auto"/>
              <w:right w:val="nil"/>
            </w:tcBorders>
          </w:tcPr>
          <w:p w14:paraId="32B15075" w14:textId="62B931E6" w:rsidR="006B2844" w:rsidRPr="006E781D" w:rsidRDefault="006B2844" w:rsidP="006B2844">
            <w:pPr>
              <w:pStyle w:val="Tabletext"/>
              <w:jc w:val="right"/>
            </w:pPr>
            <w:r w:rsidRPr="009B4B55">
              <w:t>81</w:t>
            </w:r>
          </w:p>
        </w:tc>
        <w:tc>
          <w:tcPr>
            <w:tcW w:w="833" w:type="dxa"/>
            <w:tcBorders>
              <w:top w:val="nil"/>
              <w:left w:val="nil"/>
              <w:bottom w:val="single" w:sz="4" w:space="0" w:color="auto"/>
              <w:right w:val="nil"/>
            </w:tcBorders>
          </w:tcPr>
          <w:p w14:paraId="1D5EB8D1" w14:textId="75BC42A8" w:rsidR="006B2844" w:rsidRPr="006E781D" w:rsidRDefault="006B2844" w:rsidP="006B2844">
            <w:pPr>
              <w:pStyle w:val="Tabletext"/>
              <w:jc w:val="right"/>
            </w:pPr>
            <w:r w:rsidRPr="009B4B55">
              <w:t>2184</w:t>
            </w:r>
          </w:p>
        </w:tc>
        <w:tc>
          <w:tcPr>
            <w:tcW w:w="833" w:type="dxa"/>
            <w:tcBorders>
              <w:top w:val="nil"/>
              <w:left w:val="nil"/>
              <w:bottom w:val="single" w:sz="4" w:space="0" w:color="auto"/>
              <w:right w:val="nil"/>
            </w:tcBorders>
          </w:tcPr>
          <w:p w14:paraId="55E4DF33" w14:textId="52561BC5" w:rsidR="006B2844" w:rsidRPr="006E781D" w:rsidRDefault="006B2844" w:rsidP="006B2844">
            <w:pPr>
              <w:pStyle w:val="Tabletext"/>
              <w:jc w:val="right"/>
            </w:pPr>
            <w:r w:rsidRPr="009B4B55">
              <w:t>94</w:t>
            </w:r>
          </w:p>
        </w:tc>
      </w:tr>
      <w:tr w:rsidR="006B2844" w:rsidRPr="006E781D" w14:paraId="6888EAF3" w14:textId="77777777" w:rsidTr="005C445C">
        <w:trPr>
          <w:cantSplit/>
          <w:trHeight w:val="171"/>
        </w:trPr>
        <w:tc>
          <w:tcPr>
            <w:tcW w:w="3402" w:type="dxa"/>
            <w:tcBorders>
              <w:top w:val="single" w:sz="4" w:space="0" w:color="auto"/>
              <w:left w:val="nil"/>
              <w:bottom w:val="nil"/>
              <w:right w:val="nil"/>
            </w:tcBorders>
            <w:hideMark/>
          </w:tcPr>
          <w:p w14:paraId="476E5B1F" w14:textId="77777777" w:rsidR="006B2844" w:rsidRPr="006E781D" w:rsidRDefault="006B2844" w:rsidP="006B2844">
            <w:pPr>
              <w:pStyle w:val="Tabletext"/>
            </w:pPr>
            <w:r w:rsidRPr="006E781D">
              <w:t>Respondents asked for consent</w:t>
            </w:r>
          </w:p>
        </w:tc>
        <w:tc>
          <w:tcPr>
            <w:tcW w:w="830" w:type="dxa"/>
            <w:tcBorders>
              <w:top w:val="single" w:sz="4" w:space="0" w:color="auto"/>
              <w:left w:val="nil"/>
              <w:bottom w:val="nil"/>
              <w:right w:val="nil"/>
            </w:tcBorders>
          </w:tcPr>
          <w:p w14:paraId="6FAA8B7A" w14:textId="4C742E68" w:rsidR="006B2844" w:rsidRPr="006E781D" w:rsidRDefault="006B2844" w:rsidP="006B2844">
            <w:pPr>
              <w:pStyle w:val="Tabletext"/>
              <w:jc w:val="right"/>
            </w:pPr>
            <w:r w:rsidRPr="009B4B55">
              <w:t>2446</w:t>
            </w:r>
          </w:p>
        </w:tc>
        <w:tc>
          <w:tcPr>
            <w:tcW w:w="831" w:type="dxa"/>
            <w:tcBorders>
              <w:top w:val="single" w:sz="4" w:space="0" w:color="auto"/>
              <w:left w:val="nil"/>
              <w:bottom w:val="nil"/>
              <w:right w:val="nil"/>
            </w:tcBorders>
          </w:tcPr>
          <w:p w14:paraId="7CB5B1A4" w14:textId="77777777" w:rsidR="006B2844" w:rsidRPr="006E781D" w:rsidRDefault="006B2844" w:rsidP="006B2844">
            <w:pPr>
              <w:pStyle w:val="Tabletext"/>
              <w:jc w:val="right"/>
            </w:pPr>
          </w:p>
        </w:tc>
        <w:tc>
          <w:tcPr>
            <w:tcW w:w="833" w:type="dxa"/>
            <w:tcBorders>
              <w:top w:val="single" w:sz="4" w:space="0" w:color="auto"/>
              <w:left w:val="nil"/>
              <w:bottom w:val="nil"/>
              <w:right w:val="nil"/>
            </w:tcBorders>
          </w:tcPr>
          <w:p w14:paraId="616CD730" w14:textId="20251D75" w:rsidR="006B2844" w:rsidRPr="006E781D" w:rsidRDefault="006B2844" w:rsidP="006B2844">
            <w:pPr>
              <w:pStyle w:val="Tabletext"/>
              <w:jc w:val="right"/>
            </w:pPr>
            <w:r w:rsidRPr="009B4B55">
              <w:t>569</w:t>
            </w:r>
          </w:p>
        </w:tc>
        <w:tc>
          <w:tcPr>
            <w:tcW w:w="832" w:type="dxa"/>
            <w:tcBorders>
              <w:top w:val="single" w:sz="4" w:space="0" w:color="auto"/>
              <w:left w:val="nil"/>
              <w:bottom w:val="nil"/>
              <w:right w:val="nil"/>
            </w:tcBorders>
          </w:tcPr>
          <w:p w14:paraId="27883AF5" w14:textId="77777777" w:rsidR="006B2844" w:rsidRPr="006E781D" w:rsidRDefault="006B2844" w:rsidP="006B2844">
            <w:pPr>
              <w:pStyle w:val="Tabletext"/>
              <w:jc w:val="right"/>
            </w:pPr>
          </w:p>
        </w:tc>
        <w:tc>
          <w:tcPr>
            <w:tcW w:w="833" w:type="dxa"/>
            <w:tcBorders>
              <w:top w:val="single" w:sz="4" w:space="0" w:color="auto"/>
              <w:left w:val="nil"/>
              <w:bottom w:val="nil"/>
              <w:right w:val="nil"/>
            </w:tcBorders>
          </w:tcPr>
          <w:p w14:paraId="1E0F45D7" w14:textId="4AE7C488" w:rsidR="006B2844" w:rsidRPr="006E781D" w:rsidRDefault="006B2844" w:rsidP="006B2844">
            <w:pPr>
              <w:pStyle w:val="Tabletext"/>
              <w:jc w:val="right"/>
            </w:pPr>
            <w:r w:rsidRPr="009B4B55">
              <w:t>171</w:t>
            </w:r>
          </w:p>
        </w:tc>
        <w:tc>
          <w:tcPr>
            <w:tcW w:w="661" w:type="dxa"/>
            <w:tcBorders>
              <w:top w:val="single" w:sz="4" w:space="0" w:color="auto"/>
              <w:left w:val="nil"/>
              <w:bottom w:val="nil"/>
              <w:right w:val="nil"/>
            </w:tcBorders>
          </w:tcPr>
          <w:p w14:paraId="596554C4" w14:textId="77777777" w:rsidR="006B2844" w:rsidRPr="006E781D" w:rsidRDefault="006B2844" w:rsidP="006B2844">
            <w:pPr>
              <w:pStyle w:val="Tabletext"/>
              <w:jc w:val="right"/>
            </w:pPr>
          </w:p>
        </w:tc>
        <w:tc>
          <w:tcPr>
            <w:tcW w:w="833" w:type="dxa"/>
            <w:tcBorders>
              <w:top w:val="single" w:sz="4" w:space="0" w:color="auto"/>
              <w:left w:val="nil"/>
              <w:bottom w:val="nil"/>
              <w:right w:val="nil"/>
            </w:tcBorders>
          </w:tcPr>
          <w:p w14:paraId="304A9FC6" w14:textId="386B63A2" w:rsidR="006B2844" w:rsidRPr="006E781D" w:rsidRDefault="006B2844" w:rsidP="006B2844">
            <w:pPr>
              <w:pStyle w:val="Tabletext"/>
              <w:jc w:val="right"/>
            </w:pPr>
            <w:r w:rsidRPr="009B4B55">
              <w:t>3186</w:t>
            </w:r>
          </w:p>
        </w:tc>
        <w:tc>
          <w:tcPr>
            <w:tcW w:w="833" w:type="dxa"/>
            <w:tcBorders>
              <w:top w:val="single" w:sz="4" w:space="0" w:color="auto"/>
              <w:left w:val="nil"/>
              <w:bottom w:val="nil"/>
              <w:right w:val="nil"/>
            </w:tcBorders>
          </w:tcPr>
          <w:p w14:paraId="39E02F72" w14:textId="77777777" w:rsidR="006B2844" w:rsidRPr="006E781D" w:rsidRDefault="006B2844" w:rsidP="006B2844">
            <w:pPr>
              <w:pStyle w:val="Tabletext"/>
              <w:jc w:val="right"/>
            </w:pPr>
          </w:p>
        </w:tc>
      </w:tr>
      <w:tr w:rsidR="006B2844" w:rsidRPr="006E781D" w14:paraId="54D9DC2D" w14:textId="77777777" w:rsidTr="005C445C">
        <w:trPr>
          <w:cantSplit/>
          <w:trHeight w:val="171"/>
        </w:trPr>
        <w:tc>
          <w:tcPr>
            <w:tcW w:w="3402" w:type="dxa"/>
            <w:tcBorders>
              <w:top w:val="nil"/>
              <w:left w:val="nil"/>
              <w:bottom w:val="single" w:sz="4" w:space="0" w:color="auto"/>
              <w:right w:val="nil"/>
            </w:tcBorders>
            <w:hideMark/>
          </w:tcPr>
          <w:p w14:paraId="67AA5181" w14:textId="77777777" w:rsidR="006B2844" w:rsidRPr="006E781D" w:rsidRDefault="006B2844" w:rsidP="006B2844">
            <w:pPr>
              <w:pStyle w:val="Tabletext"/>
            </w:pPr>
            <w:r w:rsidRPr="006E781D">
              <w:t xml:space="preserve">   Of these: higher education records linked</w:t>
            </w:r>
          </w:p>
        </w:tc>
        <w:tc>
          <w:tcPr>
            <w:tcW w:w="830" w:type="dxa"/>
            <w:tcBorders>
              <w:top w:val="nil"/>
              <w:left w:val="nil"/>
              <w:bottom w:val="single" w:sz="4" w:space="0" w:color="auto"/>
              <w:right w:val="nil"/>
            </w:tcBorders>
          </w:tcPr>
          <w:p w14:paraId="0C05AAEB" w14:textId="0ADA099C" w:rsidR="006B2844" w:rsidRPr="006E781D" w:rsidRDefault="006B2844" w:rsidP="006B2844">
            <w:pPr>
              <w:pStyle w:val="Tabletext"/>
              <w:jc w:val="right"/>
            </w:pPr>
            <w:r w:rsidRPr="009B4B55">
              <w:t>1697</w:t>
            </w:r>
          </w:p>
        </w:tc>
        <w:tc>
          <w:tcPr>
            <w:tcW w:w="831" w:type="dxa"/>
            <w:tcBorders>
              <w:top w:val="nil"/>
              <w:left w:val="nil"/>
              <w:bottom w:val="single" w:sz="4" w:space="0" w:color="auto"/>
              <w:right w:val="nil"/>
            </w:tcBorders>
          </w:tcPr>
          <w:p w14:paraId="507A9FCF" w14:textId="69AF4B49" w:rsidR="006B2844" w:rsidRPr="006E781D" w:rsidRDefault="006B2844" w:rsidP="006B2844">
            <w:pPr>
              <w:pStyle w:val="Tabletext"/>
              <w:jc w:val="right"/>
            </w:pPr>
            <w:r w:rsidRPr="009B4B55">
              <w:t>69</w:t>
            </w:r>
          </w:p>
        </w:tc>
        <w:tc>
          <w:tcPr>
            <w:tcW w:w="833" w:type="dxa"/>
            <w:tcBorders>
              <w:top w:val="nil"/>
              <w:left w:val="nil"/>
              <w:bottom w:val="single" w:sz="4" w:space="0" w:color="auto"/>
              <w:right w:val="nil"/>
            </w:tcBorders>
          </w:tcPr>
          <w:p w14:paraId="0B51A903" w14:textId="04E81068" w:rsidR="006B2844" w:rsidRPr="006E781D" w:rsidRDefault="006B2844" w:rsidP="006B2844">
            <w:pPr>
              <w:pStyle w:val="Tabletext"/>
              <w:jc w:val="right"/>
            </w:pPr>
            <w:r w:rsidRPr="009B4B55">
              <w:t>383</w:t>
            </w:r>
          </w:p>
        </w:tc>
        <w:tc>
          <w:tcPr>
            <w:tcW w:w="832" w:type="dxa"/>
            <w:tcBorders>
              <w:top w:val="nil"/>
              <w:left w:val="nil"/>
              <w:bottom w:val="single" w:sz="4" w:space="0" w:color="auto"/>
              <w:right w:val="nil"/>
            </w:tcBorders>
          </w:tcPr>
          <w:p w14:paraId="56CD7F47" w14:textId="55CA13F0" w:rsidR="006B2844" w:rsidRPr="006E781D" w:rsidRDefault="006B2844" w:rsidP="006B2844">
            <w:pPr>
              <w:pStyle w:val="Tabletext"/>
              <w:jc w:val="right"/>
            </w:pPr>
            <w:r w:rsidRPr="009B4B55">
              <w:t>67</w:t>
            </w:r>
          </w:p>
        </w:tc>
        <w:tc>
          <w:tcPr>
            <w:tcW w:w="833" w:type="dxa"/>
            <w:tcBorders>
              <w:top w:val="nil"/>
              <w:left w:val="nil"/>
              <w:bottom w:val="single" w:sz="4" w:space="0" w:color="auto"/>
              <w:right w:val="nil"/>
            </w:tcBorders>
          </w:tcPr>
          <w:p w14:paraId="02DCB3EE" w14:textId="446BB3D5" w:rsidR="006B2844" w:rsidRPr="006E781D" w:rsidRDefault="006B2844" w:rsidP="006B2844">
            <w:pPr>
              <w:pStyle w:val="Tabletext"/>
              <w:jc w:val="right"/>
            </w:pPr>
            <w:r w:rsidRPr="009B4B55">
              <w:t>104</w:t>
            </w:r>
          </w:p>
        </w:tc>
        <w:tc>
          <w:tcPr>
            <w:tcW w:w="661" w:type="dxa"/>
            <w:tcBorders>
              <w:top w:val="nil"/>
              <w:left w:val="nil"/>
              <w:bottom w:val="single" w:sz="4" w:space="0" w:color="auto"/>
              <w:right w:val="nil"/>
            </w:tcBorders>
          </w:tcPr>
          <w:p w14:paraId="6A4896D6" w14:textId="72DEBD74" w:rsidR="006B2844" w:rsidRPr="006E781D" w:rsidRDefault="006B2844" w:rsidP="006B2844">
            <w:pPr>
              <w:pStyle w:val="Tabletext"/>
              <w:jc w:val="right"/>
            </w:pPr>
            <w:r w:rsidRPr="009B4B55">
              <w:t>61</w:t>
            </w:r>
          </w:p>
        </w:tc>
        <w:tc>
          <w:tcPr>
            <w:tcW w:w="833" w:type="dxa"/>
            <w:tcBorders>
              <w:top w:val="nil"/>
              <w:left w:val="nil"/>
              <w:bottom w:val="single" w:sz="4" w:space="0" w:color="auto"/>
              <w:right w:val="nil"/>
            </w:tcBorders>
          </w:tcPr>
          <w:p w14:paraId="2498A08F" w14:textId="66170B7E" w:rsidR="006B2844" w:rsidRPr="006E781D" w:rsidRDefault="006B2844" w:rsidP="006B2844">
            <w:pPr>
              <w:pStyle w:val="Tabletext"/>
              <w:jc w:val="right"/>
            </w:pPr>
            <w:r w:rsidRPr="009B4B55">
              <w:t>2184</w:t>
            </w:r>
          </w:p>
        </w:tc>
        <w:tc>
          <w:tcPr>
            <w:tcW w:w="833" w:type="dxa"/>
            <w:tcBorders>
              <w:top w:val="nil"/>
              <w:left w:val="nil"/>
              <w:bottom w:val="single" w:sz="4" w:space="0" w:color="auto"/>
              <w:right w:val="nil"/>
            </w:tcBorders>
          </w:tcPr>
          <w:p w14:paraId="0E5458A8" w14:textId="1D20C076" w:rsidR="006B2844" w:rsidRPr="006E781D" w:rsidRDefault="006B2844" w:rsidP="006B2844">
            <w:pPr>
              <w:pStyle w:val="Tabletext"/>
              <w:jc w:val="right"/>
            </w:pPr>
            <w:r w:rsidRPr="009B4B55">
              <w:t>69</w:t>
            </w:r>
          </w:p>
        </w:tc>
      </w:tr>
    </w:tbl>
    <w:p w14:paraId="37AA3AF0" w14:textId="77777777" w:rsidR="006B2844" w:rsidRPr="00CD1A46" w:rsidRDefault="006B2844" w:rsidP="006B2844">
      <w:pPr>
        <w:pStyle w:val="Source"/>
        <w:ind w:left="0" w:firstLine="0"/>
        <w:rPr>
          <w:rFonts w:cs="Arial"/>
          <w:szCs w:val="15"/>
        </w:rPr>
      </w:pPr>
      <w:r w:rsidRPr="00CD1A46">
        <w:rPr>
          <w:rFonts w:cs="Arial"/>
          <w:szCs w:val="15"/>
        </w:rPr>
        <w:t xml:space="preserve">Note: Excludes </w:t>
      </w:r>
      <w:r>
        <w:rPr>
          <w:rFonts w:cs="Arial"/>
          <w:szCs w:val="15"/>
        </w:rPr>
        <w:t xml:space="preserve">those </w:t>
      </w:r>
      <w:r w:rsidRPr="00CD1A46">
        <w:rPr>
          <w:rFonts w:cs="Arial"/>
          <w:szCs w:val="15"/>
        </w:rPr>
        <w:t xml:space="preserve">who provided their consent but </w:t>
      </w:r>
      <w:r>
        <w:rPr>
          <w:rFonts w:cs="Arial"/>
          <w:szCs w:val="15"/>
        </w:rPr>
        <w:t xml:space="preserve">were </w:t>
      </w:r>
      <w:r w:rsidRPr="00CD1A46">
        <w:rPr>
          <w:rFonts w:cs="Arial"/>
          <w:szCs w:val="15"/>
        </w:rPr>
        <w:t>removed from the LSAY dataset because they were ineligible</w:t>
      </w:r>
      <w:r>
        <w:rPr>
          <w:rFonts w:cs="Arial"/>
          <w:szCs w:val="15"/>
        </w:rPr>
        <w:t xml:space="preserve"> as part of the PISA guidelines. </w:t>
      </w:r>
    </w:p>
    <w:p w14:paraId="014B8870" w14:textId="3819AE1D" w:rsidR="00DC6BAC" w:rsidRPr="006E781D" w:rsidRDefault="00DC6BAC" w:rsidP="00DC6BAC">
      <w:pPr>
        <w:pStyle w:val="Heading5"/>
      </w:pPr>
      <w:r w:rsidRPr="006E781D">
        <w:t>Datasets</w:t>
      </w:r>
    </w:p>
    <w:p w14:paraId="2799AC10" w14:textId="3E4DFFC1" w:rsidR="004E71BA" w:rsidRPr="006E781D" w:rsidRDefault="004E71BA" w:rsidP="004E71BA">
      <w:pPr>
        <w:pStyle w:val="NumberedListContinuing"/>
        <w:numPr>
          <w:ilvl w:val="0"/>
          <w:numId w:val="0"/>
        </w:numPr>
      </w:pPr>
      <w:r w:rsidRPr="006E781D">
        <w:t xml:space="preserve">The LSAY higher education datasets have been prepared in long format with multiple observations per student. The following linked LSAY higher education datasets are available for analysis: </w:t>
      </w:r>
    </w:p>
    <w:p w14:paraId="4D6AB788" w14:textId="77777777" w:rsidR="004E71BA" w:rsidRPr="006E781D" w:rsidRDefault="004E71BA" w:rsidP="00B54A36">
      <w:pPr>
        <w:pStyle w:val="NumberedListContinuing"/>
        <w:numPr>
          <w:ilvl w:val="0"/>
          <w:numId w:val="18"/>
        </w:numPr>
        <w:ind w:left="284" w:hanging="284"/>
      </w:pPr>
      <w:r w:rsidRPr="006E781D">
        <w:t xml:space="preserve">Student: student enrolments — student course enrolment information; includes demographic and other background information about the student </w:t>
      </w:r>
    </w:p>
    <w:p w14:paraId="120FAE75" w14:textId="77777777" w:rsidR="004E71BA" w:rsidRPr="006E781D" w:rsidRDefault="004E71BA" w:rsidP="003827C4">
      <w:pPr>
        <w:pStyle w:val="NumberedListContinuing"/>
        <w:ind w:left="284" w:hanging="284"/>
      </w:pPr>
      <w:r w:rsidRPr="006E781D">
        <w:t xml:space="preserve">Course: course of study — course information; includes course information on all courses offered and is not limited to courses undertaken by LSAY higher education students </w:t>
      </w:r>
    </w:p>
    <w:p w14:paraId="7EA46E01" w14:textId="77777777" w:rsidR="004E71BA" w:rsidRPr="006E781D" w:rsidRDefault="004E71BA" w:rsidP="003827C4">
      <w:pPr>
        <w:pStyle w:val="NumberedListContinuing"/>
        <w:ind w:left="284" w:hanging="284"/>
      </w:pPr>
      <w:r w:rsidRPr="006E781D">
        <w:t xml:space="preserve">Unit of study: unit of study completions — courses and units of study undertaken and the completion status for the units of study </w:t>
      </w:r>
    </w:p>
    <w:p w14:paraId="051D22B7" w14:textId="14AFB379" w:rsidR="004E71BA" w:rsidRPr="006E781D" w:rsidRDefault="004E71BA" w:rsidP="003827C4">
      <w:pPr>
        <w:pStyle w:val="NumberedListContinuing"/>
        <w:ind w:left="284" w:hanging="284"/>
      </w:pPr>
      <w:r w:rsidRPr="006E781D">
        <w:t>Completions: past course completions</w:t>
      </w:r>
      <w:r w:rsidR="00154A38" w:rsidRPr="006E781D">
        <w:t xml:space="preserve"> —</w:t>
      </w:r>
      <w:r w:rsidRPr="006E781D">
        <w:t xml:space="preserve"> includes demographic and other background information about the student</w:t>
      </w:r>
    </w:p>
    <w:p w14:paraId="49C96DD1" w14:textId="77777777" w:rsidR="004E71BA" w:rsidRPr="006E781D" w:rsidRDefault="004E71BA" w:rsidP="003827C4">
      <w:pPr>
        <w:pStyle w:val="NumberedListContinuing"/>
        <w:ind w:left="284" w:hanging="284"/>
      </w:pPr>
      <w:r w:rsidRPr="006E781D">
        <w:t>Scholarship: Commonwealth scholarships — Indigenous Commonwealth education and accommodation scholarships.</w:t>
      </w:r>
    </w:p>
    <w:p w14:paraId="4F86D2A0" w14:textId="3683E068" w:rsidR="004E71BA" w:rsidRPr="006E781D" w:rsidRDefault="004E71BA" w:rsidP="004E71BA">
      <w:pPr>
        <w:pStyle w:val="NumberedListContinuing"/>
        <w:numPr>
          <w:ilvl w:val="0"/>
          <w:numId w:val="0"/>
        </w:numPr>
      </w:pPr>
      <w:r w:rsidRPr="006E781D">
        <w:t xml:space="preserve">A high-level summary of the datasets </w:t>
      </w:r>
      <w:r w:rsidR="00154A38" w:rsidRPr="006E781D">
        <w:t>is</w:t>
      </w:r>
      <w:r w:rsidRPr="006E781D">
        <w:t xml:space="preserve"> provided at table 1</w:t>
      </w:r>
      <w:r w:rsidR="009D4C6E">
        <w:t>9</w:t>
      </w:r>
      <w:r w:rsidRPr="006E781D">
        <w:t xml:space="preserve">. The key analysis variables summarised at table </w:t>
      </w:r>
      <w:r w:rsidR="009D4C6E">
        <w:t>20</w:t>
      </w:r>
      <w:r w:rsidRPr="006E781D">
        <w:t xml:space="preserve"> outline the variables that should be considered when summarising and analysing the higher education data.</w:t>
      </w:r>
    </w:p>
    <w:p w14:paraId="0E97D18F" w14:textId="74C37BE0" w:rsidR="008D6AC1" w:rsidRPr="006E781D" w:rsidRDefault="008D6AC1" w:rsidP="008D6AC1">
      <w:pPr>
        <w:pStyle w:val="NumberedListContinuing"/>
        <w:numPr>
          <w:ilvl w:val="0"/>
          <w:numId w:val="0"/>
        </w:numPr>
      </w:pPr>
      <w:r w:rsidRPr="006E781D">
        <w:t xml:space="preserve">A listing of the linked higher education data items </w:t>
      </w:r>
      <w:r w:rsidR="00154A38" w:rsidRPr="006E781D">
        <w:t>is</w:t>
      </w:r>
      <w:r w:rsidRPr="006E781D">
        <w:t xml:space="preserve"> available from the ‘Data linkage’ worksheet located in the LSAY variable listing and metadata &lt;https://www.lsay.edu.au/publications/search-for-lsay-publications/2621&gt;.</w:t>
      </w:r>
    </w:p>
    <w:p w14:paraId="5ADEA07A" w14:textId="7650FEC4" w:rsidR="008D6AC1" w:rsidRPr="000F3DBC" w:rsidRDefault="008D6AC1" w:rsidP="008D6AC1">
      <w:pPr>
        <w:pStyle w:val="tabletitle"/>
      </w:pPr>
      <w:bookmarkStart w:id="183" w:name="_Toc131410269"/>
      <w:r w:rsidRPr="000F3DBC">
        <w:t>Table 1</w:t>
      </w:r>
      <w:r w:rsidR="009D4C6E">
        <w:t>9</w:t>
      </w:r>
      <w:r w:rsidRPr="000F3DBC">
        <w:tab/>
        <w:t xml:space="preserve">LSAY higher education linked </w:t>
      </w:r>
      <w:proofErr w:type="gramStart"/>
      <w:r w:rsidRPr="000F3DBC">
        <w:t>datasets</w:t>
      </w:r>
      <w:bookmarkEnd w:id="183"/>
      <w:proofErr w:type="gramEnd"/>
    </w:p>
    <w:tbl>
      <w:tblPr>
        <w:tblW w:w="6804" w:type="dxa"/>
        <w:tblBorders>
          <w:top w:val="single" w:sz="4" w:space="0" w:color="auto"/>
          <w:bottom w:val="single" w:sz="4" w:space="0" w:color="auto"/>
        </w:tblBorders>
        <w:tblLayout w:type="fixed"/>
        <w:tblLook w:val="01E0" w:firstRow="1" w:lastRow="1" w:firstColumn="1" w:lastColumn="1" w:noHBand="0" w:noVBand="0"/>
      </w:tblPr>
      <w:tblGrid>
        <w:gridCol w:w="1237"/>
        <w:gridCol w:w="3093"/>
        <w:gridCol w:w="1237"/>
        <w:gridCol w:w="1237"/>
      </w:tblGrid>
      <w:tr w:rsidR="00975F0B" w:rsidRPr="000F3DBC" w14:paraId="5301A8BE" w14:textId="77777777" w:rsidTr="00E47C4A">
        <w:trPr>
          <w:cantSplit/>
          <w:tblHeader/>
        </w:trPr>
        <w:tc>
          <w:tcPr>
            <w:tcW w:w="1237" w:type="dxa"/>
            <w:tcBorders>
              <w:top w:val="single" w:sz="4" w:space="0" w:color="auto"/>
              <w:bottom w:val="single" w:sz="4" w:space="0" w:color="auto"/>
            </w:tcBorders>
          </w:tcPr>
          <w:p w14:paraId="7E98EC3C" w14:textId="77777777" w:rsidR="00975F0B" w:rsidRPr="000F3DBC" w:rsidRDefault="00975F0B" w:rsidP="004847F9">
            <w:pPr>
              <w:pStyle w:val="Tablehead1"/>
              <w:jc w:val="center"/>
              <w:rPr>
                <w:color w:val="7F7F7F" w:themeColor="text1" w:themeTint="80"/>
              </w:rPr>
            </w:pPr>
            <w:r w:rsidRPr="000F3DBC">
              <w:t>Dataset</w:t>
            </w:r>
          </w:p>
        </w:tc>
        <w:tc>
          <w:tcPr>
            <w:tcW w:w="3093" w:type="dxa"/>
            <w:tcBorders>
              <w:top w:val="single" w:sz="4" w:space="0" w:color="auto"/>
              <w:bottom w:val="single" w:sz="4" w:space="0" w:color="auto"/>
            </w:tcBorders>
          </w:tcPr>
          <w:p w14:paraId="4BABC649" w14:textId="77777777" w:rsidR="00975F0B" w:rsidRPr="000F3DBC" w:rsidRDefault="00975F0B" w:rsidP="004847F9">
            <w:pPr>
              <w:pStyle w:val="Tablehead1"/>
              <w:jc w:val="center"/>
              <w:rPr>
                <w:color w:val="7F7F7F" w:themeColor="text1" w:themeTint="80"/>
              </w:rPr>
            </w:pPr>
            <w:r w:rsidRPr="000F3DBC">
              <w:t>File name</w:t>
            </w:r>
          </w:p>
        </w:tc>
        <w:tc>
          <w:tcPr>
            <w:tcW w:w="1237" w:type="dxa"/>
            <w:tcBorders>
              <w:top w:val="single" w:sz="4" w:space="0" w:color="auto"/>
              <w:bottom w:val="single" w:sz="4" w:space="0" w:color="auto"/>
            </w:tcBorders>
          </w:tcPr>
          <w:p w14:paraId="17E2CE8A" w14:textId="77777777" w:rsidR="00975F0B" w:rsidRPr="000F3DBC" w:rsidRDefault="00975F0B" w:rsidP="004847F9">
            <w:pPr>
              <w:pStyle w:val="Tablehead1"/>
              <w:jc w:val="center"/>
              <w:rPr>
                <w:color w:val="7F7F7F" w:themeColor="text1" w:themeTint="80"/>
              </w:rPr>
            </w:pPr>
            <w:r w:rsidRPr="000F3DBC">
              <w:t>Students (n)</w:t>
            </w:r>
          </w:p>
        </w:tc>
        <w:tc>
          <w:tcPr>
            <w:tcW w:w="1237" w:type="dxa"/>
            <w:tcBorders>
              <w:top w:val="single" w:sz="4" w:space="0" w:color="auto"/>
              <w:bottom w:val="single" w:sz="4" w:space="0" w:color="auto"/>
            </w:tcBorders>
          </w:tcPr>
          <w:p w14:paraId="731A4CCF" w14:textId="77777777" w:rsidR="00975F0B" w:rsidRPr="000F3DBC" w:rsidRDefault="00975F0B" w:rsidP="004847F9">
            <w:pPr>
              <w:pStyle w:val="Tablehead1"/>
              <w:jc w:val="center"/>
              <w:rPr>
                <w:color w:val="7F7F7F" w:themeColor="text1" w:themeTint="80"/>
              </w:rPr>
            </w:pPr>
            <w:r w:rsidRPr="000F3DBC">
              <w:t>Data items (n)</w:t>
            </w:r>
          </w:p>
        </w:tc>
      </w:tr>
      <w:tr w:rsidR="00975F0B" w:rsidRPr="000F3DBC" w14:paraId="04A0F1DC" w14:textId="77777777" w:rsidTr="00E47C4A">
        <w:trPr>
          <w:cantSplit/>
        </w:trPr>
        <w:tc>
          <w:tcPr>
            <w:tcW w:w="1237" w:type="dxa"/>
            <w:tcBorders>
              <w:top w:val="single" w:sz="4" w:space="0" w:color="auto"/>
            </w:tcBorders>
          </w:tcPr>
          <w:p w14:paraId="01B3717F" w14:textId="77777777" w:rsidR="00975F0B" w:rsidRPr="000F3DBC" w:rsidRDefault="00975F0B" w:rsidP="004847F9">
            <w:pPr>
              <w:pStyle w:val="Tabletext"/>
              <w:rPr>
                <w:color w:val="7F7F7F" w:themeColor="text1" w:themeTint="80"/>
              </w:rPr>
            </w:pPr>
            <w:r w:rsidRPr="000F3DBC">
              <w:t>Student</w:t>
            </w:r>
          </w:p>
        </w:tc>
        <w:tc>
          <w:tcPr>
            <w:tcW w:w="3093" w:type="dxa"/>
            <w:tcBorders>
              <w:top w:val="single" w:sz="4" w:space="0" w:color="auto"/>
            </w:tcBorders>
          </w:tcPr>
          <w:p w14:paraId="5C15BAE6" w14:textId="77777777" w:rsidR="00975F0B" w:rsidRPr="000F3DBC" w:rsidRDefault="00975F0B" w:rsidP="004847F9">
            <w:pPr>
              <w:pStyle w:val="Tabletext"/>
              <w:rPr>
                <w:color w:val="7F7F7F" w:themeColor="text1" w:themeTint="80"/>
              </w:rPr>
            </w:pPr>
            <w:r w:rsidRPr="000F3DBC">
              <w:t>lsayheims_student_v2</w:t>
            </w:r>
          </w:p>
        </w:tc>
        <w:tc>
          <w:tcPr>
            <w:tcW w:w="1237" w:type="dxa"/>
            <w:tcBorders>
              <w:top w:val="single" w:sz="4" w:space="0" w:color="auto"/>
            </w:tcBorders>
          </w:tcPr>
          <w:p w14:paraId="48AFF860" w14:textId="0E8A434D" w:rsidR="00975F0B" w:rsidRPr="000F3DBC" w:rsidRDefault="00D916F2" w:rsidP="004847F9">
            <w:pPr>
              <w:pStyle w:val="Tabletext"/>
              <w:jc w:val="right"/>
            </w:pPr>
            <w:r w:rsidRPr="000F3DBC">
              <w:t>2184</w:t>
            </w:r>
          </w:p>
        </w:tc>
        <w:tc>
          <w:tcPr>
            <w:tcW w:w="1237" w:type="dxa"/>
            <w:tcBorders>
              <w:top w:val="single" w:sz="4" w:space="0" w:color="auto"/>
            </w:tcBorders>
          </w:tcPr>
          <w:p w14:paraId="21D85E28" w14:textId="763E7D92" w:rsidR="00975F0B" w:rsidRPr="000F3DBC" w:rsidRDefault="00975F0B" w:rsidP="004847F9">
            <w:pPr>
              <w:pStyle w:val="Tabletext"/>
              <w:jc w:val="right"/>
            </w:pPr>
            <w:r w:rsidRPr="000F3DBC">
              <w:t>27</w:t>
            </w:r>
          </w:p>
        </w:tc>
      </w:tr>
      <w:tr w:rsidR="00975F0B" w:rsidRPr="000F3DBC" w14:paraId="2A119194" w14:textId="77777777" w:rsidTr="00E47C4A">
        <w:trPr>
          <w:cantSplit/>
        </w:trPr>
        <w:tc>
          <w:tcPr>
            <w:tcW w:w="1237" w:type="dxa"/>
          </w:tcPr>
          <w:p w14:paraId="2D6B49C8" w14:textId="77777777" w:rsidR="00975F0B" w:rsidRPr="000F3DBC" w:rsidRDefault="00975F0B" w:rsidP="004847F9">
            <w:pPr>
              <w:pStyle w:val="Tabletext"/>
            </w:pPr>
            <w:r w:rsidRPr="000F3DBC">
              <w:t>Course</w:t>
            </w:r>
          </w:p>
        </w:tc>
        <w:tc>
          <w:tcPr>
            <w:tcW w:w="3093" w:type="dxa"/>
          </w:tcPr>
          <w:p w14:paraId="07FA54BA" w14:textId="77777777" w:rsidR="00975F0B" w:rsidRPr="000F3DBC" w:rsidRDefault="00975F0B" w:rsidP="004847F9">
            <w:pPr>
              <w:pStyle w:val="Tabletext"/>
            </w:pPr>
            <w:r w:rsidRPr="000F3DBC">
              <w:t>lsayheims_course_v2</w:t>
            </w:r>
          </w:p>
        </w:tc>
        <w:tc>
          <w:tcPr>
            <w:tcW w:w="1237" w:type="dxa"/>
          </w:tcPr>
          <w:p w14:paraId="29911998" w14:textId="77777777" w:rsidR="00975F0B" w:rsidRPr="000F3DBC" w:rsidRDefault="00975F0B" w:rsidP="004847F9">
            <w:pPr>
              <w:pStyle w:val="Tabletext"/>
              <w:jc w:val="right"/>
            </w:pPr>
            <w:r w:rsidRPr="000F3DBC">
              <w:t>NA</w:t>
            </w:r>
            <w:r w:rsidRPr="000F3DBC">
              <w:rPr>
                <w:vertAlign w:val="superscript"/>
              </w:rPr>
              <w:t>1</w:t>
            </w:r>
          </w:p>
        </w:tc>
        <w:tc>
          <w:tcPr>
            <w:tcW w:w="1237" w:type="dxa"/>
          </w:tcPr>
          <w:p w14:paraId="3E8FB4A2" w14:textId="2709F431" w:rsidR="00975F0B" w:rsidRPr="000F3DBC" w:rsidRDefault="00975F0B" w:rsidP="004847F9">
            <w:pPr>
              <w:pStyle w:val="Tabletext"/>
              <w:jc w:val="right"/>
            </w:pPr>
            <w:r w:rsidRPr="000F3DBC">
              <w:t>13</w:t>
            </w:r>
          </w:p>
        </w:tc>
      </w:tr>
      <w:tr w:rsidR="00975F0B" w:rsidRPr="000F3DBC" w14:paraId="614F26AA" w14:textId="77777777" w:rsidTr="00E47C4A">
        <w:trPr>
          <w:cantSplit/>
        </w:trPr>
        <w:tc>
          <w:tcPr>
            <w:tcW w:w="1237" w:type="dxa"/>
          </w:tcPr>
          <w:p w14:paraId="7F0AB5BA" w14:textId="77777777" w:rsidR="00975F0B" w:rsidRPr="000F3DBC" w:rsidRDefault="00975F0B" w:rsidP="004847F9">
            <w:pPr>
              <w:pStyle w:val="Tabletext"/>
            </w:pPr>
            <w:r w:rsidRPr="000F3DBC">
              <w:t>Unit of study</w:t>
            </w:r>
          </w:p>
        </w:tc>
        <w:tc>
          <w:tcPr>
            <w:tcW w:w="3093" w:type="dxa"/>
          </w:tcPr>
          <w:p w14:paraId="58EA8E0A" w14:textId="73FFAAF8" w:rsidR="00975F0B" w:rsidRPr="000F3DBC" w:rsidRDefault="00975F0B" w:rsidP="004847F9">
            <w:pPr>
              <w:pStyle w:val="Tabletext"/>
            </w:pPr>
            <w:r w:rsidRPr="000F3DBC">
              <w:t>lsayheims_unitofstudy_v2</w:t>
            </w:r>
          </w:p>
        </w:tc>
        <w:tc>
          <w:tcPr>
            <w:tcW w:w="1237" w:type="dxa"/>
          </w:tcPr>
          <w:p w14:paraId="3957FE02" w14:textId="6944A468" w:rsidR="00975F0B" w:rsidRPr="000F3DBC" w:rsidRDefault="00D916F2" w:rsidP="004847F9">
            <w:pPr>
              <w:pStyle w:val="Tabletext"/>
              <w:jc w:val="right"/>
            </w:pPr>
            <w:r w:rsidRPr="000F3DBC">
              <w:t>2138</w:t>
            </w:r>
          </w:p>
        </w:tc>
        <w:tc>
          <w:tcPr>
            <w:tcW w:w="1237" w:type="dxa"/>
          </w:tcPr>
          <w:p w14:paraId="7FB86D89" w14:textId="3DEF2F9D" w:rsidR="00975F0B" w:rsidRPr="000F3DBC" w:rsidRDefault="00975F0B" w:rsidP="004847F9">
            <w:pPr>
              <w:pStyle w:val="Tabletext"/>
              <w:jc w:val="right"/>
            </w:pPr>
            <w:r w:rsidRPr="000F3DBC">
              <w:t>16</w:t>
            </w:r>
          </w:p>
        </w:tc>
      </w:tr>
      <w:tr w:rsidR="00975F0B" w:rsidRPr="000F3DBC" w14:paraId="370F0BC9" w14:textId="77777777" w:rsidTr="00E47C4A">
        <w:trPr>
          <w:cantSplit/>
        </w:trPr>
        <w:tc>
          <w:tcPr>
            <w:tcW w:w="1237" w:type="dxa"/>
          </w:tcPr>
          <w:p w14:paraId="348B3860" w14:textId="77777777" w:rsidR="00975F0B" w:rsidRPr="000F3DBC" w:rsidRDefault="00975F0B" w:rsidP="004847F9">
            <w:pPr>
              <w:pStyle w:val="Tabletext"/>
            </w:pPr>
            <w:r w:rsidRPr="000F3DBC">
              <w:t>Completions</w:t>
            </w:r>
          </w:p>
        </w:tc>
        <w:tc>
          <w:tcPr>
            <w:tcW w:w="3093" w:type="dxa"/>
          </w:tcPr>
          <w:p w14:paraId="5BFE94F0" w14:textId="77777777" w:rsidR="00975F0B" w:rsidRPr="000F3DBC" w:rsidRDefault="00975F0B" w:rsidP="004847F9">
            <w:pPr>
              <w:pStyle w:val="Tabletext"/>
            </w:pPr>
            <w:r w:rsidRPr="000F3DBC">
              <w:t>lsayheims_completions_v2</w:t>
            </w:r>
          </w:p>
        </w:tc>
        <w:tc>
          <w:tcPr>
            <w:tcW w:w="1237" w:type="dxa"/>
          </w:tcPr>
          <w:p w14:paraId="50A4A1C3" w14:textId="096415E8" w:rsidR="00975F0B" w:rsidRPr="000F3DBC" w:rsidRDefault="00D916F2" w:rsidP="004847F9">
            <w:pPr>
              <w:pStyle w:val="Tabletext"/>
              <w:jc w:val="right"/>
            </w:pPr>
            <w:r w:rsidRPr="000F3DBC">
              <w:t>402</w:t>
            </w:r>
          </w:p>
        </w:tc>
        <w:tc>
          <w:tcPr>
            <w:tcW w:w="1237" w:type="dxa"/>
          </w:tcPr>
          <w:p w14:paraId="56DEA93A" w14:textId="3FDBF8BA" w:rsidR="00975F0B" w:rsidRPr="000F3DBC" w:rsidRDefault="00975F0B" w:rsidP="004847F9">
            <w:pPr>
              <w:pStyle w:val="Tabletext"/>
              <w:jc w:val="right"/>
            </w:pPr>
            <w:r w:rsidRPr="000F3DBC">
              <w:t>15</w:t>
            </w:r>
          </w:p>
        </w:tc>
      </w:tr>
      <w:tr w:rsidR="00975F0B" w:rsidRPr="000F3DBC" w14:paraId="3C5664E8" w14:textId="77777777" w:rsidTr="00E47C4A">
        <w:trPr>
          <w:cantSplit/>
          <w:trHeight w:val="179"/>
        </w:trPr>
        <w:tc>
          <w:tcPr>
            <w:tcW w:w="1237" w:type="dxa"/>
          </w:tcPr>
          <w:p w14:paraId="5743DF35" w14:textId="77777777" w:rsidR="00975F0B" w:rsidRPr="000F3DBC" w:rsidRDefault="00975F0B" w:rsidP="004847F9">
            <w:pPr>
              <w:pStyle w:val="Tabletext"/>
              <w:rPr>
                <w:color w:val="7F7F7F" w:themeColor="text1" w:themeTint="80"/>
              </w:rPr>
            </w:pPr>
            <w:r w:rsidRPr="000F3DBC">
              <w:t>Scholarship</w:t>
            </w:r>
          </w:p>
        </w:tc>
        <w:tc>
          <w:tcPr>
            <w:tcW w:w="3093" w:type="dxa"/>
          </w:tcPr>
          <w:p w14:paraId="61D6CF24" w14:textId="77777777" w:rsidR="00975F0B" w:rsidRPr="000F3DBC" w:rsidRDefault="00975F0B" w:rsidP="004847F9">
            <w:pPr>
              <w:pStyle w:val="Tabletext"/>
              <w:rPr>
                <w:color w:val="7F7F7F" w:themeColor="text1" w:themeTint="80"/>
              </w:rPr>
            </w:pPr>
            <w:r w:rsidRPr="000F3DBC">
              <w:t>lsayheims_scholarship_v2</w:t>
            </w:r>
          </w:p>
        </w:tc>
        <w:tc>
          <w:tcPr>
            <w:tcW w:w="1237" w:type="dxa"/>
            <w:shd w:val="clear" w:color="auto" w:fill="auto"/>
          </w:tcPr>
          <w:p w14:paraId="08D57E95" w14:textId="46EEAD41" w:rsidR="00975F0B" w:rsidRPr="000F3DBC" w:rsidRDefault="00975F0B" w:rsidP="004847F9">
            <w:pPr>
              <w:pStyle w:val="Tabletext"/>
              <w:jc w:val="right"/>
            </w:pPr>
            <w:r w:rsidRPr="000F3DBC">
              <w:t>32</w:t>
            </w:r>
          </w:p>
        </w:tc>
        <w:tc>
          <w:tcPr>
            <w:tcW w:w="1237" w:type="dxa"/>
          </w:tcPr>
          <w:p w14:paraId="0165E031" w14:textId="74E1D095" w:rsidR="00975F0B" w:rsidRPr="000F3DBC" w:rsidRDefault="00975F0B" w:rsidP="004847F9">
            <w:pPr>
              <w:pStyle w:val="Tabletext"/>
              <w:jc w:val="right"/>
            </w:pPr>
            <w:r w:rsidRPr="000F3DBC">
              <w:t>6</w:t>
            </w:r>
          </w:p>
        </w:tc>
      </w:tr>
    </w:tbl>
    <w:p w14:paraId="162F8BE8" w14:textId="77777777" w:rsidR="00975F0B" w:rsidRPr="006E781D" w:rsidRDefault="00975F0B" w:rsidP="00975F0B">
      <w:pPr>
        <w:pStyle w:val="Source"/>
        <w:ind w:left="0" w:firstLine="0"/>
      </w:pPr>
      <w:r w:rsidRPr="000F3DBC">
        <w:t>1 The course file contains course information on all courses and is not limited to courses undertaken by LSAY higher education students. The course file does not include information about the courses undertaken for each student. This information is found in the ‘Unit of study’ file.</w:t>
      </w:r>
      <w:r w:rsidRPr="006E781D">
        <w:t xml:space="preserve"> </w:t>
      </w:r>
    </w:p>
    <w:p w14:paraId="6D6D2CE5" w14:textId="77777777" w:rsidR="006813A8" w:rsidRDefault="006813A8" w:rsidP="00103BC0">
      <w:pPr>
        <w:pStyle w:val="tabletitle"/>
      </w:pPr>
      <w:bookmarkStart w:id="184" w:name="_Toc131410270"/>
    </w:p>
    <w:p w14:paraId="5694CF52" w14:textId="77777777" w:rsidR="006813A8" w:rsidRDefault="006813A8" w:rsidP="00103BC0">
      <w:pPr>
        <w:pStyle w:val="tabletitle"/>
      </w:pPr>
    </w:p>
    <w:p w14:paraId="78F0FB56" w14:textId="77777777" w:rsidR="006813A8" w:rsidRDefault="006813A8" w:rsidP="00103BC0">
      <w:pPr>
        <w:pStyle w:val="tabletitle"/>
      </w:pPr>
    </w:p>
    <w:p w14:paraId="444455EC" w14:textId="25E262B2" w:rsidR="00103BC0" w:rsidRDefault="00103BC0" w:rsidP="00103BC0">
      <w:pPr>
        <w:pStyle w:val="tabletitle"/>
      </w:pPr>
      <w:r w:rsidRPr="00211F8E">
        <w:lastRenderedPageBreak/>
        <w:t xml:space="preserve">Table </w:t>
      </w:r>
      <w:r w:rsidR="009D4C6E">
        <w:t>20</w:t>
      </w:r>
      <w:r w:rsidRPr="00211F8E">
        <w:tab/>
        <w:t>LSAY higher</w:t>
      </w:r>
      <w:r w:rsidRPr="006E781D">
        <w:t xml:space="preserve"> education key analysis variables</w:t>
      </w:r>
      <w:bookmarkEnd w:id="184"/>
      <w:r>
        <w:t xml:space="preserve"> </w:t>
      </w:r>
    </w:p>
    <w:tbl>
      <w:tblPr>
        <w:tblW w:w="9634" w:type="dxa"/>
        <w:tblBorders>
          <w:top w:val="single" w:sz="4" w:space="0" w:color="auto"/>
          <w:bottom w:val="single" w:sz="4" w:space="0" w:color="auto"/>
        </w:tblBorders>
        <w:tblLayout w:type="fixed"/>
        <w:tblLook w:val="01E0" w:firstRow="1" w:lastRow="1" w:firstColumn="1" w:lastColumn="1" w:noHBand="0" w:noVBand="0"/>
      </w:tblPr>
      <w:tblGrid>
        <w:gridCol w:w="1129"/>
        <w:gridCol w:w="2268"/>
        <w:gridCol w:w="851"/>
        <w:gridCol w:w="992"/>
        <w:gridCol w:w="992"/>
        <w:gridCol w:w="851"/>
        <w:gridCol w:w="850"/>
        <w:gridCol w:w="851"/>
        <w:gridCol w:w="850"/>
      </w:tblGrid>
      <w:tr w:rsidR="0093397B" w:rsidRPr="00D4018C" w14:paraId="36F441E9" w14:textId="4D635AD7" w:rsidTr="00E47C4A">
        <w:trPr>
          <w:cantSplit/>
          <w:tblHeader/>
        </w:trPr>
        <w:tc>
          <w:tcPr>
            <w:tcW w:w="1129" w:type="dxa"/>
            <w:tcBorders>
              <w:top w:val="single" w:sz="4" w:space="0" w:color="auto"/>
              <w:bottom w:val="single" w:sz="4" w:space="0" w:color="auto"/>
            </w:tcBorders>
          </w:tcPr>
          <w:p w14:paraId="0CA10997" w14:textId="77777777" w:rsidR="0093397B" w:rsidRPr="00D4018C" w:rsidRDefault="0093397B" w:rsidP="00576443">
            <w:pPr>
              <w:pStyle w:val="Tablehead1"/>
              <w:jc w:val="center"/>
              <w:rPr>
                <w:color w:val="7F7F7F" w:themeColor="text1" w:themeTint="80"/>
              </w:rPr>
            </w:pPr>
            <w:r w:rsidRPr="00312024">
              <w:t>Dataset</w:t>
            </w:r>
          </w:p>
        </w:tc>
        <w:tc>
          <w:tcPr>
            <w:tcW w:w="2268" w:type="dxa"/>
            <w:tcBorders>
              <w:top w:val="single" w:sz="4" w:space="0" w:color="auto"/>
              <w:bottom w:val="single" w:sz="4" w:space="0" w:color="auto"/>
            </w:tcBorders>
          </w:tcPr>
          <w:p w14:paraId="18F9AAF1" w14:textId="77777777" w:rsidR="0093397B" w:rsidRPr="00D4018C" w:rsidRDefault="0093397B" w:rsidP="0093397B">
            <w:pPr>
              <w:pStyle w:val="Tablehead1"/>
              <w:ind w:left="-111" w:right="-102"/>
              <w:jc w:val="center"/>
              <w:rPr>
                <w:color w:val="7F7F7F" w:themeColor="text1" w:themeTint="80"/>
              </w:rPr>
            </w:pPr>
            <w:r w:rsidRPr="00312024">
              <w:t>File name</w:t>
            </w:r>
          </w:p>
        </w:tc>
        <w:tc>
          <w:tcPr>
            <w:tcW w:w="851" w:type="dxa"/>
            <w:tcBorders>
              <w:top w:val="single" w:sz="4" w:space="0" w:color="auto"/>
              <w:bottom w:val="single" w:sz="4" w:space="0" w:color="auto"/>
            </w:tcBorders>
          </w:tcPr>
          <w:p w14:paraId="300E25E1" w14:textId="7BA18B10" w:rsidR="0093397B" w:rsidRDefault="0093397B" w:rsidP="0093397B">
            <w:pPr>
              <w:pStyle w:val="Tablehead1"/>
              <w:ind w:left="-111" w:right="-102"/>
              <w:jc w:val="center"/>
            </w:pPr>
            <w:r>
              <w:t>LSAY ID</w:t>
            </w:r>
          </w:p>
        </w:tc>
        <w:tc>
          <w:tcPr>
            <w:tcW w:w="992" w:type="dxa"/>
            <w:tcBorders>
              <w:top w:val="single" w:sz="4" w:space="0" w:color="auto"/>
              <w:bottom w:val="single" w:sz="4" w:space="0" w:color="auto"/>
            </w:tcBorders>
          </w:tcPr>
          <w:p w14:paraId="3D1FA529" w14:textId="58730189" w:rsidR="0093397B" w:rsidRPr="00D4018C" w:rsidRDefault="0093397B" w:rsidP="0093397B">
            <w:pPr>
              <w:pStyle w:val="Tablehead1"/>
              <w:ind w:left="-111" w:right="-102"/>
              <w:jc w:val="center"/>
              <w:rPr>
                <w:color w:val="7F7F7F" w:themeColor="text1" w:themeTint="80"/>
              </w:rPr>
            </w:pPr>
            <w:r>
              <w:t>Reference year (E550)</w:t>
            </w:r>
          </w:p>
        </w:tc>
        <w:tc>
          <w:tcPr>
            <w:tcW w:w="992" w:type="dxa"/>
            <w:tcBorders>
              <w:top w:val="single" w:sz="4" w:space="0" w:color="auto"/>
              <w:bottom w:val="single" w:sz="4" w:space="0" w:color="auto"/>
            </w:tcBorders>
          </w:tcPr>
          <w:p w14:paraId="0A934BE1" w14:textId="0FCEEABC" w:rsidR="0093397B" w:rsidRPr="00312024" w:rsidRDefault="0093397B" w:rsidP="0093397B">
            <w:pPr>
              <w:pStyle w:val="Tablehead1"/>
              <w:ind w:left="-111" w:right="-102"/>
              <w:jc w:val="center"/>
            </w:pPr>
            <w:r>
              <w:t>Institution code (E306)</w:t>
            </w:r>
          </w:p>
        </w:tc>
        <w:tc>
          <w:tcPr>
            <w:tcW w:w="851" w:type="dxa"/>
            <w:tcBorders>
              <w:top w:val="single" w:sz="4" w:space="0" w:color="auto"/>
              <w:bottom w:val="single" w:sz="4" w:space="0" w:color="auto"/>
            </w:tcBorders>
          </w:tcPr>
          <w:p w14:paraId="1A719F44" w14:textId="5F63DB40" w:rsidR="0093397B" w:rsidRPr="00312024" w:rsidRDefault="0093397B" w:rsidP="0093397B">
            <w:pPr>
              <w:pStyle w:val="Tablehead1"/>
              <w:ind w:left="-111" w:right="-102"/>
              <w:jc w:val="center"/>
            </w:pPr>
            <w:r>
              <w:t>Course code (E307)</w:t>
            </w:r>
          </w:p>
        </w:tc>
        <w:tc>
          <w:tcPr>
            <w:tcW w:w="850" w:type="dxa"/>
            <w:tcBorders>
              <w:top w:val="single" w:sz="4" w:space="0" w:color="auto"/>
              <w:bottom w:val="single" w:sz="4" w:space="0" w:color="auto"/>
            </w:tcBorders>
          </w:tcPr>
          <w:p w14:paraId="443A6B3D" w14:textId="7237909C" w:rsidR="0093397B" w:rsidRPr="00312024" w:rsidRDefault="0093397B" w:rsidP="0093397B">
            <w:pPr>
              <w:pStyle w:val="Tablehead1"/>
              <w:ind w:left="-111" w:right="-102"/>
              <w:jc w:val="center"/>
            </w:pPr>
            <w:r>
              <w:t>Major course (E331)</w:t>
            </w:r>
          </w:p>
        </w:tc>
        <w:tc>
          <w:tcPr>
            <w:tcW w:w="851" w:type="dxa"/>
            <w:tcBorders>
              <w:top w:val="single" w:sz="4" w:space="0" w:color="auto"/>
              <w:bottom w:val="single" w:sz="4" w:space="0" w:color="auto"/>
            </w:tcBorders>
          </w:tcPr>
          <w:p w14:paraId="020FE5EC" w14:textId="15C100B3" w:rsidR="0093397B" w:rsidRPr="00D4018C" w:rsidRDefault="0093397B" w:rsidP="0093397B">
            <w:pPr>
              <w:pStyle w:val="Tablehead1"/>
              <w:ind w:left="-111" w:right="-102"/>
              <w:jc w:val="center"/>
              <w:rPr>
                <w:color w:val="7F7F7F" w:themeColor="text1" w:themeTint="80"/>
              </w:rPr>
            </w:pPr>
            <w:r>
              <w:t>Primary course record indicator (E095)</w:t>
            </w:r>
          </w:p>
        </w:tc>
        <w:tc>
          <w:tcPr>
            <w:tcW w:w="850" w:type="dxa"/>
            <w:tcBorders>
              <w:top w:val="single" w:sz="4" w:space="0" w:color="auto"/>
              <w:bottom w:val="single" w:sz="4" w:space="0" w:color="auto"/>
            </w:tcBorders>
          </w:tcPr>
          <w:p w14:paraId="77A0BE06" w14:textId="40705470" w:rsidR="0093397B" w:rsidRDefault="0093397B" w:rsidP="0093397B">
            <w:pPr>
              <w:pStyle w:val="Tablehead1"/>
              <w:ind w:left="-111" w:right="-102"/>
              <w:jc w:val="center"/>
            </w:pPr>
            <w:r>
              <w:t>Unit of study code (E354)</w:t>
            </w:r>
          </w:p>
        </w:tc>
      </w:tr>
      <w:tr w:rsidR="0093397B" w:rsidRPr="00D4018C" w14:paraId="27BC0B9F" w14:textId="6CA6D6CD" w:rsidTr="00E47C4A">
        <w:trPr>
          <w:cantSplit/>
        </w:trPr>
        <w:tc>
          <w:tcPr>
            <w:tcW w:w="1129" w:type="dxa"/>
            <w:tcBorders>
              <w:top w:val="single" w:sz="4" w:space="0" w:color="auto"/>
            </w:tcBorders>
          </w:tcPr>
          <w:p w14:paraId="539163CF" w14:textId="77777777" w:rsidR="0093397B" w:rsidRPr="00A562FF" w:rsidRDefault="0093397B" w:rsidP="00103BC0">
            <w:pPr>
              <w:pStyle w:val="Tabletext"/>
              <w:rPr>
                <w:color w:val="7F7F7F" w:themeColor="text1" w:themeTint="80"/>
              </w:rPr>
            </w:pPr>
            <w:r w:rsidRPr="00A562FF">
              <w:t>Student</w:t>
            </w:r>
          </w:p>
        </w:tc>
        <w:tc>
          <w:tcPr>
            <w:tcW w:w="2268" w:type="dxa"/>
            <w:tcBorders>
              <w:top w:val="single" w:sz="4" w:space="0" w:color="auto"/>
            </w:tcBorders>
          </w:tcPr>
          <w:p w14:paraId="0BAED6B7" w14:textId="47B57EEC" w:rsidR="0093397B" w:rsidRPr="000F3DBC" w:rsidRDefault="0093397B" w:rsidP="00103BC0">
            <w:pPr>
              <w:pStyle w:val="Tabletext"/>
              <w:rPr>
                <w:color w:val="7F7F7F" w:themeColor="text1" w:themeTint="80"/>
              </w:rPr>
            </w:pPr>
            <w:r w:rsidRPr="000F3DBC">
              <w:t>lsayheims_student_v</w:t>
            </w:r>
            <w:r w:rsidR="0074245F" w:rsidRPr="000F3DBC">
              <w:t>2</w:t>
            </w:r>
          </w:p>
        </w:tc>
        <w:tc>
          <w:tcPr>
            <w:tcW w:w="851" w:type="dxa"/>
            <w:tcBorders>
              <w:top w:val="single" w:sz="4" w:space="0" w:color="auto"/>
            </w:tcBorders>
          </w:tcPr>
          <w:p w14:paraId="2A702B6A" w14:textId="41A20ABA" w:rsidR="0093397B" w:rsidRPr="000F3DBC" w:rsidRDefault="0093397B" w:rsidP="00103BC0">
            <w:pPr>
              <w:pStyle w:val="Tabletext"/>
              <w:jc w:val="center"/>
            </w:pPr>
            <w:r w:rsidRPr="000F3DBC">
              <w:rPr>
                <w:rFonts w:ascii="Segoe UI Emoji" w:hAnsi="Segoe UI Emoji"/>
              </w:rPr>
              <w:t>✓</w:t>
            </w:r>
          </w:p>
        </w:tc>
        <w:tc>
          <w:tcPr>
            <w:tcW w:w="992" w:type="dxa"/>
            <w:tcBorders>
              <w:top w:val="single" w:sz="4" w:space="0" w:color="auto"/>
            </w:tcBorders>
          </w:tcPr>
          <w:p w14:paraId="4D6FEE24" w14:textId="38253BD7" w:rsidR="0093397B" w:rsidRPr="004E71BA" w:rsidRDefault="0093397B" w:rsidP="00103BC0">
            <w:pPr>
              <w:pStyle w:val="Tabletext"/>
              <w:jc w:val="center"/>
            </w:pPr>
            <w:r w:rsidRPr="004E71BA">
              <w:rPr>
                <w:rFonts w:ascii="Segoe UI Emoji" w:hAnsi="Segoe UI Emoji"/>
              </w:rPr>
              <w:t>✓</w:t>
            </w:r>
          </w:p>
        </w:tc>
        <w:tc>
          <w:tcPr>
            <w:tcW w:w="992" w:type="dxa"/>
            <w:tcBorders>
              <w:top w:val="single" w:sz="4" w:space="0" w:color="auto"/>
            </w:tcBorders>
          </w:tcPr>
          <w:p w14:paraId="5F7CD5CA" w14:textId="6F90EBC2" w:rsidR="0093397B" w:rsidRPr="004E71BA" w:rsidRDefault="0093397B" w:rsidP="00103BC0">
            <w:pPr>
              <w:pStyle w:val="Tabletext"/>
              <w:jc w:val="center"/>
            </w:pPr>
            <w:r w:rsidRPr="004E71BA">
              <w:rPr>
                <w:rFonts w:ascii="Segoe UI Emoji" w:hAnsi="Segoe UI Emoji"/>
              </w:rPr>
              <w:t>✓</w:t>
            </w:r>
          </w:p>
        </w:tc>
        <w:tc>
          <w:tcPr>
            <w:tcW w:w="851" w:type="dxa"/>
            <w:tcBorders>
              <w:top w:val="single" w:sz="4" w:space="0" w:color="auto"/>
            </w:tcBorders>
          </w:tcPr>
          <w:p w14:paraId="1DE6CC1F" w14:textId="6A601DE1" w:rsidR="0093397B" w:rsidRPr="004E71BA" w:rsidRDefault="0093397B" w:rsidP="00103BC0">
            <w:pPr>
              <w:pStyle w:val="Tabletext"/>
              <w:jc w:val="center"/>
            </w:pPr>
            <w:r w:rsidRPr="004E71BA">
              <w:rPr>
                <w:rFonts w:ascii="Segoe UI Emoji" w:hAnsi="Segoe UI Emoji"/>
              </w:rPr>
              <w:t>✓</w:t>
            </w:r>
          </w:p>
        </w:tc>
        <w:tc>
          <w:tcPr>
            <w:tcW w:w="850" w:type="dxa"/>
            <w:tcBorders>
              <w:top w:val="single" w:sz="4" w:space="0" w:color="auto"/>
            </w:tcBorders>
          </w:tcPr>
          <w:p w14:paraId="3B0E9808" w14:textId="788684D7" w:rsidR="0093397B" w:rsidRPr="004E71BA" w:rsidRDefault="0093397B" w:rsidP="00103BC0">
            <w:pPr>
              <w:pStyle w:val="Tabletext"/>
              <w:jc w:val="center"/>
            </w:pPr>
            <w:r w:rsidRPr="004E71BA">
              <w:rPr>
                <w:rFonts w:ascii="Segoe UI Emoji" w:hAnsi="Segoe UI Emoji"/>
              </w:rPr>
              <w:t>✓</w:t>
            </w:r>
          </w:p>
        </w:tc>
        <w:tc>
          <w:tcPr>
            <w:tcW w:w="851" w:type="dxa"/>
            <w:tcBorders>
              <w:top w:val="single" w:sz="4" w:space="0" w:color="auto"/>
            </w:tcBorders>
          </w:tcPr>
          <w:p w14:paraId="5A0FB5BD" w14:textId="5BA31767" w:rsidR="0093397B" w:rsidRPr="004E71BA" w:rsidRDefault="0093397B" w:rsidP="00103BC0">
            <w:pPr>
              <w:pStyle w:val="Tabletext"/>
              <w:jc w:val="center"/>
            </w:pPr>
          </w:p>
        </w:tc>
        <w:tc>
          <w:tcPr>
            <w:tcW w:w="850" w:type="dxa"/>
            <w:tcBorders>
              <w:top w:val="single" w:sz="4" w:space="0" w:color="auto"/>
            </w:tcBorders>
          </w:tcPr>
          <w:p w14:paraId="578B6298" w14:textId="77777777" w:rsidR="0093397B" w:rsidRPr="004E71BA" w:rsidRDefault="0093397B" w:rsidP="00103BC0">
            <w:pPr>
              <w:pStyle w:val="Tabletext"/>
              <w:jc w:val="center"/>
            </w:pPr>
          </w:p>
        </w:tc>
      </w:tr>
      <w:tr w:rsidR="0093397B" w:rsidRPr="00D4018C" w14:paraId="349C4EC9" w14:textId="19523F42" w:rsidTr="00E47C4A">
        <w:trPr>
          <w:cantSplit/>
        </w:trPr>
        <w:tc>
          <w:tcPr>
            <w:tcW w:w="1129" w:type="dxa"/>
          </w:tcPr>
          <w:p w14:paraId="7416A52E" w14:textId="77777777" w:rsidR="0093397B" w:rsidRPr="00A562FF" w:rsidRDefault="0093397B" w:rsidP="00103BC0">
            <w:pPr>
              <w:pStyle w:val="Tabletext"/>
            </w:pPr>
            <w:r w:rsidRPr="00A562FF">
              <w:t>Course</w:t>
            </w:r>
          </w:p>
        </w:tc>
        <w:tc>
          <w:tcPr>
            <w:tcW w:w="2268" w:type="dxa"/>
          </w:tcPr>
          <w:p w14:paraId="23CBCE6C" w14:textId="676CBA42" w:rsidR="0093397B" w:rsidRPr="000F3DBC" w:rsidRDefault="0093397B" w:rsidP="00103BC0">
            <w:pPr>
              <w:pStyle w:val="Tabletext"/>
            </w:pPr>
            <w:r w:rsidRPr="000F3DBC">
              <w:t>lsayheims_course</w:t>
            </w:r>
            <w:r w:rsidR="0074245F" w:rsidRPr="000F3DBC">
              <w:t>_v2</w:t>
            </w:r>
          </w:p>
        </w:tc>
        <w:tc>
          <w:tcPr>
            <w:tcW w:w="851" w:type="dxa"/>
          </w:tcPr>
          <w:p w14:paraId="6ECD5C4E" w14:textId="7C6BC0C1" w:rsidR="0093397B" w:rsidRPr="000F3DBC" w:rsidRDefault="0093397B" w:rsidP="00103BC0">
            <w:pPr>
              <w:pStyle w:val="Tabletext"/>
              <w:jc w:val="center"/>
            </w:pPr>
          </w:p>
        </w:tc>
        <w:tc>
          <w:tcPr>
            <w:tcW w:w="992" w:type="dxa"/>
          </w:tcPr>
          <w:p w14:paraId="5CBAD0B0" w14:textId="777F56CF" w:rsidR="0093397B" w:rsidRPr="004E71BA" w:rsidRDefault="0093397B" w:rsidP="00103BC0">
            <w:pPr>
              <w:pStyle w:val="Tabletext"/>
              <w:jc w:val="center"/>
            </w:pPr>
            <w:r w:rsidRPr="004E71BA">
              <w:rPr>
                <w:rFonts w:ascii="Segoe UI Emoji" w:hAnsi="Segoe UI Emoji"/>
              </w:rPr>
              <w:t>✓</w:t>
            </w:r>
          </w:p>
        </w:tc>
        <w:tc>
          <w:tcPr>
            <w:tcW w:w="992" w:type="dxa"/>
          </w:tcPr>
          <w:p w14:paraId="7010802F" w14:textId="083020F2" w:rsidR="0093397B" w:rsidRPr="004E71BA" w:rsidRDefault="0093397B" w:rsidP="00103BC0">
            <w:pPr>
              <w:pStyle w:val="Tabletext"/>
              <w:jc w:val="center"/>
            </w:pPr>
            <w:r w:rsidRPr="004E71BA">
              <w:rPr>
                <w:rFonts w:ascii="Segoe UI Emoji" w:hAnsi="Segoe UI Emoji"/>
              </w:rPr>
              <w:t>✓</w:t>
            </w:r>
          </w:p>
        </w:tc>
        <w:tc>
          <w:tcPr>
            <w:tcW w:w="851" w:type="dxa"/>
          </w:tcPr>
          <w:p w14:paraId="15CB6EAC" w14:textId="04674391" w:rsidR="0093397B" w:rsidRPr="004E71BA" w:rsidRDefault="0093397B" w:rsidP="00103BC0">
            <w:pPr>
              <w:pStyle w:val="Tabletext"/>
              <w:jc w:val="center"/>
            </w:pPr>
            <w:r w:rsidRPr="004E71BA">
              <w:rPr>
                <w:rFonts w:ascii="Segoe UI Emoji" w:hAnsi="Segoe UI Emoji"/>
              </w:rPr>
              <w:t>✓</w:t>
            </w:r>
          </w:p>
        </w:tc>
        <w:tc>
          <w:tcPr>
            <w:tcW w:w="850" w:type="dxa"/>
          </w:tcPr>
          <w:p w14:paraId="0E1E6E93" w14:textId="385B9D10" w:rsidR="0093397B" w:rsidRPr="004E71BA" w:rsidRDefault="0093397B" w:rsidP="00103BC0">
            <w:pPr>
              <w:pStyle w:val="Tabletext"/>
              <w:jc w:val="center"/>
            </w:pPr>
          </w:p>
        </w:tc>
        <w:tc>
          <w:tcPr>
            <w:tcW w:w="851" w:type="dxa"/>
          </w:tcPr>
          <w:p w14:paraId="05E4C669" w14:textId="1AC5A875" w:rsidR="0093397B" w:rsidRPr="004E71BA" w:rsidRDefault="0093397B" w:rsidP="00103BC0">
            <w:pPr>
              <w:pStyle w:val="Tabletext"/>
              <w:jc w:val="center"/>
            </w:pPr>
          </w:p>
        </w:tc>
        <w:tc>
          <w:tcPr>
            <w:tcW w:w="850" w:type="dxa"/>
          </w:tcPr>
          <w:p w14:paraId="035178E2" w14:textId="77777777" w:rsidR="0093397B" w:rsidRPr="004E71BA" w:rsidRDefault="0093397B" w:rsidP="00103BC0">
            <w:pPr>
              <w:pStyle w:val="Tabletext"/>
              <w:jc w:val="center"/>
            </w:pPr>
          </w:p>
        </w:tc>
      </w:tr>
      <w:tr w:rsidR="0093397B" w:rsidRPr="00D4018C" w14:paraId="57200F9E" w14:textId="67972887" w:rsidTr="00E47C4A">
        <w:trPr>
          <w:cantSplit/>
        </w:trPr>
        <w:tc>
          <w:tcPr>
            <w:tcW w:w="1129" w:type="dxa"/>
          </w:tcPr>
          <w:p w14:paraId="6B87480A" w14:textId="77777777" w:rsidR="0093397B" w:rsidRPr="00A562FF" w:rsidRDefault="0093397B" w:rsidP="00103BC0">
            <w:pPr>
              <w:pStyle w:val="Tabletext"/>
            </w:pPr>
            <w:r w:rsidRPr="00A562FF">
              <w:t>Unit of study</w:t>
            </w:r>
          </w:p>
        </w:tc>
        <w:tc>
          <w:tcPr>
            <w:tcW w:w="2268" w:type="dxa"/>
          </w:tcPr>
          <w:p w14:paraId="3FE38B5D" w14:textId="34B3E6DD" w:rsidR="0093397B" w:rsidRPr="000F3DBC" w:rsidRDefault="0093397B" w:rsidP="00103BC0">
            <w:pPr>
              <w:pStyle w:val="Tabletext"/>
            </w:pPr>
            <w:r w:rsidRPr="000F3DBC">
              <w:t>lsayheims_unitofstudy</w:t>
            </w:r>
            <w:r w:rsidR="0074245F" w:rsidRPr="000F3DBC">
              <w:t>_v2</w:t>
            </w:r>
          </w:p>
        </w:tc>
        <w:tc>
          <w:tcPr>
            <w:tcW w:w="851" w:type="dxa"/>
          </w:tcPr>
          <w:p w14:paraId="59E4B406" w14:textId="25F3860F" w:rsidR="0093397B" w:rsidRPr="000F3DBC" w:rsidRDefault="0093397B" w:rsidP="00103BC0">
            <w:pPr>
              <w:pStyle w:val="Tabletext"/>
              <w:jc w:val="center"/>
            </w:pPr>
            <w:r w:rsidRPr="000F3DBC">
              <w:rPr>
                <w:rFonts w:ascii="Segoe UI Emoji" w:hAnsi="Segoe UI Emoji"/>
              </w:rPr>
              <w:t>✓</w:t>
            </w:r>
          </w:p>
        </w:tc>
        <w:tc>
          <w:tcPr>
            <w:tcW w:w="992" w:type="dxa"/>
          </w:tcPr>
          <w:p w14:paraId="17663FA3" w14:textId="41102F00" w:rsidR="0093397B" w:rsidRPr="004E71BA" w:rsidRDefault="0093397B" w:rsidP="00103BC0">
            <w:pPr>
              <w:pStyle w:val="Tabletext"/>
              <w:jc w:val="center"/>
            </w:pPr>
            <w:r w:rsidRPr="004E71BA">
              <w:rPr>
                <w:rFonts w:ascii="Segoe UI Emoji" w:hAnsi="Segoe UI Emoji"/>
              </w:rPr>
              <w:t>✓</w:t>
            </w:r>
          </w:p>
        </w:tc>
        <w:tc>
          <w:tcPr>
            <w:tcW w:w="992" w:type="dxa"/>
          </w:tcPr>
          <w:p w14:paraId="13FD90FF" w14:textId="2423895F" w:rsidR="0093397B" w:rsidRPr="004E71BA" w:rsidRDefault="0093397B" w:rsidP="00103BC0">
            <w:pPr>
              <w:pStyle w:val="Tabletext"/>
              <w:jc w:val="center"/>
            </w:pPr>
            <w:r w:rsidRPr="004E71BA">
              <w:rPr>
                <w:rFonts w:ascii="Segoe UI Emoji" w:hAnsi="Segoe UI Emoji"/>
              </w:rPr>
              <w:t>✓</w:t>
            </w:r>
          </w:p>
        </w:tc>
        <w:tc>
          <w:tcPr>
            <w:tcW w:w="851" w:type="dxa"/>
          </w:tcPr>
          <w:p w14:paraId="0E83D15C" w14:textId="0897CAB3" w:rsidR="0093397B" w:rsidRPr="004E71BA" w:rsidRDefault="0093397B" w:rsidP="00103BC0">
            <w:pPr>
              <w:pStyle w:val="Tabletext"/>
              <w:jc w:val="center"/>
            </w:pPr>
            <w:r w:rsidRPr="004E71BA">
              <w:rPr>
                <w:rFonts w:ascii="Segoe UI Emoji" w:hAnsi="Segoe UI Emoji"/>
              </w:rPr>
              <w:t>✓</w:t>
            </w:r>
          </w:p>
        </w:tc>
        <w:tc>
          <w:tcPr>
            <w:tcW w:w="850" w:type="dxa"/>
          </w:tcPr>
          <w:p w14:paraId="40373A3E" w14:textId="2DA53C84" w:rsidR="0093397B" w:rsidRPr="004E71BA" w:rsidRDefault="0093397B" w:rsidP="00103BC0">
            <w:pPr>
              <w:pStyle w:val="Tabletext"/>
              <w:jc w:val="center"/>
            </w:pPr>
          </w:p>
        </w:tc>
        <w:tc>
          <w:tcPr>
            <w:tcW w:w="851" w:type="dxa"/>
          </w:tcPr>
          <w:p w14:paraId="48A40351" w14:textId="2BDC4268" w:rsidR="0093397B" w:rsidRPr="004E71BA" w:rsidRDefault="0093397B" w:rsidP="00103BC0">
            <w:pPr>
              <w:pStyle w:val="Tabletext"/>
              <w:jc w:val="center"/>
            </w:pPr>
          </w:p>
        </w:tc>
        <w:tc>
          <w:tcPr>
            <w:tcW w:w="850" w:type="dxa"/>
          </w:tcPr>
          <w:p w14:paraId="2CFAA640" w14:textId="459C180E" w:rsidR="0093397B" w:rsidRPr="004E71BA" w:rsidRDefault="0093397B" w:rsidP="00103BC0">
            <w:pPr>
              <w:pStyle w:val="Tabletext"/>
              <w:jc w:val="center"/>
            </w:pPr>
            <w:r w:rsidRPr="004E71BA">
              <w:rPr>
                <w:rFonts w:ascii="Segoe UI Emoji" w:hAnsi="Segoe UI Emoji"/>
              </w:rPr>
              <w:t>✓</w:t>
            </w:r>
            <w:r w:rsidR="0096657C" w:rsidRPr="004E71BA">
              <w:rPr>
                <w:vertAlign w:val="superscript"/>
              </w:rPr>
              <w:t>1</w:t>
            </w:r>
          </w:p>
        </w:tc>
      </w:tr>
      <w:tr w:rsidR="0093397B" w:rsidRPr="00D4018C" w14:paraId="166473C3" w14:textId="26C8C29D" w:rsidTr="00E47C4A">
        <w:trPr>
          <w:cantSplit/>
        </w:trPr>
        <w:tc>
          <w:tcPr>
            <w:tcW w:w="1129" w:type="dxa"/>
          </w:tcPr>
          <w:p w14:paraId="04040E66" w14:textId="77777777" w:rsidR="0093397B" w:rsidRPr="00A562FF" w:rsidRDefault="0093397B" w:rsidP="00103BC0">
            <w:pPr>
              <w:pStyle w:val="Tabletext"/>
            </w:pPr>
            <w:r w:rsidRPr="00A562FF">
              <w:t>Completions</w:t>
            </w:r>
          </w:p>
        </w:tc>
        <w:tc>
          <w:tcPr>
            <w:tcW w:w="2268" w:type="dxa"/>
          </w:tcPr>
          <w:p w14:paraId="2AA9050C" w14:textId="43AB0906" w:rsidR="0093397B" w:rsidRPr="000F3DBC" w:rsidRDefault="0093397B" w:rsidP="00103BC0">
            <w:pPr>
              <w:pStyle w:val="Tabletext"/>
            </w:pPr>
            <w:r w:rsidRPr="000F3DBC">
              <w:t>lsayheims_completions</w:t>
            </w:r>
            <w:r w:rsidR="0074245F" w:rsidRPr="000F3DBC">
              <w:t>_v2</w:t>
            </w:r>
          </w:p>
        </w:tc>
        <w:tc>
          <w:tcPr>
            <w:tcW w:w="851" w:type="dxa"/>
          </w:tcPr>
          <w:p w14:paraId="35492B3C" w14:textId="0A6AA414" w:rsidR="0093397B" w:rsidRPr="000F3DBC" w:rsidRDefault="0093397B" w:rsidP="00103BC0">
            <w:pPr>
              <w:pStyle w:val="Tabletext"/>
              <w:jc w:val="center"/>
            </w:pPr>
            <w:r w:rsidRPr="000F3DBC">
              <w:rPr>
                <w:rFonts w:ascii="Segoe UI Emoji" w:hAnsi="Segoe UI Emoji"/>
              </w:rPr>
              <w:t>✓</w:t>
            </w:r>
          </w:p>
        </w:tc>
        <w:tc>
          <w:tcPr>
            <w:tcW w:w="992" w:type="dxa"/>
          </w:tcPr>
          <w:p w14:paraId="3133545C" w14:textId="24E7E7BF" w:rsidR="0093397B" w:rsidRPr="004E71BA" w:rsidRDefault="0093397B" w:rsidP="00103BC0">
            <w:pPr>
              <w:pStyle w:val="Tabletext"/>
              <w:jc w:val="center"/>
            </w:pPr>
            <w:r w:rsidRPr="004E71BA">
              <w:rPr>
                <w:rFonts w:ascii="Segoe UI Emoji" w:hAnsi="Segoe UI Emoji"/>
              </w:rPr>
              <w:t>✓</w:t>
            </w:r>
          </w:p>
        </w:tc>
        <w:tc>
          <w:tcPr>
            <w:tcW w:w="992" w:type="dxa"/>
          </w:tcPr>
          <w:p w14:paraId="5F8FE944" w14:textId="0259BAE9" w:rsidR="0093397B" w:rsidRPr="004E71BA" w:rsidRDefault="0093397B" w:rsidP="00103BC0">
            <w:pPr>
              <w:pStyle w:val="Tabletext"/>
              <w:jc w:val="center"/>
            </w:pPr>
            <w:r w:rsidRPr="004E71BA">
              <w:rPr>
                <w:rFonts w:ascii="Segoe UI Emoji" w:hAnsi="Segoe UI Emoji"/>
              </w:rPr>
              <w:t>✓</w:t>
            </w:r>
          </w:p>
        </w:tc>
        <w:tc>
          <w:tcPr>
            <w:tcW w:w="851" w:type="dxa"/>
          </w:tcPr>
          <w:p w14:paraId="08C30591" w14:textId="4247F145" w:rsidR="0093397B" w:rsidRPr="004E71BA" w:rsidRDefault="0093397B" w:rsidP="00103BC0">
            <w:pPr>
              <w:pStyle w:val="Tabletext"/>
              <w:jc w:val="center"/>
            </w:pPr>
            <w:r w:rsidRPr="004E71BA">
              <w:rPr>
                <w:rFonts w:ascii="Segoe UI Emoji" w:hAnsi="Segoe UI Emoji"/>
              </w:rPr>
              <w:t>✓</w:t>
            </w:r>
          </w:p>
        </w:tc>
        <w:tc>
          <w:tcPr>
            <w:tcW w:w="850" w:type="dxa"/>
          </w:tcPr>
          <w:p w14:paraId="333EF8DD" w14:textId="370F554B" w:rsidR="0093397B" w:rsidRPr="004E71BA" w:rsidRDefault="0093397B" w:rsidP="00103BC0">
            <w:pPr>
              <w:pStyle w:val="Tabletext"/>
              <w:jc w:val="center"/>
            </w:pPr>
          </w:p>
        </w:tc>
        <w:tc>
          <w:tcPr>
            <w:tcW w:w="851" w:type="dxa"/>
          </w:tcPr>
          <w:p w14:paraId="19380D57" w14:textId="7BE3C876" w:rsidR="0093397B" w:rsidRPr="004E71BA" w:rsidRDefault="0093397B" w:rsidP="00103BC0">
            <w:pPr>
              <w:pStyle w:val="Tabletext"/>
              <w:jc w:val="center"/>
            </w:pPr>
            <w:r w:rsidRPr="004E71BA">
              <w:rPr>
                <w:rFonts w:ascii="Segoe UI Emoji" w:hAnsi="Segoe UI Emoji"/>
              </w:rPr>
              <w:t>✓</w:t>
            </w:r>
          </w:p>
        </w:tc>
        <w:tc>
          <w:tcPr>
            <w:tcW w:w="850" w:type="dxa"/>
          </w:tcPr>
          <w:p w14:paraId="7EDEC0F2" w14:textId="77777777" w:rsidR="0093397B" w:rsidRPr="004E71BA" w:rsidRDefault="0093397B" w:rsidP="00103BC0">
            <w:pPr>
              <w:pStyle w:val="Tabletext"/>
              <w:jc w:val="center"/>
              <w:rPr>
                <w:rFonts w:ascii="Segoe UI Emoji" w:hAnsi="Segoe UI Emoji"/>
              </w:rPr>
            </w:pPr>
          </w:p>
        </w:tc>
      </w:tr>
      <w:tr w:rsidR="0093397B" w:rsidRPr="00D4018C" w14:paraId="31F89859" w14:textId="429D01CB" w:rsidTr="00E47C4A">
        <w:trPr>
          <w:cantSplit/>
          <w:trHeight w:val="70"/>
        </w:trPr>
        <w:tc>
          <w:tcPr>
            <w:tcW w:w="1129" w:type="dxa"/>
          </w:tcPr>
          <w:p w14:paraId="26B9B950" w14:textId="77777777" w:rsidR="0093397B" w:rsidRPr="00A562FF" w:rsidRDefault="0093397B" w:rsidP="00103BC0">
            <w:pPr>
              <w:pStyle w:val="Tabletext"/>
              <w:rPr>
                <w:color w:val="7F7F7F" w:themeColor="text1" w:themeTint="80"/>
              </w:rPr>
            </w:pPr>
            <w:r w:rsidRPr="00A562FF">
              <w:t>Scholarship</w:t>
            </w:r>
          </w:p>
        </w:tc>
        <w:tc>
          <w:tcPr>
            <w:tcW w:w="2268" w:type="dxa"/>
          </w:tcPr>
          <w:p w14:paraId="3E06F1C1" w14:textId="7F9B3FF0" w:rsidR="0093397B" w:rsidRPr="000F3DBC" w:rsidRDefault="0093397B" w:rsidP="00103BC0">
            <w:pPr>
              <w:pStyle w:val="Tabletext"/>
              <w:rPr>
                <w:color w:val="7F7F7F" w:themeColor="text1" w:themeTint="80"/>
              </w:rPr>
            </w:pPr>
            <w:r w:rsidRPr="000F3DBC">
              <w:t>lsayheims_scholarship</w:t>
            </w:r>
            <w:r w:rsidR="0074245F" w:rsidRPr="000F3DBC">
              <w:t>_v2</w:t>
            </w:r>
          </w:p>
        </w:tc>
        <w:tc>
          <w:tcPr>
            <w:tcW w:w="851" w:type="dxa"/>
          </w:tcPr>
          <w:p w14:paraId="213B70DD" w14:textId="4CCEA2A6" w:rsidR="0093397B" w:rsidRPr="000F3DBC" w:rsidRDefault="0093397B" w:rsidP="00103BC0">
            <w:pPr>
              <w:pStyle w:val="Tabletext"/>
              <w:jc w:val="center"/>
            </w:pPr>
            <w:r w:rsidRPr="000F3DBC">
              <w:rPr>
                <w:rFonts w:ascii="Segoe UI Emoji" w:hAnsi="Segoe UI Emoji"/>
              </w:rPr>
              <w:t>✓</w:t>
            </w:r>
          </w:p>
        </w:tc>
        <w:tc>
          <w:tcPr>
            <w:tcW w:w="992" w:type="dxa"/>
          </w:tcPr>
          <w:p w14:paraId="2B753BBA" w14:textId="6FB24E92" w:rsidR="0093397B" w:rsidRPr="004E71BA" w:rsidRDefault="0093397B" w:rsidP="00103BC0">
            <w:pPr>
              <w:pStyle w:val="Tabletext"/>
              <w:jc w:val="center"/>
            </w:pPr>
            <w:r w:rsidRPr="004E71BA">
              <w:rPr>
                <w:rFonts w:ascii="Segoe UI Emoji" w:hAnsi="Segoe UI Emoji"/>
              </w:rPr>
              <w:t>✓</w:t>
            </w:r>
          </w:p>
        </w:tc>
        <w:tc>
          <w:tcPr>
            <w:tcW w:w="992" w:type="dxa"/>
          </w:tcPr>
          <w:p w14:paraId="00D078B2" w14:textId="4764355D" w:rsidR="0093397B" w:rsidRPr="004E71BA" w:rsidRDefault="0093397B" w:rsidP="00103BC0">
            <w:pPr>
              <w:pStyle w:val="Tabletext"/>
              <w:jc w:val="center"/>
            </w:pPr>
            <w:r w:rsidRPr="004E71BA">
              <w:rPr>
                <w:rFonts w:ascii="Segoe UI Emoji" w:hAnsi="Segoe UI Emoji"/>
              </w:rPr>
              <w:t>✓</w:t>
            </w:r>
          </w:p>
        </w:tc>
        <w:tc>
          <w:tcPr>
            <w:tcW w:w="851" w:type="dxa"/>
          </w:tcPr>
          <w:p w14:paraId="2887DA8D" w14:textId="5EEA0874" w:rsidR="0093397B" w:rsidRPr="004E71BA" w:rsidRDefault="0093397B" w:rsidP="00103BC0">
            <w:pPr>
              <w:pStyle w:val="Tabletext"/>
              <w:jc w:val="center"/>
            </w:pPr>
          </w:p>
        </w:tc>
        <w:tc>
          <w:tcPr>
            <w:tcW w:w="850" w:type="dxa"/>
          </w:tcPr>
          <w:p w14:paraId="0C4BEDC3" w14:textId="6247E0B5" w:rsidR="0093397B" w:rsidRPr="004E71BA" w:rsidRDefault="0093397B" w:rsidP="00103BC0">
            <w:pPr>
              <w:pStyle w:val="Tabletext"/>
              <w:jc w:val="center"/>
            </w:pPr>
          </w:p>
        </w:tc>
        <w:tc>
          <w:tcPr>
            <w:tcW w:w="851" w:type="dxa"/>
          </w:tcPr>
          <w:p w14:paraId="4B811467" w14:textId="3BEC6892" w:rsidR="0093397B" w:rsidRPr="004E71BA" w:rsidRDefault="0093397B" w:rsidP="00103BC0">
            <w:pPr>
              <w:pStyle w:val="Tabletext"/>
              <w:jc w:val="center"/>
            </w:pPr>
          </w:p>
        </w:tc>
        <w:tc>
          <w:tcPr>
            <w:tcW w:w="850" w:type="dxa"/>
          </w:tcPr>
          <w:p w14:paraId="1C5AA895" w14:textId="77777777" w:rsidR="0093397B" w:rsidRPr="004E71BA" w:rsidRDefault="0093397B" w:rsidP="00103BC0">
            <w:pPr>
              <w:pStyle w:val="Tabletext"/>
              <w:jc w:val="center"/>
            </w:pPr>
          </w:p>
        </w:tc>
      </w:tr>
    </w:tbl>
    <w:p w14:paraId="28F95B83" w14:textId="1042B408" w:rsidR="00103BC0" w:rsidRDefault="00103BC0" w:rsidP="003827C4">
      <w:pPr>
        <w:pStyle w:val="Source"/>
        <w:ind w:left="142" w:hanging="142"/>
      </w:pPr>
      <w:r>
        <w:t xml:space="preserve">1 </w:t>
      </w:r>
      <w:r w:rsidR="0096657C">
        <w:t xml:space="preserve">Unit of study should be considered when analysing information at the unit of study level but is not required if analysing data at the course level. </w:t>
      </w:r>
    </w:p>
    <w:p w14:paraId="6F705A47" w14:textId="77777777" w:rsidR="00103BC0" w:rsidRDefault="00103BC0" w:rsidP="003A031A">
      <w:pPr>
        <w:pStyle w:val="Source"/>
        <w:ind w:left="0" w:firstLine="0"/>
      </w:pPr>
    </w:p>
    <w:p w14:paraId="21E79434" w14:textId="77777777" w:rsidR="00DC6BAC" w:rsidRPr="00905E59" w:rsidRDefault="00DC6BAC" w:rsidP="00DC6BAC">
      <w:pPr>
        <w:pStyle w:val="Heading5"/>
      </w:pPr>
      <w:r w:rsidRPr="00905E59">
        <w:t>Additional resources</w:t>
      </w:r>
    </w:p>
    <w:p w14:paraId="777B1CB6" w14:textId="77777777" w:rsidR="00154A38" w:rsidRDefault="00DC6BAC" w:rsidP="00154A38">
      <w:pPr>
        <w:pStyle w:val="Text"/>
      </w:pPr>
      <w:r w:rsidRPr="00905E59">
        <w:t xml:space="preserve">More information regarding the </w:t>
      </w:r>
      <w:r w:rsidR="003A031A">
        <w:t xml:space="preserve">Higher Education </w:t>
      </w:r>
      <w:r w:rsidR="003A031A" w:rsidRPr="003A031A">
        <w:t xml:space="preserve">Statistics Collection </w:t>
      </w:r>
      <w:r w:rsidRPr="003A031A">
        <w:t>is available from</w:t>
      </w:r>
      <w:r w:rsidR="00154A38">
        <w:t>:</w:t>
      </w:r>
      <w:r w:rsidR="00154A38" w:rsidRPr="003A031A">
        <w:t xml:space="preserve"> </w:t>
      </w:r>
    </w:p>
    <w:p w14:paraId="45AE6C58" w14:textId="77777777" w:rsidR="00AD4F0E" w:rsidRPr="000F3DBC" w:rsidRDefault="003A031A" w:rsidP="00AD4F0E">
      <w:pPr>
        <w:pStyle w:val="Dotpoint1"/>
        <w:tabs>
          <w:tab w:val="clear" w:pos="284"/>
        </w:tabs>
        <w:ind w:left="284" w:hanging="284"/>
      </w:pPr>
      <w:r w:rsidRPr="000F3DBC">
        <w:t>Higher Education Statistics</w:t>
      </w:r>
      <w:r w:rsidR="00232364" w:rsidRPr="000F3DBC">
        <w:t xml:space="preserve"> student data collection</w:t>
      </w:r>
      <w:r w:rsidR="00DC6BAC" w:rsidRPr="000F3DBC">
        <w:t>: &lt;</w:t>
      </w:r>
      <w:r w:rsidR="00232364" w:rsidRPr="000F3DBC">
        <w:t>https://www.dese.gov.au/higher-education-statistics/student-data&gt;.</w:t>
      </w:r>
    </w:p>
    <w:p w14:paraId="3FD77FF1" w14:textId="61A1658D" w:rsidR="00AD4F0E" w:rsidRPr="000F3DBC" w:rsidRDefault="003A031A" w:rsidP="00AD4F0E">
      <w:pPr>
        <w:pStyle w:val="Dotpoint1"/>
        <w:tabs>
          <w:tab w:val="clear" w:pos="284"/>
        </w:tabs>
        <w:ind w:left="284" w:hanging="284"/>
      </w:pPr>
      <w:r w:rsidRPr="000F3DBC">
        <w:t>H</w:t>
      </w:r>
      <w:r w:rsidR="009616D1" w:rsidRPr="000F3DBC">
        <w:t xml:space="preserve">igher Education </w:t>
      </w:r>
      <w:r w:rsidR="00AD4F0E" w:rsidRPr="000F3DBC">
        <w:t xml:space="preserve">Statistics Collection </w:t>
      </w:r>
      <w:r w:rsidRPr="000F3DBC">
        <w:t>data element dictionary</w:t>
      </w:r>
      <w:r w:rsidR="00DC6BAC" w:rsidRPr="000F3DBC">
        <w:t>:</w:t>
      </w:r>
      <w:r w:rsidR="00AD4F0E" w:rsidRPr="000F3DBC">
        <w:t xml:space="preserve"> &lt;https://www.tcsisupport.gov.au/elements&gt;</w:t>
      </w:r>
    </w:p>
    <w:p w14:paraId="6B042B57" w14:textId="77777777" w:rsidR="006927D7" w:rsidRDefault="006927D7">
      <w:pPr>
        <w:spacing w:before="0" w:line="240" w:lineRule="auto"/>
        <w:rPr>
          <w:rFonts w:ascii="Tahoma" w:hAnsi="Tahoma" w:cs="Tahoma"/>
          <w:color w:val="000000"/>
          <w:kern w:val="28"/>
          <w:sz w:val="56"/>
          <w:szCs w:val="56"/>
        </w:rPr>
      </w:pPr>
      <w:bookmarkStart w:id="185" w:name="_Toc89693154"/>
      <w:r>
        <w:br w:type="page"/>
      </w:r>
    </w:p>
    <w:p w14:paraId="26BCEC9F" w14:textId="39757B33" w:rsidR="00524842" w:rsidRDefault="00524842" w:rsidP="00524842">
      <w:pPr>
        <w:pStyle w:val="Heading1"/>
      </w:pPr>
      <w:r>
        <w:lastRenderedPageBreak/>
        <w:t>Supporting documentation</w:t>
      </w:r>
      <w:bookmarkEnd w:id="185"/>
    </w:p>
    <w:p w14:paraId="38CE494F" w14:textId="54C442CF" w:rsidR="0080396C" w:rsidRDefault="003B6CA4" w:rsidP="0080396C">
      <w:pPr>
        <w:pStyle w:val="Text"/>
      </w:pPr>
      <w:r>
        <w:t>This section outline</w:t>
      </w:r>
      <w:r w:rsidR="00023D97">
        <w:t>s</w:t>
      </w:r>
      <w:r>
        <w:t xml:space="preserve"> the </w:t>
      </w:r>
      <w:r w:rsidR="0080396C">
        <w:t>res</w:t>
      </w:r>
      <w:r w:rsidR="00763DD7">
        <w:t xml:space="preserve">ources available to help </w:t>
      </w:r>
      <w:r w:rsidR="00B57E97">
        <w:t xml:space="preserve">understand and </w:t>
      </w:r>
      <w:r w:rsidR="0080396C">
        <w:t xml:space="preserve">work with the LSAY data. </w:t>
      </w:r>
    </w:p>
    <w:p w14:paraId="5CDF225B" w14:textId="77777777" w:rsidR="0080396C" w:rsidRDefault="0080396C" w:rsidP="001145B2">
      <w:pPr>
        <w:pStyle w:val="Heading2"/>
      </w:pPr>
      <w:bookmarkStart w:id="186" w:name="_Toc89693155"/>
      <w:r w:rsidRPr="003B6CA4">
        <w:t>Questionnaires</w:t>
      </w:r>
      <w:r w:rsidR="003B6CA4" w:rsidRPr="003B6CA4">
        <w:t xml:space="preserve"> and frequency tables</w:t>
      </w:r>
      <w:bookmarkEnd w:id="186"/>
    </w:p>
    <w:p w14:paraId="7735E1E9" w14:textId="0843DC90" w:rsidR="008075C2" w:rsidRDefault="003B6CA4" w:rsidP="008075C2">
      <w:pPr>
        <w:pStyle w:val="Text"/>
      </w:pPr>
      <w:r w:rsidRPr="003B6CA4">
        <w:t xml:space="preserve">LSAY questionnaires and frequency tables </w:t>
      </w:r>
      <w:r w:rsidR="008075C2">
        <w:t xml:space="preserve">are available for </w:t>
      </w:r>
      <w:r w:rsidR="00BC65CA">
        <w:t xml:space="preserve">each </w:t>
      </w:r>
      <w:r w:rsidR="008075C2">
        <w:t>survey wave</w:t>
      </w:r>
      <w:r w:rsidR="00BC65CA">
        <w:t xml:space="preserve">. </w:t>
      </w:r>
      <w:r w:rsidR="008075C2">
        <w:t>The frequency tables provide a simple output listing of each data item</w:t>
      </w:r>
      <w:r w:rsidR="00003909">
        <w:t>,</w:t>
      </w:r>
      <w:r w:rsidR="008075C2">
        <w:t xml:space="preserve"> along with the (unweighted) values corresponding to each category. Summary statistics are provided for continuous variables, and ranges ar</w:t>
      </w:r>
      <w:r w:rsidR="004A75CD">
        <w:t>e provided for variables with a</w:t>
      </w:r>
      <w:r w:rsidR="008075C2">
        <w:t xml:space="preserve"> large number of categories (</w:t>
      </w:r>
      <w:r w:rsidR="00003909">
        <w:t>for example,</w:t>
      </w:r>
      <w:r w:rsidR="008075C2">
        <w:t xml:space="preserve"> ANZSCO codes). </w:t>
      </w:r>
    </w:p>
    <w:p w14:paraId="69289437" w14:textId="77777777" w:rsidR="00BC65CA" w:rsidRDefault="00BC65CA" w:rsidP="00BC65CA">
      <w:pPr>
        <w:pStyle w:val="Text"/>
      </w:pPr>
      <w:r>
        <w:t xml:space="preserve">The questionnaires and frequency tables are available from the </w:t>
      </w:r>
      <w:r w:rsidR="00896FA4">
        <w:t>‘</w:t>
      </w:r>
      <w:r>
        <w:t>User support and documentation page</w:t>
      </w:r>
      <w:r w:rsidR="00896FA4">
        <w:t>’</w:t>
      </w:r>
      <w:r>
        <w:t xml:space="preserve"> on the LSAY website</w:t>
      </w:r>
      <w:r w:rsidRPr="003B6CA4">
        <w:t>: &lt;</w:t>
      </w:r>
      <w:r w:rsidRPr="008075C2">
        <w:t>https://www.lsay.edu.au/publications/user-support-and-documentation</w:t>
      </w:r>
      <w:r w:rsidRPr="003B6CA4">
        <w:t>&gt;.</w:t>
      </w:r>
    </w:p>
    <w:p w14:paraId="54CAE376" w14:textId="77777777" w:rsidR="0080396C" w:rsidRDefault="00363B59" w:rsidP="0080396C">
      <w:pPr>
        <w:pStyle w:val="Heading2"/>
      </w:pPr>
      <w:bookmarkStart w:id="187" w:name="_Toc89693156"/>
      <w:r>
        <w:t>Data framework</w:t>
      </w:r>
      <w:bookmarkEnd w:id="187"/>
      <w:r>
        <w:t xml:space="preserve"> </w:t>
      </w:r>
    </w:p>
    <w:p w14:paraId="06850BC6" w14:textId="77777777" w:rsidR="00D46D0C" w:rsidRDefault="002F0A3C" w:rsidP="0008250C">
      <w:pPr>
        <w:pStyle w:val="Text"/>
      </w:pPr>
      <w:r w:rsidRPr="0044304F">
        <w:t xml:space="preserve">The LSAY </w:t>
      </w:r>
      <w:r w:rsidR="00BA02F9">
        <w:t>data</w:t>
      </w:r>
      <w:r w:rsidR="008558D0">
        <w:t xml:space="preserve"> files</w:t>
      </w:r>
      <w:r w:rsidRPr="0044304F">
        <w:t xml:space="preserve"> are large and particularly complex. </w:t>
      </w:r>
      <w:r w:rsidR="00123924">
        <w:t xml:space="preserve">More than 500 </w:t>
      </w:r>
      <w:r w:rsidRPr="0044304F">
        <w:t xml:space="preserve">variables are collected across each </w:t>
      </w:r>
      <w:r w:rsidR="005F4095">
        <w:t xml:space="preserve">survey </w:t>
      </w:r>
      <w:r w:rsidRPr="0044304F">
        <w:t>wave</w:t>
      </w:r>
      <w:r>
        <w:t>,</w:t>
      </w:r>
      <w:r w:rsidRPr="0044304F">
        <w:t xml:space="preserve"> culminating in </w:t>
      </w:r>
      <w:r w:rsidR="00FA66A9">
        <w:t xml:space="preserve">more than 5000 </w:t>
      </w:r>
      <w:r w:rsidRPr="0044304F">
        <w:t>v</w:t>
      </w:r>
      <w:r>
        <w:t xml:space="preserve">ariables across </w:t>
      </w:r>
      <w:r w:rsidR="00D81EF4">
        <w:t xml:space="preserve">a </w:t>
      </w:r>
      <w:r>
        <w:t>data</w:t>
      </w:r>
      <w:r w:rsidR="008874E4">
        <w:t xml:space="preserve"> file</w:t>
      </w:r>
      <w:r w:rsidR="00D81EF4">
        <w:t xml:space="preserve"> </w:t>
      </w:r>
      <w:r w:rsidR="005F4095">
        <w:t xml:space="preserve">that spans </w:t>
      </w:r>
      <w:r w:rsidR="00B035D8">
        <w:t xml:space="preserve">over </w:t>
      </w:r>
      <w:r w:rsidR="005F4095">
        <w:t xml:space="preserve">ten </w:t>
      </w:r>
      <w:r w:rsidR="00D81EF4">
        <w:t xml:space="preserve">survey </w:t>
      </w:r>
      <w:r w:rsidR="000A70D9">
        <w:t>waves</w:t>
      </w:r>
      <w:r w:rsidR="000A70D9" w:rsidRPr="0044304F">
        <w:t>.</w:t>
      </w:r>
      <w:r w:rsidR="000A70D9">
        <w:t xml:space="preserve"> To help users navigate their way around the data, a </w:t>
      </w:r>
      <w:r w:rsidR="008075C2">
        <w:t xml:space="preserve">framework </w:t>
      </w:r>
      <w:r w:rsidR="005F4095">
        <w:t>has been developed</w:t>
      </w:r>
      <w:r w:rsidR="00B035D8">
        <w:t xml:space="preserve"> </w:t>
      </w:r>
      <w:r w:rsidR="00CE156D">
        <w:t xml:space="preserve">that </w:t>
      </w:r>
      <w:r w:rsidR="005F4095">
        <w:t>group</w:t>
      </w:r>
      <w:r w:rsidR="00CE156D">
        <w:t xml:space="preserve">s </w:t>
      </w:r>
      <w:r w:rsidR="005F4095">
        <w:t xml:space="preserve">data </w:t>
      </w:r>
      <w:r w:rsidR="00C35A06">
        <w:t xml:space="preserve">items </w:t>
      </w:r>
      <w:r w:rsidR="005F4095">
        <w:t xml:space="preserve">into </w:t>
      </w:r>
      <w:r w:rsidR="00B035D8">
        <w:t xml:space="preserve">common </w:t>
      </w:r>
      <w:r w:rsidR="005F4095">
        <w:t xml:space="preserve">themes. </w:t>
      </w:r>
    </w:p>
    <w:p w14:paraId="39215F9B" w14:textId="77777777" w:rsidR="0008250C" w:rsidRDefault="0008250C" w:rsidP="0008250C">
      <w:pPr>
        <w:pStyle w:val="Text"/>
      </w:pPr>
      <w:r>
        <w:t xml:space="preserve">The </w:t>
      </w:r>
      <w:r w:rsidR="008075C2">
        <w:t xml:space="preserve">framework </w:t>
      </w:r>
      <w:r>
        <w:t>has two main features:</w:t>
      </w:r>
    </w:p>
    <w:p w14:paraId="505D8B62" w14:textId="77777777" w:rsidR="0008250C" w:rsidRDefault="00003909" w:rsidP="008119A8">
      <w:pPr>
        <w:pStyle w:val="Dotpoint1"/>
      </w:pPr>
      <w:r>
        <w:rPr>
          <w:i/>
        </w:rPr>
        <w:t>T</w:t>
      </w:r>
      <w:r w:rsidR="0008250C" w:rsidRPr="00003909">
        <w:rPr>
          <w:i/>
        </w:rPr>
        <w:t>opic areas</w:t>
      </w:r>
      <w:r w:rsidR="0008250C">
        <w:t xml:space="preserve"> use different themes to organise data items into common topics</w:t>
      </w:r>
      <w:r>
        <w:t>.</w:t>
      </w:r>
      <w:r w:rsidR="0008250C">
        <w:t xml:space="preserve"> </w:t>
      </w:r>
    </w:p>
    <w:p w14:paraId="2FB912C8" w14:textId="77777777" w:rsidR="0008250C" w:rsidRDefault="00003909" w:rsidP="008119A8">
      <w:pPr>
        <w:pStyle w:val="Dotpoint1"/>
      </w:pPr>
      <w:r>
        <w:rPr>
          <w:i/>
        </w:rPr>
        <w:t>D</w:t>
      </w:r>
      <w:r w:rsidR="0008250C" w:rsidRPr="00003909">
        <w:rPr>
          <w:i/>
        </w:rPr>
        <w:t>ata elements</w:t>
      </w:r>
      <w:r w:rsidR="0008250C">
        <w:t xml:space="preserve"> identify data items </w:t>
      </w:r>
      <w:r w:rsidR="0008250C" w:rsidRPr="00AD5E33">
        <w:t xml:space="preserve">(or variables) </w:t>
      </w:r>
      <w:r w:rsidR="0008250C">
        <w:t xml:space="preserve">that are common </w:t>
      </w:r>
      <w:r w:rsidR="0008250C" w:rsidRPr="00AD5E33">
        <w:t xml:space="preserve">within and </w:t>
      </w:r>
      <w:r w:rsidR="0008250C">
        <w:t xml:space="preserve">across </w:t>
      </w:r>
      <w:r w:rsidR="0008250C" w:rsidRPr="00AD5E33">
        <w:t>waves</w:t>
      </w:r>
      <w:r w:rsidR="0008250C">
        <w:t>.</w:t>
      </w:r>
    </w:p>
    <w:p w14:paraId="6A1256E0" w14:textId="77777777" w:rsidR="00063BE4" w:rsidRDefault="004A75CD" w:rsidP="008119A8">
      <w:pPr>
        <w:pStyle w:val="Text"/>
      </w:pPr>
      <w:r>
        <w:t xml:space="preserve">The framework is </w:t>
      </w:r>
      <w:r w:rsidR="00D46D0C" w:rsidRPr="0044304F">
        <w:t>comprise</w:t>
      </w:r>
      <w:r>
        <w:t>d of</w:t>
      </w:r>
      <w:r w:rsidR="00D46D0C" w:rsidRPr="0044304F">
        <w:t xml:space="preserve"> </w:t>
      </w:r>
      <w:r w:rsidR="00CE156D">
        <w:t xml:space="preserve">four </w:t>
      </w:r>
      <w:r w:rsidR="00D46D0C" w:rsidRPr="0044304F">
        <w:t>hierarchical levels</w:t>
      </w:r>
      <w:r w:rsidR="00CE156D">
        <w:t>: m</w:t>
      </w:r>
      <w:r w:rsidR="00D46D0C" w:rsidRPr="008119A8">
        <w:t>ajor topic areas</w:t>
      </w:r>
      <w:r w:rsidR="00CE156D" w:rsidRPr="00F33435">
        <w:t xml:space="preserve">, </w:t>
      </w:r>
      <w:r w:rsidR="00CE156D" w:rsidRPr="008119A8">
        <w:t>s</w:t>
      </w:r>
      <w:r w:rsidR="00D46D0C" w:rsidRPr="008119A8">
        <w:t>ub-major topic areas</w:t>
      </w:r>
      <w:r w:rsidR="00CE156D" w:rsidRPr="008119A8">
        <w:t>, m</w:t>
      </w:r>
      <w:r w:rsidR="00D46D0C" w:rsidRPr="008119A8">
        <w:t xml:space="preserve">inor topic areas </w:t>
      </w:r>
      <w:r w:rsidR="00CE156D" w:rsidRPr="00F33435">
        <w:t xml:space="preserve">and </w:t>
      </w:r>
      <w:r w:rsidR="00CE156D" w:rsidRPr="008119A8">
        <w:t>d</w:t>
      </w:r>
      <w:r w:rsidR="00D46D0C" w:rsidRPr="008119A8">
        <w:t>ata elements</w:t>
      </w:r>
      <w:r w:rsidR="00BD5F51">
        <w:t xml:space="preserve"> (as illustrated at figure 5</w:t>
      </w:r>
      <w:r w:rsidR="00063BE4">
        <w:t>)</w:t>
      </w:r>
      <w:r w:rsidR="00CE156D" w:rsidRPr="008119A8">
        <w:t xml:space="preserve">. </w:t>
      </w:r>
      <w:r w:rsidR="00063BE4">
        <w:t xml:space="preserve">There are </w:t>
      </w:r>
      <w:r w:rsidR="00063BE4" w:rsidRPr="00063BE4">
        <w:t>four major topic areas</w:t>
      </w:r>
      <w:r w:rsidR="00063BE4">
        <w:t>:</w:t>
      </w:r>
      <w:r w:rsidR="00063BE4" w:rsidRPr="00063BE4">
        <w:t xml:space="preserve"> Demographics, Education, Employment and Social</w:t>
      </w:r>
      <w:r w:rsidR="00003909">
        <w:t>.</w:t>
      </w:r>
      <w:r>
        <w:rPr>
          <w:rStyle w:val="FootnoteReference"/>
        </w:rPr>
        <w:footnoteReference w:id="16"/>
      </w:r>
      <w:r w:rsidR="00063BE4">
        <w:t xml:space="preserve"> </w:t>
      </w:r>
      <w:r>
        <w:t xml:space="preserve">These </w:t>
      </w:r>
      <w:r w:rsidR="006502E0">
        <w:t>major topic areas, which are</w:t>
      </w:r>
      <w:r>
        <w:t xml:space="preserve"> divided into </w:t>
      </w:r>
      <w:r w:rsidR="00063BE4" w:rsidRPr="00063BE4">
        <w:t>sub-major topic areas and min</w:t>
      </w:r>
      <w:r w:rsidR="00063BE4">
        <w:t>or topic areas</w:t>
      </w:r>
      <w:r w:rsidR="006502E0">
        <w:t>,</w:t>
      </w:r>
      <w:r w:rsidR="00063BE4">
        <w:t xml:space="preserve"> are illustrated at</w:t>
      </w:r>
      <w:r w:rsidR="00BD5F51">
        <w:t xml:space="preserve"> figures 6</w:t>
      </w:r>
      <w:r w:rsidR="00063BE4" w:rsidRPr="00063BE4">
        <w:t xml:space="preserve"> to </w:t>
      </w:r>
      <w:r w:rsidR="00BD5F51">
        <w:t>9</w:t>
      </w:r>
      <w:r w:rsidR="00063BE4" w:rsidRPr="00063BE4">
        <w:t>.</w:t>
      </w:r>
    </w:p>
    <w:p w14:paraId="5C9BAF82" w14:textId="46C2264B" w:rsidR="001145B2" w:rsidRDefault="004A75CD" w:rsidP="00363B59">
      <w:pPr>
        <w:pStyle w:val="Text"/>
      </w:pPr>
      <w:r>
        <w:t>M</w:t>
      </w:r>
      <w:r w:rsidR="00D46D0C" w:rsidRPr="00F33435">
        <w:t>inor topic areas</w:t>
      </w:r>
      <w:r w:rsidR="00063BE4">
        <w:t xml:space="preserve"> </w:t>
      </w:r>
      <w:r>
        <w:t>are further divided into data elements which represent</w:t>
      </w:r>
      <w:r w:rsidR="00063BE4">
        <w:t xml:space="preserve"> variables </w:t>
      </w:r>
      <w:r>
        <w:t xml:space="preserve">that are common </w:t>
      </w:r>
      <w:r w:rsidR="00063BE4">
        <w:t>within any one survey wave, across multiple survey waves, and across LSAY cohorts</w:t>
      </w:r>
      <w:r w:rsidR="00D46D0C" w:rsidRPr="00F33435">
        <w:t xml:space="preserve">. </w:t>
      </w:r>
      <w:r w:rsidR="00D46D0C" w:rsidRPr="0039210D">
        <w:t>In</w:t>
      </w:r>
      <w:r w:rsidR="00D46D0C" w:rsidRPr="00AC5876">
        <w:t xml:space="preserve"> some instances a data element may represent a single variab</w:t>
      </w:r>
      <w:r w:rsidR="00D46D0C" w:rsidRPr="005476B7">
        <w:t>le (when not collected across multiple waves).</w:t>
      </w:r>
      <w:r w:rsidR="00D46D0C">
        <w:t xml:space="preserve"> </w:t>
      </w:r>
      <w:bookmarkStart w:id="188" w:name="_Ref249334087"/>
      <w:bookmarkStart w:id="189" w:name="_Toc334617249"/>
      <w:bookmarkStart w:id="190" w:name="OLE_LINK3"/>
      <w:bookmarkStart w:id="191" w:name="_Ref210032984"/>
    </w:p>
    <w:p w14:paraId="25ABF511" w14:textId="2143EE14" w:rsidR="001145B2" w:rsidRDefault="00153780" w:rsidP="001145B2">
      <w:pPr>
        <w:pStyle w:val="Figuretitle"/>
      </w:pPr>
      <w:bookmarkStart w:id="192" w:name="_Toc302138664"/>
      <w:bookmarkStart w:id="193" w:name="_Toc89333432"/>
      <w:r>
        <w:rPr>
          <w:noProof/>
          <w:lang w:eastAsia="en-AU"/>
        </w:rPr>
        <w:lastRenderedPageBreak/>
        <mc:AlternateContent>
          <mc:Choice Requires="wpg">
            <w:drawing>
              <wp:anchor distT="0" distB="0" distL="114300" distR="114300" simplePos="0" relativeHeight="251704320" behindDoc="0" locked="0" layoutInCell="1" allowOverlap="1" wp14:anchorId="539E8592" wp14:editId="5E96EC4C">
                <wp:simplePos x="0" y="0"/>
                <wp:positionH relativeFrom="column">
                  <wp:posOffset>88513</wp:posOffset>
                </wp:positionH>
                <wp:positionV relativeFrom="paragraph">
                  <wp:posOffset>450518</wp:posOffset>
                </wp:positionV>
                <wp:extent cx="6230620" cy="1905000"/>
                <wp:effectExtent l="0" t="0" r="17780" b="19050"/>
                <wp:wrapTopAndBottom/>
                <wp:docPr id="17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0620" cy="1905000"/>
                          <a:chOff x="1783" y="7379"/>
                          <a:chExt cx="9812" cy="3000"/>
                        </a:xfrm>
                      </wpg:grpSpPr>
                      <wps:wsp>
                        <wps:cNvPr id="171" name="AutoShape 58"/>
                        <wps:cNvSpPr>
                          <a:spLocks noChangeArrowheads="1"/>
                        </wps:cNvSpPr>
                        <wps:spPr bwMode="auto">
                          <a:xfrm>
                            <a:off x="5095" y="9086"/>
                            <a:ext cx="3175" cy="1020"/>
                          </a:xfrm>
                          <a:prstGeom prst="roundRect">
                            <a:avLst>
                              <a:gd name="adj" fmla="val 16667"/>
                            </a:avLst>
                          </a:prstGeom>
                          <a:solidFill>
                            <a:srgbClr val="FFFFFF"/>
                          </a:solidFill>
                          <a:ln w="9525">
                            <a:solidFill>
                              <a:srgbClr val="000000"/>
                            </a:solidFill>
                            <a:round/>
                            <a:headEnd/>
                            <a:tailEnd/>
                          </a:ln>
                        </wps:spPr>
                        <wps:txbx>
                          <w:txbxContent>
                            <w:p w14:paraId="60F3D14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04AFD5C1" w14:textId="77777777" w:rsidR="00401294" w:rsidRPr="00EC4751" w:rsidRDefault="00401294" w:rsidP="001145B2">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8A7FB7E"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0F67FB5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23215DDF"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2" name="AutoShape 59"/>
                        <wps:cNvSpPr>
                          <a:spLocks noChangeArrowheads="1"/>
                        </wps:cNvSpPr>
                        <wps:spPr bwMode="auto">
                          <a:xfrm>
                            <a:off x="1783" y="9086"/>
                            <a:ext cx="3175" cy="1020"/>
                          </a:xfrm>
                          <a:prstGeom prst="roundRect">
                            <a:avLst>
                              <a:gd name="adj" fmla="val 16667"/>
                            </a:avLst>
                          </a:prstGeom>
                          <a:solidFill>
                            <a:srgbClr val="FFFFFF"/>
                          </a:solidFill>
                          <a:ln w="9525">
                            <a:solidFill>
                              <a:srgbClr val="000000"/>
                            </a:solidFill>
                            <a:round/>
                            <a:headEnd/>
                            <a:tailEnd/>
                          </a:ln>
                        </wps:spPr>
                        <wps:txbx>
                          <w:txbxContent>
                            <w:p w14:paraId="6D6055E2"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23CB9F29"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55A5BCA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5242A3C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txbxContent>
                        </wps:txbx>
                        <wps:bodyPr rot="0" vert="horz" wrap="square" lIns="91440" tIns="45720" rIns="91440" bIns="45720" anchor="t" anchorCtr="0" upright="1">
                          <a:noAutofit/>
                        </wps:bodyPr>
                      </wps:wsp>
                      <wps:wsp>
                        <wps:cNvPr id="173" name="AutoShape 60"/>
                        <wps:cNvSpPr>
                          <a:spLocks noChangeArrowheads="1"/>
                        </wps:cNvSpPr>
                        <wps:spPr bwMode="auto">
                          <a:xfrm>
                            <a:off x="3445" y="7379"/>
                            <a:ext cx="3175" cy="765"/>
                          </a:xfrm>
                          <a:prstGeom prst="roundRect">
                            <a:avLst>
                              <a:gd name="adj" fmla="val 16667"/>
                            </a:avLst>
                          </a:prstGeom>
                          <a:solidFill>
                            <a:srgbClr val="D8D8D8"/>
                          </a:solidFill>
                          <a:ln w="9525">
                            <a:solidFill>
                              <a:srgbClr val="000000"/>
                            </a:solidFill>
                            <a:round/>
                            <a:headEnd/>
                            <a:tailEnd/>
                          </a:ln>
                        </wps:spPr>
                        <wps:txbx>
                          <w:txbxContent>
                            <w:p w14:paraId="1F73967C"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wps:txbx>
                        <wps:bodyPr rot="0" vert="horz" wrap="square" lIns="91440" tIns="45720" rIns="91440" bIns="45720" anchor="t" anchorCtr="0" upright="1">
                          <a:noAutofit/>
                        </wps:bodyPr>
                      </wps:wsp>
                      <wps:wsp>
                        <wps:cNvPr id="174" name="AutoShape 61"/>
                        <wps:cNvSpPr>
                          <a:spLocks noChangeArrowheads="1"/>
                        </wps:cNvSpPr>
                        <wps:spPr bwMode="auto">
                          <a:xfrm>
                            <a:off x="1783" y="8234"/>
                            <a:ext cx="3175" cy="765"/>
                          </a:xfrm>
                          <a:prstGeom prst="roundRect">
                            <a:avLst>
                              <a:gd name="adj" fmla="val 16667"/>
                            </a:avLst>
                          </a:prstGeom>
                          <a:solidFill>
                            <a:srgbClr val="FFFFFF"/>
                          </a:solidFill>
                          <a:ln w="9525">
                            <a:solidFill>
                              <a:srgbClr val="000000"/>
                            </a:solidFill>
                            <a:round/>
                            <a:headEnd/>
                            <a:tailEnd/>
                          </a:ln>
                        </wps:spPr>
                        <wps:txbx>
                          <w:txbxContent>
                            <w:p w14:paraId="10B49A6B"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wps:txbx>
                        <wps:bodyPr rot="0" vert="horz" wrap="square" lIns="91440" tIns="45720" rIns="91440" bIns="45720" anchor="t" anchorCtr="0" upright="1">
                          <a:noAutofit/>
                        </wps:bodyPr>
                      </wps:wsp>
                      <wps:wsp>
                        <wps:cNvPr id="175" name="AutoShape 62"/>
                        <wps:cNvSpPr>
                          <a:spLocks noChangeArrowheads="1"/>
                        </wps:cNvSpPr>
                        <wps:spPr bwMode="auto">
                          <a:xfrm>
                            <a:off x="5080" y="8234"/>
                            <a:ext cx="3175" cy="765"/>
                          </a:xfrm>
                          <a:prstGeom prst="roundRect">
                            <a:avLst>
                              <a:gd name="adj" fmla="val 16667"/>
                            </a:avLst>
                          </a:prstGeom>
                          <a:solidFill>
                            <a:srgbClr val="D8D8D8"/>
                          </a:solidFill>
                          <a:ln w="9525">
                            <a:solidFill>
                              <a:srgbClr val="000000"/>
                            </a:solidFill>
                            <a:round/>
                            <a:headEnd/>
                            <a:tailEnd/>
                          </a:ln>
                        </wps:spPr>
                        <wps:txbx>
                          <w:txbxContent>
                            <w:p w14:paraId="1128270F"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4C6F3168"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6" name="AutoShape 63"/>
                        <wps:cNvSpPr>
                          <a:spLocks noChangeArrowheads="1"/>
                        </wps:cNvSpPr>
                        <wps:spPr bwMode="auto">
                          <a:xfrm>
                            <a:off x="8420" y="9056"/>
                            <a:ext cx="3175" cy="1323"/>
                          </a:xfrm>
                          <a:prstGeom prst="roundRect">
                            <a:avLst>
                              <a:gd name="adj" fmla="val 16667"/>
                            </a:avLst>
                          </a:prstGeom>
                          <a:solidFill>
                            <a:srgbClr val="D8D8D8"/>
                          </a:solidFill>
                          <a:ln w="9525">
                            <a:solidFill>
                              <a:srgbClr val="000000"/>
                            </a:solidFill>
                            <a:round/>
                            <a:headEnd/>
                            <a:tailEnd/>
                          </a:ln>
                        </wps:spPr>
                        <wps:txbx>
                          <w:txbxContent>
                            <w:p w14:paraId="5681908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43926DF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390D42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4626A91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5431AC8C"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10B564DB"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19EAF1EA" w14:textId="77777777" w:rsidR="00401294" w:rsidRPr="000D613A" w:rsidRDefault="00401294" w:rsidP="001145B2">
                              <w:pPr>
                                <w:rPr>
                                  <w:szCs w:val="16"/>
                                </w:rPr>
                              </w:pPr>
                            </w:p>
                          </w:txbxContent>
                        </wps:txbx>
                        <wps:bodyPr rot="0" vert="horz" wrap="square" lIns="91440" tIns="45720" rIns="91440" bIns="45720" anchor="t" anchorCtr="0" upright="1">
                          <a:noAutofit/>
                        </wps:bodyPr>
                      </wps:wsp>
                      <wps:wsp>
                        <wps:cNvPr id="177" name="AutoShape 64"/>
                        <wps:cNvCnPr>
                          <a:cxnSpLocks noChangeShapeType="1"/>
                        </wps:cNvCnPr>
                        <wps:spPr bwMode="auto">
                          <a:xfrm>
                            <a:off x="8270" y="9284"/>
                            <a:ext cx="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65"/>
                        <wps:cNvSpPr>
                          <a:spLocks noChangeArrowheads="1"/>
                        </wps:cNvSpPr>
                        <wps:spPr bwMode="auto">
                          <a:xfrm>
                            <a:off x="5278" y="9131"/>
                            <a:ext cx="2827" cy="363"/>
                          </a:xfrm>
                          <a:prstGeom prst="roundRect">
                            <a:avLst>
                              <a:gd name="adj" fmla="val 16667"/>
                            </a:avLst>
                          </a:pr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F7CEDA4" w14:textId="77777777" w:rsidR="00401294" w:rsidRPr="002D1FC9" w:rsidRDefault="00401294" w:rsidP="001145B2">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E8592" id="Group 122" o:spid="_x0000_s1062" style="position:absolute;left:0;text-align:left;margin-left:6.95pt;margin-top:35.45pt;width:490.6pt;height:150pt;z-index:251704320" coordorigin="1783,7379" coordsize="9812,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">
                <v:roundrect id="AutoShape 58" o:spid="_x0000_s1063" style="position:absolute;left:5095;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">
                  <v:textbox>
                    <w:txbxContent>
                      <w:p w14:paraId="60F3D14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04AFD5C1" w14:textId="77777777" w:rsidR="00401294" w:rsidRPr="00EC4751" w:rsidRDefault="00401294" w:rsidP="001145B2">
                        <w:pPr>
                          <w:spacing w:before="120" w:line="240" w:lineRule="auto"/>
                          <w:ind w:left="-142" w:right="-187"/>
                          <w:jc w:val="center"/>
                          <w:rPr>
                            <w:rFonts w:ascii="Tahoma" w:hAnsi="Tahoma" w:cs="Tahoma"/>
                            <w:sz w:val="14"/>
                            <w:szCs w:val="16"/>
                          </w:rPr>
                        </w:pPr>
                        <w:r>
                          <w:rPr>
                            <w:rFonts w:ascii="Tahoma" w:hAnsi="Tahoma" w:cs="Tahoma"/>
                            <w:sz w:val="14"/>
                            <w:szCs w:val="16"/>
                          </w:rPr>
                          <w:t>Minor topic area (2)</w:t>
                        </w:r>
                      </w:p>
                      <w:p w14:paraId="68A7FB7E"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(3)</w:t>
                        </w:r>
                      </w:p>
                      <w:p w14:paraId="0F67FB5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23215DDF" w14:textId="77777777" w:rsidR="00401294" w:rsidRPr="000D613A" w:rsidRDefault="00401294" w:rsidP="001145B2">
                        <w:pPr>
                          <w:rPr>
                            <w:szCs w:val="16"/>
                          </w:rPr>
                        </w:pPr>
                      </w:p>
                    </w:txbxContent>
                  </v:textbox>
                </v:roundrect>
                <v:roundrect id="AutoShape 59" o:spid="_x0000_s1064" style="position:absolute;left:1783;top:9086;width:3175;height:10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">
                  <v:textbox>
                    <w:txbxContent>
                      <w:p w14:paraId="6D6055E2"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(1)</w:t>
                        </w:r>
                      </w:p>
                      <w:p w14:paraId="23CB9F29"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Minor topic area (2)</w:t>
                        </w:r>
                      </w:p>
                      <w:p w14:paraId="55A5BCA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Minor topic area (3) </w:t>
                        </w:r>
                      </w:p>
                      <w:p w14:paraId="5242A3C3" w14:textId="77777777" w:rsidR="00401294" w:rsidRPr="00EC4751"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txbxContent>
                  </v:textbox>
                </v:roundrect>
                <v:roundrect id="AutoShape 60" o:spid="_x0000_s1065" style="position:absolute;left:3445;top:7379;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" fillcolor="#d8d8d8">
                  <v:textbox>
                    <w:txbxContent>
                      <w:p w14:paraId="1F73967C"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Major topic area</w:t>
                        </w:r>
                      </w:p>
                    </w:txbxContent>
                  </v:textbox>
                </v:roundrect>
                <v:roundrect id="AutoShape 61" o:spid="_x0000_s1066" style="position:absolute;left:1783;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">
                  <v:textbox>
                    <w:txbxContent>
                      <w:p w14:paraId="10B49A6B"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(1)</w:t>
                        </w:r>
                      </w:p>
                    </w:txbxContent>
                  </v:textbox>
                </v:roundrect>
                <v:roundrect id="AutoShape 62" o:spid="_x0000_s1067" style="position:absolute;left:5080;top:8234;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" fillcolor="#d8d8d8">
                  <v:textbox>
                    <w:txbxContent>
                      <w:p w14:paraId="1128270F"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Sub-major topic area (2)</w:t>
                        </w:r>
                      </w:p>
                      <w:p w14:paraId="4C6F3168" w14:textId="77777777" w:rsidR="00401294" w:rsidRPr="000D613A" w:rsidRDefault="00401294" w:rsidP="001145B2">
                        <w:pPr>
                          <w:rPr>
                            <w:szCs w:val="16"/>
                          </w:rPr>
                        </w:pPr>
                      </w:p>
                    </w:txbxContent>
                  </v:textbox>
                </v:roundrect>
                <v:roundrect id="AutoShape 63" o:spid="_x0000_s1068" style="position:absolute;left:8420;top:9056;width:3175;height:132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" fillcolor="#d8d8d8">
                  <v:textbox>
                    <w:txbxContent>
                      <w:p w14:paraId="5681908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(1)</w:t>
                        </w:r>
                      </w:p>
                      <w:p w14:paraId="43926DF3"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(2)</w:t>
                        </w:r>
                      </w:p>
                      <w:p w14:paraId="6390D42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(3)</w:t>
                        </w:r>
                      </w:p>
                      <w:p w14:paraId="4626A917"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(4)</w:t>
                        </w:r>
                      </w:p>
                      <w:p w14:paraId="5431AC8C"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Data element (5)</w:t>
                        </w:r>
                      </w:p>
                      <w:p w14:paraId="10B564DB"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etc.</w:t>
                        </w:r>
                      </w:p>
                      <w:p w14:paraId="19EAF1EA" w14:textId="77777777" w:rsidR="00401294" w:rsidRPr="000D613A" w:rsidRDefault="00401294" w:rsidP="001145B2">
                        <w:pPr>
                          <w:rPr>
                            <w:szCs w:val="16"/>
                          </w:rPr>
                        </w:pPr>
                      </w:p>
                    </w:txbxContent>
                  </v:textbox>
                </v:roundrect>
                <v:shapetype id="_x0000_t32" coordsize="21600,21600" o:spt="32" o:oned="t" path="m,l21600,21600e" filled="f">
                  <v:path arrowok="t" fillok="f" o:connecttype="none"/>
                  <o:lock v:ext="edit" shapetype="t"/>
                </v:shapetype>
                <v:shape id="AutoShape 64" o:spid="_x0000_s1069" type="#_x0000_t32" style="position:absolute;left:8270;top:9284;width: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"/>
                <v:roundrect id="AutoShape 65" o:spid="_x0000_s1070" style="position:absolute;left:5278;top:9131;width:2827;height:3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" fillcolor="#d8d8d8" stroked="f">
                  <v:textbox>
                    <w:txbxContent>
                      <w:p w14:paraId="2F7CEDA4" w14:textId="77777777" w:rsidR="00401294" w:rsidRPr="002D1FC9" w:rsidRDefault="00401294" w:rsidP="001145B2">
                        <w:pPr>
                          <w:spacing w:before="0" w:line="240" w:lineRule="auto"/>
                          <w:jc w:val="center"/>
                          <w:rPr>
                            <w:rFonts w:ascii="Tahoma" w:hAnsi="Tahoma" w:cs="Tahoma"/>
                            <w:sz w:val="14"/>
                            <w:szCs w:val="16"/>
                          </w:rPr>
                        </w:pPr>
                        <w:r w:rsidRPr="002D1FC9">
                          <w:rPr>
                            <w:rFonts w:ascii="Tahoma" w:hAnsi="Tahoma" w:cs="Tahoma"/>
                            <w:sz w:val="14"/>
                            <w:szCs w:val="16"/>
                          </w:rPr>
                          <w:t>Minor topic area</w:t>
                        </w:r>
                        <w:r>
                          <w:rPr>
                            <w:rFonts w:ascii="Tahoma" w:hAnsi="Tahoma" w:cs="Tahoma"/>
                            <w:sz w:val="14"/>
                            <w:szCs w:val="16"/>
                          </w:rPr>
                          <w:t xml:space="preserve"> (1)</w:t>
                        </w:r>
                      </w:p>
                    </w:txbxContent>
                  </v:textbox>
                </v:roundrect>
                <w10:wrap type="topAndBottom"/>
              </v:group>
            </w:pict>
          </mc:Fallback>
        </mc:AlternateContent>
      </w:r>
      <w:r w:rsidR="001145B2" w:rsidRPr="00032430">
        <w:t xml:space="preserve">Figure </w:t>
      </w:r>
      <w:r w:rsidR="00BD5F51" w:rsidRPr="00032430">
        <w:t>5</w:t>
      </w:r>
      <w:r w:rsidR="001145B2" w:rsidRPr="00032430">
        <w:tab/>
        <w:t>LSAY hierarchical levels</w:t>
      </w:r>
      <w:bookmarkEnd w:id="192"/>
      <w:bookmarkEnd w:id="193"/>
    </w:p>
    <w:p w14:paraId="50E54BBD" w14:textId="5EF418FE" w:rsidR="001145B2" w:rsidRDefault="001145B2" w:rsidP="00BD5F51">
      <w:pPr>
        <w:pStyle w:val="Figuretitle"/>
        <w:spacing w:before="480"/>
      </w:pPr>
      <w:bookmarkStart w:id="194" w:name="_Toc201985477"/>
      <w:bookmarkStart w:id="195" w:name="_Toc302138665"/>
      <w:bookmarkStart w:id="196" w:name="_Toc89333433"/>
      <w:r w:rsidRPr="003D3DF9">
        <w:t xml:space="preserve">Figure </w:t>
      </w:r>
      <w:r w:rsidR="00BD5F51" w:rsidRPr="003D3DF9">
        <w:t>6</w:t>
      </w:r>
      <w:r w:rsidR="00BD5F51" w:rsidRPr="003D3DF9">
        <w:tab/>
      </w:r>
      <w:r w:rsidRPr="003D3DF9">
        <w:t>Major topic area 1 – Demographics</w:t>
      </w:r>
      <w:bookmarkEnd w:id="194"/>
      <w:bookmarkEnd w:id="195"/>
      <w:bookmarkEnd w:id="196"/>
    </w:p>
    <w:p w14:paraId="07978534" w14:textId="74B76CA1" w:rsidR="001145B2" w:rsidRDefault="00FD2FDF" w:rsidP="001145B2">
      <w:pPr>
        <w:pStyle w:val="Figuretitle"/>
        <w:spacing w:before="480"/>
      </w:pPr>
      <w:bookmarkStart w:id="197" w:name="_Ref201655029"/>
      <w:bookmarkStart w:id="198" w:name="_Toc201985479"/>
      <w:bookmarkStart w:id="199" w:name="_Toc302138667"/>
      <w:bookmarkStart w:id="200" w:name="_Toc89333434"/>
      <w:r>
        <w:rPr>
          <w:bCs/>
          <w:noProof/>
          <w:lang w:eastAsia="en-AU"/>
        </w:rPr>
        <mc:AlternateContent>
          <mc:Choice Requires="wpg">
            <w:drawing>
              <wp:anchor distT="0" distB="0" distL="114300" distR="114300" simplePos="0" relativeHeight="251701248" behindDoc="0" locked="0" layoutInCell="1" allowOverlap="1" wp14:anchorId="181C7BCF" wp14:editId="3A46FAC4">
                <wp:simplePos x="0" y="0"/>
                <wp:positionH relativeFrom="column">
                  <wp:posOffset>97790</wp:posOffset>
                </wp:positionH>
                <wp:positionV relativeFrom="paragraph">
                  <wp:posOffset>2583815</wp:posOffset>
                </wp:positionV>
                <wp:extent cx="6235065" cy="3658870"/>
                <wp:effectExtent l="0" t="0" r="13335" b="17780"/>
                <wp:wrapTopAndBottom/>
                <wp:docPr id="11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5065" cy="3658870"/>
                          <a:chOff x="1035" y="5653"/>
                          <a:chExt cx="9819" cy="5762"/>
                        </a:xfrm>
                      </wpg:grpSpPr>
                      <wps:wsp>
                        <wps:cNvPr id="116" name="AutoShape 86"/>
                        <wps:cNvSpPr>
                          <a:spLocks noChangeArrowheads="1"/>
                        </wps:cNvSpPr>
                        <wps:spPr bwMode="auto">
                          <a:xfrm>
                            <a:off x="4317" y="7390"/>
                            <a:ext cx="3175" cy="800"/>
                          </a:xfrm>
                          <a:prstGeom prst="roundRect">
                            <a:avLst>
                              <a:gd name="adj" fmla="val 16667"/>
                            </a:avLst>
                          </a:prstGeom>
                          <a:solidFill>
                            <a:srgbClr val="FFFFFF"/>
                          </a:solidFill>
                          <a:ln w="9525">
                            <a:solidFill>
                              <a:srgbClr val="000000"/>
                            </a:solidFill>
                            <a:round/>
                            <a:headEnd/>
                            <a:tailEnd/>
                          </a:ln>
                        </wps:spPr>
                        <wps:txbx>
                          <w:txbxContent>
                            <w:p w14:paraId="1A2C940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3B374D19" w14:textId="6CBF378E"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7EC343E9" w14:textId="2506B15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wps:txbx>
                        <wps:bodyPr rot="0" vert="horz" wrap="square" lIns="91440" tIns="45720" rIns="91440" bIns="45720" anchor="ctr" anchorCtr="0" upright="1">
                          <a:noAutofit/>
                        </wps:bodyPr>
                      </wps:wsp>
                      <wps:wsp>
                        <wps:cNvPr id="119" name="AutoShape 87"/>
                        <wps:cNvSpPr>
                          <a:spLocks noChangeArrowheads="1"/>
                        </wps:cNvSpPr>
                        <wps:spPr bwMode="auto">
                          <a:xfrm>
                            <a:off x="1035" y="7390"/>
                            <a:ext cx="3175" cy="4025"/>
                          </a:xfrm>
                          <a:prstGeom prst="roundRect">
                            <a:avLst>
                              <a:gd name="adj" fmla="val 16667"/>
                            </a:avLst>
                          </a:prstGeom>
                          <a:solidFill>
                            <a:srgbClr val="FFFFFF"/>
                          </a:solidFill>
                          <a:ln w="9525">
                            <a:solidFill>
                              <a:srgbClr val="000000"/>
                            </a:solidFill>
                            <a:round/>
                            <a:headEnd/>
                            <a:tailEnd/>
                          </a:ln>
                        </wps:spPr>
                        <wps:txbx>
                          <w:txbxContent>
                            <w:p w14:paraId="2A00B3F2"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78041311"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F5C704E"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284D475D"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37B78B42"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Additional instruction</w:t>
                              </w:r>
                            </w:p>
                            <w:p w14:paraId="17663FF7"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8B0AA2A"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Collaboration and teamwork</w:t>
                              </w:r>
                            </w:p>
                            <w:p w14:paraId="3C7CF961"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Student engagement</w:t>
                              </w:r>
                            </w:p>
                            <w:p w14:paraId="2177DC33"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0E4761D4" w14:textId="77777777" w:rsidR="00401294" w:rsidRDefault="00401294" w:rsidP="001145B2">
                              <w:pPr>
                                <w:spacing w:before="0" w:line="240" w:lineRule="auto"/>
                                <w:ind w:right="-187"/>
                                <w:jc w:val="center"/>
                                <w:rPr>
                                  <w:rFonts w:ascii="Tahoma" w:hAnsi="Tahoma" w:cs="Tahoma"/>
                                  <w:sz w:val="14"/>
                                  <w:szCs w:val="16"/>
                                </w:rPr>
                              </w:pPr>
                              <w:r w:rsidRPr="00D011B9">
                                <w:rPr>
                                  <w:rFonts w:ascii="Tahoma" w:hAnsi="Tahoma" w:cs="Tahoma"/>
                                  <w:sz w:val="14"/>
                                  <w:szCs w:val="16"/>
                                </w:rPr>
                                <w:t xml:space="preserve">Teaching and learning </w:t>
                              </w:r>
                              <w:proofErr w:type="gramStart"/>
                              <w:r>
                                <w:rPr>
                                  <w:rFonts w:ascii="Tahoma" w:hAnsi="Tahoma" w:cs="Tahoma"/>
                                  <w:sz w:val="14"/>
                                  <w:szCs w:val="16"/>
                                </w:rPr>
                                <w:t>maths</w:t>
                              </w:r>
                              <w:proofErr w:type="gramEnd"/>
                              <w:r>
                                <w:rPr>
                                  <w:rFonts w:ascii="Tahoma" w:hAnsi="Tahoma" w:cs="Tahoma"/>
                                  <w:sz w:val="14"/>
                                  <w:szCs w:val="16"/>
                                </w:rPr>
                                <w:t xml:space="preserve"> </w:t>
                              </w:r>
                            </w:p>
                            <w:p w14:paraId="6380B890"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Teaching and learning </w:t>
                              </w:r>
                              <w:proofErr w:type="gramStart"/>
                              <w:r>
                                <w:rPr>
                                  <w:rFonts w:ascii="Tahoma" w:hAnsi="Tahoma" w:cs="Tahoma"/>
                                  <w:sz w:val="14"/>
                                  <w:szCs w:val="16"/>
                                </w:rPr>
                                <w:t>science</w:t>
                              </w:r>
                              <w:proofErr w:type="gramEnd"/>
                            </w:p>
                            <w:p w14:paraId="5C354F2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science</w:t>
                              </w:r>
                            </w:p>
                            <w:p w14:paraId="042A0853"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the environment</w:t>
                              </w:r>
                            </w:p>
                            <w:p w14:paraId="5B8E0F60"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73F0AAB1"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72D139D0" w14:textId="77777777" w:rsidR="00401294" w:rsidRPr="00F5566B" w:rsidRDefault="00401294" w:rsidP="005E7CF8">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IB</w:t>
                              </w:r>
                            </w:p>
                            <w:p w14:paraId="5FA3E7F5"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2E068489"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4B175023"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86A3CC9" w14:textId="3888C36E"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 </w:t>
                              </w:r>
                            </w:p>
                            <w:p w14:paraId="7EAABE56"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7754E8D8" w14:textId="77777777" w:rsidR="00401294" w:rsidRDefault="00401294" w:rsidP="001145B2"/>
                          </w:txbxContent>
                        </wps:txbx>
                        <wps:bodyPr rot="0" vert="horz" wrap="square" lIns="91440" tIns="45720" rIns="91440" bIns="45720" anchor="ctr" anchorCtr="0" upright="1">
                          <a:noAutofit/>
                        </wps:bodyPr>
                      </wps:wsp>
                      <wps:wsp>
                        <wps:cNvPr id="120" name="AutoShape 88"/>
                        <wps:cNvSpPr>
                          <a:spLocks noChangeArrowheads="1"/>
                        </wps:cNvSpPr>
                        <wps:spPr bwMode="auto">
                          <a:xfrm>
                            <a:off x="7585" y="7390"/>
                            <a:ext cx="3269" cy="3045"/>
                          </a:xfrm>
                          <a:prstGeom prst="roundRect">
                            <a:avLst>
                              <a:gd name="adj" fmla="val 16667"/>
                            </a:avLst>
                          </a:prstGeom>
                          <a:solidFill>
                            <a:srgbClr val="FFFFFF"/>
                          </a:solidFill>
                          <a:ln w="9525">
                            <a:solidFill>
                              <a:srgbClr val="000000"/>
                            </a:solidFill>
                            <a:round/>
                            <a:headEnd/>
                            <a:tailEnd/>
                          </a:ln>
                        </wps:spPr>
                        <wps:txbx>
                          <w:txbxContent>
                            <w:p w14:paraId="2BB69234"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1613A2F8"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5FC1EA"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169EDBDE"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67658D6B"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3DEF1D6F"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94903D1"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Deferred/withdrew from </w:t>
                              </w:r>
                              <w:proofErr w:type="gramStart"/>
                              <w:r w:rsidRPr="00F5566B">
                                <w:rPr>
                                  <w:rFonts w:ascii="Tahoma" w:hAnsi="Tahoma" w:cs="Tahoma"/>
                                  <w:sz w:val="14"/>
                                  <w:szCs w:val="16"/>
                                </w:rPr>
                                <w:t>study</w:t>
                              </w:r>
                              <w:proofErr w:type="gramEnd"/>
                            </w:p>
                            <w:p w14:paraId="2A8EC919" w14:textId="38B3E5C4" w:rsidR="00401294" w:rsidRPr="00F5566B" w:rsidRDefault="00401294" w:rsidP="003D4EB8">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proofErr w:type="gramStart"/>
                              <w:r>
                                <w:rPr>
                                  <w:rFonts w:ascii="Tahoma" w:hAnsi="Tahoma" w:cs="Tahoma"/>
                                  <w:sz w:val="14"/>
                                  <w:szCs w:val="16"/>
                                </w:rPr>
                                <w:t>institutions</w:t>
                              </w:r>
                              <w:proofErr w:type="gramEnd"/>
                            </w:p>
                            <w:p w14:paraId="21243042" w14:textId="793A73A4"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proofErr w:type="gramStart"/>
                              <w:r w:rsidRPr="00F5566B">
                                <w:rPr>
                                  <w:rFonts w:ascii="Tahoma" w:hAnsi="Tahoma" w:cs="Tahoma"/>
                                  <w:sz w:val="14"/>
                                  <w:szCs w:val="16"/>
                                </w:rPr>
                                <w:t>course</w:t>
                              </w:r>
                              <w:proofErr w:type="gramEnd"/>
                            </w:p>
                            <w:p w14:paraId="045C2AD3"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Changed/left </w:t>
                              </w:r>
                              <w:proofErr w:type="gramStart"/>
                              <w:r w:rsidRPr="00F5566B">
                                <w:rPr>
                                  <w:rFonts w:ascii="Tahoma" w:hAnsi="Tahoma" w:cs="Tahoma"/>
                                  <w:sz w:val="14"/>
                                  <w:szCs w:val="16"/>
                                </w:rPr>
                                <w:t>employer</w:t>
                              </w:r>
                              <w:proofErr w:type="gramEnd"/>
                            </w:p>
                            <w:p w14:paraId="5EE381C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w:t>
                              </w:r>
                              <w:proofErr w:type="gramStart"/>
                              <w:r w:rsidRPr="00F5566B">
                                <w:rPr>
                                  <w:rFonts w:ascii="Tahoma" w:hAnsi="Tahoma" w:cs="Tahoma"/>
                                  <w:sz w:val="14"/>
                                  <w:szCs w:val="16"/>
                                </w:rPr>
                                <w:t>traineeship</w:t>
                              </w:r>
                              <w:proofErr w:type="gramEnd"/>
                            </w:p>
                            <w:p w14:paraId="58F64758"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Student engagement</w:t>
                              </w:r>
                            </w:p>
                            <w:p w14:paraId="7B1BE091" w14:textId="68825CDA"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31106D" w14:textId="01169654"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Careers advice</w:t>
                              </w:r>
                            </w:p>
                            <w:p w14:paraId="5A91B495" w14:textId="7F55322E" w:rsidR="00401294" w:rsidRPr="00F5566B"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txbxContent>
                        </wps:txbx>
                        <wps:bodyPr rot="0" vert="horz" wrap="square" lIns="91440" tIns="45720" rIns="91440" bIns="45720" anchor="ctr" anchorCtr="0" upright="1">
                          <a:noAutofit/>
                        </wps:bodyPr>
                      </wps:wsp>
                      <wps:wsp>
                        <wps:cNvPr id="121" name="AutoShape 89"/>
                        <wps:cNvSpPr>
                          <a:spLocks noChangeArrowheads="1"/>
                        </wps:cNvSpPr>
                        <wps:spPr bwMode="auto">
                          <a:xfrm>
                            <a:off x="4317" y="5653"/>
                            <a:ext cx="3175" cy="765"/>
                          </a:xfrm>
                          <a:prstGeom prst="roundRect">
                            <a:avLst>
                              <a:gd name="adj" fmla="val 16667"/>
                            </a:avLst>
                          </a:prstGeom>
                          <a:solidFill>
                            <a:srgbClr val="FFFFFF"/>
                          </a:solidFill>
                          <a:ln w="9525">
                            <a:solidFill>
                              <a:srgbClr val="000000"/>
                            </a:solidFill>
                            <a:round/>
                            <a:headEnd/>
                            <a:tailEnd/>
                          </a:ln>
                        </wps:spPr>
                        <wps:txbx>
                          <w:txbxContent>
                            <w:p w14:paraId="7D6B674F" w14:textId="77777777" w:rsidR="00401294" w:rsidRPr="00F5566B" w:rsidRDefault="00401294" w:rsidP="001145B2">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wps:txbx>
                        <wps:bodyPr rot="0" vert="horz" wrap="square" lIns="91440" tIns="45720" rIns="91440" bIns="45720" anchor="t" anchorCtr="0" upright="1">
                          <a:noAutofit/>
                        </wps:bodyPr>
                      </wps:wsp>
                      <wps:wsp>
                        <wps:cNvPr id="122" name="AutoShape 90"/>
                        <wps:cNvSpPr>
                          <a:spLocks noChangeArrowheads="1"/>
                        </wps:cNvSpPr>
                        <wps:spPr bwMode="auto">
                          <a:xfrm>
                            <a:off x="1035" y="6538"/>
                            <a:ext cx="3175" cy="765"/>
                          </a:xfrm>
                          <a:prstGeom prst="roundRect">
                            <a:avLst>
                              <a:gd name="adj" fmla="val 16667"/>
                            </a:avLst>
                          </a:prstGeom>
                          <a:solidFill>
                            <a:srgbClr val="FFFFFF"/>
                          </a:solidFill>
                          <a:ln w="9525">
                            <a:solidFill>
                              <a:srgbClr val="000000"/>
                            </a:solidFill>
                            <a:round/>
                            <a:headEnd/>
                            <a:tailEnd/>
                          </a:ln>
                        </wps:spPr>
                        <wps:txbx>
                          <w:txbxContent>
                            <w:p w14:paraId="3CF9B377" w14:textId="77777777" w:rsidR="00401294" w:rsidRPr="00F5566B" w:rsidRDefault="00401294" w:rsidP="001145B2">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wps:txbx>
                        <wps:bodyPr rot="0" vert="horz" wrap="square" lIns="91440" tIns="45720" rIns="91440" bIns="45720" anchor="t" anchorCtr="0" upright="1">
                          <a:noAutofit/>
                        </wps:bodyPr>
                      </wps:wsp>
                      <wps:wsp>
                        <wps:cNvPr id="123" name="AutoShape 91"/>
                        <wps:cNvSpPr>
                          <a:spLocks noChangeArrowheads="1"/>
                        </wps:cNvSpPr>
                        <wps:spPr bwMode="auto">
                          <a:xfrm>
                            <a:off x="4317" y="6538"/>
                            <a:ext cx="3175" cy="765"/>
                          </a:xfrm>
                          <a:prstGeom prst="roundRect">
                            <a:avLst>
                              <a:gd name="adj" fmla="val 16667"/>
                            </a:avLst>
                          </a:prstGeom>
                          <a:solidFill>
                            <a:srgbClr val="FFFFFF"/>
                          </a:solidFill>
                          <a:ln w="9525">
                            <a:solidFill>
                              <a:srgbClr val="000000"/>
                            </a:solidFill>
                            <a:round/>
                            <a:headEnd/>
                            <a:tailEnd/>
                          </a:ln>
                        </wps:spPr>
                        <wps:txbx>
                          <w:txbxContent>
                            <w:p w14:paraId="45EB6A2C"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wps:txbx>
                        <wps:bodyPr rot="0" vert="horz" wrap="square" lIns="91440" tIns="45720" rIns="91440" bIns="45720" anchor="t" anchorCtr="0" upright="1">
                          <a:noAutofit/>
                        </wps:bodyPr>
                      </wps:wsp>
                      <wps:wsp>
                        <wps:cNvPr id="124" name="AutoShape 92"/>
                        <wps:cNvSpPr>
                          <a:spLocks noChangeArrowheads="1"/>
                        </wps:cNvSpPr>
                        <wps:spPr bwMode="auto">
                          <a:xfrm>
                            <a:off x="7585" y="6538"/>
                            <a:ext cx="3175" cy="765"/>
                          </a:xfrm>
                          <a:prstGeom prst="roundRect">
                            <a:avLst>
                              <a:gd name="adj" fmla="val 16667"/>
                            </a:avLst>
                          </a:prstGeom>
                          <a:solidFill>
                            <a:srgbClr val="FFFFFF"/>
                          </a:solidFill>
                          <a:ln w="9525">
                            <a:solidFill>
                              <a:srgbClr val="000000"/>
                            </a:solidFill>
                            <a:round/>
                            <a:headEnd/>
                            <a:tailEnd/>
                          </a:ln>
                        </wps:spPr>
                        <wps:txbx>
                          <w:txbxContent>
                            <w:p w14:paraId="1E260B4D"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C7BCF" id="Group 93" o:spid="_x0000_s1071" style="position:absolute;left:0;text-align:left;margin-left:7.7pt;margin-top:203.45pt;width:490.95pt;height:288.1pt;z-index:251701248" coordorigin="1035,5653" coordsize="9819,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">
                <v:roundrect id="AutoShape 86" o:spid="_x0000_s1072" style="position:absolute;left:4317;top:7390;width:3175;height: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">
                  <v:textbox>
                    <w:txbxContent>
                      <w:p w14:paraId="1A2C940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Post-school plans</w:t>
                        </w:r>
                      </w:p>
                      <w:p w14:paraId="3B374D19" w14:textId="6CBF378E"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School leavers</w:t>
                        </w:r>
                      </w:p>
                      <w:p w14:paraId="7EC343E9" w14:textId="2506B15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Main activity</w:t>
                        </w:r>
                      </w:p>
                    </w:txbxContent>
                  </v:textbox>
                </v:roundrect>
                <v:roundrect id="AutoShape 87" o:spid="_x0000_s1073" style="position:absolute;left:1035;top:7390;width:3175;height:4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">
                  <v:textbox>
                    <w:txbxContent>
                      <w:p w14:paraId="2A00B3F2"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School characteristics</w:t>
                        </w:r>
                      </w:p>
                      <w:p w14:paraId="78041311"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characteristics</w:t>
                        </w:r>
                      </w:p>
                      <w:p w14:paraId="4F5C704E"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Student achievement</w:t>
                        </w:r>
                      </w:p>
                      <w:p w14:paraId="284D475D"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Time spent learning</w:t>
                        </w:r>
                      </w:p>
                      <w:p w14:paraId="37B78B42"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Additional instruction</w:t>
                        </w:r>
                      </w:p>
                      <w:p w14:paraId="17663FF7"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Perceptions about self and school</w:t>
                        </w:r>
                      </w:p>
                      <w:p w14:paraId="48B0AA2A"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Collaboration and teamwork</w:t>
                        </w:r>
                      </w:p>
                      <w:p w14:paraId="3C7CF961"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Student engagement</w:t>
                        </w:r>
                      </w:p>
                      <w:p w14:paraId="2177DC33"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Use of computers</w:t>
                        </w:r>
                      </w:p>
                      <w:p w14:paraId="0E4761D4" w14:textId="77777777" w:rsidR="00401294" w:rsidRDefault="00401294" w:rsidP="001145B2">
                        <w:pPr>
                          <w:spacing w:before="0" w:line="240" w:lineRule="auto"/>
                          <w:ind w:right="-187"/>
                          <w:jc w:val="center"/>
                          <w:rPr>
                            <w:rFonts w:ascii="Tahoma" w:hAnsi="Tahoma" w:cs="Tahoma"/>
                            <w:sz w:val="14"/>
                            <w:szCs w:val="16"/>
                          </w:rPr>
                        </w:pPr>
                        <w:r w:rsidRPr="00D011B9">
                          <w:rPr>
                            <w:rFonts w:ascii="Tahoma" w:hAnsi="Tahoma" w:cs="Tahoma"/>
                            <w:sz w:val="14"/>
                            <w:szCs w:val="16"/>
                          </w:rPr>
                          <w:t xml:space="preserve">Teaching and learning </w:t>
                        </w:r>
                        <w:proofErr w:type="gramStart"/>
                        <w:r>
                          <w:rPr>
                            <w:rFonts w:ascii="Tahoma" w:hAnsi="Tahoma" w:cs="Tahoma"/>
                            <w:sz w:val="14"/>
                            <w:szCs w:val="16"/>
                          </w:rPr>
                          <w:t>maths</w:t>
                        </w:r>
                        <w:proofErr w:type="gramEnd"/>
                        <w:r>
                          <w:rPr>
                            <w:rFonts w:ascii="Tahoma" w:hAnsi="Tahoma" w:cs="Tahoma"/>
                            <w:sz w:val="14"/>
                            <w:szCs w:val="16"/>
                          </w:rPr>
                          <w:t xml:space="preserve"> </w:t>
                        </w:r>
                      </w:p>
                      <w:p w14:paraId="6380B890"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Teaching and learning </w:t>
                        </w:r>
                        <w:proofErr w:type="gramStart"/>
                        <w:r>
                          <w:rPr>
                            <w:rFonts w:ascii="Tahoma" w:hAnsi="Tahoma" w:cs="Tahoma"/>
                            <w:sz w:val="14"/>
                            <w:szCs w:val="16"/>
                          </w:rPr>
                          <w:t>science</w:t>
                        </w:r>
                        <w:proofErr w:type="gramEnd"/>
                      </w:p>
                      <w:p w14:paraId="5C354F2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science</w:t>
                        </w:r>
                      </w:p>
                      <w:p w14:paraId="042A0853" w14:textId="77777777" w:rsidR="00401294" w:rsidRPr="00D011B9"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Views on the environment</w:t>
                        </w:r>
                      </w:p>
                      <w:p w14:paraId="5B8E0F60"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p>
                      <w:p w14:paraId="73F0AAB1"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w:t>
                        </w:r>
                        <w:r w:rsidRPr="00F5566B">
                          <w:rPr>
                            <w:rFonts w:ascii="Tahoma" w:hAnsi="Tahoma" w:cs="Tahoma"/>
                            <w:sz w:val="14"/>
                            <w:szCs w:val="16"/>
                          </w:rPr>
                          <w:t>VET</w:t>
                        </w:r>
                      </w:p>
                      <w:p w14:paraId="72D139D0" w14:textId="77777777" w:rsidR="00401294" w:rsidRPr="00F5566B" w:rsidRDefault="00401294" w:rsidP="005E7CF8">
                        <w:pPr>
                          <w:spacing w:before="0" w:line="240" w:lineRule="auto"/>
                          <w:ind w:right="-187"/>
                          <w:jc w:val="center"/>
                          <w:rPr>
                            <w:rFonts w:ascii="Tahoma" w:hAnsi="Tahoma" w:cs="Tahoma"/>
                            <w:sz w:val="14"/>
                            <w:szCs w:val="16"/>
                          </w:rPr>
                        </w:pPr>
                        <w:r w:rsidRPr="00F5566B">
                          <w:rPr>
                            <w:rFonts w:ascii="Tahoma" w:hAnsi="Tahoma" w:cs="Tahoma"/>
                            <w:sz w:val="14"/>
                            <w:szCs w:val="16"/>
                          </w:rPr>
                          <w:t>Subjects/courses:</w:t>
                        </w:r>
                        <w:r>
                          <w:rPr>
                            <w:rFonts w:ascii="Tahoma" w:hAnsi="Tahoma" w:cs="Tahoma"/>
                            <w:sz w:val="14"/>
                            <w:szCs w:val="16"/>
                          </w:rPr>
                          <w:t xml:space="preserve"> IB</w:t>
                        </w:r>
                      </w:p>
                      <w:p w14:paraId="5FA3E7F5" w14:textId="77777777" w:rsidR="00401294" w:rsidRPr="00F5566B"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 xml:space="preserve">Study </w:t>
                        </w:r>
                        <w:r w:rsidRPr="00F5566B">
                          <w:rPr>
                            <w:rFonts w:ascii="Tahoma" w:hAnsi="Tahoma" w:cs="Tahoma"/>
                            <w:sz w:val="14"/>
                            <w:szCs w:val="16"/>
                          </w:rPr>
                          <w:t>plans</w:t>
                        </w:r>
                      </w:p>
                      <w:p w14:paraId="2E068489"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Careers advice</w:t>
                        </w:r>
                      </w:p>
                      <w:p w14:paraId="4B175023" w14:textId="77777777" w:rsidR="00401294" w:rsidRPr="00F5566B"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 experience</w:t>
                        </w:r>
                      </w:p>
                      <w:p w14:paraId="586A3CC9" w14:textId="3888C36E"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Workplace learning</w:t>
                        </w:r>
                        <w:r>
                          <w:rPr>
                            <w:rFonts w:ascii="Tahoma" w:hAnsi="Tahoma" w:cs="Tahoma"/>
                            <w:sz w:val="14"/>
                            <w:szCs w:val="16"/>
                          </w:rPr>
                          <w:t xml:space="preserve"> (VET) </w:t>
                        </w:r>
                      </w:p>
                      <w:p w14:paraId="7EAABE56" w14:textId="77777777" w:rsidR="00401294" w:rsidRDefault="00401294" w:rsidP="001145B2">
                        <w:pPr>
                          <w:spacing w:before="0" w:line="240" w:lineRule="auto"/>
                          <w:ind w:right="-187"/>
                          <w:jc w:val="center"/>
                          <w:rPr>
                            <w:rFonts w:ascii="Tahoma" w:hAnsi="Tahoma" w:cs="Tahoma"/>
                            <w:sz w:val="14"/>
                            <w:szCs w:val="16"/>
                          </w:rPr>
                        </w:pPr>
                        <w:r w:rsidRPr="00F5566B">
                          <w:rPr>
                            <w:rFonts w:ascii="Tahoma" w:hAnsi="Tahoma" w:cs="Tahoma"/>
                            <w:sz w:val="14"/>
                            <w:szCs w:val="16"/>
                          </w:rPr>
                          <w:t>Qualifications and results</w:t>
                        </w:r>
                      </w:p>
                      <w:p w14:paraId="7754E8D8" w14:textId="77777777" w:rsidR="00401294" w:rsidRDefault="00401294" w:rsidP="001145B2"/>
                    </w:txbxContent>
                  </v:textbox>
                </v:roundrect>
                <v:roundrect id="AutoShape 88" o:spid="_x0000_s1074" style="position:absolute;left:7585;top:7390;width:3269;height:30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">
                  <v:textbox>
                    <w:txbxContent>
                      <w:p w14:paraId="2BB69234"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Study</w:t>
                        </w:r>
                      </w:p>
                      <w:p w14:paraId="1613A2F8"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study</w:t>
                        </w:r>
                      </w:p>
                      <w:p w14:paraId="0A5FC1EA"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study</w:t>
                        </w:r>
                      </w:p>
                      <w:p w14:paraId="169EDBDE"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Apprenticeships/traineeships</w:t>
                        </w:r>
                      </w:p>
                      <w:p w14:paraId="67658D6B"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Current apprenticeships/traineeships</w:t>
                        </w:r>
                      </w:p>
                      <w:p w14:paraId="3DEF1D6F"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Past apprenticeships/traineeships</w:t>
                        </w:r>
                      </w:p>
                      <w:p w14:paraId="194903D1"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Deferred/withdrew from </w:t>
                        </w:r>
                        <w:proofErr w:type="gramStart"/>
                        <w:r w:rsidRPr="00F5566B">
                          <w:rPr>
                            <w:rFonts w:ascii="Tahoma" w:hAnsi="Tahoma" w:cs="Tahoma"/>
                            <w:sz w:val="14"/>
                            <w:szCs w:val="16"/>
                          </w:rPr>
                          <w:t>study</w:t>
                        </w:r>
                        <w:proofErr w:type="gramEnd"/>
                      </w:p>
                      <w:p w14:paraId="2A8EC919" w14:textId="38B3E5C4" w:rsidR="00401294" w:rsidRPr="00F5566B" w:rsidRDefault="00401294" w:rsidP="003D4EB8">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proofErr w:type="gramStart"/>
                        <w:r>
                          <w:rPr>
                            <w:rFonts w:ascii="Tahoma" w:hAnsi="Tahoma" w:cs="Tahoma"/>
                            <w:sz w:val="14"/>
                            <w:szCs w:val="16"/>
                          </w:rPr>
                          <w:t>institutions</w:t>
                        </w:r>
                        <w:proofErr w:type="gramEnd"/>
                      </w:p>
                      <w:p w14:paraId="21243042" w14:textId="793A73A4"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 </w:t>
                        </w:r>
                        <w:proofErr w:type="gramStart"/>
                        <w:r w:rsidRPr="00F5566B">
                          <w:rPr>
                            <w:rFonts w:ascii="Tahoma" w:hAnsi="Tahoma" w:cs="Tahoma"/>
                            <w:sz w:val="14"/>
                            <w:szCs w:val="16"/>
                          </w:rPr>
                          <w:t>course</w:t>
                        </w:r>
                        <w:proofErr w:type="gramEnd"/>
                      </w:p>
                      <w:p w14:paraId="045C2AD3"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 xml:space="preserve">Changed/left </w:t>
                        </w:r>
                        <w:proofErr w:type="gramStart"/>
                        <w:r w:rsidRPr="00F5566B">
                          <w:rPr>
                            <w:rFonts w:ascii="Tahoma" w:hAnsi="Tahoma" w:cs="Tahoma"/>
                            <w:sz w:val="14"/>
                            <w:szCs w:val="16"/>
                          </w:rPr>
                          <w:t>employer</w:t>
                        </w:r>
                        <w:proofErr w:type="gramEnd"/>
                      </w:p>
                      <w:p w14:paraId="5EE381C5" w14:textId="77777777" w:rsidR="00401294" w:rsidRPr="00F5566B"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Changed/stopped apprenticeship/</w:t>
                        </w:r>
                        <w:proofErr w:type="gramStart"/>
                        <w:r w:rsidRPr="00F5566B">
                          <w:rPr>
                            <w:rFonts w:ascii="Tahoma" w:hAnsi="Tahoma" w:cs="Tahoma"/>
                            <w:sz w:val="14"/>
                            <w:szCs w:val="16"/>
                          </w:rPr>
                          <w:t>traineeship</w:t>
                        </w:r>
                        <w:proofErr w:type="gramEnd"/>
                      </w:p>
                      <w:p w14:paraId="58F64758"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Student engagement</w:t>
                        </w:r>
                      </w:p>
                      <w:p w14:paraId="7B1BE091" w14:textId="68825CDA" w:rsidR="00401294" w:rsidRDefault="00401294" w:rsidP="001145B2">
                        <w:pPr>
                          <w:spacing w:before="0" w:line="240" w:lineRule="auto"/>
                          <w:ind w:left="-142" w:right="-187"/>
                          <w:jc w:val="center"/>
                          <w:rPr>
                            <w:rFonts w:ascii="Tahoma" w:hAnsi="Tahoma" w:cs="Tahoma"/>
                            <w:sz w:val="14"/>
                            <w:szCs w:val="16"/>
                          </w:rPr>
                        </w:pPr>
                        <w:r w:rsidRPr="00F5566B">
                          <w:rPr>
                            <w:rFonts w:ascii="Tahoma" w:hAnsi="Tahoma" w:cs="Tahoma"/>
                            <w:sz w:val="14"/>
                            <w:szCs w:val="16"/>
                          </w:rPr>
                          <w:t>Satisfaction with study</w:t>
                        </w:r>
                      </w:p>
                      <w:p w14:paraId="6C31106D" w14:textId="01169654"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Careers advice</w:t>
                        </w:r>
                      </w:p>
                      <w:p w14:paraId="5A91B495" w14:textId="7F55322E" w:rsidR="00401294" w:rsidRPr="00F5566B"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txbxContent>
                  </v:textbox>
                </v:roundrect>
                <v:roundrect id="AutoShape 89" o:spid="_x0000_s1075" style="position:absolute;left:4317;top:5653;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">
                  <v:textbox>
                    <w:txbxContent>
                      <w:p w14:paraId="7D6B674F" w14:textId="77777777" w:rsidR="00401294" w:rsidRPr="00F5566B" w:rsidRDefault="00401294" w:rsidP="001145B2">
                        <w:pPr>
                          <w:spacing w:before="120" w:line="240" w:lineRule="auto"/>
                          <w:ind w:left="-142" w:right="-187"/>
                          <w:jc w:val="center"/>
                          <w:rPr>
                            <w:rFonts w:ascii="Tahoma" w:hAnsi="Tahoma" w:cs="Tahoma"/>
                            <w:sz w:val="24"/>
                            <w:szCs w:val="16"/>
                          </w:rPr>
                        </w:pPr>
                        <w:r w:rsidRPr="00F5566B">
                          <w:rPr>
                            <w:rFonts w:ascii="Tahoma" w:hAnsi="Tahoma" w:cs="Tahoma"/>
                            <w:sz w:val="24"/>
                            <w:szCs w:val="16"/>
                          </w:rPr>
                          <w:t>Education</w:t>
                        </w:r>
                      </w:p>
                    </w:txbxContent>
                  </v:textbox>
                </v:roundrect>
                <v:roundrect id="AutoShape 90" o:spid="_x0000_s1076" style="position:absolute;left:103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">
                  <v:textbox>
                    <w:txbxContent>
                      <w:p w14:paraId="3CF9B377" w14:textId="77777777" w:rsidR="00401294" w:rsidRPr="00F5566B" w:rsidRDefault="00401294" w:rsidP="001145B2">
                        <w:pPr>
                          <w:spacing w:before="120" w:line="240" w:lineRule="auto"/>
                          <w:ind w:left="-142" w:right="-187"/>
                          <w:jc w:val="center"/>
                          <w:rPr>
                            <w:rFonts w:ascii="Tahoma" w:hAnsi="Tahoma" w:cs="Tahoma"/>
                            <w:sz w:val="22"/>
                            <w:szCs w:val="16"/>
                          </w:rPr>
                        </w:pPr>
                        <w:r w:rsidRPr="00F5566B">
                          <w:rPr>
                            <w:rFonts w:ascii="Tahoma" w:hAnsi="Tahoma" w:cs="Tahoma"/>
                            <w:sz w:val="20"/>
                            <w:szCs w:val="16"/>
                          </w:rPr>
                          <w:t>School</w:t>
                        </w:r>
                      </w:p>
                    </w:txbxContent>
                  </v:textbox>
                </v:roundrect>
                <v:roundrect id="AutoShape 91" o:spid="_x0000_s1077" style="position:absolute;left:4317;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awgAAANwAAAAPAAAAZHJzL2Rvd25yZXYueG1sRE9NawIx&#10;EL0L/ocwQm+aaKm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CnF/YawgAAANwAAAAPAAAA&#10;AAAAAAAAAAAAAAcCAABkcnMvZG93bnJldi54bWxQSwUGAAAAAAMAAwC3AAAA9gIAAAAA&#10;">
                  <v:textbox>
                    <w:txbxContent>
                      <w:p w14:paraId="45EB6A2C"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School transition</w:t>
                        </w:r>
                      </w:p>
                    </w:txbxContent>
                  </v:textbox>
                </v:roundrect>
                <v:roundrect id="AutoShape 92" o:spid="_x0000_s1078" style="position:absolute;left:7585;top:6538;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">
                  <v:textbox>
                    <w:txbxContent>
                      <w:p w14:paraId="1E260B4D" w14:textId="77777777" w:rsidR="00401294" w:rsidRPr="00F5566B" w:rsidRDefault="00401294" w:rsidP="001145B2">
                        <w:pPr>
                          <w:spacing w:before="120" w:line="240" w:lineRule="auto"/>
                          <w:ind w:left="-142" w:right="-187"/>
                          <w:jc w:val="center"/>
                          <w:rPr>
                            <w:rFonts w:ascii="Tahoma" w:hAnsi="Tahoma" w:cs="Tahoma"/>
                            <w:sz w:val="20"/>
                            <w:szCs w:val="16"/>
                          </w:rPr>
                        </w:pPr>
                        <w:r w:rsidRPr="00F5566B">
                          <w:rPr>
                            <w:rFonts w:ascii="Tahoma" w:hAnsi="Tahoma" w:cs="Tahoma"/>
                            <w:sz w:val="20"/>
                            <w:szCs w:val="16"/>
                          </w:rPr>
                          <w:t>Post-school</w:t>
                        </w:r>
                      </w:p>
                    </w:txbxContent>
                  </v:textbox>
                </v:roundrect>
                <w10:wrap type="topAndBottom"/>
              </v:group>
            </w:pict>
          </mc:Fallback>
        </mc:AlternateContent>
      </w:r>
      <w:bookmarkEnd w:id="197"/>
      <w:bookmarkEnd w:id="198"/>
      <w:bookmarkEnd w:id="199"/>
      <w:r w:rsidR="00B8795E" w:rsidRPr="006260AB">
        <w:rPr>
          <w:noProof/>
          <w:lang w:eastAsia="en-AU"/>
        </w:rPr>
        <mc:AlternateContent>
          <mc:Choice Requires="wpg">
            <w:drawing>
              <wp:anchor distT="0" distB="0" distL="114300" distR="114300" simplePos="0" relativeHeight="251700224" behindDoc="0" locked="0" layoutInCell="1" allowOverlap="1" wp14:anchorId="0B8ACBD5" wp14:editId="113E7345">
                <wp:simplePos x="0" y="0"/>
                <wp:positionH relativeFrom="column">
                  <wp:posOffset>5715</wp:posOffset>
                </wp:positionH>
                <wp:positionV relativeFrom="paragraph">
                  <wp:posOffset>104140</wp:posOffset>
                </wp:positionV>
                <wp:extent cx="4119245" cy="2047875"/>
                <wp:effectExtent l="0" t="0" r="14605" b="28575"/>
                <wp:wrapTopAndBottom/>
                <wp:docPr id="12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047875"/>
                          <a:chOff x="1427" y="2085"/>
                          <a:chExt cx="6487" cy="3225"/>
                        </a:xfrm>
                      </wpg:grpSpPr>
                      <wps:wsp>
                        <wps:cNvPr id="126" name="AutoShape 79"/>
                        <wps:cNvSpPr>
                          <a:spLocks noChangeArrowheads="1"/>
                        </wps:cNvSpPr>
                        <wps:spPr bwMode="auto">
                          <a:xfrm>
                            <a:off x="4739" y="3792"/>
                            <a:ext cx="3175" cy="918"/>
                          </a:xfrm>
                          <a:prstGeom prst="roundRect">
                            <a:avLst>
                              <a:gd name="adj" fmla="val 16667"/>
                            </a:avLst>
                          </a:prstGeom>
                          <a:solidFill>
                            <a:srgbClr val="FFFFFF"/>
                          </a:solidFill>
                          <a:ln w="9525">
                            <a:solidFill>
                              <a:srgbClr val="000000"/>
                            </a:solidFill>
                            <a:round/>
                            <a:headEnd/>
                            <a:tailEnd/>
                          </a:ln>
                        </wps:spPr>
                        <wps:txbx>
                          <w:txbxContent>
                            <w:p w14:paraId="5C996C8D"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04E64347"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10AFBD68"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4102049D" w14:textId="77777777" w:rsidR="00401294" w:rsidRPr="00F5566B"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wps:txbx>
                        <wps:bodyPr rot="0" vert="horz" wrap="square" lIns="91440" tIns="45720" rIns="91440" bIns="45720" anchor="t" anchorCtr="0" upright="1">
                          <a:noAutofit/>
                        </wps:bodyPr>
                      </wps:wsp>
                      <wps:wsp>
                        <wps:cNvPr id="127" name="AutoShape 80"/>
                        <wps:cNvSpPr>
                          <a:spLocks noChangeArrowheads="1"/>
                        </wps:cNvSpPr>
                        <wps:spPr bwMode="auto">
                          <a:xfrm>
                            <a:off x="1427" y="3792"/>
                            <a:ext cx="3175" cy="1518"/>
                          </a:xfrm>
                          <a:prstGeom prst="roundRect">
                            <a:avLst>
                              <a:gd name="adj" fmla="val 16667"/>
                            </a:avLst>
                          </a:prstGeom>
                          <a:solidFill>
                            <a:srgbClr val="FFFFFF"/>
                          </a:solidFill>
                          <a:ln w="9525">
                            <a:solidFill>
                              <a:srgbClr val="000000"/>
                            </a:solidFill>
                            <a:round/>
                            <a:headEnd/>
                            <a:tailEnd/>
                          </a:ln>
                        </wps:spPr>
                        <wps:txbx>
                          <w:txbxContent>
                            <w:p w14:paraId="62D7D3E8"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CE94892"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6C91C1FB"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7E916CBE"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5B8C0F95" w14:textId="2C7AD02F"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5FBE0DF0"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Language spoken at </w:t>
                              </w:r>
                              <w:proofErr w:type="gramStart"/>
                              <w:r w:rsidRPr="006F441D">
                                <w:rPr>
                                  <w:rFonts w:ascii="Tahoma" w:hAnsi="Tahoma" w:cs="Tahoma"/>
                                  <w:sz w:val="14"/>
                                  <w:szCs w:val="16"/>
                                </w:rPr>
                                <w:t>home</w:t>
                              </w:r>
                              <w:proofErr w:type="gramEnd"/>
                            </w:p>
                            <w:p w14:paraId="6ACC264A" w14:textId="71F50497" w:rsidR="00401294" w:rsidRPr="006F441D"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wps:txbx>
                        <wps:bodyPr rot="0" vert="horz" wrap="square" lIns="91440" tIns="45720" rIns="91440" bIns="45720" anchor="t" anchorCtr="0" upright="1">
                          <a:noAutofit/>
                        </wps:bodyPr>
                      </wps:wsp>
                      <wps:wsp>
                        <wps:cNvPr id="128" name="AutoShape 81"/>
                        <wps:cNvSpPr>
                          <a:spLocks noChangeArrowheads="1"/>
                        </wps:cNvSpPr>
                        <wps:spPr bwMode="auto">
                          <a:xfrm>
                            <a:off x="3089" y="2085"/>
                            <a:ext cx="3175" cy="765"/>
                          </a:xfrm>
                          <a:prstGeom prst="roundRect">
                            <a:avLst>
                              <a:gd name="adj" fmla="val 16667"/>
                            </a:avLst>
                          </a:prstGeom>
                          <a:solidFill>
                            <a:srgbClr val="FFFFFF"/>
                          </a:solidFill>
                          <a:ln w="9525">
                            <a:solidFill>
                              <a:srgbClr val="000000"/>
                            </a:solidFill>
                            <a:round/>
                            <a:headEnd/>
                            <a:tailEnd/>
                          </a:ln>
                        </wps:spPr>
                        <wps:txbx>
                          <w:txbxContent>
                            <w:p w14:paraId="6F5953C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wps:txbx>
                        <wps:bodyPr rot="0" vert="horz" wrap="square" lIns="91440" tIns="45720" rIns="91440" bIns="45720" anchor="t" anchorCtr="0" upright="1">
                          <a:noAutofit/>
                        </wps:bodyPr>
                      </wps:wsp>
                      <wps:wsp>
                        <wps:cNvPr id="129" name="AutoShape 82"/>
                        <wps:cNvSpPr>
                          <a:spLocks noChangeArrowheads="1"/>
                        </wps:cNvSpPr>
                        <wps:spPr bwMode="auto">
                          <a:xfrm>
                            <a:off x="1427" y="2940"/>
                            <a:ext cx="3175" cy="765"/>
                          </a:xfrm>
                          <a:prstGeom prst="roundRect">
                            <a:avLst>
                              <a:gd name="adj" fmla="val 16667"/>
                            </a:avLst>
                          </a:prstGeom>
                          <a:solidFill>
                            <a:srgbClr val="FFFFFF"/>
                          </a:solidFill>
                          <a:ln w="9525">
                            <a:solidFill>
                              <a:srgbClr val="000000"/>
                            </a:solidFill>
                            <a:round/>
                            <a:headEnd/>
                            <a:tailEnd/>
                          </a:ln>
                        </wps:spPr>
                        <wps:txbx>
                          <w:txbxContent>
                            <w:p w14:paraId="2037FAFD"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wps:txbx>
                        <wps:bodyPr rot="0" vert="horz" wrap="square" lIns="91440" tIns="45720" rIns="91440" bIns="45720" anchor="t" anchorCtr="0" upright="1">
                          <a:noAutofit/>
                        </wps:bodyPr>
                      </wps:wsp>
                      <wps:wsp>
                        <wps:cNvPr id="130" name="AutoShape 83"/>
                        <wps:cNvSpPr>
                          <a:spLocks noChangeArrowheads="1"/>
                        </wps:cNvSpPr>
                        <wps:spPr bwMode="auto">
                          <a:xfrm>
                            <a:off x="4724" y="2940"/>
                            <a:ext cx="3175" cy="765"/>
                          </a:xfrm>
                          <a:prstGeom prst="roundRect">
                            <a:avLst>
                              <a:gd name="adj" fmla="val 16667"/>
                            </a:avLst>
                          </a:prstGeom>
                          <a:solidFill>
                            <a:srgbClr val="FFFFFF"/>
                          </a:solidFill>
                          <a:ln w="9525">
                            <a:solidFill>
                              <a:srgbClr val="000000"/>
                            </a:solidFill>
                            <a:round/>
                            <a:headEnd/>
                            <a:tailEnd/>
                          </a:ln>
                        </wps:spPr>
                        <wps:txbx>
                          <w:txbxContent>
                            <w:p w14:paraId="27490402"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ACBD5" id="Group 84" o:spid="_x0000_s1079" style="position:absolute;left:0;text-align:left;margin-left:.45pt;margin-top:8.2pt;width:324.35pt;height:161.25pt;z-index:251700224" coordorigin="1427,2085" coordsize="6487,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">
                <v:roundrect id="AutoShape 79" o:spid="_x0000_s1080" style="position:absolute;left:4739;top:3792;width:3175;height: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">
                  <v:textbox>
                    <w:txbxContent>
                      <w:p w14:paraId="5C996C8D"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Country of birth</w:t>
                        </w:r>
                      </w:p>
                      <w:p w14:paraId="04E64347"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Occupation</w:t>
                        </w:r>
                      </w:p>
                      <w:p w14:paraId="10AFBD68" w14:textId="77777777" w:rsidR="00401294" w:rsidRPr="006F441D"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Education</w:t>
                        </w:r>
                      </w:p>
                      <w:p w14:paraId="4102049D" w14:textId="77777777" w:rsidR="00401294" w:rsidRPr="00F5566B" w:rsidRDefault="00401294" w:rsidP="001145B2">
                        <w:pPr>
                          <w:spacing w:before="0" w:line="240" w:lineRule="auto"/>
                          <w:ind w:right="-187"/>
                          <w:jc w:val="center"/>
                          <w:rPr>
                            <w:rFonts w:ascii="Tahoma" w:hAnsi="Tahoma" w:cs="Tahoma"/>
                            <w:sz w:val="14"/>
                            <w:szCs w:val="16"/>
                          </w:rPr>
                        </w:pPr>
                        <w:r w:rsidRPr="006F441D">
                          <w:rPr>
                            <w:rFonts w:ascii="Tahoma" w:hAnsi="Tahoma" w:cs="Tahoma"/>
                            <w:sz w:val="14"/>
                            <w:szCs w:val="16"/>
                          </w:rPr>
                          <w:t>Socioeconomic status</w:t>
                        </w:r>
                      </w:p>
                    </w:txbxContent>
                  </v:textbox>
                </v:roundrect>
                <v:roundrect id="AutoShape 80" o:spid="_x0000_s1081" style="position:absolute;left:1427;top:3792;width:3175;height:15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">
                  <v:textbox>
                    <w:txbxContent>
                      <w:p w14:paraId="62D7D3E8"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Place of residence</w:t>
                        </w:r>
                      </w:p>
                      <w:p w14:paraId="0CE94892"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Gender</w:t>
                        </w:r>
                      </w:p>
                      <w:p w14:paraId="6C91C1FB" w14:textId="77777777" w:rsidR="00401294" w:rsidRPr="006F441D" w:rsidRDefault="00401294" w:rsidP="001145B2">
                        <w:pPr>
                          <w:spacing w:before="0" w:line="240" w:lineRule="auto"/>
                          <w:ind w:left="-142" w:right="-187"/>
                          <w:jc w:val="center"/>
                          <w:rPr>
                            <w:rFonts w:ascii="Tahoma" w:hAnsi="Tahoma" w:cs="Tahoma"/>
                            <w:sz w:val="14"/>
                            <w:szCs w:val="16"/>
                          </w:rPr>
                        </w:pPr>
                        <w:r w:rsidRPr="006F441D">
                          <w:rPr>
                            <w:rFonts w:ascii="Tahoma" w:hAnsi="Tahoma" w:cs="Tahoma"/>
                            <w:sz w:val="14"/>
                            <w:szCs w:val="16"/>
                          </w:rPr>
                          <w:t>Indigenous status</w:t>
                        </w:r>
                      </w:p>
                      <w:p w14:paraId="7E916CBE"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Date of birth/age</w:t>
                        </w:r>
                      </w:p>
                      <w:p w14:paraId="5B8C0F95" w14:textId="2C7AD02F"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Country of birth</w:t>
                        </w:r>
                      </w:p>
                      <w:p w14:paraId="5FBE0DF0" w14:textId="77777777" w:rsidR="00401294"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Language spoken at </w:t>
                        </w:r>
                        <w:proofErr w:type="gramStart"/>
                        <w:r w:rsidRPr="006F441D">
                          <w:rPr>
                            <w:rFonts w:ascii="Tahoma" w:hAnsi="Tahoma" w:cs="Tahoma"/>
                            <w:sz w:val="14"/>
                            <w:szCs w:val="16"/>
                          </w:rPr>
                          <w:t>home</w:t>
                        </w:r>
                        <w:proofErr w:type="gramEnd"/>
                      </w:p>
                      <w:p w14:paraId="6ACC264A" w14:textId="71F50497" w:rsidR="00401294" w:rsidRPr="006F441D" w:rsidRDefault="00401294" w:rsidP="009E71AC">
                        <w:pPr>
                          <w:spacing w:before="0" w:line="240" w:lineRule="auto"/>
                          <w:ind w:left="-142" w:right="-187"/>
                          <w:jc w:val="center"/>
                          <w:rPr>
                            <w:rFonts w:ascii="Tahoma" w:hAnsi="Tahoma" w:cs="Tahoma"/>
                            <w:sz w:val="14"/>
                            <w:szCs w:val="16"/>
                          </w:rPr>
                        </w:pPr>
                        <w:r w:rsidRPr="006F441D">
                          <w:rPr>
                            <w:rFonts w:ascii="Tahoma" w:hAnsi="Tahoma" w:cs="Tahoma"/>
                            <w:sz w:val="14"/>
                            <w:szCs w:val="16"/>
                          </w:rPr>
                          <w:t xml:space="preserve">Socioeconomic status </w:t>
                        </w:r>
                      </w:p>
                    </w:txbxContent>
                  </v:textbox>
                </v:roundrect>
                <v:roundrect id="AutoShape 81" o:spid="_x0000_s1082" style="position:absolute;left:3089;top:2085;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">
                  <v:textbox>
                    <w:txbxContent>
                      <w:p w14:paraId="6F5953C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Demographics</w:t>
                        </w:r>
                      </w:p>
                    </w:txbxContent>
                  </v:textbox>
                </v:roundrect>
                <v:roundrect id="AutoShape 82" o:spid="_x0000_s1083" style="position:absolute;left:1427;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">
                  <v:textbox>
                    <w:txbxContent>
                      <w:p w14:paraId="2037FAFD"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Student</w:t>
                        </w:r>
                      </w:p>
                    </w:txbxContent>
                  </v:textbox>
                </v:roundrect>
                <v:roundrect id="AutoShape 83" o:spid="_x0000_s1084" style="position:absolute;left:4724;top:2940;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6wxAAAANwAAAAPAAAAZHJzL2Rvd25yZXYueG1sRI9BT8Mw&#10;DIXvSPyHyEjcWAJo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NIc/rDEAAAA3AAAAA8A&#10;AAAAAAAAAAAAAAAABwIAAGRycy9kb3ducmV2LnhtbFBLBQYAAAAAAwADALcAAAD4AgAAAAA=&#10;">
                  <v:textbox>
                    <w:txbxContent>
                      <w:p w14:paraId="27490402"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Parent</w:t>
                        </w:r>
                      </w:p>
                    </w:txbxContent>
                  </v:textbox>
                </v:roundrect>
                <w10:wrap type="topAndBottom"/>
              </v:group>
            </w:pict>
          </mc:Fallback>
        </mc:AlternateContent>
      </w:r>
      <w:bookmarkStart w:id="201" w:name="_Ref201655027"/>
      <w:bookmarkStart w:id="202" w:name="_Toc201985478"/>
      <w:bookmarkStart w:id="203" w:name="_Toc302138666"/>
      <w:r w:rsidR="001145B2" w:rsidRPr="006260AB">
        <w:t xml:space="preserve">Figure </w:t>
      </w:r>
      <w:r w:rsidR="00BD5F51" w:rsidRPr="006260AB">
        <w:t>7</w:t>
      </w:r>
      <w:bookmarkEnd w:id="201"/>
      <w:r w:rsidR="002D0314">
        <w:tab/>
      </w:r>
      <w:r w:rsidR="001145B2" w:rsidRPr="006260AB">
        <w:t>Major topic area 2 – Education</w:t>
      </w:r>
      <w:bookmarkEnd w:id="200"/>
      <w:bookmarkEnd w:id="202"/>
      <w:bookmarkEnd w:id="203"/>
    </w:p>
    <w:p w14:paraId="5ADDD2D0" w14:textId="205DA9C0" w:rsidR="001145B2" w:rsidRPr="00BD5F51" w:rsidRDefault="00B8795E" w:rsidP="002D0314">
      <w:pPr>
        <w:pStyle w:val="Figuretitle"/>
        <w:spacing w:before="480"/>
        <w:rPr>
          <w:bCs/>
        </w:rPr>
      </w:pPr>
      <w:bookmarkStart w:id="204" w:name="_Toc89333435"/>
      <w:bookmarkStart w:id="205" w:name="_Ref201655014"/>
      <w:bookmarkStart w:id="206" w:name="_Toc201985480"/>
      <w:bookmarkStart w:id="207" w:name="_Toc302138668"/>
      <w:r w:rsidRPr="006260AB">
        <w:rPr>
          <w:bCs/>
          <w:noProof/>
          <w:lang w:eastAsia="en-AU"/>
        </w:rPr>
        <w:lastRenderedPageBreak/>
        <mc:AlternateContent>
          <mc:Choice Requires="wpg">
            <w:drawing>
              <wp:anchor distT="0" distB="0" distL="114300" distR="114300" simplePos="0" relativeHeight="251702272" behindDoc="0" locked="0" layoutInCell="1" allowOverlap="1" wp14:anchorId="3380F2A1" wp14:editId="74E8E35A">
                <wp:simplePos x="0" y="0"/>
                <wp:positionH relativeFrom="column">
                  <wp:posOffset>81915</wp:posOffset>
                </wp:positionH>
                <wp:positionV relativeFrom="paragraph">
                  <wp:posOffset>294640</wp:posOffset>
                </wp:positionV>
                <wp:extent cx="6173470" cy="1837690"/>
                <wp:effectExtent l="0" t="0" r="17780" b="10160"/>
                <wp:wrapTopAndBottom/>
                <wp:docPr id="10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1837690"/>
                          <a:chOff x="1723" y="1688"/>
                          <a:chExt cx="9720" cy="2896"/>
                        </a:xfrm>
                      </wpg:grpSpPr>
                      <wps:wsp>
                        <wps:cNvPr id="106" name="AutoShape 95"/>
                        <wps:cNvSpPr>
                          <a:spLocks noChangeArrowheads="1"/>
                        </wps:cNvSpPr>
                        <wps:spPr bwMode="auto">
                          <a:xfrm>
                            <a:off x="4178" y="3292"/>
                            <a:ext cx="2354" cy="1292"/>
                          </a:xfrm>
                          <a:prstGeom prst="roundRect">
                            <a:avLst>
                              <a:gd name="adj" fmla="val 16667"/>
                            </a:avLst>
                          </a:prstGeom>
                          <a:solidFill>
                            <a:srgbClr val="FFFFFF"/>
                          </a:solidFill>
                          <a:ln w="9525">
                            <a:solidFill>
                              <a:srgbClr val="000000"/>
                            </a:solidFill>
                            <a:round/>
                            <a:headEnd/>
                            <a:tailEnd/>
                          </a:ln>
                        </wps:spPr>
                        <wps:txbx>
                          <w:txbxContent>
                            <w:p w14:paraId="02F7D974" w14:textId="493C6AF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2DE0C194" w14:textId="58B57477" w:rsidR="00401294" w:rsidRPr="000D613A"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Gig work</w:t>
                              </w:r>
                            </w:p>
                            <w:p w14:paraId="795DEA2A" w14:textId="4441CEB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 xml:space="preserve">Time </w:t>
                              </w:r>
                              <w:proofErr w:type="gramStart"/>
                              <w:r w:rsidRPr="000D613A">
                                <w:rPr>
                                  <w:rFonts w:ascii="Tahoma" w:hAnsi="Tahoma" w:cs="Tahoma"/>
                                  <w:sz w:val="14"/>
                                  <w:szCs w:val="16"/>
                                </w:rPr>
                                <w:t>worked</w:t>
                              </w:r>
                              <w:proofErr w:type="gramEnd"/>
                            </w:p>
                            <w:p w14:paraId="2BA472B7" w14:textId="30B6C8BE"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Wages and benefits</w:t>
                              </w:r>
                            </w:p>
                            <w:p w14:paraId="22ED41DA" w14:textId="77777777" w:rsidR="00401294" w:rsidRPr="000D613A"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wps:txbx>
                        <wps:bodyPr rot="0" vert="horz" wrap="square" lIns="91440" tIns="45720" rIns="91440" bIns="45720" anchor="ctr" anchorCtr="0" upright="1">
                          <a:noAutofit/>
                        </wps:bodyPr>
                      </wps:wsp>
                      <wps:wsp>
                        <wps:cNvPr id="107" name="AutoShape 96"/>
                        <wps:cNvSpPr>
                          <a:spLocks noChangeArrowheads="1"/>
                        </wps:cNvSpPr>
                        <wps:spPr bwMode="auto">
                          <a:xfrm>
                            <a:off x="1723" y="3287"/>
                            <a:ext cx="2355" cy="1297"/>
                          </a:xfrm>
                          <a:prstGeom prst="roundRect">
                            <a:avLst>
                              <a:gd name="adj" fmla="val 16667"/>
                            </a:avLst>
                          </a:prstGeom>
                          <a:solidFill>
                            <a:srgbClr val="FFFFFF"/>
                          </a:solidFill>
                          <a:ln w="9525">
                            <a:solidFill>
                              <a:srgbClr val="000000"/>
                            </a:solidFill>
                            <a:round/>
                            <a:headEnd/>
                            <a:tailEnd/>
                          </a:ln>
                        </wps:spPr>
                        <wps:txbx>
                          <w:txbxContent>
                            <w:p w14:paraId="4C33B7A3"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7718C5CD"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 xml:space="preserve">Time </w:t>
                              </w:r>
                              <w:proofErr w:type="gramStart"/>
                              <w:r w:rsidRPr="000D613A">
                                <w:rPr>
                                  <w:rFonts w:ascii="Tahoma" w:hAnsi="Tahoma" w:cs="Tahoma"/>
                                  <w:sz w:val="14"/>
                                  <w:szCs w:val="16"/>
                                </w:rPr>
                                <w:t>worked</w:t>
                              </w:r>
                              <w:proofErr w:type="gramEnd"/>
                            </w:p>
                            <w:p w14:paraId="0C69354C"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3B2E66C6"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7E297C5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189306B8"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5B758BD8" w14:textId="77777777" w:rsidR="00401294" w:rsidRPr="000D613A" w:rsidRDefault="00401294" w:rsidP="001145B2">
                              <w:pPr>
                                <w:spacing w:before="0" w:line="240" w:lineRule="auto"/>
                                <w:ind w:left="-142" w:right="-187"/>
                                <w:jc w:val="center"/>
                                <w:rPr>
                                  <w:rFonts w:ascii="Tahoma" w:hAnsi="Tahoma" w:cs="Tahoma"/>
                                  <w:sz w:val="14"/>
                                  <w:szCs w:val="16"/>
                                </w:rPr>
                              </w:pPr>
                            </w:p>
                          </w:txbxContent>
                        </wps:txbx>
                        <wps:bodyPr rot="0" vert="horz" wrap="square" lIns="91440" tIns="45720" rIns="91440" bIns="45720" anchor="ctr" anchorCtr="0" upright="1">
                          <a:noAutofit/>
                        </wps:bodyPr>
                      </wps:wsp>
                      <wps:wsp>
                        <wps:cNvPr id="108" name="AutoShape 97"/>
                        <wps:cNvSpPr>
                          <a:spLocks noChangeArrowheads="1"/>
                        </wps:cNvSpPr>
                        <wps:spPr bwMode="auto">
                          <a:xfrm>
                            <a:off x="6629" y="3302"/>
                            <a:ext cx="2355" cy="1282"/>
                          </a:xfrm>
                          <a:prstGeom prst="roundRect">
                            <a:avLst>
                              <a:gd name="adj" fmla="val 16667"/>
                            </a:avLst>
                          </a:prstGeom>
                          <a:solidFill>
                            <a:srgbClr val="FFFFFF"/>
                          </a:solidFill>
                          <a:ln w="9525">
                            <a:solidFill>
                              <a:srgbClr val="000000"/>
                            </a:solidFill>
                            <a:round/>
                            <a:headEnd/>
                            <a:tailEnd/>
                          </a:ln>
                        </wps:spPr>
                        <wps:txbx>
                          <w:txbxContent>
                            <w:p w14:paraId="01794CEE"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2588F0DF"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8D6D83" w14:textId="77777777" w:rsidR="00401294" w:rsidRPr="00F5566B"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 xml:space="preserve">Problems looking for </w:t>
                              </w:r>
                              <w:proofErr w:type="gramStart"/>
                              <w:r w:rsidRPr="000D613A">
                                <w:rPr>
                                  <w:rFonts w:ascii="Tahoma" w:hAnsi="Tahoma" w:cs="Tahoma"/>
                                  <w:sz w:val="14"/>
                                  <w:szCs w:val="16"/>
                                </w:rPr>
                                <w:t>work</w:t>
                              </w:r>
                              <w:proofErr w:type="gramEnd"/>
                            </w:p>
                          </w:txbxContent>
                        </wps:txbx>
                        <wps:bodyPr rot="0" vert="horz" wrap="square" lIns="91440" tIns="45720" rIns="91440" bIns="45720" anchor="ctr" anchorCtr="0" upright="1">
                          <a:noAutofit/>
                        </wps:bodyPr>
                      </wps:wsp>
                      <wps:wsp>
                        <wps:cNvPr id="109" name="AutoShape 98"/>
                        <wps:cNvSpPr>
                          <a:spLocks noChangeArrowheads="1"/>
                        </wps:cNvSpPr>
                        <wps:spPr bwMode="auto">
                          <a:xfrm>
                            <a:off x="5513" y="1688"/>
                            <a:ext cx="2113" cy="682"/>
                          </a:xfrm>
                          <a:prstGeom prst="roundRect">
                            <a:avLst>
                              <a:gd name="adj" fmla="val 16667"/>
                            </a:avLst>
                          </a:prstGeom>
                          <a:solidFill>
                            <a:srgbClr val="FFFFFF"/>
                          </a:solidFill>
                          <a:ln w="9525">
                            <a:solidFill>
                              <a:srgbClr val="000000"/>
                            </a:solidFill>
                            <a:round/>
                            <a:headEnd/>
                            <a:tailEnd/>
                          </a:ln>
                        </wps:spPr>
                        <wps:txbx>
                          <w:txbxContent>
                            <w:p w14:paraId="4894F0E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wps:txbx>
                        <wps:bodyPr rot="0" vert="horz" wrap="square" lIns="91440" tIns="45720" rIns="91440" bIns="45720" anchor="t" anchorCtr="0" upright="1">
                          <a:noAutofit/>
                        </wps:bodyPr>
                      </wps:wsp>
                      <wps:wsp>
                        <wps:cNvPr id="110" name="AutoShape 99"/>
                        <wps:cNvSpPr>
                          <a:spLocks noChangeArrowheads="1"/>
                        </wps:cNvSpPr>
                        <wps:spPr bwMode="auto">
                          <a:xfrm>
                            <a:off x="1723" y="2476"/>
                            <a:ext cx="2355" cy="682"/>
                          </a:xfrm>
                          <a:prstGeom prst="roundRect">
                            <a:avLst>
                              <a:gd name="adj" fmla="val 16667"/>
                            </a:avLst>
                          </a:prstGeom>
                          <a:solidFill>
                            <a:srgbClr val="FFFFFF"/>
                          </a:solidFill>
                          <a:ln w="9525">
                            <a:solidFill>
                              <a:srgbClr val="000000"/>
                            </a:solidFill>
                            <a:round/>
                            <a:headEnd/>
                            <a:tailEnd/>
                          </a:ln>
                        </wps:spPr>
                        <wps:txbx>
                          <w:txbxContent>
                            <w:p w14:paraId="07C85F72"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wps:txbx>
                        <wps:bodyPr rot="0" vert="horz" wrap="square" lIns="91440" tIns="45720" rIns="91440" bIns="45720" anchor="t" anchorCtr="0" upright="1">
                          <a:noAutofit/>
                        </wps:bodyPr>
                      </wps:wsp>
                      <wps:wsp>
                        <wps:cNvPr id="111" name="AutoShape 100"/>
                        <wps:cNvSpPr>
                          <a:spLocks noChangeArrowheads="1"/>
                        </wps:cNvSpPr>
                        <wps:spPr bwMode="auto">
                          <a:xfrm>
                            <a:off x="4178" y="2476"/>
                            <a:ext cx="2354" cy="682"/>
                          </a:xfrm>
                          <a:prstGeom prst="roundRect">
                            <a:avLst>
                              <a:gd name="adj" fmla="val 16667"/>
                            </a:avLst>
                          </a:prstGeom>
                          <a:solidFill>
                            <a:srgbClr val="FFFFFF"/>
                          </a:solidFill>
                          <a:ln w="9525">
                            <a:solidFill>
                              <a:srgbClr val="000000"/>
                            </a:solidFill>
                            <a:round/>
                            <a:headEnd/>
                            <a:tailEnd/>
                          </a:ln>
                        </wps:spPr>
                        <wps:txbx>
                          <w:txbxContent>
                            <w:p w14:paraId="4F2898D7"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wps:txbx>
                        <wps:bodyPr rot="0" vert="horz" wrap="square" lIns="91440" tIns="45720" rIns="91440" bIns="45720" anchor="t" anchorCtr="0" upright="1">
                          <a:noAutofit/>
                        </wps:bodyPr>
                      </wps:wsp>
                      <wps:wsp>
                        <wps:cNvPr id="112" name="AutoShape 101"/>
                        <wps:cNvSpPr>
                          <a:spLocks noChangeArrowheads="1"/>
                        </wps:cNvSpPr>
                        <wps:spPr bwMode="auto">
                          <a:xfrm>
                            <a:off x="6629" y="2476"/>
                            <a:ext cx="2355" cy="682"/>
                          </a:xfrm>
                          <a:prstGeom prst="roundRect">
                            <a:avLst>
                              <a:gd name="adj" fmla="val 16667"/>
                            </a:avLst>
                          </a:prstGeom>
                          <a:solidFill>
                            <a:srgbClr val="FFFFFF"/>
                          </a:solidFill>
                          <a:ln w="9525">
                            <a:solidFill>
                              <a:srgbClr val="000000"/>
                            </a:solidFill>
                            <a:round/>
                            <a:headEnd/>
                            <a:tailEnd/>
                          </a:ln>
                        </wps:spPr>
                        <wps:txbx>
                          <w:txbxContent>
                            <w:p w14:paraId="3352CD65"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wps:txbx>
                        <wps:bodyPr rot="0" vert="horz" wrap="square" lIns="91440" tIns="45720" rIns="91440" bIns="45720" anchor="t" anchorCtr="0" upright="1">
                          <a:noAutofit/>
                        </wps:bodyPr>
                      </wps:wsp>
                      <wps:wsp>
                        <wps:cNvPr id="113" name="AutoShape 102"/>
                        <wps:cNvSpPr>
                          <a:spLocks noChangeArrowheads="1"/>
                        </wps:cNvSpPr>
                        <wps:spPr bwMode="auto">
                          <a:xfrm>
                            <a:off x="9088" y="3302"/>
                            <a:ext cx="2355" cy="1282"/>
                          </a:xfrm>
                          <a:prstGeom prst="roundRect">
                            <a:avLst>
                              <a:gd name="adj" fmla="val 16667"/>
                            </a:avLst>
                          </a:prstGeom>
                          <a:solidFill>
                            <a:srgbClr val="FFFFFF"/>
                          </a:solidFill>
                          <a:ln w="9525">
                            <a:solidFill>
                              <a:srgbClr val="000000"/>
                            </a:solidFill>
                            <a:round/>
                            <a:headEnd/>
                            <a:tailEnd/>
                          </a:ln>
                        </wps:spPr>
                        <wps:txbx>
                          <w:txbxContent>
                            <w:p w14:paraId="7C3DB201" w14:textId="77777777" w:rsidR="00401294" w:rsidRPr="000D613A" w:rsidRDefault="00401294" w:rsidP="001145B2">
                              <w:pPr>
                                <w:spacing w:before="0" w:line="240" w:lineRule="auto"/>
                                <w:jc w:val="center"/>
                                <w:rPr>
                                  <w:rFonts w:ascii="Tahoma" w:hAnsi="Tahoma" w:cs="Tahoma"/>
                                  <w:sz w:val="14"/>
                                  <w:szCs w:val="14"/>
                                </w:rPr>
                              </w:pPr>
                              <w:r w:rsidRPr="000D613A">
                                <w:rPr>
                                  <w:rFonts w:ascii="Tahoma" w:hAnsi="Tahoma" w:cs="Tahoma"/>
                                  <w:sz w:val="14"/>
                                  <w:szCs w:val="14"/>
                                </w:rPr>
                                <w:t>Main activity</w:t>
                              </w:r>
                            </w:p>
                          </w:txbxContent>
                        </wps:txbx>
                        <wps:bodyPr rot="0" vert="horz" wrap="square" lIns="91440" tIns="45720" rIns="91440" bIns="45720" anchor="ctr" anchorCtr="0" upright="1">
                          <a:noAutofit/>
                        </wps:bodyPr>
                      </wps:wsp>
                      <wps:wsp>
                        <wps:cNvPr id="114" name="AutoShape 103"/>
                        <wps:cNvSpPr>
                          <a:spLocks noChangeArrowheads="1"/>
                        </wps:cNvSpPr>
                        <wps:spPr bwMode="auto">
                          <a:xfrm>
                            <a:off x="9088" y="2476"/>
                            <a:ext cx="2355" cy="682"/>
                          </a:xfrm>
                          <a:prstGeom prst="roundRect">
                            <a:avLst>
                              <a:gd name="adj" fmla="val 16667"/>
                            </a:avLst>
                          </a:prstGeom>
                          <a:solidFill>
                            <a:srgbClr val="FFFFFF"/>
                          </a:solidFill>
                          <a:ln w="9525">
                            <a:solidFill>
                              <a:srgbClr val="000000"/>
                            </a:solidFill>
                            <a:round/>
                            <a:headEnd/>
                            <a:tailEnd/>
                          </a:ln>
                        </wps:spPr>
                        <wps:txbx>
                          <w:txbxContent>
                            <w:p w14:paraId="4AF4CA93" w14:textId="77777777" w:rsidR="00401294" w:rsidRPr="00EC4751" w:rsidRDefault="00401294" w:rsidP="001145B2">
                              <w:pPr>
                                <w:spacing w:before="120" w:line="240" w:lineRule="auto"/>
                                <w:rPr>
                                  <w:szCs w:val="16"/>
                                </w:rPr>
                              </w:pPr>
                              <w:r>
                                <w:rPr>
                                  <w:szCs w:val="16"/>
                                </w:rPr>
                                <w:t xml:space="preserve">Not </w:t>
                              </w:r>
                              <w:r w:rsidRPr="00EC4751">
                                <w:rPr>
                                  <w:rFonts w:ascii="Tahoma" w:hAnsi="Tahoma" w:cs="Tahoma"/>
                                  <w:sz w:val="20"/>
                                  <w:szCs w:val="16"/>
                                </w:rPr>
                                <w:t>in the labour force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80F2A1" id="Group 123" o:spid="_x0000_s1085" style="position:absolute;left:0;text-align:left;margin-left:6.45pt;margin-top:23.2pt;width:486.1pt;height:144.7pt;z-index:251702272" coordorigin="1723,1688" coordsize="9720,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">
                <v:roundrect id="AutoShape 95" o:spid="_x0000_s1086" style="position:absolute;left:4178;top:3292;width:2354;height:1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">
                  <v:textbox>
                    <w:txbxContent>
                      <w:p w14:paraId="02F7D974" w14:textId="493C6AF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Employment characteristics</w:t>
                        </w:r>
                      </w:p>
                      <w:p w14:paraId="2DE0C194" w14:textId="58B57477" w:rsidR="00401294" w:rsidRPr="000D613A"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Gig work</w:t>
                        </w:r>
                      </w:p>
                      <w:p w14:paraId="795DEA2A" w14:textId="4441CEB9"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 xml:space="preserve">Time </w:t>
                        </w:r>
                        <w:proofErr w:type="gramStart"/>
                        <w:r w:rsidRPr="000D613A">
                          <w:rPr>
                            <w:rFonts w:ascii="Tahoma" w:hAnsi="Tahoma" w:cs="Tahoma"/>
                            <w:sz w:val="14"/>
                            <w:szCs w:val="16"/>
                          </w:rPr>
                          <w:t>worked</w:t>
                        </w:r>
                        <w:proofErr w:type="gramEnd"/>
                      </w:p>
                      <w:p w14:paraId="2BA472B7" w14:textId="30B6C8BE"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Wages and benefits</w:t>
                        </w:r>
                      </w:p>
                      <w:p w14:paraId="22ED41DA" w14:textId="77777777" w:rsidR="00401294" w:rsidRPr="000D613A"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Leaving work</w:t>
                        </w:r>
                      </w:p>
                    </w:txbxContent>
                  </v:textbox>
                </v:roundrect>
                <v:roundrect id="AutoShape 96" o:spid="_x0000_s1087" style="position:absolute;left:1723;top:3287;width:2355;height:12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">
                  <v:textbox>
                    <w:txbxContent>
                      <w:p w14:paraId="4C33B7A3"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Employment characteristics</w:t>
                        </w:r>
                      </w:p>
                      <w:p w14:paraId="7718C5CD"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 xml:space="preserve">Time </w:t>
                        </w:r>
                        <w:proofErr w:type="gramStart"/>
                        <w:r w:rsidRPr="000D613A">
                          <w:rPr>
                            <w:rFonts w:ascii="Tahoma" w:hAnsi="Tahoma" w:cs="Tahoma"/>
                            <w:sz w:val="14"/>
                            <w:szCs w:val="16"/>
                          </w:rPr>
                          <w:t>worked</w:t>
                        </w:r>
                        <w:proofErr w:type="gramEnd"/>
                      </w:p>
                      <w:p w14:paraId="0C69354C"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Wages and benefits</w:t>
                        </w:r>
                      </w:p>
                      <w:p w14:paraId="3B2E66C6"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Starting work</w:t>
                        </w:r>
                      </w:p>
                      <w:p w14:paraId="7E297C50" w14:textId="77777777"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 xml:space="preserve">Looking for </w:t>
                        </w:r>
                        <w:r w:rsidRPr="000D613A">
                          <w:rPr>
                            <w:rFonts w:ascii="Tahoma" w:hAnsi="Tahoma" w:cs="Tahoma"/>
                            <w:sz w:val="14"/>
                            <w:szCs w:val="16"/>
                          </w:rPr>
                          <w:t>work</w:t>
                        </w:r>
                      </w:p>
                      <w:p w14:paraId="189306B8" w14:textId="77777777" w:rsidR="00401294" w:rsidRDefault="00401294" w:rsidP="001145B2">
                        <w:pPr>
                          <w:spacing w:before="0" w:line="240" w:lineRule="auto"/>
                          <w:ind w:left="-142" w:right="-187"/>
                          <w:jc w:val="center"/>
                          <w:rPr>
                            <w:rFonts w:ascii="Tahoma" w:hAnsi="Tahoma" w:cs="Tahoma"/>
                            <w:sz w:val="14"/>
                            <w:szCs w:val="16"/>
                          </w:rPr>
                        </w:pPr>
                        <w:r w:rsidRPr="000D613A">
                          <w:rPr>
                            <w:rFonts w:ascii="Tahoma" w:hAnsi="Tahoma" w:cs="Tahoma"/>
                            <w:sz w:val="14"/>
                            <w:szCs w:val="16"/>
                          </w:rPr>
                          <w:t>Job satisfaction</w:t>
                        </w:r>
                      </w:p>
                      <w:p w14:paraId="5B758BD8" w14:textId="77777777" w:rsidR="00401294" w:rsidRPr="000D613A" w:rsidRDefault="00401294" w:rsidP="001145B2">
                        <w:pPr>
                          <w:spacing w:before="0" w:line="240" w:lineRule="auto"/>
                          <w:ind w:left="-142" w:right="-187"/>
                          <w:jc w:val="center"/>
                          <w:rPr>
                            <w:rFonts w:ascii="Tahoma" w:hAnsi="Tahoma" w:cs="Tahoma"/>
                            <w:sz w:val="14"/>
                            <w:szCs w:val="16"/>
                          </w:rPr>
                        </w:pPr>
                      </w:p>
                    </w:txbxContent>
                  </v:textbox>
                </v:roundrect>
                <v:roundrect id="AutoShape 97" o:spid="_x0000_s1088" style="position:absolute;left:6629;top:3302;width:2355;height:1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">
                  <v:textbox>
                    <w:txbxContent>
                      <w:p w14:paraId="01794CEE"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Looking for work</w:t>
                        </w:r>
                      </w:p>
                      <w:p w14:paraId="2588F0DF" w14:textId="77777777" w:rsidR="00401294"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Job search activity</w:t>
                        </w:r>
                      </w:p>
                      <w:p w14:paraId="118D6D83" w14:textId="77777777" w:rsidR="00401294" w:rsidRPr="00F5566B" w:rsidRDefault="00401294" w:rsidP="001145B2">
                        <w:pPr>
                          <w:spacing w:before="0" w:line="240" w:lineRule="auto"/>
                          <w:ind w:right="-187"/>
                          <w:jc w:val="center"/>
                          <w:rPr>
                            <w:rFonts w:ascii="Tahoma" w:hAnsi="Tahoma" w:cs="Tahoma"/>
                            <w:sz w:val="14"/>
                            <w:szCs w:val="16"/>
                          </w:rPr>
                        </w:pPr>
                        <w:r w:rsidRPr="000D613A">
                          <w:rPr>
                            <w:rFonts w:ascii="Tahoma" w:hAnsi="Tahoma" w:cs="Tahoma"/>
                            <w:sz w:val="14"/>
                            <w:szCs w:val="16"/>
                          </w:rPr>
                          <w:t xml:space="preserve">Problems looking for </w:t>
                        </w:r>
                        <w:proofErr w:type="gramStart"/>
                        <w:r w:rsidRPr="000D613A">
                          <w:rPr>
                            <w:rFonts w:ascii="Tahoma" w:hAnsi="Tahoma" w:cs="Tahoma"/>
                            <w:sz w:val="14"/>
                            <w:szCs w:val="16"/>
                          </w:rPr>
                          <w:t>work</w:t>
                        </w:r>
                        <w:proofErr w:type="gramEnd"/>
                      </w:p>
                    </w:txbxContent>
                  </v:textbox>
                </v:roundrect>
                <v:roundrect id="AutoShape 98" o:spid="_x0000_s1089" style="position:absolute;left:5513;top:1688;width:2113;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">
                  <v:textbox>
                    <w:txbxContent>
                      <w:p w14:paraId="4894F0E7"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Employment</w:t>
                        </w:r>
                      </w:p>
                    </w:txbxContent>
                  </v:textbox>
                </v:roundrect>
                <v:roundrect id="AutoShape 99" o:spid="_x0000_s1090" style="position:absolute;left:1723;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">
                  <v:textbox>
                    <w:txbxContent>
                      <w:p w14:paraId="07C85F72" w14:textId="77777777" w:rsidR="00401294" w:rsidRPr="00F5566B" w:rsidRDefault="00401294" w:rsidP="001145B2">
                        <w:pPr>
                          <w:spacing w:before="120" w:line="240" w:lineRule="auto"/>
                          <w:ind w:left="-142" w:right="-187"/>
                          <w:jc w:val="center"/>
                          <w:rPr>
                            <w:rFonts w:ascii="Tahoma" w:hAnsi="Tahoma" w:cs="Tahoma"/>
                            <w:sz w:val="22"/>
                            <w:szCs w:val="16"/>
                          </w:rPr>
                        </w:pPr>
                        <w:r>
                          <w:rPr>
                            <w:rFonts w:ascii="Tahoma" w:hAnsi="Tahoma" w:cs="Tahoma"/>
                            <w:sz w:val="20"/>
                            <w:szCs w:val="16"/>
                          </w:rPr>
                          <w:t>Current</w:t>
                        </w:r>
                      </w:p>
                    </w:txbxContent>
                  </v:textbox>
                </v:roundrect>
                <v:roundrect id="AutoShape 100" o:spid="_x0000_s1091" style="position:absolute;left:4178;top:2476;width:2354;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">
                  <v:textbox>
                    <w:txbxContent>
                      <w:p w14:paraId="4F2898D7"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Job history and training</w:t>
                        </w:r>
                      </w:p>
                    </w:txbxContent>
                  </v:textbox>
                </v:roundrect>
                <v:roundrect id="AutoShape 101" o:spid="_x0000_s1092" style="position:absolute;left:6629;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">
                  <v:textbox>
                    <w:txbxContent>
                      <w:p w14:paraId="3352CD65"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Seeking employment</w:t>
                        </w:r>
                      </w:p>
                    </w:txbxContent>
                  </v:textbox>
                </v:roundrect>
                <v:roundrect id="AutoShape 102" o:spid="_x0000_s1093" style="position:absolute;left:9088;top:3302;width:2355;height:1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">
                  <v:textbox>
                    <w:txbxContent>
                      <w:p w14:paraId="7C3DB201" w14:textId="77777777" w:rsidR="00401294" w:rsidRPr="000D613A" w:rsidRDefault="00401294" w:rsidP="001145B2">
                        <w:pPr>
                          <w:spacing w:before="0" w:line="240" w:lineRule="auto"/>
                          <w:jc w:val="center"/>
                          <w:rPr>
                            <w:rFonts w:ascii="Tahoma" w:hAnsi="Tahoma" w:cs="Tahoma"/>
                            <w:sz w:val="14"/>
                            <w:szCs w:val="14"/>
                          </w:rPr>
                        </w:pPr>
                        <w:r w:rsidRPr="000D613A">
                          <w:rPr>
                            <w:rFonts w:ascii="Tahoma" w:hAnsi="Tahoma" w:cs="Tahoma"/>
                            <w:sz w:val="14"/>
                            <w:szCs w:val="14"/>
                          </w:rPr>
                          <w:t>Main activity</w:t>
                        </w:r>
                      </w:p>
                    </w:txbxContent>
                  </v:textbox>
                </v:roundrect>
                <v:roundrect id="AutoShape 103" o:spid="_x0000_s1094" style="position:absolute;left:9088;top:2476;width:2355;height:6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">
                  <v:textbox>
                    <w:txbxContent>
                      <w:p w14:paraId="4AF4CA93" w14:textId="77777777" w:rsidR="00401294" w:rsidRPr="00EC4751" w:rsidRDefault="00401294" w:rsidP="001145B2">
                        <w:pPr>
                          <w:spacing w:before="120" w:line="240" w:lineRule="auto"/>
                          <w:rPr>
                            <w:szCs w:val="16"/>
                          </w:rPr>
                        </w:pPr>
                        <w:r>
                          <w:rPr>
                            <w:szCs w:val="16"/>
                          </w:rPr>
                          <w:t xml:space="preserve">Not </w:t>
                        </w:r>
                        <w:r w:rsidRPr="00EC4751">
                          <w:rPr>
                            <w:rFonts w:ascii="Tahoma" w:hAnsi="Tahoma" w:cs="Tahoma"/>
                            <w:sz w:val="20"/>
                            <w:szCs w:val="16"/>
                          </w:rPr>
                          <w:t>in the labour force</w:t>
                        </w:r>
                      </w:p>
                    </w:txbxContent>
                  </v:textbox>
                </v:roundrect>
                <w10:wrap type="topAndBottom"/>
              </v:group>
            </w:pict>
          </mc:Fallback>
        </mc:AlternateContent>
      </w:r>
      <w:r w:rsidR="001145B2" w:rsidRPr="006260AB">
        <w:rPr>
          <w:bCs/>
        </w:rPr>
        <w:t xml:space="preserve">Figure </w:t>
      </w:r>
      <w:r w:rsidR="00BD5F51" w:rsidRPr="006260AB">
        <w:rPr>
          <w:bCs/>
        </w:rPr>
        <w:t>8</w:t>
      </w:r>
      <w:r w:rsidR="001145B2" w:rsidRPr="006260AB">
        <w:rPr>
          <w:bCs/>
        </w:rPr>
        <w:tab/>
        <w:t xml:space="preserve">Major </w:t>
      </w:r>
      <w:r w:rsidR="001145B2" w:rsidRPr="002D0314">
        <w:t>topic</w:t>
      </w:r>
      <w:r w:rsidR="001145B2" w:rsidRPr="006260AB">
        <w:rPr>
          <w:bCs/>
        </w:rPr>
        <w:t xml:space="preserve"> area 3 – Employment</w:t>
      </w:r>
      <w:bookmarkEnd w:id="204"/>
    </w:p>
    <w:p w14:paraId="0AED54E0" w14:textId="77777777" w:rsidR="001145B2" w:rsidRDefault="001145B2" w:rsidP="001145B2">
      <w:pPr>
        <w:pStyle w:val="Figuretitle"/>
      </w:pPr>
    </w:p>
    <w:p w14:paraId="4DDDCAA6" w14:textId="77777777" w:rsidR="001145B2" w:rsidRDefault="00B8795E" w:rsidP="001145B2">
      <w:pPr>
        <w:pStyle w:val="Figuretitle"/>
      </w:pPr>
      <w:bookmarkStart w:id="208" w:name="_Toc89333436"/>
      <w:bookmarkEnd w:id="205"/>
      <w:r w:rsidRPr="006260AB">
        <w:rPr>
          <w:noProof/>
          <w:lang w:eastAsia="en-AU"/>
        </w:rPr>
        <mc:AlternateContent>
          <mc:Choice Requires="wpg">
            <w:drawing>
              <wp:anchor distT="0" distB="0" distL="114300" distR="114300" simplePos="0" relativeHeight="251703296" behindDoc="0" locked="0" layoutInCell="1" allowOverlap="1" wp14:anchorId="2566DDDF" wp14:editId="0FBFDB23">
                <wp:simplePos x="0" y="0"/>
                <wp:positionH relativeFrom="column">
                  <wp:posOffset>80645</wp:posOffset>
                </wp:positionH>
                <wp:positionV relativeFrom="paragraph">
                  <wp:posOffset>449580</wp:posOffset>
                </wp:positionV>
                <wp:extent cx="4119245" cy="2399665"/>
                <wp:effectExtent l="0" t="0" r="14605" b="19685"/>
                <wp:wrapTopAndBottom/>
                <wp:docPr id="9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9245" cy="2399665"/>
                          <a:chOff x="2762" y="6911"/>
                          <a:chExt cx="6487" cy="3779"/>
                        </a:xfrm>
                      </wpg:grpSpPr>
                      <wps:wsp>
                        <wps:cNvPr id="100" name="AutoShape 105"/>
                        <wps:cNvSpPr>
                          <a:spLocks noChangeArrowheads="1"/>
                        </wps:cNvSpPr>
                        <wps:spPr bwMode="auto">
                          <a:xfrm>
                            <a:off x="6074" y="8618"/>
                            <a:ext cx="3175" cy="2041"/>
                          </a:xfrm>
                          <a:prstGeom prst="roundRect">
                            <a:avLst>
                              <a:gd name="adj" fmla="val 16667"/>
                            </a:avLst>
                          </a:prstGeom>
                          <a:solidFill>
                            <a:srgbClr val="FFFFFF"/>
                          </a:solidFill>
                          <a:ln w="9525">
                            <a:solidFill>
                              <a:srgbClr val="000000"/>
                            </a:solidFill>
                            <a:round/>
                            <a:headEnd/>
                            <a:tailEnd/>
                          </a:ln>
                        </wps:spPr>
                        <wps:txbx>
                          <w:txbxContent>
                            <w:p w14:paraId="6F793C4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Characteristics about yourself (soft skills)</w:t>
                              </w:r>
                            </w:p>
                            <w:p w14:paraId="190B553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Personality</w:t>
                              </w:r>
                            </w:p>
                            <w:p w14:paraId="62D06FD9"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Leisure</w:t>
                              </w:r>
                            </w:p>
                            <w:p w14:paraId="715FCE5E"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Relationships</w:t>
                              </w:r>
                            </w:p>
                            <w:p w14:paraId="037CD3A1" w14:textId="77777777"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66CF751E" w14:textId="09A2C953"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45122E3F" w14:textId="4C730849" w:rsidR="00401294" w:rsidRPr="004D0618" w:rsidRDefault="00401294" w:rsidP="001145B2">
                              <w:pPr>
                                <w:spacing w:before="0" w:line="240" w:lineRule="auto"/>
                                <w:ind w:right="-187"/>
                                <w:jc w:val="center"/>
                                <w:rPr>
                                  <w:rFonts w:ascii="Tahoma" w:hAnsi="Tahoma" w:cs="Tahoma"/>
                                  <w:sz w:val="14"/>
                                  <w:szCs w:val="16"/>
                                </w:rPr>
                              </w:pPr>
                              <w:r w:rsidRPr="000474A6">
                                <w:rPr>
                                  <w:rFonts w:ascii="Tahoma" w:hAnsi="Tahoma" w:cs="Tahoma"/>
                                  <w:sz w:val="14"/>
                                  <w:szCs w:val="16"/>
                                </w:rPr>
                                <w:t>Aspirations</w:t>
                              </w:r>
                            </w:p>
                            <w:p w14:paraId="3FCCF17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Volunteer</w:t>
                              </w:r>
                            </w:p>
                            <w:p w14:paraId="34593056" w14:textId="4CC345B3" w:rsidR="00401294" w:rsidRDefault="00401294" w:rsidP="005E7CF8">
                              <w:pPr>
                                <w:spacing w:before="0" w:line="240" w:lineRule="auto"/>
                                <w:ind w:right="-187"/>
                                <w:jc w:val="center"/>
                                <w:rPr>
                                  <w:rFonts w:ascii="Tahoma" w:hAnsi="Tahoma" w:cs="Tahoma"/>
                                  <w:sz w:val="14"/>
                                  <w:szCs w:val="16"/>
                                </w:rPr>
                              </w:pPr>
                              <w:r>
                                <w:rPr>
                                  <w:rFonts w:ascii="Tahoma" w:hAnsi="Tahoma" w:cs="Tahoma"/>
                                  <w:sz w:val="14"/>
                                  <w:szCs w:val="16"/>
                                </w:rPr>
                                <w:t>Caring for others</w:t>
                              </w:r>
                            </w:p>
                            <w:p w14:paraId="7A55BC71" w14:textId="661EE769" w:rsidR="00401294" w:rsidRDefault="00401294" w:rsidP="005E7CF8">
                              <w:pPr>
                                <w:spacing w:before="0" w:line="240" w:lineRule="auto"/>
                                <w:ind w:right="-187"/>
                                <w:jc w:val="center"/>
                              </w:pPr>
                              <w:r>
                                <w:rPr>
                                  <w:rFonts w:ascii="Tahoma" w:hAnsi="Tahoma" w:cs="Tahoma"/>
                                  <w:sz w:val="14"/>
                                  <w:szCs w:val="16"/>
                                </w:rPr>
                                <w:t>Respondent engagement</w:t>
                              </w:r>
                            </w:p>
                          </w:txbxContent>
                        </wps:txbx>
                        <wps:bodyPr rot="0" vert="horz" wrap="square" lIns="91440" tIns="45720" rIns="91440" bIns="45720" anchor="ctr" anchorCtr="0" upright="1">
                          <a:noAutofit/>
                        </wps:bodyPr>
                      </wps:wsp>
                      <wps:wsp>
                        <wps:cNvPr id="101" name="AutoShape 106"/>
                        <wps:cNvSpPr>
                          <a:spLocks noChangeArrowheads="1"/>
                        </wps:cNvSpPr>
                        <wps:spPr bwMode="auto">
                          <a:xfrm>
                            <a:off x="2762" y="8618"/>
                            <a:ext cx="3175" cy="2072"/>
                          </a:xfrm>
                          <a:prstGeom prst="roundRect">
                            <a:avLst>
                              <a:gd name="adj" fmla="val 16667"/>
                            </a:avLst>
                          </a:prstGeom>
                          <a:solidFill>
                            <a:srgbClr val="FFFFFF"/>
                          </a:solidFill>
                          <a:ln w="9525">
                            <a:solidFill>
                              <a:srgbClr val="000000"/>
                            </a:solidFill>
                            <a:round/>
                            <a:headEnd/>
                            <a:tailEnd/>
                          </a:ln>
                        </wps:spPr>
                        <wps:txbx>
                          <w:txbxContent>
                            <w:p w14:paraId="078F7493"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2577CCF9" w14:textId="71BE3530"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90B77A9" w14:textId="146BBBD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7FFF2E51" w14:textId="77777777" w:rsidR="00401294" w:rsidRPr="00EC4751"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7BA0CCAA"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2D87DAE" w14:textId="041309B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69698C8C" w14:textId="3881CF4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66FA72D8" w14:textId="5A157DD0"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004EF296" w14:textId="0F66D51B"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Transience/homelessness</w:t>
                              </w:r>
                            </w:p>
                            <w:p w14:paraId="770A2C1F" w14:textId="3B4EA5C9"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wps:txbx>
                        <wps:bodyPr rot="0" vert="horz" wrap="square" lIns="91440" tIns="45720" rIns="91440" bIns="45720" anchor="ctr" anchorCtr="0" upright="1">
                          <a:noAutofit/>
                        </wps:bodyPr>
                      </wps:wsp>
                      <wps:wsp>
                        <wps:cNvPr id="102" name="AutoShape 107"/>
                        <wps:cNvSpPr>
                          <a:spLocks noChangeArrowheads="1"/>
                        </wps:cNvSpPr>
                        <wps:spPr bwMode="auto">
                          <a:xfrm>
                            <a:off x="4424" y="6911"/>
                            <a:ext cx="3175" cy="765"/>
                          </a:xfrm>
                          <a:prstGeom prst="roundRect">
                            <a:avLst>
                              <a:gd name="adj" fmla="val 16667"/>
                            </a:avLst>
                          </a:prstGeom>
                          <a:solidFill>
                            <a:srgbClr val="FFFFFF"/>
                          </a:solidFill>
                          <a:ln w="9525">
                            <a:solidFill>
                              <a:srgbClr val="000000"/>
                            </a:solidFill>
                            <a:round/>
                            <a:headEnd/>
                            <a:tailEnd/>
                          </a:ln>
                        </wps:spPr>
                        <wps:txbx>
                          <w:txbxContent>
                            <w:p w14:paraId="7807C451"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wps:txbx>
                        <wps:bodyPr rot="0" vert="horz" wrap="square" lIns="91440" tIns="45720" rIns="91440" bIns="45720" anchor="t" anchorCtr="0" upright="1">
                          <a:noAutofit/>
                        </wps:bodyPr>
                      </wps:wsp>
                      <wps:wsp>
                        <wps:cNvPr id="103" name="AutoShape 108"/>
                        <wps:cNvSpPr>
                          <a:spLocks noChangeArrowheads="1"/>
                        </wps:cNvSpPr>
                        <wps:spPr bwMode="auto">
                          <a:xfrm>
                            <a:off x="2762" y="7766"/>
                            <a:ext cx="3175" cy="765"/>
                          </a:xfrm>
                          <a:prstGeom prst="roundRect">
                            <a:avLst>
                              <a:gd name="adj" fmla="val 16667"/>
                            </a:avLst>
                          </a:prstGeom>
                          <a:solidFill>
                            <a:srgbClr val="FFFFFF"/>
                          </a:solidFill>
                          <a:ln w="9525">
                            <a:solidFill>
                              <a:srgbClr val="000000"/>
                            </a:solidFill>
                            <a:round/>
                            <a:headEnd/>
                            <a:tailEnd/>
                          </a:ln>
                        </wps:spPr>
                        <wps:txbx>
                          <w:txbxContent>
                            <w:p w14:paraId="60F87341" w14:textId="77777777" w:rsidR="00401294" w:rsidRPr="00F5566B" w:rsidRDefault="00401294" w:rsidP="001145B2">
                              <w:pPr>
                                <w:spacing w:before="40" w:line="240" w:lineRule="auto"/>
                                <w:ind w:left="-142" w:right="-187"/>
                                <w:jc w:val="center"/>
                                <w:rPr>
                                  <w:rFonts w:ascii="Tahoma" w:hAnsi="Tahoma" w:cs="Tahoma"/>
                                  <w:sz w:val="22"/>
                                  <w:szCs w:val="16"/>
                                </w:rPr>
                              </w:pPr>
                              <w:r>
                                <w:rPr>
                                  <w:rFonts w:ascii="Tahoma" w:hAnsi="Tahoma" w:cs="Tahoma"/>
                                  <w:sz w:val="20"/>
                                  <w:szCs w:val="16"/>
                                </w:rPr>
                                <w:t xml:space="preserve">Health, living arrangements and </w:t>
                              </w:r>
                              <w:proofErr w:type="gramStart"/>
                              <w:r>
                                <w:rPr>
                                  <w:rFonts w:ascii="Tahoma" w:hAnsi="Tahoma" w:cs="Tahoma"/>
                                  <w:sz w:val="20"/>
                                  <w:szCs w:val="16"/>
                                </w:rPr>
                                <w:t>finance</w:t>
                              </w:r>
                              <w:proofErr w:type="gramEnd"/>
                            </w:p>
                          </w:txbxContent>
                        </wps:txbx>
                        <wps:bodyPr rot="0" vert="horz" wrap="square" lIns="91440" tIns="45720" rIns="91440" bIns="45720" anchor="t" anchorCtr="0" upright="1">
                          <a:noAutofit/>
                        </wps:bodyPr>
                      </wps:wsp>
                      <wps:wsp>
                        <wps:cNvPr id="104" name="AutoShape 109"/>
                        <wps:cNvSpPr>
                          <a:spLocks noChangeArrowheads="1"/>
                        </wps:cNvSpPr>
                        <wps:spPr bwMode="auto">
                          <a:xfrm>
                            <a:off x="6059" y="7766"/>
                            <a:ext cx="3175" cy="765"/>
                          </a:xfrm>
                          <a:prstGeom prst="roundRect">
                            <a:avLst>
                              <a:gd name="adj" fmla="val 16667"/>
                            </a:avLst>
                          </a:prstGeom>
                          <a:solidFill>
                            <a:srgbClr val="FFFFFF"/>
                          </a:solidFill>
                          <a:ln w="9525">
                            <a:solidFill>
                              <a:srgbClr val="000000"/>
                            </a:solidFill>
                            <a:round/>
                            <a:headEnd/>
                            <a:tailEnd/>
                          </a:ln>
                        </wps:spPr>
                        <wps:txbx>
                          <w:txbxContent>
                            <w:p w14:paraId="2E090806"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6DDDF" id="Group 110" o:spid="_x0000_s1095" style="position:absolute;left:0;text-align:left;margin-left:6.35pt;margin-top:35.4pt;width:324.35pt;height:188.95pt;z-index:251703296" coordorigin="2762,6911" coordsize="648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">
                <v:roundrect id="AutoShape 105" o:spid="_x0000_s1096" style="position:absolute;left:6074;top:8618;width:3175;height:2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">
                  <v:textbox>
                    <w:txbxContent>
                      <w:p w14:paraId="6F793C4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Characteristics about yourself (soft skills)</w:t>
                        </w:r>
                      </w:p>
                      <w:p w14:paraId="190B5534"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Personality</w:t>
                        </w:r>
                      </w:p>
                      <w:p w14:paraId="62D06FD9"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Leisure</w:t>
                        </w:r>
                      </w:p>
                      <w:p w14:paraId="715FCE5E"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Relationships</w:t>
                        </w:r>
                      </w:p>
                      <w:p w14:paraId="037CD3A1" w14:textId="77777777"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Life satisfaction</w:t>
                        </w:r>
                      </w:p>
                      <w:p w14:paraId="66CF751E" w14:textId="09A2C953" w:rsidR="00401294" w:rsidRDefault="00401294" w:rsidP="001145B2">
                        <w:pPr>
                          <w:spacing w:before="0" w:line="240" w:lineRule="auto"/>
                          <w:ind w:right="-187"/>
                          <w:jc w:val="center"/>
                          <w:rPr>
                            <w:rFonts w:ascii="Tahoma" w:hAnsi="Tahoma" w:cs="Tahoma"/>
                            <w:sz w:val="14"/>
                            <w:szCs w:val="16"/>
                          </w:rPr>
                        </w:pPr>
                        <w:r w:rsidRPr="004D0618">
                          <w:rPr>
                            <w:rFonts w:ascii="Tahoma" w:hAnsi="Tahoma" w:cs="Tahoma"/>
                            <w:sz w:val="14"/>
                            <w:szCs w:val="16"/>
                          </w:rPr>
                          <w:t>Job aspirations</w:t>
                        </w:r>
                        <w:r>
                          <w:rPr>
                            <w:rFonts w:ascii="Tahoma" w:hAnsi="Tahoma" w:cs="Tahoma"/>
                            <w:sz w:val="14"/>
                            <w:szCs w:val="16"/>
                          </w:rPr>
                          <w:t xml:space="preserve"> and expectations</w:t>
                        </w:r>
                      </w:p>
                      <w:p w14:paraId="45122E3F" w14:textId="4C730849" w:rsidR="00401294" w:rsidRPr="004D0618" w:rsidRDefault="00401294" w:rsidP="001145B2">
                        <w:pPr>
                          <w:spacing w:before="0" w:line="240" w:lineRule="auto"/>
                          <w:ind w:right="-187"/>
                          <w:jc w:val="center"/>
                          <w:rPr>
                            <w:rFonts w:ascii="Tahoma" w:hAnsi="Tahoma" w:cs="Tahoma"/>
                            <w:sz w:val="14"/>
                            <w:szCs w:val="16"/>
                          </w:rPr>
                        </w:pPr>
                        <w:r w:rsidRPr="000474A6">
                          <w:rPr>
                            <w:rFonts w:ascii="Tahoma" w:hAnsi="Tahoma" w:cs="Tahoma"/>
                            <w:sz w:val="14"/>
                            <w:szCs w:val="16"/>
                          </w:rPr>
                          <w:t>Aspirations</w:t>
                        </w:r>
                      </w:p>
                      <w:p w14:paraId="3FCCF17D" w14:textId="77777777" w:rsidR="00401294" w:rsidRDefault="00401294" w:rsidP="001145B2">
                        <w:pPr>
                          <w:spacing w:before="0" w:line="240" w:lineRule="auto"/>
                          <w:ind w:right="-187"/>
                          <w:jc w:val="center"/>
                          <w:rPr>
                            <w:rFonts w:ascii="Tahoma" w:hAnsi="Tahoma" w:cs="Tahoma"/>
                            <w:sz w:val="14"/>
                            <w:szCs w:val="16"/>
                          </w:rPr>
                        </w:pPr>
                        <w:r>
                          <w:rPr>
                            <w:rFonts w:ascii="Tahoma" w:hAnsi="Tahoma" w:cs="Tahoma"/>
                            <w:sz w:val="14"/>
                            <w:szCs w:val="16"/>
                          </w:rPr>
                          <w:t>Volunteer</w:t>
                        </w:r>
                      </w:p>
                      <w:p w14:paraId="34593056" w14:textId="4CC345B3" w:rsidR="00401294" w:rsidRDefault="00401294" w:rsidP="005E7CF8">
                        <w:pPr>
                          <w:spacing w:before="0" w:line="240" w:lineRule="auto"/>
                          <w:ind w:right="-187"/>
                          <w:jc w:val="center"/>
                          <w:rPr>
                            <w:rFonts w:ascii="Tahoma" w:hAnsi="Tahoma" w:cs="Tahoma"/>
                            <w:sz w:val="14"/>
                            <w:szCs w:val="16"/>
                          </w:rPr>
                        </w:pPr>
                        <w:r>
                          <w:rPr>
                            <w:rFonts w:ascii="Tahoma" w:hAnsi="Tahoma" w:cs="Tahoma"/>
                            <w:sz w:val="14"/>
                            <w:szCs w:val="16"/>
                          </w:rPr>
                          <w:t>Caring for others</w:t>
                        </w:r>
                      </w:p>
                      <w:p w14:paraId="7A55BC71" w14:textId="661EE769" w:rsidR="00401294" w:rsidRDefault="00401294" w:rsidP="005E7CF8">
                        <w:pPr>
                          <w:spacing w:before="0" w:line="240" w:lineRule="auto"/>
                          <w:ind w:right="-187"/>
                          <w:jc w:val="center"/>
                        </w:pPr>
                        <w:r>
                          <w:rPr>
                            <w:rFonts w:ascii="Tahoma" w:hAnsi="Tahoma" w:cs="Tahoma"/>
                            <w:sz w:val="14"/>
                            <w:szCs w:val="16"/>
                          </w:rPr>
                          <w:t>Respondent engagement</w:t>
                        </w:r>
                      </w:p>
                    </w:txbxContent>
                  </v:textbox>
                </v:roundrect>
                <v:roundrect id="AutoShape 106" o:spid="_x0000_s1097" style="position:absolute;left:2762;top:8618;width:3175;height:2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">
                  <v:textbox>
                    <w:txbxContent>
                      <w:p w14:paraId="078F7493"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Living arrangements</w:t>
                        </w:r>
                      </w:p>
                      <w:p w14:paraId="2577CCF9" w14:textId="71BE3530"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Household possessions</w:t>
                        </w:r>
                      </w:p>
                      <w:p w14:paraId="290B77A9" w14:textId="146BBBD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Children</w:t>
                        </w:r>
                      </w:p>
                      <w:p w14:paraId="7FFF2E51" w14:textId="77777777" w:rsidR="00401294" w:rsidRPr="00EC4751"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Marriage</w:t>
                        </w:r>
                      </w:p>
                      <w:p w14:paraId="7BA0CCAA" w14:textId="77777777" w:rsidR="00401294" w:rsidRDefault="00401294" w:rsidP="001145B2">
                        <w:pPr>
                          <w:spacing w:before="0" w:line="240" w:lineRule="auto"/>
                          <w:ind w:left="-142" w:right="-187"/>
                          <w:jc w:val="center"/>
                          <w:rPr>
                            <w:rFonts w:ascii="Tahoma" w:hAnsi="Tahoma" w:cs="Tahoma"/>
                            <w:sz w:val="14"/>
                            <w:szCs w:val="16"/>
                          </w:rPr>
                        </w:pPr>
                        <w:r w:rsidRPr="002D1FC9">
                          <w:rPr>
                            <w:rFonts w:ascii="Tahoma" w:hAnsi="Tahoma" w:cs="Tahoma"/>
                            <w:sz w:val="14"/>
                            <w:szCs w:val="16"/>
                          </w:rPr>
                          <w:t>Disability and health</w:t>
                        </w:r>
                      </w:p>
                      <w:p w14:paraId="62D87DAE" w14:textId="041309BF"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Government payments and income</w:t>
                        </w:r>
                      </w:p>
                      <w:p w14:paraId="69698C8C" w14:textId="3881CF4C"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Housing payments</w:t>
                        </w:r>
                      </w:p>
                      <w:p w14:paraId="66FA72D8" w14:textId="5A157DD0"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Finance</w:t>
                        </w:r>
                      </w:p>
                      <w:p w14:paraId="004EF296" w14:textId="0F66D51B"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Transience/homelessness</w:t>
                        </w:r>
                      </w:p>
                      <w:p w14:paraId="770A2C1F" w14:textId="3B4EA5C9" w:rsidR="00401294" w:rsidRDefault="00401294" w:rsidP="001145B2">
                        <w:pPr>
                          <w:spacing w:before="0" w:line="240" w:lineRule="auto"/>
                          <w:ind w:left="-142" w:right="-187"/>
                          <w:jc w:val="center"/>
                          <w:rPr>
                            <w:rFonts w:ascii="Tahoma" w:hAnsi="Tahoma" w:cs="Tahoma"/>
                            <w:sz w:val="14"/>
                            <w:szCs w:val="16"/>
                          </w:rPr>
                        </w:pPr>
                        <w:r>
                          <w:rPr>
                            <w:rFonts w:ascii="Tahoma" w:hAnsi="Tahoma" w:cs="Tahoma"/>
                            <w:sz w:val="14"/>
                            <w:szCs w:val="16"/>
                          </w:rPr>
                          <w:t>Social support</w:t>
                        </w:r>
                      </w:p>
                    </w:txbxContent>
                  </v:textbox>
                </v:roundrect>
                <v:roundrect id="AutoShape 107" o:spid="_x0000_s1098" style="position:absolute;left:4424;top:6911;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">
                  <v:textbox>
                    <w:txbxContent>
                      <w:p w14:paraId="7807C451" w14:textId="77777777" w:rsidR="00401294" w:rsidRPr="00F5566B" w:rsidRDefault="00401294" w:rsidP="001145B2">
                        <w:pPr>
                          <w:spacing w:before="120" w:line="240" w:lineRule="auto"/>
                          <w:ind w:left="-142" w:right="-187"/>
                          <w:jc w:val="center"/>
                          <w:rPr>
                            <w:rFonts w:ascii="Tahoma" w:hAnsi="Tahoma" w:cs="Tahoma"/>
                            <w:sz w:val="24"/>
                            <w:szCs w:val="16"/>
                          </w:rPr>
                        </w:pPr>
                        <w:r>
                          <w:rPr>
                            <w:rFonts w:ascii="Tahoma" w:hAnsi="Tahoma" w:cs="Tahoma"/>
                            <w:sz w:val="24"/>
                            <w:szCs w:val="16"/>
                          </w:rPr>
                          <w:t>Social</w:t>
                        </w:r>
                      </w:p>
                    </w:txbxContent>
                  </v:textbox>
                </v:roundrect>
                <v:roundrect id="AutoShape 108" o:spid="_x0000_s1099" style="position:absolute;left:2762;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p6wgAAANwAAAAPAAAAZHJzL2Rvd25yZXYueG1sRE9NawIx&#10;EL0L/ocwQm+aqFT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Dsoqp6wgAAANwAAAAPAAAA&#10;AAAAAAAAAAAAAAcCAABkcnMvZG93bnJldi54bWxQSwUGAAAAAAMAAwC3AAAA9gIAAAAA&#10;">
                  <v:textbox>
                    <w:txbxContent>
                      <w:p w14:paraId="60F87341" w14:textId="77777777" w:rsidR="00401294" w:rsidRPr="00F5566B" w:rsidRDefault="00401294" w:rsidP="001145B2">
                        <w:pPr>
                          <w:spacing w:before="40" w:line="240" w:lineRule="auto"/>
                          <w:ind w:left="-142" w:right="-187"/>
                          <w:jc w:val="center"/>
                          <w:rPr>
                            <w:rFonts w:ascii="Tahoma" w:hAnsi="Tahoma" w:cs="Tahoma"/>
                            <w:sz w:val="22"/>
                            <w:szCs w:val="16"/>
                          </w:rPr>
                        </w:pPr>
                        <w:r>
                          <w:rPr>
                            <w:rFonts w:ascii="Tahoma" w:hAnsi="Tahoma" w:cs="Tahoma"/>
                            <w:sz w:val="20"/>
                            <w:szCs w:val="16"/>
                          </w:rPr>
                          <w:t xml:space="preserve">Health, living arrangements and </w:t>
                        </w:r>
                        <w:proofErr w:type="gramStart"/>
                        <w:r>
                          <w:rPr>
                            <w:rFonts w:ascii="Tahoma" w:hAnsi="Tahoma" w:cs="Tahoma"/>
                            <w:sz w:val="20"/>
                            <w:szCs w:val="16"/>
                          </w:rPr>
                          <w:t>finance</w:t>
                        </w:r>
                        <w:proofErr w:type="gramEnd"/>
                      </w:p>
                    </w:txbxContent>
                  </v:textbox>
                </v:roundrect>
                <v:roundrect id="AutoShape 109" o:spid="_x0000_s1100" style="position:absolute;left:6059;top:7766;width:3175;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">
                  <v:textbox>
                    <w:txbxContent>
                      <w:p w14:paraId="2E090806" w14:textId="77777777" w:rsidR="00401294" w:rsidRPr="00F5566B" w:rsidRDefault="00401294" w:rsidP="001145B2">
                        <w:pPr>
                          <w:spacing w:before="120" w:line="240" w:lineRule="auto"/>
                          <w:ind w:left="-142" w:right="-187"/>
                          <w:jc w:val="center"/>
                          <w:rPr>
                            <w:rFonts w:ascii="Tahoma" w:hAnsi="Tahoma" w:cs="Tahoma"/>
                            <w:sz w:val="20"/>
                            <w:szCs w:val="16"/>
                          </w:rPr>
                        </w:pPr>
                        <w:r>
                          <w:rPr>
                            <w:rFonts w:ascii="Tahoma" w:hAnsi="Tahoma" w:cs="Tahoma"/>
                            <w:sz w:val="20"/>
                            <w:szCs w:val="16"/>
                          </w:rPr>
                          <w:t>General attitudes</w:t>
                        </w:r>
                      </w:p>
                    </w:txbxContent>
                  </v:textbox>
                </v:roundrect>
                <w10:wrap type="topAndBottom"/>
              </v:group>
            </w:pict>
          </mc:Fallback>
        </mc:AlternateContent>
      </w:r>
      <w:r w:rsidR="001145B2" w:rsidRPr="006260AB">
        <w:t xml:space="preserve">Figure </w:t>
      </w:r>
      <w:r w:rsidR="00BD5F51" w:rsidRPr="006260AB">
        <w:t>9</w:t>
      </w:r>
      <w:r w:rsidR="001145B2" w:rsidRPr="006260AB">
        <w:tab/>
        <w:t>Major topic area 4 – Social</w:t>
      </w:r>
      <w:bookmarkEnd w:id="206"/>
      <w:bookmarkEnd w:id="207"/>
      <w:bookmarkEnd w:id="208"/>
    </w:p>
    <w:p w14:paraId="50B421C3" w14:textId="77777777" w:rsidR="001145B2" w:rsidRPr="0044304F" w:rsidRDefault="001145B2" w:rsidP="001145B2">
      <w:pPr>
        <w:pStyle w:val="Heading2"/>
      </w:pPr>
      <w:bookmarkStart w:id="209" w:name="_Toc89693157"/>
      <w:r>
        <w:t xml:space="preserve">Variable listing and </w:t>
      </w:r>
      <w:r w:rsidRPr="0044304F">
        <w:t>metadata workbook</w:t>
      </w:r>
      <w:bookmarkEnd w:id="188"/>
      <w:bookmarkEnd w:id="189"/>
      <w:bookmarkEnd w:id="209"/>
    </w:p>
    <w:p w14:paraId="29801F6A" w14:textId="77777777" w:rsidR="00283E1C" w:rsidRPr="0044304F" w:rsidRDefault="00363B59" w:rsidP="00283E1C">
      <w:pPr>
        <w:pStyle w:val="Dotpoint1"/>
        <w:numPr>
          <w:ilvl w:val="0"/>
          <w:numId w:val="0"/>
        </w:numPr>
      </w:pPr>
      <w:r>
        <w:t xml:space="preserve">The variable listing and metadata </w:t>
      </w:r>
      <w:proofErr w:type="gramStart"/>
      <w:r>
        <w:t>uses</w:t>
      </w:r>
      <w:proofErr w:type="gramEnd"/>
      <w:r>
        <w:t xml:space="preserve"> the LSAY data framework to bring together information from the LSAY datasets and questionnaires. The </w:t>
      </w:r>
      <w:r w:rsidR="00E93590">
        <w:t xml:space="preserve">Excel </w:t>
      </w:r>
      <w:r>
        <w:t xml:space="preserve">workbook is organised using topic areas and data elements and </w:t>
      </w:r>
      <w:r w:rsidR="001145B2" w:rsidRPr="0044304F">
        <w:t>provides a complete listing of all the vari</w:t>
      </w:r>
      <w:r w:rsidR="001145B2">
        <w:t>ables in the LSAY datasets</w:t>
      </w:r>
      <w:r w:rsidR="001145B2" w:rsidRPr="0044304F">
        <w:t xml:space="preserve">. </w:t>
      </w:r>
      <w:r w:rsidR="00283E1C">
        <w:t xml:space="preserve">Variables are listed </w:t>
      </w:r>
      <w:r w:rsidR="00283E1C" w:rsidRPr="0044304F">
        <w:t xml:space="preserve">in the order </w:t>
      </w:r>
      <w:r w:rsidR="00283E1C">
        <w:t>they appear</w:t>
      </w:r>
      <w:r w:rsidR="00283E1C" w:rsidRPr="0044304F">
        <w:t xml:space="preserve"> in the </w:t>
      </w:r>
      <w:r w:rsidR="00283E1C">
        <w:t xml:space="preserve">data files and </w:t>
      </w:r>
      <w:r w:rsidR="00390669">
        <w:t xml:space="preserve">users can make use of </w:t>
      </w:r>
      <w:r w:rsidR="00283E1C">
        <w:t xml:space="preserve">filters and search functions to locate </w:t>
      </w:r>
      <w:r w:rsidR="00283E1C" w:rsidRPr="0044304F">
        <w:t>variables</w:t>
      </w:r>
      <w:r w:rsidR="00283E1C">
        <w:t xml:space="preserve"> </w:t>
      </w:r>
      <w:r w:rsidR="00390669">
        <w:t>of interest</w:t>
      </w:r>
      <w:r w:rsidR="00283E1C" w:rsidRPr="0044304F">
        <w:t xml:space="preserve">. </w:t>
      </w:r>
    </w:p>
    <w:p w14:paraId="3341FCBA" w14:textId="77777777" w:rsidR="00363B59" w:rsidRPr="0044304F" w:rsidRDefault="00363B59" w:rsidP="00363B59">
      <w:pPr>
        <w:pStyle w:val="Text"/>
      </w:pPr>
      <w:r>
        <w:t>T</w:t>
      </w:r>
      <w:r w:rsidRPr="0044304F">
        <w:t xml:space="preserve">he following </w:t>
      </w:r>
      <w:r w:rsidR="00390669">
        <w:t xml:space="preserve">information (or </w:t>
      </w:r>
      <w:r>
        <w:t>metadata</w:t>
      </w:r>
      <w:r w:rsidR="00390669">
        <w:t>)</w:t>
      </w:r>
      <w:r>
        <w:t xml:space="preserve"> </w:t>
      </w:r>
      <w:r w:rsidRPr="0044304F">
        <w:t xml:space="preserve">is </w:t>
      </w:r>
      <w:r>
        <w:t>available for each variable:</w:t>
      </w:r>
    </w:p>
    <w:p w14:paraId="05892F89" w14:textId="77777777" w:rsidR="00363B59" w:rsidRPr="00CE156D" w:rsidRDefault="00363B59" w:rsidP="004A71EE">
      <w:pPr>
        <w:pStyle w:val="Dotpoint1"/>
        <w:tabs>
          <w:tab w:val="clear" w:pos="284"/>
        </w:tabs>
        <w:ind w:left="284" w:hanging="284"/>
      </w:pPr>
      <w:r w:rsidRPr="001C649A">
        <w:rPr>
          <w:i/>
        </w:rPr>
        <w:t>variable name</w:t>
      </w:r>
      <w:r w:rsidRPr="00CE156D">
        <w:t xml:space="preserve"> used in the </w:t>
      </w:r>
      <w:proofErr w:type="gramStart"/>
      <w:r w:rsidRPr="00CE156D">
        <w:t>dataset</w:t>
      </w:r>
      <w:proofErr w:type="gramEnd"/>
    </w:p>
    <w:p w14:paraId="7AF14494" w14:textId="77777777" w:rsidR="00363B59" w:rsidRPr="00CE156D" w:rsidRDefault="00363B59" w:rsidP="004A71EE">
      <w:pPr>
        <w:pStyle w:val="Dotpoint1"/>
        <w:tabs>
          <w:tab w:val="clear" w:pos="284"/>
        </w:tabs>
        <w:ind w:left="284" w:hanging="284"/>
      </w:pPr>
      <w:r w:rsidRPr="001C649A">
        <w:rPr>
          <w:i/>
        </w:rPr>
        <w:t>variable label</w:t>
      </w:r>
      <w:r w:rsidRPr="00CE156D">
        <w:t xml:space="preserve"> includes the question number (where applicable) and a short description of the variable(s) </w:t>
      </w:r>
    </w:p>
    <w:p w14:paraId="14E0C93F" w14:textId="77777777" w:rsidR="00363B59" w:rsidRDefault="00363B59" w:rsidP="004A71EE">
      <w:pPr>
        <w:pStyle w:val="Dotpoint1"/>
        <w:tabs>
          <w:tab w:val="clear" w:pos="284"/>
        </w:tabs>
        <w:ind w:left="284" w:hanging="284"/>
      </w:pPr>
      <w:r w:rsidRPr="001C649A">
        <w:rPr>
          <w:i/>
        </w:rPr>
        <w:t>wave/year</w:t>
      </w:r>
      <w:r w:rsidRPr="00363B59">
        <w:rPr>
          <w:b/>
        </w:rPr>
        <w:t xml:space="preserve"> </w:t>
      </w:r>
      <w:r>
        <w:t xml:space="preserve">the information was </w:t>
      </w:r>
      <w:proofErr w:type="gramStart"/>
      <w:r>
        <w:t>collected</w:t>
      </w:r>
      <w:proofErr w:type="gramEnd"/>
    </w:p>
    <w:p w14:paraId="0E952385" w14:textId="77777777" w:rsidR="00363B59" w:rsidRPr="00363B59" w:rsidRDefault="00363B59" w:rsidP="004A71EE">
      <w:pPr>
        <w:pStyle w:val="Dotpoint1"/>
        <w:tabs>
          <w:tab w:val="clear" w:pos="284"/>
        </w:tabs>
        <w:ind w:left="284" w:hanging="284"/>
      </w:pPr>
      <w:r w:rsidRPr="001C649A">
        <w:rPr>
          <w:i/>
        </w:rPr>
        <w:t>section</w:t>
      </w:r>
      <w:r>
        <w:rPr>
          <w:b/>
        </w:rPr>
        <w:t xml:space="preserve"> </w:t>
      </w:r>
      <w:r w:rsidRPr="00363B59">
        <w:t>refers to the section of the questionnaire</w:t>
      </w:r>
      <w:r>
        <w:t xml:space="preserve"> </w:t>
      </w:r>
      <w:r w:rsidR="006502E0">
        <w:t xml:space="preserve">from which </w:t>
      </w:r>
      <w:r>
        <w:t xml:space="preserve">the variable was </w:t>
      </w:r>
      <w:proofErr w:type="gramStart"/>
      <w:r>
        <w:t>collected</w:t>
      </w:r>
      <w:proofErr w:type="gramEnd"/>
    </w:p>
    <w:p w14:paraId="0A80708C" w14:textId="77777777" w:rsidR="00363B59" w:rsidRPr="00CE156D" w:rsidRDefault="00363B59" w:rsidP="004A71EE">
      <w:pPr>
        <w:pStyle w:val="Dotpoint1"/>
        <w:tabs>
          <w:tab w:val="clear" w:pos="284"/>
        </w:tabs>
        <w:ind w:left="284" w:hanging="284"/>
      </w:pPr>
      <w:r w:rsidRPr="001C649A">
        <w:rPr>
          <w:i/>
        </w:rPr>
        <w:t>values</w:t>
      </w:r>
      <w:r w:rsidRPr="00CE156D">
        <w:t xml:space="preserve"> </w:t>
      </w:r>
      <w:proofErr w:type="gramStart"/>
      <w:r>
        <w:t>identifies</w:t>
      </w:r>
      <w:proofErr w:type="gramEnd"/>
      <w:r>
        <w:t xml:space="preserve"> </w:t>
      </w:r>
      <w:r w:rsidRPr="00CE156D">
        <w:t>the possible values the variable(s) can take and corresponding formats</w:t>
      </w:r>
    </w:p>
    <w:p w14:paraId="7C6A6C6B" w14:textId="77777777" w:rsidR="00363B59" w:rsidRPr="00CE156D" w:rsidRDefault="00363B59" w:rsidP="004A71EE">
      <w:pPr>
        <w:pStyle w:val="Dotpoint1"/>
        <w:tabs>
          <w:tab w:val="clear" w:pos="284"/>
        </w:tabs>
        <w:ind w:left="284" w:hanging="284"/>
      </w:pPr>
      <w:r w:rsidRPr="001C649A">
        <w:rPr>
          <w:i/>
        </w:rPr>
        <w:t>question</w:t>
      </w:r>
      <w:r w:rsidRPr="008119A8">
        <w:t xml:space="preserve"> wording for the variable(s)</w:t>
      </w:r>
      <w:r w:rsidRPr="00CE156D">
        <w:t xml:space="preserve"> as it appears in the </w:t>
      </w:r>
      <w:proofErr w:type="gramStart"/>
      <w:r w:rsidRPr="00CE156D">
        <w:t>questionnaire</w:t>
      </w:r>
      <w:proofErr w:type="gramEnd"/>
    </w:p>
    <w:p w14:paraId="19CE429A" w14:textId="77777777" w:rsidR="00363B59" w:rsidRPr="00CE156D" w:rsidRDefault="00363B59" w:rsidP="004A71EE">
      <w:pPr>
        <w:pStyle w:val="Dotpoint1"/>
        <w:tabs>
          <w:tab w:val="clear" w:pos="284"/>
        </w:tabs>
        <w:ind w:left="284" w:hanging="284"/>
      </w:pPr>
      <w:r w:rsidRPr="001C649A">
        <w:rPr>
          <w:i/>
        </w:rPr>
        <w:lastRenderedPageBreak/>
        <w:t>base population</w:t>
      </w:r>
      <w:r w:rsidRPr="00CE156D">
        <w:t xml:space="preserve"> </w:t>
      </w:r>
      <w:r>
        <w:t xml:space="preserve">provides a </w:t>
      </w:r>
      <w:r w:rsidRPr="00CE156D">
        <w:t xml:space="preserve">description of and the syntax for the respondents required to answer the </w:t>
      </w:r>
      <w:r w:rsidR="00F60924">
        <w:t xml:space="preserve">specific </w:t>
      </w:r>
      <w:proofErr w:type="gramStart"/>
      <w:r w:rsidRPr="00CE156D">
        <w:t>question</w:t>
      </w:r>
      <w:proofErr w:type="gramEnd"/>
      <w:r w:rsidRPr="00CE156D">
        <w:t xml:space="preserve"> </w:t>
      </w:r>
    </w:p>
    <w:p w14:paraId="18DDDFFF" w14:textId="77777777" w:rsidR="00363B59" w:rsidRDefault="00363B59" w:rsidP="004A71EE">
      <w:pPr>
        <w:pStyle w:val="Dotpoint1"/>
        <w:tabs>
          <w:tab w:val="clear" w:pos="284"/>
        </w:tabs>
        <w:ind w:left="284" w:hanging="284"/>
      </w:pPr>
      <w:r w:rsidRPr="001C649A">
        <w:rPr>
          <w:i/>
        </w:rPr>
        <w:t>notes</w:t>
      </w:r>
      <w:r w:rsidRPr="00CE156D">
        <w:t xml:space="preserve"> </w:t>
      </w:r>
      <w:r>
        <w:t xml:space="preserve">outline </w:t>
      </w:r>
      <w:r w:rsidRPr="00CE156D">
        <w:t>other important information (where applicable</w:t>
      </w:r>
      <w:r>
        <w:t>).</w:t>
      </w:r>
      <w:r w:rsidRPr="0044304F">
        <w:t xml:space="preserve"> </w:t>
      </w:r>
    </w:p>
    <w:p w14:paraId="12E6E925" w14:textId="77777777" w:rsidR="001145B2" w:rsidRDefault="001145B2" w:rsidP="004A71EE">
      <w:pPr>
        <w:pStyle w:val="Text"/>
        <w:ind w:left="284" w:hanging="284"/>
      </w:pPr>
      <w:r>
        <w:t xml:space="preserve">Two main </w:t>
      </w:r>
      <w:r w:rsidRPr="0044304F">
        <w:t xml:space="preserve">worksheets </w:t>
      </w:r>
      <w:r>
        <w:t xml:space="preserve">are </w:t>
      </w:r>
      <w:r w:rsidRPr="0044304F">
        <w:t xml:space="preserve">included in the metadata </w:t>
      </w:r>
      <w:r w:rsidRPr="008B1A32">
        <w:t xml:space="preserve">workbook: </w:t>
      </w:r>
      <w:r w:rsidR="00896FA4">
        <w:t>‘</w:t>
      </w:r>
      <w:r w:rsidRPr="00C96FB7">
        <w:t>V</w:t>
      </w:r>
      <w:r w:rsidRPr="00C96FB7">
        <w:rPr>
          <w:iCs/>
        </w:rPr>
        <w:t>ariables</w:t>
      </w:r>
      <w:r w:rsidR="00896FA4">
        <w:rPr>
          <w:iCs/>
        </w:rPr>
        <w:t>’</w:t>
      </w:r>
      <w:r w:rsidRPr="00C96FB7">
        <w:rPr>
          <w:iCs/>
        </w:rPr>
        <w:t xml:space="preserve"> and </w:t>
      </w:r>
      <w:r w:rsidR="00896FA4">
        <w:rPr>
          <w:iCs/>
        </w:rPr>
        <w:t>‘</w:t>
      </w:r>
      <w:r w:rsidRPr="00C96FB7">
        <w:rPr>
          <w:iCs/>
        </w:rPr>
        <w:t>Values</w:t>
      </w:r>
      <w:r w:rsidR="00896FA4">
        <w:rPr>
          <w:iCs/>
        </w:rPr>
        <w:t>’</w:t>
      </w:r>
      <w:r w:rsidRPr="008B1A32">
        <w:t>.</w:t>
      </w:r>
      <w:r w:rsidRPr="0044304F">
        <w:t xml:space="preserve"> </w:t>
      </w:r>
    </w:p>
    <w:p w14:paraId="3F8AEA10" w14:textId="77777777" w:rsidR="001145B2" w:rsidRDefault="00D008BF" w:rsidP="004A71EE">
      <w:pPr>
        <w:pStyle w:val="Dotpoint1"/>
        <w:tabs>
          <w:tab w:val="clear" w:pos="284"/>
        </w:tabs>
        <w:ind w:left="284" w:hanging="284"/>
      </w:pPr>
      <w:r>
        <w:t xml:space="preserve">The </w:t>
      </w:r>
      <w:r w:rsidR="00896FA4">
        <w:t>‘</w:t>
      </w:r>
      <w:r w:rsidR="001145B2" w:rsidRPr="00C96FB7">
        <w:t>Variables</w:t>
      </w:r>
      <w:r w:rsidR="00896FA4">
        <w:t>’</w:t>
      </w:r>
      <w:r w:rsidR="001145B2">
        <w:t xml:space="preserve"> </w:t>
      </w:r>
      <w:r>
        <w:t xml:space="preserve">worksheet lists </w:t>
      </w:r>
      <w:r w:rsidR="001145B2" w:rsidRPr="0044304F">
        <w:t xml:space="preserve">the variable </w:t>
      </w:r>
      <w:r>
        <w:t xml:space="preserve">name, </w:t>
      </w:r>
      <w:r w:rsidR="001145B2" w:rsidRPr="0044304F">
        <w:t xml:space="preserve">variable label, question (wording) and base population. </w:t>
      </w:r>
    </w:p>
    <w:p w14:paraId="4F423570" w14:textId="4F851D4B" w:rsidR="001145B2" w:rsidRDefault="001145B2" w:rsidP="004A71EE">
      <w:pPr>
        <w:pStyle w:val="Dotpoint1"/>
        <w:tabs>
          <w:tab w:val="clear" w:pos="284"/>
        </w:tabs>
        <w:ind w:left="284" w:hanging="284"/>
      </w:pPr>
      <w:r w:rsidRPr="0044304F">
        <w:t xml:space="preserve">The </w:t>
      </w:r>
      <w:r w:rsidR="00896FA4">
        <w:t>‘</w:t>
      </w:r>
      <w:r w:rsidRPr="00C96FB7">
        <w:t>V</w:t>
      </w:r>
      <w:r w:rsidRPr="00C96FB7">
        <w:rPr>
          <w:iCs/>
        </w:rPr>
        <w:t>alues</w:t>
      </w:r>
      <w:r w:rsidR="00896FA4">
        <w:rPr>
          <w:iCs/>
        </w:rPr>
        <w:t>’</w:t>
      </w:r>
      <w:r w:rsidRPr="00C96FB7">
        <w:rPr>
          <w:iCs/>
        </w:rPr>
        <w:t xml:space="preserve"> worksheet</w:t>
      </w:r>
      <w:r w:rsidRPr="0044304F">
        <w:t xml:space="preserve"> lists the </w:t>
      </w:r>
      <w:r>
        <w:t xml:space="preserve">applicable </w:t>
      </w:r>
      <w:r w:rsidRPr="0044304F">
        <w:t xml:space="preserve">values </w:t>
      </w:r>
      <w:r>
        <w:t xml:space="preserve">for </w:t>
      </w:r>
      <w:r w:rsidR="00D008BF">
        <w:t xml:space="preserve">each </w:t>
      </w:r>
      <w:r w:rsidRPr="0044304F">
        <w:t>varia</w:t>
      </w:r>
      <w:r>
        <w:t xml:space="preserve">ble. </w:t>
      </w:r>
    </w:p>
    <w:p w14:paraId="40C197FE" w14:textId="345757F4" w:rsidR="00B57E97" w:rsidRPr="004422B9" w:rsidRDefault="00B57E97" w:rsidP="00B57E97">
      <w:pPr>
        <w:pStyle w:val="Dotpoint1"/>
        <w:numPr>
          <w:ilvl w:val="0"/>
          <w:numId w:val="0"/>
        </w:numPr>
      </w:pPr>
      <w:r w:rsidRPr="004422B9">
        <w:t xml:space="preserve">An additional worksheet ‘Linked data’ provides a summary of the </w:t>
      </w:r>
      <w:r w:rsidR="007576FE" w:rsidRPr="004422B9">
        <w:t>data items available from the linked datasets</w:t>
      </w:r>
      <w:r w:rsidRPr="004422B9">
        <w:t>. For more information, refer to the ‘Data linkage’ section of this user guide.</w:t>
      </w:r>
    </w:p>
    <w:p w14:paraId="2D29E2D7" w14:textId="6D2ED06A" w:rsidR="007576FE" w:rsidRPr="0044304F" w:rsidRDefault="007576FE" w:rsidP="007576FE">
      <w:pPr>
        <w:pStyle w:val="Text"/>
      </w:pPr>
      <w:r w:rsidRPr="004422B9">
        <w:t>The variable listing and metadata workbook can be accessed at:</w:t>
      </w:r>
      <w:r>
        <w:t xml:space="preserve"> &lt;</w:t>
      </w:r>
      <w:hyperlink r:id="rId36" w:history="1">
        <w:r w:rsidR="00504746" w:rsidRPr="007F1261">
          <w:rPr>
            <w:rStyle w:val="Hyperlink"/>
          </w:rPr>
          <w:t>www.lsay.edu.au/publications/2621.html</w:t>
        </w:r>
      </w:hyperlink>
      <w:r>
        <w:t>&gt;</w:t>
      </w:r>
      <w:r w:rsidRPr="00406D50">
        <w:t>.</w:t>
      </w:r>
    </w:p>
    <w:p w14:paraId="0315F7D2" w14:textId="77777777" w:rsidR="001145B2" w:rsidRPr="0044304F" w:rsidRDefault="001145B2" w:rsidP="001145B2">
      <w:pPr>
        <w:pStyle w:val="Heading4"/>
      </w:pPr>
      <w:bookmarkStart w:id="210" w:name="_Ref217464802"/>
      <w:bookmarkEnd w:id="190"/>
      <w:r w:rsidRPr="0044304F">
        <w:t>Variable selection</w:t>
      </w:r>
      <w:bookmarkEnd w:id="191"/>
      <w:bookmarkEnd w:id="210"/>
    </w:p>
    <w:p w14:paraId="7CD0EACF" w14:textId="77777777" w:rsidR="001145B2" w:rsidRPr="0044304F" w:rsidRDefault="001145B2" w:rsidP="001145B2">
      <w:pPr>
        <w:pStyle w:val="Text"/>
      </w:pPr>
      <w:r w:rsidRPr="0044304F">
        <w:t xml:space="preserve">Data elements </w:t>
      </w:r>
      <w:r>
        <w:t>group together common variables, making it easier to locate similar variables. However</w:t>
      </w:r>
      <w:r w:rsidRPr="001C649A">
        <w:rPr>
          <w:i/>
        </w:rPr>
        <w:t>, it is important to note that not all variables assigned to a data element are directly comparable</w:t>
      </w:r>
      <w:r w:rsidRPr="001C649A">
        <w:t>,</w:t>
      </w:r>
      <w:r>
        <w:rPr>
          <w:b/>
        </w:rPr>
        <w:t xml:space="preserve"> </w:t>
      </w:r>
      <w:r w:rsidRPr="00C96FB7">
        <w:t>and</w:t>
      </w:r>
      <w:r>
        <w:rPr>
          <w:b/>
        </w:rPr>
        <w:t xml:space="preserve"> </w:t>
      </w:r>
      <w:r>
        <w:t>a</w:t>
      </w:r>
      <w:r w:rsidRPr="0044304F">
        <w:t xml:space="preserve">dditional attributes such as question wording, values, classifications </w:t>
      </w:r>
      <w:proofErr w:type="gramStart"/>
      <w:r w:rsidRPr="0044304F">
        <w:t>used</w:t>
      </w:r>
      <w:proofErr w:type="gramEnd"/>
      <w:r w:rsidRPr="0044304F">
        <w:t xml:space="preserve"> and base populations must be considered when selecting variables and analysing the data. </w:t>
      </w:r>
    </w:p>
    <w:p w14:paraId="75CCF7E4" w14:textId="77777777" w:rsidR="001145B2" w:rsidRDefault="001145B2" w:rsidP="001145B2">
      <w:pPr>
        <w:pStyle w:val="Text"/>
      </w:pPr>
      <w:r w:rsidRPr="00EF4B4C">
        <w:t xml:space="preserve">When </w:t>
      </w:r>
      <w:r>
        <w:t xml:space="preserve">using </w:t>
      </w:r>
      <w:r w:rsidRPr="00EF4B4C">
        <w:t>data element</w:t>
      </w:r>
      <w:r>
        <w:t>s</w:t>
      </w:r>
      <w:r w:rsidRPr="00EF4B4C">
        <w:t xml:space="preserve"> and/or variable</w:t>
      </w:r>
      <w:r>
        <w:t>s,</w:t>
      </w:r>
      <w:r w:rsidRPr="00EF4B4C">
        <w:t xml:space="preserve"> </w:t>
      </w:r>
      <w:r w:rsidRPr="001C649A">
        <w:rPr>
          <w:i/>
        </w:rPr>
        <w:t>it is also important to consider other data elements</w:t>
      </w:r>
      <w:r w:rsidR="006502E0">
        <w:rPr>
          <w:i/>
        </w:rPr>
        <w:t>, which</w:t>
      </w:r>
      <w:r w:rsidR="001C649A">
        <w:rPr>
          <w:i/>
        </w:rPr>
        <w:t xml:space="preserve"> </w:t>
      </w:r>
      <w:r w:rsidRPr="001C649A">
        <w:rPr>
          <w:i/>
        </w:rPr>
        <w:t>may be located in a different topic area</w:t>
      </w:r>
      <w:r w:rsidRPr="00EF4B4C">
        <w:t xml:space="preserve">. </w:t>
      </w:r>
      <w:r>
        <w:t xml:space="preserve">While data elements are </w:t>
      </w:r>
      <w:r w:rsidRPr="0044304F">
        <w:t xml:space="preserve">unique </w:t>
      </w:r>
      <w:r w:rsidRPr="001C649A">
        <w:rPr>
          <w:i/>
        </w:rPr>
        <w:t>within</w:t>
      </w:r>
      <w:r w:rsidRPr="0044304F">
        <w:t xml:space="preserve"> a minor topic area</w:t>
      </w:r>
      <w:r>
        <w:t>,</w:t>
      </w:r>
      <w:r w:rsidRPr="0044304F">
        <w:t xml:space="preserve"> </w:t>
      </w:r>
      <w:r>
        <w:t xml:space="preserve">they </w:t>
      </w:r>
      <w:r w:rsidRPr="0044304F">
        <w:t xml:space="preserve">may not be unique </w:t>
      </w:r>
      <w:r w:rsidRPr="001C649A">
        <w:rPr>
          <w:i/>
        </w:rPr>
        <w:t>across</w:t>
      </w:r>
      <w:r w:rsidRPr="0044304F">
        <w:t xml:space="preserve"> topic areas. </w:t>
      </w:r>
      <w:r w:rsidRPr="00EF4B4C">
        <w:t xml:space="preserve">For example, the data element </w:t>
      </w:r>
      <w:r w:rsidR="00896FA4">
        <w:t>‘</w:t>
      </w:r>
      <w:r w:rsidRPr="00C96FB7">
        <w:t>Study type</w:t>
      </w:r>
      <w:r w:rsidR="00896FA4">
        <w:t>’</w:t>
      </w:r>
      <w:r w:rsidRPr="00EF4B4C">
        <w:t xml:space="preserve"> exists under the major and sub-major topic area </w:t>
      </w:r>
      <w:r w:rsidR="00896FA4">
        <w:t>‘</w:t>
      </w:r>
      <w:r>
        <w:t xml:space="preserve">Education &gt; </w:t>
      </w:r>
      <w:proofErr w:type="gramStart"/>
      <w:r>
        <w:t>Post-school</w:t>
      </w:r>
      <w:proofErr w:type="gramEnd"/>
      <w:r w:rsidR="00896FA4">
        <w:t>’</w:t>
      </w:r>
      <w:r>
        <w:t xml:space="preserve">, </w:t>
      </w:r>
      <w:r w:rsidR="00390669">
        <w:t xml:space="preserve">and </w:t>
      </w:r>
      <w:r w:rsidR="00390669" w:rsidRPr="00EF4B4C">
        <w:t>under</w:t>
      </w:r>
      <w:r w:rsidRPr="00EF4B4C">
        <w:t xml:space="preserve"> two different minor topic areas: </w:t>
      </w:r>
      <w:r w:rsidR="00896FA4">
        <w:t>‘</w:t>
      </w:r>
      <w:r w:rsidRPr="00C96FB7">
        <w:t>Study</w:t>
      </w:r>
      <w:r w:rsidR="00896FA4">
        <w:t>’</w:t>
      </w:r>
      <w:r w:rsidRPr="0003648C">
        <w:t xml:space="preserve"> and </w:t>
      </w:r>
      <w:r w:rsidR="00896FA4">
        <w:t>‘</w:t>
      </w:r>
      <w:r w:rsidRPr="00C96FB7">
        <w:t>Current study</w:t>
      </w:r>
      <w:r w:rsidR="00896FA4">
        <w:t>’</w:t>
      </w:r>
      <w:r w:rsidRPr="00EF4B4C">
        <w:t xml:space="preserve">. </w:t>
      </w:r>
      <w:r>
        <w:t xml:space="preserve">This is because the data element in the </w:t>
      </w:r>
      <w:r w:rsidR="00896FA4">
        <w:t>‘</w:t>
      </w:r>
      <w:r w:rsidRPr="00C96FB7">
        <w:t>Study</w:t>
      </w:r>
      <w:r w:rsidR="00896FA4">
        <w:t>’</w:t>
      </w:r>
      <w:r w:rsidRPr="00EF4B4C">
        <w:t xml:space="preserve"> minor topic area include</w:t>
      </w:r>
      <w:r>
        <w:t>s</w:t>
      </w:r>
      <w:r w:rsidRPr="00EF4B4C">
        <w:t xml:space="preserve"> both past and current study</w:t>
      </w:r>
      <w:r>
        <w:t xml:space="preserve"> because the nature of the study (</w:t>
      </w:r>
      <w:r w:rsidR="001C649A">
        <w:t xml:space="preserve">that is, </w:t>
      </w:r>
      <w:r>
        <w:t>either past or current) cannot be ascertained until later in the questionnaire</w:t>
      </w:r>
      <w:r w:rsidR="00944889">
        <w:t>,</w:t>
      </w:r>
      <w:r>
        <w:t xml:space="preserve"> when a question is asked about whether respondents are still </w:t>
      </w:r>
      <w:r w:rsidR="00944889">
        <w:t>undertaking</w:t>
      </w:r>
      <w:r>
        <w:t xml:space="preserve"> the study. </w:t>
      </w:r>
    </w:p>
    <w:p w14:paraId="534EDDF0" w14:textId="3A989D9F" w:rsidR="001145B2" w:rsidRDefault="001145B2" w:rsidP="001145B2">
      <w:pPr>
        <w:pStyle w:val="Text"/>
      </w:pPr>
      <w:r>
        <w:t xml:space="preserve">An example where a data element appears in multiple topic areas is </w:t>
      </w:r>
      <w:r w:rsidRPr="00EF4B4C">
        <w:t>illustrated in</w:t>
      </w:r>
      <w:r>
        <w:t xml:space="preserve"> figure </w:t>
      </w:r>
      <w:r w:rsidR="00BD5F51">
        <w:t>10</w:t>
      </w:r>
      <w:r w:rsidR="001C649A">
        <w:t>,</w:t>
      </w:r>
      <w:r>
        <w:t xml:space="preserve"> </w:t>
      </w:r>
      <w:r w:rsidRPr="0044304F">
        <w:t>using an excerpt from the metadata workbook.</w:t>
      </w:r>
      <w:bookmarkStart w:id="211" w:name="_Toc302138669"/>
    </w:p>
    <w:p w14:paraId="2C09F92A" w14:textId="77777777" w:rsidR="00453657" w:rsidRDefault="00453657" w:rsidP="00453657">
      <w:pPr>
        <w:pStyle w:val="Heading2"/>
      </w:pPr>
      <w:bookmarkStart w:id="212" w:name="_Toc89693158"/>
      <w:r>
        <w:t>Online data dictionary</w:t>
      </w:r>
      <w:bookmarkEnd w:id="212"/>
      <w:r w:rsidRPr="0044304F">
        <w:t xml:space="preserve"> </w:t>
      </w:r>
    </w:p>
    <w:p w14:paraId="15A882F2" w14:textId="77777777" w:rsidR="00453657" w:rsidRDefault="00453657" w:rsidP="00453657">
      <w:pPr>
        <w:pStyle w:val="Text"/>
      </w:pPr>
      <w:r>
        <w:t xml:space="preserve">The online data dictionary uses the LSAY data framework to present information from the LSAY datasets, questionnaires and metadata. The dictionary is organised using topic areas and data elements and indicates the cohorts and waves for which each data element is available. </w:t>
      </w:r>
    </w:p>
    <w:p w14:paraId="7CB44AB6" w14:textId="77777777" w:rsidR="00453657" w:rsidRDefault="00453657" w:rsidP="00453657">
      <w:pPr>
        <w:pStyle w:val="Text"/>
      </w:pPr>
      <w:proofErr w:type="gramStart"/>
      <w:r>
        <w:t>Making a selection</w:t>
      </w:r>
      <w:proofErr w:type="gramEnd"/>
      <w:r>
        <w:t xml:space="preserve"> at the topic area or data element level will return the relevant variables in the ‘Variables’ section of the dictionary. The variable label, question text, base population and notes for that variable are also displayed. Selecting a variable will display the values (or variable formats/labels) in the ‘Values’ section of the data dictionary. </w:t>
      </w:r>
    </w:p>
    <w:p w14:paraId="2BA32F4A" w14:textId="77777777" w:rsidR="00453657" w:rsidRDefault="00453657" w:rsidP="00453657">
      <w:pPr>
        <w:pStyle w:val="Text"/>
      </w:pPr>
      <w:r>
        <w:t>Users can navigate the data dictionary by:</w:t>
      </w:r>
    </w:p>
    <w:p w14:paraId="2E59F76F" w14:textId="77777777" w:rsidR="00453657" w:rsidRDefault="00453657" w:rsidP="00453657">
      <w:pPr>
        <w:pStyle w:val="Dotpoint1"/>
      </w:pPr>
      <w:r>
        <w:t>browsing the data dictionary using the scroll bars</w:t>
      </w:r>
    </w:p>
    <w:p w14:paraId="4C763716" w14:textId="77777777" w:rsidR="00453657" w:rsidRDefault="00453657" w:rsidP="00453657">
      <w:pPr>
        <w:pStyle w:val="Dotpoint1"/>
      </w:pPr>
      <w:r>
        <w:t xml:space="preserve">using the search function to return results for specific keywords, cohorts or topic areas. </w:t>
      </w:r>
    </w:p>
    <w:p w14:paraId="6E2C380E" w14:textId="77777777" w:rsidR="00453657" w:rsidRDefault="00453657" w:rsidP="00453657">
      <w:pPr>
        <w:pStyle w:val="Text"/>
      </w:pPr>
      <w:r>
        <w:lastRenderedPageBreak/>
        <w:t xml:space="preserve">Users can also access the ‘how to guide’ for tips and tricks on using the online data dictionary. The data dictionary can be accessed at: </w:t>
      </w:r>
      <w:r w:rsidRPr="00BE2F0E">
        <w:t>&lt;www.lsay.edu/data/lsay-data-dictionary&gt;.</w:t>
      </w:r>
    </w:p>
    <w:p w14:paraId="0BE3BB40" w14:textId="00A8669F" w:rsidR="00453657" w:rsidRDefault="00453657" w:rsidP="00453657">
      <w:pPr>
        <w:pStyle w:val="Figuretitle"/>
        <w:ind w:left="993" w:hanging="993"/>
      </w:pPr>
      <w:bookmarkStart w:id="213" w:name="_Toc89333437"/>
      <w:r w:rsidRPr="00E142A1">
        <w:t xml:space="preserve">Figure </w:t>
      </w:r>
      <w:r>
        <w:t>10</w:t>
      </w:r>
      <w:r w:rsidRPr="00EF1B95">
        <w:tab/>
        <w:t xml:space="preserve">Identifying related topic </w:t>
      </w:r>
      <w:proofErr w:type="gramStart"/>
      <w:r w:rsidRPr="00EF1B95">
        <w:t>areas</w:t>
      </w:r>
      <w:bookmarkEnd w:id="213"/>
      <w:proofErr w:type="gramEnd"/>
    </w:p>
    <w:p w14:paraId="5C340909" w14:textId="0A87C313" w:rsidR="00BE2F0E" w:rsidRDefault="00390669" w:rsidP="00EA1F0E">
      <w:pPr>
        <w:pStyle w:val="Figuretitle"/>
        <w:ind w:left="993" w:hanging="993"/>
      </w:pPr>
      <w:bookmarkStart w:id="214" w:name="_Toc89333438"/>
      <w:r>
        <w:rPr>
          <w:noProof/>
          <w:lang w:eastAsia="en-AU"/>
        </w:rPr>
        <w:drawing>
          <wp:anchor distT="0" distB="0" distL="114300" distR="114300" simplePos="0" relativeHeight="251698176" behindDoc="0" locked="0" layoutInCell="1" allowOverlap="1" wp14:anchorId="077A1E7B" wp14:editId="339B76A6">
            <wp:simplePos x="0" y="0"/>
            <wp:positionH relativeFrom="column">
              <wp:posOffset>-4445</wp:posOffset>
            </wp:positionH>
            <wp:positionV relativeFrom="paragraph">
              <wp:posOffset>184785</wp:posOffset>
            </wp:positionV>
            <wp:extent cx="5579745" cy="2825750"/>
            <wp:effectExtent l="19050" t="19050" r="20955" b="1270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9745" cy="2825750"/>
                    </a:xfrm>
                    <a:prstGeom prst="rect">
                      <a:avLst/>
                    </a:prstGeom>
                    <a:noFill/>
                    <a:ln>
                      <a:solidFill>
                        <a:schemeClr val="bg1">
                          <a:lumMod val="95000"/>
                        </a:schemeClr>
                      </a:solidFill>
                    </a:ln>
                  </pic:spPr>
                </pic:pic>
              </a:graphicData>
            </a:graphic>
          </wp:anchor>
        </w:drawing>
      </w:r>
      <w:bookmarkEnd w:id="211"/>
      <w:r w:rsidR="003504CC" w:rsidRPr="00E142A1">
        <w:t xml:space="preserve">Figure </w:t>
      </w:r>
      <w:r w:rsidR="003504CC">
        <w:t>11</w:t>
      </w:r>
      <w:r w:rsidR="003504CC">
        <w:tab/>
      </w:r>
      <w:r w:rsidR="00EA1F0E">
        <w:t>D</w:t>
      </w:r>
      <w:r w:rsidR="003504CC">
        <w:t>ata dictionary</w:t>
      </w:r>
      <w:bookmarkEnd w:id="214"/>
    </w:p>
    <w:p w14:paraId="534B7BEE" w14:textId="77777777" w:rsidR="003504CC" w:rsidRDefault="00EA1F0E">
      <w:pPr>
        <w:spacing w:before="0" w:line="240" w:lineRule="auto"/>
        <w:rPr>
          <w:rFonts w:ascii="Tahoma" w:hAnsi="Tahoma" w:cs="Tahoma"/>
          <w:sz w:val="28"/>
        </w:rPr>
      </w:pPr>
      <w:r>
        <w:rPr>
          <w:noProof/>
          <w:lang w:eastAsia="en-AU"/>
        </w:rPr>
        <w:drawing>
          <wp:inline distT="0" distB="0" distL="0" distR="0" wp14:anchorId="7BD7F130" wp14:editId="264CA9F6">
            <wp:extent cx="5580380" cy="4268173"/>
            <wp:effectExtent l="19050" t="19050" r="20320" b="18415"/>
            <wp:docPr id="97" name="Picture 97" descr="cid:image003.jpg@01D36E9B.370AB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36E9B.370AB07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580380" cy="4268173"/>
                    </a:xfrm>
                    <a:prstGeom prst="rect">
                      <a:avLst/>
                    </a:prstGeom>
                    <a:noFill/>
                    <a:ln>
                      <a:solidFill>
                        <a:schemeClr val="bg1">
                          <a:lumMod val="95000"/>
                        </a:schemeClr>
                      </a:solidFill>
                    </a:ln>
                  </pic:spPr>
                </pic:pic>
              </a:graphicData>
            </a:graphic>
          </wp:inline>
        </w:drawing>
      </w:r>
      <w:r w:rsidR="003504CC">
        <w:br w:type="page"/>
      </w:r>
    </w:p>
    <w:p w14:paraId="11DE3540" w14:textId="77777777" w:rsidR="002F0A3C" w:rsidRPr="003C5744" w:rsidRDefault="002F0A3C" w:rsidP="003C5744">
      <w:pPr>
        <w:pStyle w:val="Heading2"/>
      </w:pPr>
      <w:bookmarkStart w:id="215" w:name="_Toc89693159"/>
      <w:r w:rsidRPr="0044304F">
        <w:lastRenderedPageBreak/>
        <w:t>Topic maps</w:t>
      </w:r>
      <w:bookmarkEnd w:id="215"/>
    </w:p>
    <w:p w14:paraId="14AD9F49" w14:textId="7F2E477D" w:rsidR="0020714B" w:rsidRPr="0044304F" w:rsidRDefault="005476B7" w:rsidP="0020714B">
      <w:pPr>
        <w:pStyle w:val="Text"/>
      </w:pPr>
      <w:r>
        <w:t xml:space="preserve">Similar to the data dictionary, topic maps </w:t>
      </w:r>
      <w:r w:rsidR="008B1A32">
        <w:t xml:space="preserve">are organised by topic area and </w:t>
      </w:r>
      <w:r>
        <w:t>indicate</w:t>
      </w:r>
      <w:r w:rsidRPr="005476B7">
        <w:t xml:space="preserve"> </w:t>
      </w:r>
      <w:r w:rsidR="008B1A32">
        <w:t xml:space="preserve">the </w:t>
      </w:r>
      <w:r>
        <w:t xml:space="preserve">survey wave and year </w:t>
      </w:r>
      <w:r w:rsidR="00D80D9F">
        <w:t xml:space="preserve">that the </w:t>
      </w:r>
      <w:r w:rsidRPr="005476B7">
        <w:t>data element</w:t>
      </w:r>
      <w:r w:rsidR="00D80D9F">
        <w:t>s we</w:t>
      </w:r>
      <w:r w:rsidR="00575F4C">
        <w:t xml:space="preserve">re </w:t>
      </w:r>
      <w:r>
        <w:t>collected.</w:t>
      </w:r>
      <w:r w:rsidR="00DC1628">
        <w:t xml:space="preserve"> T</w:t>
      </w:r>
      <w:r w:rsidR="00DC1628" w:rsidRPr="0044304F">
        <w:t xml:space="preserve">he number of </w:t>
      </w:r>
      <w:r w:rsidR="00DC1628">
        <w:t xml:space="preserve">variables associated with </w:t>
      </w:r>
      <w:r w:rsidR="0020714B">
        <w:t xml:space="preserve">any one data element </w:t>
      </w:r>
      <w:r w:rsidR="00DC1628" w:rsidRPr="0044304F">
        <w:t xml:space="preserve">is </w:t>
      </w:r>
      <w:r w:rsidR="00DC1628">
        <w:t xml:space="preserve">displayed in the </w:t>
      </w:r>
      <w:r w:rsidR="00DC1628" w:rsidRPr="0044304F">
        <w:t>corresponding</w:t>
      </w:r>
      <w:r w:rsidR="00DC1628">
        <w:t xml:space="preserve"> wave/year </w:t>
      </w:r>
      <w:r w:rsidR="00DC1628" w:rsidRPr="0044304F">
        <w:t>column</w:t>
      </w:r>
      <w:r w:rsidR="00DC1628">
        <w:t>s</w:t>
      </w:r>
      <w:r w:rsidR="00DC1628" w:rsidRPr="0044304F">
        <w:t>.</w:t>
      </w:r>
      <w:r w:rsidR="00DC1628" w:rsidRPr="005F68CF">
        <w:t xml:space="preserve"> </w:t>
      </w:r>
      <w:r w:rsidR="0020714B">
        <w:t xml:space="preserve">Topic maps are generated for each sub-major topic area. </w:t>
      </w:r>
      <w:r w:rsidR="00E93590">
        <w:t xml:space="preserve">The topic maps are available in the </w:t>
      </w:r>
      <w:r w:rsidR="00896FA4">
        <w:t>‘</w:t>
      </w:r>
      <w:r w:rsidR="00E93590">
        <w:t>Topic map</w:t>
      </w:r>
      <w:r w:rsidR="00896FA4">
        <w:t>’</w:t>
      </w:r>
      <w:r w:rsidR="00E93590">
        <w:t xml:space="preserve"> section of this user guide. A</w:t>
      </w:r>
      <w:r w:rsidR="0020714B" w:rsidRPr="0044304F">
        <w:t xml:space="preserve"> summary of the topic maps </w:t>
      </w:r>
      <w:proofErr w:type="gramStart"/>
      <w:r w:rsidR="00E93590">
        <w:t>are</w:t>
      </w:r>
      <w:proofErr w:type="gramEnd"/>
      <w:r w:rsidR="00E93590">
        <w:t xml:space="preserve"> shown </w:t>
      </w:r>
      <w:r w:rsidR="0020714B" w:rsidRPr="0044304F">
        <w:t>in</w:t>
      </w:r>
      <w:r w:rsidR="00BD5F51">
        <w:t xml:space="preserve"> table </w:t>
      </w:r>
      <w:r w:rsidR="00211F8E">
        <w:t>2</w:t>
      </w:r>
      <w:r w:rsidR="009D4C6E">
        <w:t>1</w:t>
      </w:r>
      <w:r w:rsidR="0020714B">
        <w:t>.</w:t>
      </w:r>
      <w:r w:rsidR="0020714B" w:rsidRPr="0044304F">
        <w:t xml:space="preserve"> </w:t>
      </w:r>
    </w:p>
    <w:p w14:paraId="63C46E7C" w14:textId="77777777" w:rsidR="005476B7" w:rsidRDefault="005476B7" w:rsidP="00C96FB7">
      <w:pPr>
        <w:pStyle w:val="Text"/>
      </w:pPr>
      <w:r>
        <w:t xml:space="preserve">Unlike the data dictionary, topic maps are static and only </w:t>
      </w:r>
      <w:r w:rsidR="008B1A32">
        <w:t xml:space="preserve">contain </w:t>
      </w:r>
      <w:r>
        <w:t xml:space="preserve">information up to the data element level. For more detail at the variable level, users should refer to the </w:t>
      </w:r>
      <w:r w:rsidR="00575F4C">
        <w:t xml:space="preserve">online </w:t>
      </w:r>
      <w:r>
        <w:t xml:space="preserve">data dictionary or the variable listing and metadata workbook. </w:t>
      </w:r>
    </w:p>
    <w:p w14:paraId="01CF8961" w14:textId="2D2D8D8C" w:rsidR="002F0A3C" w:rsidRPr="0044304F" w:rsidRDefault="002F0A3C" w:rsidP="00202990">
      <w:pPr>
        <w:pStyle w:val="tabletitle"/>
      </w:pPr>
      <w:bookmarkStart w:id="216" w:name="_Ref221698388"/>
      <w:bookmarkStart w:id="217" w:name="_Toc302138641"/>
      <w:bookmarkStart w:id="218" w:name="_Toc131410271"/>
      <w:r w:rsidRPr="00BD5F51">
        <w:t xml:space="preserve">Table </w:t>
      </w:r>
      <w:bookmarkEnd w:id="216"/>
      <w:r w:rsidR="00211F8E">
        <w:t>2</w:t>
      </w:r>
      <w:r w:rsidR="009D4C6E">
        <w:t>1</w:t>
      </w:r>
      <w:r w:rsidRPr="00BD5F51">
        <w:tab/>
        <w:t>Topic maps</w:t>
      </w:r>
      <w:bookmarkEnd w:id="217"/>
      <w:bookmarkEnd w:id="218"/>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1668"/>
        <w:gridCol w:w="1266"/>
        <w:gridCol w:w="3270"/>
      </w:tblGrid>
      <w:tr w:rsidR="002F0A3C" w:rsidRPr="0044304F" w14:paraId="01892E06" w14:textId="77777777" w:rsidTr="00A44016">
        <w:trPr>
          <w:cantSplit/>
          <w:tblHeader/>
        </w:trPr>
        <w:tc>
          <w:tcPr>
            <w:tcW w:w="1668" w:type="dxa"/>
            <w:tcBorders>
              <w:bottom w:val="single" w:sz="4" w:space="0" w:color="auto"/>
            </w:tcBorders>
          </w:tcPr>
          <w:p w14:paraId="11D60B28" w14:textId="77777777" w:rsidR="002F0A3C" w:rsidRPr="00202990" w:rsidRDefault="002F0A3C" w:rsidP="00202990">
            <w:pPr>
              <w:pStyle w:val="Tablehead1"/>
            </w:pPr>
            <w:r w:rsidRPr="00202990">
              <w:t>Major topic area</w:t>
            </w:r>
          </w:p>
        </w:tc>
        <w:tc>
          <w:tcPr>
            <w:tcW w:w="1266" w:type="dxa"/>
            <w:tcBorders>
              <w:bottom w:val="single" w:sz="4" w:space="0" w:color="auto"/>
            </w:tcBorders>
          </w:tcPr>
          <w:p w14:paraId="5B76CADC" w14:textId="77777777" w:rsidR="002F0A3C" w:rsidRPr="00202990" w:rsidRDefault="002F0A3C" w:rsidP="00202990">
            <w:pPr>
              <w:pStyle w:val="Tablehead1"/>
            </w:pPr>
            <w:r w:rsidRPr="00202990">
              <w:t>Topic map</w:t>
            </w:r>
          </w:p>
        </w:tc>
        <w:tc>
          <w:tcPr>
            <w:tcW w:w="3270" w:type="dxa"/>
            <w:tcBorders>
              <w:bottom w:val="single" w:sz="4" w:space="0" w:color="auto"/>
            </w:tcBorders>
          </w:tcPr>
          <w:p w14:paraId="775135C8" w14:textId="77777777" w:rsidR="002F0A3C" w:rsidRPr="00202990" w:rsidRDefault="002F0A3C" w:rsidP="00202990">
            <w:pPr>
              <w:pStyle w:val="Tablehead1"/>
            </w:pPr>
            <w:r w:rsidRPr="00202990">
              <w:t>Sub-major topic area</w:t>
            </w:r>
          </w:p>
        </w:tc>
      </w:tr>
      <w:tr w:rsidR="002F0A3C" w:rsidRPr="0044304F" w14:paraId="4EE4AF65" w14:textId="77777777" w:rsidTr="00A44016">
        <w:trPr>
          <w:cantSplit/>
        </w:trPr>
        <w:tc>
          <w:tcPr>
            <w:tcW w:w="1668" w:type="dxa"/>
            <w:tcBorders>
              <w:bottom w:val="nil"/>
            </w:tcBorders>
          </w:tcPr>
          <w:p w14:paraId="06B7531B" w14:textId="77777777" w:rsidR="002F0A3C" w:rsidRPr="00202990" w:rsidRDefault="002F0A3C" w:rsidP="00202990">
            <w:pPr>
              <w:pStyle w:val="Tabletext"/>
            </w:pPr>
            <w:r w:rsidRPr="00202990">
              <w:t>Demographics</w:t>
            </w:r>
          </w:p>
        </w:tc>
        <w:tc>
          <w:tcPr>
            <w:tcW w:w="1266" w:type="dxa"/>
            <w:tcBorders>
              <w:bottom w:val="nil"/>
            </w:tcBorders>
          </w:tcPr>
          <w:p w14:paraId="41FBEBC1" w14:textId="77777777" w:rsidR="002F0A3C" w:rsidRPr="00202990" w:rsidRDefault="002F0A3C" w:rsidP="00202990">
            <w:pPr>
              <w:pStyle w:val="Tabletext"/>
            </w:pPr>
            <w:r w:rsidRPr="00202990">
              <w:t>1</w:t>
            </w:r>
          </w:p>
        </w:tc>
        <w:tc>
          <w:tcPr>
            <w:tcW w:w="3270" w:type="dxa"/>
            <w:tcBorders>
              <w:bottom w:val="nil"/>
            </w:tcBorders>
          </w:tcPr>
          <w:p w14:paraId="78903240" w14:textId="77777777" w:rsidR="002F0A3C" w:rsidRPr="00202990" w:rsidRDefault="002F0A3C" w:rsidP="00202990">
            <w:pPr>
              <w:pStyle w:val="Tabletext"/>
            </w:pPr>
            <w:r w:rsidRPr="00202990">
              <w:t>Student</w:t>
            </w:r>
          </w:p>
        </w:tc>
      </w:tr>
      <w:tr w:rsidR="002F0A3C" w:rsidRPr="0044304F" w14:paraId="2499CAF5" w14:textId="77777777" w:rsidTr="00A44016">
        <w:trPr>
          <w:cantSplit/>
        </w:trPr>
        <w:tc>
          <w:tcPr>
            <w:tcW w:w="1668" w:type="dxa"/>
            <w:tcBorders>
              <w:top w:val="nil"/>
              <w:bottom w:val="single" w:sz="4" w:space="0" w:color="auto"/>
            </w:tcBorders>
          </w:tcPr>
          <w:p w14:paraId="36299021" w14:textId="77777777" w:rsidR="002F0A3C" w:rsidRPr="00202990" w:rsidRDefault="002F0A3C" w:rsidP="00202990">
            <w:pPr>
              <w:pStyle w:val="Tabletext"/>
            </w:pPr>
          </w:p>
        </w:tc>
        <w:tc>
          <w:tcPr>
            <w:tcW w:w="1266" w:type="dxa"/>
            <w:tcBorders>
              <w:top w:val="nil"/>
              <w:bottom w:val="single" w:sz="4" w:space="0" w:color="auto"/>
            </w:tcBorders>
          </w:tcPr>
          <w:p w14:paraId="738B250A" w14:textId="77777777" w:rsidR="002F0A3C" w:rsidRPr="00202990" w:rsidRDefault="002F0A3C" w:rsidP="00202990">
            <w:pPr>
              <w:pStyle w:val="Tabletext"/>
            </w:pPr>
            <w:r w:rsidRPr="00202990">
              <w:t>2</w:t>
            </w:r>
          </w:p>
        </w:tc>
        <w:tc>
          <w:tcPr>
            <w:tcW w:w="3270" w:type="dxa"/>
            <w:tcBorders>
              <w:top w:val="nil"/>
              <w:bottom w:val="single" w:sz="4" w:space="0" w:color="auto"/>
            </w:tcBorders>
          </w:tcPr>
          <w:p w14:paraId="3C18F5C8" w14:textId="77777777" w:rsidR="002F0A3C" w:rsidRPr="00202990" w:rsidRDefault="002F0A3C" w:rsidP="00202990">
            <w:pPr>
              <w:pStyle w:val="Tabletext"/>
            </w:pPr>
            <w:r w:rsidRPr="00202990">
              <w:t>Parent</w:t>
            </w:r>
          </w:p>
        </w:tc>
      </w:tr>
      <w:tr w:rsidR="002F0A3C" w:rsidRPr="0044304F" w14:paraId="09C22A52" w14:textId="77777777" w:rsidTr="00A44016">
        <w:trPr>
          <w:cantSplit/>
        </w:trPr>
        <w:tc>
          <w:tcPr>
            <w:tcW w:w="1668" w:type="dxa"/>
            <w:tcBorders>
              <w:bottom w:val="nil"/>
            </w:tcBorders>
          </w:tcPr>
          <w:p w14:paraId="3B0BCF8D" w14:textId="77777777" w:rsidR="002F0A3C" w:rsidRPr="00202990" w:rsidRDefault="002F0A3C" w:rsidP="00202990">
            <w:pPr>
              <w:pStyle w:val="Tabletext"/>
            </w:pPr>
            <w:r w:rsidRPr="00202990">
              <w:t>Education</w:t>
            </w:r>
          </w:p>
        </w:tc>
        <w:tc>
          <w:tcPr>
            <w:tcW w:w="1266" w:type="dxa"/>
            <w:tcBorders>
              <w:bottom w:val="nil"/>
            </w:tcBorders>
          </w:tcPr>
          <w:p w14:paraId="4F26370D" w14:textId="77777777" w:rsidR="002F0A3C" w:rsidRPr="00202990" w:rsidRDefault="002F0A3C" w:rsidP="00202990">
            <w:pPr>
              <w:pStyle w:val="Tabletext"/>
            </w:pPr>
            <w:r w:rsidRPr="00202990">
              <w:t>3</w:t>
            </w:r>
          </w:p>
        </w:tc>
        <w:tc>
          <w:tcPr>
            <w:tcW w:w="3270" w:type="dxa"/>
            <w:tcBorders>
              <w:bottom w:val="nil"/>
            </w:tcBorders>
            <w:shd w:val="clear" w:color="auto" w:fill="auto"/>
          </w:tcPr>
          <w:p w14:paraId="081ADDF8" w14:textId="77777777" w:rsidR="002F0A3C" w:rsidRPr="00202990" w:rsidRDefault="002F0A3C" w:rsidP="00202990">
            <w:pPr>
              <w:pStyle w:val="Tabletext"/>
            </w:pPr>
            <w:r w:rsidRPr="00202990">
              <w:t>School</w:t>
            </w:r>
          </w:p>
        </w:tc>
      </w:tr>
      <w:tr w:rsidR="002F0A3C" w:rsidRPr="0044304F" w14:paraId="4C077A37" w14:textId="77777777" w:rsidTr="00A44016">
        <w:trPr>
          <w:cantSplit/>
        </w:trPr>
        <w:tc>
          <w:tcPr>
            <w:tcW w:w="1668" w:type="dxa"/>
            <w:tcBorders>
              <w:top w:val="nil"/>
              <w:bottom w:val="nil"/>
            </w:tcBorders>
          </w:tcPr>
          <w:p w14:paraId="78DE3A3E" w14:textId="77777777" w:rsidR="002F0A3C" w:rsidRPr="00202990" w:rsidRDefault="002F0A3C" w:rsidP="00202990">
            <w:pPr>
              <w:pStyle w:val="Tabletext"/>
            </w:pPr>
          </w:p>
        </w:tc>
        <w:tc>
          <w:tcPr>
            <w:tcW w:w="1266" w:type="dxa"/>
            <w:tcBorders>
              <w:top w:val="nil"/>
              <w:bottom w:val="nil"/>
            </w:tcBorders>
          </w:tcPr>
          <w:p w14:paraId="006D4E0B" w14:textId="77777777" w:rsidR="002F0A3C" w:rsidRPr="00202990" w:rsidRDefault="002F0A3C" w:rsidP="00202990">
            <w:pPr>
              <w:pStyle w:val="Tabletext"/>
            </w:pPr>
            <w:r w:rsidRPr="00202990">
              <w:t>4</w:t>
            </w:r>
          </w:p>
        </w:tc>
        <w:tc>
          <w:tcPr>
            <w:tcW w:w="3270" w:type="dxa"/>
            <w:tcBorders>
              <w:top w:val="nil"/>
              <w:bottom w:val="nil"/>
            </w:tcBorders>
            <w:shd w:val="clear" w:color="auto" w:fill="auto"/>
          </w:tcPr>
          <w:p w14:paraId="7C57B6A9" w14:textId="77777777" w:rsidR="002F0A3C" w:rsidRPr="00202990" w:rsidRDefault="002F0A3C" w:rsidP="00202990">
            <w:pPr>
              <w:pStyle w:val="Tabletext"/>
            </w:pPr>
            <w:r w:rsidRPr="00202990">
              <w:t>School transition</w:t>
            </w:r>
          </w:p>
        </w:tc>
      </w:tr>
      <w:tr w:rsidR="002F0A3C" w:rsidRPr="0044304F" w14:paraId="7EE59A44" w14:textId="77777777" w:rsidTr="00A44016">
        <w:trPr>
          <w:cantSplit/>
        </w:trPr>
        <w:tc>
          <w:tcPr>
            <w:tcW w:w="1668" w:type="dxa"/>
            <w:tcBorders>
              <w:top w:val="nil"/>
              <w:bottom w:val="single" w:sz="4" w:space="0" w:color="auto"/>
            </w:tcBorders>
          </w:tcPr>
          <w:p w14:paraId="55E868EB" w14:textId="77777777" w:rsidR="002F0A3C" w:rsidRPr="00202990" w:rsidRDefault="002F0A3C" w:rsidP="00202990">
            <w:pPr>
              <w:pStyle w:val="Tabletext"/>
            </w:pPr>
          </w:p>
        </w:tc>
        <w:tc>
          <w:tcPr>
            <w:tcW w:w="1266" w:type="dxa"/>
            <w:tcBorders>
              <w:top w:val="nil"/>
              <w:bottom w:val="single" w:sz="4" w:space="0" w:color="auto"/>
            </w:tcBorders>
          </w:tcPr>
          <w:p w14:paraId="500DF083" w14:textId="77777777" w:rsidR="002F0A3C" w:rsidRPr="00202990" w:rsidRDefault="002F0A3C" w:rsidP="00202990">
            <w:pPr>
              <w:pStyle w:val="Tabletext"/>
            </w:pPr>
            <w:r w:rsidRPr="00202990">
              <w:t>5</w:t>
            </w:r>
          </w:p>
        </w:tc>
        <w:tc>
          <w:tcPr>
            <w:tcW w:w="3270" w:type="dxa"/>
            <w:tcBorders>
              <w:top w:val="nil"/>
              <w:bottom w:val="single" w:sz="4" w:space="0" w:color="auto"/>
            </w:tcBorders>
            <w:shd w:val="clear" w:color="auto" w:fill="auto"/>
          </w:tcPr>
          <w:p w14:paraId="41D0B612" w14:textId="77777777" w:rsidR="002F0A3C" w:rsidRPr="00202990" w:rsidRDefault="002F0A3C" w:rsidP="00202990">
            <w:pPr>
              <w:pStyle w:val="Tabletext"/>
            </w:pPr>
            <w:r w:rsidRPr="00202990">
              <w:t>Post-school</w:t>
            </w:r>
          </w:p>
        </w:tc>
      </w:tr>
      <w:tr w:rsidR="002F0A3C" w:rsidRPr="0044304F" w14:paraId="1332F899" w14:textId="77777777" w:rsidTr="00A44016">
        <w:trPr>
          <w:cantSplit/>
        </w:trPr>
        <w:tc>
          <w:tcPr>
            <w:tcW w:w="1668" w:type="dxa"/>
            <w:tcBorders>
              <w:bottom w:val="nil"/>
            </w:tcBorders>
          </w:tcPr>
          <w:p w14:paraId="495C18B7" w14:textId="77777777" w:rsidR="002F0A3C" w:rsidRPr="00202990" w:rsidRDefault="002F0A3C" w:rsidP="00202990">
            <w:pPr>
              <w:pStyle w:val="Tabletext"/>
            </w:pPr>
            <w:r w:rsidRPr="00202990">
              <w:t>Employment</w:t>
            </w:r>
          </w:p>
        </w:tc>
        <w:tc>
          <w:tcPr>
            <w:tcW w:w="1266" w:type="dxa"/>
            <w:tcBorders>
              <w:bottom w:val="nil"/>
            </w:tcBorders>
          </w:tcPr>
          <w:p w14:paraId="6D2D019D" w14:textId="77777777" w:rsidR="002F0A3C" w:rsidRPr="00202990" w:rsidRDefault="002F0A3C" w:rsidP="00202990">
            <w:pPr>
              <w:pStyle w:val="Tabletext"/>
            </w:pPr>
            <w:r w:rsidRPr="00202990">
              <w:t>6</w:t>
            </w:r>
          </w:p>
        </w:tc>
        <w:tc>
          <w:tcPr>
            <w:tcW w:w="3270" w:type="dxa"/>
            <w:tcBorders>
              <w:bottom w:val="nil"/>
            </w:tcBorders>
          </w:tcPr>
          <w:p w14:paraId="72A3DBC5" w14:textId="77777777" w:rsidR="002F0A3C" w:rsidRPr="00202990" w:rsidRDefault="002F0A3C" w:rsidP="00202990">
            <w:pPr>
              <w:pStyle w:val="Tabletext"/>
            </w:pPr>
            <w:r w:rsidRPr="00202990">
              <w:t>Current</w:t>
            </w:r>
          </w:p>
        </w:tc>
      </w:tr>
      <w:tr w:rsidR="002F0A3C" w:rsidRPr="0044304F" w14:paraId="14938411" w14:textId="77777777" w:rsidTr="00A44016">
        <w:trPr>
          <w:cantSplit/>
        </w:trPr>
        <w:tc>
          <w:tcPr>
            <w:tcW w:w="1668" w:type="dxa"/>
            <w:tcBorders>
              <w:top w:val="nil"/>
              <w:bottom w:val="nil"/>
            </w:tcBorders>
          </w:tcPr>
          <w:p w14:paraId="2577CBF1" w14:textId="77777777" w:rsidR="002F0A3C" w:rsidRPr="00202990" w:rsidRDefault="002F0A3C" w:rsidP="00202990">
            <w:pPr>
              <w:pStyle w:val="Tabletext"/>
            </w:pPr>
          </w:p>
        </w:tc>
        <w:tc>
          <w:tcPr>
            <w:tcW w:w="1266" w:type="dxa"/>
            <w:tcBorders>
              <w:top w:val="nil"/>
              <w:bottom w:val="nil"/>
            </w:tcBorders>
          </w:tcPr>
          <w:p w14:paraId="7FD7A587" w14:textId="77777777" w:rsidR="002F0A3C" w:rsidRPr="00202990" w:rsidRDefault="002F0A3C" w:rsidP="00202990">
            <w:pPr>
              <w:pStyle w:val="Tabletext"/>
            </w:pPr>
            <w:r w:rsidRPr="00202990">
              <w:t>7</w:t>
            </w:r>
          </w:p>
        </w:tc>
        <w:tc>
          <w:tcPr>
            <w:tcW w:w="3270" w:type="dxa"/>
            <w:tcBorders>
              <w:top w:val="nil"/>
              <w:bottom w:val="nil"/>
            </w:tcBorders>
          </w:tcPr>
          <w:p w14:paraId="0EF6291A" w14:textId="77777777" w:rsidR="002F0A3C" w:rsidRPr="00202990" w:rsidRDefault="002F0A3C" w:rsidP="00202990">
            <w:pPr>
              <w:pStyle w:val="Tabletext"/>
            </w:pPr>
            <w:r w:rsidRPr="00202990">
              <w:t>Job history and training</w:t>
            </w:r>
          </w:p>
        </w:tc>
      </w:tr>
      <w:tr w:rsidR="002F0A3C" w:rsidRPr="0044304F" w14:paraId="376FEC80" w14:textId="77777777" w:rsidTr="00A44016">
        <w:trPr>
          <w:cantSplit/>
        </w:trPr>
        <w:tc>
          <w:tcPr>
            <w:tcW w:w="1668" w:type="dxa"/>
            <w:tcBorders>
              <w:top w:val="nil"/>
              <w:bottom w:val="nil"/>
            </w:tcBorders>
          </w:tcPr>
          <w:p w14:paraId="7A3E4DCC" w14:textId="77777777" w:rsidR="002F0A3C" w:rsidRPr="00202990" w:rsidRDefault="002F0A3C" w:rsidP="00202990">
            <w:pPr>
              <w:pStyle w:val="Tabletext"/>
            </w:pPr>
          </w:p>
        </w:tc>
        <w:tc>
          <w:tcPr>
            <w:tcW w:w="1266" w:type="dxa"/>
            <w:tcBorders>
              <w:top w:val="nil"/>
              <w:bottom w:val="nil"/>
            </w:tcBorders>
          </w:tcPr>
          <w:p w14:paraId="433B9235" w14:textId="77777777" w:rsidR="002F0A3C" w:rsidRPr="00202990" w:rsidRDefault="002F0A3C" w:rsidP="00202990">
            <w:pPr>
              <w:pStyle w:val="Tabletext"/>
            </w:pPr>
            <w:r w:rsidRPr="00202990">
              <w:t>8</w:t>
            </w:r>
          </w:p>
        </w:tc>
        <w:tc>
          <w:tcPr>
            <w:tcW w:w="3270" w:type="dxa"/>
            <w:tcBorders>
              <w:top w:val="nil"/>
              <w:bottom w:val="nil"/>
            </w:tcBorders>
          </w:tcPr>
          <w:p w14:paraId="5F64C1E9" w14:textId="77777777" w:rsidR="002F0A3C" w:rsidRPr="00202990" w:rsidRDefault="002F0A3C" w:rsidP="00202990">
            <w:pPr>
              <w:pStyle w:val="Tabletext"/>
            </w:pPr>
            <w:r w:rsidRPr="00202990">
              <w:t>Seeking employment</w:t>
            </w:r>
          </w:p>
        </w:tc>
      </w:tr>
      <w:tr w:rsidR="002F0A3C" w:rsidRPr="0044304F" w14:paraId="423FF440" w14:textId="77777777" w:rsidTr="00A44016">
        <w:trPr>
          <w:cantSplit/>
        </w:trPr>
        <w:tc>
          <w:tcPr>
            <w:tcW w:w="1668" w:type="dxa"/>
            <w:tcBorders>
              <w:top w:val="nil"/>
              <w:bottom w:val="single" w:sz="4" w:space="0" w:color="auto"/>
            </w:tcBorders>
          </w:tcPr>
          <w:p w14:paraId="5BD0B0B5" w14:textId="77777777" w:rsidR="002F0A3C" w:rsidRPr="00202990" w:rsidRDefault="002F0A3C" w:rsidP="00202990">
            <w:pPr>
              <w:pStyle w:val="Tabletext"/>
            </w:pPr>
          </w:p>
        </w:tc>
        <w:tc>
          <w:tcPr>
            <w:tcW w:w="1266" w:type="dxa"/>
            <w:tcBorders>
              <w:top w:val="nil"/>
              <w:bottom w:val="single" w:sz="4" w:space="0" w:color="auto"/>
            </w:tcBorders>
          </w:tcPr>
          <w:p w14:paraId="7017F128" w14:textId="77777777" w:rsidR="002F0A3C" w:rsidRPr="00202990" w:rsidRDefault="002F0A3C" w:rsidP="00202990">
            <w:pPr>
              <w:pStyle w:val="Tabletext"/>
            </w:pPr>
            <w:r w:rsidRPr="00202990">
              <w:t>9</w:t>
            </w:r>
          </w:p>
        </w:tc>
        <w:tc>
          <w:tcPr>
            <w:tcW w:w="3270" w:type="dxa"/>
            <w:tcBorders>
              <w:top w:val="nil"/>
              <w:bottom w:val="single" w:sz="4" w:space="0" w:color="auto"/>
            </w:tcBorders>
          </w:tcPr>
          <w:p w14:paraId="618B90D4" w14:textId="77777777" w:rsidR="002F0A3C" w:rsidRPr="00202990" w:rsidRDefault="002F0A3C" w:rsidP="00202990">
            <w:pPr>
              <w:pStyle w:val="Tabletext"/>
            </w:pPr>
            <w:r w:rsidRPr="00202990">
              <w:t>Not in the labour force</w:t>
            </w:r>
          </w:p>
        </w:tc>
      </w:tr>
      <w:tr w:rsidR="002F0A3C" w:rsidRPr="0044304F" w14:paraId="1DBCFF10" w14:textId="77777777" w:rsidTr="00A44016">
        <w:trPr>
          <w:cantSplit/>
        </w:trPr>
        <w:tc>
          <w:tcPr>
            <w:tcW w:w="1668" w:type="dxa"/>
            <w:tcBorders>
              <w:top w:val="single" w:sz="4" w:space="0" w:color="auto"/>
              <w:bottom w:val="nil"/>
            </w:tcBorders>
          </w:tcPr>
          <w:p w14:paraId="2A8A0FEC" w14:textId="77777777" w:rsidR="002F0A3C" w:rsidRPr="00202990" w:rsidRDefault="002F0A3C" w:rsidP="00202990">
            <w:pPr>
              <w:pStyle w:val="Tabletext"/>
            </w:pPr>
            <w:r w:rsidRPr="00202990">
              <w:t>Social</w:t>
            </w:r>
          </w:p>
        </w:tc>
        <w:tc>
          <w:tcPr>
            <w:tcW w:w="1266" w:type="dxa"/>
            <w:tcBorders>
              <w:top w:val="single" w:sz="4" w:space="0" w:color="auto"/>
              <w:bottom w:val="nil"/>
            </w:tcBorders>
          </w:tcPr>
          <w:p w14:paraId="0D918DF4" w14:textId="77777777" w:rsidR="002F0A3C" w:rsidRPr="00202990" w:rsidRDefault="002F0A3C" w:rsidP="00202990">
            <w:pPr>
              <w:pStyle w:val="Tabletext"/>
            </w:pPr>
            <w:r w:rsidRPr="00202990">
              <w:t>10</w:t>
            </w:r>
          </w:p>
        </w:tc>
        <w:tc>
          <w:tcPr>
            <w:tcW w:w="3270" w:type="dxa"/>
            <w:tcBorders>
              <w:top w:val="single" w:sz="4" w:space="0" w:color="auto"/>
              <w:bottom w:val="nil"/>
            </w:tcBorders>
          </w:tcPr>
          <w:p w14:paraId="23FF8C7B" w14:textId="77777777" w:rsidR="002F0A3C" w:rsidRPr="00202990" w:rsidRDefault="002F0A3C" w:rsidP="00202990">
            <w:pPr>
              <w:pStyle w:val="Tabletext"/>
            </w:pPr>
            <w:r w:rsidRPr="00202990">
              <w:t>Health, living arrangements and finance</w:t>
            </w:r>
          </w:p>
        </w:tc>
      </w:tr>
      <w:tr w:rsidR="00390669" w:rsidRPr="0044304F" w14:paraId="730F4577" w14:textId="77777777" w:rsidTr="00A44016">
        <w:trPr>
          <w:cantSplit/>
        </w:trPr>
        <w:tc>
          <w:tcPr>
            <w:tcW w:w="1668" w:type="dxa"/>
            <w:tcBorders>
              <w:top w:val="nil"/>
              <w:bottom w:val="single" w:sz="4" w:space="0" w:color="auto"/>
            </w:tcBorders>
          </w:tcPr>
          <w:p w14:paraId="7691BB03" w14:textId="77777777" w:rsidR="00390669" w:rsidRPr="00202990" w:rsidRDefault="00390669" w:rsidP="00202990">
            <w:pPr>
              <w:pStyle w:val="Tabletext"/>
            </w:pPr>
          </w:p>
        </w:tc>
        <w:tc>
          <w:tcPr>
            <w:tcW w:w="1266" w:type="dxa"/>
            <w:tcBorders>
              <w:top w:val="nil"/>
              <w:bottom w:val="single" w:sz="4" w:space="0" w:color="auto"/>
            </w:tcBorders>
          </w:tcPr>
          <w:p w14:paraId="4FC056C1" w14:textId="77777777" w:rsidR="00390669" w:rsidRPr="00202990" w:rsidRDefault="00390669" w:rsidP="005A21CC">
            <w:pPr>
              <w:pStyle w:val="Tabletext"/>
            </w:pPr>
            <w:r w:rsidRPr="00202990">
              <w:t>11</w:t>
            </w:r>
          </w:p>
        </w:tc>
        <w:tc>
          <w:tcPr>
            <w:tcW w:w="3270" w:type="dxa"/>
            <w:tcBorders>
              <w:top w:val="nil"/>
              <w:bottom w:val="single" w:sz="4" w:space="0" w:color="auto"/>
            </w:tcBorders>
          </w:tcPr>
          <w:p w14:paraId="20CCFCE9" w14:textId="77777777" w:rsidR="00390669" w:rsidRPr="00202990" w:rsidRDefault="00390669" w:rsidP="005A21CC">
            <w:pPr>
              <w:pStyle w:val="Tabletext"/>
            </w:pPr>
            <w:r w:rsidRPr="00202990">
              <w:t>General attitudes</w:t>
            </w:r>
          </w:p>
        </w:tc>
      </w:tr>
    </w:tbl>
    <w:p w14:paraId="2BE8E9BB" w14:textId="77777777" w:rsidR="0080396C" w:rsidRPr="0044304F" w:rsidRDefault="001145B2" w:rsidP="0080396C">
      <w:pPr>
        <w:pStyle w:val="Heading2"/>
      </w:pPr>
      <w:bookmarkStart w:id="219" w:name="_Toc89693160"/>
      <w:bookmarkStart w:id="220" w:name="_Ref216771003"/>
      <w:r>
        <w:t>T</w:t>
      </w:r>
      <w:r w:rsidR="0080396C" w:rsidRPr="0044304F">
        <w:t xml:space="preserve">echnical </w:t>
      </w:r>
      <w:r w:rsidR="00390669">
        <w:t xml:space="preserve">and discussion </w:t>
      </w:r>
      <w:r w:rsidR="0080396C" w:rsidRPr="0044304F">
        <w:t>papers</w:t>
      </w:r>
      <w:bookmarkEnd w:id="219"/>
    </w:p>
    <w:p w14:paraId="215B7C62" w14:textId="77777777" w:rsidR="00390669" w:rsidRDefault="00390669" w:rsidP="0080396C">
      <w:pPr>
        <w:spacing w:line="300" w:lineRule="exact"/>
        <w:ind w:right="-1"/>
      </w:pPr>
      <w:r w:rsidRPr="00390669">
        <w:t>Technical papers assist data users and address topics such as sample design, attrition and weighting. They include papers on specific topics such as weighting and attrition</w:t>
      </w:r>
      <w:r>
        <w:t>. The papers can be accessed at: &lt;</w:t>
      </w:r>
      <w:r w:rsidRPr="00390669">
        <w:t>https://www.lsay.edu.au/publications/technical-papers</w:t>
      </w:r>
      <w:r>
        <w:t>&gt;.</w:t>
      </w:r>
    </w:p>
    <w:p w14:paraId="4DBF8016" w14:textId="77777777" w:rsidR="00390669" w:rsidRDefault="00390669" w:rsidP="0080396C">
      <w:pPr>
        <w:spacing w:line="300" w:lineRule="exact"/>
        <w:ind w:right="-1"/>
      </w:pPr>
      <w:r w:rsidRPr="00390669">
        <w:t xml:space="preserve">Discussion papers </w:t>
      </w:r>
      <w:r>
        <w:t xml:space="preserve">form </w:t>
      </w:r>
      <w:r w:rsidRPr="00390669">
        <w:t xml:space="preserve">part of the LSAY technical paper series </w:t>
      </w:r>
      <w:r>
        <w:t xml:space="preserve">and </w:t>
      </w:r>
      <w:r w:rsidRPr="00390669">
        <w:t>focus on methodological issues in research.</w:t>
      </w:r>
      <w:r>
        <w:t xml:space="preserve"> They can be accessed at: &lt;</w:t>
      </w:r>
      <w:r w:rsidRPr="00390669">
        <w:t>https://www.lsay.edu.au/publications/discussion-papers</w:t>
      </w:r>
      <w:r>
        <w:t>&gt;.</w:t>
      </w:r>
    </w:p>
    <w:p w14:paraId="46A1A695" w14:textId="77777777" w:rsidR="00F35D37" w:rsidRDefault="00F35D37" w:rsidP="00F35D37">
      <w:pPr>
        <w:pStyle w:val="Text"/>
      </w:pPr>
      <w:r>
        <w:t xml:space="preserve">Users may also find the PISA technical documents useful (see table </w:t>
      </w:r>
      <w:r w:rsidR="00BD5F51">
        <w:t>1</w:t>
      </w:r>
      <w:r>
        <w:t xml:space="preserve">). </w:t>
      </w:r>
    </w:p>
    <w:p w14:paraId="42806CC2" w14:textId="77777777" w:rsidR="003E5F57" w:rsidRDefault="003E5F57">
      <w:pPr>
        <w:spacing w:before="0" w:line="240" w:lineRule="auto"/>
        <w:rPr>
          <w:rFonts w:ascii="Tahoma" w:hAnsi="Tahoma" w:cs="Tahoma"/>
          <w:color w:val="000000"/>
          <w:kern w:val="28"/>
          <w:sz w:val="56"/>
          <w:szCs w:val="56"/>
        </w:rPr>
      </w:pPr>
      <w:r>
        <w:br w:type="page"/>
      </w:r>
    </w:p>
    <w:p w14:paraId="53D92505" w14:textId="77777777" w:rsidR="002F0A3C" w:rsidRPr="0044304F" w:rsidRDefault="002F0A3C" w:rsidP="00F35D37">
      <w:pPr>
        <w:pStyle w:val="Heading1"/>
      </w:pPr>
      <w:bookmarkStart w:id="221" w:name="_Toc89693161"/>
      <w:r w:rsidRPr="00910605">
        <w:lastRenderedPageBreak/>
        <w:t>Sample and survey design</w:t>
      </w:r>
      <w:bookmarkEnd w:id="220"/>
      <w:bookmarkEnd w:id="221"/>
    </w:p>
    <w:p w14:paraId="4C6E02CA" w14:textId="77777777" w:rsidR="00B2166D" w:rsidRDefault="00B2166D" w:rsidP="00B2166D">
      <w:pPr>
        <w:pStyle w:val="Heading2"/>
      </w:pPr>
      <w:bookmarkStart w:id="222" w:name="_Toc89693162"/>
      <w:r>
        <w:t>PISA sample design</w:t>
      </w:r>
      <w:bookmarkEnd w:id="222"/>
    </w:p>
    <w:p w14:paraId="336DCE49" w14:textId="77777777" w:rsidR="006067C3" w:rsidRDefault="004178E0" w:rsidP="006067C3">
      <w:pPr>
        <w:pStyle w:val="Text"/>
      </w:pPr>
      <w:r>
        <w:t xml:space="preserve">Since 2003, </w:t>
      </w:r>
      <w:r w:rsidRPr="006067C3">
        <w:t xml:space="preserve">LSAY </w:t>
      </w:r>
      <w:r>
        <w:t>has been integrated with the OECD</w:t>
      </w:r>
      <w:r w:rsidR="00896FA4">
        <w:t>’</w:t>
      </w:r>
      <w:r>
        <w:t xml:space="preserve">s PISA. </w:t>
      </w:r>
      <w:r w:rsidR="00F35D37">
        <w:t>A</w:t>
      </w:r>
      <w:r w:rsidRPr="00202990">
        <w:t xml:space="preserve"> nationally representative sample of 15-year-old students</w:t>
      </w:r>
      <w:r>
        <w:rPr>
          <w:rStyle w:val="FootnoteReference"/>
        </w:rPr>
        <w:footnoteReference w:id="17"/>
      </w:r>
      <w:r w:rsidRPr="00202990">
        <w:t xml:space="preserve"> was selected to participate i</w:t>
      </w:r>
      <w:r>
        <w:t>n the</w:t>
      </w:r>
      <w:r w:rsidR="00F35D37">
        <w:t xml:space="preserve"> </w:t>
      </w:r>
      <w:r>
        <w:t xml:space="preserve">Australian </w:t>
      </w:r>
      <w:r w:rsidR="00F35D37">
        <w:t xml:space="preserve">2015 </w:t>
      </w:r>
      <w:r>
        <w:t>PISA assessment</w:t>
      </w:r>
      <w:r w:rsidR="00D80D9F">
        <w:t>,</w:t>
      </w:r>
      <w:r>
        <w:t xml:space="preserve"> which took place </w:t>
      </w:r>
      <w:r w:rsidRPr="006067C3">
        <w:t>between late July and early September</w:t>
      </w:r>
      <w:r w:rsidR="002F0A3C" w:rsidRPr="00202990">
        <w:t>.</w:t>
      </w:r>
      <w:r w:rsidR="006067C3">
        <w:t xml:space="preserve"> </w:t>
      </w:r>
      <w:r>
        <w:t>T</w:t>
      </w:r>
      <w:r w:rsidR="006067C3" w:rsidRPr="006067C3">
        <w:t>his group of young people became the sixth LSAY cohort.</w:t>
      </w:r>
    </w:p>
    <w:p w14:paraId="168F8443" w14:textId="77777777" w:rsidR="006067C3" w:rsidRDefault="006067C3" w:rsidP="006067C3">
      <w:pPr>
        <w:pStyle w:val="Text"/>
      </w:pPr>
      <w:r>
        <w:t xml:space="preserve">PISA </w:t>
      </w:r>
      <w:r w:rsidR="00F35D37">
        <w:t xml:space="preserve">uses </w:t>
      </w:r>
      <w:r>
        <w:t xml:space="preserve">a two-stage stratified sample. The first stage comprises the sampling of individual schools, while in the second stage individual 15-year-old students in each of the designated schools are sampled. Schools are sampled using probability proportional to enrolment size of 15-year-olds (PPS). </w:t>
      </w:r>
      <w:r w:rsidRPr="006067C3">
        <w:t>Under this sampling scheme, larger schools have a greater chance of selection than smaller schools</w:t>
      </w:r>
      <w:r>
        <w:t xml:space="preserve"> (Lim 2011)</w:t>
      </w:r>
      <w:r w:rsidRPr="006067C3">
        <w:t>.</w:t>
      </w:r>
    </w:p>
    <w:p w14:paraId="1AD1CB98" w14:textId="77777777" w:rsidR="00F7743A" w:rsidRDefault="00F7743A" w:rsidP="00F7743A">
      <w:pPr>
        <w:pStyle w:val="Text"/>
      </w:pPr>
      <w:r>
        <w:t xml:space="preserve">The PISA sample is </w:t>
      </w:r>
      <w:r w:rsidRPr="00910605">
        <w:t xml:space="preserve">designed to be representative of students across Australia, using state/territory, school sector, geographic location, gender and socioeconomic background as strata. Smaller jurisdictions and Indigenous students were oversampled to ensure </w:t>
      </w:r>
      <w:r w:rsidR="00D80D9F">
        <w:t xml:space="preserve">that </w:t>
      </w:r>
      <w:r w:rsidRPr="00910605">
        <w:t xml:space="preserve">reliable results could be produced </w:t>
      </w:r>
      <w:r>
        <w:t>for these populations.</w:t>
      </w:r>
      <w:r w:rsidRPr="00910605">
        <w:t xml:space="preserve"> </w:t>
      </w:r>
    </w:p>
    <w:p w14:paraId="7D7C441B" w14:textId="77777777" w:rsidR="002F0A3C" w:rsidRDefault="00F7743A" w:rsidP="002F0A3C">
      <w:pPr>
        <w:pStyle w:val="Text"/>
      </w:pPr>
      <w:r w:rsidRPr="00F7743A">
        <w:t xml:space="preserve">Improvements were made to the survey design in 2015 to enhance the reliability of </w:t>
      </w:r>
      <w:r w:rsidR="00944889">
        <w:t xml:space="preserve">the </w:t>
      </w:r>
      <w:r w:rsidRPr="00F7743A">
        <w:t>data</w:t>
      </w:r>
      <w:r w:rsidR="00944889">
        <w:t>; this was done</w:t>
      </w:r>
      <w:r w:rsidRPr="00F7743A">
        <w:t xml:space="preserve"> </w:t>
      </w:r>
      <w:r>
        <w:t xml:space="preserve">by </w:t>
      </w:r>
      <w:r w:rsidRPr="00F7743A">
        <w:t>increasing the number of schools and decreasing the number of students within schools</w:t>
      </w:r>
      <w:r>
        <w:t xml:space="preserve">. </w:t>
      </w:r>
      <w:r w:rsidR="00CD2CE8" w:rsidRPr="00910605">
        <w:t xml:space="preserve">The </w:t>
      </w:r>
      <w:r w:rsidR="00AE54AD">
        <w:t xml:space="preserve">2015 </w:t>
      </w:r>
      <w:r w:rsidR="002F0A3C" w:rsidRPr="00910605">
        <w:t xml:space="preserve">PISA sample </w:t>
      </w:r>
      <w:r w:rsidR="00D80D9F">
        <w:t xml:space="preserve">was </w:t>
      </w:r>
      <w:r w:rsidR="002F0A3C" w:rsidRPr="00910605">
        <w:t xml:space="preserve">comprised </w:t>
      </w:r>
      <w:r w:rsidR="006067C3">
        <w:t xml:space="preserve">of </w:t>
      </w:r>
      <w:r w:rsidR="006067C3" w:rsidRPr="006067C3">
        <w:t xml:space="preserve">14 530 students selected </w:t>
      </w:r>
      <w:r w:rsidR="006067C3">
        <w:t xml:space="preserve">from </w:t>
      </w:r>
      <w:r w:rsidR="00AE54AD">
        <w:t xml:space="preserve">758 </w:t>
      </w:r>
      <w:r w:rsidR="002F0A3C" w:rsidRPr="00910605">
        <w:t xml:space="preserve">schools from all states and territories. Within each school, </w:t>
      </w:r>
      <w:r w:rsidR="006067C3">
        <w:t>20 students were sampled; 30 students were sampled from ACT schools</w:t>
      </w:r>
      <w:r w:rsidR="004178E0">
        <w:t xml:space="preserve">; </w:t>
      </w:r>
      <w:r w:rsidR="006067C3">
        <w:t>27 students were sampled from NT schools</w:t>
      </w:r>
      <w:r w:rsidR="004178E0">
        <w:t>; and a</w:t>
      </w:r>
      <w:r w:rsidR="006067C3">
        <w:t xml:space="preserve">ll age-eligible </w:t>
      </w:r>
      <w:r w:rsidR="003B25A4" w:rsidRPr="00910605">
        <w:t>Indigenous students were sampled</w:t>
      </w:r>
      <w:r w:rsidR="002F0A3C" w:rsidRPr="00910605">
        <w:t xml:space="preserve">. In schools with fewer than </w:t>
      </w:r>
      <w:r w:rsidR="006067C3">
        <w:t>the required number of students</w:t>
      </w:r>
      <w:r w:rsidR="002F0A3C" w:rsidRPr="00910605">
        <w:t xml:space="preserve">, all 15-year-olds were selected. </w:t>
      </w:r>
    </w:p>
    <w:p w14:paraId="234DC15D" w14:textId="77777777" w:rsidR="009420E9" w:rsidRPr="00783D6E" w:rsidRDefault="009420E9" w:rsidP="009420E9">
      <w:pPr>
        <w:spacing w:line="300" w:lineRule="exact"/>
        <w:ind w:right="-1"/>
      </w:pPr>
      <w:r w:rsidRPr="00783D6E">
        <w:t>Further information about</w:t>
      </w:r>
      <w:r>
        <w:t xml:space="preserve"> the survey design for PISA 2015 </w:t>
      </w:r>
      <w:r w:rsidRPr="00783D6E">
        <w:t>can be found from the</w:t>
      </w:r>
      <w:r w:rsidR="001D2BFF">
        <w:t xml:space="preserve"> PISA documentation</w:t>
      </w:r>
      <w:r w:rsidRPr="00783D6E">
        <w:t>:</w:t>
      </w:r>
    </w:p>
    <w:p w14:paraId="78FFC281" w14:textId="77777777" w:rsidR="009420E9" w:rsidRPr="009D1314" w:rsidRDefault="009420E9" w:rsidP="00B7444A">
      <w:pPr>
        <w:pStyle w:val="Dotpoint1"/>
        <w:ind w:left="284" w:hanging="284"/>
      </w:pPr>
      <w:r w:rsidRPr="009D1314">
        <w:rPr>
          <w:i/>
        </w:rPr>
        <w:t>PISA 2015 technical report</w:t>
      </w:r>
      <w:r w:rsidR="00944889" w:rsidRPr="009D1314">
        <w:t xml:space="preserve">, </w:t>
      </w:r>
      <w:r w:rsidRPr="009D1314">
        <w:t>which can be accessed at: &lt;http://www.oecd.org/pisa/data/2015-technical-report/&gt;.</w:t>
      </w:r>
    </w:p>
    <w:p w14:paraId="06D5D823" w14:textId="4B23C732" w:rsidR="009420E9" w:rsidRPr="009D1314" w:rsidRDefault="009420E9" w:rsidP="00B7444A">
      <w:pPr>
        <w:pStyle w:val="Dotpoint1"/>
        <w:ind w:left="284" w:hanging="284"/>
      </w:pPr>
      <w:r w:rsidRPr="009D1314">
        <w:t>PISA 2015 Australian country report:</w:t>
      </w:r>
      <w:r w:rsidRPr="009D1314">
        <w:rPr>
          <w:i/>
        </w:rPr>
        <w:t xml:space="preserve"> </w:t>
      </w:r>
      <w:r w:rsidR="00651D4E" w:rsidRPr="009D1314">
        <w:rPr>
          <w:i/>
        </w:rPr>
        <w:t>PISA 2015</w:t>
      </w:r>
      <w:r w:rsidR="004D2324" w:rsidRPr="009D1314">
        <w:rPr>
          <w:i/>
        </w:rPr>
        <w:t xml:space="preserve"> —</w:t>
      </w:r>
      <w:r w:rsidR="00651D4E" w:rsidRPr="009D1314">
        <w:rPr>
          <w:i/>
        </w:rPr>
        <w:t xml:space="preserve"> Reporting Australia's results, </w:t>
      </w:r>
      <w:r w:rsidRPr="009D1314">
        <w:t>which can be accessed at: &lt;</w:t>
      </w:r>
      <w:hyperlink r:id="rId40" w:history="1">
        <w:r w:rsidR="00651D4E" w:rsidRPr="009D1314">
          <w:rPr>
            <w:rStyle w:val="Hyperlink"/>
          </w:rPr>
          <w:t>https://research.acer.edu.au/ozpisa/22/</w:t>
        </w:r>
      </w:hyperlink>
      <w:r w:rsidRPr="009D1314">
        <w:t>&gt;.</w:t>
      </w:r>
    </w:p>
    <w:p w14:paraId="54D16133" w14:textId="77777777" w:rsidR="00B2166D" w:rsidRPr="009D1314" w:rsidRDefault="00B2166D" w:rsidP="00B2166D">
      <w:pPr>
        <w:pStyle w:val="Heading2"/>
      </w:pPr>
      <w:bookmarkStart w:id="223" w:name="_Toc89693163"/>
      <w:r w:rsidRPr="009D1314">
        <w:t>Establishing the LSAY sample</w:t>
      </w:r>
      <w:bookmarkEnd w:id="223"/>
      <w:r w:rsidRPr="009D1314">
        <w:t xml:space="preserve"> </w:t>
      </w:r>
    </w:p>
    <w:p w14:paraId="7F8ABAFD" w14:textId="77777777" w:rsidR="000F4DE9" w:rsidRDefault="00DE23DB" w:rsidP="002F0A3C">
      <w:pPr>
        <w:pStyle w:val="Text"/>
      </w:pPr>
      <w:r w:rsidRPr="009D1314">
        <w:t xml:space="preserve">Prior to the </w:t>
      </w:r>
      <w:r w:rsidR="00D0780B" w:rsidRPr="009D1314">
        <w:t xml:space="preserve">PISA </w:t>
      </w:r>
      <w:r w:rsidRPr="009D1314">
        <w:t>assessment, schools were provided with information packs</w:t>
      </w:r>
      <w:r w:rsidR="00944889" w:rsidRPr="009D1314">
        <w:t xml:space="preserve"> to be </w:t>
      </w:r>
      <w:r w:rsidRPr="009D1314">
        <w:t xml:space="preserve">distributed to students. A brochure </w:t>
      </w:r>
      <w:r w:rsidR="00944889" w:rsidRPr="009D1314">
        <w:t>containing</w:t>
      </w:r>
      <w:r w:rsidR="00D0780B" w:rsidRPr="009D1314">
        <w:t xml:space="preserve"> information</w:t>
      </w:r>
      <w:r w:rsidR="00D0780B">
        <w:t xml:space="preserve"> </w:t>
      </w:r>
      <w:r w:rsidR="00944889">
        <w:t>on</w:t>
      </w:r>
      <w:r w:rsidR="00D0780B">
        <w:t xml:space="preserve"> the LSAY program and how </w:t>
      </w:r>
      <w:r w:rsidR="00944889">
        <w:t>students can participate</w:t>
      </w:r>
      <w:r w:rsidR="00D0780B">
        <w:t xml:space="preserve"> (</w:t>
      </w:r>
      <w:r w:rsidR="00D80D9F">
        <w:t>that is,</w:t>
      </w:r>
      <w:r w:rsidR="00D0780B">
        <w:t xml:space="preserve"> by providing their contact details when undertaking PISA)</w:t>
      </w:r>
      <w:r w:rsidR="009C25EE">
        <w:t xml:space="preserve"> </w:t>
      </w:r>
      <w:r>
        <w:t>was included in the packs. In the November following the assessment, ACER provided students (via the schools) with a certificate of participation</w:t>
      </w:r>
      <w:r w:rsidR="002C4052">
        <w:t>.</w:t>
      </w:r>
      <w:r w:rsidR="00D80D9F">
        <w:t xml:space="preserve"> As part of this mail-</w:t>
      </w:r>
      <w:r>
        <w:t>out, an LSAY flyer was also provided to students</w:t>
      </w:r>
      <w:r w:rsidR="00D80D9F">
        <w:t>,</w:t>
      </w:r>
      <w:r>
        <w:t xml:space="preserve"> along with a letter to parents introducing them to the program</w:t>
      </w:r>
      <w:r w:rsidR="00944889">
        <w:t xml:space="preserve"> and stressing the</w:t>
      </w:r>
      <w:r>
        <w:t xml:space="preserve"> importance of </w:t>
      </w:r>
      <w:r w:rsidR="000F4DE9">
        <w:t>the study</w:t>
      </w:r>
      <w:r w:rsidR="00944889">
        <w:t>,</w:t>
      </w:r>
      <w:r w:rsidR="000F4DE9">
        <w:t xml:space="preserve"> and </w:t>
      </w:r>
      <w:r w:rsidR="00D80D9F">
        <w:t>urging</w:t>
      </w:r>
      <w:r w:rsidR="000F4DE9">
        <w:t xml:space="preserve"> them to </w:t>
      </w:r>
      <w:r w:rsidR="00D80D9F">
        <w:t>encourage</w:t>
      </w:r>
      <w:r w:rsidR="000F4DE9">
        <w:t xml:space="preserve"> their child to take part. The LSAY flyer encouraged students to provide or update their contact details</w:t>
      </w:r>
      <w:r w:rsidR="00D80D9F">
        <w:t>,</w:t>
      </w:r>
      <w:r w:rsidR="000F4DE9">
        <w:t xml:space="preserve"> which could be </w:t>
      </w:r>
      <w:r w:rsidR="00D80D9F">
        <w:t>achieved</w:t>
      </w:r>
      <w:r w:rsidR="004178E0">
        <w:t xml:space="preserve"> </w:t>
      </w:r>
      <w:r w:rsidR="000F4DE9">
        <w:t>using any of five methods:</w:t>
      </w:r>
    </w:p>
    <w:p w14:paraId="08347778" w14:textId="77777777" w:rsidR="000F4DE9" w:rsidRDefault="000F4DE9" w:rsidP="000F4DE9">
      <w:pPr>
        <w:pStyle w:val="Dotpoint1"/>
      </w:pPr>
      <w:r>
        <w:t>the PISA student questionnaire</w:t>
      </w:r>
    </w:p>
    <w:p w14:paraId="5FD7FE4C" w14:textId="77777777" w:rsidR="000F4DE9" w:rsidRDefault="000F4DE9" w:rsidP="000F4DE9">
      <w:pPr>
        <w:pStyle w:val="Dotpoint1"/>
      </w:pPr>
      <w:r>
        <w:lastRenderedPageBreak/>
        <w:t>an online form available on the LSAY website</w:t>
      </w:r>
    </w:p>
    <w:p w14:paraId="7C43A34A" w14:textId="77777777" w:rsidR="000F4DE9" w:rsidRDefault="000F4DE9" w:rsidP="000F4DE9">
      <w:pPr>
        <w:pStyle w:val="Dotpoint1"/>
      </w:pPr>
      <w:r>
        <w:t>the detachable form at the bottom of the flyer</w:t>
      </w:r>
      <w:r w:rsidR="00E93590">
        <w:t xml:space="preserve"> via </w:t>
      </w:r>
      <w:proofErr w:type="gramStart"/>
      <w:r w:rsidR="00E93590">
        <w:t>reply</w:t>
      </w:r>
      <w:proofErr w:type="gramEnd"/>
      <w:r w:rsidR="00E93590">
        <w:t xml:space="preserve"> paid mail</w:t>
      </w:r>
    </w:p>
    <w:p w14:paraId="49DC4D7C" w14:textId="77777777" w:rsidR="000F4DE9" w:rsidRDefault="009420E9" w:rsidP="000F4DE9">
      <w:pPr>
        <w:pStyle w:val="Dotpoint1"/>
      </w:pPr>
      <w:r>
        <w:t xml:space="preserve">an </w:t>
      </w:r>
      <w:r w:rsidR="000F4DE9">
        <w:t xml:space="preserve">email to Wallis, the fieldwork contractor </w:t>
      </w:r>
    </w:p>
    <w:p w14:paraId="239574C7" w14:textId="77777777" w:rsidR="000F4DE9" w:rsidRDefault="000F4DE9" w:rsidP="000F4DE9">
      <w:pPr>
        <w:pStyle w:val="Dotpoint1"/>
      </w:pPr>
      <w:r>
        <w:t xml:space="preserve">a </w:t>
      </w:r>
      <w:proofErr w:type="gramStart"/>
      <w:r>
        <w:t>toll free</w:t>
      </w:r>
      <w:proofErr w:type="gramEnd"/>
      <w:r>
        <w:t xml:space="preserve"> phone </w:t>
      </w:r>
      <w:r w:rsidR="009420E9">
        <w:t>number</w:t>
      </w:r>
      <w:r>
        <w:t>.</w:t>
      </w:r>
      <w:r w:rsidR="00DE23DB">
        <w:t xml:space="preserve"> </w:t>
      </w:r>
    </w:p>
    <w:p w14:paraId="37ADAAE5" w14:textId="77777777" w:rsidR="00AE54AD" w:rsidRDefault="00DE23DB" w:rsidP="000F4DE9">
      <w:pPr>
        <w:pStyle w:val="Dotpoint1"/>
        <w:numPr>
          <w:ilvl w:val="0"/>
          <w:numId w:val="0"/>
        </w:numPr>
      </w:pPr>
      <w:r>
        <w:t xml:space="preserve">Students providing their contact details </w:t>
      </w:r>
      <w:r w:rsidR="000F4DE9">
        <w:t>via any of these methods were entered into a prize draw to one win of 50 gift cards</w:t>
      </w:r>
      <w:r w:rsidR="00944889">
        <w:t>, each valued at $100</w:t>
      </w:r>
      <w:r w:rsidR="000F4DE9">
        <w:t>.</w:t>
      </w:r>
    </w:p>
    <w:p w14:paraId="1C81DA4D" w14:textId="77777777" w:rsidR="000A3709" w:rsidRDefault="00D80D9F" w:rsidP="000A3709">
      <w:pPr>
        <w:pStyle w:val="Text"/>
      </w:pPr>
      <w:r>
        <w:t xml:space="preserve">ACER provided the names of 14 </w:t>
      </w:r>
      <w:r w:rsidR="000A3709">
        <w:t xml:space="preserve">849 PISA participants to Wallis, of which 319 were later deemed ineligible to be part of PISA and were removed from the final PISA sample. Many participants provided no contact details, or the details provided were found to be unusable for the LSAY sample. </w:t>
      </w:r>
    </w:p>
    <w:p w14:paraId="3CA07DE9" w14:textId="45DDDF32" w:rsidR="000A3709" w:rsidRPr="00F66DBB" w:rsidRDefault="000A3709" w:rsidP="000A3709">
      <w:pPr>
        <w:pStyle w:val="tabletitle"/>
      </w:pPr>
      <w:bookmarkStart w:id="224" w:name="_Toc131410272"/>
      <w:r w:rsidRPr="00F66DBB">
        <w:t xml:space="preserve">Table </w:t>
      </w:r>
      <w:r w:rsidR="00211F8E">
        <w:t>2</w:t>
      </w:r>
      <w:r w:rsidR="009D4C6E">
        <w:t>2</w:t>
      </w:r>
      <w:r w:rsidRPr="00F66DBB">
        <w:tab/>
        <w:t xml:space="preserve">Sample </w:t>
      </w:r>
      <w:r>
        <w:t>cleaning outcomes</w:t>
      </w:r>
      <w:bookmarkEnd w:id="224"/>
    </w:p>
    <w:tbl>
      <w:tblPr>
        <w:tblW w:w="4118" w:type="dxa"/>
        <w:tblLook w:val="04A0" w:firstRow="1" w:lastRow="0" w:firstColumn="1" w:lastColumn="0" w:noHBand="0" w:noVBand="1"/>
      </w:tblPr>
      <w:tblGrid>
        <w:gridCol w:w="3342"/>
        <w:gridCol w:w="776"/>
      </w:tblGrid>
      <w:tr w:rsidR="000A3709" w:rsidRPr="00F66DBB" w14:paraId="18B2B822"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tcPr>
          <w:p w14:paraId="740B277D" w14:textId="77777777" w:rsidR="000A3709" w:rsidRPr="00F66DBB" w:rsidRDefault="000A3709" w:rsidP="000A1DAA">
            <w:pPr>
              <w:spacing w:before="0" w:line="240" w:lineRule="auto"/>
              <w:rPr>
                <w:rFonts w:ascii="Calibri" w:hAnsi="Calibri"/>
                <w:sz w:val="18"/>
                <w:szCs w:val="18"/>
                <w:lang w:eastAsia="en-AU"/>
              </w:rPr>
            </w:pPr>
          </w:p>
        </w:tc>
        <w:tc>
          <w:tcPr>
            <w:tcW w:w="776" w:type="dxa"/>
            <w:tcBorders>
              <w:top w:val="single" w:sz="4" w:space="0" w:color="auto"/>
              <w:left w:val="nil"/>
              <w:bottom w:val="single" w:sz="4" w:space="0" w:color="auto"/>
              <w:right w:val="nil"/>
            </w:tcBorders>
            <w:shd w:val="clear" w:color="auto" w:fill="auto"/>
            <w:noWrap/>
            <w:vAlign w:val="bottom"/>
          </w:tcPr>
          <w:p w14:paraId="6AF6CA10" w14:textId="77777777" w:rsidR="000A3709" w:rsidRPr="00B30723" w:rsidRDefault="000A3709" w:rsidP="000A1DAA">
            <w:pPr>
              <w:spacing w:before="0" w:line="240" w:lineRule="auto"/>
              <w:jc w:val="right"/>
              <w:rPr>
                <w:rFonts w:ascii="Calibri" w:hAnsi="Calibri"/>
                <w:b/>
                <w:sz w:val="18"/>
                <w:szCs w:val="18"/>
                <w:lang w:eastAsia="en-AU"/>
              </w:rPr>
            </w:pPr>
            <w:r w:rsidRPr="00B30723">
              <w:rPr>
                <w:rFonts w:ascii="Calibri" w:hAnsi="Calibri"/>
                <w:b/>
                <w:sz w:val="18"/>
                <w:szCs w:val="18"/>
                <w:lang w:eastAsia="en-AU"/>
              </w:rPr>
              <w:t>No. of records</w:t>
            </w:r>
          </w:p>
        </w:tc>
      </w:tr>
      <w:tr w:rsidR="000A3709" w:rsidRPr="00F66DBB" w14:paraId="3C4E4295"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1B4EAE9F"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Total provided</w:t>
            </w:r>
          </w:p>
        </w:tc>
        <w:tc>
          <w:tcPr>
            <w:tcW w:w="776" w:type="dxa"/>
            <w:tcBorders>
              <w:top w:val="single" w:sz="4" w:space="0" w:color="auto"/>
              <w:left w:val="nil"/>
              <w:bottom w:val="single" w:sz="4" w:space="0" w:color="auto"/>
              <w:right w:val="nil"/>
            </w:tcBorders>
            <w:shd w:val="clear" w:color="auto" w:fill="auto"/>
            <w:noWrap/>
            <w:vAlign w:val="bottom"/>
            <w:hideMark/>
          </w:tcPr>
          <w:p w14:paraId="348DBB11" w14:textId="77777777" w:rsidR="000A3709" w:rsidRPr="00F66DBB"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14 849</w:t>
            </w:r>
          </w:p>
        </w:tc>
      </w:tr>
      <w:tr w:rsidR="000A3709" w:rsidRPr="00F66DBB" w14:paraId="4D16F2CC" w14:textId="77777777" w:rsidTr="00A44016">
        <w:trPr>
          <w:trHeight w:val="289"/>
        </w:trPr>
        <w:tc>
          <w:tcPr>
            <w:tcW w:w="3342" w:type="dxa"/>
            <w:tcBorders>
              <w:top w:val="single" w:sz="4" w:space="0" w:color="auto"/>
              <w:left w:val="nil"/>
              <w:bottom w:val="nil"/>
              <w:right w:val="nil"/>
            </w:tcBorders>
            <w:shd w:val="clear" w:color="auto" w:fill="auto"/>
            <w:noWrap/>
            <w:vAlign w:val="bottom"/>
          </w:tcPr>
          <w:p w14:paraId="215D2BF1"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No contact details</w:t>
            </w:r>
          </w:p>
        </w:tc>
        <w:tc>
          <w:tcPr>
            <w:tcW w:w="776" w:type="dxa"/>
            <w:tcBorders>
              <w:top w:val="single" w:sz="4" w:space="0" w:color="auto"/>
              <w:left w:val="nil"/>
              <w:bottom w:val="nil"/>
              <w:right w:val="nil"/>
            </w:tcBorders>
            <w:shd w:val="clear" w:color="auto" w:fill="auto"/>
            <w:noWrap/>
            <w:vAlign w:val="bottom"/>
          </w:tcPr>
          <w:p w14:paraId="0E6B7FEA" w14:textId="77777777" w:rsidR="000A3709"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 xml:space="preserve">4 554 </w:t>
            </w:r>
          </w:p>
        </w:tc>
      </w:tr>
      <w:tr w:rsidR="000A3709" w:rsidRPr="00F66DBB" w14:paraId="49AFEFA4" w14:textId="77777777" w:rsidTr="00A44016">
        <w:trPr>
          <w:trHeight w:val="289"/>
        </w:trPr>
        <w:tc>
          <w:tcPr>
            <w:tcW w:w="3342" w:type="dxa"/>
            <w:tcBorders>
              <w:top w:val="nil"/>
              <w:left w:val="nil"/>
              <w:right w:val="nil"/>
            </w:tcBorders>
            <w:shd w:val="clear" w:color="auto" w:fill="auto"/>
            <w:noWrap/>
            <w:vAlign w:val="bottom"/>
          </w:tcPr>
          <w:p w14:paraId="046D5E32"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Unusable contact details</w:t>
            </w:r>
          </w:p>
        </w:tc>
        <w:tc>
          <w:tcPr>
            <w:tcW w:w="776" w:type="dxa"/>
            <w:tcBorders>
              <w:top w:val="nil"/>
              <w:left w:val="nil"/>
              <w:right w:val="nil"/>
            </w:tcBorders>
            <w:shd w:val="clear" w:color="auto" w:fill="auto"/>
            <w:noWrap/>
            <w:vAlign w:val="bottom"/>
          </w:tcPr>
          <w:p w14:paraId="72C34EB8" w14:textId="77777777" w:rsidR="000A3709"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86</w:t>
            </w:r>
          </w:p>
        </w:tc>
      </w:tr>
      <w:tr w:rsidR="000A3709" w:rsidRPr="00F66DBB" w14:paraId="6A1424B7" w14:textId="77777777" w:rsidTr="00A44016">
        <w:trPr>
          <w:trHeight w:val="289"/>
        </w:trPr>
        <w:tc>
          <w:tcPr>
            <w:tcW w:w="3342" w:type="dxa"/>
            <w:tcBorders>
              <w:top w:val="nil"/>
              <w:left w:val="nil"/>
              <w:bottom w:val="single" w:sz="4" w:space="0" w:color="auto"/>
              <w:right w:val="nil"/>
            </w:tcBorders>
            <w:shd w:val="clear" w:color="auto" w:fill="auto"/>
            <w:noWrap/>
            <w:vAlign w:val="bottom"/>
            <w:hideMark/>
          </w:tcPr>
          <w:p w14:paraId="7D8937B9" w14:textId="77777777" w:rsidR="000A3709" w:rsidRPr="00F66DBB" w:rsidRDefault="000A3709" w:rsidP="000A1DAA">
            <w:pPr>
              <w:spacing w:before="0" w:line="240" w:lineRule="auto"/>
              <w:rPr>
                <w:rFonts w:ascii="Calibri" w:hAnsi="Calibri"/>
                <w:sz w:val="18"/>
                <w:szCs w:val="18"/>
                <w:lang w:eastAsia="en-AU"/>
              </w:rPr>
            </w:pPr>
            <w:r>
              <w:rPr>
                <w:rFonts w:ascii="Calibri" w:hAnsi="Calibri"/>
                <w:sz w:val="18"/>
                <w:szCs w:val="18"/>
                <w:lang w:eastAsia="en-AU"/>
              </w:rPr>
              <w:t xml:space="preserve">  Withdrew prior to fielding</w:t>
            </w:r>
          </w:p>
        </w:tc>
        <w:tc>
          <w:tcPr>
            <w:tcW w:w="776" w:type="dxa"/>
            <w:tcBorders>
              <w:top w:val="nil"/>
              <w:left w:val="nil"/>
              <w:bottom w:val="single" w:sz="4" w:space="0" w:color="auto"/>
              <w:right w:val="nil"/>
            </w:tcBorders>
            <w:shd w:val="clear" w:color="auto" w:fill="auto"/>
            <w:noWrap/>
            <w:vAlign w:val="bottom"/>
            <w:hideMark/>
          </w:tcPr>
          <w:p w14:paraId="142BA98C" w14:textId="77777777" w:rsidR="000A3709" w:rsidRPr="00F66DBB" w:rsidRDefault="000A3709" w:rsidP="000A1DAA">
            <w:pPr>
              <w:spacing w:before="0" w:line="240" w:lineRule="auto"/>
              <w:jc w:val="right"/>
              <w:rPr>
                <w:rFonts w:ascii="Calibri" w:hAnsi="Calibri"/>
                <w:sz w:val="18"/>
                <w:szCs w:val="18"/>
                <w:lang w:eastAsia="en-AU"/>
              </w:rPr>
            </w:pPr>
            <w:r>
              <w:rPr>
                <w:rFonts w:ascii="Calibri" w:hAnsi="Calibri"/>
                <w:sz w:val="18"/>
                <w:szCs w:val="18"/>
                <w:lang w:eastAsia="en-AU"/>
              </w:rPr>
              <w:t>7</w:t>
            </w:r>
            <w:r w:rsidRPr="00F66DBB">
              <w:rPr>
                <w:rFonts w:ascii="Calibri" w:hAnsi="Calibri"/>
                <w:sz w:val="18"/>
                <w:szCs w:val="18"/>
                <w:lang w:eastAsia="en-AU"/>
              </w:rPr>
              <w:t xml:space="preserve"> </w:t>
            </w:r>
          </w:p>
        </w:tc>
      </w:tr>
      <w:tr w:rsidR="000A3709" w:rsidRPr="00F66DBB" w14:paraId="0CB77B53"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21D17DEA"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 xml:space="preserve">  Total removed</w:t>
            </w:r>
          </w:p>
        </w:tc>
        <w:tc>
          <w:tcPr>
            <w:tcW w:w="776" w:type="dxa"/>
            <w:tcBorders>
              <w:top w:val="single" w:sz="4" w:space="0" w:color="auto"/>
              <w:left w:val="nil"/>
              <w:bottom w:val="single" w:sz="4" w:space="0" w:color="auto"/>
              <w:right w:val="nil"/>
            </w:tcBorders>
            <w:shd w:val="clear" w:color="auto" w:fill="auto"/>
            <w:noWrap/>
            <w:vAlign w:val="bottom"/>
            <w:hideMark/>
          </w:tcPr>
          <w:p w14:paraId="7CD83007" w14:textId="77777777" w:rsidR="000A3709" w:rsidRPr="00B9589C" w:rsidRDefault="000A3709" w:rsidP="000A1DAA">
            <w:pPr>
              <w:spacing w:before="0" w:line="240" w:lineRule="auto"/>
              <w:jc w:val="right"/>
              <w:rPr>
                <w:rFonts w:ascii="Calibri" w:hAnsi="Calibri"/>
                <w:b/>
                <w:sz w:val="18"/>
                <w:szCs w:val="18"/>
                <w:lang w:eastAsia="en-AU"/>
              </w:rPr>
            </w:pPr>
            <w:r w:rsidRPr="00B9589C">
              <w:rPr>
                <w:rFonts w:ascii="Calibri" w:hAnsi="Calibri"/>
                <w:b/>
                <w:sz w:val="18"/>
                <w:szCs w:val="18"/>
                <w:lang w:eastAsia="en-AU"/>
              </w:rPr>
              <w:t>4</w:t>
            </w:r>
            <w:r>
              <w:rPr>
                <w:rFonts w:ascii="Calibri" w:hAnsi="Calibri"/>
                <w:b/>
                <w:sz w:val="18"/>
                <w:szCs w:val="18"/>
                <w:lang w:eastAsia="en-AU"/>
              </w:rPr>
              <w:t xml:space="preserve"> 647</w:t>
            </w:r>
          </w:p>
        </w:tc>
      </w:tr>
      <w:tr w:rsidR="000A3709" w:rsidRPr="00F66DBB" w14:paraId="75FAEFA0" w14:textId="77777777" w:rsidTr="00A44016">
        <w:trPr>
          <w:trHeight w:val="289"/>
        </w:trPr>
        <w:tc>
          <w:tcPr>
            <w:tcW w:w="3342" w:type="dxa"/>
            <w:tcBorders>
              <w:top w:val="single" w:sz="4" w:space="0" w:color="auto"/>
              <w:left w:val="nil"/>
              <w:bottom w:val="single" w:sz="4" w:space="0" w:color="auto"/>
              <w:right w:val="nil"/>
            </w:tcBorders>
            <w:shd w:val="clear" w:color="auto" w:fill="auto"/>
            <w:noWrap/>
            <w:vAlign w:val="bottom"/>
            <w:hideMark/>
          </w:tcPr>
          <w:p w14:paraId="7602DF83" w14:textId="77777777" w:rsidR="000A3709" w:rsidRPr="00B9589C" w:rsidRDefault="000A3709" w:rsidP="000A1DAA">
            <w:pPr>
              <w:spacing w:before="0" w:line="240" w:lineRule="auto"/>
              <w:rPr>
                <w:rFonts w:ascii="Calibri" w:hAnsi="Calibri"/>
                <w:b/>
                <w:sz w:val="18"/>
                <w:szCs w:val="18"/>
                <w:lang w:eastAsia="en-AU"/>
              </w:rPr>
            </w:pPr>
            <w:r w:rsidRPr="00B9589C">
              <w:rPr>
                <w:rFonts w:ascii="Calibri" w:hAnsi="Calibri"/>
                <w:b/>
                <w:sz w:val="18"/>
                <w:szCs w:val="18"/>
                <w:lang w:eastAsia="en-AU"/>
              </w:rPr>
              <w:t>Total included in sample</w:t>
            </w:r>
          </w:p>
        </w:tc>
        <w:tc>
          <w:tcPr>
            <w:tcW w:w="776" w:type="dxa"/>
            <w:tcBorders>
              <w:top w:val="single" w:sz="4" w:space="0" w:color="auto"/>
              <w:left w:val="nil"/>
              <w:bottom w:val="single" w:sz="4" w:space="0" w:color="auto"/>
              <w:right w:val="nil"/>
            </w:tcBorders>
            <w:shd w:val="clear" w:color="auto" w:fill="auto"/>
            <w:noWrap/>
            <w:vAlign w:val="bottom"/>
            <w:hideMark/>
          </w:tcPr>
          <w:p w14:paraId="6745A5EA" w14:textId="77777777" w:rsidR="000A3709" w:rsidRPr="00B9589C" w:rsidRDefault="000A3709" w:rsidP="000A1DAA">
            <w:pPr>
              <w:spacing w:before="0" w:line="240" w:lineRule="auto"/>
              <w:jc w:val="right"/>
              <w:rPr>
                <w:rFonts w:ascii="Calibri" w:hAnsi="Calibri"/>
                <w:b/>
                <w:sz w:val="18"/>
                <w:szCs w:val="18"/>
                <w:lang w:eastAsia="en-AU"/>
              </w:rPr>
            </w:pPr>
            <w:r w:rsidRPr="00B9589C">
              <w:rPr>
                <w:rFonts w:ascii="Calibri" w:hAnsi="Calibri"/>
                <w:b/>
                <w:sz w:val="18"/>
                <w:szCs w:val="18"/>
                <w:lang w:eastAsia="en-AU"/>
              </w:rPr>
              <w:t>10 202</w:t>
            </w:r>
          </w:p>
        </w:tc>
      </w:tr>
    </w:tbl>
    <w:p w14:paraId="5492DBFF" w14:textId="77777777" w:rsidR="00B30723" w:rsidRDefault="00B30723" w:rsidP="00B30723">
      <w:pPr>
        <w:pStyle w:val="Heading2"/>
      </w:pPr>
      <w:bookmarkStart w:id="225" w:name="_Toc89693164"/>
      <w:r w:rsidRPr="0044304F">
        <w:t>Response rates</w:t>
      </w:r>
      <w:bookmarkEnd w:id="225"/>
    </w:p>
    <w:p w14:paraId="210EACBE" w14:textId="5B85A4D3" w:rsidR="00F8310E" w:rsidRDefault="002C7047" w:rsidP="00D718AE">
      <w:pPr>
        <w:pStyle w:val="Text"/>
      </w:pPr>
      <w:r>
        <w:t>For</w:t>
      </w:r>
      <w:r w:rsidR="00E83B07">
        <w:t xml:space="preserve"> those 10 202 sample members providing usable contact details, the </w:t>
      </w:r>
      <w:r w:rsidR="00E92901">
        <w:t xml:space="preserve">number of contact points </w:t>
      </w:r>
      <w:r>
        <w:t>given</w:t>
      </w:r>
      <w:r w:rsidR="00E92901">
        <w:t xml:space="preserve"> (</w:t>
      </w:r>
      <w:r w:rsidR="00003909">
        <w:t>for example,</w:t>
      </w:r>
      <w:r w:rsidR="00E92901">
        <w:t xml:space="preserve"> address, home phone, mobile phone or email)</w:t>
      </w:r>
      <w:r w:rsidR="00E83B07">
        <w:t xml:space="preserve"> were far </w:t>
      </w:r>
      <w:r>
        <w:t>fewer</w:t>
      </w:r>
      <w:r w:rsidR="00E83B07">
        <w:t xml:space="preserve"> when </w:t>
      </w:r>
      <w:r w:rsidR="00E92901">
        <w:t xml:space="preserve">compared </w:t>
      </w:r>
      <w:r>
        <w:t>with</w:t>
      </w:r>
      <w:r w:rsidR="00E92901">
        <w:t xml:space="preserve"> previous cohorts</w:t>
      </w:r>
      <w:r w:rsidR="00E83B07">
        <w:t xml:space="preserve">. </w:t>
      </w:r>
      <w:r w:rsidR="00D718AE">
        <w:t xml:space="preserve">Compared </w:t>
      </w:r>
      <w:r>
        <w:t>with</w:t>
      </w:r>
      <w:r w:rsidR="00D718AE">
        <w:t xml:space="preserve"> the starting sample for the previous (Y09) cohort, the Y15 sample had significantly more records </w:t>
      </w:r>
      <w:r>
        <w:t>containing</w:t>
      </w:r>
      <w:r w:rsidR="00D718AE">
        <w:t xml:space="preserve"> only one contact point (11%, compared </w:t>
      </w:r>
      <w:r>
        <w:t>with</w:t>
      </w:r>
      <w:r w:rsidR="00D718AE">
        <w:t xml:space="preserve"> 2% </w:t>
      </w:r>
      <w:r w:rsidR="009B7B99">
        <w:t>for</w:t>
      </w:r>
      <w:r w:rsidR="00D718AE">
        <w:t xml:space="preserve"> Y09) and far fewer records with four contact points (36%, compared </w:t>
      </w:r>
      <w:r>
        <w:t>with</w:t>
      </w:r>
      <w:r w:rsidR="00D718AE">
        <w:t xml:space="preserve"> 53% </w:t>
      </w:r>
      <w:r w:rsidR="009B7B99">
        <w:t>for</w:t>
      </w:r>
      <w:r w:rsidR="00D718AE">
        <w:t xml:space="preserve"> Y09). Only 80% of the fielded sample for Y15 had a phone number, compared </w:t>
      </w:r>
      <w:r>
        <w:t>with</w:t>
      </w:r>
      <w:r w:rsidR="00D718AE">
        <w:t xml:space="preserve"> 96% of the initial fielded sample for Y09. </w:t>
      </w:r>
      <w:r w:rsidR="00F8310E">
        <w:t>Close to a quarter of sample members could not be tracked using the contact details provided</w:t>
      </w:r>
      <w:r w:rsidR="00F5287D">
        <w:t>,</w:t>
      </w:r>
      <w:r w:rsidR="00F8310E">
        <w:t xml:space="preserve"> and 13.2% of interviews were refused</w:t>
      </w:r>
      <w:r w:rsidR="00D718AE">
        <w:t xml:space="preserve"> (</w:t>
      </w:r>
      <w:r>
        <w:t>Wallis Social Research</w:t>
      </w:r>
      <w:r w:rsidR="00D718AE">
        <w:t xml:space="preserve"> 2017)</w:t>
      </w:r>
      <w:r w:rsidR="00F8310E">
        <w:t xml:space="preserve">. </w:t>
      </w:r>
    </w:p>
    <w:p w14:paraId="4B05A61A" w14:textId="77777777" w:rsidR="00165EF5" w:rsidRDefault="00165EF5" w:rsidP="006934A4">
      <w:pPr>
        <w:pStyle w:val="Heading4"/>
      </w:pPr>
      <w:r>
        <w:t>Wave 2 (2016)</w:t>
      </w:r>
    </w:p>
    <w:p w14:paraId="32C20C50" w14:textId="531EFF67" w:rsidR="00F11D5B" w:rsidRDefault="00E83B07" w:rsidP="00694750">
      <w:pPr>
        <w:pStyle w:val="Text"/>
      </w:pPr>
      <w:r>
        <w:t>At the</w:t>
      </w:r>
      <w:r w:rsidR="002C7047">
        <w:t xml:space="preserve"> end of the interview period, 4</w:t>
      </w:r>
      <w:r>
        <w:t xml:space="preserve">725 interviews </w:t>
      </w:r>
      <w:r w:rsidR="002C7047">
        <w:t>had been</w:t>
      </w:r>
      <w:r>
        <w:t xml:space="preserve"> completed</w:t>
      </w:r>
      <w:r w:rsidR="004C4780">
        <w:t xml:space="preserve"> representing </w:t>
      </w:r>
      <w:r>
        <w:t>a response rate of 46.3</w:t>
      </w:r>
      <w:r w:rsidR="002C7047">
        <w:t>%</w:t>
      </w:r>
      <w:r w:rsidR="00995D65">
        <w:t xml:space="preserve"> of the total sample with usable contact details</w:t>
      </w:r>
      <w:r>
        <w:t>. Online was the favoured mode of completion</w:t>
      </w:r>
      <w:r w:rsidR="002C7047">
        <w:t>,</w:t>
      </w:r>
      <w:r>
        <w:t xml:space="preserve"> with over half (55.3%) of </w:t>
      </w:r>
      <w:r w:rsidR="002C7047">
        <w:t xml:space="preserve">the </w:t>
      </w:r>
      <w:r>
        <w:t>respondents choosing this option, while 39.6% completed the survey with the assist</w:t>
      </w:r>
      <w:r w:rsidR="00995D65">
        <w:t>ance of a telephone interviewer. A</w:t>
      </w:r>
      <w:r>
        <w:t xml:space="preserve"> small proportion (5.2%) used a combination of online and telephone modes to complete the survey. The average CATI interview length for the main survey was 26.7 minutes.</w:t>
      </w:r>
      <w:r w:rsidR="003652DD">
        <w:t xml:space="preserve"> </w:t>
      </w:r>
    </w:p>
    <w:p w14:paraId="595F1CDF" w14:textId="77777777" w:rsidR="00165EF5" w:rsidRDefault="00165EF5" w:rsidP="00165EF5">
      <w:pPr>
        <w:pStyle w:val="Heading4"/>
      </w:pPr>
      <w:r>
        <w:t>Wave 3 (201</w:t>
      </w:r>
      <w:r w:rsidR="006A15DB">
        <w:t>7</w:t>
      </w:r>
      <w:r>
        <w:t>)</w:t>
      </w:r>
    </w:p>
    <w:p w14:paraId="30E37F9D" w14:textId="0BD9D2F5" w:rsidR="006A15DB" w:rsidRDefault="004C4780" w:rsidP="006A15DB">
      <w:pPr>
        <w:pStyle w:val="Text"/>
      </w:pPr>
      <w:r>
        <w:t>R</w:t>
      </w:r>
      <w:r w:rsidR="006A15DB" w:rsidRPr="00E363A3">
        <w:t>esponse rates for the 2016 interviews were lower than expected due to a high rate of missing or unusable contact details provided at the time of PISA.</w:t>
      </w:r>
      <w:r w:rsidR="006A15DB">
        <w:t xml:space="preserve"> Two approaches were taken to increase the sample size of the Y15 cohort</w:t>
      </w:r>
      <w:r w:rsidR="00A20BB8">
        <w:t xml:space="preserve"> in 2017</w:t>
      </w:r>
      <w:r w:rsidR="006A15DB">
        <w:t xml:space="preserve">: </w:t>
      </w:r>
    </w:p>
    <w:p w14:paraId="22A37364" w14:textId="5FDCEE13" w:rsidR="006A15DB" w:rsidRDefault="006A15DB" w:rsidP="00B7444A">
      <w:pPr>
        <w:pStyle w:val="Dotpoint1"/>
        <w:tabs>
          <w:tab w:val="clear" w:pos="284"/>
        </w:tabs>
        <w:ind w:left="284" w:hanging="284"/>
      </w:pPr>
      <w:r>
        <w:t xml:space="preserve">re-engaging </w:t>
      </w:r>
      <w:r w:rsidR="004C4780">
        <w:t xml:space="preserve">wave 2 </w:t>
      </w:r>
      <w:r>
        <w:t xml:space="preserve">non-responders using </w:t>
      </w:r>
      <w:proofErr w:type="gramStart"/>
      <w:r>
        <w:t>incentives</w:t>
      </w:r>
      <w:proofErr w:type="gramEnd"/>
      <w:r>
        <w:t xml:space="preserve"> </w:t>
      </w:r>
    </w:p>
    <w:p w14:paraId="738E967F" w14:textId="77777777" w:rsidR="006A15DB" w:rsidRDefault="006A15DB" w:rsidP="00B7444A">
      <w:pPr>
        <w:pStyle w:val="Dotpoint1"/>
        <w:tabs>
          <w:tab w:val="clear" w:pos="284"/>
        </w:tabs>
        <w:ind w:left="284" w:hanging="284"/>
      </w:pPr>
      <w:r>
        <w:lastRenderedPageBreak/>
        <w:t>recruiting a top-up sample by drawing a new random sample of school students the same age as the main Y15 cohort, with the goal of collecting a short recruitment questionnaire and integrating these participants into the main LSAY sample at wave</w:t>
      </w:r>
      <w:r w:rsidR="00A20BB8">
        <w:t>s 3 or</w:t>
      </w:r>
      <w:r>
        <w:t xml:space="preserve"> 4. </w:t>
      </w:r>
    </w:p>
    <w:p w14:paraId="573F3496" w14:textId="0711692A" w:rsidR="003B1FBC" w:rsidRPr="003B1FBC" w:rsidRDefault="003B1FBC" w:rsidP="00ED3E13">
      <w:pPr>
        <w:pStyle w:val="Heading5"/>
      </w:pPr>
      <w:r w:rsidRPr="003B1FBC">
        <w:t>Re-engaging non-responders</w:t>
      </w:r>
    </w:p>
    <w:p w14:paraId="403077CE" w14:textId="01474CF1" w:rsidR="00A20BB8" w:rsidRDefault="009919A0" w:rsidP="008066B5">
      <w:pPr>
        <w:pStyle w:val="Dotpoint1"/>
        <w:numPr>
          <w:ilvl w:val="0"/>
          <w:numId w:val="0"/>
        </w:numPr>
      </w:pPr>
      <w:r>
        <w:t>T</w:t>
      </w:r>
      <w:r w:rsidR="00A20BB8">
        <w:t xml:space="preserve">wo separate groups were established for the </w:t>
      </w:r>
      <w:r w:rsidR="00AE5B86">
        <w:t xml:space="preserve">main </w:t>
      </w:r>
      <w:r w:rsidR="00A20BB8">
        <w:t>Y15 sample at wave 3. One group (the 2016 ‘responders’) completed an interview in 2016; the second group (the 2016 ‘non-responders’) did not complete their 2016 survey — this group did not include anyone who explicitly refused to participate in 2016.</w:t>
      </w:r>
    </w:p>
    <w:p w14:paraId="1E70E272" w14:textId="23E3CC27" w:rsidR="00A20BB8" w:rsidRDefault="00A20BB8" w:rsidP="008066B5">
      <w:pPr>
        <w:pStyle w:val="Dotpoint1"/>
        <w:numPr>
          <w:ilvl w:val="0"/>
          <w:numId w:val="0"/>
        </w:numPr>
      </w:pPr>
      <w:r>
        <w:t>At the end of the interview period, 4,37</w:t>
      </w:r>
      <w:r w:rsidR="00A71CD9">
        <w:t>2</w:t>
      </w:r>
      <w:r>
        <w:t xml:space="preserve"> interviews had been completed (4,001 responders and </w:t>
      </w:r>
      <w:r w:rsidR="008066B5">
        <w:t xml:space="preserve">371 </w:t>
      </w:r>
      <w:r>
        <w:t>from the ‘</w:t>
      </w:r>
      <w:r w:rsidR="001B3794">
        <w:t xml:space="preserve">wave 2 </w:t>
      </w:r>
      <w:r>
        <w:t>non-responder’ group). This equated to an overall response rate of 84.7% achieved for the main ‘</w:t>
      </w:r>
      <w:r w:rsidR="001B3794">
        <w:t>wave 2</w:t>
      </w:r>
      <w:r w:rsidR="00382652">
        <w:t xml:space="preserve"> </w:t>
      </w:r>
      <w:r>
        <w:t xml:space="preserve">responder’ group. </w:t>
      </w:r>
      <w:r w:rsidRPr="008066B5">
        <w:t xml:space="preserve">The re-engaging activity resulted in 9% of </w:t>
      </w:r>
      <w:r w:rsidR="001B3794" w:rsidRPr="008066B5">
        <w:t xml:space="preserve">wave 2 </w:t>
      </w:r>
      <w:r w:rsidRPr="008066B5">
        <w:t xml:space="preserve">non-responders (371 participants) completing the survey in wave 3 and an additional 95 </w:t>
      </w:r>
      <w:r w:rsidR="001B3794" w:rsidRPr="008066B5">
        <w:t xml:space="preserve">wave 2 </w:t>
      </w:r>
      <w:r w:rsidRPr="008066B5">
        <w:t xml:space="preserve">non-responders updating their details for future contact (but not completing wave 3). </w:t>
      </w:r>
      <w:r>
        <w:t>The average interview length was 21.8 minutes.</w:t>
      </w:r>
    </w:p>
    <w:p w14:paraId="71BFE5C1" w14:textId="28282224" w:rsidR="003B1FBC" w:rsidRPr="003B1FBC" w:rsidRDefault="003B1FBC" w:rsidP="00ED3E13">
      <w:pPr>
        <w:pStyle w:val="Heading5"/>
      </w:pPr>
      <w:r>
        <w:t>Top-up activity</w:t>
      </w:r>
    </w:p>
    <w:p w14:paraId="6BABE343" w14:textId="45E605BA" w:rsidR="00A20BB8" w:rsidRDefault="00A20BB8" w:rsidP="00A20BB8">
      <w:pPr>
        <w:pStyle w:val="Dotpoint1"/>
        <w:numPr>
          <w:ilvl w:val="0"/>
          <w:numId w:val="0"/>
        </w:numPr>
      </w:pPr>
      <w:r>
        <w:t>The top-up activity resulted in 746 students completing the recruitment questionnaire with 282 also completing the wave 3 questionnaire. Further information about the top-up sample can be found in the following section.</w:t>
      </w:r>
    </w:p>
    <w:p w14:paraId="3C3A75DB" w14:textId="4A52937D" w:rsidR="00AE5B86" w:rsidRDefault="00AE5B86" w:rsidP="008066B5">
      <w:pPr>
        <w:pStyle w:val="Dotpoint1"/>
        <w:numPr>
          <w:ilvl w:val="0"/>
          <w:numId w:val="0"/>
        </w:numPr>
      </w:pPr>
      <w:r>
        <w:t xml:space="preserve">Online completion was again the preferred mode with 63.3% of </w:t>
      </w:r>
      <w:r w:rsidR="001B3794">
        <w:t>wave 2</w:t>
      </w:r>
      <w:r w:rsidR="00382652">
        <w:t xml:space="preserve"> </w:t>
      </w:r>
      <w:r>
        <w:t xml:space="preserve">responders choosing to participate in this way. One-third (33.9%) of the </w:t>
      </w:r>
      <w:r w:rsidR="001B3794">
        <w:t>wave 2</w:t>
      </w:r>
      <w:r w:rsidR="00382652">
        <w:t xml:space="preserve"> </w:t>
      </w:r>
      <w:r>
        <w:t>responder group who completed the survey online did so within the first few days of receiving their initial invitations via mail and email, requiring no follow up. The</w:t>
      </w:r>
      <w:r w:rsidR="00961F16">
        <w:t xml:space="preserve"> </w:t>
      </w:r>
      <w:r w:rsidR="001B3794">
        <w:t>wave 2</w:t>
      </w:r>
      <w:r w:rsidR="00382652">
        <w:t xml:space="preserve"> </w:t>
      </w:r>
      <w:r>
        <w:t>non-responder group showed a different trend with more than half (59.3%) of interviews completed using CATI, demonstrating the importance of telephone follow-up with this group.</w:t>
      </w:r>
    </w:p>
    <w:p w14:paraId="23A1C1A1" w14:textId="7DF9059F" w:rsidR="00FA654E" w:rsidRPr="004422B9" w:rsidRDefault="00FA654E" w:rsidP="00FA654E">
      <w:pPr>
        <w:pStyle w:val="Heading4"/>
      </w:pPr>
      <w:r w:rsidRPr="00AB24A2">
        <w:t>Wave 4 (2018)</w:t>
      </w:r>
    </w:p>
    <w:p w14:paraId="12EED76A" w14:textId="77777777" w:rsidR="00AE2E6F" w:rsidRPr="004422B9" w:rsidRDefault="00AE2E6F" w:rsidP="00AE2E6F">
      <w:pPr>
        <w:pStyle w:val="Text"/>
      </w:pPr>
      <w:r w:rsidRPr="004422B9">
        <w:t>As a result of the success of the re-engagement of previous non-responders at wave 3, this approach was retained at wave 4. In addition, those who had participated in the previous year’s top-up activity were also approached to complete an interview. To increase the likelihood of a completed interview, certain respondent types were incentivised, resulting in the following five sample groups:</w:t>
      </w:r>
    </w:p>
    <w:p w14:paraId="6FCAB33B" w14:textId="77777777" w:rsidR="00AE2E6F" w:rsidRPr="004422B9" w:rsidRDefault="00AE2E6F" w:rsidP="00E765F2">
      <w:pPr>
        <w:pStyle w:val="Dotpoint1"/>
      </w:pPr>
      <w:r w:rsidRPr="004422B9">
        <w:t>Group 1: Recruited from the PISA sample and completed wave 4 (not incentivised)</w:t>
      </w:r>
    </w:p>
    <w:p w14:paraId="4E4AC157" w14:textId="77777777" w:rsidR="00AE2E6F" w:rsidRPr="004422B9" w:rsidRDefault="00AE2E6F" w:rsidP="00E765F2">
      <w:pPr>
        <w:pStyle w:val="Dotpoint1"/>
      </w:pPr>
      <w:r w:rsidRPr="004422B9">
        <w:t>Group 2: Recruited from the PISA sample and provided a ‘soft refusal’ to participate at wave 2 (2016) and/or wave 3 (2017) (incentivised)</w:t>
      </w:r>
    </w:p>
    <w:p w14:paraId="24E7F774" w14:textId="77777777" w:rsidR="00AE2E6F" w:rsidRPr="004422B9" w:rsidRDefault="00AE2E6F" w:rsidP="00E765F2">
      <w:pPr>
        <w:pStyle w:val="Dotpoint1"/>
      </w:pPr>
      <w:r w:rsidRPr="004422B9">
        <w:t>Group 3: Recruited from the PISA sample and participated at wave 2 (2016) but not wave 3 (2017) (incentivised)</w:t>
      </w:r>
    </w:p>
    <w:p w14:paraId="720CF69A" w14:textId="77777777" w:rsidR="00AE2E6F" w:rsidRPr="004422B9" w:rsidRDefault="00AE2E6F" w:rsidP="00E765F2">
      <w:pPr>
        <w:pStyle w:val="Dotpoint1"/>
      </w:pPr>
      <w:r w:rsidRPr="004422B9">
        <w:t>Group 4: Recruited from the top-up sample but did not participate at wave 3 (2017) (non-responders from this group were incentivised later in the fieldwork)</w:t>
      </w:r>
    </w:p>
    <w:p w14:paraId="765D6D80" w14:textId="77777777" w:rsidR="00AE2E6F" w:rsidRPr="004422B9" w:rsidRDefault="00AE2E6F" w:rsidP="00E765F2">
      <w:pPr>
        <w:pStyle w:val="Dotpoint1"/>
      </w:pPr>
      <w:r w:rsidRPr="004422B9">
        <w:t>Group 5: Recruited from the top-up sample and participated at wave 3 (2017) (non-responders from this group were incentivised later in the fieldwork).</w:t>
      </w:r>
    </w:p>
    <w:p w14:paraId="793EB591" w14:textId="77777777" w:rsidR="00AE2E6F" w:rsidRPr="004422B9" w:rsidRDefault="00AE2E6F" w:rsidP="00AE2E6F">
      <w:pPr>
        <w:pStyle w:val="Text"/>
      </w:pPr>
      <w:r w:rsidRPr="004422B9">
        <w:t xml:space="preserve">At the end of the interview period, 4847 interviews had been completed representing a response rate of 49.7% of the total sample with usable contact details (n = 9746). This represents an increase in the number of completed interviews when compared to the previous year (wave 3, 2017) as a result of the additional interviews achieved through targeting of non-responders (788 additional interviews were completed by participants from groups 2 and 3) and additional interview completions from the top-up group (472 </w:t>
      </w:r>
      <w:r w:rsidRPr="004422B9">
        <w:lastRenderedPageBreak/>
        <w:t>interviews were completed by those from groups 4 and 5, of which 278 completed their first LSAY interview at wave 4).</w:t>
      </w:r>
    </w:p>
    <w:p w14:paraId="75C8756E" w14:textId="77777777" w:rsidR="00AE2E6F" w:rsidRDefault="00AE2E6F" w:rsidP="00AE2E6F">
      <w:pPr>
        <w:pStyle w:val="Text"/>
      </w:pPr>
      <w:r w:rsidRPr="004422B9">
        <w:t>Online was the favoured mode of completion, with more than two-thirds (67.3%) of respondents choosing this option, while 32.7% completed the survey with the assistance of a telephone interviewer. The average interview length was 25.4 minutes via telephone and 21.8 minutes online.</w:t>
      </w:r>
    </w:p>
    <w:p w14:paraId="6ABD038E" w14:textId="1A9573C7" w:rsidR="00863493" w:rsidRPr="006E781D" w:rsidRDefault="00863493" w:rsidP="00863493">
      <w:pPr>
        <w:pStyle w:val="Heading4"/>
      </w:pPr>
      <w:r w:rsidRPr="006E781D">
        <w:t>Wave 5 (2019)</w:t>
      </w:r>
    </w:p>
    <w:p w14:paraId="1A680CB1" w14:textId="7F413394" w:rsidR="00AB24A2" w:rsidRPr="006E781D" w:rsidRDefault="00AE2E6F" w:rsidP="00AE2E6F">
      <w:pPr>
        <w:pStyle w:val="Dotpoint1"/>
        <w:numPr>
          <w:ilvl w:val="0"/>
          <w:numId w:val="0"/>
        </w:numPr>
      </w:pPr>
      <w:r w:rsidRPr="006E781D">
        <w:t>To help target communications and incentives</w:t>
      </w:r>
      <w:r w:rsidR="00AB24A2" w:rsidRPr="006E781D">
        <w:t>, the 2019 s</w:t>
      </w:r>
      <w:r w:rsidRPr="006E781D">
        <w:t xml:space="preserve">ample </w:t>
      </w:r>
      <w:r w:rsidR="00AB24A2" w:rsidRPr="006E781D">
        <w:t>was comprised of six groups</w:t>
      </w:r>
      <w:r w:rsidR="00B430AD" w:rsidRPr="006E781D">
        <w:t xml:space="preserve"> based on: their previous level of engagement with the survey; and their classification in terms of being easy or hard to reach (see table 2</w:t>
      </w:r>
      <w:r w:rsidR="009D4C6E">
        <w:t>3</w:t>
      </w:r>
      <w:r w:rsidR="00B430AD" w:rsidRPr="006E781D">
        <w:t xml:space="preserve">). </w:t>
      </w:r>
    </w:p>
    <w:p w14:paraId="07C25A41" w14:textId="4824D812" w:rsidR="00AE2E6F" w:rsidRPr="006E781D" w:rsidRDefault="00AE2E6F" w:rsidP="00AE2E6F">
      <w:pPr>
        <w:pStyle w:val="Dotpoint1"/>
        <w:numPr>
          <w:ilvl w:val="0"/>
          <w:numId w:val="0"/>
        </w:numPr>
      </w:pPr>
      <w:r w:rsidRPr="006E781D">
        <w:t>The easy</w:t>
      </w:r>
      <w:r w:rsidR="009919A0">
        <w:t>-</w:t>
      </w:r>
      <w:r w:rsidRPr="006E781D">
        <w:t>to</w:t>
      </w:r>
      <w:r w:rsidR="009919A0">
        <w:t>-</w:t>
      </w:r>
      <w:r w:rsidRPr="006E781D">
        <w:t>reach group</w:t>
      </w:r>
      <w:r w:rsidR="00AB24A2" w:rsidRPr="006E781D">
        <w:t xml:space="preserve">s (groups 1 and 3) </w:t>
      </w:r>
      <w:r w:rsidRPr="006E781D">
        <w:t>tend</w:t>
      </w:r>
      <w:r w:rsidR="00AB24A2" w:rsidRPr="006E781D">
        <w:t>ed</w:t>
      </w:r>
      <w:r w:rsidRPr="006E781D">
        <w:t xml:space="preserve"> to be more engaged with LSAY and have higher levels of literacy. The hard</w:t>
      </w:r>
      <w:r w:rsidR="009919A0">
        <w:t>-</w:t>
      </w:r>
      <w:r w:rsidRPr="006E781D">
        <w:t>to</w:t>
      </w:r>
      <w:r w:rsidR="009919A0">
        <w:t>-</w:t>
      </w:r>
      <w:r w:rsidRPr="006E781D">
        <w:t>reach group</w:t>
      </w:r>
      <w:r w:rsidR="00AB24A2" w:rsidRPr="006E781D">
        <w:t>s (groups 2 and 4)</w:t>
      </w:r>
      <w:r w:rsidRPr="006E781D">
        <w:t xml:space="preserve"> </w:t>
      </w:r>
      <w:r w:rsidR="00AB24A2" w:rsidRPr="006E781D">
        <w:t xml:space="preserve">were </w:t>
      </w:r>
      <w:r w:rsidRPr="006E781D">
        <w:t xml:space="preserve">more likely to be from lower equity groups, have difficulty with reading and comprehension, be late responders and/or </w:t>
      </w:r>
      <w:r w:rsidR="00B430AD" w:rsidRPr="006E781D">
        <w:t>I</w:t>
      </w:r>
      <w:r w:rsidRPr="006E781D">
        <w:t xml:space="preserve">ndigenous. </w:t>
      </w:r>
      <w:bookmarkStart w:id="226" w:name="_Hlk24722633"/>
    </w:p>
    <w:p w14:paraId="460D276F" w14:textId="77777777" w:rsidR="00AE2E6F" w:rsidRPr="006E781D" w:rsidRDefault="00AE2E6F" w:rsidP="00AE2E6F">
      <w:pPr>
        <w:pStyle w:val="Dotpoint1"/>
        <w:numPr>
          <w:ilvl w:val="0"/>
          <w:numId w:val="0"/>
        </w:numPr>
      </w:pPr>
      <w:r w:rsidRPr="006E781D">
        <w:t>All respondents, regardless of the group they were in, were eligible to go into the draw to win 1 of 50 $100 Coles Myer Gift Cards.</w:t>
      </w:r>
    </w:p>
    <w:p w14:paraId="01AEB388" w14:textId="00439C6A" w:rsidR="00AE2E6F" w:rsidRPr="006E781D" w:rsidRDefault="00AE2E6F" w:rsidP="00AE2E6F">
      <w:pPr>
        <w:pStyle w:val="Dotpoint1"/>
        <w:numPr>
          <w:ilvl w:val="0"/>
          <w:numId w:val="0"/>
        </w:numPr>
      </w:pPr>
      <w:r w:rsidRPr="006E781D">
        <w:t>Survey invitations and reminders were customised for each group and an additional incentive of a $20 eGift card was provided to the groups most at risk of not participating</w:t>
      </w:r>
      <w:r w:rsidR="00576443" w:rsidRPr="006E781D">
        <w:t xml:space="preserve"> (see table </w:t>
      </w:r>
      <w:r w:rsidR="005F1547" w:rsidRPr="006E781D">
        <w:t>2</w:t>
      </w:r>
      <w:r w:rsidR="009D4C6E">
        <w:t>3</w:t>
      </w:r>
      <w:r w:rsidR="00576443" w:rsidRPr="006E781D">
        <w:t>)</w:t>
      </w:r>
      <w:r w:rsidRPr="006E781D">
        <w:t>.</w:t>
      </w:r>
    </w:p>
    <w:p w14:paraId="262A1298" w14:textId="461B46E6" w:rsidR="00AE2E6F" w:rsidRPr="00F66DBB" w:rsidRDefault="00AE2E6F" w:rsidP="00AE2E6F">
      <w:pPr>
        <w:pStyle w:val="tabletitle"/>
      </w:pPr>
      <w:bookmarkStart w:id="227" w:name="_Toc131410273"/>
      <w:bookmarkEnd w:id="226"/>
      <w:r w:rsidRPr="006E781D">
        <w:t xml:space="preserve">Table </w:t>
      </w:r>
      <w:r w:rsidR="005F1547" w:rsidRPr="006E781D">
        <w:t>2</w:t>
      </w:r>
      <w:r w:rsidR="009D4C6E">
        <w:t>3</w:t>
      </w:r>
      <w:r w:rsidRPr="006E781D">
        <w:tab/>
      </w:r>
      <w:r w:rsidR="00CA17D9" w:rsidRPr="006E781D">
        <w:t>Wave 5 (2019) sample groups</w:t>
      </w:r>
      <w:bookmarkEnd w:id="227"/>
      <w:r w:rsidR="00CA17D9">
        <w:t xml:space="preserve"> </w:t>
      </w:r>
    </w:p>
    <w:tbl>
      <w:tblPr>
        <w:tblW w:w="7109" w:type="dxa"/>
        <w:tblLayout w:type="fixed"/>
        <w:tblLook w:val="04A0" w:firstRow="1" w:lastRow="0" w:firstColumn="1" w:lastColumn="0" w:noHBand="0" w:noVBand="1"/>
      </w:tblPr>
      <w:tblGrid>
        <w:gridCol w:w="933"/>
        <w:gridCol w:w="4312"/>
        <w:gridCol w:w="857"/>
        <w:gridCol w:w="1007"/>
      </w:tblGrid>
      <w:tr w:rsidR="00AB24A2" w:rsidRPr="00F66DBB" w14:paraId="05DC5431" w14:textId="77777777" w:rsidTr="00AB24A2">
        <w:trPr>
          <w:trHeight w:val="289"/>
        </w:trPr>
        <w:tc>
          <w:tcPr>
            <w:tcW w:w="933" w:type="dxa"/>
            <w:tcBorders>
              <w:top w:val="single" w:sz="4" w:space="0" w:color="auto"/>
              <w:left w:val="nil"/>
              <w:bottom w:val="single" w:sz="4" w:space="0" w:color="auto"/>
              <w:right w:val="nil"/>
            </w:tcBorders>
            <w:shd w:val="clear" w:color="auto" w:fill="auto"/>
            <w:noWrap/>
            <w:vAlign w:val="center"/>
          </w:tcPr>
          <w:p w14:paraId="37180ED0" w14:textId="77777777" w:rsidR="00AB24A2" w:rsidRPr="003835B1" w:rsidRDefault="00AB24A2" w:rsidP="003835B1">
            <w:pPr>
              <w:pStyle w:val="Tablehead1"/>
              <w:jc w:val="center"/>
              <w:rPr>
                <w:bCs/>
                <w:lang w:eastAsia="en-AU"/>
              </w:rPr>
            </w:pPr>
            <w:r w:rsidRPr="003835B1">
              <w:rPr>
                <w:bCs/>
                <w:lang w:eastAsia="en-AU"/>
              </w:rPr>
              <w:t>Group</w:t>
            </w:r>
          </w:p>
        </w:tc>
        <w:tc>
          <w:tcPr>
            <w:tcW w:w="4312" w:type="dxa"/>
            <w:tcBorders>
              <w:top w:val="single" w:sz="4" w:space="0" w:color="auto"/>
              <w:left w:val="nil"/>
              <w:bottom w:val="single" w:sz="4" w:space="0" w:color="auto"/>
              <w:right w:val="nil"/>
            </w:tcBorders>
            <w:vAlign w:val="center"/>
          </w:tcPr>
          <w:p w14:paraId="30FD17E2" w14:textId="77777777" w:rsidR="00AB24A2" w:rsidRPr="003835B1" w:rsidRDefault="00AB24A2" w:rsidP="003835B1">
            <w:pPr>
              <w:pStyle w:val="Tablehead1"/>
              <w:jc w:val="center"/>
              <w:rPr>
                <w:bCs/>
                <w:lang w:eastAsia="en-AU"/>
              </w:rPr>
            </w:pPr>
            <w:r w:rsidRPr="003835B1">
              <w:rPr>
                <w:bCs/>
                <w:lang w:eastAsia="en-AU"/>
              </w:rPr>
              <w:t>Sample group</w:t>
            </w:r>
          </w:p>
        </w:tc>
        <w:tc>
          <w:tcPr>
            <w:tcW w:w="857" w:type="dxa"/>
            <w:tcBorders>
              <w:top w:val="single" w:sz="4" w:space="0" w:color="auto"/>
              <w:left w:val="nil"/>
              <w:bottom w:val="single" w:sz="4" w:space="0" w:color="auto"/>
              <w:right w:val="nil"/>
            </w:tcBorders>
            <w:shd w:val="clear" w:color="auto" w:fill="auto"/>
            <w:noWrap/>
            <w:vAlign w:val="center"/>
          </w:tcPr>
          <w:p w14:paraId="5FB5AAE2" w14:textId="77777777" w:rsidR="00AB24A2" w:rsidRPr="003835B1" w:rsidRDefault="00AB24A2" w:rsidP="003835B1">
            <w:pPr>
              <w:pStyle w:val="Tablehead1"/>
              <w:jc w:val="center"/>
              <w:rPr>
                <w:bCs/>
                <w:lang w:eastAsia="en-AU"/>
              </w:rPr>
            </w:pPr>
            <w:r w:rsidRPr="003835B1">
              <w:rPr>
                <w:bCs/>
                <w:lang w:eastAsia="en-AU"/>
              </w:rPr>
              <w:t>Prize draw</w:t>
            </w:r>
          </w:p>
        </w:tc>
        <w:tc>
          <w:tcPr>
            <w:tcW w:w="1007" w:type="dxa"/>
            <w:tcBorders>
              <w:top w:val="single" w:sz="4" w:space="0" w:color="auto"/>
              <w:left w:val="nil"/>
              <w:bottom w:val="single" w:sz="4" w:space="0" w:color="auto"/>
              <w:right w:val="nil"/>
            </w:tcBorders>
            <w:vAlign w:val="center"/>
          </w:tcPr>
          <w:p w14:paraId="5769833B" w14:textId="77777777" w:rsidR="00AB24A2" w:rsidRPr="003835B1" w:rsidRDefault="00AB24A2" w:rsidP="003835B1">
            <w:pPr>
              <w:pStyle w:val="Tablehead1"/>
              <w:jc w:val="center"/>
              <w:rPr>
                <w:bCs/>
                <w:lang w:eastAsia="en-AU"/>
              </w:rPr>
            </w:pPr>
            <w:r w:rsidRPr="003835B1">
              <w:rPr>
                <w:bCs/>
                <w:lang w:eastAsia="en-AU"/>
              </w:rPr>
              <w:t>$20 eGift card</w:t>
            </w:r>
          </w:p>
        </w:tc>
      </w:tr>
      <w:tr w:rsidR="00AB24A2" w:rsidRPr="00F66DBB" w14:paraId="7F560F61" w14:textId="77777777" w:rsidTr="00AB24A2">
        <w:trPr>
          <w:trHeight w:val="289"/>
        </w:trPr>
        <w:tc>
          <w:tcPr>
            <w:tcW w:w="933" w:type="dxa"/>
            <w:tcBorders>
              <w:top w:val="single" w:sz="4" w:space="0" w:color="auto"/>
              <w:left w:val="nil"/>
              <w:right w:val="nil"/>
            </w:tcBorders>
            <w:shd w:val="clear" w:color="auto" w:fill="auto"/>
            <w:noWrap/>
            <w:hideMark/>
          </w:tcPr>
          <w:p w14:paraId="70968289" w14:textId="77777777" w:rsidR="00AB24A2" w:rsidRPr="00FF280C" w:rsidRDefault="00AB24A2" w:rsidP="003835B1">
            <w:pPr>
              <w:pStyle w:val="Tabletext"/>
              <w:rPr>
                <w:lang w:eastAsia="en-AU"/>
              </w:rPr>
            </w:pPr>
            <w:r w:rsidRPr="00FF280C">
              <w:rPr>
                <w:lang w:eastAsia="en-AU"/>
              </w:rPr>
              <w:t>Group 1</w:t>
            </w:r>
          </w:p>
        </w:tc>
        <w:tc>
          <w:tcPr>
            <w:tcW w:w="4312" w:type="dxa"/>
            <w:tcBorders>
              <w:top w:val="single" w:sz="4" w:space="0" w:color="auto"/>
              <w:left w:val="nil"/>
              <w:right w:val="nil"/>
            </w:tcBorders>
          </w:tcPr>
          <w:p w14:paraId="35E14E8F" w14:textId="77777777" w:rsidR="00AB24A2" w:rsidRPr="00FF280C" w:rsidRDefault="00AB24A2" w:rsidP="00B54A36">
            <w:pPr>
              <w:pStyle w:val="Tabletext"/>
              <w:numPr>
                <w:ilvl w:val="0"/>
                <w:numId w:val="17"/>
              </w:numPr>
              <w:rPr>
                <w:lang w:eastAsia="en-AU"/>
              </w:rPr>
            </w:pPr>
            <w:r w:rsidRPr="00FF280C">
              <w:rPr>
                <w:lang w:eastAsia="en-AU"/>
              </w:rPr>
              <w:t xml:space="preserve">Completed LSAY survey in </w:t>
            </w:r>
            <w:proofErr w:type="gramStart"/>
            <w:r w:rsidRPr="00FF280C">
              <w:rPr>
                <w:lang w:eastAsia="en-AU"/>
              </w:rPr>
              <w:t>2018</w:t>
            </w:r>
            <w:proofErr w:type="gramEnd"/>
            <w:r w:rsidRPr="00FF280C">
              <w:rPr>
                <w:lang w:eastAsia="en-AU"/>
              </w:rPr>
              <w:t xml:space="preserve"> </w:t>
            </w:r>
          </w:p>
          <w:p w14:paraId="591ABE73" w14:textId="2C7D5307" w:rsidR="00AB24A2" w:rsidRPr="00FF280C" w:rsidRDefault="00AB24A2" w:rsidP="00B54A36">
            <w:pPr>
              <w:pStyle w:val="Tabletext"/>
              <w:numPr>
                <w:ilvl w:val="0"/>
                <w:numId w:val="17"/>
              </w:numPr>
              <w:rPr>
                <w:lang w:eastAsia="en-AU"/>
              </w:rPr>
            </w:pPr>
            <w:r w:rsidRPr="00FF280C">
              <w:rPr>
                <w:lang w:eastAsia="en-AU"/>
              </w:rPr>
              <w:t>Not hard to reach</w:t>
            </w:r>
          </w:p>
        </w:tc>
        <w:tc>
          <w:tcPr>
            <w:tcW w:w="857" w:type="dxa"/>
            <w:tcBorders>
              <w:top w:val="single" w:sz="4" w:space="0" w:color="auto"/>
              <w:left w:val="nil"/>
              <w:right w:val="nil"/>
            </w:tcBorders>
            <w:shd w:val="clear" w:color="auto" w:fill="auto"/>
            <w:noWrap/>
          </w:tcPr>
          <w:p w14:paraId="63E53D84"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6C75D415"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74B394B4" w14:textId="77777777" w:rsidTr="00AB24A2">
        <w:trPr>
          <w:trHeight w:val="289"/>
        </w:trPr>
        <w:tc>
          <w:tcPr>
            <w:tcW w:w="933" w:type="dxa"/>
            <w:tcBorders>
              <w:left w:val="nil"/>
              <w:bottom w:val="single" w:sz="4" w:space="0" w:color="auto"/>
              <w:right w:val="nil"/>
            </w:tcBorders>
            <w:shd w:val="clear" w:color="auto" w:fill="auto"/>
            <w:noWrap/>
          </w:tcPr>
          <w:p w14:paraId="2398EFDB" w14:textId="77777777" w:rsidR="00AB24A2" w:rsidRPr="00FF280C" w:rsidRDefault="00AB24A2" w:rsidP="003835B1">
            <w:pPr>
              <w:pStyle w:val="Tabletext"/>
              <w:rPr>
                <w:lang w:eastAsia="en-AU"/>
              </w:rPr>
            </w:pPr>
            <w:r w:rsidRPr="00FF280C">
              <w:rPr>
                <w:lang w:eastAsia="en-AU"/>
              </w:rPr>
              <w:t>Group 2</w:t>
            </w:r>
          </w:p>
        </w:tc>
        <w:tc>
          <w:tcPr>
            <w:tcW w:w="4312" w:type="dxa"/>
            <w:tcBorders>
              <w:left w:val="nil"/>
              <w:bottom w:val="single" w:sz="4" w:space="0" w:color="auto"/>
              <w:right w:val="nil"/>
            </w:tcBorders>
          </w:tcPr>
          <w:p w14:paraId="5DF3FD10" w14:textId="77777777" w:rsidR="00AB24A2" w:rsidRPr="00FF280C" w:rsidRDefault="00AB24A2" w:rsidP="00B54A36">
            <w:pPr>
              <w:pStyle w:val="Tabletext"/>
              <w:numPr>
                <w:ilvl w:val="0"/>
                <w:numId w:val="17"/>
              </w:numPr>
              <w:rPr>
                <w:lang w:eastAsia="en-AU"/>
              </w:rPr>
            </w:pPr>
            <w:r w:rsidRPr="00FF280C">
              <w:rPr>
                <w:lang w:eastAsia="en-AU"/>
              </w:rPr>
              <w:t xml:space="preserve">Completed LSAY survey in </w:t>
            </w:r>
            <w:proofErr w:type="gramStart"/>
            <w:r w:rsidRPr="00FF280C">
              <w:rPr>
                <w:lang w:eastAsia="en-AU"/>
              </w:rPr>
              <w:t>2018</w:t>
            </w:r>
            <w:proofErr w:type="gramEnd"/>
          </w:p>
          <w:p w14:paraId="3D366286" w14:textId="73BB620C" w:rsidR="00AB24A2" w:rsidRPr="00FF280C" w:rsidRDefault="00AB24A2" w:rsidP="00B54A36">
            <w:pPr>
              <w:pStyle w:val="Tabletext"/>
              <w:numPr>
                <w:ilvl w:val="0"/>
                <w:numId w:val="17"/>
              </w:numPr>
              <w:rPr>
                <w:lang w:eastAsia="en-AU"/>
              </w:rPr>
            </w:pPr>
            <w:r w:rsidRPr="00FF280C">
              <w:rPr>
                <w:lang w:eastAsia="en-AU"/>
              </w:rPr>
              <w:t>Hard to reach</w:t>
            </w:r>
          </w:p>
        </w:tc>
        <w:tc>
          <w:tcPr>
            <w:tcW w:w="857" w:type="dxa"/>
            <w:tcBorders>
              <w:left w:val="nil"/>
              <w:bottom w:val="single" w:sz="4" w:space="0" w:color="auto"/>
              <w:right w:val="nil"/>
            </w:tcBorders>
            <w:shd w:val="clear" w:color="auto" w:fill="auto"/>
            <w:noWrap/>
          </w:tcPr>
          <w:p w14:paraId="2EB739A2"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left w:val="nil"/>
              <w:bottom w:val="single" w:sz="4" w:space="0" w:color="auto"/>
              <w:right w:val="nil"/>
            </w:tcBorders>
          </w:tcPr>
          <w:p w14:paraId="462AD82A"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3F2C4D20" w14:textId="77777777" w:rsidTr="00AB24A2">
        <w:trPr>
          <w:trHeight w:val="289"/>
        </w:trPr>
        <w:tc>
          <w:tcPr>
            <w:tcW w:w="933" w:type="dxa"/>
            <w:tcBorders>
              <w:top w:val="single" w:sz="4" w:space="0" w:color="auto"/>
              <w:left w:val="nil"/>
              <w:right w:val="nil"/>
            </w:tcBorders>
            <w:shd w:val="clear" w:color="auto" w:fill="auto"/>
            <w:noWrap/>
          </w:tcPr>
          <w:p w14:paraId="285CA83D" w14:textId="77777777" w:rsidR="00AB24A2" w:rsidRPr="00FF280C" w:rsidRDefault="00AB24A2" w:rsidP="003835B1">
            <w:pPr>
              <w:pStyle w:val="Tabletext"/>
              <w:rPr>
                <w:lang w:eastAsia="en-AU"/>
              </w:rPr>
            </w:pPr>
            <w:r w:rsidRPr="00FF280C">
              <w:rPr>
                <w:lang w:eastAsia="en-AU"/>
              </w:rPr>
              <w:t>Group 3</w:t>
            </w:r>
          </w:p>
        </w:tc>
        <w:tc>
          <w:tcPr>
            <w:tcW w:w="4312" w:type="dxa"/>
            <w:tcBorders>
              <w:top w:val="single" w:sz="4" w:space="0" w:color="auto"/>
              <w:left w:val="nil"/>
              <w:right w:val="nil"/>
            </w:tcBorders>
          </w:tcPr>
          <w:p w14:paraId="762D4982" w14:textId="77777777" w:rsidR="00AB24A2" w:rsidRPr="00FF280C" w:rsidRDefault="00AB24A2" w:rsidP="00B54A36">
            <w:pPr>
              <w:pStyle w:val="Tabletext"/>
              <w:numPr>
                <w:ilvl w:val="0"/>
                <w:numId w:val="17"/>
              </w:numPr>
              <w:rPr>
                <w:lang w:eastAsia="en-AU"/>
              </w:rPr>
            </w:pPr>
            <w:r w:rsidRPr="00FF280C">
              <w:rPr>
                <w:lang w:eastAsia="en-AU"/>
              </w:rPr>
              <w:t>Last completed LSAY survey in 2016/17</w:t>
            </w:r>
          </w:p>
          <w:p w14:paraId="05AF06E7" w14:textId="736A83DC" w:rsidR="00AB24A2" w:rsidRPr="00FF280C" w:rsidRDefault="00AB24A2" w:rsidP="00B54A36">
            <w:pPr>
              <w:pStyle w:val="Tabletext"/>
              <w:numPr>
                <w:ilvl w:val="0"/>
                <w:numId w:val="17"/>
              </w:numPr>
              <w:rPr>
                <w:lang w:eastAsia="en-AU"/>
              </w:rPr>
            </w:pPr>
            <w:r w:rsidRPr="00FF280C">
              <w:rPr>
                <w:lang w:eastAsia="en-AU"/>
              </w:rPr>
              <w:t>Not hard to reach</w:t>
            </w:r>
          </w:p>
        </w:tc>
        <w:tc>
          <w:tcPr>
            <w:tcW w:w="857" w:type="dxa"/>
            <w:tcBorders>
              <w:top w:val="single" w:sz="4" w:space="0" w:color="auto"/>
              <w:left w:val="nil"/>
              <w:right w:val="nil"/>
            </w:tcBorders>
            <w:shd w:val="clear" w:color="auto" w:fill="auto"/>
            <w:noWrap/>
          </w:tcPr>
          <w:p w14:paraId="28FB3990"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48DC1C08" w14:textId="77777777" w:rsidR="00AB24A2" w:rsidRPr="00FF280C" w:rsidRDefault="00AB24A2" w:rsidP="00FF280C">
            <w:pPr>
              <w:pStyle w:val="Tabletext"/>
              <w:jc w:val="center"/>
              <w:rPr>
                <w:lang w:eastAsia="en-AU"/>
              </w:rPr>
            </w:pPr>
            <w:r w:rsidRPr="00FF280C">
              <w:rPr>
                <w:rFonts w:ascii="Segoe UI Emoji" w:hAnsi="Segoe UI Emoji"/>
                <w:lang w:eastAsia="en-AU"/>
              </w:rPr>
              <w:t>✕</w:t>
            </w:r>
            <w:r w:rsidRPr="00FF280C">
              <w:rPr>
                <w:rFonts w:ascii="Segoe UI Emoji" w:hAnsi="Segoe UI Emoji"/>
                <w:vertAlign w:val="superscript"/>
                <w:lang w:eastAsia="en-AU"/>
              </w:rPr>
              <w:t>1</w:t>
            </w:r>
          </w:p>
        </w:tc>
      </w:tr>
      <w:tr w:rsidR="00AB24A2" w:rsidRPr="00F66DBB" w14:paraId="3A86ECE9" w14:textId="77777777" w:rsidTr="00AB24A2">
        <w:trPr>
          <w:trHeight w:val="289"/>
        </w:trPr>
        <w:tc>
          <w:tcPr>
            <w:tcW w:w="933" w:type="dxa"/>
            <w:tcBorders>
              <w:top w:val="nil"/>
              <w:left w:val="nil"/>
              <w:bottom w:val="single" w:sz="4" w:space="0" w:color="auto"/>
              <w:right w:val="nil"/>
            </w:tcBorders>
            <w:shd w:val="clear" w:color="auto" w:fill="auto"/>
            <w:noWrap/>
            <w:hideMark/>
          </w:tcPr>
          <w:p w14:paraId="2197A5E2" w14:textId="77777777" w:rsidR="00AB24A2" w:rsidRPr="00FF280C" w:rsidRDefault="00AB24A2" w:rsidP="003835B1">
            <w:pPr>
              <w:pStyle w:val="Tabletext"/>
              <w:rPr>
                <w:lang w:eastAsia="en-AU"/>
              </w:rPr>
            </w:pPr>
            <w:r w:rsidRPr="00FF280C">
              <w:rPr>
                <w:lang w:eastAsia="en-AU"/>
              </w:rPr>
              <w:t>Group 4</w:t>
            </w:r>
          </w:p>
        </w:tc>
        <w:tc>
          <w:tcPr>
            <w:tcW w:w="4312" w:type="dxa"/>
            <w:tcBorders>
              <w:top w:val="nil"/>
              <w:left w:val="nil"/>
              <w:bottom w:val="single" w:sz="4" w:space="0" w:color="auto"/>
              <w:right w:val="nil"/>
            </w:tcBorders>
          </w:tcPr>
          <w:p w14:paraId="4A882068" w14:textId="77777777" w:rsidR="00AB24A2" w:rsidRPr="00FF280C" w:rsidRDefault="00AB24A2" w:rsidP="00B54A36">
            <w:pPr>
              <w:pStyle w:val="Tabletext"/>
              <w:numPr>
                <w:ilvl w:val="0"/>
                <w:numId w:val="17"/>
              </w:numPr>
              <w:rPr>
                <w:lang w:eastAsia="en-AU"/>
              </w:rPr>
            </w:pPr>
            <w:r w:rsidRPr="00FF280C">
              <w:rPr>
                <w:lang w:eastAsia="en-AU"/>
              </w:rPr>
              <w:t>Last completed LSAY survey in 2016/17</w:t>
            </w:r>
          </w:p>
          <w:p w14:paraId="51C3A019" w14:textId="515E9889" w:rsidR="00AB24A2" w:rsidRPr="00FF280C" w:rsidRDefault="00AB24A2" w:rsidP="00B54A36">
            <w:pPr>
              <w:pStyle w:val="Tabletext"/>
              <w:numPr>
                <w:ilvl w:val="0"/>
                <w:numId w:val="17"/>
              </w:numPr>
              <w:rPr>
                <w:lang w:eastAsia="en-AU"/>
              </w:rPr>
            </w:pPr>
            <w:r w:rsidRPr="00FF280C">
              <w:rPr>
                <w:lang w:eastAsia="en-AU"/>
              </w:rPr>
              <w:t>Hard to reach</w:t>
            </w:r>
          </w:p>
        </w:tc>
        <w:tc>
          <w:tcPr>
            <w:tcW w:w="857" w:type="dxa"/>
            <w:tcBorders>
              <w:top w:val="nil"/>
              <w:left w:val="nil"/>
              <w:bottom w:val="single" w:sz="4" w:space="0" w:color="auto"/>
              <w:right w:val="nil"/>
            </w:tcBorders>
            <w:shd w:val="clear" w:color="auto" w:fill="auto"/>
            <w:noWrap/>
          </w:tcPr>
          <w:p w14:paraId="68884FFF"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c>
          <w:tcPr>
            <w:tcW w:w="1007" w:type="dxa"/>
            <w:tcBorders>
              <w:top w:val="nil"/>
              <w:left w:val="nil"/>
              <w:bottom w:val="single" w:sz="4" w:space="0" w:color="auto"/>
              <w:right w:val="nil"/>
            </w:tcBorders>
          </w:tcPr>
          <w:p w14:paraId="5071D861" w14:textId="77777777" w:rsidR="00AB24A2" w:rsidRPr="00FF280C" w:rsidRDefault="00AB24A2" w:rsidP="00FF280C">
            <w:pPr>
              <w:pStyle w:val="Tabletext"/>
              <w:jc w:val="center"/>
              <w:rPr>
                <w:lang w:eastAsia="en-AU"/>
              </w:rPr>
            </w:pPr>
            <w:r w:rsidRPr="00FF280C">
              <w:rPr>
                <w:rFonts w:ascii="Segoe UI Emoji" w:hAnsi="Segoe UI Emoji"/>
                <w:lang w:eastAsia="en-AU"/>
              </w:rPr>
              <w:t>✓</w:t>
            </w:r>
          </w:p>
        </w:tc>
      </w:tr>
      <w:tr w:rsidR="00AB24A2" w:rsidRPr="00F66DBB" w14:paraId="23AD51F6" w14:textId="77777777" w:rsidTr="00AB24A2">
        <w:trPr>
          <w:trHeight w:val="289"/>
        </w:trPr>
        <w:tc>
          <w:tcPr>
            <w:tcW w:w="933" w:type="dxa"/>
            <w:tcBorders>
              <w:top w:val="single" w:sz="4" w:space="0" w:color="auto"/>
              <w:left w:val="nil"/>
              <w:right w:val="nil"/>
            </w:tcBorders>
            <w:shd w:val="clear" w:color="auto" w:fill="auto"/>
            <w:noWrap/>
            <w:hideMark/>
          </w:tcPr>
          <w:p w14:paraId="653B8128" w14:textId="77777777" w:rsidR="00AB24A2" w:rsidRPr="00FF280C" w:rsidRDefault="00AB24A2" w:rsidP="003835B1">
            <w:pPr>
              <w:pStyle w:val="Tabletext"/>
              <w:rPr>
                <w:lang w:eastAsia="en-AU"/>
              </w:rPr>
            </w:pPr>
            <w:r w:rsidRPr="00FF280C">
              <w:rPr>
                <w:lang w:eastAsia="en-AU"/>
              </w:rPr>
              <w:t>Group 5</w:t>
            </w:r>
          </w:p>
        </w:tc>
        <w:tc>
          <w:tcPr>
            <w:tcW w:w="4312" w:type="dxa"/>
            <w:tcBorders>
              <w:top w:val="single" w:sz="4" w:space="0" w:color="auto"/>
              <w:left w:val="nil"/>
              <w:right w:val="nil"/>
            </w:tcBorders>
          </w:tcPr>
          <w:p w14:paraId="36D6C58E" w14:textId="77777777" w:rsidR="00AB24A2" w:rsidRPr="00FF280C" w:rsidRDefault="00AB24A2" w:rsidP="00B54A36">
            <w:pPr>
              <w:pStyle w:val="Tabletext"/>
              <w:numPr>
                <w:ilvl w:val="0"/>
                <w:numId w:val="17"/>
              </w:numPr>
              <w:rPr>
                <w:b/>
                <w:lang w:eastAsia="en-AU"/>
              </w:rPr>
            </w:pPr>
            <w:r w:rsidRPr="00FF280C">
              <w:rPr>
                <w:lang w:eastAsia="en-AU"/>
              </w:rPr>
              <w:t>Did not complete LSAY survey in 2018; generally completed one LSAY survey only</w:t>
            </w:r>
          </w:p>
        </w:tc>
        <w:tc>
          <w:tcPr>
            <w:tcW w:w="857" w:type="dxa"/>
            <w:tcBorders>
              <w:top w:val="single" w:sz="4" w:space="0" w:color="auto"/>
              <w:left w:val="nil"/>
              <w:right w:val="nil"/>
            </w:tcBorders>
            <w:shd w:val="clear" w:color="auto" w:fill="auto"/>
            <w:noWrap/>
          </w:tcPr>
          <w:p w14:paraId="209A6FD9"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c>
          <w:tcPr>
            <w:tcW w:w="1007" w:type="dxa"/>
            <w:tcBorders>
              <w:top w:val="single" w:sz="4" w:space="0" w:color="auto"/>
              <w:left w:val="nil"/>
              <w:right w:val="nil"/>
            </w:tcBorders>
          </w:tcPr>
          <w:p w14:paraId="5FC1AA40"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r>
      <w:tr w:rsidR="00AB24A2" w:rsidRPr="00F66DBB" w14:paraId="5597F521" w14:textId="77777777" w:rsidTr="00AB24A2">
        <w:trPr>
          <w:trHeight w:val="289"/>
        </w:trPr>
        <w:tc>
          <w:tcPr>
            <w:tcW w:w="933" w:type="dxa"/>
            <w:tcBorders>
              <w:left w:val="nil"/>
              <w:bottom w:val="single" w:sz="4" w:space="0" w:color="auto"/>
              <w:right w:val="nil"/>
            </w:tcBorders>
            <w:shd w:val="clear" w:color="auto" w:fill="auto"/>
            <w:noWrap/>
            <w:hideMark/>
          </w:tcPr>
          <w:p w14:paraId="4B2E15BF" w14:textId="77777777" w:rsidR="00AB24A2" w:rsidRPr="00FF280C" w:rsidRDefault="00AB24A2" w:rsidP="003835B1">
            <w:pPr>
              <w:pStyle w:val="Tabletext"/>
              <w:rPr>
                <w:lang w:eastAsia="en-AU"/>
              </w:rPr>
            </w:pPr>
            <w:r w:rsidRPr="00FF280C">
              <w:rPr>
                <w:lang w:eastAsia="en-AU"/>
              </w:rPr>
              <w:t>Group 6</w:t>
            </w:r>
          </w:p>
        </w:tc>
        <w:tc>
          <w:tcPr>
            <w:tcW w:w="4312" w:type="dxa"/>
            <w:tcBorders>
              <w:left w:val="nil"/>
              <w:bottom w:val="single" w:sz="4" w:space="0" w:color="auto"/>
              <w:right w:val="nil"/>
            </w:tcBorders>
          </w:tcPr>
          <w:p w14:paraId="42050FE3" w14:textId="77777777" w:rsidR="00AB24A2" w:rsidRPr="00FF280C" w:rsidRDefault="00AB24A2" w:rsidP="00B54A36">
            <w:pPr>
              <w:pStyle w:val="Tabletext"/>
              <w:numPr>
                <w:ilvl w:val="0"/>
                <w:numId w:val="17"/>
              </w:numPr>
              <w:rPr>
                <w:lang w:eastAsia="en-AU"/>
              </w:rPr>
            </w:pPr>
            <w:r w:rsidRPr="00FF280C">
              <w:rPr>
                <w:lang w:eastAsia="en-AU"/>
              </w:rPr>
              <w:t>Did not complete LSAY survey in 2018; top-up recruit from 2017</w:t>
            </w:r>
          </w:p>
        </w:tc>
        <w:tc>
          <w:tcPr>
            <w:tcW w:w="857" w:type="dxa"/>
            <w:tcBorders>
              <w:left w:val="nil"/>
              <w:bottom w:val="single" w:sz="4" w:space="0" w:color="auto"/>
              <w:right w:val="nil"/>
            </w:tcBorders>
            <w:shd w:val="clear" w:color="auto" w:fill="auto"/>
            <w:noWrap/>
          </w:tcPr>
          <w:p w14:paraId="3183E181"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c>
          <w:tcPr>
            <w:tcW w:w="1007" w:type="dxa"/>
            <w:tcBorders>
              <w:left w:val="nil"/>
              <w:bottom w:val="single" w:sz="4" w:space="0" w:color="auto"/>
              <w:right w:val="nil"/>
            </w:tcBorders>
          </w:tcPr>
          <w:p w14:paraId="2B6ED2C1" w14:textId="77777777" w:rsidR="00AB24A2" w:rsidRPr="00FF280C" w:rsidRDefault="00AB24A2" w:rsidP="00FF280C">
            <w:pPr>
              <w:pStyle w:val="Tabletext"/>
              <w:jc w:val="center"/>
              <w:rPr>
                <w:b/>
                <w:lang w:eastAsia="en-AU"/>
              </w:rPr>
            </w:pPr>
            <w:r w:rsidRPr="00FF280C">
              <w:rPr>
                <w:rFonts w:ascii="Segoe UI Emoji" w:hAnsi="Segoe UI Emoji"/>
                <w:lang w:eastAsia="en-AU"/>
              </w:rPr>
              <w:t>✓</w:t>
            </w:r>
          </w:p>
        </w:tc>
      </w:tr>
    </w:tbl>
    <w:p w14:paraId="41A3C39D" w14:textId="219E4635" w:rsidR="00AE2E6F" w:rsidRPr="00BC6EB6" w:rsidRDefault="00AE2E6F" w:rsidP="00BC6EB6">
      <w:pPr>
        <w:pStyle w:val="Dotpoint1"/>
        <w:numPr>
          <w:ilvl w:val="0"/>
          <w:numId w:val="0"/>
        </w:numPr>
        <w:spacing w:before="0" w:line="240" w:lineRule="auto"/>
        <w:rPr>
          <w:rFonts w:ascii="Arial" w:hAnsi="Arial" w:cs="Arial"/>
          <w:sz w:val="15"/>
          <w:szCs w:val="15"/>
        </w:rPr>
      </w:pPr>
      <w:r w:rsidRPr="00BC6EB6">
        <w:rPr>
          <w:rFonts w:ascii="Arial" w:hAnsi="Arial" w:cs="Arial"/>
          <w:sz w:val="15"/>
          <w:szCs w:val="15"/>
        </w:rPr>
        <w:t>1 This group was incentivised later in the fieldwork period.</w:t>
      </w:r>
      <w:r w:rsidR="00BC6EB6" w:rsidRPr="00BC6EB6">
        <w:rPr>
          <w:rFonts w:ascii="Arial" w:hAnsi="Arial" w:cs="Arial"/>
          <w:sz w:val="15"/>
          <w:szCs w:val="15"/>
        </w:rPr>
        <w:t xml:space="preserve"> Initially, only groups 2, 4, 5 and 6 were incentivised in this way. From 5 December 2019, following the end of year mailing,</w:t>
      </w:r>
      <w:r w:rsidR="00BC6EB6">
        <w:rPr>
          <w:rFonts w:ascii="Arial" w:hAnsi="Arial" w:cs="Arial"/>
          <w:sz w:val="15"/>
          <w:szCs w:val="15"/>
        </w:rPr>
        <w:t xml:space="preserve"> </w:t>
      </w:r>
      <w:r w:rsidR="00BC6EB6" w:rsidRPr="00BC6EB6">
        <w:rPr>
          <w:rFonts w:ascii="Arial" w:hAnsi="Arial" w:cs="Arial"/>
          <w:sz w:val="15"/>
          <w:szCs w:val="15"/>
        </w:rPr>
        <w:t xml:space="preserve">members </w:t>
      </w:r>
      <w:r w:rsidR="00576443">
        <w:rPr>
          <w:rFonts w:ascii="Arial" w:hAnsi="Arial" w:cs="Arial"/>
          <w:sz w:val="15"/>
          <w:szCs w:val="15"/>
        </w:rPr>
        <w:t>from</w:t>
      </w:r>
      <w:r w:rsidR="00BC6EB6" w:rsidRPr="00BC6EB6">
        <w:rPr>
          <w:rFonts w:ascii="Arial" w:hAnsi="Arial" w:cs="Arial"/>
          <w:sz w:val="15"/>
          <w:szCs w:val="15"/>
        </w:rPr>
        <w:t xml:space="preserve"> group 3 who had not yet completed the 2019 survey became eligible for an incentive.</w:t>
      </w:r>
    </w:p>
    <w:p w14:paraId="33C38601" w14:textId="52B14EE4" w:rsidR="00D4653F" w:rsidRPr="006E781D" w:rsidRDefault="00BC6EB6" w:rsidP="00D4653F">
      <w:pPr>
        <w:pStyle w:val="Text"/>
      </w:pPr>
      <w:r w:rsidRPr="006E781D">
        <w:t xml:space="preserve">At the end of the interview period, </w:t>
      </w:r>
      <w:r w:rsidR="00576443" w:rsidRPr="006E781D">
        <w:t>3734</w:t>
      </w:r>
      <w:r w:rsidRPr="006E781D">
        <w:t xml:space="preserve"> interviews had been completed representing a response rate of 4</w:t>
      </w:r>
      <w:r w:rsidR="00576443" w:rsidRPr="006E781D">
        <w:t>1</w:t>
      </w:r>
      <w:r w:rsidRPr="006E781D">
        <w:t>.</w:t>
      </w:r>
      <w:r w:rsidR="00576443" w:rsidRPr="006E781D">
        <w:t>3</w:t>
      </w:r>
      <w:r w:rsidRPr="006E781D">
        <w:t xml:space="preserve">% of the total sample with usable contact details (n = </w:t>
      </w:r>
      <w:r w:rsidR="00576443" w:rsidRPr="006E781D">
        <w:t>9035</w:t>
      </w:r>
      <w:r w:rsidRPr="006E781D">
        <w:t xml:space="preserve">). </w:t>
      </w:r>
      <w:r w:rsidR="00D4653F" w:rsidRPr="006E781D">
        <w:t>The total number of completions includes an additional 19 respondents from the wave 3 top-up (recruitment) sample who participated in an LSAY interview for the first time in 2019.</w:t>
      </w:r>
    </w:p>
    <w:p w14:paraId="74BB0FAA" w14:textId="00FFAE7E" w:rsidR="00D4653F" w:rsidRDefault="00D4653F" w:rsidP="00694750">
      <w:pPr>
        <w:pStyle w:val="Text"/>
      </w:pPr>
      <w:r w:rsidRPr="006E781D">
        <w:t>M</w:t>
      </w:r>
      <w:r w:rsidR="00BC6EB6" w:rsidRPr="006E781D">
        <w:t xml:space="preserve">ore than </w:t>
      </w:r>
      <w:r w:rsidRPr="006E781D">
        <w:t xml:space="preserve">three-quarters of respondents completed their interviews online </w:t>
      </w:r>
      <w:r w:rsidR="00BC6EB6" w:rsidRPr="006E781D">
        <w:t>(</w:t>
      </w:r>
      <w:r w:rsidRPr="006E781D">
        <w:t>77</w:t>
      </w:r>
      <w:r w:rsidR="00BC6EB6" w:rsidRPr="006E781D">
        <w:t xml:space="preserve">%), while </w:t>
      </w:r>
      <w:r w:rsidRPr="006E781D">
        <w:t>23</w:t>
      </w:r>
      <w:r w:rsidR="00BC6EB6" w:rsidRPr="006E781D">
        <w:t>% completed the</w:t>
      </w:r>
      <w:r w:rsidRPr="006E781D">
        <w:t>ir</w:t>
      </w:r>
      <w:r w:rsidR="00BC6EB6" w:rsidRPr="006E781D">
        <w:t xml:space="preserve"> survey with the assistance of a telephone interviewer. The average interview length was 2</w:t>
      </w:r>
      <w:r w:rsidRPr="006E781D">
        <w:t>7</w:t>
      </w:r>
      <w:r w:rsidR="00BC6EB6" w:rsidRPr="006E781D">
        <w:t>.</w:t>
      </w:r>
      <w:r w:rsidRPr="006E781D">
        <w:t>4</w:t>
      </w:r>
      <w:r w:rsidR="00BC6EB6" w:rsidRPr="006E781D">
        <w:t xml:space="preserve"> minutes via telephone and </w:t>
      </w:r>
      <w:r w:rsidRPr="006E781D">
        <w:t>18</w:t>
      </w:r>
      <w:r w:rsidR="00BC6EB6" w:rsidRPr="006E781D">
        <w:t>.</w:t>
      </w:r>
      <w:r w:rsidRPr="006E781D">
        <w:t>9</w:t>
      </w:r>
      <w:r w:rsidR="00BC6EB6" w:rsidRPr="006E781D">
        <w:t xml:space="preserve"> minutes online.</w:t>
      </w:r>
    </w:p>
    <w:p w14:paraId="77C5CFB6" w14:textId="4FA5A5C3" w:rsidR="00453657" w:rsidRPr="000474A6" w:rsidRDefault="00453657" w:rsidP="00453657">
      <w:pPr>
        <w:pStyle w:val="Heading4"/>
      </w:pPr>
      <w:r w:rsidRPr="000474A6">
        <w:t>Wave 6 (2020)</w:t>
      </w:r>
    </w:p>
    <w:p w14:paraId="4543F39D" w14:textId="0BD1002A" w:rsidR="00453657" w:rsidRPr="000474A6" w:rsidRDefault="00E765F2" w:rsidP="00453657">
      <w:pPr>
        <w:pStyle w:val="Text"/>
      </w:pPr>
      <w:r w:rsidRPr="000474A6">
        <w:t xml:space="preserve">To effectively target communications, the </w:t>
      </w:r>
      <w:r w:rsidR="00453657" w:rsidRPr="000474A6">
        <w:t xml:space="preserve">2020 sample </w:t>
      </w:r>
      <w:r w:rsidRPr="000474A6">
        <w:t xml:space="preserve">was </w:t>
      </w:r>
      <w:r w:rsidR="00453657" w:rsidRPr="000474A6">
        <w:t>comprised of two sample groups</w:t>
      </w:r>
      <w:r w:rsidRPr="000474A6">
        <w:t xml:space="preserve"> and survey </w:t>
      </w:r>
      <w:r w:rsidR="00453657" w:rsidRPr="000474A6">
        <w:t>invitations</w:t>
      </w:r>
      <w:r w:rsidRPr="000474A6">
        <w:t xml:space="preserve">, </w:t>
      </w:r>
      <w:r w:rsidR="00453657" w:rsidRPr="000474A6">
        <w:t xml:space="preserve">reminder emails and SMS </w:t>
      </w:r>
      <w:r w:rsidRPr="000474A6">
        <w:t xml:space="preserve">were </w:t>
      </w:r>
      <w:r w:rsidR="00453657" w:rsidRPr="000474A6">
        <w:t>customised for each group.</w:t>
      </w:r>
      <w:r w:rsidRPr="000474A6">
        <w:t xml:space="preserve"> </w:t>
      </w:r>
      <w:r w:rsidR="00453657" w:rsidRPr="000474A6">
        <w:t xml:space="preserve">Sample members were assigned to </w:t>
      </w:r>
      <w:r w:rsidR="00453657" w:rsidRPr="000474A6">
        <w:lastRenderedPageBreak/>
        <w:t>the groups according to their most recent year of surve</w:t>
      </w:r>
      <w:r w:rsidRPr="000474A6">
        <w:t>y</w:t>
      </w:r>
      <w:r w:rsidR="00453657" w:rsidRPr="000474A6">
        <w:t xml:space="preserve"> engagement in order to encourage the best possible response rate.</w:t>
      </w:r>
    </w:p>
    <w:p w14:paraId="35D3A027" w14:textId="0697CF94" w:rsidR="00453657" w:rsidRPr="000474A6" w:rsidRDefault="00453657" w:rsidP="00E765F2">
      <w:pPr>
        <w:pStyle w:val="Dotpoint1"/>
      </w:pPr>
      <w:r w:rsidRPr="000474A6">
        <w:t>Group 1</w:t>
      </w:r>
      <w:r w:rsidR="00E765F2" w:rsidRPr="000474A6">
        <w:t xml:space="preserve">: </w:t>
      </w:r>
      <w:r w:rsidRPr="000474A6">
        <w:t>completed the</w:t>
      </w:r>
      <w:r w:rsidR="00E765F2" w:rsidRPr="000474A6">
        <w:t>ir last</w:t>
      </w:r>
      <w:r w:rsidRPr="000474A6">
        <w:t xml:space="preserve"> survey in 2019 </w:t>
      </w:r>
      <w:r w:rsidR="00E765F2" w:rsidRPr="000474A6">
        <w:t xml:space="preserve">(wave 5) and </w:t>
      </w:r>
      <w:r w:rsidR="005A18B5" w:rsidRPr="000474A6">
        <w:t xml:space="preserve">made up </w:t>
      </w:r>
      <w:r w:rsidR="00E765F2" w:rsidRPr="000474A6">
        <w:t xml:space="preserve">about </w:t>
      </w:r>
      <w:r w:rsidRPr="000474A6">
        <w:t xml:space="preserve">three-quarters of the </w:t>
      </w:r>
      <w:r w:rsidR="00E765F2" w:rsidRPr="000474A6">
        <w:t xml:space="preserve">entire 2020 </w:t>
      </w:r>
      <w:r w:rsidRPr="000474A6">
        <w:t>sample</w:t>
      </w:r>
      <w:r w:rsidR="00E765F2" w:rsidRPr="000474A6">
        <w:t>.</w:t>
      </w:r>
    </w:p>
    <w:p w14:paraId="0D94487B" w14:textId="0E910D32" w:rsidR="00453657" w:rsidRPr="000474A6" w:rsidRDefault="00E765F2" w:rsidP="00E765F2">
      <w:pPr>
        <w:pStyle w:val="Dotpoint1"/>
      </w:pPr>
      <w:r w:rsidRPr="000474A6">
        <w:t xml:space="preserve">Group 2: completed their last survey in 2018 (wave 4) and made up about one-quarter of the entire 2020 sample. </w:t>
      </w:r>
    </w:p>
    <w:p w14:paraId="6C4522BF" w14:textId="04D4DEDE" w:rsidR="008B479C" w:rsidRPr="000474A6" w:rsidRDefault="008B479C" w:rsidP="008B479C">
      <w:pPr>
        <w:pStyle w:val="Dotpoint1"/>
        <w:numPr>
          <w:ilvl w:val="0"/>
          <w:numId w:val="0"/>
        </w:numPr>
      </w:pPr>
      <w:r w:rsidRPr="000474A6">
        <w:t xml:space="preserve">All respondents who completed the survey automatically received a $20 eGift Card. This is the first year since wave 3 that </w:t>
      </w:r>
      <w:r w:rsidRPr="000474A6">
        <w:rPr>
          <w:i/>
          <w:iCs/>
        </w:rPr>
        <w:t>all</w:t>
      </w:r>
      <w:r w:rsidRPr="000474A6">
        <w:t xml:space="preserve"> respondents received an incentive for completing their LSAY interview.</w:t>
      </w:r>
    </w:p>
    <w:p w14:paraId="78B5B2B6" w14:textId="4E522934" w:rsidR="008B479C" w:rsidRPr="000474A6" w:rsidRDefault="008B479C" w:rsidP="008B479C">
      <w:pPr>
        <w:pStyle w:val="Text"/>
      </w:pPr>
      <w:r w:rsidRPr="000474A6">
        <w:t xml:space="preserve">To further encourage early survey completion, a rolling prize draw approach was </w:t>
      </w:r>
      <w:r w:rsidR="00713D9B" w:rsidRPr="000474A6">
        <w:t>introduced</w:t>
      </w:r>
      <w:r w:rsidRPr="000474A6">
        <w:t xml:space="preserve">. There were three prize draws each worth $2,000 with a total prize pool of $6,000. </w:t>
      </w:r>
      <w:r w:rsidR="00E765F2" w:rsidRPr="000474A6">
        <w:t>All sample members who completed the survey before 12am the day of each of the three</w:t>
      </w:r>
      <w:r w:rsidRPr="000474A6">
        <w:t xml:space="preserve"> </w:t>
      </w:r>
      <w:r w:rsidR="00E765F2" w:rsidRPr="000474A6">
        <w:t xml:space="preserve">prize draws were given the chance </w:t>
      </w:r>
      <w:r w:rsidRPr="000474A6">
        <w:t>to win a prize. For each of the three prize draws, the pr</w:t>
      </w:r>
      <w:r w:rsidR="00713D9B" w:rsidRPr="000474A6">
        <w:t>i</w:t>
      </w:r>
      <w:r w:rsidRPr="000474A6">
        <w:t>zes were</w:t>
      </w:r>
      <w:r w:rsidR="00713D9B" w:rsidRPr="000474A6">
        <w:t xml:space="preserve"> one of</w:t>
      </w:r>
      <w:r w:rsidRPr="000474A6">
        <w:t xml:space="preserve">: </w:t>
      </w:r>
    </w:p>
    <w:p w14:paraId="7BDE401C" w14:textId="22C8496D" w:rsidR="00E765F2" w:rsidRPr="000474A6" w:rsidRDefault="00E765F2" w:rsidP="008B479C">
      <w:pPr>
        <w:pStyle w:val="Dotpoint1"/>
      </w:pPr>
      <w:r w:rsidRPr="000474A6">
        <w:t>1 x $500 pre-paid Eftpos gift card</w:t>
      </w:r>
      <w:r w:rsidR="008B479C" w:rsidRPr="000474A6">
        <w:t>; or</w:t>
      </w:r>
    </w:p>
    <w:p w14:paraId="184E5FDF" w14:textId="0B814192" w:rsidR="00E765F2" w:rsidRPr="000474A6" w:rsidRDefault="00E765F2" w:rsidP="008B479C">
      <w:pPr>
        <w:pStyle w:val="Dotpoint1"/>
      </w:pPr>
      <w:r w:rsidRPr="000474A6">
        <w:t>4 x $250 pre-paid Eftpos gift cards</w:t>
      </w:r>
      <w:r w:rsidR="008B479C" w:rsidRPr="000474A6">
        <w:t>;</w:t>
      </w:r>
      <w:r w:rsidRPr="000474A6">
        <w:t xml:space="preserve"> or</w:t>
      </w:r>
    </w:p>
    <w:p w14:paraId="11C09E7E" w14:textId="77777777" w:rsidR="00E765F2" w:rsidRPr="000474A6" w:rsidRDefault="00E765F2" w:rsidP="008B479C">
      <w:pPr>
        <w:pStyle w:val="Dotpoint1"/>
      </w:pPr>
      <w:r w:rsidRPr="000474A6">
        <w:t>5 x $100 pre-paid Eftpos gift cards.</w:t>
      </w:r>
    </w:p>
    <w:p w14:paraId="5376191C" w14:textId="1E3F310D" w:rsidR="00BF4AC7" w:rsidRPr="000474A6" w:rsidRDefault="00453657" w:rsidP="00453657">
      <w:pPr>
        <w:pStyle w:val="Text"/>
      </w:pPr>
      <w:r w:rsidRPr="000474A6">
        <w:t>At the end of the interview period, 37</w:t>
      </w:r>
      <w:r w:rsidR="008B479C" w:rsidRPr="000474A6">
        <w:t>73</w:t>
      </w:r>
      <w:r w:rsidRPr="000474A6">
        <w:t xml:space="preserve"> interviews </w:t>
      </w:r>
      <w:r w:rsidR="005E2D26" w:rsidRPr="000474A6">
        <w:t xml:space="preserve">were </w:t>
      </w:r>
      <w:r w:rsidRPr="000474A6">
        <w:t>completed</w:t>
      </w:r>
      <w:r w:rsidR="00BF4AC7" w:rsidRPr="000474A6">
        <w:t>,</w:t>
      </w:r>
      <w:r w:rsidRPr="000474A6">
        <w:t xml:space="preserve"> representing a response rate of </w:t>
      </w:r>
      <w:r w:rsidR="005E2D26" w:rsidRPr="000474A6">
        <w:t>76</w:t>
      </w:r>
      <w:r w:rsidRPr="000474A6">
        <w:t>.</w:t>
      </w:r>
      <w:r w:rsidR="005E2D26" w:rsidRPr="000474A6">
        <w:t>9</w:t>
      </w:r>
      <w:r w:rsidRPr="000474A6">
        <w:t xml:space="preserve">% of the total sample (n = </w:t>
      </w:r>
      <w:r w:rsidR="005E2D26" w:rsidRPr="000474A6">
        <w:t>4905</w:t>
      </w:r>
      <w:r w:rsidRPr="000474A6">
        <w:t xml:space="preserve">). </w:t>
      </w:r>
    </w:p>
    <w:p w14:paraId="6233A2D4" w14:textId="12E18E21" w:rsidR="00453657" w:rsidRDefault="00BF4AC7" w:rsidP="00BF4AC7">
      <w:pPr>
        <w:pStyle w:val="Text"/>
      </w:pPr>
      <w:r w:rsidRPr="000474A6">
        <w:t xml:space="preserve">The most common mode of completion continues to be online with 83.2% of respondents completing their interviews in this way. The remainder (16.8%) completed their survey over the phone. </w:t>
      </w:r>
      <w:r w:rsidR="00453657" w:rsidRPr="000474A6">
        <w:t>The average interview length was 27.</w:t>
      </w:r>
      <w:r w:rsidRPr="000474A6">
        <w:t>9</w:t>
      </w:r>
      <w:r w:rsidR="00453657" w:rsidRPr="000474A6">
        <w:t xml:space="preserve"> minutes </w:t>
      </w:r>
      <w:r w:rsidRPr="000474A6">
        <w:t xml:space="preserve">by </w:t>
      </w:r>
      <w:r w:rsidR="00453657" w:rsidRPr="000474A6">
        <w:t>telephone and 18.9 minutes online.</w:t>
      </w:r>
    </w:p>
    <w:p w14:paraId="66E9B0EC" w14:textId="3FB05ED6" w:rsidR="00E47C4A" w:rsidRPr="007D2BCC" w:rsidRDefault="00E47C4A" w:rsidP="00E47C4A">
      <w:pPr>
        <w:pStyle w:val="Heading4"/>
      </w:pPr>
      <w:r w:rsidRPr="007D2BCC">
        <w:t>Wave 7 (2021)</w:t>
      </w:r>
    </w:p>
    <w:p w14:paraId="5DB730BF" w14:textId="6EBA306E" w:rsidR="00281985" w:rsidRPr="007D2BCC" w:rsidRDefault="00281985" w:rsidP="00281985">
      <w:pPr>
        <w:pStyle w:val="Text"/>
      </w:pPr>
      <w:r w:rsidRPr="007D2BCC">
        <w:t>T</w:t>
      </w:r>
      <w:r w:rsidR="00E47C4A" w:rsidRPr="007D2BCC">
        <w:t>he 202</w:t>
      </w:r>
      <w:r w:rsidR="000538D7" w:rsidRPr="007D2BCC">
        <w:t>1</w:t>
      </w:r>
      <w:r w:rsidR="00E47C4A" w:rsidRPr="007D2BCC">
        <w:t xml:space="preserve"> sample was comprised of two sample groups</w:t>
      </w:r>
      <w:r w:rsidRPr="007D2BCC">
        <w:t>. Sample members were allocated according to their most recent year of survey engagement to help encourage the best possible response rate.</w:t>
      </w:r>
    </w:p>
    <w:p w14:paraId="4B10637C" w14:textId="5197D723" w:rsidR="00E47C4A" w:rsidRPr="007D2BCC" w:rsidRDefault="00E47C4A" w:rsidP="00E47C4A">
      <w:pPr>
        <w:pStyle w:val="Dotpoint1"/>
      </w:pPr>
      <w:r w:rsidRPr="007D2BCC">
        <w:t>Group 1: completed their last survey in 20</w:t>
      </w:r>
      <w:r w:rsidR="00281985" w:rsidRPr="007D2BCC">
        <w:t>20</w:t>
      </w:r>
      <w:r w:rsidRPr="007D2BCC">
        <w:t xml:space="preserve"> (wave </w:t>
      </w:r>
      <w:r w:rsidR="00281985" w:rsidRPr="007D2BCC">
        <w:t>6</w:t>
      </w:r>
      <w:r w:rsidRPr="007D2BCC">
        <w:t>) and made up about three-quarters of the entire 202</w:t>
      </w:r>
      <w:r w:rsidR="00281985" w:rsidRPr="007D2BCC">
        <w:t>1</w:t>
      </w:r>
      <w:r w:rsidRPr="007D2BCC">
        <w:t xml:space="preserve"> sample.</w:t>
      </w:r>
    </w:p>
    <w:p w14:paraId="4EC562BD" w14:textId="31B0B1D9" w:rsidR="00E47C4A" w:rsidRPr="007D2BCC" w:rsidRDefault="00E47C4A" w:rsidP="00E47C4A">
      <w:pPr>
        <w:pStyle w:val="Dotpoint1"/>
      </w:pPr>
      <w:r w:rsidRPr="007D2BCC">
        <w:t>Group 2: completed their last survey in 2018</w:t>
      </w:r>
      <w:r w:rsidR="00281985" w:rsidRPr="007D2BCC">
        <w:t xml:space="preserve"> or 2019</w:t>
      </w:r>
      <w:r w:rsidRPr="007D2BCC">
        <w:t xml:space="preserve"> (wave</w:t>
      </w:r>
      <w:r w:rsidR="00281985" w:rsidRPr="007D2BCC">
        <w:t>s</w:t>
      </w:r>
      <w:r w:rsidRPr="007D2BCC">
        <w:t xml:space="preserve"> 4</w:t>
      </w:r>
      <w:r w:rsidR="00281985" w:rsidRPr="007D2BCC">
        <w:t xml:space="preserve"> or 5</w:t>
      </w:r>
      <w:r w:rsidRPr="007D2BCC">
        <w:t>) and made up about one-quarter of the entire 202</w:t>
      </w:r>
      <w:r w:rsidR="00281985" w:rsidRPr="007D2BCC">
        <w:t>1</w:t>
      </w:r>
      <w:r w:rsidRPr="007D2BCC">
        <w:t xml:space="preserve"> sample. </w:t>
      </w:r>
    </w:p>
    <w:p w14:paraId="43710216" w14:textId="3D3CEECF" w:rsidR="00E47C4A" w:rsidRPr="007D2BCC" w:rsidRDefault="00E47C4A" w:rsidP="00C53C87">
      <w:pPr>
        <w:pStyle w:val="Dotpoint1"/>
        <w:numPr>
          <w:ilvl w:val="0"/>
          <w:numId w:val="0"/>
        </w:numPr>
      </w:pPr>
      <w:r w:rsidRPr="007D2BCC">
        <w:t>All respondents who completed the survey automatically received a $20 eGift Card</w:t>
      </w:r>
      <w:r w:rsidR="003D3DF9" w:rsidRPr="007D2BCC">
        <w:t xml:space="preserve">, </w:t>
      </w:r>
      <w:r w:rsidR="00C53C87" w:rsidRPr="007D2BCC">
        <w:t xml:space="preserve">and the rolling </w:t>
      </w:r>
      <w:r w:rsidRPr="007D2BCC">
        <w:t xml:space="preserve">prize draw </w:t>
      </w:r>
      <w:r w:rsidR="004C393B" w:rsidRPr="007D2BCC">
        <w:t xml:space="preserve">and structure </w:t>
      </w:r>
      <w:r w:rsidRPr="007D2BCC">
        <w:t>introduced</w:t>
      </w:r>
      <w:r w:rsidR="004C393B" w:rsidRPr="007D2BCC">
        <w:t xml:space="preserve"> in 2020 was retained</w:t>
      </w:r>
      <w:r w:rsidRPr="007D2BCC">
        <w:t xml:space="preserve">. </w:t>
      </w:r>
    </w:p>
    <w:p w14:paraId="6169E4ED" w14:textId="1C5F5AA4" w:rsidR="00E47C4A" w:rsidRPr="007D2BCC" w:rsidRDefault="00E47C4A" w:rsidP="00E47C4A">
      <w:pPr>
        <w:pStyle w:val="Text"/>
      </w:pPr>
      <w:r w:rsidRPr="007D2BCC">
        <w:t>At the end of the interview period, 37</w:t>
      </w:r>
      <w:r w:rsidR="00F218EC" w:rsidRPr="007D2BCC">
        <w:t>18</w:t>
      </w:r>
      <w:r w:rsidRPr="007D2BCC">
        <w:t xml:space="preserve"> interviews were completed, representing a response rate of 7</w:t>
      </w:r>
      <w:r w:rsidR="00F218EC" w:rsidRPr="007D2BCC">
        <w:t>8</w:t>
      </w:r>
      <w:r w:rsidRPr="007D2BCC">
        <w:t>.9% of the total sample (n = 4</w:t>
      </w:r>
      <w:r w:rsidR="00C53C87" w:rsidRPr="007D2BCC">
        <w:t>710</w:t>
      </w:r>
      <w:r w:rsidRPr="007D2BCC">
        <w:t xml:space="preserve">). </w:t>
      </w:r>
    </w:p>
    <w:p w14:paraId="36803742" w14:textId="37458BC9" w:rsidR="00E47C4A" w:rsidRPr="007D2BCC" w:rsidRDefault="00876E91" w:rsidP="00E47C4A">
      <w:pPr>
        <w:pStyle w:val="Text"/>
      </w:pPr>
      <w:r w:rsidRPr="007D2BCC">
        <w:t>Most respondents completed their survey online (85.9%), with the remain</w:t>
      </w:r>
      <w:r w:rsidR="003D3DF9" w:rsidRPr="007D2BCC">
        <w:t>der</w:t>
      </w:r>
      <w:r w:rsidRPr="007D2BCC">
        <w:t xml:space="preserve"> completing their survey over the </w:t>
      </w:r>
      <w:r w:rsidR="00E47C4A" w:rsidRPr="007D2BCC">
        <w:t>phone</w:t>
      </w:r>
      <w:r w:rsidRPr="007D2BCC">
        <w:t xml:space="preserve"> (14.1%)</w:t>
      </w:r>
      <w:r w:rsidR="00E47C4A" w:rsidRPr="007D2BCC">
        <w:t xml:space="preserve">. The average interview length was </w:t>
      </w:r>
      <w:r w:rsidRPr="007D2BCC">
        <w:t xml:space="preserve">30 </w:t>
      </w:r>
      <w:r w:rsidR="00E47C4A" w:rsidRPr="007D2BCC">
        <w:t xml:space="preserve">minutes by telephone and </w:t>
      </w:r>
      <w:r w:rsidRPr="007D2BCC">
        <w:t>17</w:t>
      </w:r>
      <w:r w:rsidR="00E47C4A" w:rsidRPr="007D2BCC">
        <w:t xml:space="preserve"> minutes online.</w:t>
      </w:r>
    </w:p>
    <w:p w14:paraId="29C8176B" w14:textId="672E5119" w:rsidR="002F0A3C" w:rsidRDefault="00BD5F51" w:rsidP="00694750">
      <w:pPr>
        <w:pStyle w:val="Text"/>
      </w:pPr>
      <w:r w:rsidRPr="007D2BCC">
        <w:t>Table</w:t>
      </w:r>
      <w:r w:rsidR="00697096" w:rsidRPr="007D2BCC">
        <w:t xml:space="preserve"> </w:t>
      </w:r>
      <w:r w:rsidR="005F1547" w:rsidRPr="007D2BCC">
        <w:t>2</w:t>
      </w:r>
      <w:r w:rsidR="009D4C6E">
        <w:t>4</w:t>
      </w:r>
      <w:r w:rsidR="002F0A3C" w:rsidRPr="007D2BCC">
        <w:t xml:space="preserve"> shows the sample sizes and response rates for the LSAY </w:t>
      </w:r>
      <w:r w:rsidR="004178E0" w:rsidRPr="007D2BCC">
        <w:t xml:space="preserve">Y15 </w:t>
      </w:r>
      <w:r w:rsidR="00910605" w:rsidRPr="007D2BCC">
        <w:t>cohort</w:t>
      </w:r>
      <w:r w:rsidR="002F0A3C" w:rsidRPr="007D2BCC">
        <w:t>.</w:t>
      </w:r>
    </w:p>
    <w:p w14:paraId="601A4208" w14:textId="38904034" w:rsidR="00860577" w:rsidRPr="007D2BCC" w:rsidRDefault="00860577" w:rsidP="00860577">
      <w:pPr>
        <w:pStyle w:val="Heading4"/>
      </w:pPr>
      <w:r w:rsidRPr="00147626">
        <w:t>Wave 8 (2022)</w:t>
      </w:r>
    </w:p>
    <w:p w14:paraId="6A64125B" w14:textId="0E52BAD0" w:rsidR="00860577" w:rsidRPr="007D2BCC" w:rsidRDefault="00860577" w:rsidP="00860577">
      <w:pPr>
        <w:pStyle w:val="Text"/>
      </w:pPr>
      <w:r>
        <w:t xml:space="preserve">As for 2021, the </w:t>
      </w:r>
      <w:r w:rsidRPr="007D2BCC">
        <w:t>202</w:t>
      </w:r>
      <w:r>
        <w:t>2</w:t>
      </w:r>
      <w:r w:rsidRPr="007D2BCC">
        <w:t xml:space="preserve"> sample was comprised of two sample groups</w:t>
      </w:r>
      <w:r>
        <w:t>:</w:t>
      </w:r>
    </w:p>
    <w:p w14:paraId="1C212B04" w14:textId="43410C76" w:rsidR="00860577" w:rsidRPr="007D2BCC" w:rsidRDefault="00860577" w:rsidP="00860577">
      <w:pPr>
        <w:pStyle w:val="Dotpoint1"/>
      </w:pPr>
      <w:r w:rsidRPr="007D2BCC">
        <w:t xml:space="preserve">Group </w:t>
      </w:r>
      <w:r>
        <w:t>1</w:t>
      </w:r>
      <w:r w:rsidRPr="007D2BCC">
        <w:t>: completed their last survey in 202</w:t>
      </w:r>
      <w:r>
        <w:t>1</w:t>
      </w:r>
      <w:r w:rsidRPr="007D2BCC">
        <w:t xml:space="preserve"> (wave </w:t>
      </w:r>
      <w:r>
        <w:t>7</w:t>
      </w:r>
      <w:r w:rsidRPr="007D2BCC">
        <w:t xml:space="preserve">) and made up </w:t>
      </w:r>
      <w:r>
        <w:t xml:space="preserve">83.2% </w:t>
      </w:r>
      <w:r w:rsidRPr="007D2BCC">
        <w:t>of the entire 202</w:t>
      </w:r>
      <w:r>
        <w:t>2</w:t>
      </w:r>
      <w:r w:rsidRPr="007D2BCC">
        <w:t xml:space="preserve"> sample.</w:t>
      </w:r>
    </w:p>
    <w:p w14:paraId="3F7BF8E4" w14:textId="283E066A" w:rsidR="00860577" w:rsidRPr="007D2BCC" w:rsidRDefault="00860577" w:rsidP="00860577">
      <w:pPr>
        <w:pStyle w:val="Dotpoint1"/>
      </w:pPr>
      <w:r w:rsidRPr="007D2BCC">
        <w:lastRenderedPageBreak/>
        <w:t>Group 2: completed their last survey in 2018</w:t>
      </w:r>
      <w:r w:rsidR="00DE20D4">
        <w:t xml:space="preserve">, </w:t>
      </w:r>
      <w:r w:rsidRPr="007D2BCC">
        <w:t xml:space="preserve">2019 </w:t>
      </w:r>
      <w:r w:rsidR="00DE20D4">
        <w:t xml:space="preserve">or 2020 </w:t>
      </w:r>
      <w:r w:rsidRPr="007D2BCC">
        <w:t>(waves 4</w:t>
      </w:r>
      <w:r w:rsidR="00DE20D4">
        <w:t>-6)</w:t>
      </w:r>
      <w:r w:rsidRPr="007D2BCC">
        <w:t xml:space="preserve"> and made up </w:t>
      </w:r>
      <w:r w:rsidR="00DE20D4">
        <w:t xml:space="preserve">16.8% </w:t>
      </w:r>
      <w:r w:rsidRPr="007D2BCC">
        <w:t>of the entire 202</w:t>
      </w:r>
      <w:r w:rsidR="00DE20D4">
        <w:t>2</w:t>
      </w:r>
      <w:r w:rsidRPr="007D2BCC">
        <w:t xml:space="preserve"> sample. </w:t>
      </w:r>
    </w:p>
    <w:p w14:paraId="120824C3" w14:textId="77777777" w:rsidR="00860577" w:rsidRPr="007D2BCC" w:rsidRDefault="00860577" w:rsidP="00860577">
      <w:pPr>
        <w:pStyle w:val="Dotpoint1"/>
        <w:numPr>
          <w:ilvl w:val="0"/>
          <w:numId w:val="0"/>
        </w:numPr>
      </w:pPr>
      <w:r w:rsidRPr="007D2BCC">
        <w:t xml:space="preserve">All respondents who completed the survey automatically received a $20 eGift Card, and the rolling prize draw and structure introduced in 2020 was retained. </w:t>
      </w:r>
    </w:p>
    <w:p w14:paraId="5D770FD3" w14:textId="0257627B" w:rsidR="00860577" w:rsidRPr="007D2BCC" w:rsidRDefault="00860577" w:rsidP="00860577">
      <w:pPr>
        <w:pStyle w:val="Text"/>
      </w:pPr>
      <w:r w:rsidRPr="007D2BCC">
        <w:t>At the end of the interview period, 3</w:t>
      </w:r>
      <w:r w:rsidR="00DE20D4">
        <w:t xml:space="preserve">441 </w:t>
      </w:r>
      <w:r w:rsidRPr="007D2BCC">
        <w:t>interviews were completed, representing a response rate of 7</w:t>
      </w:r>
      <w:r w:rsidR="00DE20D4">
        <w:t>7.0</w:t>
      </w:r>
      <w:r w:rsidRPr="007D2BCC">
        <w:t xml:space="preserve">% of the total sample (n = </w:t>
      </w:r>
      <w:r w:rsidR="00DE20D4">
        <w:t>4469</w:t>
      </w:r>
      <w:r w:rsidRPr="007D2BCC">
        <w:t xml:space="preserve">). </w:t>
      </w:r>
    </w:p>
    <w:p w14:paraId="3BA6FA54" w14:textId="7CEB5C4F" w:rsidR="00860577" w:rsidRPr="007D2BCC" w:rsidRDefault="00860577" w:rsidP="00860577">
      <w:pPr>
        <w:pStyle w:val="Text"/>
      </w:pPr>
      <w:r w:rsidRPr="007D2BCC">
        <w:t>Most respondents completed their survey online (8</w:t>
      </w:r>
      <w:r w:rsidR="00DE20D4">
        <w:t>3</w:t>
      </w:r>
      <w:r w:rsidRPr="007D2BCC">
        <w:t>.</w:t>
      </w:r>
      <w:r w:rsidR="00DE20D4">
        <w:t>0</w:t>
      </w:r>
      <w:r w:rsidRPr="007D2BCC">
        <w:t>%), with the remainder completing their survey over the phone (1</w:t>
      </w:r>
      <w:r w:rsidR="00DE20D4">
        <w:t>7.0</w:t>
      </w:r>
      <w:r w:rsidRPr="007D2BCC">
        <w:t>%). The average interview length was 3</w:t>
      </w:r>
      <w:r w:rsidR="00DE20D4">
        <w:t>1</w:t>
      </w:r>
      <w:r w:rsidRPr="007D2BCC">
        <w:t xml:space="preserve"> minutes by telephone and 17 minutes online.</w:t>
      </w:r>
    </w:p>
    <w:p w14:paraId="0FDE38D8" w14:textId="77777777" w:rsidR="00860577" w:rsidRDefault="00860577" w:rsidP="00860577">
      <w:pPr>
        <w:pStyle w:val="Text"/>
      </w:pPr>
      <w:r w:rsidRPr="007D2BCC">
        <w:t>Table 2</w:t>
      </w:r>
      <w:r>
        <w:t>4</w:t>
      </w:r>
      <w:r w:rsidRPr="007D2BCC">
        <w:t xml:space="preserve"> shows the sample sizes and response rates for the LSAY Y15 cohort.</w:t>
      </w:r>
    </w:p>
    <w:p w14:paraId="4EBA4A28" w14:textId="77777777" w:rsidR="00BF4AC7" w:rsidRDefault="00BF4AC7" w:rsidP="00BF4AC7">
      <w:pPr>
        <w:pStyle w:val="Heading2"/>
      </w:pPr>
      <w:bookmarkStart w:id="228" w:name="_Toc89693165"/>
      <w:r w:rsidRPr="004422B9">
        <w:t>Top-up sample</w:t>
      </w:r>
      <w:bookmarkEnd w:id="228"/>
      <w:r>
        <w:t xml:space="preserve"> </w:t>
      </w:r>
    </w:p>
    <w:p w14:paraId="5BBBB2BA" w14:textId="77777777" w:rsidR="00BF4AC7" w:rsidRDefault="00BF4AC7" w:rsidP="00BF4AC7">
      <w:pPr>
        <w:pStyle w:val="Text"/>
      </w:pPr>
      <w:r w:rsidRPr="00CA1BE6">
        <w:t>The top-up sample was selected in 2017 using a two-stage sampling</w:t>
      </w:r>
      <w:r>
        <w:t xml:space="preserve"> design. The sampling frame included all 3,395 secondary schools in Australia providing Year 12 education (this included secondary schools, combined primary-secondary schools and senior secondary schools). Explicit and implicit strata were defined. Explicit stratification variables included state/territory and sector. </w:t>
      </w:r>
    </w:p>
    <w:p w14:paraId="4AC46D60" w14:textId="73F5A9A2" w:rsidR="00BF4AC7" w:rsidRDefault="00BF4AC7" w:rsidP="00BF4AC7">
      <w:pPr>
        <w:pStyle w:val="Text"/>
      </w:pPr>
      <w:r>
        <w:t>Systematic probability proportional to size (PPS) sampling was used to determine which schools to sample within each explicit stratum (based on number of students enrolled in Year 12).</w:t>
      </w:r>
      <w:r w:rsidR="00562502">
        <w:t xml:space="preserve"> </w:t>
      </w:r>
      <w:r>
        <w:t>Before selecting the sample, units in each explicit stratum were also sorted by a number of implicit stratification variables including geographic zone, school gender composition, school socio-economic level, and school-</w:t>
      </w:r>
      <w:r w:rsidRPr="008066B5">
        <w:t>level NAPLAN scores. This met</w:t>
      </w:r>
      <w:r>
        <w:t xml:space="preserve">hod results in the sample being more representative of the population with respect to the distribution of these variables. Overall 347 schools were selected at stage one. Schools were identified and contacted to participate in the survey in September 2017. </w:t>
      </w:r>
    </w:p>
    <w:p w14:paraId="6CA4D39D" w14:textId="77777777" w:rsidR="00BF4AC7" w:rsidRDefault="00BF4AC7" w:rsidP="00BF4AC7">
      <w:pPr>
        <w:pStyle w:val="Text"/>
      </w:pPr>
      <w:r>
        <w:t>In stage 2, a maximum of 50 students in Year 12 of the sampled schools were selected to participate in the survey. Schools were advised to select one or two Year 12 classes (depending on the size) and ask all students in that classroom to fill out the recruitment questionnaire. No additional efforts were made to oversample Indigenous students in the school. In case of early school refusals, a replacement school from the same stratum was selected to participate.</w:t>
      </w:r>
    </w:p>
    <w:p w14:paraId="0A5722C7" w14:textId="77777777" w:rsidR="00BF4AC7" w:rsidRDefault="00BF4AC7" w:rsidP="00BF4AC7">
      <w:pPr>
        <w:pStyle w:val="Text"/>
      </w:pPr>
      <w:bookmarkStart w:id="229" w:name="_Hlk2344485"/>
      <w:r>
        <w:t xml:space="preserve">The recruitment questionnaire was developed to collect key demographic information, matching that collected by PISA at wave 1. To encourage participation, a $20 incentive was provided to students for completion. To test the effectiveness of various incentivising approaches, half of the sample were offered an incentive after completing the recruitment questionnaire and the other half were offered an incentive after completing the wave 3 questionnaire. However, due to the differing requirements from the relevant state/territory authorities who were responsible for approving the project at the jurisdictional level, it was not possible to provide all participants with an incentive. In addition, parental consent was required for students to participate from some states and territories. </w:t>
      </w:r>
    </w:p>
    <w:bookmarkEnd w:id="229"/>
    <w:p w14:paraId="4BDDDFC5" w14:textId="77777777" w:rsidR="00BF4AC7" w:rsidRDefault="00BF4AC7" w:rsidP="00BF4AC7">
      <w:pPr>
        <w:pStyle w:val="Text"/>
      </w:pPr>
      <w:r>
        <w:t>Only 28% of the schools (97 schools) agreed to partic</w:t>
      </w:r>
      <w:r w:rsidRPr="00F11D5B">
        <w:t>ipate with 746 students completing</w:t>
      </w:r>
      <w:r>
        <w:t xml:space="preserve"> the recruitment questionnaire. School participation was lower than anticipated, which was largely due to the timing of recruitment which occurred towards the end of the school year when students were undertaking their final exams. </w:t>
      </w:r>
    </w:p>
    <w:p w14:paraId="19DE5A3E" w14:textId="77777777" w:rsidR="00BF4AC7" w:rsidRPr="007D2BCC" w:rsidRDefault="00BF4AC7" w:rsidP="00BF4AC7">
      <w:pPr>
        <w:pStyle w:val="Text"/>
      </w:pPr>
      <w:r w:rsidRPr="00F11D5B">
        <w:t>On completing the recruitment survey, students were also encouraged to complete their LSAY survey. 282 studen</w:t>
      </w:r>
      <w:r>
        <w:t xml:space="preserve">ts completed the main wave 3 survey through the top-up activity, however 31 of those did not </w:t>
      </w:r>
      <w:r>
        <w:lastRenderedPageBreak/>
        <w:t xml:space="preserve">complete a recruitment questionnaire therefore key demographic information is not available for this </w:t>
      </w:r>
      <w:r w:rsidRPr="007D2BCC">
        <w:t>group.</w:t>
      </w:r>
    </w:p>
    <w:p w14:paraId="7C373AEF" w14:textId="0D0B883A" w:rsidR="002F0A3C" w:rsidRPr="007D2BCC" w:rsidRDefault="002F0A3C" w:rsidP="00202990">
      <w:pPr>
        <w:pStyle w:val="tabletitle"/>
      </w:pPr>
      <w:bookmarkStart w:id="230" w:name="_Ref261252493"/>
      <w:bookmarkStart w:id="231" w:name="_Toc302138646"/>
      <w:bookmarkStart w:id="232" w:name="_Toc131410274"/>
      <w:r w:rsidRPr="007D2BCC">
        <w:t>Table</w:t>
      </w:r>
      <w:bookmarkEnd w:id="230"/>
      <w:r w:rsidR="00216D0B" w:rsidRPr="007D2BCC">
        <w:t xml:space="preserve"> </w:t>
      </w:r>
      <w:r w:rsidR="005F1547" w:rsidRPr="007D2BCC">
        <w:t>2</w:t>
      </w:r>
      <w:r w:rsidR="009D4C6E">
        <w:t>4</w:t>
      </w:r>
      <w:r w:rsidRPr="007D2BCC">
        <w:tab/>
        <w:t>Sample sizes and response rates</w:t>
      </w:r>
      <w:bookmarkEnd w:id="231"/>
      <w:bookmarkEnd w:id="232"/>
    </w:p>
    <w:tbl>
      <w:tblPr>
        <w:tblW w:w="9015" w:type="dxa"/>
        <w:tblLayout w:type="fixed"/>
        <w:tblLook w:val="04A0" w:firstRow="1" w:lastRow="0" w:firstColumn="1" w:lastColumn="0" w:noHBand="0" w:noVBand="1"/>
      </w:tblPr>
      <w:tblGrid>
        <w:gridCol w:w="2126"/>
        <w:gridCol w:w="851"/>
        <w:gridCol w:w="851"/>
        <w:gridCol w:w="850"/>
        <w:gridCol w:w="851"/>
        <w:gridCol w:w="850"/>
        <w:gridCol w:w="851"/>
        <w:gridCol w:w="850"/>
        <w:gridCol w:w="935"/>
      </w:tblGrid>
      <w:tr w:rsidR="00DE20D4" w:rsidRPr="007D2BCC" w14:paraId="5674E899" w14:textId="2F0AF217" w:rsidTr="0007350E">
        <w:trPr>
          <w:trHeight w:val="289"/>
        </w:trPr>
        <w:tc>
          <w:tcPr>
            <w:tcW w:w="2126" w:type="dxa"/>
            <w:tcBorders>
              <w:top w:val="single" w:sz="4" w:space="0" w:color="auto"/>
              <w:left w:val="nil"/>
              <w:right w:val="nil"/>
            </w:tcBorders>
            <w:shd w:val="clear" w:color="auto" w:fill="auto"/>
            <w:noWrap/>
            <w:vAlign w:val="bottom"/>
          </w:tcPr>
          <w:p w14:paraId="6DDCE592" w14:textId="77777777" w:rsidR="00DE20D4" w:rsidRPr="007D2BCC" w:rsidRDefault="00DE20D4" w:rsidP="00FA654E">
            <w:pPr>
              <w:spacing w:before="0" w:line="240" w:lineRule="auto"/>
              <w:jc w:val="center"/>
              <w:rPr>
                <w:rFonts w:ascii="Calibri" w:hAnsi="Calibri"/>
                <w:sz w:val="18"/>
                <w:szCs w:val="18"/>
                <w:lang w:eastAsia="en-AU"/>
              </w:rPr>
            </w:pPr>
          </w:p>
        </w:tc>
        <w:tc>
          <w:tcPr>
            <w:tcW w:w="6889" w:type="dxa"/>
            <w:gridSpan w:val="8"/>
            <w:tcBorders>
              <w:top w:val="single" w:sz="4" w:space="0" w:color="auto"/>
              <w:left w:val="nil"/>
              <w:right w:val="nil"/>
            </w:tcBorders>
          </w:tcPr>
          <w:p w14:paraId="51F6397E" w14:textId="5EDF6660" w:rsidR="00DE20D4" w:rsidRPr="00DE20D4" w:rsidRDefault="00DE20D4" w:rsidP="00FA654E">
            <w:pPr>
              <w:spacing w:before="0" w:line="240" w:lineRule="auto"/>
              <w:jc w:val="center"/>
              <w:rPr>
                <w:rFonts w:ascii="Arial" w:hAnsi="Arial" w:cs="Arial"/>
                <w:bCs/>
                <w:sz w:val="16"/>
                <w:szCs w:val="16"/>
                <w:lang w:eastAsia="en-AU"/>
              </w:rPr>
            </w:pPr>
            <w:r w:rsidRPr="00DE20D4">
              <w:rPr>
                <w:rFonts w:ascii="Arial" w:hAnsi="Arial" w:cs="Arial"/>
                <w:bCs/>
                <w:sz w:val="16"/>
                <w:szCs w:val="16"/>
                <w:lang w:eastAsia="en-AU"/>
              </w:rPr>
              <w:t>Wave/year</w:t>
            </w:r>
          </w:p>
        </w:tc>
      </w:tr>
      <w:tr w:rsidR="00DE20D4" w:rsidRPr="00147626" w14:paraId="652DF06D" w14:textId="6E086825" w:rsidTr="0007350E">
        <w:trPr>
          <w:trHeight w:val="289"/>
        </w:trPr>
        <w:tc>
          <w:tcPr>
            <w:tcW w:w="2126" w:type="dxa"/>
            <w:tcBorders>
              <w:top w:val="nil"/>
              <w:left w:val="nil"/>
              <w:bottom w:val="single" w:sz="4" w:space="0" w:color="auto"/>
              <w:right w:val="nil"/>
            </w:tcBorders>
            <w:shd w:val="clear" w:color="auto" w:fill="auto"/>
            <w:noWrap/>
            <w:vAlign w:val="bottom"/>
            <w:hideMark/>
          </w:tcPr>
          <w:p w14:paraId="5E0C1364" w14:textId="77777777" w:rsidR="00DE20D4" w:rsidRPr="007D2BCC" w:rsidRDefault="00DE20D4" w:rsidP="00DE20D4">
            <w:pPr>
              <w:spacing w:before="0" w:line="240" w:lineRule="auto"/>
              <w:jc w:val="center"/>
              <w:rPr>
                <w:rFonts w:ascii="Calibri" w:hAnsi="Calibri"/>
                <w:sz w:val="18"/>
                <w:szCs w:val="18"/>
                <w:lang w:eastAsia="en-AU"/>
              </w:rPr>
            </w:pPr>
            <w:r w:rsidRPr="007D2BCC">
              <w:rPr>
                <w:rFonts w:ascii="Calibri" w:hAnsi="Calibri"/>
                <w:sz w:val="18"/>
                <w:szCs w:val="18"/>
                <w:lang w:eastAsia="en-AU"/>
              </w:rPr>
              <w:t> </w:t>
            </w:r>
          </w:p>
        </w:tc>
        <w:tc>
          <w:tcPr>
            <w:tcW w:w="851" w:type="dxa"/>
            <w:tcBorders>
              <w:top w:val="nil"/>
              <w:left w:val="nil"/>
              <w:bottom w:val="single" w:sz="4" w:space="0" w:color="auto"/>
              <w:right w:val="nil"/>
            </w:tcBorders>
            <w:shd w:val="clear" w:color="auto" w:fill="auto"/>
            <w:noWrap/>
            <w:vAlign w:val="center"/>
            <w:hideMark/>
          </w:tcPr>
          <w:p w14:paraId="1050CD0E" w14:textId="77777777" w:rsidR="00DE20D4" w:rsidRPr="00147626" w:rsidRDefault="00DE20D4" w:rsidP="0007350E">
            <w:pPr>
              <w:pStyle w:val="Tablehead2"/>
              <w:ind w:right="-111"/>
              <w:rPr>
                <w:rFonts w:cs="Arial"/>
                <w:sz w:val="16"/>
                <w:szCs w:val="16"/>
                <w:lang w:eastAsia="en-AU"/>
              </w:rPr>
            </w:pPr>
            <w:r w:rsidRPr="00147626">
              <w:rPr>
                <w:rFonts w:cs="Arial"/>
                <w:sz w:val="16"/>
                <w:szCs w:val="16"/>
                <w:lang w:eastAsia="en-AU"/>
              </w:rPr>
              <w:t>W1/2015</w:t>
            </w:r>
          </w:p>
        </w:tc>
        <w:tc>
          <w:tcPr>
            <w:tcW w:w="851" w:type="dxa"/>
            <w:tcBorders>
              <w:top w:val="nil"/>
              <w:left w:val="nil"/>
              <w:bottom w:val="single" w:sz="4" w:space="0" w:color="auto"/>
              <w:right w:val="nil"/>
            </w:tcBorders>
            <w:vAlign w:val="center"/>
          </w:tcPr>
          <w:p w14:paraId="4891BFD6" w14:textId="7CFD8F80" w:rsidR="00DE20D4" w:rsidRPr="00147626" w:rsidRDefault="00DE20D4" w:rsidP="0007350E">
            <w:pPr>
              <w:pStyle w:val="Tablehead2"/>
              <w:ind w:right="-46"/>
              <w:rPr>
                <w:rFonts w:cs="Arial"/>
                <w:sz w:val="16"/>
                <w:szCs w:val="16"/>
                <w:lang w:eastAsia="en-AU"/>
              </w:rPr>
            </w:pPr>
            <w:r w:rsidRPr="00147626">
              <w:rPr>
                <w:rFonts w:cs="Arial"/>
                <w:sz w:val="16"/>
                <w:szCs w:val="16"/>
                <w:lang w:eastAsia="en-AU"/>
              </w:rPr>
              <w:t>W2/2016</w:t>
            </w:r>
          </w:p>
        </w:tc>
        <w:tc>
          <w:tcPr>
            <w:tcW w:w="850" w:type="dxa"/>
            <w:tcBorders>
              <w:top w:val="nil"/>
              <w:left w:val="nil"/>
              <w:bottom w:val="single" w:sz="4" w:space="0" w:color="auto"/>
              <w:right w:val="nil"/>
            </w:tcBorders>
            <w:shd w:val="clear" w:color="auto" w:fill="auto"/>
            <w:noWrap/>
            <w:vAlign w:val="center"/>
          </w:tcPr>
          <w:p w14:paraId="06D750E1" w14:textId="26772EC7" w:rsidR="00DE20D4" w:rsidRPr="00147626" w:rsidRDefault="00DE20D4" w:rsidP="0007350E">
            <w:pPr>
              <w:pStyle w:val="Tablehead2"/>
              <w:ind w:right="-132"/>
              <w:rPr>
                <w:rFonts w:cs="Arial"/>
                <w:sz w:val="16"/>
                <w:szCs w:val="16"/>
                <w:lang w:eastAsia="en-AU"/>
              </w:rPr>
            </w:pPr>
            <w:r w:rsidRPr="00147626">
              <w:rPr>
                <w:rFonts w:cs="Arial"/>
                <w:sz w:val="16"/>
                <w:szCs w:val="16"/>
                <w:lang w:eastAsia="en-AU"/>
              </w:rPr>
              <w:t>W3/2017</w:t>
            </w:r>
          </w:p>
        </w:tc>
        <w:tc>
          <w:tcPr>
            <w:tcW w:w="851" w:type="dxa"/>
            <w:tcBorders>
              <w:top w:val="nil"/>
              <w:left w:val="nil"/>
              <w:bottom w:val="single" w:sz="4" w:space="0" w:color="auto"/>
              <w:right w:val="nil"/>
            </w:tcBorders>
            <w:vAlign w:val="center"/>
          </w:tcPr>
          <w:p w14:paraId="0D468376" w14:textId="509F0967" w:rsidR="00DE20D4" w:rsidRPr="00147626" w:rsidRDefault="00DE20D4" w:rsidP="0007350E">
            <w:pPr>
              <w:pStyle w:val="Tablehead2"/>
              <w:ind w:right="-76"/>
              <w:rPr>
                <w:rFonts w:cs="Arial"/>
                <w:sz w:val="16"/>
                <w:szCs w:val="16"/>
                <w:lang w:eastAsia="en-AU"/>
              </w:rPr>
            </w:pPr>
            <w:r w:rsidRPr="00147626">
              <w:rPr>
                <w:rFonts w:cs="Arial"/>
                <w:sz w:val="16"/>
                <w:szCs w:val="16"/>
                <w:lang w:eastAsia="en-AU"/>
              </w:rPr>
              <w:t>W4/2018</w:t>
            </w:r>
          </w:p>
        </w:tc>
        <w:tc>
          <w:tcPr>
            <w:tcW w:w="850" w:type="dxa"/>
            <w:tcBorders>
              <w:top w:val="nil"/>
              <w:left w:val="nil"/>
              <w:bottom w:val="single" w:sz="4" w:space="0" w:color="auto"/>
              <w:right w:val="nil"/>
            </w:tcBorders>
            <w:vAlign w:val="center"/>
          </w:tcPr>
          <w:p w14:paraId="429F523D" w14:textId="6D51FFD0" w:rsidR="00DE20D4" w:rsidRPr="00147626" w:rsidRDefault="00DE20D4" w:rsidP="0007350E">
            <w:pPr>
              <w:pStyle w:val="Tablehead2"/>
              <w:ind w:right="-153"/>
              <w:rPr>
                <w:rFonts w:cs="Arial"/>
                <w:sz w:val="16"/>
                <w:szCs w:val="16"/>
                <w:lang w:eastAsia="en-AU"/>
              </w:rPr>
            </w:pPr>
            <w:r w:rsidRPr="00147626">
              <w:rPr>
                <w:rFonts w:cs="Arial"/>
                <w:sz w:val="16"/>
                <w:szCs w:val="16"/>
                <w:lang w:eastAsia="en-AU"/>
              </w:rPr>
              <w:t>W5/2019</w:t>
            </w:r>
          </w:p>
        </w:tc>
        <w:tc>
          <w:tcPr>
            <w:tcW w:w="851" w:type="dxa"/>
            <w:tcBorders>
              <w:top w:val="nil"/>
              <w:left w:val="nil"/>
              <w:bottom w:val="single" w:sz="4" w:space="0" w:color="auto"/>
              <w:right w:val="nil"/>
            </w:tcBorders>
            <w:vAlign w:val="center"/>
          </w:tcPr>
          <w:p w14:paraId="056B2797" w14:textId="54A1131D" w:rsidR="00DE20D4" w:rsidRPr="00147626" w:rsidRDefault="00DE20D4" w:rsidP="0007350E">
            <w:pPr>
              <w:pStyle w:val="Tablehead2"/>
              <w:ind w:right="-97"/>
              <w:rPr>
                <w:rFonts w:cs="Arial"/>
                <w:sz w:val="16"/>
                <w:szCs w:val="16"/>
                <w:lang w:eastAsia="en-AU"/>
              </w:rPr>
            </w:pPr>
            <w:r w:rsidRPr="00147626">
              <w:rPr>
                <w:rFonts w:cs="Arial"/>
                <w:sz w:val="16"/>
                <w:szCs w:val="16"/>
                <w:lang w:eastAsia="en-AU"/>
              </w:rPr>
              <w:t>W6/2020</w:t>
            </w:r>
          </w:p>
        </w:tc>
        <w:tc>
          <w:tcPr>
            <w:tcW w:w="850" w:type="dxa"/>
            <w:tcBorders>
              <w:top w:val="nil"/>
              <w:left w:val="nil"/>
              <w:bottom w:val="single" w:sz="4" w:space="0" w:color="auto"/>
              <w:right w:val="nil"/>
            </w:tcBorders>
            <w:vAlign w:val="center"/>
          </w:tcPr>
          <w:p w14:paraId="48A348CB" w14:textId="692B3898" w:rsidR="00DE20D4" w:rsidRPr="00147626" w:rsidRDefault="00DE20D4" w:rsidP="0007350E">
            <w:pPr>
              <w:pStyle w:val="Tablehead2"/>
              <w:ind w:right="-110"/>
              <w:rPr>
                <w:rFonts w:cs="Arial"/>
                <w:sz w:val="16"/>
                <w:szCs w:val="16"/>
                <w:lang w:eastAsia="en-AU"/>
              </w:rPr>
            </w:pPr>
            <w:r w:rsidRPr="00147626">
              <w:rPr>
                <w:rFonts w:cs="Arial"/>
                <w:sz w:val="16"/>
                <w:szCs w:val="16"/>
                <w:lang w:eastAsia="en-AU"/>
              </w:rPr>
              <w:t>W7/2021</w:t>
            </w:r>
          </w:p>
        </w:tc>
        <w:tc>
          <w:tcPr>
            <w:tcW w:w="933" w:type="dxa"/>
            <w:tcBorders>
              <w:top w:val="nil"/>
              <w:left w:val="nil"/>
              <w:bottom w:val="single" w:sz="4" w:space="0" w:color="auto"/>
              <w:right w:val="nil"/>
            </w:tcBorders>
            <w:vAlign w:val="center"/>
          </w:tcPr>
          <w:p w14:paraId="53903752" w14:textId="3B1BC4FC" w:rsidR="00DE20D4" w:rsidRPr="00147626" w:rsidRDefault="00DE20D4" w:rsidP="0007350E">
            <w:pPr>
              <w:pStyle w:val="Tablehead2"/>
              <w:ind w:right="-132"/>
              <w:rPr>
                <w:rFonts w:cs="Arial"/>
                <w:sz w:val="16"/>
                <w:szCs w:val="16"/>
                <w:lang w:eastAsia="en-AU"/>
              </w:rPr>
            </w:pPr>
            <w:r w:rsidRPr="00147626">
              <w:rPr>
                <w:rFonts w:cs="Arial"/>
                <w:sz w:val="16"/>
                <w:szCs w:val="16"/>
                <w:lang w:eastAsia="en-AU"/>
              </w:rPr>
              <w:t>W8/2022</w:t>
            </w:r>
          </w:p>
        </w:tc>
      </w:tr>
      <w:tr w:rsidR="00DE20D4" w:rsidRPr="00147626" w14:paraId="764F519B" w14:textId="5EA72392" w:rsidTr="0007350E">
        <w:trPr>
          <w:trHeight w:val="289"/>
        </w:trPr>
        <w:tc>
          <w:tcPr>
            <w:tcW w:w="2126" w:type="dxa"/>
            <w:tcBorders>
              <w:top w:val="single" w:sz="4" w:space="0" w:color="auto"/>
              <w:left w:val="nil"/>
              <w:bottom w:val="single" w:sz="4" w:space="0" w:color="auto"/>
              <w:right w:val="nil"/>
            </w:tcBorders>
            <w:shd w:val="clear" w:color="auto" w:fill="auto"/>
            <w:noWrap/>
            <w:vAlign w:val="center"/>
            <w:hideMark/>
          </w:tcPr>
          <w:p w14:paraId="2E6D6608" w14:textId="77777777" w:rsidR="00DE20D4" w:rsidRPr="00147626" w:rsidRDefault="00DE20D4" w:rsidP="00DE20D4">
            <w:pPr>
              <w:pStyle w:val="Tabletext"/>
              <w:rPr>
                <w:lang w:eastAsia="en-AU"/>
              </w:rPr>
            </w:pPr>
            <w:r w:rsidRPr="00147626">
              <w:rPr>
                <w:lang w:eastAsia="en-AU"/>
              </w:rPr>
              <w:t xml:space="preserve">Age </w:t>
            </w:r>
            <w:proofErr w:type="gramStart"/>
            <w:r w:rsidRPr="00147626">
              <w:rPr>
                <w:lang w:eastAsia="en-AU"/>
              </w:rPr>
              <w:t>at</w:t>
            </w:r>
            <w:proofErr w:type="gramEnd"/>
            <w:r w:rsidRPr="00147626">
              <w:rPr>
                <w:lang w:eastAsia="en-AU"/>
              </w:rPr>
              <w:t xml:space="preserve"> June 30</w:t>
            </w:r>
          </w:p>
        </w:tc>
        <w:tc>
          <w:tcPr>
            <w:tcW w:w="851" w:type="dxa"/>
            <w:tcBorders>
              <w:top w:val="single" w:sz="4" w:space="0" w:color="auto"/>
              <w:left w:val="nil"/>
              <w:bottom w:val="single" w:sz="4" w:space="0" w:color="auto"/>
              <w:right w:val="nil"/>
            </w:tcBorders>
            <w:shd w:val="clear" w:color="auto" w:fill="auto"/>
            <w:noWrap/>
            <w:vAlign w:val="center"/>
            <w:hideMark/>
          </w:tcPr>
          <w:p w14:paraId="35F011FB" w14:textId="77777777" w:rsidR="00DE20D4" w:rsidRPr="00147626" w:rsidRDefault="00DE20D4" w:rsidP="00DE20D4">
            <w:pPr>
              <w:pStyle w:val="Tabletext"/>
              <w:jc w:val="right"/>
              <w:rPr>
                <w:rFonts w:cs="Arial"/>
                <w:szCs w:val="16"/>
                <w:lang w:eastAsia="en-AU"/>
              </w:rPr>
            </w:pPr>
            <w:r w:rsidRPr="00147626">
              <w:rPr>
                <w:rFonts w:cs="Arial"/>
                <w:szCs w:val="16"/>
                <w:lang w:eastAsia="en-AU"/>
              </w:rPr>
              <w:t>15.7</w:t>
            </w:r>
          </w:p>
        </w:tc>
        <w:tc>
          <w:tcPr>
            <w:tcW w:w="851" w:type="dxa"/>
            <w:tcBorders>
              <w:top w:val="single" w:sz="4" w:space="0" w:color="auto"/>
              <w:left w:val="nil"/>
              <w:bottom w:val="single" w:sz="4" w:space="0" w:color="auto"/>
              <w:right w:val="nil"/>
            </w:tcBorders>
            <w:vAlign w:val="center"/>
          </w:tcPr>
          <w:p w14:paraId="38C31315" w14:textId="454A6188" w:rsidR="00DE20D4" w:rsidRPr="00147626" w:rsidRDefault="00DE20D4" w:rsidP="00DE20D4">
            <w:pPr>
              <w:pStyle w:val="Tabletext"/>
              <w:jc w:val="right"/>
              <w:rPr>
                <w:rFonts w:cs="Arial"/>
                <w:szCs w:val="16"/>
                <w:lang w:eastAsia="en-AU"/>
              </w:rPr>
            </w:pPr>
            <w:r w:rsidRPr="00147626">
              <w:rPr>
                <w:rFonts w:cs="Arial"/>
                <w:szCs w:val="16"/>
                <w:lang w:eastAsia="en-AU"/>
              </w:rPr>
              <w:t>16.7</w:t>
            </w:r>
          </w:p>
        </w:tc>
        <w:tc>
          <w:tcPr>
            <w:tcW w:w="850" w:type="dxa"/>
            <w:tcBorders>
              <w:top w:val="single" w:sz="4" w:space="0" w:color="auto"/>
              <w:left w:val="nil"/>
              <w:bottom w:val="single" w:sz="4" w:space="0" w:color="auto"/>
              <w:right w:val="nil"/>
            </w:tcBorders>
            <w:shd w:val="clear" w:color="auto" w:fill="auto"/>
            <w:noWrap/>
            <w:vAlign w:val="center"/>
          </w:tcPr>
          <w:p w14:paraId="55EE9230" w14:textId="518C850F" w:rsidR="00DE20D4" w:rsidRPr="00147626" w:rsidRDefault="00DE20D4" w:rsidP="00DE20D4">
            <w:pPr>
              <w:pStyle w:val="Tabletext"/>
              <w:jc w:val="right"/>
              <w:rPr>
                <w:rFonts w:cs="Arial"/>
                <w:szCs w:val="16"/>
                <w:lang w:eastAsia="en-AU"/>
              </w:rPr>
            </w:pPr>
            <w:r w:rsidRPr="00147626">
              <w:rPr>
                <w:rFonts w:cs="Arial"/>
                <w:szCs w:val="16"/>
                <w:lang w:eastAsia="en-AU"/>
              </w:rPr>
              <w:t>17.7</w:t>
            </w:r>
          </w:p>
        </w:tc>
        <w:tc>
          <w:tcPr>
            <w:tcW w:w="851" w:type="dxa"/>
            <w:tcBorders>
              <w:top w:val="single" w:sz="4" w:space="0" w:color="auto"/>
              <w:left w:val="nil"/>
              <w:bottom w:val="single" w:sz="4" w:space="0" w:color="auto"/>
              <w:right w:val="nil"/>
            </w:tcBorders>
            <w:vAlign w:val="center"/>
          </w:tcPr>
          <w:p w14:paraId="3C6B2AA2" w14:textId="3ABAA019" w:rsidR="00DE20D4" w:rsidRPr="00147626" w:rsidRDefault="00DE20D4" w:rsidP="00DE20D4">
            <w:pPr>
              <w:pStyle w:val="Tabletext"/>
              <w:jc w:val="right"/>
              <w:rPr>
                <w:rFonts w:cs="Arial"/>
                <w:szCs w:val="16"/>
                <w:lang w:eastAsia="en-AU"/>
              </w:rPr>
            </w:pPr>
            <w:r w:rsidRPr="00147626">
              <w:rPr>
                <w:rFonts w:cs="Arial"/>
                <w:szCs w:val="16"/>
                <w:lang w:eastAsia="en-AU"/>
              </w:rPr>
              <w:t>18.7</w:t>
            </w:r>
          </w:p>
        </w:tc>
        <w:tc>
          <w:tcPr>
            <w:tcW w:w="850" w:type="dxa"/>
            <w:tcBorders>
              <w:top w:val="single" w:sz="4" w:space="0" w:color="auto"/>
              <w:left w:val="nil"/>
              <w:bottom w:val="single" w:sz="4" w:space="0" w:color="auto"/>
              <w:right w:val="nil"/>
            </w:tcBorders>
            <w:vAlign w:val="center"/>
          </w:tcPr>
          <w:p w14:paraId="54146603" w14:textId="166BF20E" w:rsidR="00DE20D4" w:rsidRPr="00147626" w:rsidRDefault="00DE20D4" w:rsidP="00DE20D4">
            <w:pPr>
              <w:pStyle w:val="Tabletext"/>
              <w:jc w:val="right"/>
              <w:rPr>
                <w:rFonts w:cs="Arial"/>
                <w:szCs w:val="16"/>
                <w:lang w:eastAsia="en-AU"/>
              </w:rPr>
            </w:pPr>
            <w:r w:rsidRPr="00147626">
              <w:rPr>
                <w:rFonts w:cs="Arial"/>
                <w:szCs w:val="16"/>
                <w:lang w:eastAsia="en-AU"/>
              </w:rPr>
              <w:t>19.7</w:t>
            </w:r>
          </w:p>
        </w:tc>
        <w:tc>
          <w:tcPr>
            <w:tcW w:w="851" w:type="dxa"/>
            <w:tcBorders>
              <w:top w:val="single" w:sz="4" w:space="0" w:color="auto"/>
              <w:left w:val="nil"/>
              <w:bottom w:val="single" w:sz="4" w:space="0" w:color="auto"/>
              <w:right w:val="nil"/>
            </w:tcBorders>
            <w:vAlign w:val="center"/>
          </w:tcPr>
          <w:p w14:paraId="2E225138" w14:textId="0BB37FC7" w:rsidR="00DE20D4" w:rsidRPr="00147626" w:rsidRDefault="00DE20D4" w:rsidP="00DE20D4">
            <w:pPr>
              <w:pStyle w:val="Tabletext"/>
              <w:jc w:val="right"/>
              <w:rPr>
                <w:rFonts w:cs="Arial"/>
                <w:szCs w:val="16"/>
                <w:lang w:eastAsia="en-AU"/>
              </w:rPr>
            </w:pPr>
            <w:r w:rsidRPr="00147626">
              <w:rPr>
                <w:rFonts w:cs="Arial"/>
                <w:szCs w:val="16"/>
                <w:lang w:eastAsia="en-AU"/>
              </w:rPr>
              <w:t>20.7</w:t>
            </w:r>
          </w:p>
        </w:tc>
        <w:tc>
          <w:tcPr>
            <w:tcW w:w="850" w:type="dxa"/>
            <w:tcBorders>
              <w:top w:val="single" w:sz="4" w:space="0" w:color="auto"/>
              <w:left w:val="nil"/>
              <w:bottom w:val="single" w:sz="4" w:space="0" w:color="auto"/>
              <w:right w:val="nil"/>
            </w:tcBorders>
          </w:tcPr>
          <w:p w14:paraId="336C1A0B" w14:textId="335C3D77" w:rsidR="00DE20D4" w:rsidRPr="00147626" w:rsidRDefault="00DE20D4" w:rsidP="00DE20D4">
            <w:pPr>
              <w:pStyle w:val="Tabletext"/>
              <w:jc w:val="right"/>
              <w:rPr>
                <w:rFonts w:cs="Arial"/>
                <w:szCs w:val="16"/>
                <w:lang w:eastAsia="en-AU"/>
              </w:rPr>
            </w:pPr>
            <w:r w:rsidRPr="00147626">
              <w:rPr>
                <w:rFonts w:cs="Arial"/>
                <w:szCs w:val="16"/>
                <w:lang w:eastAsia="en-AU"/>
              </w:rPr>
              <w:t>21.7</w:t>
            </w:r>
          </w:p>
        </w:tc>
        <w:tc>
          <w:tcPr>
            <w:tcW w:w="933" w:type="dxa"/>
            <w:tcBorders>
              <w:top w:val="single" w:sz="4" w:space="0" w:color="auto"/>
              <w:left w:val="nil"/>
              <w:bottom w:val="single" w:sz="4" w:space="0" w:color="auto"/>
              <w:right w:val="nil"/>
            </w:tcBorders>
          </w:tcPr>
          <w:p w14:paraId="4D0C8FA0" w14:textId="1D98A32B" w:rsidR="00DE20D4" w:rsidRPr="00147626" w:rsidRDefault="00DE20D4" w:rsidP="00DE20D4">
            <w:pPr>
              <w:pStyle w:val="Tabletext"/>
              <w:jc w:val="right"/>
              <w:rPr>
                <w:rFonts w:cs="Arial"/>
                <w:szCs w:val="16"/>
                <w:lang w:eastAsia="en-AU"/>
              </w:rPr>
            </w:pPr>
            <w:r w:rsidRPr="00147626">
              <w:rPr>
                <w:rFonts w:cs="Arial"/>
                <w:szCs w:val="16"/>
                <w:lang w:eastAsia="en-AU"/>
              </w:rPr>
              <w:t>21.7</w:t>
            </w:r>
          </w:p>
        </w:tc>
      </w:tr>
      <w:tr w:rsidR="00DE20D4" w:rsidRPr="00147626" w14:paraId="4227589B" w14:textId="75EEC311" w:rsidTr="0007350E">
        <w:trPr>
          <w:trHeight w:val="289"/>
        </w:trPr>
        <w:tc>
          <w:tcPr>
            <w:tcW w:w="2126" w:type="dxa"/>
            <w:tcBorders>
              <w:top w:val="single" w:sz="4" w:space="0" w:color="auto"/>
              <w:left w:val="nil"/>
              <w:bottom w:val="nil"/>
              <w:right w:val="nil"/>
            </w:tcBorders>
            <w:shd w:val="clear" w:color="auto" w:fill="auto"/>
            <w:noWrap/>
            <w:vAlign w:val="center"/>
            <w:hideMark/>
          </w:tcPr>
          <w:p w14:paraId="5BFA8F75" w14:textId="77777777" w:rsidR="00DE20D4" w:rsidRPr="00147626" w:rsidRDefault="00DE20D4" w:rsidP="00DE20D4">
            <w:pPr>
              <w:pStyle w:val="Tabletext"/>
              <w:rPr>
                <w:lang w:eastAsia="en-AU"/>
              </w:rPr>
            </w:pPr>
            <w:r w:rsidRPr="00147626">
              <w:rPr>
                <w:lang w:eastAsia="en-AU"/>
              </w:rPr>
              <w:t>PISA sample size (n)</w:t>
            </w:r>
          </w:p>
        </w:tc>
        <w:tc>
          <w:tcPr>
            <w:tcW w:w="851" w:type="dxa"/>
            <w:tcBorders>
              <w:top w:val="single" w:sz="4" w:space="0" w:color="auto"/>
              <w:left w:val="nil"/>
              <w:bottom w:val="nil"/>
              <w:right w:val="nil"/>
            </w:tcBorders>
            <w:shd w:val="clear" w:color="auto" w:fill="auto"/>
            <w:noWrap/>
            <w:vAlign w:val="center"/>
            <w:hideMark/>
          </w:tcPr>
          <w:p w14:paraId="365E67ED" w14:textId="77777777" w:rsidR="00DE20D4" w:rsidRPr="00147626" w:rsidRDefault="00DE20D4" w:rsidP="00DE20D4">
            <w:pPr>
              <w:pStyle w:val="Tabletext"/>
              <w:jc w:val="right"/>
              <w:rPr>
                <w:rFonts w:cs="Arial"/>
                <w:szCs w:val="16"/>
                <w:lang w:eastAsia="en-AU"/>
              </w:rPr>
            </w:pPr>
            <w:r w:rsidRPr="00147626">
              <w:rPr>
                <w:rFonts w:cs="Arial"/>
                <w:szCs w:val="16"/>
                <w:lang w:eastAsia="en-AU"/>
              </w:rPr>
              <w:t xml:space="preserve">14 530 </w:t>
            </w:r>
          </w:p>
        </w:tc>
        <w:tc>
          <w:tcPr>
            <w:tcW w:w="851" w:type="dxa"/>
            <w:tcBorders>
              <w:top w:val="single" w:sz="4" w:space="0" w:color="auto"/>
              <w:left w:val="nil"/>
              <w:bottom w:val="nil"/>
              <w:right w:val="nil"/>
            </w:tcBorders>
            <w:vAlign w:val="center"/>
          </w:tcPr>
          <w:p w14:paraId="0F16C804" w14:textId="16D96472" w:rsidR="00DE20D4" w:rsidRPr="00147626" w:rsidRDefault="00DE20D4" w:rsidP="00DE20D4">
            <w:pPr>
              <w:pStyle w:val="Tabletext"/>
              <w:jc w:val="right"/>
              <w:rPr>
                <w:rFonts w:cs="Arial"/>
                <w:szCs w:val="16"/>
                <w:lang w:eastAsia="en-AU"/>
              </w:rPr>
            </w:pPr>
            <w:r w:rsidRPr="00147626">
              <w:rPr>
                <w:rFonts w:cs="Arial"/>
                <w:szCs w:val="16"/>
                <w:lang w:eastAsia="en-AU"/>
              </w:rPr>
              <w:t>4 704</w:t>
            </w:r>
            <w:r w:rsidRPr="00147626">
              <w:rPr>
                <w:rFonts w:cs="Arial"/>
                <w:szCs w:val="16"/>
                <w:vertAlign w:val="superscript"/>
                <w:lang w:eastAsia="en-AU"/>
              </w:rPr>
              <w:t>1</w:t>
            </w:r>
            <w:r w:rsidRPr="00147626">
              <w:rPr>
                <w:rFonts w:cs="Arial"/>
                <w:szCs w:val="16"/>
                <w:lang w:eastAsia="en-AU"/>
              </w:rPr>
              <w:t xml:space="preserve"> </w:t>
            </w:r>
          </w:p>
        </w:tc>
        <w:tc>
          <w:tcPr>
            <w:tcW w:w="850" w:type="dxa"/>
            <w:tcBorders>
              <w:top w:val="single" w:sz="4" w:space="0" w:color="auto"/>
              <w:left w:val="nil"/>
              <w:bottom w:val="nil"/>
              <w:right w:val="nil"/>
            </w:tcBorders>
            <w:shd w:val="clear" w:color="auto" w:fill="auto"/>
            <w:noWrap/>
            <w:vAlign w:val="center"/>
          </w:tcPr>
          <w:p w14:paraId="5EC5C291" w14:textId="1E594C86" w:rsidR="00DE20D4" w:rsidRPr="00147626" w:rsidRDefault="00DE20D4" w:rsidP="00DE20D4">
            <w:pPr>
              <w:pStyle w:val="Tabletext"/>
              <w:jc w:val="right"/>
              <w:rPr>
                <w:rFonts w:cs="Arial"/>
                <w:szCs w:val="16"/>
                <w:lang w:eastAsia="en-AU"/>
              </w:rPr>
            </w:pPr>
            <w:r w:rsidRPr="00147626">
              <w:rPr>
                <w:rFonts w:cs="Arial"/>
                <w:szCs w:val="16"/>
                <w:lang w:eastAsia="en-AU"/>
              </w:rPr>
              <w:t>4 603</w:t>
            </w:r>
            <w:r w:rsidRPr="00147626">
              <w:rPr>
                <w:rFonts w:cs="Arial"/>
                <w:szCs w:val="16"/>
                <w:vertAlign w:val="superscript"/>
                <w:lang w:eastAsia="en-AU"/>
              </w:rPr>
              <w:t>1,2</w:t>
            </w:r>
          </w:p>
        </w:tc>
        <w:tc>
          <w:tcPr>
            <w:tcW w:w="851" w:type="dxa"/>
            <w:tcBorders>
              <w:top w:val="single" w:sz="4" w:space="0" w:color="auto"/>
              <w:left w:val="nil"/>
              <w:bottom w:val="nil"/>
              <w:right w:val="nil"/>
            </w:tcBorders>
            <w:vAlign w:val="center"/>
          </w:tcPr>
          <w:p w14:paraId="63C61BDA" w14:textId="5F1904B6" w:rsidR="00DE20D4" w:rsidRPr="00147626" w:rsidRDefault="00DE20D4" w:rsidP="00DE20D4">
            <w:pPr>
              <w:pStyle w:val="Tabletext"/>
              <w:jc w:val="right"/>
              <w:rPr>
                <w:rFonts w:cs="Arial"/>
                <w:szCs w:val="16"/>
                <w:lang w:eastAsia="en-AU"/>
              </w:rPr>
            </w:pPr>
            <w:r w:rsidRPr="00147626">
              <w:rPr>
                <w:rFonts w:cs="Arial"/>
                <w:szCs w:val="16"/>
                <w:lang w:eastAsia="en-AU"/>
              </w:rPr>
              <w:t>4 825</w:t>
            </w:r>
            <w:r w:rsidRPr="00147626">
              <w:rPr>
                <w:rFonts w:cs="Arial"/>
                <w:szCs w:val="16"/>
                <w:vertAlign w:val="superscript"/>
                <w:lang w:eastAsia="en-AU"/>
              </w:rPr>
              <w:t>4,5</w:t>
            </w:r>
          </w:p>
        </w:tc>
        <w:tc>
          <w:tcPr>
            <w:tcW w:w="850" w:type="dxa"/>
            <w:tcBorders>
              <w:top w:val="single" w:sz="4" w:space="0" w:color="auto"/>
              <w:left w:val="nil"/>
              <w:bottom w:val="nil"/>
              <w:right w:val="nil"/>
            </w:tcBorders>
            <w:vAlign w:val="center"/>
          </w:tcPr>
          <w:p w14:paraId="1970822A" w14:textId="7998FA5C" w:rsidR="00DE20D4" w:rsidRPr="00147626" w:rsidRDefault="00DE20D4" w:rsidP="00DE20D4">
            <w:pPr>
              <w:pStyle w:val="Tabletext"/>
              <w:jc w:val="right"/>
              <w:rPr>
                <w:rFonts w:cs="Arial"/>
                <w:szCs w:val="16"/>
                <w:lang w:eastAsia="en-AU"/>
              </w:rPr>
            </w:pPr>
            <w:r w:rsidRPr="00147626">
              <w:rPr>
                <w:rFonts w:cs="Arial"/>
                <w:szCs w:val="16"/>
                <w:lang w:eastAsia="en-AU"/>
              </w:rPr>
              <w:t>3 721</w:t>
            </w:r>
            <w:r w:rsidRPr="00147626">
              <w:rPr>
                <w:rFonts w:cs="Arial"/>
                <w:szCs w:val="16"/>
                <w:vertAlign w:val="superscript"/>
                <w:lang w:eastAsia="en-AU"/>
              </w:rPr>
              <w:t>6,7</w:t>
            </w:r>
          </w:p>
        </w:tc>
        <w:tc>
          <w:tcPr>
            <w:tcW w:w="851" w:type="dxa"/>
            <w:tcBorders>
              <w:top w:val="single" w:sz="4" w:space="0" w:color="auto"/>
              <w:left w:val="nil"/>
              <w:bottom w:val="nil"/>
              <w:right w:val="nil"/>
            </w:tcBorders>
            <w:vAlign w:val="center"/>
          </w:tcPr>
          <w:p w14:paraId="178172F4" w14:textId="72E456BF" w:rsidR="00DE20D4" w:rsidRPr="00147626" w:rsidRDefault="00DE20D4" w:rsidP="00DE20D4">
            <w:pPr>
              <w:pStyle w:val="Tabletext"/>
              <w:jc w:val="right"/>
              <w:rPr>
                <w:rFonts w:cs="Arial"/>
                <w:szCs w:val="16"/>
                <w:lang w:eastAsia="en-AU"/>
              </w:rPr>
            </w:pPr>
            <w:r w:rsidRPr="00147626">
              <w:rPr>
                <w:rFonts w:cs="Arial"/>
                <w:szCs w:val="16"/>
                <w:lang w:eastAsia="en-AU"/>
              </w:rPr>
              <w:t>3 759</w:t>
            </w:r>
            <w:r w:rsidRPr="00147626">
              <w:rPr>
                <w:rFonts w:cs="Arial"/>
                <w:szCs w:val="16"/>
                <w:vertAlign w:val="superscript"/>
                <w:lang w:eastAsia="en-AU"/>
              </w:rPr>
              <w:t>8,9</w:t>
            </w:r>
          </w:p>
        </w:tc>
        <w:tc>
          <w:tcPr>
            <w:tcW w:w="850" w:type="dxa"/>
            <w:tcBorders>
              <w:top w:val="single" w:sz="4" w:space="0" w:color="auto"/>
              <w:left w:val="nil"/>
              <w:bottom w:val="nil"/>
              <w:right w:val="nil"/>
            </w:tcBorders>
          </w:tcPr>
          <w:p w14:paraId="29ED80F8" w14:textId="2A96C15F" w:rsidR="00DE20D4" w:rsidRPr="00147626" w:rsidRDefault="00DE20D4" w:rsidP="0007350E">
            <w:pPr>
              <w:pStyle w:val="Tabletext"/>
              <w:ind w:right="-110"/>
              <w:jc w:val="right"/>
              <w:rPr>
                <w:rFonts w:cs="Arial"/>
                <w:szCs w:val="16"/>
                <w:lang w:eastAsia="en-AU"/>
              </w:rPr>
            </w:pPr>
            <w:r w:rsidRPr="00147626">
              <w:rPr>
                <w:rFonts w:cs="Arial"/>
                <w:szCs w:val="16"/>
                <w:lang w:eastAsia="en-AU"/>
              </w:rPr>
              <w:t>3 705</w:t>
            </w:r>
            <w:r w:rsidRPr="00147626">
              <w:rPr>
                <w:rFonts w:cs="Arial"/>
                <w:szCs w:val="16"/>
                <w:vertAlign w:val="superscript"/>
                <w:lang w:eastAsia="en-AU"/>
              </w:rPr>
              <w:t>10,11</w:t>
            </w:r>
          </w:p>
        </w:tc>
        <w:tc>
          <w:tcPr>
            <w:tcW w:w="933" w:type="dxa"/>
            <w:tcBorders>
              <w:top w:val="single" w:sz="4" w:space="0" w:color="auto"/>
              <w:left w:val="nil"/>
              <w:bottom w:val="nil"/>
              <w:right w:val="nil"/>
            </w:tcBorders>
          </w:tcPr>
          <w:p w14:paraId="63BE4A20" w14:textId="2448A765" w:rsidR="00DE20D4" w:rsidRPr="00147626" w:rsidRDefault="0007350E" w:rsidP="00DE20D4">
            <w:pPr>
              <w:pStyle w:val="Tabletext"/>
              <w:jc w:val="right"/>
              <w:rPr>
                <w:rFonts w:cs="Arial"/>
                <w:szCs w:val="16"/>
                <w:lang w:eastAsia="en-AU"/>
              </w:rPr>
            </w:pPr>
            <w:r w:rsidRPr="00147626">
              <w:rPr>
                <w:rFonts w:cs="Arial"/>
                <w:szCs w:val="16"/>
                <w:lang w:eastAsia="en-AU"/>
              </w:rPr>
              <w:t>3 427</w:t>
            </w:r>
            <w:r w:rsidR="00DE20D4" w:rsidRPr="00147626">
              <w:rPr>
                <w:rFonts w:cs="Arial"/>
                <w:szCs w:val="16"/>
                <w:vertAlign w:val="superscript"/>
                <w:lang w:eastAsia="en-AU"/>
              </w:rPr>
              <w:t>12,13</w:t>
            </w:r>
          </w:p>
        </w:tc>
      </w:tr>
      <w:tr w:rsidR="00DE20D4" w:rsidRPr="00147626" w14:paraId="01870249" w14:textId="162E9DA5" w:rsidTr="0007350E">
        <w:trPr>
          <w:trHeight w:val="289"/>
        </w:trPr>
        <w:tc>
          <w:tcPr>
            <w:tcW w:w="2126" w:type="dxa"/>
            <w:tcBorders>
              <w:top w:val="nil"/>
              <w:left w:val="nil"/>
              <w:bottom w:val="single" w:sz="4" w:space="0" w:color="auto"/>
              <w:right w:val="nil"/>
            </w:tcBorders>
            <w:shd w:val="clear" w:color="auto" w:fill="auto"/>
            <w:noWrap/>
            <w:vAlign w:val="center"/>
            <w:hideMark/>
          </w:tcPr>
          <w:p w14:paraId="7A7F070D" w14:textId="77777777" w:rsidR="00DE20D4" w:rsidRPr="00147626" w:rsidRDefault="00DE20D4" w:rsidP="00DE20D4">
            <w:pPr>
              <w:pStyle w:val="Tabletext"/>
              <w:rPr>
                <w:lang w:eastAsia="en-AU"/>
              </w:rPr>
            </w:pPr>
            <w:r w:rsidRPr="00147626">
              <w:rPr>
                <w:lang w:eastAsia="en-AU"/>
              </w:rPr>
              <w:t>% of wave 1</w:t>
            </w:r>
          </w:p>
        </w:tc>
        <w:tc>
          <w:tcPr>
            <w:tcW w:w="851" w:type="dxa"/>
            <w:tcBorders>
              <w:top w:val="nil"/>
              <w:left w:val="nil"/>
              <w:bottom w:val="single" w:sz="4" w:space="0" w:color="auto"/>
              <w:right w:val="nil"/>
            </w:tcBorders>
            <w:shd w:val="clear" w:color="auto" w:fill="auto"/>
            <w:noWrap/>
            <w:vAlign w:val="center"/>
            <w:hideMark/>
          </w:tcPr>
          <w:p w14:paraId="763E6845" w14:textId="77777777" w:rsidR="00DE20D4" w:rsidRPr="00147626" w:rsidRDefault="00DE20D4" w:rsidP="00DE20D4">
            <w:pPr>
              <w:pStyle w:val="Tabletext"/>
              <w:jc w:val="right"/>
              <w:rPr>
                <w:rFonts w:cs="Arial"/>
                <w:szCs w:val="16"/>
                <w:lang w:eastAsia="en-AU"/>
              </w:rPr>
            </w:pPr>
            <w:r w:rsidRPr="00147626">
              <w:rPr>
                <w:rFonts w:cs="Arial"/>
                <w:szCs w:val="16"/>
                <w:lang w:eastAsia="en-AU"/>
              </w:rPr>
              <w:t>100</w:t>
            </w:r>
          </w:p>
        </w:tc>
        <w:tc>
          <w:tcPr>
            <w:tcW w:w="851" w:type="dxa"/>
            <w:tcBorders>
              <w:top w:val="nil"/>
              <w:left w:val="nil"/>
              <w:bottom w:val="single" w:sz="4" w:space="0" w:color="auto"/>
              <w:right w:val="nil"/>
            </w:tcBorders>
            <w:vAlign w:val="center"/>
          </w:tcPr>
          <w:p w14:paraId="4BBE15C9" w14:textId="6FC35F80" w:rsidR="00DE20D4" w:rsidRPr="00147626" w:rsidRDefault="00DE20D4" w:rsidP="00DE20D4">
            <w:pPr>
              <w:pStyle w:val="Tabletext"/>
              <w:jc w:val="right"/>
              <w:rPr>
                <w:rFonts w:cs="Arial"/>
                <w:szCs w:val="16"/>
                <w:lang w:eastAsia="en-AU"/>
              </w:rPr>
            </w:pPr>
            <w:r w:rsidRPr="00147626">
              <w:rPr>
                <w:rFonts w:cs="Arial"/>
                <w:szCs w:val="16"/>
                <w:lang w:eastAsia="en-AU"/>
              </w:rPr>
              <w:t>32.4</w:t>
            </w:r>
          </w:p>
        </w:tc>
        <w:tc>
          <w:tcPr>
            <w:tcW w:w="850" w:type="dxa"/>
            <w:tcBorders>
              <w:top w:val="nil"/>
              <w:left w:val="nil"/>
              <w:bottom w:val="single" w:sz="4" w:space="0" w:color="auto"/>
              <w:right w:val="nil"/>
            </w:tcBorders>
            <w:shd w:val="clear" w:color="auto" w:fill="auto"/>
            <w:noWrap/>
            <w:vAlign w:val="center"/>
          </w:tcPr>
          <w:p w14:paraId="5333044B" w14:textId="3533AF3B" w:rsidR="00DE20D4" w:rsidRPr="00147626" w:rsidRDefault="00DE20D4" w:rsidP="00DE20D4">
            <w:pPr>
              <w:pStyle w:val="Tabletext"/>
              <w:jc w:val="right"/>
              <w:rPr>
                <w:rFonts w:cs="Arial"/>
                <w:szCs w:val="16"/>
                <w:lang w:eastAsia="en-AU"/>
              </w:rPr>
            </w:pPr>
            <w:r w:rsidRPr="00147626">
              <w:rPr>
                <w:rFonts w:cs="Arial"/>
                <w:szCs w:val="16"/>
                <w:lang w:eastAsia="en-AU"/>
              </w:rPr>
              <w:t>31.7</w:t>
            </w:r>
          </w:p>
        </w:tc>
        <w:tc>
          <w:tcPr>
            <w:tcW w:w="851" w:type="dxa"/>
            <w:tcBorders>
              <w:top w:val="nil"/>
              <w:left w:val="nil"/>
              <w:bottom w:val="single" w:sz="4" w:space="0" w:color="auto"/>
              <w:right w:val="nil"/>
            </w:tcBorders>
            <w:vAlign w:val="center"/>
          </w:tcPr>
          <w:p w14:paraId="67389A5E" w14:textId="5FC74E9C" w:rsidR="00DE20D4" w:rsidRPr="00147626" w:rsidRDefault="00DE20D4" w:rsidP="00DE20D4">
            <w:pPr>
              <w:pStyle w:val="Tabletext"/>
              <w:jc w:val="right"/>
              <w:rPr>
                <w:rFonts w:cs="Arial"/>
                <w:szCs w:val="16"/>
                <w:lang w:eastAsia="en-AU"/>
              </w:rPr>
            </w:pPr>
            <w:r w:rsidRPr="00147626">
              <w:rPr>
                <w:rFonts w:cs="Arial"/>
                <w:szCs w:val="16"/>
                <w:lang w:eastAsia="en-AU"/>
              </w:rPr>
              <w:t>33.2</w:t>
            </w:r>
          </w:p>
        </w:tc>
        <w:tc>
          <w:tcPr>
            <w:tcW w:w="850" w:type="dxa"/>
            <w:tcBorders>
              <w:top w:val="nil"/>
              <w:left w:val="nil"/>
              <w:bottom w:val="single" w:sz="4" w:space="0" w:color="auto"/>
              <w:right w:val="nil"/>
            </w:tcBorders>
            <w:vAlign w:val="center"/>
          </w:tcPr>
          <w:p w14:paraId="4CBF7730" w14:textId="734451B7" w:rsidR="00DE20D4" w:rsidRPr="00147626" w:rsidRDefault="00DE20D4" w:rsidP="00DE20D4">
            <w:pPr>
              <w:pStyle w:val="Tabletext"/>
              <w:jc w:val="right"/>
              <w:rPr>
                <w:rFonts w:cs="Arial"/>
                <w:szCs w:val="16"/>
                <w:lang w:eastAsia="en-AU"/>
              </w:rPr>
            </w:pPr>
            <w:r w:rsidRPr="00147626">
              <w:rPr>
                <w:rFonts w:cs="Arial"/>
                <w:szCs w:val="16"/>
                <w:lang w:eastAsia="en-AU"/>
              </w:rPr>
              <w:t>25.6</w:t>
            </w:r>
          </w:p>
        </w:tc>
        <w:tc>
          <w:tcPr>
            <w:tcW w:w="851" w:type="dxa"/>
            <w:tcBorders>
              <w:top w:val="nil"/>
              <w:left w:val="nil"/>
              <w:bottom w:val="single" w:sz="4" w:space="0" w:color="auto"/>
              <w:right w:val="nil"/>
            </w:tcBorders>
            <w:vAlign w:val="center"/>
          </w:tcPr>
          <w:p w14:paraId="63CF590C" w14:textId="47BD6F0A" w:rsidR="00DE20D4" w:rsidRPr="00147626" w:rsidRDefault="00DE20D4" w:rsidP="00DE20D4">
            <w:pPr>
              <w:pStyle w:val="Tabletext"/>
              <w:jc w:val="right"/>
              <w:rPr>
                <w:rFonts w:cs="Arial"/>
                <w:szCs w:val="16"/>
                <w:lang w:eastAsia="en-AU"/>
              </w:rPr>
            </w:pPr>
            <w:r w:rsidRPr="00147626">
              <w:rPr>
                <w:rFonts w:cs="Arial"/>
                <w:szCs w:val="16"/>
                <w:lang w:eastAsia="en-AU"/>
              </w:rPr>
              <w:t>25.9</w:t>
            </w:r>
          </w:p>
        </w:tc>
        <w:tc>
          <w:tcPr>
            <w:tcW w:w="850" w:type="dxa"/>
            <w:tcBorders>
              <w:top w:val="nil"/>
              <w:left w:val="nil"/>
              <w:bottom w:val="single" w:sz="4" w:space="0" w:color="auto"/>
              <w:right w:val="nil"/>
            </w:tcBorders>
          </w:tcPr>
          <w:p w14:paraId="2A460AD4" w14:textId="53139130" w:rsidR="00DE20D4" w:rsidRPr="00147626" w:rsidRDefault="00DE20D4" w:rsidP="00DE20D4">
            <w:pPr>
              <w:pStyle w:val="Tabletext"/>
              <w:jc w:val="right"/>
              <w:rPr>
                <w:rFonts w:cs="Arial"/>
                <w:szCs w:val="16"/>
                <w:lang w:eastAsia="en-AU"/>
              </w:rPr>
            </w:pPr>
            <w:r w:rsidRPr="00147626">
              <w:rPr>
                <w:rFonts w:cs="Arial"/>
                <w:szCs w:val="16"/>
                <w:lang w:eastAsia="en-AU"/>
              </w:rPr>
              <w:t>25.5</w:t>
            </w:r>
          </w:p>
        </w:tc>
        <w:tc>
          <w:tcPr>
            <w:tcW w:w="933" w:type="dxa"/>
            <w:tcBorders>
              <w:top w:val="nil"/>
              <w:left w:val="nil"/>
              <w:bottom w:val="single" w:sz="4" w:space="0" w:color="auto"/>
              <w:right w:val="nil"/>
            </w:tcBorders>
          </w:tcPr>
          <w:p w14:paraId="15628BA0" w14:textId="7041873D" w:rsidR="00DE20D4" w:rsidRPr="00147626" w:rsidRDefault="00DE20D4" w:rsidP="00DE20D4">
            <w:pPr>
              <w:pStyle w:val="Tabletext"/>
              <w:jc w:val="right"/>
              <w:rPr>
                <w:rFonts w:cs="Arial"/>
                <w:szCs w:val="16"/>
                <w:lang w:eastAsia="en-AU"/>
              </w:rPr>
            </w:pPr>
            <w:r w:rsidRPr="00147626">
              <w:rPr>
                <w:rFonts w:cs="Arial"/>
                <w:szCs w:val="16"/>
                <w:lang w:eastAsia="en-AU"/>
              </w:rPr>
              <w:t>2</w:t>
            </w:r>
            <w:r w:rsidR="0007350E" w:rsidRPr="00147626">
              <w:rPr>
                <w:rFonts w:cs="Arial"/>
                <w:szCs w:val="16"/>
                <w:lang w:eastAsia="en-AU"/>
              </w:rPr>
              <w:t>3.6</w:t>
            </w:r>
          </w:p>
        </w:tc>
      </w:tr>
      <w:tr w:rsidR="00DE20D4" w:rsidRPr="00147626" w14:paraId="2F8B8B35" w14:textId="009333F3" w:rsidTr="0007350E">
        <w:trPr>
          <w:trHeight w:val="289"/>
        </w:trPr>
        <w:tc>
          <w:tcPr>
            <w:tcW w:w="2126" w:type="dxa"/>
            <w:tcBorders>
              <w:top w:val="single" w:sz="4" w:space="0" w:color="auto"/>
              <w:left w:val="nil"/>
              <w:bottom w:val="nil"/>
              <w:right w:val="nil"/>
            </w:tcBorders>
            <w:shd w:val="clear" w:color="auto" w:fill="auto"/>
            <w:noWrap/>
            <w:vAlign w:val="center"/>
          </w:tcPr>
          <w:p w14:paraId="336F60D8" w14:textId="46B38A29" w:rsidR="00DE20D4" w:rsidRPr="00147626" w:rsidRDefault="00DE20D4" w:rsidP="00DE20D4">
            <w:pPr>
              <w:pStyle w:val="Tabletext"/>
              <w:rPr>
                <w:lang w:eastAsia="en-AU"/>
              </w:rPr>
            </w:pPr>
            <w:r w:rsidRPr="00147626">
              <w:rPr>
                <w:lang w:eastAsia="en-AU"/>
              </w:rPr>
              <w:t>LSAY sample size (n)</w:t>
            </w:r>
          </w:p>
        </w:tc>
        <w:tc>
          <w:tcPr>
            <w:tcW w:w="851" w:type="dxa"/>
            <w:tcBorders>
              <w:top w:val="single" w:sz="4" w:space="0" w:color="auto"/>
              <w:left w:val="nil"/>
              <w:bottom w:val="nil"/>
              <w:right w:val="nil"/>
            </w:tcBorders>
            <w:shd w:val="clear" w:color="auto" w:fill="auto"/>
            <w:noWrap/>
            <w:vAlign w:val="center"/>
          </w:tcPr>
          <w:p w14:paraId="52E30C65" w14:textId="77777777" w:rsidR="00DE20D4" w:rsidRPr="00147626" w:rsidRDefault="00DE20D4" w:rsidP="00DE20D4">
            <w:pPr>
              <w:pStyle w:val="Tabletext"/>
              <w:jc w:val="right"/>
              <w:rPr>
                <w:rFonts w:cs="Arial"/>
                <w:szCs w:val="16"/>
                <w:lang w:eastAsia="en-AU"/>
              </w:rPr>
            </w:pPr>
            <w:r w:rsidRPr="00147626">
              <w:rPr>
                <w:rFonts w:cs="Arial"/>
                <w:szCs w:val="16"/>
                <w:lang w:eastAsia="en-AU"/>
              </w:rPr>
              <w:t>10 202</w:t>
            </w:r>
            <w:r w:rsidRPr="00147626">
              <w:rPr>
                <w:rFonts w:cs="Arial"/>
                <w:szCs w:val="16"/>
                <w:vertAlign w:val="superscript"/>
                <w:lang w:eastAsia="en-AU"/>
              </w:rPr>
              <w:t>3</w:t>
            </w:r>
          </w:p>
        </w:tc>
        <w:tc>
          <w:tcPr>
            <w:tcW w:w="851" w:type="dxa"/>
            <w:tcBorders>
              <w:top w:val="single" w:sz="4" w:space="0" w:color="auto"/>
              <w:left w:val="nil"/>
              <w:bottom w:val="nil"/>
              <w:right w:val="nil"/>
            </w:tcBorders>
            <w:vAlign w:val="center"/>
          </w:tcPr>
          <w:p w14:paraId="55A3C436" w14:textId="1AD63C7C" w:rsidR="00DE20D4" w:rsidRPr="00147626" w:rsidRDefault="00DE20D4" w:rsidP="00DE20D4">
            <w:pPr>
              <w:pStyle w:val="Tabletext"/>
              <w:jc w:val="right"/>
              <w:rPr>
                <w:rFonts w:cs="Arial"/>
                <w:szCs w:val="16"/>
                <w:lang w:eastAsia="en-AU"/>
              </w:rPr>
            </w:pPr>
            <w:r w:rsidRPr="00147626">
              <w:rPr>
                <w:rFonts w:cs="Arial"/>
                <w:szCs w:val="16"/>
                <w:lang w:eastAsia="en-AU"/>
              </w:rPr>
              <w:t>4 704</w:t>
            </w:r>
            <w:r w:rsidRPr="00147626">
              <w:rPr>
                <w:rFonts w:cs="Arial"/>
                <w:szCs w:val="16"/>
                <w:vertAlign w:val="superscript"/>
                <w:lang w:eastAsia="en-AU"/>
              </w:rPr>
              <w:t>1</w:t>
            </w:r>
          </w:p>
        </w:tc>
        <w:tc>
          <w:tcPr>
            <w:tcW w:w="850" w:type="dxa"/>
            <w:tcBorders>
              <w:top w:val="single" w:sz="4" w:space="0" w:color="auto"/>
              <w:left w:val="nil"/>
              <w:bottom w:val="nil"/>
              <w:right w:val="nil"/>
            </w:tcBorders>
            <w:shd w:val="clear" w:color="auto" w:fill="auto"/>
            <w:noWrap/>
            <w:vAlign w:val="center"/>
          </w:tcPr>
          <w:p w14:paraId="6B5F606F" w14:textId="4CACD89F" w:rsidR="00DE20D4" w:rsidRPr="00147626" w:rsidRDefault="00DE20D4" w:rsidP="00DE20D4">
            <w:pPr>
              <w:pStyle w:val="Tabletext"/>
              <w:jc w:val="right"/>
              <w:rPr>
                <w:rFonts w:cs="Arial"/>
                <w:szCs w:val="16"/>
                <w:lang w:eastAsia="en-AU"/>
              </w:rPr>
            </w:pPr>
            <w:r w:rsidRPr="00147626">
              <w:rPr>
                <w:rFonts w:cs="Arial"/>
                <w:szCs w:val="16"/>
                <w:lang w:eastAsia="en-AU"/>
              </w:rPr>
              <w:t>4 603</w:t>
            </w:r>
            <w:r w:rsidRPr="00147626">
              <w:rPr>
                <w:rFonts w:cs="Arial"/>
                <w:szCs w:val="16"/>
                <w:vertAlign w:val="superscript"/>
                <w:lang w:eastAsia="en-AU"/>
              </w:rPr>
              <w:t>1,2</w:t>
            </w:r>
          </w:p>
        </w:tc>
        <w:tc>
          <w:tcPr>
            <w:tcW w:w="851" w:type="dxa"/>
            <w:tcBorders>
              <w:top w:val="single" w:sz="4" w:space="0" w:color="auto"/>
              <w:left w:val="nil"/>
              <w:bottom w:val="nil"/>
              <w:right w:val="nil"/>
            </w:tcBorders>
            <w:vAlign w:val="center"/>
          </w:tcPr>
          <w:p w14:paraId="45036D79" w14:textId="0FF92182" w:rsidR="00DE20D4" w:rsidRPr="00147626" w:rsidRDefault="00DE20D4" w:rsidP="00DE20D4">
            <w:pPr>
              <w:pStyle w:val="Tabletext"/>
              <w:jc w:val="right"/>
              <w:rPr>
                <w:rFonts w:cs="Arial"/>
                <w:szCs w:val="16"/>
                <w:lang w:eastAsia="en-AU"/>
              </w:rPr>
            </w:pPr>
            <w:r w:rsidRPr="00147626">
              <w:rPr>
                <w:rFonts w:cs="Arial"/>
                <w:szCs w:val="16"/>
                <w:lang w:eastAsia="en-AU"/>
              </w:rPr>
              <w:t>4 825</w:t>
            </w:r>
            <w:r w:rsidRPr="00147626">
              <w:rPr>
                <w:rFonts w:cs="Arial"/>
                <w:szCs w:val="16"/>
                <w:vertAlign w:val="superscript"/>
                <w:lang w:eastAsia="en-AU"/>
              </w:rPr>
              <w:t>4,5</w:t>
            </w:r>
          </w:p>
        </w:tc>
        <w:tc>
          <w:tcPr>
            <w:tcW w:w="850" w:type="dxa"/>
            <w:tcBorders>
              <w:top w:val="single" w:sz="4" w:space="0" w:color="auto"/>
              <w:left w:val="nil"/>
              <w:bottom w:val="nil"/>
              <w:right w:val="nil"/>
            </w:tcBorders>
            <w:vAlign w:val="center"/>
          </w:tcPr>
          <w:p w14:paraId="539DC788" w14:textId="55B9C99B" w:rsidR="00DE20D4" w:rsidRPr="00147626" w:rsidRDefault="00DE20D4" w:rsidP="00DE20D4">
            <w:pPr>
              <w:pStyle w:val="Tabletext"/>
              <w:jc w:val="right"/>
              <w:rPr>
                <w:rFonts w:cs="Arial"/>
                <w:szCs w:val="16"/>
                <w:lang w:eastAsia="en-AU"/>
              </w:rPr>
            </w:pPr>
            <w:r w:rsidRPr="00147626">
              <w:rPr>
                <w:rFonts w:cs="Arial"/>
                <w:szCs w:val="16"/>
                <w:lang w:eastAsia="en-AU"/>
              </w:rPr>
              <w:t>3 721</w:t>
            </w:r>
            <w:r w:rsidRPr="00147626">
              <w:rPr>
                <w:rFonts w:cs="Arial"/>
                <w:szCs w:val="16"/>
                <w:vertAlign w:val="superscript"/>
                <w:lang w:eastAsia="en-AU"/>
              </w:rPr>
              <w:t>6,7</w:t>
            </w:r>
          </w:p>
        </w:tc>
        <w:tc>
          <w:tcPr>
            <w:tcW w:w="851" w:type="dxa"/>
            <w:tcBorders>
              <w:top w:val="single" w:sz="4" w:space="0" w:color="auto"/>
              <w:left w:val="nil"/>
              <w:bottom w:val="nil"/>
              <w:right w:val="nil"/>
            </w:tcBorders>
            <w:vAlign w:val="center"/>
          </w:tcPr>
          <w:p w14:paraId="768F598F" w14:textId="42316C49" w:rsidR="00DE20D4" w:rsidRPr="00147626" w:rsidRDefault="00DE20D4" w:rsidP="00DE20D4">
            <w:pPr>
              <w:pStyle w:val="Tabletext"/>
              <w:jc w:val="right"/>
              <w:rPr>
                <w:rFonts w:cs="Arial"/>
                <w:szCs w:val="16"/>
                <w:vertAlign w:val="superscript"/>
                <w:lang w:eastAsia="en-AU"/>
              </w:rPr>
            </w:pPr>
            <w:r w:rsidRPr="00147626">
              <w:rPr>
                <w:rFonts w:cs="Arial"/>
                <w:szCs w:val="16"/>
                <w:lang w:eastAsia="en-AU"/>
              </w:rPr>
              <w:t>3 759</w:t>
            </w:r>
            <w:r w:rsidRPr="00147626">
              <w:rPr>
                <w:rFonts w:cs="Arial"/>
                <w:szCs w:val="16"/>
                <w:vertAlign w:val="superscript"/>
                <w:lang w:eastAsia="en-AU"/>
              </w:rPr>
              <w:t>8,9</w:t>
            </w:r>
          </w:p>
        </w:tc>
        <w:tc>
          <w:tcPr>
            <w:tcW w:w="850" w:type="dxa"/>
            <w:tcBorders>
              <w:top w:val="single" w:sz="4" w:space="0" w:color="auto"/>
              <w:left w:val="nil"/>
              <w:bottom w:val="nil"/>
              <w:right w:val="nil"/>
            </w:tcBorders>
          </w:tcPr>
          <w:p w14:paraId="72AA8C18" w14:textId="07265A1D" w:rsidR="00DE20D4" w:rsidRPr="00147626" w:rsidRDefault="00DE20D4" w:rsidP="0007350E">
            <w:pPr>
              <w:pStyle w:val="Tabletext"/>
              <w:ind w:right="-105"/>
              <w:jc w:val="right"/>
              <w:rPr>
                <w:rFonts w:cs="Arial"/>
                <w:szCs w:val="16"/>
                <w:lang w:eastAsia="en-AU"/>
              </w:rPr>
            </w:pPr>
            <w:r w:rsidRPr="00147626">
              <w:rPr>
                <w:rFonts w:cs="Arial"/>
                <w:szCs w:val="16"/>
                <w:lang w:eastAsia="en-AU"/>
              </w:rPr>
              <w:t>3 705</w:t>
            </w:r>
            <w:r w:rsidRPr="00147626">
              <w:rPr>
                <w:rFonts w:cs="Arial"/>
                <w:szCs w:val="16"/>
                <w:vertAlign w:val="superscript"/>
                <w:lang w:eastAsia="en-AU"/>
              </w:rPr>
              <w:t>10,11</w:t>
            </w:r>
          </w:p>
        </w:tc>
        <w:tc>
          <w:tcPr>
            <w:tcW w:w="933" w:type="dxa"/>
            <w:tcBorders>
              <w:top w:val="single" w:sz="4" w:space="0" w:color="auto"/>
              <w:left w:val="nil"/>
              <w:bottom w:val="nil"/>
              <w:right w:val="nil"/>
            </w:tcBorders>
          </w:tcPr>
          <w:p w14:paraId="2A3C94F2" w14:textId="47822761" w:rsidR="00DE20D4" w:rsidRPr="00147626" w:rsidRDefault="0007350E" w:rsidP="00DE20D4">
            <w:pPr>
              <w:pStyle w:val="Tabletext"/>
              <w:jc w:val="right"/>
              <w:rPr>
                <w:rFonts w:cs="Arial"/>
                <w:szCs w:val="16"/>
                <w:lang w:eastAsia="en-AU"/>
              </w:rPr>
            </w:pPr>
            <w:r w:rsidRPr="00147626">
              <w:rPr>
                <w:rFonts w:cs="Arial"/>
                <w:szCs w:val="16"/>
                <w:lang w:eastAsia="en-AU"/>
              </w:rPr>
              <w:t>3 427</w:t>
            </w:r>
            <w:r w:rsidR="00DE20D4" w:rsidRPr="00147626">
              <w:rPr>
                <w:rFonts w:cs="Arial"/>
                <w:szCs w:val="16"/>
                <w:vertAlign w:val="superscript"/>
                <w:lang w:eastAsia="en-AU"/>
              </w:rPr>
              <w:t>12,13</w:t>
            </w:r>
          </w:p>
        </w:tc>
      </w:tr>
      <w:tr w:rsidR="00DE20D4" w:rsidRPr="00147626" w14:paraId="1E6111D8" w14:textId="712ACD12" w:rsidTr="0007350E">
        <w:trPr>
          <w:trHeight w:val="289"/>
        </w:trPr>
        <w:tc>
          <w:tcPr>
            <w:tcW w:w="2126" w:type="dxa"/>
            <w:tcBorders>
              <w:top w:val="nil"/>
              <w:left w:val="nil"/>
              <w:bottom w:val="nil"/>
              <w:right w:val="nil"/>
            </w:tcBorders>
            <w:shd w:val="clear" w:color="auto" w:fill="auto"/>
            <w:noWrap/>
            <w:vAlign w:val="center"/>
          </w:tcPr>
          <w:p w14:paraId="17683856" w14:textId="77777777" w:rsidR="00DE20D4" w:rsidRPr="00147626" w:rsidRDefault="00DE20D4" w:rsidP="00DE20D4">
            <w:pPr>
              <w:pStyle w:val="Tabletext"/>
              <w:rPr>
                <w:lang w:eastAsia="en-AU"/>
              </w:rPr>
            </w:pPr>
            <w:r w:rsidRPr="00147626">
              <w:rPr>
                <w:lang w:eastAsia="en-AU"/>
              </w:rPr>
              <w:t>% of wave 1</w:t>
            </w:r>
          </w:p>
        </w:tc>
        <w:tc>
          <w:tcPr>
            <w:tcW w:w="851" w:type="dxa"/>
            <w:tcBorders>
              <w:top w:val="nil"/>
              <w:left w:val="nil"/>
              <w:bottom w:val="nil"/>
              <w:right w:val="nil"/>
            </w:tcBorders>
            <w:shd w:val="clear" w:color="auto" w:fill="auto"/>
            <w:noWrap/>
            <w:vAlign w:val="center"/>
          </w:tcPr>
          <w:p w14:paraId="14460B0B" w14:textId="77777777" w:rsidR="00DE20D4" w:rsidRPr="00147626" w:rsidRDefault="00DE20D4" w:rsidP="00DE20D4">
            <w:pPr>
              <w:pStyle w:val="Tabletext"/>
              <w:jc w:val="right"/>
              <w:rPr>
                <w:rFonts w:cs="Arial"/>
                <w:szCs w:val="16"/>
                <w:lang w:eastAsia="en-AU"/>
              </w:rPr>
            </w:pPr>
            <w:r w:rsidRPr="00147626">
              <w:rPr>
                <w:rFonts w:cs="Arial"/>
                <w:szCs w:val="16"/>
                <w:lang w:eastAsia="en-AU"/>
              </w:rPr>
              <w:t>100</w:t>
            </w:r>
          </w:p>
        </w:tc>
        <w:tc>
          <w:tcPr>
            <w:tcW w:w="851" w:type="dxa"/>
            <w:tcBorders>
              <w:top w:val="nil"/>
              <w:left w:val="nil"/>
              <w:bottom w:val="nil"/>
              <w:right w:val="nil"/>
            </w:tcBorders>
            <w:vAlign w:val="center"/>
          </w:tcPr>
          <w:p w14:paraId="6F360642" w14:textId="1A16D135" w:rsidR="00DE20D4" w:rsidRPr="00147626" w:rsidRDefault="00DE20D4" w:rsidP="00DE20D4">
            <w:pPr>
              <w:pStyle w:val="Tabletext"/>
              <w:jc w:val="right"/>
              <w:rPr>
                <w:rFonts w:cs="Arial"/>
                <w:szCs w:val="16"/>
                <w:lang w:eastAsia="en-AU"/>
              </w:rPr>
            </w:pPr>
            <w:r w:rsidRPr="00147626">
              <w:rPr>
                <w:rFonts w:cs="Arial"/>
                <w:szCs w:val="16"/>
                <w:lang w:eastAsia="en-AU"/>
              </w:rPr>
              <w:t>46.1</w:t>
            </w:r>
          </w:p>
        </w:tc>
        <w:tc>
          <w:tcPr>
            <w:tcW w:w="850" w:type="dxa"/>
            <w:tcBorders>
              <w:top w:val="nil"/>
              <w:left w:val="nil"/>
              <w:bottom w:val="nil"/>
              <w:right w:val="nil"/>
            </w:tcBorders>
            <w:shd w:val="clear" w:color="auto" w:fill="auto"/>
            <w:noWrap/>
            <w:vAlign w:val="center"/>
          </w:tcPr>
          <w:p w14:paraId="5E2269A1" w14:textId="7864ABE0" w:rsidR="00DE20D4" w:rsidRPr="00147626" w:rsidRDefault="00DE20D4" w:rsidP="00DE20D4">
            <w:pPr>
              <w:pStyle w:val="Tabletext"/>
              <w:jc w:val="right"/>
              <w:rPr>
                <w:rFonts w:cs="Arial"/>
                <w:szCs w:val="16"/>
                <w:lang w:eastAsia="en-AU"/>
              </w:rPr>
            </w:pPr>
            <w:r w:rsidRPr="00147626">
              <w:rPr>
                <w:rFonts w:cs="Arial"/>
                <w:szCs w:val="16"/>
                <w:lang w:eastAsia="en-AU"/>
              </w:rPr>
              <w:t>45.1</w:t>
            </w:r>
          </w:p>
        </w:tc>
        <w:tc>
          <w:tcPr>
            <w:tcW w:w="851" w:type="dxa"/>
            <w:tcBorders>
              <w:top w:val="nil"/>
              <w:left w:val="nil"/>
              <w:bottom w:val="nil"/>
              <w:right w:val="nil"/>
            </w:tcBorders>
            <w:vAlign w:val="center"/>
          </w:tcPr>
          <w:p w14:paraId="693B2E03" w14:textId="684F6402" w:rsidR="00DE20D4" w:rsidRPr="00147626" w:rsidRDefault="00DE20D4" w:rsidP="00DE20D4">
            <w:pPr>
              <w:pStyle w:val="Tabletext"/>
              <w:jc w:val="right"/>
              <w:rPr>
                <w:rFonts w:cs="Arial"/>
                <w:szCs w:val="16"/>
                <w:lang w:eastAsia="en-AU"/>
              </w:rPr>
            </w:pPr>
            <w:r w:rsidRPr="00147626">
              <w:rPr>
                <w:rFonts w:cs="Arial"/>
                <w:szCs w:val="16"/>
                <w:lang w:eastAsia="en-AU"/>
              </w:rPr>
              <w:t>47.3</w:t>
            </w:r>
          </w:p>
        </w:tc>
        <w:tc>
          <w:tcPr>
            <w:tcW w:w="850" w:type="dxa"/>
            <w:tcBorders>
              <w:top w:val="nil"/>
              <w:left w:val="nil"/>
              <w:bottom w:val="nil"/>
              <w:right w:val="nil"/>
            </w:tcBorders>
            <w:vAlign w:val="center"/>
          </w:tcPr>
          <w:p w14:paraId="7F7ABEC8" w14:textId="57D5F471" w:rsidR="00DE20D4" w:rsidRPr="00147626" w:rsidRDefault="00DE20D4" w:rsidP="00DE20D4">
            <w:pPr>
              <w:pStyle w:val="Tabletext"/>
              <w:jc w:val="right"/>
              <w:rPr>
                <w:rFonts w:cs="Arial"/>
                <w:szCs w:val="16"/>
                <w:lang w:eastAsia="en-AU"/>
              </w:rPr>
            </w:pPr>
            <w:r w:rsidRPr="00147626">
              <w:rPr>
                <w:rFonts w:cs="Arial"/>
                <w:szCs w:val="16"/>
                <w:lang w:eastAsia="en-AU"/>
              </w:rPr>
              <w:t>36.5</w:t>
            </w:r>
          </w:p>
        </w:tc>
        <w:tc>
          <w:tcPr>
            <w:tcW w:w="851" w:type="dxa"/>
            <w:tcBorders>
              <w:top w:val="nil"/>
              <w:left w:val="nil"/>
              <w:bottom w:val="nil"/>
              <w:right w:val="nil"/>
            </w:tcBorders>
            <w:vAlign w:val="center"/>
          </w:tcPr>
          <w:p w14:paraId="61422DEB" w14:textId="2DDCA692" w:rsidR="00DE20D4" w:rsidRPr="00147626" w:rsidRDefault="00DE20D4" w:rsidP="00DE20D4">
            <w:pPr>
              <w:pStyle w:val="Tabletext"/>
              <w:jc w:val="right"/>
              <w:rPr>
                <w:rFonts w:cs="Arial"/>
                <w:szCs w:val="16"/>
                <w:lang w:eastAsia="en-AU"/>
              </w:rPr>
            </w:pPr>
            <w:r w:rsidRPr="00147626">
              <w:rPr>
                <w:rFonts w:cs="Arial"/>
                <w:szCs w:val="16"/>
                <w:lang w:eastAsia="en-AU"/>
              </w:rPr>
              <w:t>36.8</w:t>
            </w:r>
          </w:p>
        </w:tc>
        <w:tc>
          <w:tcPr>
            <w:tcW w:w="850" w:type="dxa"/>
            <w:tcBorders>
              <w:top w:val="nil"/>
              <w:left w:val="nil"/>
              <w:bottom w:val="nil"/>
              <w:right w:val="nil"/>
            </w:tcBorders>
          </w:tcPr>
          <w:p w14:paraId="4BA997E1" w14:textId="49581BBD" w:rsidR="00DE20D4" w:rsidRPr="00147626" w:rsidRDefault="00DE20D4" w:rsidP="00DE20D4">
            <w:pPr>
              <w:pStyle w:val="Tabletext"/>
              <w:jc w:val="right"/>
              <w:rPr>
                <w:rFonts w:cs="Arial"/>
                <w:szCs w:val="16"/>
                <w:lang w:eastAsia="en-AU"/>
              </w:rPr>
            </w:pPr>
            <w:r w:rsidRPr="00147626">
              <w:rPr>
                <w:rFonts w:cs="Arial"/>
                <w:szCs w:val="16"/>
                <w:lang w:eastAsia="en-AU"/>
              </w:rPr>
              <w:t>36.3</w:t>
            </w:r>
          </w:p>
        </w:tc>
        <w:tc>
          <w:tcPr>
            <w:tcW w:w="933" w:type="dxa"/>
            <w:tcBorders>
              <w:top w:val="nil"/>
              <w:left w:val="nil"/>
              <w:bottom w:val="nil"/>
              <w:right w:val="nil"/>
            </w:tcBorders>
          </w:tcPr>
          <w:p w14:paraId="120A29FC" w14:textId="3F4A495D" w:rsidR="00DE20D4" w:rsidRPr="00147626" w:rsidRDefault="00DE20D4" w:rsidP="00DE20D4">
            <w:pPr>
              <w:pStyle w:val="Tabletext"/>
              <w:jc w:val="right"/>
              <w:rPr>
                <w:rFonts w:cs="Arial"/>
                <w:szCs w:val="16"/>
                <w:lang w:eastAsia="en-AU"/>
              </w:rPr>
            </w:pPr>
            <w:r w:rsidRPr="00147626">
              <w:rPr>
                <w:rFonts w:cs="Arial"/>
                <w:szCs w:val="16"/>
                <w:lang w:eastAsia="en-AU"/>
              </w:rPr>
              <w:t>3</w:t>
            </w:r>
            <w:r w:rsidR="0007350E" w:rsidRPr="00147626">
              <w:rPr>
                <w:rFonts w:cs="Arial"/>
                <w:szCs w:val="16"/>
                <w:lang w:eastAsia="en-AU"/>
              </w:rPr>
              <w:t>3</w:t>
            </w:r>
            <w:r w:rsidRPr="00147626">
              <w:rPr>
                <w:rFonts w:cs="Arial"/>
                <w:szCs w:val="16"/>
                <w:lang w:eastAsia="en-AU"/>
              </w:rPr>
              <w:t>.</w:t>
            </w:r>
            <w:r w:rsidR="0007350E" w:rsidRPr="00147626">
              <w:rPr>
                <w:rFonts w:cs="Arial"/>
                <w:szCs w:val="16"/>
                <w:lang w:eastAsia="en-AU"/>
              </w:rPr>
              <w:t>6</w:t>
            </w:r>
          </w:p>
        </w:tc>
      </w:tr>
      <w:tr w:rsidR="00DE20D4" w:rsidRPr="00147626" w14:paraId="6E9475B8" w14:textId="2AF95CC6" w:rsidTr="0007350E">
        <w:trPr>
          <w:trHeight w:val="289"/>
        </w:trPr>
        <w:tc>
          <w:tcPr>
            <w:tcW w:w="2126" w:type="dxa"/>
            <w:tcBorders>
              <w:top w:val="nil"/>
              <w:left w:val="nil"/>
              <w:bottom w:val="single" w:sz="4" w:space="0" w:color="auto"/>
              <w:right w:val="nil"/>
            </w:tcBorders>
            <w:shd w:val="clear" w:color="auto" w:fill="auto"/>
            <w:noWrap/>
            <w:vAlign w:val="center"/>
          </w:tcPr>
          <w:p w14:paraId="0CF63C66" w14:textId="77777777" w:rsidR="00DE20D4" w:rsidRPr="00147626" w:rsidRDefault="00DE20D4" w:rsidP="00DE20D4">
            <w:pPr>
              <w:pStyle w:val="Tabletext"/>
              <w:rPr>
                <w:lang w:eastAsia="en-AU"/>
              </w:rPr>
            </w:pPr>
            <w:r w:rsidRPr="00147626">
              <w:rPr>
                <w:lang w:eastAsia="en-AU"/>
              </w:rPr>
              <w:t>% of previous wave</w:t>
            </w:r>
          </w:p>
        </w:tc>
        <w:tc>
          <w:tcPr>
            <w:tcW w:w="851" w:type="dxa"/>
            <w:tcBorders>
              <w:top w:val="nil"/>
              <w:left w:val="nil"/>
              <w:bottom w:val="single" w:sz="4" w:space="0" w:color="auto"/>
              <w:right w:val="nil"/>
            </w:tcBorders>
            <w:shd w:val="clear" w:color="auto" w:fill="auto"/>
            <w:noWrap/>
            <w:vAlign w:val="center"/>
          </w:tcPr>
          <w:p w14:paraId="5D77DFFB" w14:textId="77777777" w:rsidR="00DE20D4" w:rsidRPr="00147626" w:rsidRDefault="00DE20D4" w:rsidP="00DE20D4">
            <w:pPr>
              <w:pStyle w:val="Tabletext"/>
              <w:jc w:val="right"/>
              <w:rPr>
                <w:rFonts w:cs="Arial"/>
                <w:szCs w:val="16"/>
                <w:lang w:eastAsia="en-AU"/>
              </w:rPr>
            </w:pPr>
          </w:p>
        </w:tc>
        <w:tc>
          <w:tcPr>
            <w:tcW w:w="851" w:type="dxa"/>
            <w:tcBorders>
              <w:top w:val="nil"/>
              <w:left w:val="nil"/>
              <w:bottom w:val="single" w:sz="4" w:space="0" w:color="auto"/>
              <w:right w:val="nil"/>
            </w:tcBorders>
            <w:vAlign w:val="center"/>
          </w:tcPr>
          <w:p w14:paraId="058B46AB" w14:textId="4922B778" w:rsidR="00DE20D4" w:rsidRPr="00147626" w:rsidRDefault="00DE20D4" w:rsidP="00DE20D4">
            <w:pPr>
              <w:pStyle w:val="Tabletext"/>
              <w:jc w:val="right"/>
              <w:rPr>
                <w:rFonts w:cs="Arial"/>
                <w:szCs w:val="16"/>
                <w:lang w:eastAsia="en-AU"/>
              </w:rPr>
            </w:pPr>
            <w:r w:rsidRPr="00147626">
              <w:rPr>
                <w:rFonts w:cs="Arial"/>
                <w:szCs w:val="16"/>
                <w:lang w:eastAsia="en-AU"/>
              </w:rPr>
              <w:t>46.1</w:t>
            </w:r>
          </w:p>
        </w:tc>
        <w:tc>
          <w:tcPr>
            <w:tcW w:w="850" w:type="dxa"/>
            <w:tcBorders>
              <w:top w:val="nil"/>
              <w:left w:val="nil"/>
              <w:bottom w:val="single" w:sz="4" w:space="0" w:color="auto"/>
              <w:right w:val="nil"/>
            </w:tcBorders>
            <w:shd w:val="clear" w:color="auto" w:fill="auto"/>
            <w:noWrap/>
            <w:vAlign w:val="center"/>
          </w:tcPr>
          <w:p w14:paraId="5AD89299" w14:textId="53E5639D" w:rsidR="00DE20D4" w:rsidRPr="00147626" w:rsidRDefault="00DE20D4" w:rsidP="00DE20D4">
            <w:pPr>
              <w:pStyle w:val="Tabletext"/>
              <w:jc w:val="right"/>
              <w:rPr>
                <w:rFonts w:cs="Arial"/>
                <w:szCs w:val="16"/>
                <w:lang w:eastAsia="en-AU"/>
              </w:rPr>
            </w:pPr>
            <w:r w:rsidRPr="00147626">
              <w:rPr>
                <w:rFonts w:cs="Arial"/>
                <w:szCs w:val="16"/>
                <w:lang w:eastAsia="en-AU"/>
              </w:rPr>
              <w:t>97.9</w:t>
            </w:r>
          </w:p>
        </w:tc>
        <w:tc>
          <w:tcPr>
            <w:tcW w:w="851" w:type="dxa"/>
            <w:tcBorders>
              <w:top w:val="nil"/>
              <w:left w:val="nil"/>
              <w:bottom w:val="single" w:sz="4" w:space="0" w:color="auto"/>
              <w:right w:val="nil"/>
            </w:tcBorders>
            <w:vAlign w:val="center"/>
          </w:tcPr>
          <w:p w14:paraId="417CDF6F" w14:textId="5039E03D" w:rsidR="00DE20D4" w:rsidRPr="00147626" w:rsidRDefault="00DE20D4" w:rsidP="00DE20D4">
            <w:pPr>
              <w:pStyle w:val="Tabletext"/>
              <w:jc w:val="right"/>
              <w:rPr>
                <w:rFonts w:cs="Arial"/>
                <w:szCs w:val="16"/>
                <w:lang w:eastAsia="en-AU"/>
              </w:rPr>
            </w:pPr>
            <w:r w:rsidRPr="00147626">
              <w:rPr>
                <w:rFonts w:cs="Arial"/>
                <w:szCs w:val="16"/>
                <w:lang w:eastAsia="en-AU"/>
              </w:rPr>
              <w:t>104.8</w:t>
            </w:r>
          </w:p>
        </w:tc>
        <w:tc>
          <w:tcPr>
            <w:tcW w:w="850" w:type="dxa"/>
            <w:tcBorders>
              <w:top w:val="nil"/>
              <w:left w:val="nil"/>
              <w:bottom w:val="single" w:sz="4" w:space="0" w:color="auto"/>
              <w:right w:val="nil"/>
            </w:tcBorders>
            <w:vAlign w:val="center"/>
          </w:tcPr>
          <w:p w14:paraId="511F9C9A" w14:textId="4F8949BB" w:rsidR="00DE20D4" w:rsidRPr="00147626" w:rsidRDefault="00DE20D4" w:rsidP="00DE20D4">
            <w:pPr>
              <w:pStyle w:val="Tabletext"/>
              <w:jc w:val="right"/>
              <w:rPr>
                <w:rFonts w:cs="Arial"/>
                <w:szCs w:val="16"/>
                <w:lang w:eastAsia="en-AU"/>
              </w:rPr>
            </w:pPr>
            <w:r w:rsidRPr="00147626">
              <w:rPr>
                <w:rFonts w:cs="Arial"/>
                <w:szCs w:val="16"/>
                <w:lang w:eastAsia="en-AU"/>
              </w:rPr>
              <w:t>77.1</w:t>
            </w:r>
          </w:p>
        </w:tc>
        <w:tc>
          <w:tcPr>
            <w:tcW w:w="851" w:type="dxa"/>
            <w:tcBorders>
              <w:top w:val="nil"/>
              <w:left w:val="nil"/>
              <w:bottom w:val="single" w:sz="4" w:space="0" w:color="auto"/>
              <w:right w:val="nil"/>
            </w:tcBorders>
            <w:vAlign w:val="center"/>
          </w:tcPr>
          <w:p w14:paraId="6C6FC68F" w14:textId="0C28E8E7" w:rsidR="00DE20D4" w:rsidRPr="00147626" w:rsidRDefault="00DE20D4" w:rsidP="00DE20D4">
            <w:pPr>
              <w:pStyle w:val="Tabletext"/>
              <w:jc w:val="right"/>
              <w:rPr>
                <w:rFonts w:cs="Arial"/>
                <w:szCs w:val="16"/>
                <w:lang w:eastAsia="en-AU"/>
              </w:rPr>
            </w:pPr>
            <w:r w:rsidRPr="00147626">
              <w:rPr>
                <w:rFonts w:cs="Arial"/>
                <w:szCs w:val="16"/>
                <w:lang w:eastAsia="en-AU"/>
              </w:rPr>
              <w:t>101.2</w:t>
            </w:r>
          </w:p>
        </w:tc>
        <w:tc>
          <w:tcPr>
            <w:tcW w:w="850" w:type="dxa"/>
            <w:tcBorders>
              <w:top w:val="nil"/>
              <w:left w:val="nil"/>
              <w:bottom w:val="single" w:sz="4" w:space="0" w:color="auto"/>
              <w:right w:val="nil"/>
            </w:tcBorders>
          </w:tcPr>
          <w:p w14:paraId="2930A735" w14:textId="5C3AB4DC" w:rsidR="00DE20D4" w:rsidRPr="00147626" w:rsidRDefault="00DE20D4" w:rsidP="00DE20D4">
            <w:pPr>
              <w:pStyle w:val="Tabletext"/>
              <w:jc w:val="right"/>
              <w:rPr>
                <w:rFonts w:cs="Arial"/>
                <w:szCs w:val="16"/>
                <w:lang w:eastAsia="en-AU"/>
              </w:rPr>
            </w:pPr>
            <w:r w:rsidRPr="00147626">
              <w:rPr>
                <w:rFonts w:cs="Arial"/>
                <w:szCs w:val="16"/>
                <w:lang w:eastAsia="en-AU"/>
              </w:rPr>
              <w:t>98.6</w:t>
            </w:r>
          </w:p>
        </w:tc>
        <w:tc>
          <w:tcPr>
            <w:tcW w:w="933" w:type="dxa"/>
            <w:tcBorders>
              <w:top w:val="nil"/>
              <w:left w:val="nil"/>
              <w:bottom w:val="single" w:sz="4" w:space="0" w:color="auto"/>
              <w:right w:val="nil"/>
            </w:tcBorders>
          </w:tcPr>
          <w:p w14:paraId="3B68E28F" w14:textId="10ACC6AE" w:rsidR="00DE20D4" w:rsidRPr="00147626" w:rsidRDefault="0007350E" w:rsidP="00DE20D4">
            <w:pPr>
              <w:pStyle w:val="Tabletext"/>
              <w:jc w:val="right"/>
              <w:rPr>
                <w:rFonts w:cs="Arial"/>
                <w:szCs w:val="16"/>
                <w:lang w:eastAsia="en-AU"/>
              </w:rPr>
            </w:pPr>
            <w:r w:rsidRPr="00147626">
              <w:rPr>
                <w:rFonts w:cs="Arial"/>
                <w:szCs w:val="16"/>
                <w:lang w:eastAsia="en-AU"/>
              </w:rPr>
              <w:t>92.5</w:t>
            </w:r>
          </w:p>
        </w:tc>
      </w:tr>
    </w:tbl>
    <w:p w14:paraId="50751039" w14:textId="46E28B78" w:rsidR="001D2BFF" w:rsidRPr="00147626" w:rsidRDefault="0084197C" w:rsidP="003835B1">
      <w:pPr>
        <w:spacing w:before="0" w:line="240" w:lineRule="auto"/>
        <w:rPr>
          <w:rFonts w:ascii="Arial" w:hAnsi="Arial" w:cs="Arial"/>
          <w:sz w:val="14"/>
          <w:szCs w:val="14"/>
        </w:rPr>
      </w:pPr>
      <w:r w:rsidRPr="00147626">
        <w:rPr>
          <w:rFonts w:ascii="Arial" w:hAnsi="Arial" w:cs="Arial"/>
          <w:sz w:val="14"/>
          <w:szCs w:val="14"/>
        </w:rPr>
        <w:t xml:space="preserve">1 </w:t>
      </w:r>
      <w:r w:rsidR="001D2BFF" w:rsidRPr="00147626">
        <w:rPr>
          <w:rFonts w:ascii="Arial" w:hAnsi="Arial" w:cs="Arial"/>
          <w:sz w:val="14"/>
          <w:szCs w:val="14"/>
        </w:rPr>
        <w:t xml:space="preserve">Excludes 21 respondents who were interviewed but removed from the LSAY </w:t>
      </w:r>
      <w:r w:rsidR="00145A13" w:rsidRPr="00147626">
        <w:rPr>
          <w:rFonts w:ascii="Arial" w:hAnsi="Arial" w:cs="Arial"/>
          <w:sz w:val="14"/>
          <w:szCs w:val="14"/>
        </w:rPr>
        <w:t xml:space="preserve">dataset </w:t>
      </w:r>
      <w:r w:rsidR="001D2BFF" w:rsidRPr="00147626">
        <w:rPr>
          <w:rFonts w:ascii="Arial" w:hAnsi="Arial" w:cs="Arial"/>
          <w:sz w:val="14"/>
          <w:szCs w:val="14"/>
        </w:rPr>
        <w:t>because they were ineligible to be part of PISA.</w:t>
      </w:r>
    </w:p>
    <w:p w14:paraId="35FC48A1" w14:textId="77777777" w:rsidR="0084197C" w:rsidRPr="00147626" w:rsidRDefault="0084197C" w:rsidP="003835B1">
      <w:pPr>
        <w:spacing w:before="0" w:line="240" w:lineRule="auto"/>
        <w:rPr>
          <w:rFonts w:ascii="Arial" w:hAnsi="Arial" w:cs="Arial"/>
          <w:sz w:val="14"/>
          <w:szCs w:val="14"/>
        </w:rPr>
      </w:pPr>
      <w:r w:rsidRPr="00147626">
        <w:rPr>
          <w:rFonts w:ascii="Arial" w:hAnsi="Arial" w:cs="Arial"/>
          <w:sz w:val="14"/>
          <w:szCs w:val="14"/>
        </w:rPr>
        <w:t>2 Includes 251 respondents recruited as part of the top-up activity who also completed an LSAY interview in 2017 (wave 3).</w:t>
      </w:r>
    </w:p>
    <w:p w14:paraId="143CFA8F" w14:textId="77777777" w:rsidR="00EE6511" w:rsidRPr="00147626" w:rsidRDefault="0084197C" w:rsidP="003835B1">
      <w:pPr>
        <w:spacing w:before="0" w:line="240" w:lineRule="auto"/>
        <w:rPr>
          <w:rFonts w:ascii="Arial" w:hAnsi="Arial" w:cs="Arial"/>
          <w:sz w:val="14"/>
          <w:szCs w:val="14"/>
        </w:rPr>
      </w:pPr>
      <w:r w:rsidRPr="00147626">
        <w:rPr>
          <w:rFonts w:ascii="Arial" w:hAnsi="Arial" w:cs="Arial"/>
          <w:sz w:val="14"/>
          <w:szCs w:val="14"/>
        </w:rPr>
        <w:t xml:space="preserve">3 </w:t>
      </w:r>
      <w:r w:rsidR="00E62CCC" w:rsidRPr="00147626">
        <w:rPr>
          <w:rFonts w:ascii="Arial" w:hAnsi="Arial" w:cs="Arial"/>
          <w:sz w:val="14"/>
          <w:szCs w:val="14"/>
        </w:rPr>
        <w:t xml:space="preserve">Refers to the total number of PISA participants </w:t>
      </w:r>
      <w:r w:rsidR="009B7B99" w:rsidRPr="00147626">
        <w:rPr>
          <w:rFonts w:ascii="Arial" w:hAnsi="Arial" w:cs="Arial"/>
          <w:sz w:val="14"/>
          <w:szCs w:val="14"/>
        </w:rPr>
        <w:t xml:space="preserve">with </w:t>
      </w:r>
      <w:r w:rsidR="00E62CCC" w:rsidRPr="00147626">
        <w:rPr>
          <w:rFonts w:ascii="Arial" w:hAnsi="Arial" w:cs="Arial"/>
          <w:sz w:val="14"/>
          <w:szCs w:val="14"/>
        </w:rPr>
        <w:t xml:space="preserve">usable contact </w:t>
      </w:r>
      <w:proofErr w:type="gramStart"/>
      <w:r w:rsidR="00E62CCC" w:rsidRPr="00147626">
        <w:rPr>
          <w:rFonts w:ascii="Arial" w:hAnsi="Arial" w:cs="Arial"/>
          <w:sz w:val="14"/>
          <w:szCs w:val="14"/>
        </w:rPr>
        <w:t>details</w:t>
      </w:r>
      <w:proofErr w:type="gramEnd"/>
    </w:p>
    <w:p w14:paraId="4DD0057E" w14:textId="7C0D4944" w:rsidR="00E62CCC" w:rsidRPr="00147626" w:rsidRDefault="00EE6511" w:rsidP="003835B1">
      <w:pPr>
        <w:spacing w:before="0" w:line="240" w:lineRule="auto"/>
        <w:rPr>
          <w:rFonts w:ascii="Arial" w:hAnsi="Arial" w:cs="Arial"/>
          <w:sz w:val="14"/>
          <w:szCs w:val="14"/>
        </w:rPr>
      </w:pPr>
      <w:r w:rsidRPr="00147626">
        <w:rPr>
          <w:rFonts w:ascii="Arial" w:hAnsi="Arial" w:cs="Arial"/>
          <w:sz w:val="14"/>
          <w:szCs w:val="14"/>
        </w:rPr>
        <w:t xml:space="preserve">4 Excludes 22 respondents who were interviewed but removed from the LSAY </w:t>
      </w:r>
      <w:r w:rsidR="00145A13" w:rsidRPr="00147626">
        <w:rPr>
          <w:rFonts w:ascii="Arial" w:hAnsi="Arial" w:cs="Arial"/>
          <w:sz w:val="14"/>
          <w:szCs w:val="14"/>
        </w:rPr>
        <w:t xml:space="preserve">dataset </w:t>
      </w:r>
      <w:r w:rsidRPr="00147626">
        <w:rPr>
          <w:rFonts w:ascii="Arial" w:hAnsi="Arial" w:cs="Arial"/>
          <w:sz w:val="14"/>
          <w:szCs w:val="14"/>
        </w:rPr>
        <w:t>because they were ineligible to be part of PISA.</w:t>
      </w:r>
    </w:p>
    <w:p w14:paraId="33A43EE8" w14:textId="1C5111BB" w:rsidR="00095760" w:rsidRPr="00147626" w:rsidRDefault="002D4866" w:rsidP="003835B1">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 xml:space="preserve">5 </w:t>
      </w:r>
      <w:r w:rsidR="00095760" w:rsidRPr="00147626">
        <w:rPr>
          <w:rFonts w:ascii="Arial" w:hAnsi="Arial" w:cs="Arial"/>
          <w:sz w:val="14"/>
          <w:szCs w:val="14"/>
        </w:rPr>
        <w:t>Includes 472 respondents recruited as part of the top-up activity who also completed an LSAY interview in 2018 (wave 4).</w:t>
      </w:r>
    </w:p>
    <w:p w14:paraId="6CB51E81" w14:textId="24C0AB45" w:rsidR="002D4866" w:rsidRPr="00147626" w:rsidRDefault="002D4866" w:rsidP="003835B1">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6 Excludes 13 respondents who were interviewed but removed from the LSAY dataset because they were ineligible to be part of PISA.</w:t>
      </w:r>
    </w:p>
    <w:p w14:paraId="78564522" w14:textId="70489479" w:rsidR="002D4866" w:rsidRPr="00147626" w:rsidRDefault="002D4866" w:rsidP="003835B1">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 xml:space="preserve">7 Includes 341 respondents recruited as part of the top-up activity who also completed an LSAY interview in 2019 (wave </w:t>
      </w:r>
      <w:r w:rsidR="00C81DAA" w:rsidRPr="00147626">
        <w:rPr>
          <w:rFonts w:ascii="Arial" w:hAnsi="Arial" w:cs="Arial"/>
          <w:sz w:val="14"/>
          <w:szCs w:val="14"/>
        </w:rPr>
        <w:t>5</w:t>
      </w:r>
      <w:r w:rsidRPr="00147626">
        <w:rPr>
          <w:rFonts w:ascii="Arial" w:hAnsi="Arial" w:cs="Arial"/>
          <w:sz w:val="14"/>
          <w:szCs w:val="14"/>
        </w:rPr>
        <w:t>).</w:t>
      </w:r>
    </w:p>
    <w:p w14:paraId="64D84F9B" w14:textId="22AB28F3" w:rsidR="00BB50D7" w:rsidRPr="00147626" w:rsidRDefault="005211BB" w:rsidP="00BB50D7">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8</w:t>
      </w:r>
      <w:r w:rsidR="00BB50D7" w:rsidRPr="00147626">
        <w:rPr>
          <w:rFonts w:ascii="Arial" w:hAnsi="Arial" w:cs="Arial"/>
          <w:sz w:val="14"/>
          <w:szCs w:val="14"/>
        </w:rPr>
        <w:t xml:space="preserve"> Excludes 1</w:t>
      </w:r>
      <w:r w:rsidRPr="00147626">
        <w:rPr>
          <w:rFonts w:ascii="Arial" w:hAnsi="Arial" w:cs="Arial"/>
          <w:sz w:val="14"/>
          <w:szCs w:val="14"/>
        </w:rPr>
        <w:t>4</w:t>
      </w:r>
      <w:r w:rsidR="00BB50D7" w:rsidRPr="00147626">
        <w:rPr>
          <w:rFonts w:ascii="Arial" w:hAnsi="Arial" w:cs="Arial"/>
          <w:sz w:val="14"/>
          <w:szCs w:val="14"/>
        </w:rPr>
        <w:t xml:space="preserve"> respondents who were interviewed but removed from the LSAY dataset because they were ineligible to be part of PISA.</w:t>
      </w:r>
    </w:p>
    <w:p w14:paraId="54F5EF55" w14:textId="0760232E" w:rsidR="00BB50D7" w:rsidRPr="00147626" w:rsidRDefault="005211BB" w:rsidP="00BB50D7">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9</w:t>
      </w:r>
      <w:r w:rsidR="00BB50D7" w:rsidRPr="00147626">
        <w:rPr>
          <w:rFonts w:ascii="Arial" w:hAnsi="Arial" w:cs="Arial"/>
          <w:sz w:val="14"/>
          <w:szCs w:val="14"/>
        </w:rPr>
        <w:t xml:space="preserve"> Includes 3</w:t>
      </w:r>
      <w:r w:rsidRPr="00147626">
        <w:rPr>
          <w:rFonts w:ascii="Arial" w:hAnsi="Arial" w:cs="Arial"/>
          <w:sz w:val="14"/>
          <w:szCs w:val="14"/>
        </w:rPr>
        <w:t>5</w:t>
      </w:r>
      <w:r w:rsidR="00BB50D7" w:rsidRPr="00147626">
        <w:rPr>
          <w:rFonts w:ascii="Arial" w:hAnsi="Arial" w:cs="Arial"/>
          <w:sz w:val="14"/>
          <w:szCs w:val="14"/>
        </w:rPr>
        <w:t>1 respondents recruited as part of the top-up activity who also completed an LSAY interview in 20</w:t>
      </w:r>
      <w:r w:rsidR="00C81DAA" w:rsidRPr="00147626">
        <w:rPr>
          <w:rFonts w:ascii="Arial" w:hAnsi="Arial" w:cs="Arial"/>
          <w:sz w:val="14"/>
          <w:szCs w:val="14"/>
        </w:rPr>
        <w:t>20</w:t>
      </w:r>
      <w:r w:rsidR="00BB50D7" w:rsidRPr="00147626">
        <w:rPr>
          <w:rFonts w:ascii="Arial" w:hAnsi="Arial" w:cs="Arial"/>
          <w:sz w:val="14"/>
          <w:szCs w:val="14"/>
        </w:rPr>
        <w:t xml:space="preserve"> (wave </w:t>
      </w:r>
      <w:r w:rsidR="00C81DAA" w:rsidRPr="00147626">
        <w:rPr>
          <w:rFonts w:ascii="Arial" w:hAnsi="Arial" w:cs="Arial"/>
          <w:sz w:val="14"/>
          <w:szCs w:val="14"/>
        </w:rPr>
        <w:t>6</w:t>
      </w:r>
      <w:r w:rsidR="00BB50D7" w:rsidRPr="00147626">
        <w:rPr>
          <w:rFonts w:ascii="Arial" w:hAnsi="Arial" w:cs="Arial"/>
          <w:sz w:val="14"/>
          <w:szCs w:val="14"/>
        </w:rPr>
        <w:t>).</w:t>
      </w:r>
    </w:p>
    <w:p w14:paraId="39CA24FC" w14:textId="6C243D0A" w:rsidR="000F6849" w:rsidRPr="00147626" w:rsidRDefault="000F6849" w:rsidP="000F6849">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10 Excludes 13 respondents who were interviewed but removed from the LSAY dataset because they were ineligible to be part of PISA.</w:t>
      </w:r>
    </w:p>
    <w:p w14:paraId="1AF99823" w14:textId="27578FDA" w:rsidR="000F6849" w:rsidRPr="00147626" w:rsidRDefault="000F6849" w:rsidP="000F6849">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11 Includes 3</w:t>
      </w:r>
      <w:r w:rsidR="00CB09A4" w:rsidRPr="00147626">
        <w:rPr>
          <w:rFonts w:ascii="Arial" w:hAnsi="Arial" w:cs="Arial"/>
          <w:sz w:val="14"/>
          <w:szCs w:val="14"/>
        </w:rPr>
        <w:t>49</w:t>
      </w:r>
      <w:r w:rsidRPr="00147626">
        <w:rPr>
          <w:rFonts w:ascii="Arial" w:hAnsi="Arial" w:cs="Arial"/>
          <w:sz w:val="14"/>
          <w:szCs w:val="14"/>
        </w:rPr>
        <w:t xml:space="preserve"> respondents recruited as part of the top-up activity who also completed an LSAY interview in 2021 (wave 7).</w:t>
      </w:r>
    </w:p>
    <w:p w14:paraId="7BA51B11" w14:textId="7B70BC19" w:rsidR="0007350E" w:rsidRPr="00147626" w:rsidRDefault="0007350E" w:rsidP="0007350E">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12 Excludes 14 respondents who were interviewed but removed from the LSAY dataset because they were ineligible to be part of PISA.</w:t>
      </w:r>
    </w:p>
    <w:p w14:paraId="080C42E1" w14:textId="008A4286" w:rsidR="0007350E" w:rsidRPr="007D2BCC" w:rsidRDefault="0007350E" w:rsidP="0007350E">
      <w:pPr>
        <w:pStyle w:val="NumberedListContinuing"/>
        <w:numPr>
          <w:ilvl w:val="0"/>
          <w:numId w:val="0"/>
        </w:numPr>
        <w:spacing w:before="0" w:line="240" w:lineRule="auto"/>
        <w:rPr>
          <w:rFonts w:ascii="Arial" w:hAnsi="Arial" w:cs="Arial"/>
          <w:sz w:val="14"/>
          <w:szCs w:val="14"/>
        </w:rPr>
      </w:pPr>
      <w:r w:rsidRPr="00147626">
        <w:rPr>
          <w:rFonts w:ascii="Arial" w:hAnsi="Arial" w:cs="Arial"/>
          <w:sz w:val="14"/>
          <w:szCs w:val="14"/>
        </w:rPr>
        <w:t>13 Includes 316 respondents recruited as part of the top-up activity who also completed an LSAY interview in 2022 (wave 8).</w:t>
      </w:r>
    </w:p>
    <w:p w14:paraId="4AD8309D" w14:textId="57A52EFF" w:rsidR="0075792C" w:rsidRPr="00F66DBB" w:rsidRDefault="0075792C" w:rsidP="0075792C">
      <w:pPr>
        <w:pStyle w:val="tabletitle"/>
      </w:pPr>
      <w:bookmarkStart w:id="233" w:name="_Toc131410275"/>
      <w:r w:rsidRPr="007D2BCC">
        <w:t xml:space="preserve">Table </w:t>
      </w:r>
      <w:r w:rsidR="005F1547" w:rsidRPr="007D2BCC">
        <w:t>2</w:t>
      </w:r>
      <w:r w:rsidR="009D4C6E">
        <w:t>5</w:t>
      </w:r>
      <w:r w:rsidRPr="007D2BCC">
        <w:tab/>
      </w:r>
      <w:r w:rsidR="0033264F" w:rsidRPr="007D2BCC">
        <w:t>LSAY top-up sample, wave 3 (2017)</w:t>
      </w:r>
      <w:bookmarkEnd w:id="233"/>
    </w:p>
    <w:tbl>
      <w:tblPr>
        <w:tblW w:w="5670" w:type="dxa"/>
        <w:tblLayout w:type="fixed"/>
        <w:tblLook w:val="04A0" w:firstRow="1" w:lastRow="0" w:firstColumn="1" w:lastColumn="0" w:noHBand="0" w:noVBand="1"/>
      </w:tblPr>
      <w:tblGrid>
        <w:gridCol w:w="4395"/>
        <w:gridCol w:w="1275"/>
      </w:tblGrid>
      <w:tr w:rsidR="0084197C" w:rsidRPr="00F66DBB" w14:paraId="58C2611F" w14:textId="77777777" w:rsidTr="003029CF">
        <w:trPr>
          <w:trHeight w:val="289"/>
        </w:trPr>
        <w:tc>
          <w:tcPr>
            <w:tcW w:w="4395" w:type="dxa"/>
            <w:tcBorders>
              <w:top w:val="single" w:sz="4" w:space="0" w:color="auto"/>
              <w:left w:val="nil"/>
              <w:bottom w:val="single" w:sz="4" w:space="0" w:color="auto"/>
              <w:right w:val="nil"/>
            </w:tcBorders>
            <w:shd w:val="clear" w:color="auto" w:fill="auto"/>
            <w:noWrap/>
            <w:vAlign w:val="center"/>
            <w:hideMark/>
          </w:tcPr>
          <w:p w14:paraId="62CDCDE0" w14:textId="77777777" w:rsidR="0084197C" w:rsidRPr="008066B5" w:rsidRDefault="0084197C" w:rsidP="008066B5">
            <w:pPr>
              <w:spacing w:before="0" w:line="240" w:lineRule="auto"/>
              <w:rPr>
                <w:rFonts w:ascii="Calibri" w:hAnsi="Calibri"/>
                <w:b/>
                <w:sz w:val="18"/>
                <w:szCs w:val="18"/>
                <w:lang w:eastAsia="en-AU"/>
              </w:rPr>
            </w:pPr>
            <w:r w:rsidRPr="008066B5">
              <w:rPr>
                <w:rFonts w:ascii="Calibri" w:hAnsi="Calibri"/>
                <w:b/>
                <w:sz w:val="18"/>
                <w:szCs w:val="18"/>
                <w:lang w:eastAsia="en-AU"/>
              </w:rPr>
              <w:t>Group </w:t>
            </w:r>
          </w:p>
        </w:tc>
        <w:tc>
          <w:tcPr>
            <w:tcW w:w="1275" w:type="dxa"/>
            <w:tcBorders>
              <w:top w:val="single" w:sz="4" w:space="0" w:color="auto"/>
              <w:left w:val="nil"/>
              <w:bottom w:val="single" w:sz="4" w:space="0" w:color="auto"/>
              <w:right w:val="nil"/>
            </w:tcBorders>
          </w:tcPr>
          <w:p w14:paraId="0C5FF839" w14:textId="77777777" w:rsidR="0084197C" w:rsidRPr="008066B5" w:rsidRDefault="0084197C" w:rsidP="00E71DAC">
            <w:pPr>
              <w:spacing w:before="0" w:line="240" w:lineRule="auto"/>
              <w:jc w:val="center"/>
              <w:rPr>
                <w:rFonts w:ascii="Calibri" w:hAnsi="Calibri"/>
                <w:b/>
                <w:sz w:val="18"/>
                <w:szCs w:val="18"/>
                <w:lang w:eastAsia="en-AU"/>
              </w:rPr>
            </w:pPr>
            <w:r w:rsidRPr="008066B5">
              <w:rPr>
                <w:rFonts w:ascii="Calibri" w:hAnsi="Calibri"/>
                <w:b/>
                <w:sz w:val="18"/>
                <w:szCs w:val="18"/>
                <w:lang w:eastAsia="en-AU"/>
              </w:rPr>
              <w:t>Number of respondents</w:t>
            </w:r>
          </w:p>
        </w:tc>
      </w:tr>
      <w:tr w:rsidR="0084197C" w:rsidRPr="00F66DBB" w14:paraId="03906020" w14:textId="77777777" w:rsidTr="003029CF">
        <w:trPr>
          <w:trHeight w:val="289"/>
        </w:trPr>
        <w:tc>
          <w:tcPr>
            <w:tcW w:w="4395" w:type="dxa"/>
            <w:tcBorders>
              <w:left w:val="nil"/>
              <w:bottom w:val="nil"/>
              <w:right w:val="nil"/>
            </w:tcBorders>
            <w:shd w:val="clear" w:color="auto" w:fill="auto"/>
            <w:noWrap/>
            <w:vAlign w:val="bottom"/>
          </w:tcPr>
          <w:p w14:paraId="3414C7DE" w14:textId="77777777" w:rsidR="0084197C" w:rsidRPr="003029CF" w:rsidRDefault="0084197C" w:rsidP="003029CF">
            <w:pPr>
              <w:pStyle w:val="Tabletext"/>
              <w:rPr>
                <w:lang w:eastAsia="en-AU"/>
              </w:rPr>
            </w:pPr>
            <w:r w:rsidRPr="003029CF">
              <w:rPr>
                <w:lang w:eastAsia="en-AU"/>
              </w:rPr>
              <w:t>Recruitment questionnaire</w:t>
            </w:r>
            <w:r w:rsidR="00A20BB8" w:rsidRPr="003029CF">
              <w:rPr>
                <w:lang w:eastAsia="en-AU"/>
              </w:rPr>
              <w:t xml:space="preserve"> only</w:t>
            </w:r>
          </w:p>
        </w:tc>
        <w:tc>
          <w:tcPr>
            <w:tcW w:w="1275" w:type="dxa"/>
            <w:tcBorders>
              <w:left w:val="nil"/>
              <w:bottom w:val="nil"/>
              <w:right w:val="nil"/>
            </w:tcBorders>
            <w:vAlign w:val="center"/>
          </w:tcPr>
          <w:p w14:paraId="1C444ED1" w14:textId="77777777" w:rsidR="0084197C" w:rsidRPr="003029CF" w:rsidRDefault="0084197C" w:rsidP="003029CF">
            <w:pPr>
              <w:pStyle w:val="Tabletext"/>
              <w:jc w:val="right"/>
              <w:rPr>
                <w:lang w:eastAsia="en-AU"/>
              </w:rPr>
            </w:pPr>
            <w:r w:rsidRPr="003029CF">
              <w:rPr>
                <w:lang w:eastAsia="en-AU"/>
              </w:rPr>
              <w:t>464</w:t>
            </w:r>
          </w:p>
        </w:tc>
      </w:tr>
      <w:tr w:rsidR="0084197C" w:rsidRPr="00F66DBB" w14:paraId="29143963" w14:textId="77777777" w:rsidTr="003029CF">
        <w:trPr>
          <w:trHeight w:val="289"/>
        </w:trPr>
        <w:tc>
          <w:tcPr>
            <w:tcW w:w="4395" w:type="dxa"/>
            <w:tcBorders>
              <w:left w:val="nil"/>
              <w:right w:val="nil"/>
            </w:tcBorders>
            <w:shd w:val="clear" w:color="auto" w:fill="auto"/>
            <w:noWrap/>
            <w:vAlign w:val="bottom"/>
          </w:tcPr>
          <w:p w14:paraId="54C467F1" w14:textId="77777777" w:rsidR="0084197C" w:rsidRPr="003029CF" w:rsidRDefault="0084197C" w:rsidP="003029CF">
            <w:pPr>
              <w:pStyle w:val="Tabletext"/>
              <w:rPr>
                <w:lang w:eastAsia="en-AU"/>
              </w:rPr>
            </w:pPr>
            <w:r w:rsidRPr="003029CF">
              <w:rPr>
                <w:lang w:eastAsia="en-AU"/>
              </w:rPr>
              <w:t>Recruitment questionnaire and wave 3 survey</w:t>
            </w:r>
          </w:p>
        </w:tc>
        <w:tc>
          <w:tcPr>
            <w:tcW w:w="1275" w:type="dxa"/>
            <w:tcBorders>
              <w:left w:val="nil"/>
              <w:right w:val="nil"/>
            </w:tcBorders>
            <w:vAlign w:val="center"/>
          </w:tcPr>
          <w:p w14:paraId="0DD46ADC" w14:textId="77777777" w:rsidR="0084197C" w:rsidRPr="003029CF" w:rsidRDefault="0084197C" w:rsidP="003029CF">
            <w:pPr>
              <w:pStyle w:val="Tabletext"/>
              <w:jc w:val="right"/>
              <w:rPr>
                <w:lang w:eastAsia="en-AU"/>
              </w:rPr>
            </w:pPr>
            <w:r w:rsidRPr="003029CF">
              <w:rPr>
                <w:lang w:eastAsia="en-AU"/>
              </w:rPr>
              <w:t>251</w:t>
            </w:r>
          </w:p>
        </w:tc>
      </w:tr>
      <w:tr w:rsidR="0084197C" w:rsidRPr="00F66DBB" w14:paraId="29CDEF09" w14:textId="77777777" w:rsidTr="003029CF">
        <w:trPr>
          <w:trHeight w:val="289"/>
        </w:trPr>
        <w:tc>
          <w:tcPr>
            <w:tcW w:w="4395" w:type="dxa"/>
            <w:tcBorders>
              <w:left w:val="nil"/>
              <w:bottom w:val="single" w:sz="4" w:space="0" w:color="auto"/>
              <w:right w:val="nil"/>
            </w:tcBorders>
            <w:shd w:val="clear" w:color="auto" w:fill="auto"/>
            <w:noWrap/>
            <w:vAlign w:val="bottom"/>
          </w:tcPr>
          <w:p w14:paraId="07EA5F0A" w14:textId="77777777" w:rsidR="0084197C" w:rsidRPr="003029CF" w:rsidRDefault="0084197C" w:rsidP="003029CF">
            <w:pPr>
              <w:pStyle w:val="Tabletext"/>
              <w:rPr>
                <w:lang w:eastAsia="en-AU"/>
              </w:rPr>
            </w:pPr>
            <w:r w:rsidRPr="003029CF">
              <w:rPr>
                <w:lang w:eastAsia="en-AU"/>
              </w:rPr>
              <w:t>Wave 3 survey only</w:t>
            </w:r>
          </w:p>
        </w:tc>
        <w:tc>
          <w:tcPr>
            <w:tcW w:w="1275" w:type="dxa"/>
            <w:tcBorders>
              <w:left w:val="nil"/>
              <w:bottom w:val="single" w:sz="4" w:space="0" w:color="auto"/>
              <w:right w:val="nil"/>
            </w:tcBorders>
            <w:vAlign w:val="center"/>
          </w:tcPr>
          <w:p w14:paraId="454CAE77" w14:textId="77777777" w:rsidR="0084197C" w:rsidRPr="003029CF" w:rsidRDefault="0084197C" w:rsidP="003029CF">
            <w:pPr>
              <w:pStyle w:val="Tabletext"/>
              <w:jc w:val="right"/>
              <w:rPr>
                <w:lang w:eastAsia="en-AU"/>
              </w:rPr>
            </w:pPr>
            <w:r w:rsidRPr="003029CF">
              <w:rPr>
                <w:lang w:eastAsia="en-AU"/>
              </w:rPr>
              <w:t>31</w:t>
            </w:r>
          </w:p>
        </w:tc>
      </w:tr>
      <w:tr w:rsidR="0084197C" w:rsidRPr="00F66DBB" w14:paraId="5EA46FEB" w14:textId="77777777" w:rsidTr="003029CF">
        <w:trPr>
          <w:trHeight w:val="289"/>
        </w:trPr>
        <w:tc>
          <w:tcPr>
            <w:tcW w:w="4395" w:type="dxa"/>
            <w:tcBorders>
              <w:top w:val="single" w:sz="4" w:space="0" w:color="auto"/>
              <w:left w:val="nil"/>
              <w:bottom w:val="single" w:sz="4" w:space="0" w:color="auto"/>
              <w:right w:val="nil"/>
            </w:tcBorders>
            <w:shd w:val="clear" w:color="auto" w:fill="auto"/>
            <w:noWrap/>
            <w:vAlign w:val="bottom"/>
          </w:tcPr>
          <w:p w14:paraId="5C580402" w14:textId="77777777" w:rsidR="0084197C" w:rsidRPr="003029CF" w:rsidRDefault="0084197C" w:rsidP="003029CF">
            <w:pPr>
              <w:pStyle w:val="Tabletext"/>
              <w:rPr>
                <w:b/>
                <w:bCs/>
                <w:lang w:eastAsia="en-AU"/>
              </w:rPr>
            </w:pPr>
            <w:r w:rsidRPr="003029CF">
              <w:rPr>
                <w:b/>
                <w:bCs/>
                <w:lang w:eastAsia="en-AU"/>
              </w:rPr>
              <w:t>Total</w:t>
            </w:r>
          </w:p>
        </w:tc>
        <w:tc>
          <w:tcPr>
            <w:tcW w:w="1275" w:type="dxa"/>
            <w:tcBorders>
              <w:top w:val="single" w:sz="4" w:space="0" w:color="auto"/>
              <w:left w:val="nil"/>
              <w:bottom w:val="single" w:sz="4" w:space="0" w:color="auto"/>
              <w:right w:val="nil"/>
            </w:tcBorders>
            <w:vAlign w:val="center"/>
          </w:tcPr>
          <w:p w14:paraId="379EB577" w14:textId="77777777" w:rsidR="0084197C" w:rsidRPr="003029CF" w:rsidRDefault="0084197C" w:rsidP="003029CF">
            <w:pPr>
              <w:pStyle w:val="Tabletext"/>
              <w:jc w:val="right"/>
              <w:rPr>
                <w:b/>
                <w:bCs/>
                <w:lang w:eastAsia="en-AU"/>
              </w:rPr>
            </w:pPr>
            <w:r w:rsidRPr="003029CF">
              <w:rPr>
                <w:b/>
                <w:bCs/>
                <w:lang w:eastAsia="en-AU"/>
              </w:rPr>
              <w:t>746</w:t>
            </w:r>
          </w:p>
        </w:tc>
      </w:tr>
    </w:tbl>
    <w:p w14:paraId="572EDB8C" w14:textId="77777777" w:rsidR="00165EF5" w:rsidRDefault="00165EF5" w:rsidP="00165EF5">
      <w:pPr>
        <w:pStyle w:val="Heading2"/>
      </w:pPr>
      <w:bookmarkStart w:id="234" w:name="_Toc89693166"/>
      <w:r>
        <w:t>Data collection</w:t>
      </w:r>
      <w:bookmarkEnd w:id="234"/>
    </w:p>
    <w:p w14:paraId="3BA95CA8" w14:textId="77777777" w:rsidR="00165EF5" w:rsidRDefault="00165EF5" w:rsidP="00165EF5">
      <w:pPr>
        <w:pStyle w:val="Text"/>
      </w:pPr>
      <w:r>
        <w:t xml:space="preserve">PISA participants providing usable contact details were contacted in 2016 for the purpose of participating in follow-up interviews as part of the LSAY program. This interview collected further information on the respondent’s school experiences, school and post-school intentions, school </w:t>
      </w:r>
      <w:proofErr w:type="spellStart"/>
      <w:r>
        <w:t>leavers</w:t>
      </w:r>
      <w:proofErr w:type="spellEnd"/>
      <w:r>
        <w:t xml:space="preserve"> and their transitions from school, engagement in education, post-school study, employment, living arrangements, wellbeing, personality and soft skills. </w:t>
      </w:r>
    </w:p>
    <w:p w14:paraId="6B5467DA" w14:textId="77777777" w:rsidR="00165EF5" w:rsidRDefault="00165EF5" w:rsidP="00165EF5">
      <w:pPr>
        <w:pStyle w:val="Heading4"/>
      </w:pPr>
      <w:r>
        <w:t>Survey mode</w:t>
      </w:r>
    </w:p>
    <w:p w14:paraId="202119B2" w14:textId="77777777" w:rsidR="00165EF5" w:rsidRDefault="00165EF5" w:rsidP="00165EF5">
      <w:pPr>
        <w:pStyle w:val="Text"/>
      </w:pPr>
      <w:r>
        <w:t>From the second wave, Y15 participants were able to choose between computer-assisted telephone interviews (CATI) and computer-assisted web interviews (CAWI). LSAY telephone interviews take an average of 25 minutes in length. Sample members can access the CAWI through a number of entry points, including the primary approach letter, email invitation, reminder emails, survey website, link via email to respondent during CATI, and linked email to respondent via SMS reminders.</w:t>
      </w:r>
    </w:p>
    <w:p w14:paraId="30E3931D" w14:textId="77A3A4D8" w:rsidR="00165EF5" w:rsidRDefault="00165EF5" w:rsidP="00165EF5">
      <w:pPr>
        <w:pStyle w:val="Heading4"/>
      </w:pPr>
      <w:r>
        <w:t>Pilot testing</w:t>
      </w:r>
    </w:p>
    <w:p w14:paraId="258F8406" w14:textId="77777777" w:rsidR="00782402" w:rsidRDefault="00782402" w:rsidP="008066B5">
      <w:pPr>
        <w:pStyle w:val="Heading5"/>
      </w:pPr>
      <w:r>
        <w:t>Wave 2 (2016)</w:t>
      </w:r>
    </w:p>
    <w:p w14:paraId="0DC88E68" w14:textId="77777777" w:rsidR="00165EF5" w:rsidRDefault="00165EF5" w:rsidP="00165EF5">
      <w:pPr>
        <w:pStyle w:val="Text"/>
      </w:pPr>
      <w:r>
        <w:t xml:space="preserve">Pilot test interviewing began on 15 September 2016, following a full interviewer briefing, and ceased with the closing of the main survey on 12 February 2017. The pilot test included 600 sample members. From </w:t>
      </w:r>
      <w:r>
        <w:lastRenderedPageBreak/>
        <w:t>these, 300 interviews were achieved, reflecting an overall response rate of 50.0%. The pilot survey remained open alongside the main survey in order to maximise response.</w:t>
      </w:r>
    </w:p>
    <w:p w14:paraId="620BF668" w14:textId="77777777" w:rsidR="00782402" w:rsidRPr="007D53F6" w:rsidRDefault="00782402" w:rsidP="00782402">
      <w:pPr>
        <w:pStyle w:val="Heading5"/>
      </w:pPr>
      <w:r w:rsidRPr="007D53F6">
        <w:t>Wave 3 (2017)</w:t>
      </w:r>
    </w:p>
    <w:p w14:paraId="7FF8F0AF" w14:textId="24B19789" w:rsidR="00165EF5" w:rsidRDefault="00782402" w:rsidP="008066B5">
      <w:pPr>
        <w:pStyle w:val="Text"/>
      </w:pPr>
      <w:r w:rsidRPr="007D53F6">
        <w:t>Pilot test interviewing began on 8 August 2017 following a full interviewer briefing. A decision was made to keep the pilot survey open alongside the main survey in order to maximise response, with efforts to interview the pilot sample continuing until the closing of the main survey on 18 February 2018. The pilot test included 500 sample members. From these, 344 interviews were achieved, an overall response rate of 68.8%. When broken down by groups, 338 interviews were completed by responders (a response rate of 86.0% among this group) while only six non-responders (6.0% of this group) completed their 2017 survey.</w:t>
      </w:r>
    </w:p>
    <w:p w14:paraId="7AD2352D" w14:textId="5ECF2C15" w:rsidR="00F01BB5" w:rsidRPr="004422B9" w:rsidRDefault="00F01BB5" w:rsidP="00F01BB5">
      <w:pPr>
        <w:pStyle w:val="Heading5"/>
      </w:pPr>
      <w:r w:rsidRPr="004422B9">
        <w:t>Wave 4 (2018)</w:t>
      </w:r>
    </w:p>
    <w:p w14:paraId="6D4EEDB7" w14:textId="7305BF45" w:rsidR="00F01BB5" w:rsidRDefault="00F01BB5" w:rsidP="00F01BB5">
      <w:pPr>
        <w:pStyle w:val="Text"/>
      </w:pPr>
      <w:r w:rsidRPr="004422B9">
        <w:t xml:space="preserve">Pilot test interviewing began on 2 August 2018 following a full interviewer briefing. As in the previous wave, the pilot survey remained open alongside the main survey in order to maximise response, with efforts to interview the pilot sample continuing until the closing of the main survey on 24 February 2018. The pilot test included </w:t>
      </w:r>
      <w:r w:rsidR="00DC2D8F" w:rsidRPr="004422B9">
        <w:t>632</w:t>
      </w:r>
      <w:r w:rsidRPr="004422B9">
        <w:t xml:space="preserve"> sample members. From these, 34</w:t>
      </w:r>
      <w:r w:rsidR="00DC2D8F" w:rsidRPr="004422B9">
        <w:t>9</w:t>
      </w:r>
      <w:r w:rsidRPr="004422B9">
        <w:t xml:space="preserve"> interviews were achieved</w:t>
      </w:r>
      <w:r w:rsidR="00DC2D8F" w:rsidRPr="004422B9">
        <w:t xml:space="preserve"> with</w:t>
      </w:r>
      <w:r w:rsidRPr="004422B9">
        <w:t xml:space="preserve"> an overall response rate of </w:t>
      </w:r>
      <w:r w:rsidR="00DC2D8F" w:rsidRPr="004422B9">
        <w:t>55.2</w:t>
      </w:r>
      <w:r w:rsidRPr="004422B9">
        <w:t xml:space="preserve">%. When broken down by </w:t>
      </w:r>
      <w:r w:rsidR="00DC2D8F" w:rsidRPr="004422B9">
        <w:t xml:space="preserve">the wave 4 </w:t>
      </w:r>
      <w:r w:rsidRPr="004422B9">
        <w:t>groups, 3</w:t>
      </w:r>
      <w:r w:rsidR="00DC2D8F" w:rsidRPr="004422B9">
        <w:t>14</w:t>
      </w:r>
      <w:r w:rsidRPr="004422B9">
        <w:t xml:space="preserve"> interviews were completed by </w:t>
      </w:r>
      <w:r w:rsidR="00DC2D8F" w:rsidRPr="004422B9">
        <w:t xml:space="preserve">wave 3 </w:t>
      </w:r>
      <w:r w:rsidRPr="004422B9">
        <w:t>responders (a response rate of 8</w:t>
      </w:r>
      <w:r w:rsidR="00DC2D8F" w:rsidRPr="004422B9">
        <w:t>2</w:t>
      </w:r>
      <w:r w:rsidRPr="004422B9">
        <w:t>.</w:t>
      </w:r>
      <w:r w:rsidR="00DC2D8F" w:rsidRPr="004422B9">
        <w:t>5</w:t>
      </w:r>
      <w:r w:rsidRPr="004422B9">
        <w:t xml:space="preserve">% among </w:t>
      </w:r>
      <w:r w:rsidR="00DC2D8F" w:rsidRPr="004422B9">
        <w:t xml:space="preserve">groups 1 and 5) and 90 interviews </w:t>
      </w:r>
      <w:r w:rsidR="00EA63ED" w:rsidRPr="004422B9">
        <w:t xml:space="preserve">were </w:t>
      </w:r>
      <w:r w:rsidR="00DC2D8F" w:rsidRPr="004422B9">
        <w:t xml:space="preserve">completed </w:t>
      </w:r>
      <w:r w:rsidR="00EA63ED" w:rsidRPr="004422B9">
        <w:t xml:space="preserve">by wave 3 </w:t>
      </w:r>
      <w:r w:rsidRPr="004422B9">
        <w:t>non-responders (</w:t>
      </w:r>
      <w:r w:rsidR="00EA63ED" w:rsidRPr="004422B9">
        <w:t>a response rate of 28</w:t>
      </w:r>
      <w:r w:rsidRPr="004422B9">
        <w:t>.</w:t>
      </w:r>
      <w:r w:rsidR="00EA63ED" w:rsidRPr="004422B9">
        <w:t>3</w:t>
      </w:r>
      <w:r w:rsidRPr="004422B9">
        <w:t xml:space="preserve">% </w:t>
      </w:r>
      <w:r w:rsidR="00EA63ED" w:rsidRPr="004422B9">
        <w:t>among groups 2</w:t>
      </w:r>
      <w:r w:rsidR="00145A13" w:rsidRPr="004422B9">
        <w:t xml:space="preserve"> to </w:t>
      </w:r>
      <w:r w:rsidR="00EA63ED" w:rsidRPr="004422B9">
        <w:t>4)</w:t>
      </w:r>
      <w:r w:rsidRPr="004422B9">
        <w:t>.</w:t>
      </w:r>
    </w:p>
    <w:p w14:paraId="780D3A4B" w14:textId="0B972CEB" w:rsidR="00E618FE" w:rsidRPr="006E781D" w:rsidRDefault="00E618FE" w:rsidP="00E618FE">
      <w:pPr>
        <w:pStyle w:val="Heading5"/>
      </w:pPr>
      <w:r w:rsidRPr="006E781D">
        <w:t>Wave 5 (2019)</w:t>
      </w:r>
    </w:p>
    <w:p w14:paraId="2E82457C" w14:textId="28A04189" w:rsidR="00E618FE" w:rsidRDefault="00E618FE" w:rsidP="00E618FE">
      <w:pPr>
        <w:pStyle w:val="Text"/>
      </w:pPr>
      <w:r w:rsidRPr="006E781D">
        <w:t xml:space="preserve">Pilot test interviewing began on 12 August 2019 following a full interviewer briefing. As in previous waves, the pilot survey remained open alongside the main survey in order to maximise response, with efforts to interview the pilot sample continuing until the closing of the main survey on 13 February 2020. The pilot test included 482 sample members. From these, 220 interviews were achieved with an overall response rate of 45.6%. </w:t>
      </w:r>
    </w:p>
    <w:p w14:paraId="1B196AC9" w14:textId="1BD22E16" w:rsidR="00BF4AC7" w:rsidRPr="000474A6" w:rsidRDefault="00BF4AC7" w:rsidP="00BF4AC7">
      <w:pPr>
        <w:pStyle w:val="Heading5"/>
      </w:pPr>
      <w:r w:rsidRPr="000474A6">
        <w:t>Wave 6 (2020)</w:t>
      </w:r>
    </w:p>
    <w:p w14:paraId="39225000" w14:textId="6BCA3B4B" w:rsidR="00BF4AC7" w:rsidRPr="007D2BCC" w:rsidRDefault="00BF4AC7" w:rsidP="00BF4AC7">
      <w:pPr>
        <w:pStyle w:val="Text"/>
      </w:pPr>
      <w:r w:rsidRPr="000474A6">
        <w:t xml:space="preserve">Pilot test interviewing began on 9 June 2020 following a full interviewer briefing. As in previous waves, the pilot </w:t>
      </w:r>
      <w:r w:rsidRPr="007D2BCC">
        <w:t xml:space="preserve">survey remained open alongside the main survey in order to maximise response, with efforts to interview the pilot sample continuing until the closing of the main survey on 4 January 2021. The pilot test included </w:t>
      </w:r>
      <w:r w:rsidR="003C4476" w:rsidRPr="007D2BCC">
        <w:t>279</w:t>
      </w:r>
      <w:r w:rsidRPr="007D2BCC">
        <w:t xml:space="preserve"> sample members. From these, 212 interviews were achieved with an overall response rate of 76.0%. </w:t>
      </w:r>
    </w:p>
    <w:p w14:paraId="5C8790C4" w14:textId="77777777" w:rsidR="000F6849" w:rsidRPr="007D2BCC" w:rsidRDefault="000F6849">
      <w:pPr>
        <w:spacing w:before="0" w:line="240" w:lineRule="auto"/>
      </w:pPr>
    </w:p>
    <w:p w14:paraId="57C99C13" w14:textId="57CD942F" w:rsidR="000F6849" w:rsidRPr="007D2BCC" w:rsidRDefault="000F6849" w:rsidP="000F6849">
      <w:pPr>
        <w:pStyle w:val="Heading5"/>
      </w:pPr>
      <w:r w:rsidRPr="007D2BCC">
        <w:t>Wave 7 (2021)</w:t>
      </w:r>
    </w:p>
    <w:p w14:paraId="227E7942" w14:textId="098D022C" w:rsidR="00153780" w:rsidRDefault="000F6849" w:rsidP="007C00A3">
      <w:pPr>
        <w:pStyle w:val="Text"/>
      </w:pPr>
      <w:r w:rsidRPr="007D2BCC">
        <w:t xml:space="preserve">Pilot test interviewing began on </w:t>
      </w:r>
      <w:r w:rsidR="003C4476" w:rsidRPr="007D2BCC">
        <w:t>22</w:t>
      </w:r>
      <w:r w:rsidRPr="007D2BCC">
        <w:t xml:space="preserve"> June 202</w:t>
      </w:r>
      <w:r w:rsidR="003C4476" w:rsidRPr="007D2BCC">
        <w:t>1</w:t>
      </w:r>
      <w:r w:rsidRPr="007D2BCC">
        <w:t xml:space="preserve"> following a full interviewer briefing. As in previous waves, the pilot survey remained open alongside the main survey in order to maximise response, with efforts to interview the pilot sample continuing until the closing of the main survey on </w:t>
      </w:r>
      <w:r w:rsidR="003C4476" w:rsidRPr="007D2BCC">
        <w:t>10</w:t>
      </w:r>
      <w:r w:rsidRPr="007D2BCC">
        <w:t xml:space="preserve"> January 202</w:t>
      </w:r>
      <w:r w:rsidR="00B93E40" w:rsidRPr="007D2BCC">
        <w:t>2</w:t>
      </w:r>
      <w:r w:rsidRPr="007D2BCC">
        <w:t xml:space="preserve">. The pilot test included </w:t>
      </w:r>
      <w:r w:rsidR="003C4476" w:rsidRPr="007D2BCC">
        <w:t>269</w:t>
      </w:r>
      <w:r w:rsidRPr="007D2BCC">
        <w:t xml:space="preserve"> sample members. From these, 2</w:t>
      </w:r>
      <w:r w:rsidR="003C4476" w:rsidRPr="007D2BCC">
        <w:t>06</w:t>
      </w:r>
      <w:r w:rsidRPr="007D2BCC">
        <w:t xml:space="preserve"> interviews were achieved with an overall response rate of 76.</w:t>
      </w:r>
      <w:r w:rsidR="00456930" w:rsidRPr="007D2BCC">
        <w:t>6</w:t>
      </w:r>
      <w:r w:rsidRPr="007D2BCC">
        <w:t xml:space="preserve">%. </w:t>
      </w:r>
    </w:p>
    <w:p w14:paraId="42CD8B48" w14:textId="4F98AB61" w:rsidR="0007350E" w:rsidRPr="007D2BCC" w:rsidRDefault="0007350E" w:rsidP="0007350E">
      <w:pPr>
        <w:pStyle w:val="Heading5"/>
      </w:pPr>
      <w:r w:rsidRPr="00147626">
        <w:t>Wave 8 (2022)</w:t>
      </w:r>
    </w:p>
    <w:p w14:paraId="62652E3C" w14:textId="040311BE" w:rsidR="0007350E" w:rsidRPr="007D2BCC" w:rsidRDefault="0007350E" w:rsidP="0007350E">
      <w:pPr>
        <w:pStyle w:val="Text"/>
      </w:pPr>
      <w:r w:rsidRPr="007D2BCC">
        <w:t xml:space="preserve">Pilot test interviewing began on </w:t>
      </w:r>
      <w:r>
        <w:t>16</w:t>
      </w:r>
      <w:r w:rsidRPr="007D2BCC">
        <w:t xml:space="preserve"> June 202</w:t>
      </w:r>
      <w:r>
        <w:t>2</w:t>
      </w:r>
      <w:r w:rsidRPr="007D2BCC">
        <w:t xml:space="preserve"> following a full interviewer briefing. As in previous waves, the pilot survey remained open alongside the main survey in order to maximise response, with efforts to interview the pilot sample continuing until the closing of the main survey on </w:t>
      </w:r>
      <w:r>
        <w:t>4 January 2023</w:t>
      </w:r>
      <w:r w:rsidRPr="007D2BCC">
        <w:t>. The pilot test included 2</w:t>
      </w:r>
      <w:r>
        <w:t>54</w:t>
      </w:r>
      <w:r w:rsidRPr="007D2BCC">
        <w:t xml:space="preserve"> sample members. From these, </w:t>
      </w:r>
      <w:r>
        <w:t>186</w:t>
      </w:r>
      <w:r w:rsidRPr="007D2BCC">
        <w:t xml:space="preserve"> interviews were achieved with an overall response rate of 7</w:t>
      </w:r>
      <w:r>
        <w:t>3.2</w:t>
      </w:r>
      <w:r w:rsidRPr="007D2BCC">
        <w:t xml:space="preserve">%. </w:t>
      </w:r>
    </w:p>
    <w:p w14:paraId="0C3661EA" w14:textId="53814D47" w:rsidR="00165EF5" w:rsidRDefault="00165EF5" w:rsidP="00165EF5">
      <w:pPr>
        <w:pStyle w:val="Heading4"/>
      </w:pPr>
      <w:r w:rsidRPr="007D2BCC">
        <w:lastRenderedPageBreak/>
        <w:t>Survey materials and sample engagement</w:t>
      </w:r>
    </w:p>
    <w:p w14:paraId="1D56F6B2" w14:textId="77777777" w:rsidR="00165EF5" w:rsidRDefault="00165EF5" w:rsidP="00165EF5">
      <w:pPr>
        <w:pStyle w:val="Heading5"/>
      </w:pPr>
      <w:r>
        <w:t>Social media campaign</w:t>
      </w:r>
    </w:p>
    <w:p w14:paraId="2C42D658" w14:textId="77777777" w:rsidR="00165EF5" w:rsidRDefault="00165EF5" w:rsidP="00165EF5">
      <w:pPr>
        <w:pStyle w:val="Dotpoint1"/>
        <w:numPr>
          <w:ilvl w:val="0"/>
          <w:numId w:val="0"/>
        </w:numPr>
      </w:pPr>
      <w:r>
        <w:t>In 2015 NCVER developed a social media campaign carrying the theme Five Million Minutes (5mm) and in 2016 all survey materials built on this concept. The theme focuses on the longevity of LSAY, demonstrating what can occur in the 10 years of the life of the survey (which works out to be five million minutes) and explaining that the few minutes participants spend each year participating in LSAY can help to shape Australia’s future. The social media campaign included:</w:t>
      </w:r>
    </w:p>
    <w:p w14:paraId="1B25B2FB" w14:textId="77777777" w:rsidR="00165EF5" w:rsidRDefault="00165EF5" w:rsidP="00165EF5">
      <w:pPr>
        <w:pStyle w:val="Dotpoint1"/>
      </w:pPr>
      <w:r>
        <w:t xml:space="preserve">a promotional video </w:t>
      </w:r>
    </w:p>
    <w:p w14:paraId="105005D4" w14:textId="77777777" w:rsidR="00165EF5" w:rsidRDefault="00165EF5" w:rsidP="00165EF5">
      <w:pPr>
        <w:pStyle w:val="Dotpoint1"/>
      </w:pPr>
      <w:r>
        <w:t>Facebook and YouTube advertising targeted at 15 to 16-</w:t>
      </w:r>
      <w:proofErr w:type="gramStart"/>
      <w:r>
        <w:t>year-olds</w:t>
      </w:r>
      <w:proofErr w:type="gramEnd"/>
    </w:p>
    <w:p w14:paraId="68FC43CB" w14:textId="3DA1E87B" w:rsidR="00165EF5" w:rsidRDefault="00165EF5" w:rsidP="00165EF5">
      <w:pPr>
        <w:pStyle w:val="Dotpoint1"/>
      </w:pPr>
      <w:r>
        <w:t>a mobile responsive website.</w:t>
      </w:r>
    </w:p>
    <w:p w14:paraId="0760842A" w14:textId="5BC17C3D" w:rsidR="005D1F41" w:rsidRDefault="005D1F41" w:rsidP="005D1F41">
      <w:pPr>
        <w:pStyle w:val="Dotpoint1"/>
        <w:numPr>
          <w:ilvl w:val="0"/>
          <w:numId w:val="0"/>
        </w:numPr>
      </w:pPr>
      <w:r w:rsidRPr="004422B9">
        <w:t xml:space="preserve">In 2018 a new campaign concept was developed called the ‘Missing Piece’ which was incorporated into all survey communications and materials. The theme played on the idea that, in order to conduct an accurate survey, we need all participants to continue to engage with the LSAY each year. Everyone’s information is valuable and contributes to the bigger picture. Without them the information collected would be skewed, and they are an important piece of this puzzle. </w:t>
      </w:r>
    </w:p>
    <w:p w14:paraId="30C1C246" w14:textId="77777777" w:rsidR="00165EF5" w:rsidRPr="000A3709" w:rsidRDefault="00165EF5" w:rsidP="00165EF5">
      <w:pPr>
        <w:pStyle w:val="Heading5"/>
      </w:pPr>
      <w:r>
        <w:t>Letter to parents</w:t>
      </w:r>
    </w:p>
    <w:p w14:paraId="1446D71E" w14:textId="77777777" w:rsidR="00165EF5" w:rsidRDefault="00165EF5" w:rsidP="00165EF5">
      <w:pPr>
        <w:pStyle w:val="Text"/>
      </w:pPr>
      <w:r>
        <w:t>The first contact with this cohort in 2016 was directed to parents/caregivers. Parents were mailed a letter and information sheet. The aim of the letter was to:</w:t>
      </w:r>
    </w:p>
    <w:p w14:paraId="7CB74BA6" w14:textId="77777777" w:rsidR="00165EF5" w:rsidRDefault="00165EF5" w:rsidP="00165EF5">
      <w:pPr>
        <w:pStyle w:val="Dotpoint1"/>
      </w:pPr>
      <w:r>
        <w:t>i</w:t>
      </w:r>
      <w:r w:rsidRPr="00665BEF">
        <w:t>ntroduce</w:t>
      </w:r>
      <w:r>
        <w:t xml:space="preserve"> LSAY to the </w:t>
      </w:r>
      <w:proofErr w:type="gramStart"/>
      <w:r>
        <w:t>parents</w:t>
      </w:r>
      <w:proofErr w:type="gramEnd"/>
    </w:p>
    <w:p w14:paraId="1EDE1086" w14:textId="77777777" w:rsidR="00165EF5" w:rsidRDefault="00165EF5" w:rsidP="00165EF5">
      <w:pPr>
        <w:pStyle w:val="Dotpoint1"/>
      </w:pPr>
      <w:r>
        <w:t xml:space="preserve">explain why their child had been </w:t>
      </w:r>
      <w:proofErr w:type="gramStart"/>
      <w:r>
        <w:t>chosen</w:t>
      </w:r>
      <w:proofErr w:type="gramEnd"/>
    </w:p>
    <w:p w14:paraId="482CA9D7" w14:textId="77777777" w:rsidR="00165EF5" w:rsidRDefault="00165EF5" w:rsidP="00165EF5">
      <w:pPr>
        <w:pStyle w:val="Dotpoint1"/>
      </w:pPr>
      <w:r>
        <w:t xml:space="preserve">gain their support in encouraging their child to take </w:t>
      </w:r>
      <w:proofErr w:type="gramStart"/>
      <w:r>
        <w:t>part</w:t>
      </w:r>
      <w:proofErr w:type="gramEnd"/>
    </w:p>
    <w:p w14:paraId="747C69AE" w14:textId="77777777" w:rsidR="00165EF5" w:rsidRDefault="00165EF5" w:rsidP="00165EF5">
      <w:pPr>
        <w:pStyle w:val="Dotpoint1"/>
      </w:pPr>
      <w:r>
        <w:t>provide contact details of Wallis and NCVER if parents wanted more information.</w:t>
      </w:r>
    </w:p>
    <w:p w14:paraId="63EF2A7A" w14:textId="77777777" w:rsidR="00165EF5" w:rsidRPr="000474A6" w:rsidRDefault="00165EF5" w:rsidP="00165EF5">
      <w:pPr>
        <w:pStyle w:val="Text"/>
      </w:pPr>
      <w:r>
        <w:t xml:space="preserve">The information sheet was included to ensure that parents and sample members were fully informed before giving their consent to participate. The letters were addressed to the parent/guardian of the </w:t>
      </w:r>
      <w:r w:rsidRPr="004422B9">
        <w:t xml:space="preserve">sample member where postal addresses were provided (8433 letters), on 3 October 2016. Following </w:t>
      </w:r>
      <w:r w:rsidRPr="000474A6">
        <w:t>the mailing, 675 of these letters were returned to Wallis due to incorrect addresses.</w:t>
      </w:r>
    </w:p>
    <w:p w14:paraId="120CECE1" w14:textId="2F055941" w:rsidR="00EA63ED" w:rsidRPr="000474A6" w:rsidRDefault="00EA63ED" w:rsidP="00EA63ED">
      <w:pPr>
        <w:pStyle w:val="Heading5"/>
      </w:pPr>
      <w:r w:rsidRPr="000474A6">
        <w:t xml:space="preserve">‘Update details’ campaign </w:t>
      </w:r>
    </w:p>
    <w:p w14:paraId="068746D8" w14:textId="7669002E" w:rsidR="00EA63ED" w:rsidRDefault="00EA63ED" w:rsidP="00EA63ED">
      <w:pPr>
        <w:pStyle w:val="Text"/>
      </w:pPr>
      <w:r w:rsidRPr="000474A6">
        <w:t>Prior to the commencement of the</w:t>
      </w:r>
      <w:r w:rsidRPr="004422B9">
        <w:t xml:space="preserve"> wave</w:t>
      </w:r>
      <w:r>
        <w:t xml:space="preserve"> 4 fieldwork, a letter was sent in June 2018 to all respondents with a postal address encouraging them to update their details, at the same time introducing them to the new campaign theme the ‘Missing </w:t>
      </w:r>
      <w:r w:rsidR="005D1F41">
        <w:t>p</w:t>
      </w:r>
      <w:r>
        <w:t>iece’. The letter instructed respondents to either update the details on the form and return it to Wallis in the post, or alternatively log onto the LSAY website using their unique ID and update their details online.</w:t>
      </w:r>
    </w:p>
    <w:p w14:paraId="249851CA" w14:textId="0703AE97" w:rsidR="00EA63ED" w:rsidRDefault="00EA63ED" w:rsidP="00EA63ED">
      <w:pPr>
        <w:pStyle w:val="Text"/>
      </w:pPr>
      <w:r>
        <w:t xml:space="preserve">As the various wave 4 groups within the cohort have different experiences with the LSAY survey, the wording of the letter changed slightly to suit the respondents LSAY experience. For instance, </w:t>
      </w:r>
      <w:r w:rsidR="005D1F41">
        <w:t xml:space="preserve">the letter for </w:t>
      </w:r>
      <w:r>
        <w:t>respondents in groups 4 and 5 who were new to the survey (having only been recruited in the previous year) contained more detail about what the LSAY survey is and why it is so important to participate.</w:t>
      </w:r>
      <w:r w:rsidR="00713D9B">
        <w:t xml:space="preserve"> </w:t>
      </w:r>
      <w:r>
        <w:t>Shortly after the hardcopy letter mailing, an email was sent out to all respondents with an active email address</w:t>
      </w:r>
      <w:r w:rsidR="005D1F41">
        <w:t xml:space="preserve">. </w:t>
      </w:r>
    </w:p>
    <w:p w14:paraId="799935DF" w14:textId="683CDB77" w:rsidR="00713D9B" w:rsidRPr="000474A6" w:rsidRDefault="00713D9B" w:rsidP="00713D9B">
      <w:pPr>
        <w:pStyle w:val="Text"/>
      </w:pPr>
      <w:r w:rsidRPr="000474A6">
        <w:t xml:space="preserve">This ‘update your details’ initiative has continued to be incorporated into the LSAY fieldwork campaign for every subsequent survey wave. </w:t>
      </w:r>
    </w:p>
    <w:p w14:paraId="693D644F" w14:textId="7C23EE76" w:rsidR="00165EF5" w:rsidRPr="000474A6" w:rsidRDefault="00165EF5" w:rsidP="00165EF5">
      <w:pPr>
        <w:pStyle w:val="Heading5"/>
      </w:pPr>
      <w:r w:rsidRPr="000474A6">
        <w:lastRenderedPageBreak/>
        <w:t>Primary approach letter</w:t>
      </w:r>
    </w:p>
    <w:p w14:paraId="733E0A4E" w14:textId="2EBF006E" w:rsidR="00165EF5" w:rsidRPr="000474A6" w:rsidRDefault="00165EF5" w:rsidP="00165EF5">
      <w:pPr>
        <w:pStyle w:val="Text"/>
      </w:pPr>
      <w:r w:rsidRPr="000474A6">
        <w:t xml:space="preserve">Sample members </w:t>
      </w:r>
      <w:r w:rsidR="00782402" w:rsidRPr="000474A6">
        <w:t xml:space="preserve">are </w:t>
      </w:r>
      <w:r w:rsidRPr="000474A6">
        <w:t xml:space="preserve">contacted before the </w:t>
      </w:r>
      <w:r w:rsidR="00782402" w:rsidRPr="000474A6">
        <w:t xml:space="preserve">commencement of the annual </w:t>
      </w:r>
      <w:r w:rsidRPr="000474A6">
        <w:t xml:space="preserve">fieldwork. Sample members </w:t>
      </w:r>
      <w:r w:rsidR="00782402" w:rsidRPr="000474A6">
        <w:t xml:space="preserve">are </w:t>
      </w:r>
      <w:r w:rsidRPr="000474A6">
        <w:t xml:space="preserve">sent a mailer to reinforce their involvement in LSAY and to advise them of their forthcoming interview. </w:t>
      </w:r>
      <w:r w:rsidR="00345F52" w:rsidRPr="000474A6">
        <w:t>T</w:t>
      </w:r>
      <w:r w:rsidR="00713D9B" w:rsidRPr="000474A6">
        <w:t xml:space="preserve">he </w:t>
      </w:r>
      <w:r w:rsidRPr="000474A6">
        <w:t xml:space="preserve">mailer </w:t>
      </w:r>
      <w:r w:rsidR="00782402" w:rsidRPr="000474A6">
        <w:t>included</w:t>
      </w:r>
      <w:r w:rsidRPr="000474A6">
        <w:t xml:space="preserve"> a tearaway panel </w:t>
      </w:r>
      <w:r w:rsidR="00345F52" w:rsidRPr="000474A6">
        <w:t xml:space="preserve">for updating their contact details </w:t>
      </w:r>
      <w:r w:rsidRPr="000474A6">
        <w:t xml:space="preserve">and </w:t>
      </w:r>
      <w:r w:rsidR="00713D9B" w:rsidRPr="000474A6">
        <w:t xml:space="preserve">in 2016 respondents were </w:t>
      </w:r>
      <w:r w:rsidRPr="000474A6">
        <w:t>sent a data</w:t>
      </w:r>
      <w:r w:rsidR="00345F52" w:rsidRPr="000474A6">
        <w:t xml:space="preserve"> </w:t>
      </w:r>
      <w:r w:rsidRPr="000474A6">
        <w:t>linkage brochure and information sheet.</w:t>
      </w:r>
    </w:p>
    <w:p w14:paraId="2E1E49D9" w14:textId="348F6288" w:rsidR="00165EF5" w:rsidRPr="004422B9" w:rsidRDefault="00165EF5" w:rsidP="00165EF5">
      <w:pPr>
        <w:pStyle w:val="Text"/>
      </w:pPr>
      <w:r w:rsidRPr="000474A6">
        <w:t xml:space="preserve">Key information provided in the mailer </w:t>
      </w:r>
      <w:r w:rsidR="00713D9B" w:rsidRPr="000474A6">
        <w:t xml:space="preserve">includes: the </w:t>
      </w:r>
      <w:r w:rsidRPr="000474A6">
        <w:t>1800 LSAY toll-free contact number, the LSAY email address and the LSAY website for updating or correcting their details.</w:t>
      </w:r>
      <w:r>
        <w:t xml:space="preserve"> The mailer also remind</w:t>
      </w:r>
      <w:r w:rsidR="00345F52">
        <w:t>s</w:t>
      </w:r>
      <w:r>
        <w:t xml:space="preserve"> respondents that they </w:t>
      </w:r>
      <w:r w:rsidR="00345F52">
        <w:t xml:space="preserve">are </w:t>
      </w:r>
      <w:r>
        <w:t>able to complete their interview online and provide</w:t>
      </w:r>
      <w:r w:rsidR="00345F52">
        <w:t>s</w:t>
      </w:r>
      <w:r>
        <w:t xml:space="preserve"> a description and a </w:t>
      </w:r>
      <w:r w:rsidRPr="004422B9">
        <w:t xml:space="preserve">link to the </w:t>
      </w:r>
      <w:r w:rsidR="00782402" w:rsidRPr="004422B9">
        <w:t xml:space="preserve">LSAY </w:t>
      </w:r>
      <w:r w:rsidRPr="004422B9">
        <w:t>website.</w:t>
      </w:r>
    </w:p>
    <w:p w14:paraId="5B03D8E1" w14:textId="0A25FBF1" w:rsidR="00165EF5" w:rsidRPr="00650CDE" w:rsidRDefault="00165EF5" w:rsidP="00165EF5">
      <w:pPr>
        <w:pStyle w:val="Heading5"/>
      </w:pPr>
      <w:r w:rsidRPr="00650CDE">
        <w:t>Primary invitation email</w:t>
      </w:r>
    </w:p>
    <w:p w14:paraId="3DA421C8" w14:textId="578C4F64" w:rsidR="00165EF5" w:rsidRPr="00665BEF" w:rsidRDefault="00165EF5" w:rsidP="00165EF5">
      <w:pPr>
        <w:pStyle w:val="Text"/>
      </w:pPr>
      <w:r w:rsidRPr="00650CDE">
        <w:t xml:space="preserve">Where email addresses </w:t>
      </w:r>
      <w:r w:rsidR="00782402" w:rsidRPr="00650CDE">
        <w:t xml:space="preserve">are </w:t>
      </w:r>
      <w:r w:rsidRPr="00650CDE">
        <w:t>available</w:t>
      </w:r>
      <w:r>
        <w:t xml:space="preserve">, an email </w:t>
      </w:r>
      <w:r w:rsidRPr="000474A6">
        <w:t xml:space="preserve">invitation </w:t>
      </w:r>
      <w:r w:rsidR="00782402" w:rsidRPr="000474A6">
        <w:t xml:space="preserve">is </w:t>
      </w:r>
      <w:r w:rsidRPr="000474A6">
        <w:t>sent</w:t>
      </w:r>
      <w:r w:rsidR="00782402" w:rsidRPr="000474A6">
        <w:t xml:space="preserve"> </w:t>
      </w:r>
      <w:r w:rsidRPr="000474A6">
        <w:t xml:space="preserve">a few days before telephone interviews </w:t>
      </w:r>
      <w:r w:rsidR="00782402" w:rsidRPr="000474A6">
        <w:t xml:space="preserve">are </w:t>
      </w:r>
      <w:r w:rsidRPr="000474A6">
        <w:t>scheduled to commence</w:t>
      </w:r>
      <w:r w:rsidR="00345F52" w:rsidRPr="000474A6">
        <w:t xml:space="preserve"> and includes:</w:t>
      </w:r>
      <w:r w:rsidRPr="00665BEF">
        <w:t xml:space="preserve"> </w:t>
      </w:r>
    </w:p>
    <w:p w14:paraId="5CB0BAAA" w14:textId="77777777" w:rsidR="00165EF5" w:rsidRPr="00665BEF" w:rsidRDefault="00165EF5" w:rsidP="00165EF5">
      <w:pPr>
        <w:pStyle w:val="Dotpoint1"/>
      </w:pPr>
      <w:r>
        <w:t>a</w:t>
      </w:r>
      <w:r w:rsidRPr="00665BEF">
        <w:t xml:space="preserve"> </w:t>
      </w:r>
      <w:r>
        <w:t>personalised link to the survey</w:t>
      </w:r>
    </w:p>
    <w:p w14:paraId="02F5F0C4" w14:textId="77777777" w:rsidR="00165EF5" w:rsidRPr="00665BEF" w:rsidRDefault="00165EF5" w:rsidP="00165EF5">
      <w:pPr>
        <w:pStyle w:val="Dotpoint1"/>
      </w:pPr>
      <w:r>
        <w:t>a</w:t>
      </w:r>
      <w:r w:rsidRPr="00665BEF">
        <w:t xml:space="preserve"> link t</w:t>
      </w:r>
      <w:r>
        <w:t xml:space="preserve">o the </w:t>
      </w:r>
      <w:r w:rsidR="00782402">
        <w:t xml:space="preserve">LSAY </w:t>
      </w:r>
      <w:r>
        <w:t>website</w:t>
      </w:r>
    </w:p>
    <w:p w14:paraId="30223CFC" w14:textId="77777777" w:rsidR="00165EF5" w:rsidRPr="00665BEF" w:rsidRDefault="00165EF5" w:rsidP="00165EF5">
      <w:pPr>
        <w:pStyle w:val="Dotpoint1"/>
      </w:pPr>
      <w:r>
        <w:t>a</w:t>
      </w:r>
      <w:r w:rsidRPr="00665BEF">
        <w:t xml:space="preserve"> link to the LSAY Facebook page.</w:t>
      </w:r>
    </w:p>
    <w:p w14:paraId="2C8A68B7" w14:textId="77777777" w:rsidR="00165EF5" w:rsidRDefault="00165EF5" w:rsidP="00165EF5">
      <w:pPr>
        <w:pStyle w:val="Heading5"/>
      </w:pPr>
      <w:r>
        <w:t>Reminder emails and SMS</w:t>
      </w:r>
    </w:p>
    <w:p w14:paraId="54E004CD" w14:textId="77777777" w:rsidR="00165EF5" w:rsidRDefault="00165EF5" w:rsidP="00165EF5">
      <w:pPr>
        <w:pStyle w:val="Text"/>
      </w:pPr>
      <w:r>
        <w:t xml:space="preserve">Throughout the survey period reminder emails and SMS </w:t>
      </w:r>
      <w:r w:rsidR="00782402">
        <w:t xml:space="preserve">are </w:t>
      </w:r>
      <w:r>
        <w:t xml:space="preserve">sent to non-respondents whose email addresses and/or mobile numbers </w:t>
      </w:r>
      <w:r w:rsidR="00782402">
        <w:t xml:space="preserve">have </w:t>
      </w:r>
      <w:r>
        <w:t xml:space="preserve">been provided. All SMS reminders </w:t>
      </w:r>
      <w:r w:rsidR="00782402">
        <w:t xml:space="preserve">are </w:t>
      </w:r>
      <w:r>
        <w:t xml:space="preserve">sent with the LSAY </w:t>
      </w:r>
      <w:proofErr w:type="spellStart"/>
      <w:r>
        <w:t>alphatag</w:t>
      </w:r>
      <w:proofErr w:type="spellEnd"/>
      <w:r>
        <w:t xml:space="preserve"> and included the respondent’s unique survey link. </w:t>
      </w:r>
    </w:p>
    <w:p w14:paraId="312521E3" w14:textId="77777777" w:rsidR="00165EF5" w:rsidRPr="000474A6" w:rsidRDefault="00165EF5" w:rsidP="00165EF5">
      <w:pPr>
        <w:pStyle w:val="Heading5"/>
      </w:pPr>
      <w:r>
        <w:t xml:space="preserve">End </w:t>
      </w:r>
      <w:r w:rsidRPr="000474A6">
        <w:t>of year mailer, email and SMS</w:t>
      </w:r>
    </w:p>
    <w:p w14:paraId="7891CD24" w14:textId="77BA71A2" w:rsidR="00165EF5" w:rsidRPr="00261E9F" w:rsidRDefault="00345F52" w:rsidP="00165EF5">
      <w:pPr>
        <w:pStyle w:val="Text"/>
      </w:pPr>
      <w:r w:rsidRPr="000474A6">
        <w:t>Towards the end of the fieldwork</w:t>
      </w:r>
      <w:r w:rsidR="00165EF5" w:rsidRPr="000474A6">
        <w:t xml:space="preserve">, a mailer and email </w:t>
      </w:r>
      <w:r w:rsidR="00782402" w:rsidRPr="000474A6">
        <w:t xml:space="preserve">are </w:t>
      </w:r>
      <w:r w:rsidR="00165EF5" w:rsidRPr="000474A6">
        <w:t>sent to thank participants for their involvement in LSAY and as a reminder</w:t>
      </w:r>
      <w:r w:rsidR="00165EF5">
        <w:t xml:space="preserve"> for those who hadn’t yet completed their survey. SMS reminders </w:t>
      </w:r>
      <w:r w:rsidR="00782402">
        <w:t xml:space="preserve">are </w:t>
      </w:r>
      <w:r w:rsidR="00165EF5">
        <w:t>sent only to those who had not yet completed an interview.</w:t>
      </w:r>
    </w:p>
    <w:p w14:paraId="0C77C974" w14:textId="77777777" w:rsidR="00165EF5" w:rsidRDefault="00165EF5" w:rsidP="00165EF5">
      <w:pPr>
        <w:pStyle w:val="Heading5"/>
      </w:pPr>
      <w:r>
        <w:t xml:space="preserve">Incentives </w:t>
      </w:r>
    </w:p>
    <w:p w14:paraId="6A7825DA" w14:textId="77777777" w:rsidR="00165EF5" w:rsidRDefault="00165EF5" w:rsidP="00165EF5">
      <w:pPr>
        <w:pStyle w:val="Text"/>
      </w:pPr>
      <w:r>
        <w:t>Fifty respondents who had completed the</w:t>
      </w:r>
      <w:r w:rsidR="00782402">
        <w:t>ir 2016 survey</w:t>
      </w:r>
      <w:r>
        <w:t xml:space="preserve"> by 19 January 2017 were randomly selected to win a $100 Coles Group &amp; Myer Gift Card. The total prize pool was $5000 worth of gift cards.</w:t>
      </w:r>
    </w:p>
    <w:p w14:paraId="1E511DAC" w14:textId="77777777" w:rsidR="00165EF5" w:rsidRDefault="00165EF5" w:rsidP="00165EF5">
      <w:pPr>
        <w:pStyle w:val="Text"/>
      </w:pPr>
      <w:r>
        <w:t xml:space="preserve">In December 2016 a promotional ‘screen buddy’ (a Five Million </w:t>
      </w:r>
      <w:proofErr w:type="gramStart"/>
      <w:r>
        <w:t>Minutes</w:t>
      </w:r>
      <w:proofErr w:type="gramEnd"/>
      <w:r>
        <w:t xml:space="preserve"> themed screen cleaner mounted on a LSAY branded business card) was also included in the end of year mail-out. The screen buddy was used as a way to thank respondents for completing their interview, and to engage and motivate sample members who had not yet done so.</w:t>
      </w:r>
    </w:p>
    <w:p w14:paraId="28EC2488" w14:textId="12DB48A2" w:rsidR="00E71DAC" w:rsidRPr="004422B9" w:rsidRDefault="00782402" w:rsidP="00E71DAC">
      <w:pPr>
        <w:pStyle w:val="Text"/>
      </w:pPr>
      <w:r w:rsidRPr="00EA63ED">
        <w:t>Due to the</w:t>
      </w:r>
      <w:r w:rsidRPr="007D53F6">
        <w:t xml:space="preserve"> low response rates in 2016, incentives in the form of a $20 eGift card were offered to all participants who completed their 2017 survey. In addition, </w:t>
      </w:r>
      <w:r w:rsidR="00E71DAC" w:rsidRPr="007D53F6">
        <w:t xml:space="preserve">any Y15 non-responders who provided, confirmed or updated their mailing address, email address and phone number received a $20 eGift card of their choice, however they did not receive a second $20 eGift card if they went on to complete the survey. A $20 incentive was also provided to students selected as part of the top-up sample for completing the recruitment questionnaire. However, due to the differing requirements from the relevant state/territory authorities who were responsible for approving the project at the </w:t>
      </w:r>
      <w:r w:rsidR="00E71DAC" w:rsidRPr="004422B9">
        <w:t>jurisdictional level, it was not possible to provide all participants with an incentive</w:t>
      </w:r>
      <w:r w:rsidR="00DD2400" w:rsidRPr="004422B9">
        <w:t>.</w:t>
      </w:r>
    </w:p>
    <w:p w14:paraId="66128A17" w14:textId="181C6BB4" w:rsidR="00C76CEB" w:rsidRPr="004422B9" w:rsidRDefault="00EA63ED" w:rsidP="00C76CEB">
      <w:pPr>
        <w:pStyle w:val="Text"/>
      </w:pPr>
      <w:r w:rsidRPr="004422B9">
        <w:t xml:space="preserve">Incentives were again provided to selected groups at wave 4 (2018). </w:t>
      </w:r>
      <w:r w:rsidR="0067364C" w:rsidRPr="004422B9">
        <w:t xml:space="preserve">All sample members completing the survey before the day of the prize draw were given the chance </w:t>
      </w:r>
      <w:r w:rsidR="00C76CEB" w:rsidRPr="004422B9">
        <w:t xml:space="preserve">to win </w:t>
      </w:r>
      <w:r w:rsidR="0067364C" w:rsidRPr="004422B9">
        <w:t xml:space="preserve">one of 50 $100 Coles Myer Gift </w:t>
      </w:r>
      <w:r w:rsidR="0067364C" w:rsidRPr="004422B9">
        <w:lastRenderedPageBreak/>
        <w:t xml:space="preserve">Cards. </w:t>
      </w:r>
      <w:r w:rsidR="00C76CEB" w:rsidRPr="004422B9">
        <w:t xml:space="preserve">In addition, selected sample members were provided with an incentive in the form of a $20 eGift card. As outlined above </w:t>
      </w:r>
      <w:r w:rsidR="0067364C" w:rsidRPr="004422B9">
        <w:t xml:space="preserve">in the above ‘Response rates' section, the 2018 sample was comprised of five groups. Broadly speaking, those who completed an interview at wave 3 (2017) were not offered an incentive (groups 1, 4 and 5); </w:t>
      </w:r>
      <w:r w:rsidR="00145A13" w:rsidRPr="004422B9">
        <w:t xml:space="preserve">and </w:t>
      </w:r>
      <w:r w:rsidR="0067364C" w:rsidRPr="004422B9">
        <w:t xml:space="preserve">an incentive was offered to sample members reintroduced from </w:t>
      </w:r>
      <w:r w:rsidR="00C76CEB" w:rsidRPr="004422B9">
        <w:t xml:space="preserve">the original sample (groups 2 and 3). </w:t>
      </w:r>
    </w:p>
    <w:p w14:paraId="1A0E93E2" w14:textId="1D3EE090" w:rsidR="00C76CEB" w:rsidRPr="006E781D" w:rsidRDefault="00C76CEB" w:rsidP="00C76CEB">
      <w:pPr>
        <w:pStyle w:val="Text"/>
      </w:pPr>
      <w:r w:rsidRPr="004422B9">
        <w:t xml:space="preserve">Later in the wave 4 fieldwork, members of group 4 who had not yet completed the 2018 survey became eligible for an incentive; and sample members from group 1 with low levels of literacy and numeracy </w:t>
      </w:r>
      <w:r w:rsidR="002116DA" w:rsidRPr="004422B9">
        <w:t>who</w:t>
      </w:r>
      <w:r w:rsidRPr="004422B9">
        <w:t xml:space="preserve"> had not yet completed the 2018 survey also became eligible for the incentive </w:t>
      </w:r>
      <w:r w:rsidR="002116DA" w:rsidRPr="004422B9">
        <w:t>(</w:t>
      </w:r>
      <w:r w:rsidRPr="004422B9">
        <w:t xml:space="preserve">to </w:t>
      </w:r>
      <w:r w:rsidRPr="006E781D">
        <w:t>reduce the bias in the survey completions</w:t>
      </w:r>
      <w:r w:rsidR="002116DA" w:rsidRPr="006E781D">
        <w:t xml:space="preserve"> due to low responses from these sample members)</w:t>
      </w:r>
      <w:r w:rsidRPr="006E781D">
        <w:t xml:space="preserve">. </w:t>
      </w:r>
    </w:p>
    <w:p w14:paraId="5B36CAB6" w14:textId="28C3F033" w:rsidR="00CE15BD" w:rsidRPr="00147626" w:rsidRDefault="00CE15BD" w:rsidP="00CE15BD">
      <w:pPr>
        <w:pStyle w:val="Dotpoint1"/>
        <w:numPr>
          <w:ilvl w:val="0"/>
          <w:numId w:val="0"/>
        </w:numPr>
      </w:pPr>
      <w:r w:rsidRPr="006E781D">
        <w:t xml:space="preserve">Incentives were again provided to selected groups at wave </w:t>
      </w:r>
      <w:r w:rsidR="00C850F2" w:rsidRPr="006E781D">
        <w:t>5</w:t>
      </w:r>
      <w:r w:rsidRPr="006E781D">
        <w:t xml:space="preserve"> (see table 2</w:t>
      </w:r>
      <w:r w:rsidR="009D4C6E">
        <w:t>3</w:t>
      </w:r>
      <w:r w:rsidRPr="006E781D">
        <w:t xml:space="preserve">). All respondents, regardless of </w:t>
      </w:r>
      <w:r w:rsidRPr="00147626">
        <w:t>the group they were in, were eligible to go into the draw to win 1 of 50 $100 Coles Myer Gift Cards. An additional incentive of a $20 eGift card was provided to the groups most at risk of not participating.</w:t>
      </w:r>
    </w:p>
    <w:p w14:paraId="1173F14D" w14:textId="6F1EB8C8" w:rsidR="00BF4AC7" w:rsidRDefault="0007350E" w:rsidP="00B54A36">
      <w:pPr>
        <w:pStyle w:val="Dotpoint1"/>
        <w:numPr>
          <w:ilvl w:val="0"/>
          <w:numId w:val="0"/>
        </w:numPr>
      </w:pPr>
      <w:r w:rsidRPr="00147626">
        <w:t xml:space="preserve">Since 2020 </w:t>
      </w:r>
      <w:r w:rsidR="00B54A36" w:rsidRPr="00147626">
        <w:t>(wave 6), t</w:t>
      </w:r>
      <w:r w:rsidR="00B54A36" w:rsidRPr="00147626">
        <w:rPr>
          <w:color w:val="auto"/>
        </w:rPr>
        <w:t xml:space="preserve">o </w:t>
      </w:r>
      <w:r w:rsidR="00B54A36" w:rsidRPr="00147626">
        <w:t xml:space="preserve">further </w:t>
      </w:r>
      <w:r w:rsidR="00B54A36" w:rsidRPr="00147626">
        <w:rPr>
          <w:color w:val="auto"/>
        </w:rPr>
        <w:t>encourage survey completion, a</w:t>
      </w:r>
      <w:r w:rsidR="00B54A36" w:rsidRPr="00147626">
        <w:t>ll respondents who completed the survey automatically received a $</w:t>
      </w:r>
      <w:r w:rsidR="00B54A36" w:rsidRPr="007D2BCC">
        <w:t xml:space="preserve">20 eGift Card, regardless of their respondent group. </w:t>
      </w:r>
      <w:r w:rsidR="00456930" w:rsidRPr="007D2BCC">
        <w:t xml:space="preserve">2020 was the </w:t>
      </w:r>
      <w:r w:rsidR="00B54A36" w:rsidRPr="007D2BCC">
        <w:t xml:space="preserve">first year since wave 3 that </w:t>
      </w:r>
      <w:r w:rsidR="00B54A36" w:rsidRPr="007D2BCC">
        <w:rPr>
          <w:i/>
          <w:iCs/>
        </w:rPr>
        <w:t>all</w:t>
      </w:r>
      <w:r w:rsidR="00B54A36" w:rsidRPr="007D2BCC">
        <w:t xml:space="preserve"> respondents received an incentive for completing their LSAY interview.</w:t>
      </w:r>
      <w:r w:rsidR="00B54A36" w:rsidRPr="000474A6">
        <w:t xml:space="preserve"> In addition, multiple prize draws were introduced to help encourage early completion and participation over the entire fieldwork period. </w:t>
      </w:r>
      <w:r w:rsidR="00B54A36" w:rsidRPr="000474A6">
        <w:rPr>
          <w:color w:val="auto"/>
        </w:rPr>
        <w:t xml:space="preserve">There were three prize draws each worth $2,000 with </w:t>
      </w:r>
      <w:r w:rsidR="00B54A36" w:rsidRPr="000474A6">
        <w:t xml:space="preserve">a </w:t>
      </w:r>
      <w:r w:rsidR="00B54A36" w:rsidRPr="000474A6">
        <w:rPr>
          <w:color w:val="auto"/>
        </w:rPr>
        <w:t xml:space="preserve">total prize pool </w:t>
      </w:r>
      <w:r w:rsidR="00B54A36" w:rsidRPr="000474A6">
        <w:t xml:space="preserve">of </w:t>
      </w:r>
      <w:r w:rsidR="00B54A36" w:rsidRPr="000474A6">
        <w:rPr>
          <w:color w:val="auto"/>
        </w:rPr>
        <w:t xml:space="preserve">$6,000. All sample members who completed the survey before 12am the day of each of the three prize draws were given the chance </w:t>
      </w:r>
      <w:r w:rsidR="00B54A36" w:rsidRPr="000474A6">
        <w:t>to win a prize</w:t>
      </w:r>
      <w:r w:rsidR="00BF4AC7" w:rsidRPr="000474A6">
        <w:t>.</w:t>
      </w:r>
    </w:p>
    <w:p w14:paraId="06422F1B" w14:textId="77777777" w:rsidR="00165EF5" w:rsidRDefault="00165EF5" w:rsidP="00165EF5">
      <w:pPr>
        <w:pStyle w:val="Heading5"/>
      </w:pPr>
      <w:r>
        <w:t>1800 and email helpdesk</w:t>
      </w:r>
    </w:p>
    <w:p w14:paraId="3415CD0A" w14:textId="77777777" w:rsidR="00165EF5" w:rsidRPr="00261E9F" w:rsidRDefault="00165EF5" w:rsidP="00165EF5">
      <w:pPr>
        <w:pStyle w:val="Text"/>
      </w:pPr>
      <w:r>
        <w:t>Wallis maintains an LSAY free-call 1800 number throughout the year and a dedicated LSAY mailbox is also checked daily. A team of Wallis staff respond to general queries, often within minutes, and in some cases requests to be removed from the survey. Approximately 70 emails were received from respondents and their parents; this included a mix of opt-outs, contact details</w:t>
      </w:r>
      <w:r w:rsidRPr="002C7047">
        <w:t xml:space="preserve"> </w:t>
      </w:r>
      <w:r>
        <w:t>updates, and requests for assistance to complete the survey online.</w:t>
      </w:r>
    </w:p>
    <w:p w14:paraId="4367D53F" w14:textId="77777777" w:rsidR="002F0A3C" w:rsidRPr="0044304F" w:rsidRDefault="002F0A3C" w:rsidP="00335298">
      <w:pPr>
        <w:pStyle w:val="Heading2"/>
      </w:pPr>
      <w:bookmarkStart w:id="235" w:name="_Toc89693167"/>
      <w:r w:rsidRPr="0044304F">
        <w:t>Sources of error</w:t>
      </w:r>
      <w:bookmarkEnd w:id="235"/>
    </w:p>
    <w:p w14:paraId="011688CC" w14:textId="6E15E21D" w:rsidR="004C013D" w:rsidRDefault="002F0A3C" w:rsidP="00FD2FDF">
      <w:pPr>
        <w:pStyle w:val="Text"/>
        <w:rPr>
          <w:rFonts w:ascii="Tahoma" w:hAnsi="Tahoma" w:cs="Tahoma"/>
          <w:color w:val="000000"/>
          <w:sz w:val="24"/>
        </w:rPr>
      </w:pPr>
      <w:r w:rsidRPr="0044304F">
        <w:t xml:space="preserve">Estimates based on sample surveys have two major sources of error: non-sampling and sampling error. </w:t>
      </w:r>
      <w:r>
        <w:t>A</w:t>
      </w:r>
      <w:r w:rsidRPr="0044304F">
        <w:t xml:space="preserve"> bri</w:t>
      </w:r>
      <w:r>
        <w:t>ef description of the two types</w:t>
      </w:r>
      <w:r w:rsidRPr="0044304F">
        <w:t xml:space="preserve"> and an outline of what can be done to overcome the effects of these errors</w:t>
      </w:r>
      <w:r>
        <w:t xml:space="preserve"> are given below</w:t>
      </w:r>
      <w:r w:rsidRPr="0044304F">
        <w:t>.</w:t>
      </w:r>
    </w:p>
    <w:p w14:paraId="3E3070D5" w14:textId="24C05200" w:rsidR="002F0A3C" w:rsidRPr="0044304F" w:rsidRDefault="002F0A3C" w:rsidP="00202FEB">
      <w:pPr>
        <w:pStyle w:val="Heading3"/>
      </w:pPr>
      <w:r w:rsidRPr="0044304F">
        <w:t>Non-sampling error</w:t>
      </w:r>
    </w:p>
    <w:p w14:paraId="63657777" w14:textId="77777777" w:rsidR="002F0A3C" w:rsidRPr="0044304F" w:rsidRDefault="002F0A3C" w:rsidP="00D30DDF">
      <w:pPr>
        <w:pStyle w:val="Textlessbefore"/>
      </w:pPr>
      <w:r w:rsidRPr="0044304F">
        <w:t xml:space="preserve">Non-sampling error arises from inaccuracies in collecting, recording and processing the data. Some common examples of non-sampling error </w:t>
      </w:r>
      <w:proofErr w:type="gramStart"/>
      <w:r w:rsidRPr="0044304F">
        <w:t>include:</w:t>
      </w:r>
      <w:proofErr w:type="gramEnd"/>
      <w:r w:rsidRPr="0044304F">
        <w:t xml:space="preserve"> non-response, incorrect responses, missing responses, </w:t>
      </w:r>
      <w:r w:rsidR="00DF3450">
        <w:t xml:space="preserve">and </w:t>
      </w:r>
      <w:r w:rsidRPr="0044304F">
        <w:t>interviewer and processing error. Non-sampling error can be accounted for, in part, by using weighted estimates to adjust for non-response. However</w:t>
      </w:r>
      <w:r>
        <w:t>,</w:t>
      </w:r>
      <w:r w:rsidRPr="0044304F">
        <w:t xml:space="preserve"> there are no statistical measures to accurately adjust for other types of non-sampling error. Nevertheless, other types of non-sampling error can be minimised through </w:t>
      </w:r>
      <w:r>
        <w:t xml:space="preserve">good </w:t>
      </w:r>
      <w:r w:rsidRPr="0044304F">
        <w:t xml:space="preserve">questionnaire design, training and monitoring of interviewers, </w:t>
      </w:r>
      <w:r>
        <w:t>the use of computer-</w:t>
      </w:r>
      <w:r w:rsidRPr="0044304F">
        <w:t xml:space="preserve">assisted interviews </w:t>
      </w:r>
      <w:r>
        <w:t>and effective data-</w:t>
      </w:r>
      <w:r w:rsidRPr="0044304F">
        <w:t>checking and processing procedures.</w:t>
      </w:r>
      <w:r w:rsidRPr="0044304F" w:rsidDel="00064083">
        <w:t xml:space="preserve"> </w:t>
      </w:r>
    </w:p>
    <w:p w14:paraId="46A4FE9A" w14:textId="77777777" w:rsidR="002F0A3C" w:rsidRPr="0044304F" w:rsidRDefault="002F0A3C" w:rsidP="00F4168C">
      <w:pPr>
        <w:pStyle w:val="Heading4"/>
      </w:pPr>
      <w:r w:rsidRPr="0044304F">
        <w:t>Non-response</w:t>
      </w:r>
      <w:r w:rsidR="00B4622E">
        <w:t xml:space="preserve"> and attrition</w:t>
      </w:r>
    </w:p>
    <w:p w14:paraId="42C822C7" w14:textId="77777777" w:rsidR="002F0A3C" w:rsidRPr="00202990" w:rsidRDefault="002F0A3C" w:rsidP="00D30DDF">
      <w:pPr>
        <w:pStyle w:val="Textlessbefore"/>
      </w:pPr>
      <w:r w:rsidRPr="00202990">
        <w:t>All surveys suffer from error related to non-response. Non-response is a form of non-sampling error</w:t>
      </w:r>
      <w:r w:rsidR="00C027EA">
        <w:t xml:space="preserve"> </w:t>
      </w:r>
      <w:r w:rsidR="004C2AD3">
        <w:t>and</w:t>
      </w:r>
      <w:r w:rsidRPr="00202990">
        <w:t xml:space="preserve"> can be </w:t>
      </w:r>
      <w:proofErr w:type="gramStart"/>
      <w:r w:rsidRPr="00202990">
        <w:t>taken into account</w:t>
      </w:r>
      <w:proofErr w:type="gramEnd"/>
      <w:r w:rsidRPr="00202990">
        <w:t xml:space="preserve"> in the analysis of survey data. There are typically two forms of survey non-response: </w:t>
      </w:r>
    </w:p>
    <w:p w14:paraId="12EAF50D" w14:textId="77777777" w:rsidR="002F0A3C" w:rsidRPr="0044304F" w:rsidRDefault="002F0A3C" w:rsidP="00B7444A">
      <w:pPr>
        <w:pStyle w:val="Dotpoint1"/>
        <w:tabs>
          <w:tab w:val="clear" w:pos="284"/>
        </w:tabs>
        <w:ind w:left="284" w:hanging="284"/>
      </w:pPr>
      <w:r>
        <w:rPr>
          <w:i/>
        </w:rPr>
        <w:lastRenderedPageBreak/>
        <w:t>I</w:t>
      </w:r>
      <w:r w:rsidRPr="0044304F">
        <w:rPr>
          <w:i/>
        </w:rPr>
        <w:t>tem non-response</w:t>
      </w:r>
      <w:r w:rsidRPr="0044304F">
        <w:t xml:space="preserve"> occurs when a respondent does not answer all the questions in the survey</w:t>
      </w:r>
      <w:r>
        <w:t>.</w:t>
      </w:r>
      <w:r w:rsidRPr="0044304F">
        <w:t xml:space="preserve"> </w:t>
      </w:r>
    </w:p>
    <w:p w14:paraId="5AC7B582" w14:textId="77777777" w:rsidR="002F0A3C" w:rsidRPr="0044304F" w:rsidRDefault="002F0A3C" w:rsidP="00B7444A">
      <w:pPr>
        <w:pStyle w:val="Dotpoint1"/>
        <w:tabs>
          <w:tab w:val="clear" w:pos="284"/>
        </w:tabs>
        <w:ind w:left="284" w:hanging="284"/>
        <w:rPr>
          <w:i/>
        </w:rPr>
      </w:pPr>
      <w:r>
        <w:rPr>
          <w:i/>
        </w:rPr>
        <w:t>U</w:t>
      </w:r>
      <w:r w:rsidRPr="0044304F">
        <w:rPr>
          <w:i/>
        </w:rPr>
        <w:t xml:space="preserve">nit non-response </w:t>
      </w:r>
      <w:r w:rsidRPr="0044304F">
        <w:t>occurs when</w:t>
      </w:r>
      <w:r w:rsidRPr="0044304F">
        <w:rPr>
          <w:i/>
        </w:rPr>
        <w:t xml:space="preserve"> </w:t>
      </w:r>
      <w:r w:rsidRPr="0044304F">
        <w:t xml:space="preserve">not all respondents answer the survey due to, for </w:t>
      </w:r>
      <w:r w:rsidR="00C027EA">
        <w:t>example, refusal to participate</w:t>
      </w:r>
      <w:r w:rsidRPr="0044304F">
        <w:t xml:space="preserve"> or inaccurate contact details.</w:t>
      </w:r>
    </w:p>
    <w:p w14:paraId="3A8B2880" w14:textId="77777777" w:rsidR="002F0A3C" w:rsidRPr="0044304F" w:rsidRDefault="002F0A3C" w:rsidP="002F0A3C">
      <w:pPr>
        <w:pStyle w:val="Text"/>
      </w:pPr>
      <w:r w:rsidRPr="0044304F">
        <w:rPr>
          <w:i/>
        </w:rPr>
        <w:t>Item non-response</w:t>
      </w:r>
      <w:r w:rsidRPr="0044304F">
        <w:t xml:space="preserve"> can be minimised with the use of </w:t>
      </w:r>
      <w:r w:rsidR="00313D80">
        <w:t xml:space="preserve">CATI, </w:t>
      </w:r>
      <w:r>
        <w:t>which can forward-</w:t>
      </w:r>
      <w:r w:rsidRPr="0044304F">
        <w:t>feed information from previous interviews. Item non-response is generally treated using imputations. There are currently no imputed data for missing values in LSAY. However</w:t>
      </w:r>
      <w:r>
        <w:t>,</w:t>
      </w:r>
      <w:r w:rsidRPr="0044304F">
        <w:t xml:space="preserve"> data users can apply a number of techniques to </w:t>
      </w:r>
      <w:r w:rsidR="00C027EA">
        <w:t>assist in making</w:t>
      </w:r>
      <w:r w:rsidRPr="0044304F">
        <w:t xml:space="preserve"> the data more complete. The use of statistical modelling techniques, such as </w:t>
      </w:r>
      <w:r w:rsidR="006F5E1D">
        <w:t>m</w:t>
      </w:r>
      <w:r w:rsidRPr="0044304F">
        <w:t xml:space="preserve">ultiple </w:t>
      </w:r>
      <w:r w:rsidR="006F5E1D">
        <w:t>imputation</w:t>
      </w:r>
      <w:r w:rsidRPr="0044304F">
        <w:t>, allows data users to estimate item non-response, along with their respective standard errors.</w:t>
      </w:r>
    </w:p>
    <w:p w14:paraId="079D7C0A" w14:textId="77777777" w:rsidR="002F0A3C" w:rsidRDefault="002F0A3C" w:rsidP="002F0A3C">
      <w:pPr>
        <w:pStyle w:val="Text"/>
      </w:pPr>
      <w:r w:rsidRPr="0044304F">
        <w:rPr>
          <w:i/>
        </w:rPr>
        <w:t>Unit non-response</w:t>
      </w:r>
      <w:r w:rsidRPr="0044304F">
        <w:t xml:space="preserve"> (also called attrition) can lead to biased population estimates and incorrect standard errors, particularly if certain groups of the sample drop out at differing rates. Survey attrition is counteracted by </w:t>
      </w:r>
      <w:r>
        <w:t>attempting</w:t>
      </w:r>
      <w:r w:rsidRPr="0044304F">
        <w:t xml:space="preserve"> to maximise the year-on-year response rate, appropriate statistical modelling techniques, and/or the application of appropriate survey weights.</w:t>
      </w:r>
    </w:p>
    <w:p w14:paraId="3FAC2E53" w14:textId="77777777" w:rsidR="00BC0435" w:rsidRPr="0064341E" w:rsidRDefault="00BC0435" w:rsidP="00BC0435">
      <w:pPr>
        <w:pStyle w:val="Heading4"/>
      </w:pPr>
      <w:bookmarkStart w:id="236" w:name="_Ref216771008"/>
      <w:bookmarkStart w:id="237" w:name="_Ref250714664"/>
      <w:r w:rsidRPr="0064341E">
        <w:t>Weights</w:t>
      </w:r>
      <w:bookmarkEnd w:id="236"/>
      <w:bookmarkEnd w:id="237"/>
    </w:p>
    <w:p w14:paraId="4B7A03D0" w14:textId="77777777" w:rsidR="00BC0435" w:rsidRDefault="00BC0435" w:rsidP="00D30DDF">
      <w:pPr>
        <w:pStyle w:val="Textlessbefore"/>
      </w:pPr>
      <w:proofErr w:type="gramStart"/>
      <w:r w:rsidRPr="0064341E">
        <w:t>In order for</w:t>
      </w:r>
      <w:proofErr w:type="gramEnd"/>
      <w:r w:rsidRPr="0064341E">
        <w:t xml:space="preserve"> the LSAY</w:t>
      </w:r>
      <w:r w:rsidRPr="0044304F">
        <w:t xml:space="preserve"> sample to more accurately represent </w:t>
      </w:r>
      <w:r>
        <w:t>the population of Australian 15</w:t>
      </w:r>
      <w:r>
        <w:noBreakHyphen/>
        <w:t xml:space="preserve">year-olds in </w:t>
      </w:r>
      <w:r w:rsidR="00995D65">
        <w:t>2015</w:t>
      </w:r>
      <w:r w:rsidRPr="0044304F">
        <w:t>, the collected sample must be weighted to account for differences in the sampling distributions from the original population distribution</w:t>
      </w:r>
      <w:r w:rsidR="00C027EA">
        <w:t>, which</w:t>
      </w:r>
      <w:r w:rsidRPr="0044304F">
        <w:t xml:space="preserve"> may have arisen during </w:t>
      </w:r>
      <w:r w:rsidRPr="00A408B6">
        <w:t>the sampling process.</w:t>
      </w:r>
    </w:p>
    <w:p w14:paraId="22F11E5A" w14:textId="77777777" w:rsidR="00BC0435" w:rsidRDefault="00BC0435" w:rsidP="00BC0435">
      <w:pPr>
        <w:pStyle w:val="Text"/>
      </w:pPr>
      <w:r w:rsidRPr="00B95797">
        <w:t xml:space="preserve">In 2010, NCVER reviewed the weighting methodology used for the </w:t>
      </w:r>
      <w:r w:rsidR="00DB48A9">
        <w:t xml:space="preserve">LSAY </w:t>
      </w:r>
      <w:r w:rsidRPr="00B95797">
        <w:t>Y03 cohort. As a result of this review, a logistic regression approach to weighting has been adopted. This methodology is consistent with the approach taken to calculate the Y06</w:t>
      </w:r>
      <w:r w:rsidR="00E62CCC">
        <w:t xml:space="preserve">, </w:t>
      </w:r>
      <w:r w:rsidR="00DB48A9">
        <w:t xml:space="preserve">Y09 </w:t>
      </w:r>
      <w:r w:rsidR="00E62CCC">
        <w:t xml:space="preserve">and Y15 </w:t>
      </w:r>
      <w:r w:rsidRPr="00B95797">
        <w:t xml:space="preserve">weights. These weights are provided in the </w:t>
      </w:r>
      <w:r w:rsidR="00DB48A9">
        <w:t>data files</w:t>
      </w:r>
      <w:r>
        <w:t xml:space="preserve"> deposited with the A</w:t>
      </w:r>
      <w:r w:rsidR="006F5E1D">
        <w:t xml:space="preserve">ustralian </w:t>
      </w:r>
      <w:r w:rsidRPr="00B95797">
        <w:t>D</w:t>
      </w:r>
      <w:r w:rsidR="006F5E1D">
        <w:t xml:space="preserve">ata </w:t>
      </w:r>
      <w:r w:rsidRPr="00B95797">
        <w:t>A</w:t>
      </w:r>
      <w:r w:rsidR="006F5E1D">
        <w:t>rchive</w:t>
      </w:r>
      <w:r w:rsidRPr="00B95797">
        <w:t>.</w:t>
      </w:r>
      <w:r w:rsidR="00BA02F9">
        <w:t xml:space="preserve"> </w:t>
      </w:r>
    </w:p>
    <w:p w14:paraId="172629BB" w14:textId="77777777" w:rsidR="00BC0435" w:rsidRPr="00B95797" w:rsidRDefault="00BC0435" w:rsidP="00BC0435">
      <w:pPr>
        <w:pStyle w:val="Text"/>
      </w:pPr>
      <w:r w:rsidRPr="0064341E">
        <w:t xml:space="preserve">Further information </w:t>
      </w:r>
      <w:r w:rsidR="00C027EA">
        <w:t>on</w:t>
      </w:r>
      <w:r w:rsidRPr="0064341E">
        <w:t xml:space="preserve"> the current weighting methodology used is available from technical </w:t>
      </w:r>
      <w:r w:rsidR="0064341E" w:rsidRPr="0064341E">
        <w:t>paper n</w:t>
      </w:r>
      <w:r w:rsidR="004C2AD3">
        <w:t>o.</w:t>
      </w:r>
      <w:r w:rsidR="0064341E" w:rsidRPr="0064341E">
        <w:t xml:space="preserve"> 61</w:t>
      </w:r>
      <w:r w:rsidRPr="0064341E">
        <w:t xml:space="preserve">, </w:t>
      </w:r>
      <w:r w:rsidRPr="0064341E">
        <w:rPr>
          <w:i/>
        </w:rPr>
        <w:t>Weighting the LSAY PISA cohorts</w:t>
      </w:r>
      <w:r w:rsidR="004C2AD3">
        <w:t xml:space="preserve">, </w:t>
      </w:r>
      <w:r w:rsidRPr="0064341E">
        <w:t>which can be accessed at: &lt;www.lsay.edu.au/publications/2429.html</w:t>
      </w:r>
      <w:r w:rsidRPr="0064341E">
        <w:rPr>
          <w:b/>
          <w:bCs/>
        </w:rPr>
        <w:t>&gt;</w:t>
      </w:r>
      <w:r w:rsidRPr="0064341E">
        <w:t>.</w:t>
      </w:r>
    </w:p>
    <w:p w14:paraId="2E1BA5E7" w14:textId="77777777" w:rsidR="00BC0435" w:rsidRPr="00A408B6" w:rsidRDefault="00BC0435" w:rsidP="00BC0435">
      <w:pPr>
        <w:pStyle w:val="Text"/>
      </w:pPr>
      <w:r w:rsidRPr="00A408B6">
        <w:t>There are two weighting procedures applied to the LSAY data:</w:t>
      </w:r>
    </w:p>
    <w:p w14:paraId="75B866E1" w14:textId="77777777" w:rsidR="00BC0435" w:rsidRPr="00A408B6" w:rsidRDefault="00BC0435" w:rsidP="004F07B6">
      <w:pPr>
        <w:pStyle w:val="Text"/>
        <w:numPr>
          <w:ilvl w:val="0"/>
          <w:numId w:val="7"/>
        </w:numPr>
      </w:pPr>
      <w:r w:rsidRPr="00A408B6">
        <w:rPr>
          <w:i/>
        </w:rPr>
        <w:t>Sam</w:t>
      </w:r>
      <w:r>
        <w:rPr>
          <w:i/>
        </w:rPr>
        <w:t>p</w:t>
      </w:r>
      <w:r w:rsidRPr="00A408B6">
        <w:rPr>
          <w:i/>
        </w:rPr>
        <w:t>le weights</w:t>
      </w:r>
      <w:r w:rsidRPr="00A408B6">
        <w:t xml:space="preserve"> ref</w:t>
      </w:r>
      <w:r>
        <w:t>lect the original sample design</w:t>
      </w:r>
      <w:r w:rsidRPr="00A408B6">
        <w:t xml:space="preserve"> and ensure that the sample matches the population distribution from which the original sample was drawn.</w:t>
      </w:r>
      <w:r>
        <w:t xml:space="preserve"> </w:t>
      </w:r>
      <w:r w:rsidRPr="00A408B6">
        <w:t xml:space="preserve">In the </w:t>
      </w:r>
      <w:r w:rsidR="00E62CCC">
        <w:t xml:space="preserve">Y15 </w:t>
      </w:r>
      <w:r w:rsidRPr="00A408B6">
        <w:t xml:space="preserve">cohort, two sampling weights </w:t>
      </w:r>
      <w:r w:rsidR="00C027EA">
        <w:t>were</w:t>
      </w:r>
      <w:r w:rsidRPr="00A408B6">
        <w:t xml:space="preserve"> created. The first weights sum to the sample size for that given wave. For example, the sample weights </w:t>
      </w:r>
      <w:r w:rsidRPr="00910605">
        <w:t>add to 14 </w:t>
      </w:r>
      <w:r w:rsidR="00E62CCC">
        <w:t>530</w:t>
      </w:r>
      <w:r w:rsidR="00E62CCC" w:rsidRPr="00910605">
        <w:t xml:space="preserve"> </w:t>
      </w:r>
      <w:r w:rsidRPr="00910605">
        <w:t xml:space="preserve">in wave 1, </w:t>
      </w:r>
      <w:r w:rsidR="00E62CCC">
        <w:t>4704</w:t>
      </w:r>
      <w:r w:rsidRPr="00910605">
        <w:t xml:space="preserve"> in wave</w:t>
      </w:r>
      <w:r w:rsidRPr="00A408B6">
        <w:t xml:space="preserve"> 2 etc.</w:t>
      </w:r>
      <w:r>
        <w:t xml:space="preserve"> </w:t>
      </w:r>
      <w:r w:rsidRPr="00A408B6">
        <w:t xml:space="preserve">In the second set of weights, the sum of the weights </w:t>
      </w:r>
      <w:r w:rsidRPr="00C31AE3">
        <w:t>equals</w:t>
      </w:r>
      <w:r w:rsidRPr="00A408B6">
        <w:t xml:space="preserve"> the original population from </w:t>
      </w:r>
      <w:r>
        <w:t xml:space="preserve">which the sample </w:t>
      </w:r>
      <w:r w:rsidRPr="00910605">
        <w:t>was drawn (</w:t>
      </w:r>
      <w:r w:rsidR="000E5778">
        <w:t>256 329</w:t>
      </w:r>
      <w:r w:rsidRPr="00910605">
        <w:t>). Students</w:t>
      </w:r>
      <w:r w:rsidRPr="00A408B6">
        <w:t xml:space="preserve"> from states and territories with smaller numbers of 15-year-olds are over-sampled and students from </w:t>
      </w:r>
      <w:r>
        <w:t xml:space="preserve">jurisdictions </w:t>
      </w:r>
      <w:r w:rsidRPr="00A408B6">
        <w:t xml:space="preserve">with larger numbers of 15-year-olds are under-sampled. </w:t>
      </w:r>
      <w:proofErr w:type="gramStart"/>
      <w:r w:rsidRPr="00A408B6">
        <w:t>In order for</w:t>
      </w:r>
      <w:proofErr w:type="gramEnd"/>
      <w:r w:rsidRPr="00A408B6">
        <w:t xml:space="preserve"> the sample to more accurately represent the population of Australian 15-year-olds, the sample is weighted so that </w:t>
      </w:r>
      <w:r w:rsidR="004C2AD3">
        <w:t xml:space="preserve">the </w:t>
      </w:r>
      <w:r w:rsidRPr="00A408B6">
        <w:t xml:space="preserve">sample sizes within strata are proportional to the original population sizes of the </w:t>
      </w:r>
      <w:r>
        <w:t>states and territories (that is, strata)</w:t>
      </w:r>
      <w:r w:rsidRPr="00A408B6">
        <w:t>.</w:t>
      </w:r>
    </w:p>
    <w:p w14:paraId="3E4FCF62" w14:textId="77777777" w:rsidR="00BC0435" w:rsidRPr="0044304F" w:rsidRDefault="00BC0435" w:rsidP="004F07B6">
      <w:pPr>
        <w:pStyle w:val="Text"/>
        <w:numPr>
          <w:ilvl w:val="0"/>
          <w:numId w:val="7"/>
        </w:numPr>
      </w:pPr>
      <w:r w:rsidRPr="0044304F">
        <w:rPr>
          <w:i/>
        </w:rPr>
        <w:t>Attrition weights</w:t>
      </w:r>
      <w:r w:rsidRPr="0044304F">
        <w:t xml:space="preserve"> are used to address unit non-response by ensuring </w:t>
      </w:r>
      <w:r>
        <w:t xml:space="preserve">that </w:t>
      </w:r>
      <w:r w:rsidRPr="0044304F">
        <w:t>the distribution of the sample matches the distribu</w:t>
      </w:r>
      <w:r w:rsidR="004C2AD3">
        <w:t>tion of the sample population. The a</w:t>
      </w:r>
      <w:r w:rsidRPr="0044304F">
        <w:t xml:space="preserve">ttrition weights used in LSAY account for wave-on-wave attrition from the first wave. </w:t>
      </w:r>
    </w:p>
    <w:p w14:paraId="16D3B001" w14:textId="77777777" w:rsidR="00BC0435" w:rsidRPr="00A408B6" w:rsidRDefault="00BC0435" w:rsidP="00BC0435">
      <w:pPr>
        <w:pStyle w:val="Text"/>
      </w:pPr>
      <w:r w:rsidRPr="0044304F">
        <w:t xml:space="preserve">In calculating attrition weights, a non-response analysis was undertaken to determine the factors that contributed to attrition. The use of attrition weights ensures </w:t>
      </w:r>
      <w:r>
        <w:t xml:space="preserve">that </w:t>
      </w:r>
      <w:r w:rsidRPr="0044304F">
        <w:t xml:space="preserve">distributions in each wave match those obtained in PISA (for the factors identified as contributing to </w:t>
      </w:r>
      <w:r w:rsidRPr="00A408B6">
        <w:t xml:space="preserve">attrition). Logistic regressions have been used to calculate attrition weights. The response variable of whether or not a respondent replied to the survey </w:t>
      </w:r>
      <w:r w:rsidRPr="00A408B6">
        <w:lastRenderedPageBreak/>
        <w:t>in a given year was regressed against a series of factors that may contribute to non-response. The inverse of the predicted probability of responding then forms the attrition weights.</w:t>
      </w:r>
    </w:p>
    <w:p w14:paraId="5213E231" w14:textId="77777777" w:rsidR="00BC0435" w:rsidRPr="0044304F" w:rsidRDefault="00BC0435" w:rsidP="00BC0435">
      <w:pPr>
        <w:pStyle w:val="Text"/>
      </w:pPr>
      <w:r w:rsidRPr="00A408B6">
        <w:t xml:space="preserve">The final LSAY weights for each wave combine both the sample and attrition weights. Two sets of final weights are produced. </w:t>
      </w:r>
      <w:r w:rsidRPr="008F4BAF">
        <w:t>The first reproduces the sample sizes in each wave, and the second reproduces the population size (</w:t>
      </w:r>
      <w:r w:rsidR="000E5778" w:rsidRPr="008F4BAF">
        <w:t>256 329</w:t>
      </w:r>
      <w:r w:rsidRPr="008F4BAF">
        <w:t>) at each</w:t>
      </w:r>
      <w:r w:rsidRPr="00A408B6">
        <w:t xml:space="preserve"> wave. In both cases, the distributions in each wave match those obtained in the original population.</w:t>
      </w:r>
    </w:p>
    <w:p w14:paraId="5FD944BF" w14:textId="77777777" w:rsidR="00BC0435" w:rsidRDefault="00BC0435" w:rsidP="00BC0435">
      <w:pPr>
        <w:pStyle w:val="Text"/>
      </w:pPr>
      <w:r w:rsidRPr="00A408B6">
        <w:t xml:space="preserve">Users must be aware that bias </w:t>
      </w:r>
      <w:r w:rsidR="004C2AD3">
        <w:t>that results</w:t>
      </w:r>
      <w:r w:rsidRPr="00A408B6">
        <w:t xml:space="preserve"> from survey attrition may not be fully accounted for in the weighting strategies used. To allow users to determine the effectiveness of the attrition weights, data in the </w:t>
      </w:r>
      <w:r w:rsidR="000E5778">
        <w:t xml:space="preserve">LSAY QuickStats </w:t>
      </w:r>
      <w:r w:rsidRPr="00C00D87">
        <w:t xml:space="preserve">demographic tables are presented both weighted </w:t>
      </w:r>
      <w:r w:rsidRPr="00910605">
        <w:t xml:space="preserve">and unweighted. </w:t>
      </w:r>
      <w:r w:rsidR="00EF35F9">
        <w:t xml:space="preserve">LSAY QuickStats </w:t>
      </w:r>
      <w:r w:rsidRPr="00910605">
        <w:t>can be accessed at: &lt;</w:t>
      </w:r>
      <w:r w:rsidR="000E5778" w:rsidRPr="000E5778">
        <w:t>www.lsay.edu.au/data/lsay-quickstats</w:t>
      </w:r>
      <w:r w:rsidRPr="00910605">
        <w:t>&gt;. Researchers</w:t>
      </w:r>
      <w:r w:rsidRPr="003016A9">
        <w:t xml:space="preserve"> are encouraged to determine </w:t>
      </w:r>
      <w:r w:rsidRPr="00C00D87">
        <w:t>their own weighting or analysis methodology to counteract attrition; this may include using methods of multiple imputations for missing values.</w:t>
      </w:r>
      <w:r>
        <w:t xml:space="preserve"> </w:t>
      </w:r>
    </w:p>
    <w:p w14:paraId="2D2F3026" w14:textId="33A40CDD" w:rsidR="00BC0435" w:rsidRDefault="00BD5F51" w:rsidP="00BC0435">
      <w:pPr>
        <w:pStyle w:val="Text"/>
      </w:pPr>
      <w:r>
        <w:t xml:space="preserve">Table </w:t>
      </w:r>
      <w:r w:rsidR="005F1547">
        <w:t>2</w:t>
      </w:r>
      <w:r w:rsidR="009D4C6E">
        <w:t>6</w:t>
      </w:r>
      <w:r w:rsidR="00216D0B">
        <w:t xml:space="preserve"> </w:t>
      </w:r>
      <w:r w:rsidR="00BC0435" w:rsidRPr="0044304F">
        <w:t>shows the three different types of available weights and the var</w:t>
      </w:r>
      <w:r w:rsidR="00BC0435">
        <w:t xml:space="preserve">iable </w:t>
      </w:r>
      <w:r w:rsidR="00BC0435" w:rsidRPr="0044304F">
        <w:t xml:space="preserve">naming convention for each, where </w:t>
      </w:r>
      <w:r w:rsidR="00BC0435" w:rsidRPr="0044304F">
        <w:rPr>
          <w:i/>
        </w:rPr>
        <w:t xml:space="preserve">YY </w:t>
      </w:r>
      <w:r w:rsidR="00BC0435">
        <w:t xml:space="preserve">or </w:t>
      </w:r>
      <w:r w:rsidR="00BC0435" w:rsidRPr="0044304F">
        <w:rPr>
          <w:i/>
        </w:rPr>
        <w:t xml:space="preserve">YYYY </w:t>
      </w:r>
      <w:r w:rsidR="00BC0435" w:rsidRPr="0044304F">
        <w:t>denote</w:t>
      </w:r>
      <w:r w:rsidR="00BC0435">
        <w:t>s</w:t>
      </w:r>
      <w:r w:rsidR="00BC0435" w:rsidRPr="0044304F">
        <w:t xml:space="preserve"> the survey year</w:t>
      </w:r>
      <w:r w:rsidR="00BC0435">
        <w:t xml:space="preserve"> at two or four digits respectively</w:t>
      </w:r>
      <w:r w:rsidR="00BC0435" w:rsidRPr="0044304F">
        <w:t xml:space="preserve">. </w:t>
      </w:r>
      <w:r w:rsidR="00BC0435">
        <w:t xml:space="preserve">Weights that sum to the </w:t>
      </w:r>
      <w:r w:rsidR="00691B1E">
        <w:t xml:space="preserve">(PISA) </w:t>
      </w:r>
      <w:r w:rsidR="00BC0435">
        <w:t>p</w:t>
      </w:r>
      <w:r w:rsidR="002C325F">
        <w:t xml:space="preserve">opulation size are denoted by </w:t>
      </w:r>
      <w:r w:rsidR="00896FA4">
        <w:t>‘</w:t>
      </w:r>
      <w:r w:rsidR="00BC0435">
        <w:t>P</w:t>
      </w:r>
      <w:r w:rsidR="00896FA4">
        <w:t>’</w:t>
      </w:r>
      <w:r w:rsidR="00BC0435">
        <w:t xml:space="preserve"> at the end of the weight variable.</w:t>
      </w:r>
      <w:r w:rsidR="001E4C21">
        <w:t xml:space="preserve"> A new set of weights have been added to the dataset </w:t>
      </w:r>
      <w:r w:rsidR="00934FA8">
        <w:t xml:space="preserve">at </w:t>
      </w:r>
      <w:r w:rsidR="001E4C21">
        <w:t>wave 3 (2017)</w:t>
      </w:r>
      <w:r w:rsidR="00691B1E">
        <w:t xml:space="preserve"> to adjust the weights to account for the top-up sample, denoted by an ‘_R’ indicating they completed the recruitment survey. F</w:t>
      </w:r>
      <w:r w:rsidR="00CA447B">
        <w:t xml:space="preserve">urther </w:t>
      </w:r>
      <w:r w:rsidR="00691B1E">
        <w:t>details can be found in the following sub-section ‘Adjustments to include the top-up sample’.</w:t>
      </w:r>
    </w:p>
    <w:p w14:paraId="73CBC37A" w14:textId="77777777" w:rsidR="00B54A36" w:rsidRPr="00F23268" w:rsidRDefault="00B54A36" w:rsidP="00B54A36">
      <w:pPr>
        <w:pStyle w:val="Heading5"/>
      </w:pPr>
      <w:bookmarkStart w:id="238" w:name="_Hlk24722541"/>
      <w:r w:rsidRPr="00F23268">
        <w:t xml:space="preserve">Adjustments to include the top-up </w:t>
      </w:r>
      <w:proofErr w:type="gramStart"/>
      <w:r w:rsidRPr="00F23268">
        <w:t>sample</w:t>
      </w:r>
      <w:proofErr w:type="gramEnd"/>
    </w:p>
    <w:bookmarkEnd w:id="238"/>
    <w:p w14:paraId="6B170E83" w14:textId="77777777" w:rsidR="00B54A36" w:rsidRDefault="00B54A36" w:rsidP="00B54A36">
      <w:pPr>
        <w:pStyle w:val="Textlessbefore"/>
      </w:pPr>
      <w:r w:rsidRPr="00F23268">
        <w:t>Various methods can be used to incorporate top</w:t>
      </w:r>
      <w:r>
        <w:t xml:space="preserve">-up </w:t>
      </w:r>
      <w:r w:rsidRPr="00325BAE">
        <w:t xml:space="preserve">samples into an ongoing longitudinal panel. Two main ways to integrate independent surveys together </w:t>
      </w:r>
      <w:r>
        <w:t>include</w:t>
      </w:r>
      <w:r w:rsidRPr="00325BAE">
        <w:t xml:space="preserve">: ‘combining estimates’ and ‘pooling </w:t>
      </w:r>
      <w:proofErr w:type="gramStart"/>
      <w:r w:rsidRPr="00325BAE">
        <w:t>samples‘ (</w:t>
      </w:r>
      <w:proofErr w:type="gramEnd"/>
      <w:r w:rsidRPr="00325BAE">
        <w:t>Watson, 2014).</w:t>
      </w:r>
    </w:p>
    <w:p w14:paraId="6E94A6B5" w14:textId="77777777" w:rsidR="00B54A36" w:rsidRDefault="00B54A36" w:rsidP="00B54A36">
      <w:pPr>
        <w:pStyle w:val="Textlessbefore"/>
      </w:pPr>
      <w:r w:rsidRPr="007B595F">
        <w:t>The first approach includes forming a weighted average of the estimates from each of the surveys, with weights that minimize the variance of the weighted average.</w:t>
      </w:r>
      <w:r>
        <w:t xml:space="preserve"> </w:t>
      </w:r>
      <w:r w:rsidRPr="007B595F">
        <w:t xml:space="preserve">The second approach has </w:t>
      </w:r>
      <w:r>
        <w:t xml:space="preserve">a </w:t>
      </w:r>
      <w:r w:rsidRPr="007B595F">
        <w:t>more multi-purpose application</w:t>
      </w:r>
      <w:r>
        <w:t xml:space="preserve">, and pools </w:t>
      </w:r>
      <w:r w:rsidRPr="007B595F">
        <w:t xml:space="preserve">data from two or more surveys into a single database that can be analysed in a standard way.  For this approach, weights need to be derived for the units in the pooled data base and therefore only one set of weights is created.  </w:t>
      </w:r>
    </w:p>
    <w:p w14:paraId="57CC55FA" w14:textId="77777777" w:rsidR="00B54A36" w:rsidRPr="00EE36AE" w:rsidRDefault="00B54A36" w:rsidP="00B54A36">
      <w:r w:rsidRPr="00EE36AE">
        <w:t xml:space="preserve">Pooling samples is more eﬃcient than combining estimates especially for those surveys that oversample certain parts of the population, have highly diﬀerential non-response, or have a greater difference in the size of the main sample compared to the top-up sample. This is because when pooling samples, the sample members with similar characteristics (as far as they can be modelled) would have similar weights which would reduce the overall coeﬃcient of variation of the weights. </w:t>
      </w:r>
    </w:p>
    <w:p w14:paraId="550B4B22" w14:textId="77777777" w:rsidR="00B54A36" w:rsidRDefault="00B54A36" w:rsidP="00B54A36">
      <w:pPr>
        <w:pStyle w:val="Textlessbefore"/>
      </w:pPr>
      <w:r>
        <w:t>I</w:t>
      </w:r>
      <w:r w:rsidRPr="00EE36AE">
        <w:t xml:space="preserve">t is important to note that the pooled approach should be used only if it can be assumed that the population characteristics as well as the domains of interest are similar from one survey to the next. Although the LSAY top-up and main samples were taken </w:t>
      </w:r>
      <w:r>
        <w:t>three</w:t>
      </w:r>
      <w:r w:rsidRPr="00EE36AE">
        <w:t xml:space="preserve"> years apart, and some changes in the Australian youth population would have occurred between the two time points (due to death, migration etc.), it is safe to assume that the target Australian youth population has not changed much in the time period between the two surveys. </w:t>
      </w:r>
    </w:p>
    <w:p w14:paraId="2D4E4619" w14:textId="77777777" w:rsidR="00B54A36" w:rsidRPr="00EE36AE" w:rsidRDefault="00B54A36" w:rsidP="00B54A36">
      <w:pPr>
        <w:pStyle w:val="Textlessbefore"/>
      </w:pPr>
      <w:r w:rsidRPr="00EE36AE">
        <w:t>The main advantage of the pooled approach is that once a set of suitable weights is found for the pooled sample, they can apply to many different estimates including totals, proportions and coefficients</w:t>
      </w:r>
      <w:r>
        <w:t xml:space="preserve"> (Watson, 2014)</w:t>
      </w:r>
      <w:r w:rsidRPr="00EE36AE">
        <w:t>. The disadvantage is that a minimum estimated variance for all estimates may not be achieved.</w:t>
      </w:r>
    </w:p>
    <w:p w14:paraId="2BCDF0C9" w14:textId="77777777" w:rsidR="0007350E" w:rsidRDefault="0007350E">
      <w:pPr>
        <w:spacing w:before="0" w:line="240" w:lineRule="auto"/>
        <w:rPr>
          <w:rFonts w:ascii="Tahoma" w:hAnsi="Tahoma"/>
          <w:b/>
          <w:sz w:val="17"/>
        </w:rPr>
      </w:pPr>
      <w:bookmarkStart w:id="239" w:name="_Ref221948031"/>
      <w:bookmarkStart w:id="240" w:name="_Toc302138647"/>
      <w:bookmarkStart w:id="241" w:name="_Toc131410276"/>
      <w:r>
        <w:br w:type="page"/>
      </w:r>
    </w:p>
    <w:p w14:paraId="0656F6B4" w14:textId="5A7A95B4" w:rsidR="00BC0435" w:rsidRPr="00C00D87" w:rsidRDefault="00BC0435" w:rsidP="00BC0435">
      <w:pPr>
        <w:pStyle w:val="tabletitle"/>
      </w:pPr>
      <w:r w:rsidRPr="00C00D87">
        <w:lastRenderedPageBreak/>
        <w:t>Table</w:t>
      </w:r>
      <w:bookmarkEnd w:id="239"/>
      <w:r w:rsidR="00BD5F51">
        <w:t xml:space="preserve"> </w:t>
      </w:r>
      <w:r w:rsidR="005F1547">
        <w:t>2</w:t>
      </w:r>
      <w:r w:rsidR="009D4C6E">
        <w:t>6</w:t>
      </w:r>
      <w:r w:rsidRPr="00C00D87">
        <w:tab/>
        <w:t>Weight variables</w:t>
      </w:r>
      <w:bookmarkEnd w:id="240"/>
      <w:bookmarkEnd w:id="241"/>
    </w:p>
    <w:tbl>
      <w:tblPr>
        <w:tblW w:w="7938" w:type="dxa"/>
        <w:tblBorders>
          <w:top w:val="single" w:sz="4" w:space="0" w:color="auto"/>
          <w:bottom w:val="single" w:sz="4" w:space="0" w:color="auto"/>
          <w:insideH w:val="single" w:sz="4" w:space="0" w:color="auto"/>
        </w:tblBorders>
        <w:tblLook w:val="01E0" w:firstRow="1" w:lastRow="1" w:firstColumn="1" w:lastColumn="1" w:noHBand="0" w:noVBand="0"/>
      </w:tblPr>
      <w:tblGrid>
        <w:gridCol w:w="2410"/>
        <w:gridCol w:w="1701"/>
        <w:gridCol w:w="3827"/>
      </w:tblGrid>
      <w:tr w:rsidR="00BC0435" w:rsidRPr="00C00D87" w14:paraId="563F9D0D" w14:textId="77777777" w:rsidTr="00A44016">
        <w:trPr>
          <w:cantSplit/>
          <w:tblHeader/>
        </w:trPr>
        <w:tc>
          <w:tcPr>
            <w:tcW w:w="2410" w:type="dxa"/>
            <w:tcBorders>
              <w:bottom w:val="single" w:sz="4" w:space="0" w:color="auto"/>
            </w:tcBorders>
          </w:tcPr>
          <w:p w14:paraId="51430326" w14:textId="77777777" w:rsidR="00BC0435" w:rsidRPr="00335298" w:rsidRDefault="00BC0435" w:rsidP="00E30EA7">
            <w:pPr>
              <w:pStyle w:val="Tablehead1"/>
            </w:pPr>
            <w:r w:rsidRPr="00335298">
              <w:t>Weight</w:t>
            </w:r>
          </w:p>
        </w:tc>
        <w:tc>
          <w:tcPr>
            <w:tcW w:w="1701" w:type="dxa"/>
            <w:tcBorders>
              <w:bottom w:val="single" w:sz="4" w:space="0" w:color="auto"/>
            </w:tcBorders>
          </w:tcPr>
          <w:p w14:paraId="12DCA5A5" w14:textId="77777777" w:rsidR="00BC0435" w:rsidRPr="00335298" w:rsidRDefault="00BC0435" w:rsidP="00E30EA7">
            <w:pPr>
              <w:pStyle w:val="Tablehead1"/>
            </w:pPr>
            <w:r w:rsidRPr="00335298">
              <w:t>Variables</w:t>
            </w:r>
          </w:p>
        </w:tc>
        <w:tc>
          <w:tcPr>
            <w:tcW w:w="3827" w:type="dxa"/>
            <w:tcBorders>
              <w:bottom w:val="single" w:sz="4" w:space="0" w:color="auto"/>
            </w:tcBorders>
          </w:tcPr>
          <w:p w14:paraId="35CB6071" w14:textId="77777777" w:rsidR="00BC0435" w:rsidRPr="00335298" w:rsidRDefault="00BC0435" w:rsidP="00E30EA7">
            <w:pPr>
              <w:pStyle w:val="Tablehead1"/>
            </w:pPr>
            <w:r w:rsidRPr="00335298">
              <w:t>Sum</w:t>
            </w:r>
          </w:p>
        </w:tc>
      </w:tr>
      <w:tr w:rsidR="00BC0435" w:rsidRPr="00910605" w14:paraId="7E7C00AF" w14:textId="77777777" w:rsidTr="00A44016">
        <w:trPr>
          <w:cantSplit/>
        </w:trPr>
        <w:tc>
          <w:tcPr>
            <w:tcW w:w="2410" w:type="dxa"/>
            <w:tcBorders>
              <w:bottom w:val="nil"/>
            </w:tcBorders>
          </w:tcPr>
          <w:p w14:paraId="6178D8EF" w14:textId="77777777" w:rsidR="00BC0435" w:rsidRPr="00202FEB" w:rsidRDefault="00BC0435" w:rsidP="00E30EA7">
            <w:pPr>
              <w:pStyle w:val="Tabletext"/>
            </w:pPr>
            <w:r w:rsidRPr="00202FEB">
              <w:t>Sample weight</w:t>
            </w:r>
          </w:p>
        </w:tc>
        <w:tc>
          <w:tcPr>
            <w:tcW w:w="1701" w:type="dxa"/>
            <w:tcBorders>
              <w:bottom w:val="nil"/>
            </w:tcBorders>
          </w:tcPr>
          <w:p w14:paraId="74272129" w14:textId="77777777" w:rsidR="00BC0435" w:rsidRPr="00202FEB" w:rsidRDefault="00BC0435" w:rsidP="00E30EA7">
            <w:pPr>
              <w:pStyle w:val="Tabletext"/>
            </w:pPr>
            <w:r w:rsidRPr="00202FEB">
              <w:t>WTYYGEN</w:t>
            </w:r>
          </w:p>
        </w:tc>
        <w:tc>
          <w:tcPr>
            <w:tcW w:w="3827" w:type="dxa"/>
            <w:tcBorders>
              <w:bottom w:val="nil"/>
            </w:tcBorders>
          </w:tcPr>
          <w:p w14:paraId="1C302805" w14:textId="77777777" w:rsidR="00BC0435" w:rsidRPr="00910605" w:rsidRDefault="00BC0435" w:rsidP="00E30EA7">
            <w:pPr>
              <w:pStyle w:val="Tabletext"/>
            </w:pPr>
            <w:r w:rsidRPr="00910605">
              <w:t>Sample size in YY</w:t>
            </w:r>
          </w:p>
        </w:tc>
      </w:tr>
      <w:tr w:rsidR="00BC0435" w:rsidRPr="00910605" w14:paraId="1653EA27" w14:textId="77777777" w:rsidTr="00A44016">
        <w:trPr>
          <w:cantSplit/>
        </w:trPr>
        <w:tc>
          <w:tcPr>
            <w:tcW w:w="2410" w:type="dxa"/>
            <w:tcBorders>
              <w:top w:val="nil"/>
              <w:bottom w:val="nil"/>
            </w:tcBorders>
          </w:tcPr>
          <w:p w14:paraId="7633349A" w14:textId="77777777" w:rsidR="00BC0435" w:rsidRPr="00202FEB" w:rsidRDefault="00BC0435" w:rsidP="00E30EA7">
            <w:pPr>
              <w:pStyle w:val="Tabletext"/>
            </w:pPr>
            <w:r w:rsidRPr="00202FEB">
              <w:t>Sample weight (N)</w:t>
            </w:r>
          </w:p>
        </w:tc>
        <w:tc>
          <w:tcPr>
            <w:tcW w:w="1701" w:type="dxa"/>
            <w:tcBorders>
              <w:top w:val="nil"/>
              <w:bottom w:val="nil"/>
            </w:tcBorders>
          </w:tcPr>
          <w:p w14:paraId="2576020A" w14:textId="77777777" w:rsidR="00BC0435" w:rsidRPr="00202FEB" w:rsidRDefault="002C325F" w:rsidP="00E30EA7">
            <w:pPr>
              <w:pStyle w:val="Tabletext"/>
            </w:pPr>
            <w:r>
              <w:t>WTYYGEN</w:t>
            </w:r>
            <w:r w:rsidR="00BC0435" w:rsidRPr="00202FEB">
              <w:t>P</w:t>
            </w:r>
          </w:p>
        </w:tc>
        <w:tc>
          <w:tcPr>
            <w:tcW w:w="3827" w:type="dxa"/>
            <w:tcBorders>
              <w:top w:val="nil"/>
              <w:bottom w:val="nil"/>
            </w:tcBorders>
          </w:tcPr>
          <w:p w14:paraId="3B390A7B" w14:textId="59F4CFFA" w:rsidR="00BC0435" w:rsidRPr="00910605" w:rsidRDefault="00BC0435" w:rsidP="00C065A6">
            <w:pPr>
              <w:pStyle w:val="Tabletext"/>
            </w:pPr>
            <w:r w:rsidRPr="00910605">
              <w:t>Population size (</w:t>
            </w:r>
            <w:r w:rsidR="00CA447B">
              <w:t>256 329</w:t>
            </w:r>
            <w:r w:rsidRPr="00910605">
              <w:t>)</w:t>
            </w:r>
          </w:p>
        </w:tc>
      </w:tr>
      <w:tr w:rsidR="00BC0435" w:rsidRPr="00910605" w14:paraId="20CE7B41" w14:textId="77777777" w:rsidTr="00A44016">
        <w:trPr>
          <w:cantSplit/>
        </w:trPr>
        <w:tc>
          <w:tcPr>
            <w:tcW w:w="2410" w:type="dxa"/>
            <w:tcBorders>
              <w:top w:val="nil"/>
              <w:bottom w:val="nil"/>
            </w:tcBorders>
          </w:tcPr>
          <w:p w14:paraId="2C4A8900" w14:textId="77777777" w:rsidR="00BC0435" w:rsidRPr="00202FEB" w:rsidRDefault="00BC0435" w:rsidP="00E30EA7">
            <w:pPr>
              <w:pStyle w:val="Tabletext"/>
            </w:pPr>
            <w:r w:rsidRPr="00202FEB">
              <w:t>Attrition weight</w:t>
            </w:r>
          </w:p>
        </w:tc>
        <w:tc>
          <w:tcPr>
            <w:tcW w:w="1701" w:type="dxa"/>
            <w:tcBorders>
              <w:top w:val="nil"/>
              <w:bottom w:val="nil"/>
            </w:tcBorders>
          </w:tcPr>
          <w:p w14:paraId="42768CA2" w14:textId="77777777" w:rsidR="00BC0435" w:rsidRPr="00202FEB" w:rsidRDefault="00BC0435" w:rsidP="00E30EA7">
            <w:pPr>
              <w:pStyle w:val="Tabletext"/>
            </w:pPr>
            <w:r w:rsidRPr="00202FEB">
              <w:t>ACHYYWT</w:t>
            </w:r>
          </w:p>
        </w:tc>
        <w:tc>
          <w:tcPr>
            <w:tcW w:w="3827" w:type="dxa"/>
            <w:tcBorders>
              <w:top w:val="nil"/>
              <w:bottom w:val="nil"/>
            </w:tcBorders>
          </w:tcPr>
          <w:p w14:paraId="58FDEF34" w14:textId="77777777" w:rsidR="00BC0435" w:rsidRPr="00910605" w:rsidRDefault="00BC0435" w:rsidP="00E30EA7">
            <w:pPr>
              <w:pStyle w:val="Tabletext"/>
            </w:pPr>
            <w:r w:rsidRPr="00910605">
              <w:t>Sample size in YY</w:t>
            </w:r>
          </w:p>
        </w:tc>
      </w:tr>
      <w:tr w:rsidR="00BC0435" w:rsidRPr="00910605" w14:paraId="0F77D5B6" w14:textId="77777777" w:rsidTr="00A44016">
        <w:trPr>
          <w:cantSplit/>
        </w:trPr>
        <w:tc>
          <w:tcPr>
            <w:tcW w:w="2410" w:type="dxa"/>
            <w:tcBorders>
              <w:top w:val="nil"/>
              <w:bottom w:val="nil"/>
            </w:tcBorders>
          </w:tcPr>
          <w:p w14:paraId="2C5B2C87" w14:textId="77777777" w:rsidR="00BC0435" w:rsidRPr="00202FEB" w:rsidRDefault="00BC0435" w:rsidP="00E30EA7">
            <w:pPr>
              <w:pStyle w:val="Tabletext"/>
            </w:pPr>
            <w:r w:rsidRPr="00202FEB">
              <w:t>Attrition weight (N)</w:t>
            </w:r>
          </w:p>
        </w:tc>
        <w:tc>
          <w:tcPr>
            <w:tcW w:w="1701" w:type="dxa"/>
            <w:tcBorders>
              <w:top w:val="nil"/>
              <w:bottom w:val="nil"/>
            </w:tcBorders>
          </w:tcPr>
          <w:p w14:paraId="40C80E8F" w14:textId="77777777" w:rsidR="00BC0435" w:rsidRPr="00202FEB" w:rsidRDefault="002C325F" w:rsidP="00E30EA7">
            <w:pPr>
              <w:pStyle w:val="Tabletext"/>
            </w:pPr>
            <w:r>
              <w:t>ACHYYWT</w:t>
            </w:r>
            <w:r w:rsidR="00BC0435" w:rsidRPr="00202FEB">
              <w:t>P</w:t>
            </w:r>
          </w:p>
        </w:tc>
        <w:tc>
          <w:tcPr>
            <w:tcW w:w="3827" w:type="dxa"/>
            <w:tcBorders>
              <w:top w:val="nil"/>
              <w:bottom w:val="nil"/>
            </w:tcBorders>
          </w:tcPr>
          <w:p w14:paraId="55E363C8" w14:textId="1FDB9A24" w:rsidR="00BC0435" w:rsidRPr="00910605" w:rsidRDefault="00BC0435" w:rsidP="00E30EA7">
            <w:pPr>
              <w:pStyle w:val="Tabletext"/>
            </w:pPr>
            <w:r w:rsidRPr="00910605">
              <w:t>Population size (</w:t>
            </w:r>
            <w:r w:rsidR="00CA447B">
              <w:t>256 329</w:t>
            </w:r>
            <w:r w:rsidRPr="00910605">
              <w:t>)</w:t>
            </w:r>
          </w:p>
        </w:tc>
      </w:tr>
      <w:tr w:rsidR="00BC0435" w:rsidRPr="00910605" w14:paraId="02FB2089" w14:textId="77777777" w:rsidTr="00A44016">
        <w:trPr>
          <w:cantSplit/>
        </w:trPr>
        <w:tc>
          <w:tcPr>
            <w:tcW w:w="2410" w:type="dxa"/>
            <w:tcBorders>
              <w:top w:val="nil"/>
              <w:bottom w:val="nil"/>
            </w:tcBorders>
          </w:tcPr>
          <w:p w14:paraId="034E69BC" w14:textId="77777777" w:rsidR="00BC0435" w:rsidRPr="00202FEB" w:rsidRDefault="00BC0435" w:rsidP="00E30EA7">
            <w:pPr>
              <w:pStyle w:val="Tabletext"/>
            </w:pPr>
            <w:r w:rsidRPr="00202FEB">
              <w:t>Final weight</w:t>
            </w:r>
          </w:p>
        </w:tc>
        <w:tc>
          <w:tcPr>
            <w:tcW w:w="1701" w:type="dxa"/>
            <w:tcBorders>
              <w:top w:val="nil"/>
              <w:bottom w:val="nil"/>
            </w:tcBorders>
          </w:tcPr>
          <w:p w14:paraId="723AF0C4" w14:textId="77777777" w:rsidR="00BC0435" w:rsidRPr="00202FEB" w:rsidRDefault="00BC0435" w:rsidP="00E30EA7">
            <w:pPr>
              <w:pStyle w:val="Tabletext"/>
            </w:pPr>
            <w:r w:rsidRPr="00202FEB">
              <w:t>WTYYYY</w:t>
            </w:r>
          </w:p>
        </w:tc>
        <w:tc>
          <w:tcPr>
            <w:tcW w:w="3827" w:type="dxa"/>
            <w:tcBorders>
              <w:top w:val="nil"/>
              <w:bottom w:val="nil"/>
            </w:tcBorders>
          </w:tcPr>
          <w:p w14:paraId="5A337422" w14:textId="77777777" w:rsidR="00BC0435" w:rsidRPr="00910605" w:rsidRDefault="00BC0435" w:rsidP="00E30EA7">
            <w:pPr>
              <w:pStyle w:val="Tabletext"/>
            </w:pPr>
            <w:r w:rsidRPr="00910605">
              <w:t>Sample size in YYYY</w:t>
            </w:r>
          </w:p>
        </w:tc>
      </w:tr>
      <w:tr w:rsidR="00BC0435" w:rsidRPr="00910605" w14:paraId="2205B4ED" w14:textId="77777777" w:rsidTr="00A44016">
        <w:trPr>
          <w:cantSplit/>
        </w:trPr>
        <w:tc>
          <w:tcPr>
            <w:tcW w:w="2410" w:type="dxa"/>
            <w:tcBorders>
              <w:top w:val="nil"/>
              <w:bottom w:val="nil"/>
            </w:tcBorders>
          </w:tcPr>
          <w:p w14:paraId="771BD59F" w14:textId="77777777" w:rsidR="00BC0435" w:rsidRPr="00202FEB" w:rsidRDefault="00BC0435" w:rsidP="00E30EA7">
            <w:pPr>
              <w:pStyle w:val="Tabletext"/>
            </w:pPr>
            <w:r w:rsidRPr="00202FEB">
              <w:t>Final weight (N)</w:t>
            </w:r>
          </w:p>
        </w:tc>
        <w:tc>
          <w:tcPr>
            <w:tcW w:w="1701" w:type="dxa"/>
            <w:tcBorders>
              <w:top w:val="nil"/>
              <w:bottom w:val="nil"/>
            </w:tcBorders>
          </w:tcPr>
          <w:p w14:paraId="01DF3B44" w14:textId="77777777" w:rsidR="00BC0435" w:rsidRPr="00202FEB" w:rsidRDefault="002C325F" w:rsidP="00E30EA7">
            <w:pPr>
              <w:pStyle w:val="Tabletext"/>
            </w:pPr>
            <w:r>
              <w:t>WTYYYY</w:t>
            </w:r>
            <w:r w:rsidR="00BC0435" w:rsidRPr="00202FEB">
              <w:t>P</w:t>
            </w:r>
          </w:p>
        </w:tc>
        <w:tc>
          <w:tcPr>
            <w:tcW w:w="3827" w:type="dxa"/>
            <w:tcBorders>
              <w:top w:val="nil"/>
              <w:bottom w:val="nil"/>
            </w:tcBorders>
          </w:tcPr>
          <w:p w14:paraId="6BF1458A" w14:textId="6DA002D6" w:rsidR="00BC0435" w:rsidRPr="00910605" w:rsidRDefault="00BC0435" w:rsidP="00E30EA7">
            <w:pPr>
              <w:pStyle w:val="Tabletext"/>
            </w:pPr>
            <w:r w:rsidRPr="00910605">
              <w:t>Population size (</w:t>
            </w:r>
            <w:r w:rsidR="00D41481">
              <w:t>256 329</w:t>
            </w:r>
            <w:r w:rsidRPr="00910605">
              <w:t>)</w:t>
            </w:r>
          </w:p>
        </w:tc>
      </w:tr>
      <w:tr w:rsidR="001E4C21" w:rsidRPr="00910605" w14:paraId="110AB354" w14:textId="77777777" w:rsidTr="00A44016">
        <w:trPr>
          <w:cantSplit/>
        </w:trPr>
        <w:tc>
          <w:tcPr>
            <w:tcW w:w="2410" w:type="dxa"/>
            <w:tcBorders>
              <w:top w:val="nil"/>
              <w:bottom w:val="nil"/>
            </w:tcBorders>
          </w:tcPr>
          <w:p w14:paraId="27DA18B3" w14:textId="0F8A9585" w:rsidR="001E4C21" w:rsidRPr="00202FEB" w:rsidRDefault="001E4C21" w:rsidP="001E4C21">
            <w:pPr>
              <w:pStyle w:val="Tabletext"/>
            </w:pPr>
            <w:r w:rsidRPr="00202FEB">
              <w:t>Final weight</w:t>
            </w:r>
            <w:r>
              <w:t xml:space="preserve"> (recruitment)</w:t>
            </w:r>
          </w:p>
        </w:tc>
        <w:tc>
          <w:tcPr>
            <w:tcW w:w="1701" w:type="dxa"/>
            <w:tcBorders>
              <w:top w:val="nil"/>
              <w:bottom w:val="nil"/>
            </w:tcBorders>
          </w:tcPr>
          <w:p w14:paraId="74F25B46" w14:textId="5D954AC2" w:rsidR="001E4C21" w:rsidRDefault="001E4C21" w:rsidP="001E4C21">
            <w:pPr>
              <w:pStyle w:val="Tabletext"/>
            </w:pPr>
            <w:r w:rsidRPr="00202FEB">
              <w:t>WTYYYY</w:t>
            </w:r>
            <w:r>
              <w:t>_R</w:t>
            </w:r>
          </w:p>
        </w:tc>
        <w:tc>
          <w:tcPr>
            <w:tcW w:w="3827" w:type="dxa"/>
            <w:tcBorders>
              <w:top w:val="nil"/>
              <w:bottom w:val="nil"/>
            </w:tcBorders>
          </w:tcPr>
          <w:p w14:paraId="10A47AE1" w14:textId="47921B49" w:rsidR="001E4C21" w:rsidRPr="00910605" w:rsidRDefault="001E4C21" w:rsidP="001E4C21">
            <w:pPr>
              <w:pStyle w:val="Tabletext"/>
            </w:pPr>
            <w:r w:rsidRPr="00910605">
              <w:t>Sample size</w:t>
            </w:r>
            <w:r w:rsidR="00691B1E">
              <w:t xml:space="preserve"> </w:t>
            </w:r>
            <w:r w:rsidRPr="00910605">
              <w:t>in YYYY</w:t>
            </w:r>
            <w:r w:rsidR="00691B1E">
              <w:t xml:space="preserve"> – includes top-up sample</w:t>
            </w:r>
          </w:p>
        </w:tc>
      </w:tr>
      <w:tr w:rsidR="001E4C21" w:rsidRPr="00910605" w14:paraId="46A08211" w14:textId="77777777" w:rsidTr="00A44016">
        <w:trPr>
          <w:cantSplit/>
        </w:trPr>
        <w:tc>
          <w:tcPr>
            <w:tcW w:w="2410" w:type="dxa"/>
            <w:tcBorders>
              <w:top w:val="nil"/>
              <w:bottom w:val="single" w:sz="4" w:space="0" w:color="auto"/>
            </w:tcBorders>
          </w:tcPr>
          <w:p w14:paraId="5BAADCE4" w14:textId="086EDFBB" w:rsidR="001E4C21" w:rsidRPr="00202FEB" w:rsidRDefault="001E4C21" w:rsidP="001E4C21">
            <w:pPr>
              <w:pStyle w:val="Tabletext"/>
            </w:pPr>
            <w:r w:rsidRPr="00202FEB">
              <w:t>Final weight (</w:t>
            </w:r>
            <w:r>
              <w:t xml:space="preserve">recruitment - </w:t>
            </w:r>
            <w:r w:rsidRPr="00202FEB">
              <w:t>N)</w:t>
            </w:r>
          </w:p>
        </w:tc>
        <w:tc>
          <w:tcPr>
            <w:tcW w:w="1701" w:type="dxa"/>
            <w:tcBorders>
              <w:top w:val="nil"/>
              <w:bottom w:val="single" w:sz="4" w:space="0" w:color="auto"/>
            </w:tcBorders>
          </w:tcPr>
          <w:p w14:paraId="44E90546" w14:textId="1A8DE717" w:rsidR="001E4C21" w:rsidRDefault="001E4C21" w:rsidP="001E4C21">
            <w:pPr>
              <w:pStyle w:val="Tabletext"/>
            </w:pPr>
            <w:r>
              <w:t>WTYYYY</w:t>
            </w:r>
            <w:r w:rsidRPr="00202FEB">
              <w:t>P</w:t>
            </w:r>
            <w:r>
              <w:t>_R</w:t>
            </w:r>
          </w:p>
        </w:tc>
        <w:tc>
          <w:tcPr>
            <w:tcW w:w="3827" w:type="dxa"/>
            <w:tcBorders>
              <w:top w:val="nil"/>
              <w:bottom w:val="single" w:sz="4" w:space="0" w:color="auto"/>
            </w:tcBorders>
          </w:tcPr>
          <w:p w14:paraId="3A7C1E3B" w14:textId="6FFCCF99" w:rsidR="001E4C21" w:rsidRPr="00910605" w:rsidRDefault="001E4C21" w:rsidP="001E4C21">
            <w:pPr>
              <w:pStyle w:val="Tabletext"/>
            </w:pPr>
            <w:r w:rsidRPr="00910605">
              <w:t>Population size (</w:t>
            </w:r>
            <w:r w:rsidR="00CA447B">
              <w:t>256 329</w:t>
            </w:r>
            <w:r w:rsidRPr="00910605">
              <w:t>)</w:t>
            </w:r>
          </w:p>
        </w:tc>
      </w:tr>
    </w:tbl>
    <w:p w14:paraId="5CFE1EC3" w14:textId="77777777" w:rsidR="002F0A3C" w:rsidRPr="0044304F" w:rsidRDefault="002F0A3C" w:rsidP="00DF3450">
      <w:pPr>
        <w:pStyle w:val="Heading3"/>
      </w:pPr>
      <w:r w:rsidRPr="0044304F">
        <w:t>Sampling error</w:t>
      </w:r>
    </w:p>
    <w:p w14:paraId="1BEF026C" w14:textId="77777777" w:rsidR="002F0A3C" w:rsidRPr="0044304F" w:rsidRDefault="002F0A3C" w:rsidP="00D30DDF">
      <w:pPr>
        <w:pStyle w:val="Textlessbefore"/>
      </w:pPr>
      <w:r w:rsidRPr="0044304F">
        <w:t xml:space="preserve">Users of the LSAY data must consider the size of the sampling error when deriving or interpreting estimates obtained from LSAY. Sampling error arises because estimates are obtained from the use of a sample rather than from measuring the entire population. It is possible to select many different individual samples from a single population; each of these would provide a different population estimate. </w:t>
      </w:r>
      <w:r>
        <w:t>A</w:t>
      </w:r>
      <w:r w:rsidRPr="0044304F">
        <w:t>n estimate obtained from a sample is subject to sample-to-sample variation (sampling error). In random (probability) sampling, the size of the</w:t>
      </w:r>
      <w:r>
        <w:t> </w:t>
      </w:r>
      <w:r w:rsidRPr="0044304F">
        <w:t>sampling error (for a given sample) is measured using the standard error of the estimate.</w:t>
      </w:r>
    </w:p>
    <w:p w14:paraId="3B3CAC12" w14:textId="77777777" w:rsidR="002F0A3C" w:rsidRPr="0044304F" w:rsidRDefault="002F0A3C" w:rsidP="002F0A3C">
      <w:pPr>
        <w:pStyle w:val="Text"/>
      </w:pPr>
      <w:r w:rsidRPr="0044304F">
        <w:t xml:space="preserve">It is important </w:t>
      </w:r>
      <w:r>
        <w:t xml:space="preserve">that </w:t>
      </w:r>
      <w:r w:rsidRPr="0044304F">
        <w:t xml:space="preserve">users take into consideration the reliability of </w:t>
      </w:r>
      <w:r w:rsidR="004C2AD3">
        <w:t xml:space="preserve">the </w:t>
      </w:r>
      <w:r w:rsidRPr="0044304F">
        <w:t>estimates obtained from survey data. Standard errors, confidence intervals and relative standard errors (RSEs) can be calculated to determine the reliability of the estimate(s).</w:t>
      </w:r>
      <w:r w:rsidR="00BA02F9">
        <w:t xml:space="preserve"> </w:t>
      </w:r>
    </w:p>
    <w:p w14:paraId="21A20948" w14:textId="77777777" w:rsidR="002F0A3C" w:rsidRPr="0044304F" w:rsidRDefault="002F0A3C" w:rsidP="002F0A3C">
      <w:pPr>
        <w:pStyle w:val="Text"/>
      </w:pPr>
      <w:r w:rsidRPr="0044304F">
        <w:t xml:space="preserve">The greatest contributor to standard error is the sample size. Small sample sizes generally result in higher standard errors and wider confidence intervals. The </w:t>
      </w:r>
      <w:r w:rsidR="006F5E1D">
        <w:t>relative standard error</w:t>
      </w:r>
      <w:r w:rsidRPr="0044304F">
        <w:t xml:space="preserve"> enables a comparison of the accuracy </w:t>
      </w:r>
      <w:r w:rsidR="004C2AD3">
        <w:t>of</w:t>
      </w:r>
      <w:r>
        <w:t xml:space="preserve"> two different estimates. </w:t>
      </w:r>
      <w:r w:rsidRPr="0044304F">
        <w:t xml:space="preserve">An estimate with a high </w:t>
      </w:r>
      <w:r w:rsidR="006F5E1D">
        <w:t>relative standard error</w:t>
      </w:r>
      <w:r w:rsidRPr="0044304F">
        <w:t xml:space="preserve"> or wide confidence interval should be used with caution, and users are advised against relying on estimates obtained from sample sizes of </w:t>
      </w:r>
      <w:r>
        <w:t>fewer</w:t>
      </w:r>
      <w:r w:rsidRPr="0044304F">
        <w:t xml:space="preserve"> than five</w:t>
      </w:r>
      <w:r w:rsidR="006F5E1D">
        <w:t xml:space="preserve">, or estimates that have a relative standard error </w:t>
      </w:r>
      <w:r w:rsidRPr="0044304F">
        <w:t xml:space="preserve">of greater than 25%. </w:t>
      </w:r>
    </w:p>
    <w:p w14:paraId="604AC15B" w14:textId="77777777" w:rsidR="002F0A3C" w:rsidRPr="0044304F" w:rsidRDefault="002F0A3C" w:rsidP="00202FEB">
      <w:pPr>
        <w:pStyle w:val="Heading4"/>
      </w:pPr>
      <w:r w:rsidRPr="0044304F">
        <w:t>Standard errors</w:t>
      </w:r>
    </w:p>
    <w:p w14:paraId="2EE8B4B9" w14:textId="77777777" w:rsidR="002F0A3C" w:rsidRPr="0044304F" w:rsidRDefault="002F0A3C" w:rsidP="00D30DDF">
      <w:pPr>
        <w:pStyle w:val="Textlessbefore"/>
      </w:pPr>
      <w:r w:rsidRPr="0044304F">
        <w:t xml:space="preserve">The standard error of an estimate indicates the accuracy </w:t>
      </w:r>
      <w:r w:rsidR="007C17D1">
        <w:t>with</w:t>
      </w:r>
      <w:r w:rsidRPr="0044304F">
        <w:t xml:space="preserve"> which that estimate approximates the true population parameter. There are multiple methods for calculating the standard errors in complex surveys. One method commonly used is the Taylor series expansion</w:t>
      </w:r>
      <w:r>
        <w:t>.</w:t>
      </w:r>
      <w:r w:rsidRPr="0044304F">
        <w:rPr>
          <w:rStyle w:val="FootnoteReference"/>
        </w:rPr>
        <w:footnoteReference w:id="18"/>
      </w:r>
      <w:r w:rsidRPr="0044304F">
        <w:t xml:space="preserve"> This technique has been applied to obtain estimates of standard errors for the LSAY cohort reports. These standard errors can then be used to calculate confidence intervals and relative standard errors. </w:t>
      </w:r>
    </w:p>
    <w:p w14:paraId="6B264551" w14:textId="77777777" w:rsidR="006F107F" w:rsidRDefault="006F107F" w:rsidP="006F107F">
      <w:pPr>
        <w:pStyle w:val="Heading4"/>
      </w:pPr>
      <w:r>
        <w:t>Confidence intervals</w:t>
      </w:r>
    </w:p>
    <w:p w14:paraId="363E15AF" w14:textId="77777777" w:rsidR="006F107F" w:rsidRDefault="006F107F" w:rsidP="006F107F">
      <w:pPr>
        <w:pStyle w:val="Textlessbefore"/>
      </w:pPr>
      <w:r>
        <w:t xml:space="preserve">The confidence interval is an interval estimate of the population parameter. Sample estimates </w:t>
      </w:r>
      <w:r w:rsidR="00C027EA">
        <w:t>with</w:t>
      </w:r>
      <w:r>
        <w:t xml:space="preserve"> high standard errors will have wide confidence intervals. In a </w:t>
      </w:r>
      <w:hyperlink r:id="rId41" w:history="1">
        <w:r>
          <w:rPr>
            <w:rStyle w:val="Hyperlink"/>
          </w:rPr>
          <w:t>confidence interval</w:t>
        </w:r>
      </w:hyperlink>
      <w:r>
        <w:t>, the range of values above and below the sample estimate is called the margin of error. The smaller the margin of error, the higher our confidence in the estimate is.</w:t>
      </w:r>
    </w:p>
    <w:p w14:paraId="06D2ABBA" w14:textId="77777777" w:rsidR="006F107F" w:rsidRDefault="006F107F" w:rsidP="006F107F">
      <w:pPr>
        <w:pStyle w:val="Textlessbefore"/>
      </w:pPr>
      <w:r>
        <w:t>The mathematical derivation of a 95% confidence interval for a proportion is:</w:t>
      </w:r>
    </w:p>
    <w:p w14:paraId="5B12A72E" w14:textId="77777777" w:rsidR="006F107F" w:rsidRDefault="006F107F" w:rsidP="006F107F">
      <w:pPr>
        <w:pStyle w:val="Text"/>
        <w:jc w:val="center"/>
        <w:rPr>
          <w:lang w:val="en-US"/>
        </w:rPr>
      </w:pPr>
      <w:r w:rsidRPr="006807A6">
        <w:rPr>
          <w:position w:val="-10"/>
          <w:lang w:val="en-US"/>
        </w:rPr>
        <w:object w:dxaOrig="1575" w:dyaOrig="330" w14:anchorId="2CB21A11">
          <v:shape id="_x0000_i1025" type="#_x0000_t75" style="width:78.75pt;height:16.5pt" o:ole="">
            <v:imagedata r:id="rId42" o:title=""/>
          </v:shape>
          <o:OLEObject Type="Embed" ProgID="Equation.3" ShapeID="_x0000_i1025" DrawAspect="Content" ObjectID="_1757143342" r:id="rId43"/>
        </w:object>
      </w:r>
    </w:p>
    <w:p w14:paraId="75A47AC8" w14:textId="77777777" w:rsidR="006F107F" w:rsidRDefault="006F107F" w:rsidP="006F107F">
      <w:pPr>
        <w:pStyle w:val="Text"/>
      </w:pPr>
      <w:r>
        <w:lastRenderedPageBreak/>
        <w:t xml:space="preserve">where </w:t>
      </w:r>
      <w:r w:rsidRPr="006807A6">
        <w:rPr>
          <w:position w:val="-10"/>
          <w:lang w:val="en-US"/>
        </w:rPr>
        <w:object w:dxaOrig="255" w:dyaOrig="345" w14:anchorId="479ED072">
          <v:shape id="_x0000_i1026" type="#_x0000_t75" style="width:12.75pt;height:17.25pt" o:ole="">
            <v:imagedata r:id="rId44" o:title=""/>
          </v:shape>
          <o:OLEObject Type="Embed" ProgID="Equation.3" ShapeID="_x0000_i1026" DrawAspect="Content" ObjectID="_1757143343" r:id="rId45"/>
        </w:object>
      </w:r>
      <w:r>
        <w:t xml:space="preserve"> is the estimate obtained from the sample, </w:t>
      </w:r>
      <w:r w:rsidRPr="006807A6">
        <w:rPr>
          <w:position w:val="-10"/>
        </w:rPr>
        <w:object w:dxaOrig="600" w:dyaOrig="315" w14:anchorId="32AF9030">
          <v:shape id="_x0000_i1027" type="#_x0000_t75" style="width:30pt;height:15.75pt" o:ole="">
            <v:imagedata r:id="rId46" o:title=""/>
          </v:shape>
          <o:OLEObject Type="Embed" ProgID="Equation.3" ShapeID="_x0000_i1027" DrawAspect="Content" ObjectID="_1757143344" r:id="rId47"/>
        </w:object>
      </w:r>
      <w:r>
        <w:t xml:space="preserve">is the standard error of the estimate and </w:t>
      </w:r>
      <w:r w:rsidRPr="006807A6">
        <w:rPr>
          <w:position w:val="-10"/>
        </w:rPr>
        <w:object w:dxaOrig="1185" w:dyaOrig="315" w14:anchorId="143B550F">
          <v:shape id="_x0000_i1028" type="#_x0000_t75" style="width:59.25pt;height:15.75pt" o:ole="">
            <v:imagedata r:id="rId48" o:title=""/>
          </v:shape>
          <o:OLEObject Type="Embed" ProgID="Equation.3" ShapeID="_x0000_i1028" DrawAspect="Content" ObjectID="_1757143345" r:id="rId49"/>
        </w:object>
      </w:r>
      <w:r>
        <w:t xml:space="preserve"> is the margin of error. The standard error and margin of error are typically obtained from a statistical analysis package. </w:t>
      </w:r>
    </w:p>
    <w:p w14:paraId="35D6EDB4" w14:textId="0AA8D0A0" w:rsidR="00FD2FDF" w:rsidRDefault="00FD2FDF">
      <w:pPr>
        <w:spacing w:before="0" w:line="240" w:lineRule="auto"/>
        <w:rPr>
          <w:rFonts w:ascii="Tahoma" w:hAnsi="Tahoma"/>
          <w:i/>
          <w:sz w:val="24"/>
        </w:rPr>
      </w:pPr>
    </w:p>
    <w:p w14:paraId="42073A26" w14:textId="5890609B" w:rsidR="002F0A3C" w:rsidRPr="0044304F" w:rsidRDefault="002F0A3C" w:rsidP="00202FEB">
      <w:pPr>
        <w:pStyle w:val="Heading4"/>
      </w:pPr>
      <w:r w:rsidRPr="0044304F">
        <w:t>Relative standard errors</w:t>
      </w:r>
    </w:p>
    <w:p w14:paraId="2A4EA86F" w14:textId="77777777" w:rsidR="002F0A3C" w:rsidRDefault="002F0A3C" w:rsidP="00D30DDF">
      <w:pPr>
        <w:pStyle w:val="Textlessbefore"/>
      </w:pPr>
      <w:r w:rsidRPr="0044304F">
        <w:t>T</w:t>
      </w:r>
      <w:r w:rsidR="006F5E1D">
        <w:t>he relative standard error</w:t>
      </w:r>
      <w:r w:rsidRPr="0044304F">
        <w:t xml:space="preserve"> is a standardised measure that enables </w:t>
      </w:r>
      <w:r w:rsidR="007C17D1">
        <w:t>a</w:t>
      </w:r>
      <w:r w:rsidRPr="0044304F">
        <w:t xml:space="preserve"> comparison between different estimates in terms of their reliability. The </w:t>
      </w:r>
      <w:r w:rsidR="006F5E1D">
        <w:t>relative standard error</w:t>
      </w:r>
      <w:r w:rsidRPr="0044304F">
        <w:t xml:space="preserve"> is derived by dividing the standard error of the estimate by the estimate itself, expressed as a percentage:</w:t>
      </w:r>
    </w:p>
    <w:p w14:paraId="26A081FE" w14:textId="77777777" w:rsidR="002F0A3C" w:rsidRPr="0044304F" w:rsidRDefault="002D4201" w:rsidP="002D4201">
      <w:pPr>
        <w:pStyle w:val="Text"/>
        <w:spacing w:before="0" w:line="1200" w:lineRule="exact"/>
        <w:ind w:right="0"/>
        <w:jc w:val="center"/>
      </w:pPr>
      <w:r w:rsidRPr="0044304F">
        <w:rPr>
          <w:position w:val="-28"/>
          <w:lang w:val="en-US"/>
        </w:rPr>
        <w:object w:dxaOrig="2200" w:dyaOrig="660" w14:anchorId="433AEF33">
          <v:shape id="_x0000_i1029" type="#_x0000_t75" style="width:110.2pt;height:33pt" o:ole="">
            <v:imagedata r:id="rId50" o:title=""/>
          </v:shape>
          <o:OLEObject Type="Embed" ProgID="Equation.3" ShapeID="_x0000_i1029" DrawAspect="Content" ObjectID="_1757143346" r:id="rId51"/>
        </w:object>
      </w:r>
    </w:p>
    <w:p w14:paraId="1ACB5506" w14:textId="420BD2BB" w:rsidR="002F0A3C" w:rsidRPr="0044304F" w:rsidRDefault="00202FEB" w:rsidP="00F63140">
      <w:pPr>
        <w:pStyle w:val="Heading1"/>
      </w:pPr>
      <w:bookmarkStart w:id="242" w:name="_Ref221618126"/>
      <w:r>
        <w:br w:type="page"/>
      </w:r>
      <w:bookmarkStart w:id="243" w:name="_Toc89693168"/>
      <w:r w:rsidR="002F0A3C" w:rsidRPr="007D2BCC">
        <w:lastRenderedPageBreak/>
        <w:t>Topic maps</w:t>
      </w:r>
      <w:bookmarkEnd w:id="242"/>
      <w:bookmarkEnd w:id="243"/>
    </w:p>
    <w:p w14:paraId="05898A8B" w14:textId="77777777" w:rsidR="002F0A3C" w:rsidRPr="0044304F" w:rsidRDefault="007C17D1" w:rsidP="002F0A3C">
      <w:pPr>
        <w:pStyle w:val="Text"/>
      </w:pPr>
      <w:r>
        <w:t>T</w:t>
      </w:r>
      <w:r w:rsidR="002F0A3C" w:rsidRPr="0044304F">
        <w:t>opic maps list the data elements for each sub-major topic area by minor topic area. The digits within the tables indicate the:</w:t>
      </w:r>
    </w:p>
    <w:p w14:paraId="0894B54A" w14:textId="77777777" w:rsidR="002F0A3C" w:rsidRPr="0044304F" w:rsidRDefault="002F0A3C" w:rsidP="00B7444A">
      <w:pPr>
        <w:pStyle w:val="Dotpoint1"/>
        <w:tabs>
          <w:tab w:val="clear" w:pos="284"/>
        </w:tabs>
        <w:ind w:left="284" w:hanging="284"/>
      </w:pPr>
      <w:r w:rsidRPr="0044304F">
        <w:t xml:space="preserve">survey waves in which this data element </w:t>
      </w:r>
      <w:proofErr w:type="gramStart"/>
      <w:r w:rsidRPr="0044304F">
        <w:t>exists</w:t>
      </w:r>
      <w:proofErr w:type="gramEnd"/>
      <w:r w:rsidRPr="0044304F">
        <w:t xml:space="preserve"> </w:t>
      </w:r>
    </w:p>
    <w:p w14:paraId="4BFB939A" w14:textId="77777777" w:rsidR="002F0A3C" w:rsidRDefault="002F0A3C" w:rsidP="00B7444A">
      <w:pPr>
        <w:pStyle w:val="Dotpoint1"/>
        <w:tabs>
          <w:tab w:val="clear" w:pos="284"/>
        </w:tabs>
        <w:ind w:left="284" w:hanging="284"/>
      </w:pPr>
      <w:r w:rsidRPr="0044304F">
        <w:t>number of times the data element appears within a wave. This is equivalent to the number of variables that correspond to the data element in a single wave.</w:t>
      </w:r>
    </w:p>
    <w:p w14:paraId="0D5A4BDF" w14:textId="77777777" w:rsidR="000D5A80" w:rsidRPr="0044304F" w:rsidRDefault="000D5A80" w:rsidP="00B7444A">
      <w:pPr>
        <w:pStyle w:val="Dotpoint1"/>
        <w:numPr>
          <w:ilvl w:val="0"/>
          <w:numId w:val="0"/>
        </w:numPr>
        <w:tabs>
          <w:tab w:val="clear" w:pos="284"/>
        </w:tabs>
        <w:ind w:left="284" w:hanging="284"/>
      </w:pPr>
      <w:bookmarkStart w:id="244" w:name="_Hlk3456631"/>
      <w:r>
        <w:t>The following is a list of the topic maps:</w:t>
      </w:r>
    </w:p>
    <w:p w14:paraId="5C1D6414" w14:textId="65D3E39A" w:rsidR="002F0A3C" w:rsidRPr="0044304F" w:rsidRDefault="00896FA4" w:rsidP="00B7444A">
      <w:pPr>
        <w:pStyle w:val="Dotpoint1"/>
        <w:tabs>
          <w:tab w:val="clear" w:pos="284"/>
        </w:tabs>
        <w:ind w:left="284" w:hanging="284"/>
      </w:pPr>
      <w:r w:rsidRPr="00C027EA">
        <w:rPr>
          <w:i/>
        </w:rPr>
        <w:t>‘</w:t>
      </w:r>
      <w:r w:rsidR="00202FEB" w:rsidRPr="00C027EA">
        <w:rPr>
          <w:i/>
        </w:rPr>
        <w:t xml:space="preserve">Topic map 1: Demographics </w:t>
      </w:r>
      <w:r w:rsidR="00D30DDF" w:rsidRPr="00C027EA">
        <w:rPr>
          <w:i/>
        </w:rPr>
        <w:t>—</w:t>
      </w:r>
      <w:r w:rsidR="00202FEB" w:rsidRPr="00C027EA">
        <w:rPr>
          <w:i/>
        </w:rPr>
        <w:t xml:space="preserve"> Student</w:t>
      </w:r>
      <w:r w:rsidRPr="00C027EA">
        <w:rPr>
          <w:i/>
        </w:rPr>
        <w:t>’</w:t>
      </w:r>
      <w:r w:rsidR="00202FEB" w:rsidRPr="00202FEB">
        <w:rPr>
          <w:b/>
        </w:rPr>
        <w:t xml:space="preserve"> </w:t>
      </w:r>
      <w:r w:rsidR="003D5A01" w:rsidRPr="003D5A01">
        <w:t>includes</w:t>
      </w:r>
      <w:r w:rsidR="003D5A01">
        <w:rPr>
          <w:b/>
        </w:rPr>
        <w:t xml:space="preserve"> </w:t>
      </w:r>
      <w:r w:rsidR="002F0A3C" w:rsidRPr="0044304F">
        <w:t xml:space="preserve">place of residence, gender, Indigenous status, date of birth and age, country of birth, language spoken at home, and socioeconomic status. </w:t>
      </w:r>
    </w:p>
    <w:p w14:paraId="6E954AB3" w14:textId="4EB6B315" w:rsidR="002F0A3C" w:rsidRDefault="00896FA4" w:rsidP="00B7444A">
      <w:pPr>
        <w:pStyle w:val="Dotpoint1"/>
        <w:tabs>
          <w:tab w:val="clear" w:pos="284"/>
        </w:tabs>
        <w:ind w:left="284" w:hanging="284"/>
      </w:pPr>
      <w:r w:rsidRPr="00C027EA">
        <w:rPr>
          <w:i/>
        </w:rPr>
        <w:t>‘</w:t>
      </w:r>
      <w:r w:rsidR="00202FEB" w:rsidRPr="00C027EA">
        <w:rPr>
          <w:i/>
        </w:rPr>
        <w:t xml:space="preserve">Topic map 2: Demographics </w:t>
      </w:r>
      <w:r w:rsidR="00D30DDF" w:rsidRPr="00C027EA">
        <w:rPr>
          <w:i/>
        </w:rPr>
        <w:t>—</w:t>
      </w:r>
      <w:r w:rsidR="00202FEB" w:rsidRPr="00C027EA">
        <w:rPr>
          <w:i/>
        </w:rPr>
        <w:t xml:space="preserve"> Parent</w:t>
      </w:r>
      <w:r w:rsidRPr="00C027EA">
        <w:rPr>
          <w:i/>
        </w:rPr>
        <w:t>’</w:t>
      </w:r>
      <w:r w:rsidR="00202FEB" w:rsidRPr="00202FEB">
        <w:rPr>
          <w:b/>
        </w:rPr>
        <w:t xml:space="preserve"> </w:t>
      </w:r>
      <w:r w:rsidR="003D5A01" w:rsidRPr="003D5A01">
        <w:t>includes</w:t>
      </w:r>
      <w:r w:rsidR="003D5A01">
        <w:rPr>
          <w:b/>
        </w:rPr>
        <w:t xml:space="preserve"> </w:t>
      </w:r>
      <w:r w:rsidR="002F0A3C" w:rsidRPr="0044304F">
        <w:t xml:space="preserve">country of birth, occupation and education levels </w:t>
      </w:r>
      <w:r w:rsidR="002F0A3C">
        <w:t xml:space="preserve">of </w:t>
      </w:r>
      <w:r w:rsidR="002F0A3C" w:rsidRPr="0044304F">
        <w:t>a respondent</w:t>
      </w:r>
      <w:r>
        <w:t>’</w:t>
      </w:r>
      <w:r w:rsidR="002F0A3C" w:rsidRPr="0044304F">
        <w:t>s mother and father</w:t>
      </w:r>
      <w:r w:rsidR="0004429A">
        <w:t xml:space="preserve"> and </w:t>
      </w:r>
      <w:r w:rsidR="008E1BF3">
        <w:t xml:space="preserve">their </w:t>
      </w:r>
      <w:r w:rsidR="0004429A">
        <w:t>socioeconomic status</w:t>
      </w:r>
      <w:r w:rsidR="002F0A3C" w:rsidRPr="0044304F">
        <w:t>.</w:t>
      </w:r>
    </w:p>
    <w:p w14:paraId="705FA365" w14:textId="7B80D3F3" w:rsidR="002F0A3C" w:rsidRPr="001E6BE1" w:rsidRDefault="00896FA4" w:rsidP="00B7444A">
      <w:pPr>
        <w:pStyle w:val="Dotpoint1"/>
        <w:tabs>
          <w:tab w:val="clear" w:pos="284"/>
        </w:tabs>
        <w:ind w:left="284" w:hanging="284"/>
      </w:pPr>
      <w:r w:rsidRPr="00C027EA">
        <w:rPr>
          <w:i/>
        </w:rPr>
        <w:t>‘</w:t>
      </w:r>
      <w:r w:rsidR="00202FEB" w:rsidRPr="00C027EA">
        <w:rPr>
          <w:i/>
        </w:rPr>
        <w:t xml:space="preserve">Topic map 3: Education </w:t>
      </w:r>
      <w:r w:rsidR="00D30DDF" w:rsidRPr="00C027EA">
        <w:rPr>
          <w:i/>
        </w:rPr>
        <w:t>—</w:t>
      </w:r>
      <w:r w:rsidR="00202FEB" w:rsidRPr="00C027EA">
        <w:rPr>
          <w:i/>
        </w:rPr>
        <w:t xml:space="preserve"> School</w:t>
      </w:r>
      <w:r w:rsidRPr="00C027EA">
        <w:rPr>
          <w:i/>
        </w:rPr>
        <w:t>’</w:t>
      </w:r>
      <w:r w:rsidR="00202FEB" w:rsidRPr="00202FEB">
        <w:rPr>
          <w:b/>
        </w:rPr>
        <w:t xml:space="preserve"> </w:t>
      </w:r>
      <w:r w:rsidR="003D5A01" w:rsidRPr="003D5A01">
        <w:t>includes</w:t>
      </w:r>
      <w:r w:rsidR="003D5A01">
        <w:rPr>
          <w:b/>
        </w:rPr>
        <w:t xml:space="preserve"> </w:t>
      </w:r>
      <w:r w:rsidR="002F0A3C" w:rsidRPr="0044304F">
        <w:t>school characteristics, student characteristics,</w:t>
      </w:r>
      <w:r w:rsidR="009079E4">
        <w:t xml:space="preserve"> student achievement, time spent learning, </w:t>
      </w:r>
      <w:r w:rsidR="0004429A">
        <w:t xml:space="preserve">additional instruction, </w:t>
      </w:r>
      <w:r w:rsidR="009079E4">
        <w:t xml:space="preserve">perceptions about self and school, </w:t>
      </w:r>
      <w:r w:rsidR="0004429A">
        <w:t xml:space="preserve">collaboration and teamwork, student engagement, </w:t>
      </w:r>
      <w:r w:rsidR="009079E4">
        <w:t>use of computers, learning</w:t>
      </w:r>
      <w:r w:rsidR="00305C5B">
        <w:t xml:space="preserve"> </w:t>
      </w:r>
      <w:r w:rsidR="00802C66">
        <w:t>maths and science</w:t>
      </w:r>
      <w:r w:rsidR="009079E4">
        <w:t xml:space="preserve">, </w:t>
      </w:r>
      <w:r w:rsidR="00305C5B">
        <w:t>views on science,</w:t>
      </w:r>
      <w:r w:rsidR="009079E4">
        <w:t xml:space="preserve"> </w:t>
      </w:r>
      <w:r w:rsidR="00802C66">
        <w:t xml:space="preserve">views on the environment, </w:t>
      </w:r>
      <w:r w:rsidR="009079E4">
        <w:t xml:space="preserve">subjects and courses, </w:t>
      </w:r>
      <w:r w:rsidR="00802C66">
        <w:t xml:space="preserve">study </w:t>
      </w:r>
      <w:r w:rsidR="009079E4">
        <w:t xml:space="preserve">plans, careers advice, work </w:t>
      </w:r>
      <w:r w:rsidR="00802C66" w:rsidRPr="001E6BE1">
        <w:t xml:space="preserve">experience, workplace learning and </w:t>
      </w:r>
      <w:r w:rsidR="009079E4" w:rsidRPr="001E6BE1">
        <w:t xml:space="preserve">qualifications and results. </w:t>
      </w:r>
    </w:p>
    <w:p w14:paraId="200C48F6" w14:textId="4908A2F7" w:rsidR="00305C5B" w:rsidRPr="001E6BE1" w:rsidRDefault="00896FA4" w:rsidP="00B7444A">
      <w:pPr>
        <w:pStyle w:val="Dotpoint1"/>
        <w:tabs>
          <w:tab w:val="clear" w:pos="284"/>
        </w:tabs>
        <w:ind w:left="284" w:hanging="284"/>
      </w:pPr>
      <w:r w:rsidRPr="001E6BE1">
        <w:rPr>
          <w:i/>
        </w:rPr>
        <w:t>‘</w:t>
      </w:r>
      <w:r w:rsidR="00202FEB" w:rsidRPr="001E6BE1">
        <w:rPr>
          <w:i/>
        </w:rPr>
        <w:t xml:space="preserve">Topic map 4: Education </w:t>
      </w:r>
      <w:r w:rsidR="00D30DDF" w:rsidRPr="001E6BE1">
        <w:rPr>
          <w:i/>
        </w:rPr>
        <w:t>—</w:t>
      </w:r>
      <w:r w:rsidR="00202FEB" w:rsidRPr="001E6BE1">
        <w:rPr>
          <w:i/>
        </w:rPr>
        <w:t xml:space="preserve"> School transition</w:t>
      </w:r>
      <w:r w:rsidRPr="001E6BE1">
        <w:rPr>
          <w:i/>
        </w:rPr>
        <w:t>’</w:t>
      </w:r>
      <w:r w:rsidR="002F0A3C" w:rsidRPr="001E6BE1">
        <w:t xml:space="preserve"> </w:t>
      </w:r>
      <w:r w:rsidR="003D5A01" w:rsidRPr="001E6BE1">
        <w:t>includes</w:t>
      </w:r>
      <w:r w:rsidR="003D5A01" w:rsidRPr="001E6BE1">
        <w:rPr>
          <w:b/>
        </w:rPr>
        <w:t xml:space="preserve"> </w:t>
      </w:r>
      <w:r w:rsidR="00384849" w:rsidRPr="001E6BE1">
        <w:t>post-school plans,</w:t>
      </w:r>
      <w:r w:rsidR="00384849" w:rsidRPr="001E6BE1">
        <w:rPr>
          <w:b/>
        </w:rPr>
        <w:t xml:space="preserve"> </w:t>
      </w:r>
      <w:r w:rsidR="00305C5B" w:rsidRPr="001E6BE1">
        <w:t>intentions and reasons for leaving school, and school leaver</w:t>
      </w:r>
      <w:r w:rsidR="000D5A80" w:rsidRPr="001E6BE1">
        <w:t>’</w:t>
      </w:r>
      <w:r w:rsidR="00305C5B" w:rsidRPr="001E6BE1">
        <w:t>s main activity since leaving school.</w:t>
      </w:r>
    </w:p>
    <w:p w14:paraId="1257D52B" w14:textId="70FA59B8" w:rsidR="00721AF4" w:rsidRPr="001E6BE1" w:rsidRDefault="00896FA4" w:rsidP="00B7444A">
      <w:pPr>
        <w:pStyle w:val="Dotpoint1"/>
        <w:tabs>
          <w:tab w:val="clear" w:pos="284"/>
        </w:tabs>
        <w:ind w:left="284" w:hanging="284"/>
      </w:pPr>
      <w:r w:rsidRPr="001E6BE1">
        <w:rPr>
          <w:i/>
        </w:rPr>
        <w:t>‘</w:t>
      </w:r>
      <w:r w:rsidR="00202FEB" w:rsidRPr="001E6BE1">
        <w:rPr>
          <w:i/>
        </w:rPr>
        <w:t xml:space="preserve">Topic map 5: Education </w:t>
      </w:r>
      <w:r w:rsidR="00D30DDF" w:rsidRPr="001E6BE1">
        <w:rPr>
          <w:i/>
        </w:rPr>
        <w:t>—</w:t>
      </w:r>
      <w:r w:rsidR="00202FEB" w:rsidRPr="001E6BE1">
        <w:rPr>
          <w:i/>
        </w:rPr>
        <w:t xml:space="preserve"> Post-school</w:t>
      </w:r>
      <w:r w:rsidRPr="001E6BE1">
        <w:rPr>
          <w:i/>
        </w:rPr>
        <w:t>’</w:t>
      </w:r>
      <w:r w:rsidR="00202FEB" w:rsidRPr="001E6BE1">
        <w:rPr>
          <w:b/>
        </w:rPr>
        <w:t xml:space="preserve"> </w:t>
      </w:r>
      <w:r w:rsidR="003D5A01" w:rsidRPr="001E6BE1">
        <w:t>includes</w:t>
      </w:r>
      <w:r w:rsidR="003D5A01" w:rsidRPr="001E6BE1">
        <w:rPr>
          <w:b/>
        </w:rPr>
        <w:t xml:space="preserve"> </w:t>
      </w:r>
      <w:r w:rsidR="002F0A3C" w:rsidRPr="001E6BE1">
        <w:t xml:space="preserve">study (including current and past study, apprenticeships and traineeships), </w:t>
      </w:r>
      <w:r w:rsidR="00384849" w:rsidRPr="001E6BE1">
        <w:t xml:space="preserve">university preferences, </w:t>
      </w:r>
      <w:r w:rsidR="002F0A3C" w:rsidRPr="001E6BE1">
        <w:t xml:space="preserve">qualifications obtained, reasons for withdrawing/deferring from study, changes in study status and/or details (including changes to course, </w:t>
      </w:r>
      <w:r w:rsidR="00384849" w:rsidRPr="001E6BE1">
        <w:t xml:space="preserve">institution, </w:t>
      </w:r>
      <w:r w:rsidR="002F0A3C" w:rsidRPr="001E6BE1">
        <w:t>employer</w:t>
      </w:r>
      <w:r w:rsidR="00384849" w:rsidRPr="001E6BE1">
        <w:t xml:space="preserve"> and </w:t>
      </w:r>
      <w:r w:rsidR="002F0A3C" w:rsidRPr="001E6BE1">
        <w:t>apprentice</w:t>
      </w:r>
      <w:r w:rsidR="0063030E" w:rsidRPr="001E6BE1">
        <w:t>ship</w:t>
      </w:r>
      <w:r w:rsidR="00384849" w:rsidRPr="001E6BE1">
        <w:t>/</w:t>
      </w:r>
      <w:r w:rsidR="002F0A3C" w:rsidRPr="001E6BE1">
        <w:t xml:space="preserve">traineeship), </w:t>
      </w:r>
      <w:r w:rsidR="00802C66" w:rsidRPr="001E6BE1">
        <w:t>student engagement</w:t>
      </w:r>
      <w:r w:rsidR="00384849" w:rsidRPr="001E6BE1">
        <w:t xml:space="preserve">, </w:t>
      </w:r>
      <w:r w:rsidR="002F0A3C" w:rsidRPr="001E6BE1">
        <w:t>satisfact</w:t>
      </w:r>
      <w:r w:rsidR="00473723" w:rsidRPr="001E6BE1">
        <w:t>ion with study</w:t>
      </w:r>
      <w:r w:rsidR="00384849" w:rsidRPr="001E6BE1">
        <w:t xml:space="preserve"> careers advice and government payments and income</w:t>
      </w:r>
      <w:r w:rsidR="002F0A3C" w:rsidRPr="001E6BE1">
        <w:t xml:space="preserve">. </w:t>
      </w:r>
    </w:p>
    <w:p w14:paraId="4E999741" w14:textId="77777777" w:rsidR="002F0A3C" w:rsidRPr="001E6BE1" w:rsidRDefault="00C23C41" w:rsidP="00C23C41">
      <w:pPr>
        <w:pStyle w:val="Dotpoint1"/>
        <w:numPr>
          <w:ilvl w:val="0"/>
          <w:numId w:val="0"/>
        </w:numPr>
        <w:ind w:left="360" w:hanging="360"/>
      </w:pPr>
      <w:r w:rsidRPr="001E6BE1">
        <w:tab/>
      </w:r>
      <w:r w:rsidR="002F0A3C" w:rsidRPr="001E6BE1">
        <w:t>It is worth noting that within the following minor topic areas:</w:t>
      </w:r>
    </w:p>
    <w:p w14:paraId="754C8123" w14:textId="77777777" w:rsidR="002F0A3C" w:rsidRPr="001E6BE1" w:rsidRDefault="00896FA4" w:rsidP="006F62E0">
      <w:pPr>
        <w:pStyle w:val="Dotpoint1"/>
        <w:numPr>
          <w:ilvl w:val="1"/>
          <w:numId w:val="1"/>
        </w:numPr>
      </w:pPr>
      <w:r w:rsidRPr="001E6BE1">
        <w:t>‘</w:t>
      </w:r>
      <w:r w:rsidR="000D5A80" w:rsidRPr="001E6BE1">
        <w:t>S</w:t>
      </w:r>
      <w:r w:rsidR="002F0A3C" w:rsidRPr="001E6BE1">
        <w:t>tudy</w:t>
      </w:r>
      <w:r w:rsidRPr="001E6BE1">
        <w:t>’</w:t>
      </w:r>
      <w:r w:rsidR="002F0A3C" w:rsidRPr="001E6BE1">
        <w:t xml:space="preserve"> may refer to past and/or current study</w:t>
      </w:r>
      <w:r w:rsidR="008E1BF3" w:rsidRPr="001E6BE1">
        <w:t>,</w:t>
      </w:r>
      <w:r w:rsidR="002F0A3C" w:rsidRPr="001E6BE1">
        <w:t xml:space="preserve"> as well as apprenticeships and traineeships</w:t>
      </w:r>
      <w:r w:rsidR="000D5A80" w:rsidRPr="001E6BE1">
        <w:t>.</w:t>
      </w:r>
    </w:p>
    <w:p w14:paraId="13030478" w14:textId="77777777" w:rsidR="002F0A3C" w:rsidRPr="001E6BE1" w:rsidRDefault="00896FA4" w:rsidP="00C23C41">
      <w:pPr>
        <w:pStyle w:val="Dotpoint1"/>
        <w:numPr>
          <w:ilvl w:val="1"/>
          <w:numId w:val="1"/>
        </w:numPr>
      </w:pPr>
      <w:r w:rsidRPr="001E6BE1">
        <w:t>‘</w:t>
      </w:r>
      <w:r w:rsidR="000D5A80" w:rsidRPr="001E6BE1">
        <w:t>C</w:t>
      </w:r>
      <w:r w:rsidR="002F0A3C" w:rsidRPr="001E6BE1">
        <w:t>urrent study</w:t>
      </w:r>
      <w:r w:rsidRPr="001E6BE1">
        <w:t>’</w:t>
      </w:r>
      <w:r w:rsidR="002F0A3C" w:rsidRPr="001E6BE1">
        <w:t xml:space="preserve"> may refer to apprenticeships and traineeships</w:t>
      </w:r>
      <w:r w:rsidR="000D5A80" w:rsidRPr="001E6BE1">
        <w:t>.</w:t>
      </w:r>
    </w:p>
    <w:p w14:paraId="75CF20AB" w14:textId="77777777" w:rsidR="002F0A3C" w:rsidRPr="001E6BE1" w:rsidRDefault="00896FA4" w:rsidP="00C23C41">
      <w:pPr>
        <w:pStyle w:val="Dotpoint1"/>
        <w:numPr>
          <w:ilvl w:val="1"/>
          <w:numId w:val="1"/>
        </w:numPr>
      </w:pPr>
      <w:r w:rsidRPr="001E6BE1">
        <w:t>‘</w:t>
      </w:r>
      <w:r w:rsidR="000D5A80" w:rsidRPr="001E6BE1">
        <w:t>P</w:t>
      </w:r>
      <w:r w:rsidR="002F0A3C" w:rsidRPr="001E6BE1">
        <w:t>ast study</w:t>
      </w:r>
      <w:r w:rsidRPr="001E6BE1">
        <w:t>’</w:t>
      </w:r>
      <w:r w:rsidR="002F0A3C" w:rsidRPr="001E6BE1">
        <w:t xml:space="preserve"> may refer to apprenticeships and traineeships</w:t>
      </w:r>
      <w:r w:rsidR="000D5A80" w:rsidRPr="001E6BE1">
        <w:t>.</w:t>
      </w:r>
    </w:p>
    <w:p w14:paraId="26253F5A" w14:textId="77777777" w:rsidR="002F0A3C" w:rsidRPr="001E6BE1" w:rsidRDefault="00896FA4" w:rsidP="00C23C41">
      <w:pPr>
        <w:pStyle w:val="Dotpoint1"/>
        <w:numPr>
          <w:ilvl w:val="1"/>
          <w:numId w:val="1"/>
        </w:numPr>
      </w:pPr>
      <w:r w:rsidRPr="001E6BE1">
        <w:t>‘</w:t>
      </w:r>
      <w:r w:rsidR="000D5A80" w:rsidRPr="001E6BE1">
        <w:t>A</w:t>
      </w:r>
      <w:r w:rsidR="002F0A3C" w:rsidRPr="001E6BE1">
        <w:t>pprenticeship/traineeships</w:t>
      </w:r>
      <w:r w:rsidRPr="001E6BE1">
        <w:t>’</w:t>
      </w:r>
      <w:r w:rsidR="002F0A3C" w:rsidRPr="001E6BE1">
        <w:t xml:space="preserve"> may refer to past and/or current apprenticeships.</w:t>
      </w:r>
    </w:p>
    <w:p w14:paraId="7DFC23A7" w14:textId="039F35E7" w:rsidR="002F0A3C" w:rsidRPr="001E6BE1" w:rsidRDefault="00896FA4" w:rsidP="00C23C41">
      <w:pPr>
        <w:pStyle w:val="Dotpoint1"/>
      </w:pPr>
      <w:r w:rsidRPr="001E6BE1">
        <w:rPr>
          <w:i/>
        </w:rPr>
        <w:t>‘</w:t>
      </w:r>
      <w:r w:rsidR="00202FEB" w:rsidRPr="001E6BE1">
        <w:rPr>
          <w:i/>
        </w:rPr>
        <w:t xml:space="preserve">Topic map 6: Employment </w:t>
      </w:r>
      <w:r w:rsidR="004A3299" w:rsidRPr="001E6BE1">
        <w:rPr>
          <w:i/>
        </w:rPr>
        <w:t>—</w:t>
      </w:r>
      <w:r w:rsidR="00202FEB" w:rsidRPr="001E6BE1">
        <w:rPr>
          <w:i/>
        </w:rPr>
        <w:t xml:space="preserve"> Current</w:t>
      </w:r>
      <w:r w:rsidRPr="001E6BE1">
        <w:rPr>
          <w:i/>
        </w:rPr>
        <w:t>’</w:t>
      </w:r>
      <w:r w:rsidR="00202FEB" w:rsidRPr="001E6BE1">
        <w:rPr>
          <w:b/>
        </w:rPr>
        <w:t xml:space="preserve"> </w:t>
      </w:r>
      <w:r w:rsidR="003D5A01" w:rsidRPr="001E6BE1">
        <w:t>includes</w:t>
      </w:r>
      <w:r w:rsidR="003D5A01" w:rsidRPr="001E6BE1">
        <w:rPr>
          <w:b/>
        </w:rPr>
        <w:t xml:space="preserve"> </w:t>
      </w:r>
      <w:r w:rsidR="002F0A3C" w:rsidRPr="001E6BE1">
        <w:t>current employment</w:t>
      </w:r>
      <w:r w:rsidR="008E1BF3" w:rsidRPr="001E6BE1">
        <w:t xml:space="preserve">, </w:t>
      </w:r>
      <w:r w:rsidR="002F0A3C" w:rsidRPr="001E6BE1">
        <w:t>characteristics</w:t>
      </w:r>
      <w:r w:rsidR="00384849" w:rsidRPr="001E6BE1">
        <w:t xml:space="preserve"> of employment</w:t>
      </w:r>
      <w:r w:rsidR="002F0A3C" w:rsidRPr="001E6BE1">
        <w:t>, time worked</w:t>
      </w:r>
      <w:r w:rsidR="00384849" w:rsidRPr="001E6BE1">
        <w:t xml:space="preserve"> (including preferred hours)</w:t>
      </w:r>
      <w:r w:rsidR="002F0A3C" w:rsidRPr="001E6BE1">
        <w:t xml:space="preserve">, wages and benefits, when started work, </w:t>
      </w:r>
      <w:r w:rsidR="00384849" w:rsidRPr="001E6BE1">
        <w:t xml:space="preserve">whether looking for (additional) work </w:t>
      </w:r>
      <w:r w:rsidR="00802C66" w:rsidRPr="001E6BE1">
        <w:t xml:space="preserve">and </w:t>
      </w:r>
      <w:r w:rsidR="00305C5B" w:rsidRPr="001E6BE1">
        <w:t>job satisfaction.</w:t>
      </w:r>
    </w:p>
    <w:p w14:paraId="4CF0B434" w14:textId="09EF2BED" w:rsidR="002F0A3C" w:rsidRPr="001E6BE1" w:rsidRDefault="00896FA4" w:rsidP="00C23C41">
      <w:pPr>
        <w:pStyle w:val="Dotpoint1"/>
      </w:pPr>
      <w:r w:rsidRPr="001E6BE1">
        <w:rPr>
          <w:i/>
        </w:rPr>
        <w:t>‘</w:t>
      </w:r>
      <w:r w:rsidR="00202FEB" w:rsidRPr="001E6BE1">
        <w:rPr>
          <w:i/>
        </w:rPr>
        <w:t xml:space="preserve">Topic map 7: Employment </w:t>
      </w:r>
      <w:r w:rsidR="004A3299" w:rsidRPr="001E6BE1">
        <w:rPr>
          <w:i/>
        </w:rPr>
        <w:t>—</w:t>
      </w:r>
      <w:r w:rsidR="00202FEB" w:rsidRPr="001E6BE1">
        <w:rPr>
          <w:i/>
        </w:rPr>
        <w:t xml:space="preserve"> Job history and training</w:t>
      </w:r>
      <w:r w:rsidRPr="001E6BE1">
        <w:rPr>
          <w:i/>
        </w:rPr>
        <w:t>’</w:t>
      </w:r>
      <w:r w:rsidR="002F0A3C" w:rsidRPr="001E6BE1">
        <w:t xml:space="preserve"> </w:t>
      </w:r>
      <w:r w:rsidR="00384849" w:rsidRPr="001E6BE1">
        <w:t xml:space="preserve">additional or past </w:t>
      </w:r>
      <w:r w:rsidR="002F0A3C" w:rsidRPr="001E6BE1">
        <w:t>employment</w:t>
      </w:r>
      <w:r w:rsidR="00384849" w:rsidRPr="001E6BE1">
        <w:t xml:space="preserve">, </w:t>
      </w:r>
      <w:r w:rsidR="002F0A3C" w:rsidRPr="001E6BE1">
        <w:t>characteristics</w:t>
      </w:r>
      <w:r w:rsidR="00384849" w:rsidRPr="001E6BE1">
        <w:t xml:space="preserve"> of additional employment, gig work, </w:t>
      </w:r>
      <w:r w:rsidR="002F0A3C" w:rsidRPr="001E6BE1">
        <w:t>time worked</w:t>
      </w:r>
      <w:r w:rsidR="00384849" w:rsidRPr="001E6BE1">
        <w:t xml:space="preserve">, wages and benefits, </w:t>
      </w:r>
      <w:r w:rsidR="007E440C" w:rsidRPr="001E6BE1">
        <w:t>and</w:t>
      </w:r>
      <w:r w:rsidR="002F0A3C" w:rsidRPr="001E6BE1">
        <w:t xml:space="preserve"> </w:t>
      </w:r>
      <w:r w:rsidR="00384849" w:rsidRPr="001E6BE1">
        <w:t xml:space="preserve">main </w:t>
      </w:r>
      <w:r w:rsidR="002F0A3C" w:rsidRPr="001E6BE1">
        <w:t>reason for leaving work.</w:t>
      </w:r>
    </w:p>
    <w:p w14:paraId="493E1684" w14:textId="05EE49D1" w:rsidR="002F0A3C" w:rsidRPr="001E6BE1" w:rsidRDefault="00896FA4" w:rsidP="00C23C41">
      <w:pPr>
        <w:pStyle w:val="Dotpoint1"/>
      </w:pPr>
      <w:r w:rsidRPr="001E6BE1">
        <w:rPr>
          <w:i/>
        </w:rPr>
        <w:t>‘</w:t>
      </w:r>
      <w:r w:rsidR="00202FEB" w:rsidRPr="001E6BE1">
        <w:rPr>
          <w:i/>
        </w:rPr>
        <w:t xml:space="preserve">Topic map 8: Employment </w:t>
      </w:r>
      <w:r w:rsidR="004A3299" w:rsidRPr="001E6BE1">
        <w:rPr>
          <w:i/>
        </w:rPr>
        <w:t>—</w:t>
      </w:r>
      <w:r w:rsidR="00202FEB" w:rsidRPr="001E6BE1">
        <w:rPr>
          <w:i/>
        </w:rPr>
        <w:t xml:space="preserve"> Seeking employment</w:t>
      </w:r>
      <w:r w:rsidRPr="001E6BE1">
        <w:rPr>
          <w:i/>
        </w:rPr>
        <w:t>’</w:t>
      </w:r>
      <w:r w:rsidR="00202FEB" w:rsidRPr="001E6BE1">
        <w:rPr>
          <w:b/>
        </w:rPr>
        <w:t xml:space="preserve"> </w:t>
      </w:r>
      <w:r w:rsidR="00384849" w:rsidRPr="001E6BE1">
        <w:t>includes</w:t>
      </w:r>
      <w:r w:rsidR="00384849" w:rsidRPr="001E6BE1">
        <w:rPr>
          <w:b/>
        </w:rPr>
        <w:t xml:space="preserve"> </w:t>
      </w:r>
      <w:r w:rsidR="000D5A80" w:rsidRPr="001E6BE1">
        <w:t>job-search</w:t>
      </w:r>
      <w:r w:rsidR="002F0A3C" w:rsidRPr="001E6BE1">
        <w:t xml:space="preserve"> activity</w:t>
      </w:r>
      <w:r w:rsidR="00384849" w:rsidRPr="001E6BE1">
        <w:t>, preferred hours and</w:t>
      </w:r>
      <w:r w:rsidR="002F0A3C" w:rsidRPr="001E6BE1">
        <w:t xml:space="preserve"> problems looking for work. </w:t>
      </w:r>
    </w:p>
    <w:p w14:paraId="6DF2A7CF" w14:textId="6770A006" w:rsidR="002F0A3C" w:rsidRPr="001E6BE1" w:rsidRDefault="00896FA4" w:rsidP="00C23C41">
      <w:pPr>
        <w:pStyle w:val="Dotpoint1"/>
      </w:pPr>
      <w:r w:rsidRPr="001E6BE1">
        <w:rPr>
          <w:i/>
        </w:rPr>
        <w:t>‘</w:t>
      </w:r>
      <w:r w:rsidR="00202FEB" w:rsidRPr="001E6BE1">
        <w:rPr>
          <w:i/>
        </w:rPr>
        <w:t xml:space="preserve">Topic map 9: Employment </w:t>
      </w:r>
      <w:r w:rsidR="004A3299" w:rsidRPr="001E6BE1">
        <w:rPr>
          <w:i/>
        </w:rPr>
        <w:t>—</w:t>
      </w:r>
      <w:r w:rsidR="00202FEB" w:rsidRPr="001E6BE1">
        <w:rPr>
          <w:i/>
        </w:rPr>
        <w:t xml:space="preserve"> Not in the labour force</w:t>
      </w:r>
      <w:r w:rsidRPr="001E6BE1">
        <w:rPr>
          <w:i/>
        </w:rPr>
        <w:t>’</w:t>
      </w:r>
      <w:r w:rsidR="00202FEB" w:rsidRPr="001E6BE1">
        <w:rPr>
          <w:b/>
        </w:rPr>
        <w:t xml:space="preserve"> </w:t>
      </w:r>
      <w:r w:rsidR="002F0A3C" w:rsidRPr="001E6BE1">
        <w:t xml:space="preserve">main activity while not in the labour force. </w:t>
      </w:r>
    </w:p>
    <w:p w14:paraId="111C9295" w14:textId="658FDEEC" w:rsidR="002F0A3C" w:rsidRPr="00FB71E5" w:rsidRDefault="00896FA4" w:rsidP="00C23C41">
      <w:pPr>
        <w:pStyle w:val="Dotpoint1"/>
      </w:pPr>
      <w:bookmarkStart w:id="245" w:name="OLE_LINK4"/>
      <w:bookmarkStart w:id="246" w:name="OLE_LINK5"/>
      <w:r w:rsidRPr="001E6BE1">
        <w:rPr>
          <w:i/>
        </w:rPr>
        <w:lastRenderedPageBreak/>
        <w:t>‘</w:t>
      </w:r>
      <w:r w:rsidR="00202FEB" w:rsidRPr="00FB71E5">
        <w:rPr>
          <w:i/>
        </w:rPr>
        <w:t xml:space="preserve">Topic map 10: Social </w:t>
      </w:r>
      <w:r w:rsidR="004A3299" w:rsidRPr="00FB71E5">
        <w:rPr>
          <w:i/>
        </w:rPr>
        <w:t>—</w:t>
      </w:r>
      <w:r w:rsidR="00202FEB" w:rsidRPr="00FB71E5">
        <w:rPr>
          <w:i/>
        </w:rPr>
        <w:t xml:space="preserve"> Health, living arrangements and finance</w:t>
      </w:r>
      <w:r w:rsidRPr="00FB71E5">
        <w:rPr>
          <w:i/>
        </w:rPr>
        <w:t>’</w:t>
      </w:r>
      <w:r w:rsidR="00202FEB" w:rsidRPr="00FB71E5">
        <w:rPr>
          <w:b/>
        </w:rPr>
        <w:t xml:space="preserve"> </w:t>
      </w:r>
      <w:r w:rsidR="00384849" w:rsidRPr="00FB71E5">
        <w:t>includes</w:t>
      </w:r>
      <w:r w:rsidR="00384849" w:rsidRPr="00FB71E5">
        <w:rPr>
          <w:b/>
        </w:rPr>
        <w:t xml:space="preserve"> </w:t>
      </w:r>
      <w:r w:rsidR="002F0A3C" w:rsidRPr="00FB71E5">
        <w:t>living arrangements, household possessions, marriage, disability and health</w:t>
      </w:r>
      <w:r w:rsidR="00384849" w:rsidRPr="00FB71E5">
        <w:t xml:space="preserve">, </w:t>
      </w:r>
      <w:r w:rsidR="002F0A3C" w:rsidRPr="00FB71E5">
        <w:t>government payments</w:t>
      </w:r>
      <w:r w:rsidR="002F6F2F" w:rsidRPr="00FB71E5">
        <w:t xml:space="preserve"> and income</w:t>
      </w:r>
      <w:r w:rsidR="000D6C9B" w:rsidRPr="00FB71E5">
        <w:t>,</w:t>
      </w:r>
      <w:r w:rsidR="00384849" w:rsidRPr="00FB71E5">
        <w:t xml:space="preserve"> </w:t>
      </w:r>
      <w:r w:rsidR="000D6C9B" w:rsidRPr="00FB71E5">
        <w:t>transience</w:t>
      </w:r>
      <w:r w:rsidR="00384849" w:rsidRPr="00FB71E5">
        <w:t>/homelessness</w:t>
      </w:r>
      <w:r w:rsidR="000D6C9B" w:rsidRPr="00FB71E5">
        <w:t xml:space="preserve"> and social support</w:t>
      </w:r>
      <w:r w:rsidR="002F0A3C" w:rsidRPr="00FB71E5">
        <w:t>.</w:t>
      </w:r>
    </w:p>
    <w:bookmarkEnd w:id="245"/>
    <w:bookmarkEnd w:id="246"/>
    <w:p w14:paraId="103024A4" w14:textId="0CE04692" w:rsidR="00D011B9" w:rsidRPr="00FB71E5" w:rsidRDefault="00896FA4" w:rsidP="00C23C41">
      <w:pPr>
        <w:pStyle w:val="Dotpoint1"/>
      </w:pPr>
      <w:r w:rsidRPr="00FB71E5">
        <w:rPr>
          <w:i/>
        </w:rPr>
        <w:t>‘</w:t>
      </w:r>
      <w:r w:rsidR="00202FEB" w:rsidRPr="00FB71E5">
        <w:rPr>
          <w:i/>
        </w:rPr>
        <w:t xml:space="preserve">Topic map 11: Social </w:t>
      </w:r>
      <w:r w:rsidR="004A3299" w:rsidRPr="00FB71E5">
        <w:rPr>
          <w:i/>
        </w:rPr>
        <w:t>—</w:t>
      </w:r>
      <w:r w:rsidR="00202FEB" w:rsidRPr="00FB71E5">
        <w:rPr>
          <w:i/>
        </w:rPr>
        <w:t xml:space="preserve"> General attitudes</w:t>
      </w:r>
      <w:r w:rsidRPr="00FB71E5">
        <w:rPr>
          <w:i/>
        </w:rPr>
        <w:t>’</w:t>
      </w:r>
      <w:r w:rsidR="00202FEB" w:rsidRPr="00FB71E5">
        <w:rPr>
          <w:b/>
        </w:rPr>
        <w:t xml:space="preserve"> </w:t>
      </w:r>
      <w:r w:rsidR="00384849" w:rsidRPr="00FB71E5">
        <w:t>includes</w:t>
      </w:r>
      <w:r w:rsidR="00384849" w:rsidRPr="00FB71E5">
        <w:rPr>
          <w:b/>
        </w:rPr>
        <w:t xml:space="preserve"> </w:t>
      </w:r>
      <w:r w:rsidR="00D011B9" w:rsidRPr="00FB71E5">
        <w:t xml:space="preserve">self-perception of </w:t>
      </w:r>
      <w:r w:rsidR="000D6C9B" w:rsidRPr="00FB71E5">
        <w:t xml:space="preserve">soft skills (e.g. </w:t>
      </w:r>
      <w:r w:rsidR="00D011B9" w:rsidRPr="00FB71E5">
        <w:t>creativity and innovation, critical thinking</w:t>
      </w:r>
      <w:r w:rsidR="000D6C9B" w:rsidRPr="00FB71E5">
        <w:t xml:space="preserve">, </w:t>
      </w:r>
      <w:r w:rsidR="00D011B9" w:rsidRPr="00FB71E5">
        <w:t>problem-solving</w:t>
      </w:r>
      <w:r w:rsidR="000D6C9B" w:rsidRPr="00FB71E5">
        <w:t xml:space="preserve"> and teamwork),</w:t>
      </w:r>
      <w:r w:rsidR="00D011B9" w:rsidRPr="00FB71E5">
        <w:t xml:space="preserve"> personality</w:t>
      </w:r>
      <w:r w:rsidR="000D6C9B" w:rsidRPr="00FB71E5">
        <w:t>,</w:t>
      </w:r>
      <w:r w:rsidR="00D011B9" w:rsidRPr="00FB71E5">
        <w:t xml:space="preserve"> leisure </w:t>
      </w:r>
      <w:r w:rsidR="000D6C9B" w:rsidRPr="00FB71E5">
        <w:t xml:space="preserve">activities, </w:t>
      </w:r>
      <w:r w:rsidR="00D011B9" w:rsidRPr="00FB71E5">
        <w:t xml:space="preserve">relationships </w:t>
      </w:r>
      <w:r w:rsidR="000D6C9B" w:rsidRPr="00FB71E5">
        <w:t>with parents,</w:t>
      </w:r>
      <w:r w:rsidR="00D011B9" w:rsidRPr="00FB71E5">
        <w:t xml:space="preserve"> life satisfaction</w:t>
      </w:r>
      <w:r w:rsidR="000D6C9B" w:rsidRPr="00FB71E5">
        <w:t>,</w:t>
      </w:r>
      <w:r w:rsidR="00D011B9" w:rsidRPr="00FB71E5">
        <w:t xml:space="preserve"> job </w:t>
      </w:r>
      <w:r w:rsidR="000D6C9B" w:rsidRPr="00FB71E5">
        <w:t>expectations,</w:t>
      </w:r>
      <w:r w:rsidR="00D011B9" w:rsidRPr="00FB71E5">
        <w:t xml:space="preserve"> volunteer work</w:t>
      </w:r>
      <w:r w:rsidR="000D6C9B" w:rsidRPr="00FB71E5">
        <w:t>,</w:t>
      </w:r>
      <w:r w:rsidR="00D011B9" w:rsidRPr="00FB71E5">
        <w:t xml:space="preserve"> and caring for others. </w:t>
      </w:r>
    </w:p>
    <w:p w14:paraId="1F25F784" w14:textId="77777777" w:rsidR="00BE6000" w:rsidRPr="00FB71E5" w:rsidRDefault="00BE6000">
      <w:pPr>
        <w:spacing w:before="0" w:line="240" w:lineRule="auto"/>
        <w:rPr>
          <w:rFonts w:ascii="Tahoma" w:hAnsi="Tahoma" w:cs="Tahoma"/>
          <w:sz w:val="28"/>
        </w:rPr>
        <w:sectPr w:rsidR="00BE6000" w:rsidRPr="00FB71E5" w:rsidSect="00BA2574">
          <w:footerReference w:type="even" r:id="rId52"/>
          <w:footerReference w:type="default" r:id="rId53"/>
          <w:footerReference w:type="first" r:id="rId54"/>
          <w:pgSz w:w="11907" w:h="16840" w:code="9"/>
          <w:pgMar w:top="1276" w:right="1276" w:bottom="1276" w:left="1418" w:header="709" w:footer="556" w:gutter="0"/>
          <w:cols w:space="708"/>
          <w:docGrid w:linePitch="360"/>
        </w:sectPr>
      </w:pPr>
      <w:bookmarkStart w:id="247" w:name="_Ref249423898"/>
      <w:bookmarkEnd w:id="244"/>
    </w:p>
    <w:p w14:paraId="0EF3D903" w14:textId="77777777" w:rsidR="00BE6000" w:rsidRPr="00FB71E5" w:rsidRDefault="00BE6000" w:rsidP="00003D90">
      <w:pPr>
        <w:pStyle w:val="Heading2"/>
        <w:sectPr w:rsidR="00BE6000" w:rsidRPr="00FB71E5" w:rsidSect="0059139C">
          <w:type w:val="continuous"/>
          <w:pgSz w:w="11907" w:h="16840" w:code="9"/>
          <w:pgMar w:top="1276" w:right="1701" w:bottom="1276" w:left="1418" w:header="709" w:footer="556" w:gutter="0"/>
          <w:cols w:space="708"/>
          <w:docGrid w:linePitch="360"/>
        </w:sectPr>
      </w:pPr>
      <w:bookmarkStart w:id="248" w:name="_Toc89693169"/>
    </w:p>
    <w:p w14:paraId="41573F21" w14:textId="0E954139" w:rsidR="0059139C" w:rsidRDefault="002F0A3C" w:rsidP="00003D90">
      <w:pPr>
        <w:pStyle w:val="Heading2"/>
      </w:pPr>
      <w:r w:rsidRPr="00FB71E5">
        <w:lastRenderedPageBreak/>
        <w:t>Topic map 1: Demographics – Student</w:t>
      </w:r>
      <w:bookmarkStart w:id="249" w:name="_Ref249423925"/>
      <w:bookmarkEnd w:id="247"/>
      <w:bookmarkEnd w:id="248"/>
    </w:p>
    <w:p w14:paraId="5FC67306" w14:textId="77777777" w:rsidR="000C6E3F" w:rsidRPr="000C6E3F" w:rsidRDefault="000C6E3F" w:rsidP="000C6E3F">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26B811CC"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44A75AE8"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635749D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0433C58C"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7E8F9965"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65FCB32C"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A72860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68BF19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1BEFE4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72E936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0D9E8E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2C8C3E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B0F6009"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7E4162D"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7853DEB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2E2F7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Place of residence</w:t>
            </w:r>
          </w:p>
        </w:tc>
        <w:tc>
          <w:tcPr>
            <w:tcW w:w="3082" w:type="dxa"/>
            <w:tcBorders>
              <w:top w:val="nil"/>
              <w:left w:val="nil"/>
              <w:bottom w:val="nil"/>
              <w:right w:val="nil"/>
            </w:tcBorders>
            <w:shd w:val="clear" w:color="auto" w:fill="FFFFFF"/>
            <w:tcMar>
              <w:left w:w="58" w:type="dxa"/>
              <w:right w:w="58" w:type="dxa"/>
            </w:tcMar>
            <w:vAlign w:val="center"/>
          </w:tcPr>
          <w:p w14:paraId="73DF33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State</w:t>
            </w:r>
          </w:p>
        </w:tc>
        <w:tc>
          <w:tcPr>
            <w:tcW w:w="910" w:type="dxa"/>
            <w:tcBorders>
              <w:top w:val="nil"/>
              <w:left w:val="nil"/>
              <w:bottom w:val="nil"/>
              <w:right w:val="nil"/>
            </w:tcBorders>
            <w:shd w:val="clear" w:color="auto" w:fill="FFFFFF"/>
            <w:tcMar>
              <w:left w:w="58" w:type="dxa"/>
              <w:right w:w="58" w:type="dxa"/>
            </w:tcMar>
            <w:vAlign w:val="center"/>
          </w:tcPr>
          <w:p w14:paraId="54C1149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3F3D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2223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BAC1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9847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EC8D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EF1F4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8FBD0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73353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948B7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B744D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Postcode</w:t>
            </w:r>
          </w:p>
        </w:tc>
        <w:tc>
          <w:tcPr>
            <w:tcW w:w="910" w:type="dxa"/>
            <w:tcBorders>
              <w:top w:val="nil"/>
              <w:left w:val="nil"/>
              <w:bottom w:val="nil"/>
              <w:right w:val="nil"/>
            </w:tcBorders>
            <w:shd w:val="clear" w:color="auto" w:fill="FFFFFF"/>
            <w:tcMar>
              <w:left w:w="58" w:type="dxa"/>
              <w:right w:w="58" w:type="dxa"/>
            </w:tcMar>
            <w:vAlign w:val="center"/>
          </w:tcPr>
          <w:p w14:paraId="3ED912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B6C1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346F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A9E9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7247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2356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CBDB8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B0D0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01F426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729F816"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1EA32B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A433E2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Gender</w:t>
            </w:r>
          </w:p>
        </w:tc>
        <w:tc>
          <w:tcPr>
            <w:tcW w:w="3082" w:type="dxa"/>
            <w:tcBorders>
              <w:top w:val="nil"/>
              <w:left w:val="nil"/>
              <w:bottom w:val="nil"/>
              <w:right w:val="nil"/>
            </w:tcBorders>
            <w:shd w:val="clear" w:color="auto" w:fill="FFFFFF"/>
            <w:tcMar>
              <w:left w:w="58" w:type="dxa"/>
              <w:right w:w="58" w:type="dxa"/>
            </w:tcMar>
            <w:vAlign w:val="center"/>
          </w:tcPr>
          <w:p w14:paraId="40B495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Sex</w:t>
            </w:r>
          </w:p>
        </w:tc>
        <w:tc>
          <w:tcPr>
            <w:tcW w:w="910" w:type="dxa"/>
            <w:tcBorders>
              <w:top w:val="nil"/>
              <w:left w:val="nil"/>
              <w:bottom w:val="nil"/>
              <w:right w:val="nil"/>
            </w:tcBorders>
            <w:shd w:val="clear" w:color="auto" w:fill="FFFFFF"/>
            <w:tcMar>
              <w:left w:w="58" w:type="dxa"/>
              <w:right w:w="58" w:type="dxa"/>
            </w:tcMar>
            <w:vAlign w:val="center"/>
          </w:tcPr>
          <w:p w14:paraId="6AD5F5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D29CE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D490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B7EB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D12F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0C21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5F96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1F7578"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401D9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0A78FB0"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4F365B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BB1A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Indigenous status</w:t>
            </w:r>
          </w:p>
        </w:tc>
        <w:tc>
          <w:tcPr>
            <w:tcW w:w="3082" w:type="dxa"/>
            <w:tcBorders>
              <w:top w:val="nil"/>
              <w:left w:val="nil"/>
              <w:bottom w:val="nil"/>
              <w:right w:val="nil"/>
            </w:tcBorders>
            <w:shd w:val="clear" w:color="auto" w:fill="FFFFFF"/>
            <w:tcMar>
              <w:left w:w="58" w:type="dxa"/>
              <w:right w:w="58" w:type="dxa"/>
            </w:tcMar>
            <w:vAlign w:val="center"/>
          </w:tcPr>
          <w:p w14:paraId="11E9A8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ATSI</w:t>
            </w:r>
          </w:p>
        </w:tc>
        <w:tc>
          <w:tcPr>
            <w:tcW w:w="910" w:type="dxa"/>
            <w:tcBorders>
              <w:top w:val="nil"/>
              <w:left w:val="nil"/>
              <w:bottom w:val="nil"/>
              <w:right w:val="nil"/>
            </w:tcBorders>
            <w:shd w:val="clear" w:color="auto" w:fill="FFFFFF"/>
            <w:tcMar>
              <w:left w:w="58" w:type="dxa"/>
              <w:right w:w="58" w:type="dxa"/>
            </w:tcMar>
            <w:vAlign w:val="center"/>
          </w:tcPr>
          <w:p w14:paraId="4BEAFA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9226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D27F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1367B8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1723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B39C9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8C35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E6F93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71F3CD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891A97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964C65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6D81D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Date of birth/ age</w:t>
            </w:r>
          </w:p>
        </w:tc>
        <w:tc>
          <w:tcPr>
            <w:tcW w:w="3082" w:type="dxa"/>
            <w:tcBorders>
              <w:top w:val="nil"/>
              <w:left w:val="nil"/>
              <w:bottom w:val="nil"/>
              <w:right w:val="nil"/>
            </w:tcBorders>
            <w:shd w:val="clear" w:color="auto" w:fill="FFFFFF"/>
            <w:tcMar>
              <w:left w:w="58" w:type="dxa"/>
              <w:right w:w="58" w:type="dxa"/>
            </w:tcMar>
            <w:vAlign w:val="center"/>
          </w:tcPr>
          <w:p w14:paraId="781B9D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w:t>
            </w:r>
          </w:p>
        </w:tc>
        <w:tc>
          <w:tcPr>
            <w:tcW w:w="910" w:type="dxa"/>
            <w:tcBorders>
              <w:top w:val="nil"/>
              <w:left w:val="nil"/>
              <w:bottom w:val="nil"/>
              <w:right w:val="nil"/>
            </w:tcBorders>
            <w:shd w:val="clear" w:color="auto" w:fill="FFFFFF"/>
            <w:tcMar>
              <w:left w:w="58" w:type="dxa"/>
              <w:right w:w="58" w:type="dxa"/>
            </w:tcMar>
            <w:vAlign w:val="center"/>
          </w:tcPr>
          <w:p w14:paraId="567CDD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5D6C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074E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6B74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62FD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9B14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7A33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200B77" w14:textId="77777777" w:rsidR="000C6E3F" w:rsidRDefault="000C6E3F" w:rsidP="006F0A2E">
            <w:pPr>
              <w:adjustRightInd w:val="0"/>
              <w:spacing w:before="58" w:after="58"/>
              <w:jc w:val="center"/>
              <w:rPr>
                <w:rFonts w:ascii="Arial" w:hAnsi="Arial" w:cs="Arial"/>
                <w:color w:val="000000"/>
                <w:sz w:val="16"/>
                <w:szCs w:val="16"/>
              </w:rPr>
            </w:pPr>
          </w:p>
        </w:tc>
      </w:tr>
      <w:tr w:rsidR="000C6E3F" w14:paraId="4D3855B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1A106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F3677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Date of birth: Month</w:t>
            </w:r>
          </w:p>
        </w:tc>
        <w:tc>
          <w:tcPr>
            <w:tcW w:w="910" w:type="dxa"/>
            <w:tcBorders>
              <w:top w:val="nil"/>
              <w:left w:val="nil"/>
              <w:bottom w:val="nil"/>
              <w:right w:val="nil"/>
            </w:tcBorders>
            <w:shd w:val="clear" w:color="auto" w:fill="FFFFFF"/>
            <w:tcMar>
              <w:left w:w="58" w:type="dxa"/>
              <w:right w:w="58" w:type="dxa"/>
            </w:tcMar>
            <w:vAlign w:val="center"/>
          </w:tcPr>
          <w:p w14:paraId="78D49D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AC8D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AFD8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1A1C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D59E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1FF1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73B3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B238C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EF854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3C8B1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B0F4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Date of birth: Year</w:t>
            </w:r>
          </w:p>
        </w:tc>
        <w:tc>
          <w:tcPr>
            <w:tcW w:w="910" w:type="dxa"/>
            <w:tcBorders>
              <w:top w:val="nil"/>
              <w:left w:val="nil"/>
              <w:bottom w:val="nil"/>
              <w:right w:val="nil"/>
            </w:tcBorders>
            <w:shd w:val="clear" w:color="auto" w:fill="FFFFFF"/>
            <w:tcMar>
              <w:left w:w="58" w:type="dxa"/>
              <w:right w:w="58" w:type="dxa"/>
            </w:tcMar>
            <w:vAlign w:val="center"/>
          </w:tcPr>
          <w:p w14:paraId="659188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23D9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5952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B6A7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577D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6B54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42D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A354C7"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0DCC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BF1C0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A2DD0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Date of birth</w:t>
            </w:r>
          </w:p>
        </w:tc>
        <w:tc>
          <w:tcPr>
            <w:tcW w:w="910" w:type="dxa"/>
            <w:tcBorders>
              <w:top w:val="nil"/>
              <w:left w:val="nil"/>
              <w:bottom w:val="nil"/>
              <w:right w:val="nil"/>
            </w:tcBorders>
            <w:shd w:val="clear" w:color="auto" w:fill="FFFFFF"/>
            <w:tcMar>
              <w:left w:w="58" w:type="dxa"/>
              <w:right w:w="58" w:type="dxa"/>
            </w:tcMar>
            <w:vAlign w:val="center"/>
          </w:tcPr>
          <w:p w14:paraId="180667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B7D3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4017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C4BF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05DC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E305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63FC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CEE401" w14:textId="77777777" w:rsidR="000C6E3F" w:rsidRDefault="000C6E3F" w:rsidP="006F0A2E">
            <w:pPr>
              <w:adjustRightInd w:val="0"/>
              <w:spacing w:before="58" w:after="58"/>
              <w:jc w:val="center"/>
              <w:rPr>
                <w:rFonts w:ascii="Arial" w:hAnsi="Arial" w:cs="Arial"/>
                <w:color w:val="000000"/>
                <w:sz w:val="16"/>
                <w:szCs w:val="16"/>
              </w:rPr>
            </w:pPr>
          </w:p>
        </w:tc>
      </w:tr>
      <w:tr w:rsidR="000C6E3F" w14:paraId="54C83B4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594EA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2B779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Date of birth: SAS date</w:t>
            </w:r>
          </w:p>
        </w:tc>
        <w:tc>
          <w:tcPr>
            <w:tcW w:w="910" w:type="dxa"/>
            <w:tcBorders>
              <w:top w:val="nil"/>
              <w:left w:val="nil"/>
              <w:bottom w:val="nil"/>
              <w:right w:val="nil"/>
            </w:tcBorders>
            <w:shd w:val="clear" w:color="auto" w:fill="FFFFFF"/>
            <w:tcMar>
              <w:left w:w="58" w:type="dxa"/>
              <w:right w:w="58" w:type="dxa"/>
            </w:tcMar>
            <w:vAlign w:val="center"/>
          </w:tcPr>
          <w:p w14:paraId="0398DA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03C5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CD1C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C530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E2010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4F41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83C2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BFCA7F" w14:textId="77777777" w:rsidR="000C6E3F" w:rsidRDefault="000C6E3F" w:rsidP="006F0A2E">
            <w:pPr>
              <w:adjustRightInd w:val="0"/>
              <w:spacing w:before="58" w:after="58"/>
              <w:jc w:val="center"/>
              <w:rPr>
                <w:rFonts w:ascii="Arial" w:hAnsi="Arial" w:cs="Arial"/>
                <w:color w:val="000000"/>
                <w:sz w:val="16"/>
                <w:szCs w:val="16"/>
              </w:rPr>
            </w:pPr>
          </w:p>
        </w:tc>
      </w:tr>
      <w:tr w:rsidR="000C6E3F" w14:paraId="62DF82D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0972E7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455A50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AB87F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568BCCF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 Major groups</w:t>
            </w:r>
          </w:p>
        </w:tc>
        <w:tc>
          <w:tcPr>
            <w:tcW w:w="910" w:type="dxa"/>
            <w:tcBorders>
              <w:top w:val="nil"/>
              <w:left w:val="nil"/>
              <w:bottom w:val="nil"/>
              <w:right w:val="nil"/>
            </w:tcBorders>
            <w:shd w:val="clear" w:color="auto" w:fill="FFFFFF"/>
            <w:tcMar>
              <w:left w:w="58" w:type="dxa"/>
              <w:right w:w="58" w:type="dxa"/>
            </w:tcMar>
            <w:vAlign w:val="center"/>
          </w:tcPr>
          <w:p w14:paraId="4C442A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17B9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3D8B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2A54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E94E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7925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A6BB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7AE2A4" w14:textId="77777777" w:rsidR="000C6E3F" w:rsidRDefault="000C6E3F" w:rsidP="006F0A2E">
            <w:pPr>
              <w:adjustRightInd w:val="0"/>
              <w:spacing w:before="58" w:after="58"/>
              <w:jc w:val="center"/>
              <w:rPr>
                <w:rFonts w:ascii="Arial" w:hAnsi="Arial" w:cs="Arial"/>
                <w:color w:val="000000"/>
                <w:sz w:val="16"/>
                <w:szCs w:val="16"/>
              </w:rPr>
            </w:pPr>
          </w:p>
        </w:tc>
      </w:tr>
      <w:tr w:rsidR="000C6E3F" w14:paraId="631991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A8529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7601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 Minor groups</w:t>
            </w:r>
          </w:p>
        </w:tc>
        <w:tc>
          <w:tcPr>
            <w:tcW w:w="910" w:type="dxa"/>
            <w:tcBorders>
              <w:top w:val="nil"/>
              <w:left w:val="nil"/>
              <w:bottom w:val="nil"/>
              <w:right w:val="nil"/>
            </w:tcBorders>
            <w:shd w:val="clear" w:color="auto" w:fill="FFFFFF"/>
            <w:tcMar>
              <w:left w:w="58" w:type="dxa"/>
              <w:right w:w="58" w:type="dxa"/>
            </w:tcMar>
            <w:vAlign w:val="center"/>
          </w:tcPr>
          <w:p w14:paraId="32220C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48D9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C1D1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9C34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979F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C022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0047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BC5519" w14:textId="77777777" w:rsidR="000C6E3F" w:rsidRDefault="000C6E3F" w:rsidP="006F0A2E">
            <w:pPr>
              <w:adjustRightInd w:val="0"/>
              <w:spacing w:before="58" w:after="58"/>
              <w:jc w:val="center"/>
              <w:rPr>
                <w:rFonts w:ascii="Arial" w:hAnsi="Arial" w:cs="Arial"/>
                <w:color w:val="000000"/>
                <w:sz w:val="16"/>
                <w:szCs w:val="16"/>
              </w:rPr>
            </w:pPr>
          </w:p>
        </w:tc>
      </w:tr>
      <w:tr w:rsidR="000C6E3F" w14:paraId="55DC391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E23C5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30BD4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 Other</w:t>
            </w:r>
          </w:p>
        </w:tc>
        <w:tc>
          <w:tcPr>
            <w:tcW w:w="910" w:type="dxa"/>
            <w:tcBorders>
              <w:top w:val="nil"/>
              <w:left w:val="nil"/>
              <w:bottom w:val="nil"/>
              <w:right w:val="nil"/>
            </w:tcBorders>
            <w:shd w:val="clear" w:color="auto" w:fill="FFFFFF"/>
            <w:tcMar>
              <w:left w:w="58" w:type="dxa"/>
              <w:right w:w="58" w:type="dxa"/>
            </w:tcMar>
            <w:vAlign w:val="center"/>
          </w:tcPr>
          <w:p w14:paraId="38DA1C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7398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B829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1C60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A267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79D7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4658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AECC31" w14:textId="77777777" w:rsidR="000C6E3F" w:rsidRDefault="000C6E3F" w:rsidP="006F0A2E">
            <w:pPr>
              <w:adjustRightInd w:val="0"/>
              <w:spacing w:before="58" w:after="58"/>
              <w:jc w:val="center"/>
              <w:rPr>
                <w:rFonts w:ascii="Arial" w:hAnsi="Arial" w:cs="Arial"/>
                <w:color w:val="000000"/>
                <w:sz w:val="16"/>
                <w:szCs w:val="16"/>
              </w:rPr>
            </w:pPr>
          </w:p>
        </w:tc>
      </w:tr>
      <w:tr w:rsidR="000C6E3F" w14:paraId="562AD93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C87C1A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1E409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 All</w:t>
            </w:r>
          </w:p>
        </w:tc>
        <w:tc>
          <w:tcPr>
            <w:tcW w:w="910" w:type="dxa"/>
            <w:tcBorders>
              <w:top w:val="nil"/>
              <w:left w:val="nil"/>
              <w:bottom w:val="nil"/>
              <w:right w:val="nil"/>
            </w:tcBorders>
            <w:shd w:val="clear" w:color="auto" w:fill="FFFFFF"/>
            <w:tcMar>
              <w:left w:w="58" w:type="dxa"/>
              <w:right w:w="58" w:type="dxa"/>
            </w:tcMar>
            <w:vAlign w:val="center"/>
          </w:tcPr>
          <w:p w14:paraId="46A108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C90A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A1F3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FCED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1E3A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B9FE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6307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8D48B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4B91DD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DBD2D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3392D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Immigration status</w:t>
            </w:r>
          </w:p>
        </w:tc>
        <w:tc>
          <w:tcPr>
            <w:tcW w:w="910" w:type="dxa"/>
            <w:tcBorders>
              <w:top w:val="nil"/>
              <w:left w:val="nil"/>
              <w:bottom w:val="nil"/>
              <w:right w:val="nil"/>
            </w:tcBorders>
            <w:shd w:val="clear" w:color="auto" w:fill="FFFFFF"/>
            <w:tcMar>
              <w:left w:w="58" w:type="dxa"/>
              <w:right w:w="58" w:type="dxa"/>
            </w:tcMar>
            <w:vAlign w:val="center"/>
          </w:tcPr>
          <w:p w14:paraId="1594FF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2235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6537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FFBA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B153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D004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4268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B57E3F" w14:textId="77777777" w:rsidR="000C6E3F" w:rsidRDefault="000C6E3F" w:rsidP="006F0A2E">
            <w:pPr>
              <w:adjustRightInd w:val="0"/>
              <w:spacing w:before="58" w:after="58"/>
              <w:jc w:val="center"/>
              <w:rPr>
                <w:rFonts w:ascii="Arial" w:hAnsi="Arial" w:cs="Arial"/>
                <w:color w:val="000000"/>
                <w:sz w:val="16"/>
                <w:szCs w:val="16"/>
              </w:rPr>
            </w:pPr>
          </w:p>
        </w:tc>
      </w:tr>
      <w:tr w:rsidR="000C6E3F" w14:paraId="7E6F750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CBA8A9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6463D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Immigration status: Australian definition</w:t>
            </w:r>
          </w:p>
        </w:tc>
        <w:tc>
          <w:tcPr>
            <w:tcW w:w="910" w:type="dxa"/>
            <w:tcBorders>
              <w:top w:val="nil"/>
              <w:left w:val="nil"/>
              <w:bottom w:val="nil"/>
              <w:right w:val="nil"/>
            </w:tcBorders>
            <w:shd w:val="clear" w:color="auto" w:fill="FFFFFF"/>
            <w:tcMar>
              <w:left w:w="58" w:type="dxa"/>
              <w:right w:w="58" w:type="dxa"/>
            </w:tcMar>
            <w:vAlign w:val="center"/>
          </w:tcPr>
          <w:p w14:paraId="755792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A24F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DF7FE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3B4D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0642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3153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4D23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621FEB" w14:textId="77777777" w:rsidR="000C6E3F" w:rsidRDefault="000C6E3F" w:rsidP="006F0A2E">
            <w:pPr>
              <w:adjustRightInd w:val="0"/>
              <w:spacing w:before="58" w:after="58"/>
              <w:jc w:val="center"/>
              <w:rPr>
                <w:rFonts w:ascii="Arial" w:hAnsi="Arial" w:cs="Arial"/>
                <w:color w:val="000000"/>
                <w:sz w:val="16"/>
                <w:szCs w:val="16"/>
              </w:rPr>
            </w:pPr>
          </w:p>
        </w:tc>
      </w:tr>
      <w:tr w:rsidR="000C6E3F" w14:paraId="534067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E974B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2F95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of arrival in Australia</w:t>
            </w:r>
          </w:p>
        </w:tc>
        <w:tc>
          <w:tcPr>
            <w:tcW w:w="910" w:type="dxa"/>
            <w:tcBorders>
              <w:top w:val="nil"/>
              <w:left w:val="nil"/>
              <w:bottom w:val="nil"/>
              <w:right w:val="nil"/>
            </w:tcBorders>
            <w:shd w:val="clear" w:color="auto" w:fill="FFFFFF"/>
            <w:tcMar>
              <w:left w:w="58" w:type="dxa"/>
              <w:right w:w="58" w:type="dxa"/>
            </w:tcMar>
            <w:vAlign w:val="center"/>
          </w:tcPr>
          <w:p w14:paraId="4B8093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9CFE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DC33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B3FF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5B9F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F7E2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C8ED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5F11F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D63FB5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8D34DFE"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E4C570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AD176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Language spoken at home</w:t>
            </w:r>
          </w:p>
        </w:tc>
        <w:tc>
          <w:tcPr>
            <w:tcW w:w="3082" w:type="dxa"/>
            <w:tcBorders>
              <w:top w:val="nil"/>
              <w:left w:val="nil"/>
              <w:bottom w:val="nil"/>
              <w:right w:val="nil"/>
            </w:tcBorders>
            <w:shd w:val="clear" w:color="auto" w:fill="FFFFFF"/>
            <w:tcMar>
              <w:left w:w="58" w:type="dxa"/>
              <w:right w:w="58" w:type="dxa"/>
            </w:tcMar>
            <w:vAlign w:val="center"/>
          </w:tcPr>
          <w:p w14:paraId="3E68E2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Language spoken at home: Major groups</w:t>
            </w:r>
          </w:p>
        </w:tc>
        <w:tc>
          <w:tcPr>
            <w:tcW w:w="910" w:type="dxa"/>
            <w:tcBorders>
              <w:top w:val="nil"/>
              <w:left w:val="nil"/>
              <w:bottom w:val="nil"/>
              <w:right w:val="nil"/>
            </w:tcBorders>
            <w:shd w:val="clear" w:color="auto" w:fill="FFFFFF"/>
            <w:tcMar>
              <w:left w:w="58" w:type="dxa"/>
              <w:right w:w="58" w:type="dxa"/>
            </w:tcMar>
            <w:vAlign w:val="center"/>
          </w:tcPr>
          <w:p w14:paraId="58BF84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5120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AED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5B37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7EEF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C802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0F6F6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3145B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02EC2F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1B336F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50FEB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Language spoken at home: 3 </w:t>
            </w:r>
            <w:proofErr w:type="gramStart"/>
            <w:r>
              <w:rPr>
                <w:rFonts w:ascii="Arial" w:hAnsi="Arial" w:cs="Arial"/>
                <w:color w:val="000000"/>
                <w:sz w:val="16"/>
                <w:szCs w:val="16"/>
              </w:rPr>
              <w:t>digit</w:t>
            </w:r>
            <w:proofErr w:type="gramEnd"/>
          </w:p>
        </w:tc>
        <w:tc>
          <w:tcPr>
            <w:tcW w:w="910" w:type="dxa"/>
            <w:tcBorders>
              <w:top w:val="nil"/>
              <w:left w:val="nil"/>
              <w:bottom w:val="nil"/>
              <w:right w:val="nil"/>
            </w:tcBorders>
            <w:shd w:val="clear" w:color="auto" w:fill="FFFFFF"/>
            <w:tcMar>
              <w:left w:w="58" w:type="dxa"/>
              <w:right w:w="58" w:type="dxa"/>
            </w:tcMar>
            <w:vAlign w:val="center"/>
          </w:tcPr>
          <w:p w14:paraId="7547BF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8639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BF8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840E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2D5B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1598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754D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1ED06E" w14:textId="77777777" w:rsidR="000C6E3F" w:rsidRDefault="000C6E3F" w:rsidP="006F0A2E">
            <w:pPr>
              <w:adjustRightInd w:val="0"/>
              <w:spacing w:before="58" w:after="58"/>
              <w:jc w:val="center"/>
              <w:rPr>
                <w:rFonts w:ascii="Arial" w:hAnsi="Arial" w:cs="Arial"/>
                <w:color w:val="000000"/>
                <w:sz w:val="16"/>
                <w:szCs w:val="16"/>
              </w:rPr>
            </w:pPr>
          </w:p>
        </w:tc>
      </w:tr>
      <w:tr w:rsidR="000C6E3F" w14:paraId="61C249B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CFA174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5C13A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Language spoken at home: English/other</w:t>
            </w:r>
          </w:p>
        </w:tc>
        <w:tc>
          <w:tcPr>
            <w:tcW w:w="910" w:type="dxa"/>
            <w:tcBorders>
              <w:top w:val="nil"/>
              <w:left w:val="nil"/>
              <w:bottom w:val="nil"/>
              <w:right w:val="nil"/>
            </w:tcBorders>
            <w:shd w:val="clear" w:color="auto" w:fill="FFFFFF"/>
            <w:tcMar>
              <w:left w:w="58" w:type="dxa"/>
              <w:right w:w="58" w:type="dxa"/>
            </w:tcMar>
            <w:vAlign w:val="center"/>
          </w:tcPr>
          <w:p w14:paraId="146BAA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7D2F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A3E6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D047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5C78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015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A881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77FA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EA57E9C"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5934AB2"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F0A777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F6E88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24439CA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Household possessions (index)</w:t>
            </w:r>
          </w:p>
        </w:tc>
        <w:tc>
          <w:tcPr>
            <w:tcW w:w="910" w:type="dxa"/>
            <w:tcBorders>
              <w:top w:val="nil"/>
              <w:left w:val="nil"/>
              <w:bottom w:val="nil"/>
              <w:right w:val="nil"/>
            </w:tcBorders>
            <w:shd w:val="clear" w:color="auto" w:fill="FFFFFF"/>
            <w:tcMar>
              <w:left w:w="58" w:type="dxa"/>
              <w:right w:w="58" w:type="dxa"/>
            </w:tcMar>
            <w:vAlign w:val="center"/>
          </w:tcPr>
          <w:p w14:paraId="50DD4DB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FB55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0338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9E00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7B53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37D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3C5F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28C49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E62D0E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9633A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48473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Wealth (index)</w:t>
            </w:r>
          </w:p>
        </w:tc>
        <w:tc>
          <w:tcPr>
            <w:tcW w:w="910" w:type="dxa"/>
            <w:tcBorders>
              <w:top w:val="nil"/>
              <w:left w:val="nil"/>
              <w:bottom w:val="nil"/>
              <w:right w:val="nil"/>
            </w:tcBorders>
            <w:shd w:val="clear" w:color="auto" w:fill="FFFFFF"/>
            <w:tcMar>
              <w:left w:w="58" w:type="dxa"/>
              <w:right w:w="58" w:type="dxa"/>
            </w:tcMar>
            <w:vAlign w:val="center"/>
          </w:tcPr>
          <w:p w14:paraId="4FE0CF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8A85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1FC9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8B85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9B7B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FAB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B9F7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5581D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557AF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F4DF7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2CF4B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Economic social and cultural status (index)</w:t>
            </w:r>
          </w:p>
        </w:tc>
        <w:tc>
          <w:tcPr>
            <w:tcW w:w="910" w:type="dxa"/>
            <w:tcBorders>
              <w:top w:val="nil"/>
              <w:left w:val="nil"/>
              <w:bottom w:val="nil"/>
              <w:right w:val="nil"/>
            </w:tcBorders>
            <w:shd w:val="clear" w:color="auto" w:fill="FFFFFF"/>
            <w:tcMar>
              <w:left w:w="58" w:type="dxa"/>
              <w:right w:w="58" w:type="dxa"/>
            </w:tcMar>
            <w:vAlign w:val="center"/>
          </w:tcPr>
          <w:p w14:paraId="57B555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8B65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BA23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01E7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0C02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B96C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88ED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FAC4AA" w14:textId="77777777" w:rsidR="000C6E3F" w:rsidRDefault="000C6E3F" w:rsidP="006F0A2E">
            <w:pPr>
              <w:adjustRightInd w:val="0"/>
              <w:spacing w:before="58" w:after="58"/>
              <w:jc w:val="center"/>
              <w:rPr>
                <w:rFonts w:ascii="Arial" w:hAnsi="Arial" w:cs="Arial"/>
                <w:color w:val="000000"/>
                <w:sz w:val="16"/>
                <w:szCs w:val="16"/>
              </w:rPr>
            </w:pPr>
          </w:p>
        </w:tc>
      </w:tr>
      <w:tr w:rsidR="000C6E3F" w14:paraId="75119F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FE8503"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418E59"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Expected occupation (ISEI)</w:t>
            </w:r>
          </w:p>
        </w:tc>
        <w:tc>
          <w:tcPr>
            <w:tcW w:w="910" w:type="dxa"/>
            <w:tcBorders>
              <w:top w:val="nil"/>
              <w:left w:val="nil"/>
              <w:bottom w:val="nil"/>
              <w:right w:val="nil"/>
            </w:tcBorders>
            <w:shd w:val="clear" w:color="auto" w:fill="FFFFFF"/>
            <w:tcMar>
              <w:left w:w="58" w:type="dxa"/>
              <w:right w:w="58" w:type="dxa"/>
            </w:tcMar>
            <w:vAlign w:val="center"/>
          </w:tcPr>
          <w:p w14:paraId="47FEA008"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4E397D"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001712"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820341"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C395CD"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56B45D"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5213EE"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D33128" w14:textId="77777777" w:rsidR="000C6E3F" w:rsidRDefault="000C6E3F" w:rsidP="006F0A2E">
            <w:pPr>
              <w:keepNext/>
              <w:adjustRightInd w:val="0"/>
              <w:spacing w:before="58" w:after="58"/>
              <w:jc w:val="center"/>
              <w:rPr>
                <w:rFonts w:ascii="Arial" w:hAnsi="Arial" w:cs="Arial"/>
                <w:color w:val="000000"/>
                <w:sz w:val="16"/>
                <w:szCs w:val="16"/>
              </w:rPr>
            </w:pPr>
          </w:p>
        </w:tc>
      </w:tr>
      <w:tr w:rsidR="000C6E3F" w14:paraId="68FE2B1E"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400DB5A4"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555B9029" w14:textId="77777777" w:rsidR="00D75790" w:rsidRPr="00D75790" w:rsidRDefault="00D75790" w:rsidP="00D75790">
      <w:pPr>
        <w:pStyle w:val="Text"/>
      </w:pPr>
    </w:p>
    <w:p w14:paraId="01B7AEBA" w14:textId="77777777" w:rsidR="00003D90" w:rsidRDefault="00003D90">
      <w:pPr>
        <w:spacing w:before="0" w:line="240" w:lineRule="auto"/>
        <w:rPr>
          <w:rFonts w:ascii="Tahoma" w:hAnsi="Tahoma" w:cs="Tahoma"/>
          <w:sz w:val="28"/>
        </w:rPr>
      </w:pPr>
      <w:r>
        <w:br w:type="page"/>
      </w:r>
    </w:p>
    <w:p w14:paraId="2989B330" w14:textId="2654BD84" w:rsidR="002F0A3C" w:rsidRDefault="002F0A3C" w:rsidP="00335298">
      <w:pPr>
        <w:pStyle w:val="Heading2"/>
      </w:pPr>
      <w:bookmarkStart w:id="250" w:name="_Toc89693170"/>
      <w:r w:rsidRPr="0059139C">
        <w:lastRenderedPageBreak/>
        <w:t>Topic map 2: Demographics – Parent</w:t>
      </w:r>
      <w:bookmarkEnd w:id="249"/>
      <w:bookmarkEnd w:id="250"/>
    </w:p>
    <w:p w14:paraId="5D322B90" w14:textId="77777777" w:rsidR="000C6E3F" w:rsidRPr="000C6E3F" w:rsidRDefault="000C6E3F" w:rsidP="000C6E3F">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54826B6F"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1A97C468"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4B569AEE"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1735FCC7"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A606C66"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502B4E2F"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86345B4"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375E21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C6E20DB"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7EF4F5F"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2C4B2E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F0EFA2A"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C9FFF5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113948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65EB6AF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2F09F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Country of birth</w:t>
            </w:r>
          </w:p>
        </w:tc>
        <w:tc>
          <w:tcPr>
            <w:tcW w:w="3082" w:type="dxa"/>
            <w:tcBorders>
              <w:top w:val="nil"/>
              <w:left w:val="nil"/>
              <w:bottom w:val="nil"/>
              <w:right w:val="nil"/>
            </w:tcBorders>
            <w:shd w:val="clear" w:color="auto" w:fill="FFFFFF"/>
            <w:tcMar>
              <w:left w:w="58" w:type="dxa"/>
              <w:right w:w="58" w:type="dxa"/>
            </w:tcMar>
            <w:vAlign w:val="center"/>
          </w:tcPr>
          <w:p w14:paraId="609E91B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country of birth: Major groups</w:t>
            </w:r>
          </w:p>
        </w:tc>
        <w:tc>
          <w:tcPr>
            <w:tcW w:w="910" w:type="dxa"/>
            <w:tcBorders>
              <w:top w:val="nil"/>
              <w:left w:val="nil"/>
              <w:bottom w:val="nil"/>
              <w:right w:val="nil"/>
            </w:tcBorders>
            <w:shd w:val="clear" w:color="auto" w:fill="FFFFFF"/>
            <w:tcMar>
              <w:left w:w="58" w:type="dxa"/>
              <w:right w:w="58" w:type="dxa"/>
            </w:tcMar>
            <w:vAlign w:val="center"/>
          </w:tcPr>
          <w:p w14:paraId="3E47EC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58E7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B095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56E6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C6C4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6A2D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62CE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92E86C" w14:textId="77777777" w:rsidR="000C6E3F" w:rsidRDefault="000C6E3F" w:rsidP="006F0A2E">
            <w:pPr>
              <w:adjustRightInd w:val="0"/>
              <w:spacing w:before="58" w:after="58"/>
              <w:jc w:val="center"/>
              <w:rPr>
                <w:rFonts w:ascii="Arial" w:hAnsi="Arial" w:cs="Arial"/>
                <w:color w:val="000000"/>
                <w:sz w:val="16"/>
                <w:szCs w:val="16"/>
              </w:rPr>
            </w:pPr>
          </w:p>
        </w:tc>
      </w:tr>
      <w:tr w:rsidR="000C6E3F" w14:paraId="742CB79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74AAE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CD39D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country of birth: Minor groups</w:t>
            </w:r>
          </w:p>
        </w:tc>
        <w:tc>
          <w:tcPr>
            <w:tcW w:w="910" w:type="dxa"/>
            <w:tcBorders>
              <w:top w:val="nil"/>
              <w:left w:val="nil"/>
              <w:bottom w:val="nil"/>
              <w:right w:val="nil"/>
            </w:tcBorders>
            <w:shd w:val="clear" w:color="auto" w:fill="FFFFFF"/>
            <w:tcMar>
              <w:left w:w="58" w:type="dxa"/>
              <w:right w:w="58" w:type="dxa"/>
            </w:tcMar>
            <w:vAlign w:val="center"/>
          </w:tcPr>
          <w:p w14:paraId="453079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9F8A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841C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44C5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5938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D7B7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A758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FD1C1F" w14:textId="77777777" w:rsidR="000C6E3F" w:rsidRDefault="000C6E3F" w:rsidP="006F0A2E">
            <w:pPr>
              <w:adjustRightInd w:val="0"/>
              <w:spacing w:before="58" w:after="58"/>
              <w:jc w:val="center"/>
              <w:rPr>
                <w:rFonts w:ascii="Arial" w:hAnsi="Arial" w:cs="Arial"/>
                <w:color w:val="000000"/>
                <w:sz w:val="16"/>
                <w:szCs w:val="16"/>
              </w:rPr>
            </w:pPr>
          </w:p>
        </w:tc>
      </w:tr>
      <w:tr w:rsidR="000C6E3F" w14:paraId="74CA3A3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8CE08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8E2A1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country of birth: Other</w:t>
            </w:r>
          </w:p>
        </w:tc>
        <w:tc>
          <w:tcPr>
            <w:tcW w:w="910" w:type="dxa"/>
            <w:tcBorders>
              <w:top w:val="nil"/>
              <w:left w:val="nil"/>
              <w:bottom w:val="nil"/>
              <w:right w:val="nil"/>
            </w:tcBorders>
            <w:shd w:val="clear" w:color="auto" w:fill="FFFFFF"/>
            <w:tcMar>
              <w:left w:w="58" w:type="dxa"/>
              <w:right w:w="58" w:type="dxa"/>
            </w:tcMar>
            <w:vAlign w:val="center"/>
          </w:tcPr>
          <w:p w14:paraId="65F214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193D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51D3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2D5F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A824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9F3B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AA20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BAC95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864876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28FBC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4F84A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country of birth: All</w:t>
            </w:r>
          </w:p>
        </w:tc>
        <w:tc>
          <w:tcPr>
            <w:tcW w:w="910" w:type="dxa"/>
            <w:tcBorders>
              <w:top w:val="nil"/>
              <w:left w:val="nil"/>
              <w:bottom w:val="nil"/>
              <w:right w:val="nil"/>
            </w:tcBorders>
            <w:shd w:val="clear" w:color="auto" w:fill="FFFFFF"/>
            <w:tcMar>
              <w:left w:w="58" w:type="dxa"/>
              <w:right w:w="58" w:type="dxa"/>
            </w:tcMar>
            <w:vAlign w:val="center"/>
          </w:tcPr>
          <w:p w14:paraId="1DA14E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445E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F389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E60B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5931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CADC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7323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366243" w14:textId="77777777" w:rsidR="000C6E3F" w:rsidRDefault="000C6E3F" w:rsidP="006F0A2E">
            <w:pPr>
              <w:adjustRightInd w:val="0"/>
              <w:spacing w:before="58" w:after="58"/>
              <w:jc w:val="center"/>
              <w:rPr>
                <w:rFonts w:ascii="Arial" w:hAnsi="Arial" w:cs="Arial"/>
                <w:color w:val="000000"/>
                <w:sz w:val="16"/>
                <w:szCs w:val="16"/>
              </w:rPr>
            </w:pPr>
          </w:p>
        </w:tc>
      </w:tr>
      <w:tr w:rsidR="000C6E3F" w14:paraId="60531E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AB0CA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10354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country of birth: Major groups</w:t>
            </w:r>
          </w:p>
        </w:tc>
        <w:tc>
          <w:tcPr>
            <w:tcW w:w="910" w:type="dxa"/>
            <w:tcBorders>
              <w:top w:val="nil"/>
              <w:left w:val="nil"/>
              <w:bottom w:val="nil"/>
              <w:right w:val="nil"/>
            </w:tcBorders>
            <w:shd w:val="clear" w:color="auto" w:fill="FFFFFF"/>
            <w:tcMar>
              <w:left w:w="58" w:type="dxa"/>
              <w:right w:w="58" w:type="dxa"/>
            </w:tcMar>
            <w:vAlign w:val="center"/>
          </w:tcPr>
          <w:p w14:paraId="1CD8FF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C3EF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B661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D393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D04F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74B2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EA4B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54126A" w14:textId="77777777" w:rsidR="000C6E3F" w:rsidRDefault="000C6E3F" w:rsidP="006F0A2E">
            <w:pPr>
              <w:adjustRightInd w:val="0"/>
              <w:spacing w:before="58" w:after="58"/>
              <w:jc w:val="center"/>
              <w:rPr>
                <w:rFonts w:ascii="Arial" w:hAnsi="Arial" w:cs="Arial"/>
                <w:color w:val="000000"/>
                <w:sz w:val="16"/>
                <w:szCs w:val="16"/>
              </w:rPr>
            </w:pPr>
          </w:p>
        </w:tc>
      </w:tr>
      <w:tr w:rsidR="000C6E3F" w14:paraId="7D63479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FB41B9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92F49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country of birth: Minor groups</w:t>
            </w:r>
          </w:p>
        </w:tc>
        <w:tc>
          <w:tcPr>
            <w:tcW w:w="910" w:type="dxa"/>
            <w:tcBorders>
              <w:top w:val="nil"/>
              <w:left w:val="nil"/>
              <w:bottom w:val="nil"/>
              <w:right w:val="nil"/>
            </w:tcBorders>
            <w:shd w:val="clear" w:color="auto" w:fill="FFFFFF"/>
            <w:tcMar>
              <w:left w:w="58" w:type="dxa"/>
              <w:right w:w="58" w:type="dxa"/>
            </w:tcMar>
            <w:vAlign w:val="center"/>
          </w:tcPr>
          <w:p w14:paraId="7FBD96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3CCF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FC1F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53FD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3C92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CE95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5288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51ACE9" w14:textId="77777777" w:rsidR="000C6E3F" w:rsidRDefault="000C6E3F" w:rsidP="006F0A2E">
            <w:pPr>
              <w:adjustRightInd w:val="0"/>
              <w:spacing w:before="58" w:after="58"/>
              <w:jc w:val="center"/>
              <w:rPr>
                <w:rFonts w:ascii="Arial" w:hAnsi="Arial" w:cs="Arial"/>
                <w:color w:val="000000"/>
                <w:sz w:val="16"/>
                <w:szCs w:val="16"/>
              </w:rPr>
            </w:pPr>
          </w:p>
        </w:tc>
      </w:tr>
      <w:tr w:rsidR="000C6E3F" w14:paraId="73838F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4BEBA6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0305E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country of birth: Other</w:t>
            </w:r>
          </w:p>
        </w:tc>
        <w:tc>
          <w:tcPr>
            <w:tcW w:w="910" w:type="dxa"/>
            <w:tcBorders>
              <w:top w:val="nil"/>
              <w:left w:val="nil"/>
              <w:bottom w:val="nil"/>
              <w:right w:val="nil"/>
            </w:tcBorders>
            <w:shd w:val="clear" w:color="auto" w:fill="FFFFFF"/>
            <w:tcMar>
              <w:left w:w="58" w:type="dxa"/>
              <w:right w:w="58" w:type="dxa"/>
            </w:tcMar>
            <w:vAlign w:val="center"/>
          </w:tcPr>
          <w:p w14:paraId="030701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C42D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20DC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A9516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A4A2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F9F5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572D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7BA55D" w14:textId="77777777" w:rsidR="000C6E3F" w:rsidRDefault="000C6E3F" w:rsidP="006F0A2E">
            <w:pPr>
              <w:adjustRightInd w:val="0"/>
              <w:spacing w:before="58" w:after="58"/>
              <w:jc w:val="center"/>
              <w:rPr>
                <w:rFonts w:ascii="Arial" w:hAnsi="Arial" w:cs="Arial"/>
                <w:color w:val="000000"/>
                <w:sz w:val="16"/>
                <w:szCs w:val="16"/>
              </w:rPr>
            </w:pPr>
          </w:p>
        </w:tc>
      </w:tr>
      <w:tr w:rsidR="000C6E3F" w14:paraId="163337A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1828C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E24C1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country of birth: All</w:t>
            </w:r>
          </w:p>
        </w:tc>
        <w:tc>
          <w:tcPr>
            <w:tcW w:w="910" w:type="dxa"/>
            <w:tcBorders>
              <w:top w:val="nil"/>
              <w:left w:val="nil"/>
              <w:bottom w:val="nil"/>
              <w:right w:val="nil"/>
            </w:tcBorders>
            <w:shd w:val="clear" w:color="auto" w:fill="FFFFFF"/>
            <w:tcMar>
              <w:left w:w="58" w:type="dxa"/>
              <w:right w:w="58" w:type="dxa"/>
            </w:tcMar>
            <w:vAlign w:val="center"/>
          </w:tcPr>
          <w:p w14:paraId="5A8CEA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1AED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0645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B097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9E9A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AB17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B603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A5D6EE" w14:textId="77777777" w:rsidR="000C6E3F" w:rsidRDefault="000C6E3F" w:rsidP="006F0A2E">
            <w:pPr>
              <w:adjustRightInd w:val="0"/>
              <w:spacing w:before="58" w:after="58"/>
              <w:jc w:val="center"/>
              <w:rPr>
                <w:rFonts w:ascii="Arial" w:hAnsi="Arial" w:cs="Arial"/>
                <w:color w:val="000000"/>
                <w:sz w:val="16"/>
                <w:szCs w:val="16"/>
              </w:rPr>
            </w:pPr>
          </w:p>
        </w:tc>
      </w:tr>
      <w:tr w:rsidR="000C6E3F" w14:paraId="696AB7DB"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5EB2802"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62B6DE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E1C325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Occupation</w:t>
            </w:r>
          </w:p>
        </w:tc>
        <w:tc>
          <w:tcPr>
            <w:tcW w:w="3082" w:type="dxa"/>
            <w:tcBorders>
              <w:top w:val="nil"/>
              <w:left w:val="nil"/>
              <w:bottom w:val="nil"/>
              <w:right w:val="nil"/>
            </w:tcBorders>
            <w:shd w:val="clear" w:color="auto" w:fill="FFFFFF"/>
            <w:tcMar>
              <w:left w:w="58" w:type="dxa"/>
              <w:right w:w="58" w:type="dxa"/>
            </w:tcMar>
            <w:vAlign w:val="center"/>
          </w:tcPr>
          <w:p w14:paraId="5AC2F42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occupation (ISCO)</w:t>
            </w:r>
          </w:p>
        </w:tc>
        <w:tc>
          <w:tcPr>
            <w:tcW w:w="910" w:type="dxa"/>
            <w:tcBorders>
              <w:top w:val="nil"/>
              <w:left w:val="nil"/>
              <w:bottom w:val="nil"/>
              <w:right w:val="nil"/>
            </w:tcBorders>
            <w:shd w:val="clear" w:color="auto" w:fill="FFFFFF"/>
            <w:tcMar>
              <w:left w:w="58" w:type="dxa"/>
              <w:right w:w="58" w:type="dxa"/>
            </w:tcMar>
            <w:vAlign w:val="center"/>
          </w:tcPr>
          <w:p w14:paraId="041DC5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317B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6875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75F7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A700C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D534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4DBF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C77049" w14:textId="77777777" w:rsidR="000C6E3F" w:rsidRDefault="000C6E3F" w:rsidP="006F0A2E">
            <w:pPr>
              <w:adjustRightInd w:val="0"/>
              <w:spacing w:before="58" w:after="58"/>
              <w:jc w:val="center"/>
              <w:rPr>
                <w:rFonts w:ascii="Arial" w:hAnsi="Arial" w:cs="Arial"/>
                <w:color w:val="000000"/>
                <w:sz w:val="16"/>
                <w:szCs w:val="16"/>
              </w:rPr>
            </w:pPr>
          </w:p>
        </w:tc>
      </w:tr>
      <w:tr w:rsidR="000C6E3F" w14:paraId="1C3FC8E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24C29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48E1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occupation (ANZSCO)</w:t>
            </w:r>
          </w:p>
        </w:tc>
        <w:tc>
          <w:tcPr>
            <w:tcW w:w="910" w:type="dxa"/>
            <w:tcBorders>
              <w:top w:val="nil"/>
              <w:left w:val="nil"/>
              <w:bottom w:val="nil"/>
              <w:right w:val="nil"/>
            </w:tcBorders>
            <w:shd w:val="clear" w:color="auto" w:fill="FFFFFF"/>
            <w:tcMar>
              <w:left w:w="58" w:type="dxa"/>
              <w:right w:w="58" w:type="dxa"/>
            </w:tcMar>
            <w:vAlign w:val="center"/>
          </w:tcPr>
          <w:p w14:paraId="72F67D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4290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B069C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D701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62C37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F20F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A44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FC11B2" w14:textId="77777777" w:rsidR="000C6E3F" w:rsidRDefault="000C6E3F" w:rsidP="006F0A2E">
            <w:pPr>
              <w:adjustRightInd w:val="0"/>
              <w:spacing w:before="58" w:after="58"/>
              <w:jc w:val="center"/>
              <w:rPr>
                <w:rFonts w:ascii="Arial" w:hAnsi="Arial" w:cs="Arial"/>
                <w:color w:val="000000"/>
                <w:sz w:val="16"/>
                <w:szCs w:val="16"/>
              </w:rPr>
            </w:pPr>
          </w:p>
        </w:tc>
      </w:tr>
      <w:tr w:rsidR="000C6E3F" w14:paraId="703AD99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0C48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4AE6C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occupation (ISCO)</w:t>
            </w:r>
          </w:p>
        </w:tc>
        <w:tc>
          <w:tcPr>
            <w:tcW w:w="910" w:type="dxa"/>
            <w:tcBorders>
              <w:top w:val="nil"/>
              <w:left w:val="nil"/>
              <w:bottom w:val="nil"/>
              <w:right w:val="nil"/>
            </w:tcBorders>
            <w:shd w:val="clear" w:color="auto" w:fill="FFFFFF"/>
            <w:tcMar>
              <w:left w:w="58" w:type="dxa"/>
              <w:right w:w="58" w:type="dxa"/>
            </w:tcMar>
            <w:vAlign w:val="center"/>
          </w:tcPr>
          <w:p w14:paraId="448389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2BAD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B576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7E4E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A6A6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40E7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03E8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F89A0E" w14:textId="77777777" w:rsidR="000C6E3F" w:rsidRDefault="000C6E3F" w:rsidP="006F0A2E">
            <w:pPr>
              <w:adjustRightInd w:val="0"/>
              <w:spacing w:before="58" w:after="58"/>
              <w:jc w:val="center"/>
              <w:rPr>
                <w:rFonts w:ascii="Arial" w:hAnsi="Arial" w:cs="Arial"/>
                <w:color w:val="000000"/>
                <w:sz w:val="16"/>
                <w:szCs w:val="16"/>
              </w:rPr>
            </w:pPr>
          </w:p>
        </w:tc>
      </w:tr>
      <w:tr w:rsidR="000C6E3F" w14:paraId="60A1C62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BB1D4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5FCE8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occupation (ANZSCO)</w:t>
            </w:r>
          </w:p>
        </w:tc>
        <w:tc>
          <w:tcPr>
            <w:tcW w:w="910" w:type="dxa"/>
            <w:tcBorders>
              <w:top w:val="nil"/>
              <w:left w:val="nil"/>
              <w:bottom w:val="nil"/>
              <w:right w:val="nil"/>
            </w:tcBorders>
            <w:shd w:val="clear" w:color="auto" w:fill="FFFFFF"/>
            <w:tcMar>
              <w:left w:w="58" w:type="dxa"/>
              <w:right w:w="58" w:type="dxa"/>
            </w:tcMar>
            <w:vAlign w:val="center"/>
          </w:tcPr>
          <w:p w14:paraId="63836D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0BF0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10C9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1873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115B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EAEA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25E5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E38CEB" w14:textId="77777777" w:rsidR="000C6E3F" w:rsidRDefault="000C6E3F" w:rsidP="006F0A2E">
            <w:pPr>
              <w:adjustRightInd w:val="0"/>
              <w:spacing w:before="58" w:after="58"/>
              <w:jc w:val="center"/>
              <w:rPr>
                <w:rFonts w:ascii="Arial" w:hAnsi="Arial" w:cs="Arial"/>
                <w:color w:val="000000"/>
                <w:sz w:val="16"/>
                <w:szCs w:val="16"/>
              </w:rPr>
            </w:pPr>
          </w:p>
        </w:tc>
      </w:tr>
      <w:tr w:rsidR="000C6E3F" w14:paraId="5D15293C"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93C65AB"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93E898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DBD4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Education</w:t>
            </w:r>
          </w:p>
        </w:tc>
        <w:tc>
          <w:tcPr>
            <w:tcW w:w="3082" w:type="dxa"/>
            <w:tcBorders>
              <w:top w:val="nil"/>
              <w:left w:val="nil"/>
              <w:bottom w:val="nil"/>
              <w:right w:val="nil"/>
            </w:tcBorders>
            <w:shd w:val="clear" w:color="auto" w:fill="FFFFFF"/>
            <w:tcMar>
              <w:left w:w="58" w:type="dxa"/>
              <w:right w:w="58" w:type="dxa"/>
            </w:tcMar>
            <w:vAlign w:val="center"/>
          </w:tcPr>
          <w:p w14:paraId="7F61628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schooling</w:t>
            </w:r>
          </w:p>
        </w:tc>
        <w:tc>
          <w:tcPr>
            <w:tcW w:w="910" w:type="dxa"/>
            <w:tcBorders>
              <w:top w:val="nil"/>
              <w:left w:val="nil"/>
              <w:bottom w:val="nil"/>
              <w:right w:val="nil"/>
            </w:tcBorders>
            <w:shd w:val="clear" w:color="auto" w:fill="FFFFFF"/>
            <w:tcMar>
              <w:left w:w="58" w:type="dxa"/>
              <w:right w:w="58" w:type="dxa"/>
            </w:tcMar>
            <w:vAlign w:val="center"/>
          </w:tcPr>
          <w:p w14:paraId="560E0D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43202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883F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0340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D264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688B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AF42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A12CBF" w14:textId="77777777" w:rsidR="000C6E3F" w:rsidRDefault="000C6E3F" w:rsidP="006F0A2E">
            <w:pPr>
              <w:adjustRightInd w:val="0"/>
              <w:spacing w:before="58" w:after="58"/>
              <w:jc w:val="center"/>
              <w:rPr>
                <w:rFonts w:ascii="Arial" w:hAnsi="Arial" w:cs="Arial"/>
                <w:color w:val="000000"/>
                <w:sz w:val="16"/>
                <w:szCs w:val="16"/>
              </w:rPr>
            </w:pPr>
          </w:p>
        </w:tc>
      </w:tr>
      <w:tr w:rsidR="000C6E3F" w14:paraId="3229AC2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2F00D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40418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Mother's qualifications: </w:t>
            </w:r>
            <w:proofErr w:type="gramStart"/>
            <w:r>
              <w:rPr>
                <w:rFonts w:ascii="Arial" w:hAnsi="Arial" w:cs="Arial"/>
                <w:color w:val="000000"/>
                <w:sz w:val="16"/>
                <w:szCs w:val="16"/>
              </w:rPr>
              <w:t>Post-secondary</w:t>
            </w:r>
            <w:proofErr w:type="gramEnd"/>
            <w:r>
              <w:rPr>
                <w:rFonts w:ascii="Arial" w:hAnsi="Arial" w:cs="Arial"/>
                <w:color w:val="000000"/>
                <w:sz w:val="16"/>
                <w:szCs w:val="16"/>
              </w:rPr>
              <w:t xml:space="preserve"> training certificate</w:t>
            </w:r>
          </w:p>
        </w:tc>
        <w:tc>
          <w:tcPr>
            <w:tcW w:w="910" w:type="dxa"/>
            <w:tcBorders>
              <w:top w:val="nil"/>
              <w:left w:val="nil"/>
              <w:bottom w:val="nil"/>
              <w:right w:val="nil"/>
            </w:tcBorders>
            <w:shd w:val="clear" w:color="auto" w:fill="FFFFFF"/>
            <w:tcMar>
              <w:left w:w="58" w:type="dxa"/>
              <w:right w:w="58" w:type="dxa"/>
            </w:tcMar>
            <w:vAlign w:val="center"/>
          </w:tcPr>
          <w:p w14:paraId="011E90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98F6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3396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1196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B77BB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1319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BC24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D53A4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C90C1A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3BF3A4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2A856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Mother's qualifications: </w:t>
            </w:r>
            <w:proofErr w:type="gramStart"/>
            <w:r>
              <w:rPr>
                <w:rFonts w:ascii="Arial" w:hAnsi="Arial" w:cs="Arial"/>
                <w:color w:val="000000"/>
                <w:sz w:val="16"/>
                <w:szCs w:val="16"/>
              </w:rPr>
              <w:t>Post-secondary</w:t>
            </w:r>
            <w:proofErr w:type="gramEnd"/>
            <w:r>
              <w:rPr>
                <w:rFonts w:ascii="Arial" w:hAnsi="Arial" w:cs="Arial"/>
                <w:color w:val="000000"/>
                <w:sz w:val="16"/>
                <w:szCs w:val="16"/>
              </w:rPr>
              <w:t xml:space="preserve"> training qualification</w:t>
            </w:r>
          </w:p>
        </w:tc>
        <w:tc>
          <w:tcPr>
            <w:tcW w:w="910" w:type="dxa"/>
            <w:tcBorders>
              <w:top w:val="nil"/>
              <w:left w:val="nil"/>
              <w:bottom w:val="nil"/>
              <w:right w:val="nil"/>
            </w:tcBorders>
            <w:shd w:val="clear" w:color="auto" w:fill="FFFFFF"/>
            <w:tcMar>
              <w:left w:w="58" w:type="dxa"/>
              <w:right w:w="58" w:type="dxa"/>
            </w:tcMar>
            <w:vAlign w:val="center"/>
          </w:tcPr>
          <w:p w14:paraId="2C4CF7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AD47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9E79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A1A9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004F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F2CA4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46F7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A1719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A7FF87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61AB7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FBA38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qualifications: University</w:t>
            </w:r>
          </w:p>
        </w:tc>
        <w:tc>
          <w:tcPr>
            <w:tcW w:w="910" w:type="dxa"/>
            <w:tcBorders>
              <w:top w:val="nil"/>
              <w:left w:val="nil"/>
              <w:bottom w:val="nil"/>
              <w:right w:val="nil"/>
            </w:tcBorders>
            <w:shd w:val="clear" w:color="auto" w:fill="FFFFFF"/>
            <w:tcMar>
              <w:left w:w="58" w:type="dxa"/>
              <w:right w:w="58" w:type="dxa"/>
            </w:tcMar>
            <w:vAlign w:val="center"/>
          </w:tcPr>
          <w:p w14:paraId="71BCA3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DFB1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9A5E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35CF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6FCA9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BB2A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551E2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71CADA" w14:textId="77777777" w:rsidR="000C6E3F" w:rsidRDefault="000C6E3F" w:rsidP="006F0A2E">
            <w:pPr>
              <w:adjustRightInd w:val="0"/>
              <w:spacing w:before="58" w:after="58"/>
              <w:jc w:val="center"/>
              <w:rPr>
                <w:rFonts w:ascii="Arial" w:hAnsi="Arial" w:cs="Arial"/>
                <w:color w:val="000000"/>
                <w:sz w:val="16"/>
                <w:szCs w:val="16"/>
              </w:rPr>
            </w:pPr>
          </w:p>
        </w:tc>
      </w:tr>
      <w:tr w:rsidR="000C6E3F" w14:paraId="7CEDAC6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6CD7C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9FF87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qualifications: Doctorate (PhD) or equivalent</w:t>
            </w:r>
          </w:p>
        </w:tc>
        <w:tc>
          <w:tcPr>
            <w:tcW w:w="910" w:type="dxa"/>
            <w:tcBorders>
              <w:top w:val="nil"/>
              <w:left w:val="nil"/>
              <w:bottom w:val="nil"/>
              <w:right w:val="nil"/>
            </w:tcBorders>
            <w:shd w:val="clear" w:color="auto" w:fill="FFFFFF"/>
            <w:tcMar>
              <w:left w:w="58" w:type="dxa"/>
              <w:right w:w="58" w:type="dxa"/>
            </w:tcMar>
            <w:vAlign w:val="center"/>
          </w:tcPr>
          <w:p w14:paraId="500BC6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B8911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A339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DE36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CA9B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B9A7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55D9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923AFC" w14:textId="77777777" w:rsidR="000C6E3F" w:rsidRDefault="000C6E3F" w:rsidP="006F0A2E">
            <w:pPr>
              <w:adjustRightInd w:val="0"/>
              <w:spacing w:before="58" w:after="58"/>
              <w:jc w:val="center"/>
              <w:rPr>
                <w:rFonts w:ascii="Arial" w:hAnsi="Arial" w:cs="Arial"/>
                <w:color w:val="000000"/>
                <w:sz w:val="16"/>
                <w:szCs w:val="16"/>
              </w:rPr>
            </w:pPr>
          </w:p>
        </w:tc>
      </w:tr>
      <w:tr w:rsidR="000C6E3F" w14:paraId="27BE19A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FB3FC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CBCD2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highest education level (ISCED)</w:t>
            </w:r>
          </w:p>
        </w:tc>
        <w:tc>
          <w:tcPr>
            <w:tcW w:w="910" w:type="dxa"/>
            <w:tcBorders>
              <w:top w:val="nil"/>
              <w:left w:val="nil"/>
              <w:bottom w:val="nil"/>
              <w:right w:val="nil"/>
            </w:tcBorders>
            <w:shd w:val="clear" w:color="auto" w:fill="FFFFFF"/>
            <w:tcMar>
              <w:left w:w="58" w:type="dxa"/>
              <w:right w:w="58" w:type="dxa"/>
            </w:tcMar>
            <w:vAlign w:val="center"/>
          </w:tcPr>
          <w:p w14:paraId="268938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3C80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21F3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915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06FE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60B4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FD4D0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8245D7" w14:textId="77777777" w:rsidR="000C6E3F" w:rsidRDefault="000C6E3F" w:rsidP="006F0A2E">
            <w:pPr>
              <w:adjustRightInd w:val="0"/>
              <w:spacing w:before="58" w:after="58"/>
              <w:jc w:val="center"/>
              <w:rPr>
                <w:rFonts w:ascii="Arial" w:hAnsi="Arial" w:cs="Arial"/>
                <w:color w:val="000000"/>
                <w:sz w:val="16"/>
                <w:szCs w:val="16"/>
              </w:rPr>
            </w:pPr>
          </w:p>
        </w:tc>
      </w:tr>
      <w:tr w:rsidR="000C6E3F" w14:paraId="3F3D86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2EAFF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5D5C7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qualifications: None</w:t>
            </w:r>
          </w:p>
        </w:tc>
        <w:tc>
          <w:tcPr>
            <w:tcW w:w="910" w:type="dxa"/>
            <w:tcBorders>
              <w:top w:val="nil"/>
              <w:left w:val="nil"/>
              <w:bottom w:val="nil"/>
              <w:right w:val="nil"/>
            </w:tcBorders>
            <w:shd w:val="clear" w:color="auto" w:fill="FFFFFF"/>
            <w:tcMar>
              <w:left w:w="58" w:type="dxa"/>
              <w:right w:w="58" w:type="dxa"/>
            </w:tcMar>
            <w:vAlign w:val="center"/>
          </w:tcPr>
          <w:p w14:paraId="34B021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F5E2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FF9E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75FE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B9F6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407F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6D53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2EF36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B1C470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4CCD5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6F091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qualifications: Don't know</w:t>
            </w:r>
          </w:p>
        </w:tc>
        <w:tc>
          <w:tcPr>
            <w:tcW w:w="910" w:type="dxa"/>
            <w:tcBorders>
              <w:top w:val="nil"/>
              <w:left w:val="nil"/>
              <w:bottom w:val="nil"/>
              <w:right w:val="nil"/>
            </w:tcBorders>
            <w:shd w:val="clear" w:color="auto" w:fill="FFFFFF"/>
            <w:tcMar>
              <w:left w:w="58" w:type="dxa"/>
              <w:right w:w="58" w:type="dxa"/>
            </w:tcMar>
            <w:vAlign w:val="center"/>
          </w:tcPr>
          <w:p w14:paraId="2DBC29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8250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55EC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71F7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416B0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B4F3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FA9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759686" w14:textId="77777777" w:rsidR="000C6E3F" w:rsidRDefault="000C6E3F" w:rsidP="006F0A2E">
            <w:pPr>
              <w:adjustRightInd w:val="0"/>
              <w:spacing w:before="58" w:after="58"/>
              <w:jc w:val="center"/>
              <w:rPr>
                <w:rFonts w:ascii="Arial" w:hAnsi="Arial" w:cs="Arial"/>
                <w:color w:val="000000"/>
                <w:sz w:val="16"/>
                <w:szCs w:val="16"/>
              </w:rPr>
            </w:pPr>
          </w:p>
        </w:tc>
      </w:tr>
      <w:tr w:rsidR="000C6E3F" w14:paraId="3D3F74F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DEBC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F820F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schooling</w:t>
            </w:r>
          </w:p>
        </w:tc>
        <w:tc>
          <w:tcPr>
            <w:tcW w:w="910" w:type="dxa"/>
            <w:tcBorders>
              <w:top w:val="nil"/>
              <w:left w:val="nil"/>
              <w:bottom w:val="nil"/>
              <w:right w:val="nil"/>
            </w:tcBorders>
            <w:shd w:val="clear" w:color="auto" w:fill="FFFFFF"/>
            <w:tcMar>
              <w:left w:w="58" w:type="dxa"/>
              <w:right w:w="58" w:type="dxa"/>
            </w:tcMar>
            <w:vAlign w:val="center"/>
          </w:tcPr>
          <w:p w14:paraId="1F159CE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B30A5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4FD4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A3B4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5392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ADAC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B18B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24C2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20EA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760B0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92F93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Father's qualifications: </w:t>
            </w:r>
            <w:proofErr w:type="gramStart"/>
            <w:r>
              <w:rPr>
                <w:rFonts w:ascii="Arial" w:hAnsi="Arial" w:cs="Arial"/>
                <w:color w:val="000000"/>
                <w:sz w:val="16"/>
                <w:szCs w:val="16"/>
              </w:rPr>
              <w:t>Post-secondary</w:t>
            </w:r>
            <w:proofErr w:type="gramEnd"/>
            <w:r>
              <w:rPr>
                <w:rFonts w:ascii="Arial" w:hAnsi="Arial" w:cs="Arial"/>
                <w:color w:val="000000"/>
                <w:sz w:val="16"/>
                <w:szCs w:val="16"/>
              </w:rPr>
              <w:t xml:space="preserve"> training certificate</w:t>
            </w:r>
          </w:p>
        </w:tc>
        <w:tc>
          <w:tcPr>
            <w:tcW w:w="910" w:type="dxa"/>
            <w:tcBorders>
              <w:top w:val="nil"/>
              <w:left w:val="nil"/>
              <w:bottom w:val="nil"/>
              <w:right w:val="nil"/>
            </w:tcBorders>
            <w:shd w:val="clear" w:color="auto" w:fill="FFFFFF"/>
            <w:tcMar>
              <w:left w:w="58" w:type="dxa"/>
              <w:right w:w="58" w:type="dxa"/>
            </w:tcMar>
            <w:vAlign w:val="center"/>
          </w:tcPr>
          <w:p w14:paraId="566EB6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5198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4E80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B3C7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E833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0171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62FE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CDCC3C" w14:textId="77777777" w:rsidR="000C6E3F" w:rsidRDefault="000C6E3F" w:rsidP="006F0A2E">
            <w:pPr>
              <w:adjustRightInd w:val="0"/>
              <w:spacing w:before="58" w:after="58"/>
              <w:jc w:val="center"/>
              <w:rPr>
                <w:rFonts w:ascii="Arial" w:hAnsi="Arial" w:cs="Arial"/>
                <w:color w:val="000000"/>
                <w:sz w:val="16"/>
                <w:szCs w:val="16"/>
              </w:rPr>
            </w:pPr>
          </w:p>
        </w:tc>
      </w:tr>
      <w:tr w:rsidR="000C6E3F" w14:paraId="17E4920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CDF5C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5B4E4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Father's qualifications: </w:t>
            </w:r>
            <w:proofErr w:type="gramStart"/>
            <w:r>
              <w:rPr>
                <w:rFonts w:ascii="Arial" w:hAnsi="Arial" w:cs="Arial"/>
                <w:color w:val="000000"/>
                <w:sz w:val="16"/>
                <w:szCs w:val="16"/>
              </w:rPr>
              <w:t>Post-secondary</w:t>
            </w:r>
            <w:proofErr w:type="gramEnd"/>
            <w:r>
              <w:rPr>
                <w:rFonts w:ascii="Arial" w:hAnsi="Arial" w:cs="Arial"/>
                <w:color w:val="000000"/>
                <w:sz w:val="16"/>
                <w:szCs w:val="16"/>
              </w:rPr>
              <w:t xml:space="preserve"> training qualification</w:t>
            </w:r>
          </w:p>
        </w:tc>
        <w:tc>
          <w:tcPr>
            <w:tcW w:w="910" w:type="dxa"/>
            <w:tcBorders>
              <w:top w:val="nil"/>
              <w:left w:val="nil"/>
              <w:bottom w:val="nil"/>
              <w:right w:val="nil"/>
            </w:tcBorders>
            <w:shd w:val="clear" w:color="auto" w:fill="FFFFFF"/>
            <w:tcMar>
              <w:left w:w="58" w:type="dxa"/>
              <w:right w:w="58" w:type="dxa"/>
            </w:tcMar>
            <w:vAlign w:val="center"/>
          </w:tcPr>
          <w:p w14:paraId="0BD7CC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DA51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7111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B5F0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CE41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A49D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429D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9901B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0D7E1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C3766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A329E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qualifications: University</w:t>
            </w:r>
          </w:p>
        </w:tc>
        <w:tc>
          <w:tcPr>
            <w:tcW w:w="910" w:type="dxa"/>
            <w:tcBorders>
              <w:top w:val="nil"/>
              <w:left w:val="nil"/>
              <w:bottom w:val="nil"/>
              <w:right w:val="nil"/>
            </w:tcBorders>
            <w:shd w:val="clear" w:color="auto" w:fill="FFFFFF"/>
            <w:tcMar>
              <w:left w:w="58" w:type="dxa"/>
              <w:right w:w="58" w:type="dxa"/>
            </w:tcMar>
            <w:vAlign w:val="center"/>
          </w:tcPr>
          <w:p w14:paraId="258BA2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DAF8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730B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9A07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18F6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A793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C046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4EBDE6" w14:textId="77777777" w:rsidR="000C6E3F" w:rsidRDefault="000C6E3F" w:rsidP="006F0A2E">
            <w:pPr>
              <w:adjustRightInd w:val="0"/>
              <w:spacing w:before="58" w:after="58"/>
              <w:jc w:val="center"/>
              <w:rPr>
                <w:rFonts w:ascii="Arial" w:hAnsi="Arial" w:cs="Arial"/>
                <w:color w:val="000000"/>
                <w:sz w:val="16"/>
                <w:szCs w:val="16"/>
              </w:rPr>
            </w:pPr>
          </w:p>
        </w:tc>
      </w:tr>
      <w:tr w:rsidR="000C6E3F" w14:paraId="0C604EF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F6512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94CD5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qualifications: Doctorate (PhD) or equivalent</w:t>
            </w:r>
          </w:p>
        </w:tc>
        <w:tc>
          <w:tcPr>
            <w:tcW w:w="910" w:type="dxa"/>
            <w:tcBorders>
              <w:top w:val="nil"/>
              <w:left w:val="nil"/>
              <w:bottom w:val="nil"/>
              <w:right w:val="nil"/>
            </w:tcBorders>
            <w:shd w:val="clear" w:color="auto" w:fill="FFFFFF"/>
            <w:tcMar>
              <w:left w:w="58" w:type="dxa"/>
              <w:right w:w="58" w:type="dxa"/>
            </w:tcMar>
            <w:vAlign w:val="center"/>
          </w:tcPr>
          <w:p w14:paraId="0F9754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8FE7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9E6E7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0118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284D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2456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252E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7AC83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BF8864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5C0F5F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A83DE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highest education level (ISCED)</w:t>
            </w:r>
          </w:p>
        </w:tc>
        <w:tc>
          <w:tcPr>
            <w:tcW w:w="910" w:type="dxa"/>
            <w:tcBorders>
              <w:top w:val="nil"/>
              <w:left w:val="nil"/>
              <w:bottom w:val="nil"/>
              <w:right w:val="nil"/>
            </w:tcBorders>
            <w:shd w:val="clear" w:color="auto" w:fill="FFFFFF"/>
            <w:tcMar>
              <w:left w:w="58" w:type="dxa"/>
              <w:right w:w="58" w:type="dxa"/>
            </w:tcMar>
            <w:vAlign w:val="center"/>
          </w:tcPr>
          <w:p w14:paraId="6F5C6D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F441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91F1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F5EA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374C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8475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8FA5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CFBFA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8D7BB5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43E7A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1B8CD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qualifications: None</w:t>
            </w:r>
          </w:p>
        </w:tc>
        <w:tc>
          <w:tcPr>
            <w:tcW w:w="910" w:type="dxa"/>
            <w:tcBorders>
              <w:top w:val="nil"/>
              <w:left w:val="nil"/>
              <w:bottom w:val="nil"/>
              <w:right w:val="nil"/>
            </w:tcBorders>
            <w:shd w:val="clear" w:color="auto" w:fill="FFFFFF"/>
            <w:tcMar>
              <w:left w:w="58" w:type="dxa"/>
              <w:right w:w="58" w:type="dxa"/>
            </w:tcMar>
            <w:vAlign w:val="center"/>
          </w:tcPr>
          <w:p w14:paraId="3BF63E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BE7D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EF1E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782D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6389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B13D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8C41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BA8D9D" w14:textId="77777777" w:rsidR="000C6E3F" w:rsidRDefault="000C6E3F" w:rsidP="006F0A2E">
            <w:pPr>
              <w:adjustRightInd w:val="0"/>
              <w:spacing w:before="58" w:after="58"/>
              <w:jc w:val="center"/>
              <w:rPr>
                <w:rFonts w:ascii="Arial" w:hAnsi="Arial" w:cs="Arial"/>
                <w:color w:val="000000"/>
                <w:sz w:val="16"/>
                <w:szCs w:val="16"/>
              </w:rPr>
            </w:pPr>
          </w:p>
        </w:tc>
      </w:tr>
      <w:tr w:rsidR="000C6E3F" w14:paraId="19992E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3BDE6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CF629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qualifications: Don't know</w:t>
            </w:r>
          </w:p>
        </w:tc>
        <w:tc>
          <w:tcPr>
            <w:tcW w:w="910" w:type="dxa"/>
            <w:tcBorders>
              <w:top w:val="nil"/>
              <w:left w:val="nil"/>
              <w:bottom w:val="nil"/>
              <w:right w:val="nil"/>
            </w:tcBorders>
            <w:shd w:val="clear" w:color="auto" w:fill="FFFFFF"/>
            <w:tcMar>
              <w:left w:w="58" w:type="dxa"/>
              <w:right w:w="58" w:type="dxa"/>
            </w:tcMar>
            <w:vAlign w:val="center"/>
          </w:tcPr>
          <w:p w14:paraId="05071B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B87C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933F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E7BA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8EC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F137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B1B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413BA0" w14:textId="77777777" w:rsidR="000C6E3F" w:rsidRDefault="000C6E3F" w:rsidP="006F0A2E">
            <w:pPr>
              <w:adjustRightInd w:val="0"/>
              <w:spacing w:before="58" w:after="58"/>
              <w:jc w:val="center"/>
              <w:rPr>
                <w:rFonts w:ascii="Arial" w:hAnsi="Arial" w:cs="Arial"/>
                <w:color w:val="000000"/>
                <w:sz w:val="16"/>
                <w:szCs w:val="16"/>
              </w:rPr>
            </w:pPr>
          </w:p>
        </w:tc>
      </w:tr>
      <w:tr w:rsidR="000C6E3F" w14:paraId="6E42F4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488D37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26145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(ISCED)</w:t>
            </w:r>
          </w:p>
        </w:tc>
        <w:tc>
          <w:tcPr>
            <w:tcW w:w="910" w:type="dxa"/>
            <w:tcBorders>
              <w:top w:val="nil"/>
              <w:left w:val="nil"/>
              <w:bottom w:val="nil"/>
              <w:right w:val="nil"/>
            </w:tcBorders>
            <w:shd w:val="clear" w:color="auto" w:fill="FFFFFF"/>
            <w:tcMar>
              <w:left w:w="58" w:type="dxa"/>
              <w:right w:w="58" w:type="dxa"/>
            </w:tcMar>
            <w:vAlign w:val="center"/>
          </w:tcPr>
          <w:p w14:paraId="3FE619D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7AA3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DB6C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E8D7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9A4F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D821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9A90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B51DBE" w14:textId="77777777" w:rsidR="000C6E3F" w:rsidRDefault="000C6E3F" w:rsidP="006F0A2E">
            <w:pPr>
              <w:adjustRightInd w:val="0"/>
              <w:spacing w:before="58" w:after="58"/>
              <w:jc w:val="center"/>
              <w:rPr>
                <w:rFonts w:ascii="Arial" w:hAnsi="Arial" w:cs="Arial"/>
                <w:color w:val="000000"/>
                <w:sz w:val="16"/>
                <w:szCs w:val="16"/>
              </w:rPr>
            </w:pPr>
          </w:p>
        </w:tc>
      </w:tr>
      <w:tr w:rsidR="000C6E3F" w14:paraId="2E65185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AE145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4FB6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Parents' highest education level (years)</w:t>
            </w:r>
          </w:p>
        </w:tc>
        <w:tc>
          <w:tcPr>
            <w:tcW w:w="910" w:type="dxa"/>
            <w:tcBorders>
              <w:top w:val="nil"/>
              <w:left w:val="nil"/>
              <w:bottom w:val="nil"/>
              <w:right w:val="nil"/>
            </w:tcBorders>
            <w:shd w:val="clear" w:color="auto" w:fill="FFFFFF"/>
            <w:tcMar>
              <w:left w:w="58" w:type="dxa"/>
              <w:right w:w="58" w:type="dxa"/>
            </w:tcMar>
            <w:vAlign w:val="center"/>
          </w:tcPr>
          <w:p w14:paraId="7B0FDB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6812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AD33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98BD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BBBF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A538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7DBA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6291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67D031A5"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7648F0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CFA4D2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90D7E0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Socioeconomic status</w:t>
            </w:r>
          </w:p>
        </w:tc>
        <w:tc>
          <w:tcPr>
            <w:tcW w:w="3082" w:type="dxa"/>
            <w:tcBorders>
              <w:top w:val="nil"/>
              <w:left w:val="nil"/>
              <w:bottom w:val="nil"/>
              <w:right w:val="nil"/>
            </w:tcBorders>
            <w:shd w:val="clear" w:color="auto" w:fill="FFFFFF"/>
            <w:tcMar>
              <w:left w:w="58" w:type="dxa"/>
              <w:right w:w="58" w:type="dxa"/>
            </w:tcMar>
            <w:vAlign w:val="center"/>
          </w:tcPr>
          <w:p w14:paraId="55A7B7E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Mother's ISEI score</w:t>
            </w:r>
          </w:p>
        </w:tc>
        <w:tc>
          <w:tcPr>
            <w:tcW w:w="910" w:type="dxa"/>
            <w:tcBorders>
              <w:top w:val="nil"/>
              <w:left w:val="nil"/>
              <w:bottom w:val="nil"/>
              <w:right w:val="nil"/>
            </w:tcBorders>
            <w:shd w:val="clear" w:color="auto" w:fill="FFFFFF"/>
            <w:tcMar>
              <w:left w:w="58" w:type="dxa"/>
              <w:right w:w="58" w:type="dxa"/>
            </w:tcMar>
            <w:vAlign w:val="center"/>
          </w:tcPr>
          <w:p w14:paraId="1E4683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268E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38E3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8B5B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48B8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845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2B77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8ED7D1" w14:textId="77777777" w:rsidR="000C6E3F" w:rsidRDefault="000C6E3F" w:rsidP="006F0A2E">
            <w:pPr>
              <w:adjustRightInd w:val="0"/>
              <w:spacing w:before="58" w:after="58"/>
              <w:jc w:val="center"/>
              <w:rPr>
                <w:rFonts w:ascii="Arial" w:hAnsi="Arial" w:cs="Arial"/>
                <w:color w:val="000000"/>
                <w:sz w:val="16"/>
                <w:szCs w:val="16"/>
              </w:rPr>
            </w:pPr>
          </w:p>
        </w:tc>
      </w:tr>
      <w:tr w:rsidR="000C6E3F" w14:paraId="405499A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96DF3E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31F97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Father's ISEI score</w:t>
            </w:r>
          </w:p>
        </w:tc>
        <w:tc>
          <w:tcPr>
            <w:tcW w:w="910" w:type="dxa"/>
            <w:tcBorders>
              <w:top w:val="nil"/>
              <w:left w:val="nil"/>
              <w:bottom w:val="nil"/>
              <w:right w:val="nil"/>
            </w:tcBorders>
            <w:shd w:val="clear" w:color="auto" w:fill="FFFFFF"/>
            <w:tcMar>
              <w:left w:w="58" w:type="dxa"/>
              <w:right w:w="58" w:type="dxa"/>
            </w:tcMar>
            <w:vAlign w:val="center"/>
          </w:tcPr>
          <w:p w14:paraId="0A3C5E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0873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339F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7AFE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82E1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22F2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BE26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E2EAB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211006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973D51"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17EEE5"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Parents' ISEI score</w:t>
            </w:r>
          </w:p>
        </w:tc>
        <w:tc>
          <w:tcPr>
            <w:tcW w:w="910" w:type="dxa"/>
            <w:tcBorders>
              <w:top w:val="nil"/>
              <w:left w:val="nil"/>
              <w:bottom w:val="nil"/>
              <w:right w:val="nil"/>
            </w:tcBorders>
            <w:shd w:val="clear" w:color="auto" w:fill="FFFFFF"/>
            <w:tcMar>
              <w:left w:w="58" w:type="dxa"/>
              <w:right w:w="58" w:type="dxa"/>
            </w:tcMar>
            <w:vAlign w:val="center"/>
          </w:tcPr>
          <w:p w14:paraId="0A348FF3"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831F11"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4B9515"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A33286"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D62E1A"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B352BD"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7A1ECF"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FCD8AB" w14:textId="77777777" w:rsidR="000C6E3F" w:rsidRDefault="000C6E3F" w:rsidP="006F0A2E">
            <w:pPr>
              <w:keepNext/>
              <w:adjustRightInd w:val="0"/>
              <w:spacing w:before="58" w:after="58"/>
              <w:jc w:val="center"/>
              <w:rPr>
                <w:rFonts w:ascii="Arial" w:hAnsi="Arial" w:cs="Arial"/>
                <w:color w:val="000000"/>
                <w:sz w:val="16"/>
                <w:szCs w:val="16"/>
              </w:rPr>
            </w:pPr>
          </w:p>
        </w:tc>
      </w:tr>
      <w:tr w:rsidR="000C6E3F" w14:paraId="6F64F9EC"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614A0314"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702CAB6E" w14:textId="77777777" w:rsidR="00726336" w:rsidRPr="00726336" w:rsidRDefault="00726336" w:rsidP="00726336">
      <w:pPr>
        <w:pStyle w:val="Text"/>
      </w:pPr>
    </w:p>
    <w:p w14:paraId="6E78694C" w14:textId="77777777" w:rsidR="00003D90" w:rsidRPr="00003D90" w:rsidRDefault="00003D90" w:rsidP="00003D90">
      <w:pPr>
        <w:pStyle w:val="Text"/>
      </w:pPr>
    </w:p>
    <w:p w14:paraId="42BC4085" w14:textId="77777777" w:rsidR="00003D90" w:rsidRDefault="00003D90">
      <w:pPr>
        <w:spacing w:before="0" w:line="240" w:lineRule="auto"/>
        <w:rPr>
          <w:rFonts w:ascii="Tahoma" w:hAnsi="Tahoma" w:cs="Tahoma"/>
          <w:sz w:val="28"/>
        </w:rPr>
      </w:pPr>
      <w:bookmarkStart w:id="251" w:name="_Ref249423999"/>
      <w:bookmarkStart w:id="252" w:name="_Ref251665180"/>
      <w:r>
        <w:br w:type="page"/>
      </w:r>
    </w:p>
    <w:p w14:paraId="57922B76" w14:textId="6ECB8FD2" w:rsidR="002F0A3C" w:rsidRDefault="002F0A3C" w:rsidP="00335298">
      <w:pPr>
        <w:pStyle w:val="Heading2"/>
      </w:pPr>
      <w:bookmarkStart w:id="253" w:name="_Toc89693171"/>
      <w:r w:rsidRPr="0059139C">
        <w:lastRenderedPageBreak/>
        <w:t>Topic map 3: Education – School</w:t>
      </w:r>
      <w:bookmarkEnd w:id="251"/>
      <w:bookmarkEnd w:id="252"/>
      <w:bookmarkEnd w:id="253"/>
    </w:p>
    <w:p w14:paraId="1259516B" w14:textId="77777777" w:rsidR="00E86C02" w:rsidRPr="00E86C02" w:rsidRDefault="00E86C02" w:rsidP="00E86C02">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09992AB3"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2C22B9AD"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4B39F5D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447457E7"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5407D697"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BC03639"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7ECFA9B"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956D43D"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319106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39672D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DC089E2"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E766C8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02E778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1ACFD0A"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6EBA329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E5D08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characteristics</w:t>
            </w:r>
          </w:p>
        </w:tc>
        <w:tc>
          <w:tcPr>
            <w:tcW w:w="3082" w:type="dxa"/>
            <w:tcBorders>
              <w:top w:val="nil"/>
              <w:left w:val="nil"/>
              <w:bottom w:val="nil"/>
              <w:right w:val="nil"/>
            </w:tcBorders>
            <w:shd w:val="clear" w:color="auto" w:fill="FFFFFF"/>
            <w:tcMar>
              <w:left w:w="58" w:type="dxa"/>
              <w:right w:w="58" w:type="dxa"/>
            </w:tcMar>
            <w:vAlign w:val="center"/>
          </w:tcPr>
          <w:p w14:paraId="12215F9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Geographic location</w:t>
            </w:r>
          </w:p>
        </w:tc>
        <w:tc>
          <w:tcPr>
            <w:tcW w:w="910" w:type="dxa"/>
            <w:tcBorders>
              <w:top w:val="nil"/>
              <w:left w:val="nil"/>
              <w:bottom w:val="nil"/>
              <w:right w:val="nil"/>
            </w:tcBorders>
            <w:shd w:val="clear" w:color="auto" w:fill="FFFFFF"/>
            <w:tcMar>
              <w:left w:w="58" w:type="dxa"/>
              <w:right w:w="58" w:type="dxa"/>
            </w:tcMar>
            <w:vAlign w:val="center"/>
          </w:tcPr>
          <w:p w14:paraId="255DA9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4DDE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4B1A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3B82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0028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1864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DC11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A0D93A" w14:textId="77777777" w:rsidR="000C6E3F" w:rsidRDefault="000C6E3F" w:rsidP="006F0A2E">
            <w:pPr>
              <w:adjustRightInd w:val="0"/>
              <w:spacing w:before="58" w:after="58"/>
              <w:jc w:val="center"/>
              <w:rPr>
                <w:rFonts w:ascii="Arial" w:hAnsi="Arial" w:cs="Arial"/>
                <w:color w:val="000000"/>
                <w:sz w:val="16"/>
                <w:szCs w:val="16"/>
              </w:rPr>
            </w:pPr>
          </w:p>
        </w:tc>
      </w:tr>
      <w:tr w:rsidR="000C6E3F" w14:paraId="07665F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332D8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67A00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state</w:t>
            </w:r>
          </w:p>
        </w:tc>
        <w:tc>
          <w:tcPr>
            <w:tcW w:w="910" w:type="dxa"/>
            <w:tcBorders>
              <w:top w:val="nil"/>
              <w:left w:val="nil"/>
              <w:bottom w:val="nil"/>
              <w:right w:val="nil"/>
            </w:tcBorders>
            <w:shd w:val="clear" w:color="auto" w:fill="FFFFFF"/>
            <w:tcMar>
              <w:left w:w="58" w:type="dxa"/>
              <w:right w:w="58" w:type="dxa"/>
            </w:tcMar>
            <w:vAlign w:val="center"/>
          </w:tcPr>
          <w:p w14:paraId="487378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DFAA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6F9A77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3E3C0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234E62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245D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1386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22A6D0"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F848A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5AD3F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837A9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state (last interview)</w:t>
            </w:r>
          </w:p>
        </w:tc>
        <w:tc>
          <w:tcPr>
            <w:tcW w:w="910" w:type="dxa"/>
            <w:tcBorders>
              <w:top w:val="nil"/>
              <w:left w:val="nil"/>
              <w:bottom w:val="nil"/>
              <w:right w:val="nil"/>
            </w:tcBorders>
            <w:shd w:val="clear" w:color="auto" w:fill="FFFFFF"/>
            <w:tcMar>
              <w:left w:w="58" w:type="dxa"/>
              <w:right w:w="58" w:type="dxa"/>
            </w:tcMar>
            <w:vAlign w:val="center"/>
          </w:tcPr>
          <w:p w14:paraId="6F019E4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2224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D740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C198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0270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A3FB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FFE4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002E2D" w14:textId="77777777" w:rsidR="000C6E3F" w:rsidRDefault="000C6E3F" w:rsidP="006F0A2E">
            <w:pPr>
              <w:adjustRightInd w:val="0"/>
              <w:spacing w:before="58" w:after="58"/>
              <w:jc w:val="center"/>
              <w:rPr>
                <w:rFonts w:ascii="Arial" w:hAnsi="Arial" w:cs="Arial"/>
                <w:color w:val="000000"/>
                <w:sz w:val="16"/>
                <w:szCs w:val="16"/>
              </w:rPr>
            </w:pPr>
          </w:p>
        </w:tc>
      </w:tr>
      <w:tr w:rsidR="000C6E3F" w14:paraId="4F2965D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07A2A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F8C4A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postcode</w:t>
            </w:r>
          </w:p>
        </w:tc>
        <w:tc>
          <w:tcPr>
            <w:tcW w:w="910" w:type="dxa"/>
            <w:tcBorders>
              <w:top w:val="nil"/>
              <w:left w:val="nil"/>
              <w:bottom w:val="nil"/>
              <w:right w:val="nil"/>
            </w:tcBorders>
            <w:shd w:val="clear" w:color="auto" w:fill="FFFFFF"/>
            <w:tcMar>
              <w:left w:w="58" w:type="dxa"/>
              <w:right w:w="58" w:type="dxa"/>
            </w:tcMar>
            <w:vAlign w:val="center"/>
          </w:tcPr>
          <w:p w14:paraId="059D13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0332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BE00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16F3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85CB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D365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FB77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12B15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673731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34B4C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08480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sector</w:t>
            </w:r>
          </w:p>
        </w:tc>
        <w:tc>
          <w:tcPr>
            <w:tcW w:w="910" w:type="dxa"/>
            <w:tcBorders>
              <w:top w:val="nil"/>
              <w:left w:val="nil"/>
              <w:bottom w:val="nil"/>
              <w:right w:val="nil"/>
            </w:tcBorders>
            <w:shd w:val="clear" w:color="auto" w:fill="FFFFFF"/>
            <w:tcMar>
              <w:left w:w="58" w:type="dxa"/>
              <w:right w:w="58" w:type="dxa"/>
            </w:tcMar>
            <w:vAlign w:val="center"/>
          </w:tcPr>
          <w:p w14:paraId="47C019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A0FB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CA4B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CBBE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4B02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BC75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E423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296E26" w14:textId="77777777" w:rsidR="000C6E3F" w:rsidRDefault="000C6E3F" w:rsidP="006F0A2E">
            <w:pPr>
              <w:adjustRightInd w:val="0"/>
              <w:spacing w:before="58" w:after="58"/>
              <w:jc w:val="center"/>
              <w:rPr>
                <w:rFonts w:ascii="Arial" w:hAnsi="Arial" w:cs="Arial"/>
                <w:color w:val="000000"/>
                <w:sz w:val="16"/>
                <w:szCs w:val="16"/>
              </w:rPr>
            </w:pPr>
          </w:p>
        </w:tc>
      </w:tr>
      <w:tr w:rsidR="000C6E3F" w14:paraId="4B835FA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13C1B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FAE9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identifier</w:t>
            </w:r>
          </w:p>
        </w:tc>
        <w:tc>
          <w:tcPr>
            <w:tcW w:w="910" w:type="dxa"/>
            <w:tcBorders>
              <w:top w:val="nil"/>
              <w:left w:val="nil"/>
              <w:bottom w:val="nil"/>
              <w:right w:val="nil"/>
            </w:tcBorders>
            <w:shd w:val="clear" w:color="auto" w:fill="FFFFFF"/>
            <w:tcMar>
              <w:left w:w="58" w:type="dxa"/>
              <w:right w:w="58" w:type="dxa"/>
            </w:tcMar>
            <w:vAlign w:val="center"/>
          </w:tcPr>
          <w:p w14:paraId="4AE1E4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0753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F2772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377023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40AAF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0960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4A6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21A352" w14:textId="77777777" w:rsidR="000C6E3F" w:rsidRDefault="000C6E3F" w:rsidP="006F0A2E">
            <w:pPr>
              <w:adjustRightInd w:val="0"/>
              <w:spacing w:before="58" w:after="58"/>
              <w:jc w:val="center"/>
              <w:rPr>
                <w:rFonts w:ascii="Arial" w:hAnsi="Arial" w:cs="Arial"/>
                <w:color w:val="000000"/>
                <w:sz w:val="16"/>
                <w:szCs w:val="16"/>
              </w:rPr>
            </w:pPr>
          </w:p>
        </w:tc>
      </w:tr>
      <w:tr w:rsidR="000C6E3F" w14:paraId="396C48F6"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9F93B80"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A4DB8B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37C65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characteristics</w:t>
            </w:r>
          </w:p>
        </w:tc>
        <w:tc>
          <w:tcPr>
            <w:tcW w:w="3082" w:type="dxa"/>
            <w:tcBorders>
              <w:top w:val="nil"/>
              <w:left w:val="nil"/>
              <w:bottom w:val="nil"/>
              <w:right w:val="nil"/>
            </w:tcBorders>
            <w:shd w:val="clear" w:color="auto" w:fill="FFFFFF"/>
            <w:tcMar>
              <w:left w:w="58" w:type="dxa"/>
              <w:right w:w="58" w:type="dxa"/>
            </w:tcMar>
            <w:vAlign w:val="center"/>
          </w:tcPr>
          <w:p w14:paraId="18C070D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identifier</w:t>
            </w:r>
          </w:p>
        </w:tc>
        <w:tc>
          <w:tcPr>
            <w:tcW w:w="910" w:type="dxa"/>
            <w:tcBorders>
              <w:top w:val="nil"/>
              <w:left w:val="nil"/>
              <w:bottom w:val="nil"/>
              <w:right w:val="nil"/>
            </w:tcBorders>
            <w:shd w:val="clear" w:color="auto" w:fill="FFFFFF"/>
            <w:tcMar>
              <w:left w:w="58" w:type="dxa"/>
              <w:right w:w="58" w:type="dxa"/>
            </w:tcMar>
            <w:vAlign w:val="center"/>
          </w:tcPr>
          <w:p w14:paraId="29B69A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5CFC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488D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67C02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2B1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9295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75D7E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E79BB8" w14:textId="77777777" w:rsidR="000C6E3F" w:rsidRDefault="000C6E3F" w:rsidP="006F0A2E">
            <w:pPr>
              <w:adjustRightInd w:val="0"/>
              <w:spacing w:before="58" w:after="58"/>
              <w:jc w:val="center"/>
              <w:rPr>
                <w:rFonts w:ascii="Arial" w:hAnsi="Arial" w:cs="Arial"/>
                <w:color w:val="000000"/>
                <w:sz w:val="16"/>
                <w:szCs w:val="16"/>
              </w:rPr>
            </w:pPr>
          </w:p>
        </w:tc>
      </w:tr>
      <w:tr w:rsidR="000C6E3F" w14:paraId="4411FB8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B2FF6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FD90A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910" w:type="dxa"/>
            <w:tcBorders>
              <w:top w:val="nil"/>
              <w:left w:val="nil"/>
              <w:bottom w:val="nil"/>
              <w:right w:val="nil"/>
            </w:tcBorders>
            <w:shd w:val="clear" w:color="auto" w:fill="FFFFFF"/>
            <w:tcMar>
              <w:left w:w="58" w:type="dxa"/>
              <w:right w:w="58" w:type="dxa"/>
            </w:tcMar>
            <w:vAlign w:val="center"/>
          </w:tcPr>
          <w:p w14:paraId="45A315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8C61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0913E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0682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7CCBD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47ED3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0950A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B753AD" w14:textId="77777777" w:rsidR="000C6E3F" w:rsidRDefault="000C6E3F" w:rsidP="006F0A2E">
            <w:pPr>
              <w:adjustRightInd w:val="0"/>
              <w:spacing w:before="58" w:after="58"/>
              <w:jc w:val="center"/>
              <w:rPr>
                <w:rFonts w:ascii="Arial" w:hAnsi="Arial" w:cs="Arial"/>
                <w:color w:val="000000"/>
                <w:sz w:val="16"/>
                <w:szCs w:val="16"/>
              </w:rPr>
            </w:pPr>
          </w:p>
        </w:tc>
      </w:tr>
      <w:tr w:rsidR="000C6E3F" w14:paraId="13BA7F8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0EC1E3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504DE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At school (at last interview)</w:t>
            </w:r>
          </w:p>
        </w:tc>
        <w:tc>
          <w:tcPr>
            <w:tcW w:w="910" w:type="dxa"/>
            <w:tcBorders>
              <w:top w:val="nil"/>
              <w:left w:val="nil"/>
              <w:bottom w:val="nil"/>
              <w:right w:val="nil"/>
            </w:tcBorders>
            <w:shd w:val="clear" w:color="auto" w:fill="FFFFFF"/>
            <w:tcMar>
              <w:left w:w="58" w:type="dxa"/>
              <w:right w:w="58" w:type="dxa"/>
            </w:tcMar>
            <w:vAlign w:val="center"/>
          </w:tcPr>
          <w:p w14:paraId="0CCA08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BD19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87B5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4777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61A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003D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3366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008351" w14:textId="77777777" w:rsidR="000C6E3F" w:rsidRDefault="000C6E3F" w:rsidP="006F0A2E">
            <w:pPr>
              <w:adjustRightInd w:val="0"/>
              <w:spacing w:before="58" w:after="58"/>
              <w:jc w:val="center"/>
              <w:rPr>
                <w:rFonts w:ascii="Arial" w:hAnsi="Arial" w:cs="Arial"/>
                <w:color w:val="000000"/>
                <w:sz w:val="16"/>
                <w:szCs w:val="16"/>
              </w:rPr>
            </w:pPr>
          </w:p>
        </w:tc>
      </w:tr>
      <w:tr w:rsidR="000C6E3F" w14:paraId="3CB8D04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4BA8A3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54968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level</w:t>
            </w:r>
          </w:p>
        </w:tc>
        <w:tc>
          <w:tcPr>
            <w:tcW w:w="910" w:type="dxa"/>
            <w:tcBorders>
              <w:top w:val="nil"/>
              <w:left w:val="nil"/>
              <w:bottom w:val="nil"/>
              <w:right w:val="nil"/>
            </w:tcBorders>
            <w:shd w:val="clear" w:color="auto" w:fill="FFFFFF"/>
            <w:tcMar>
              <w:left w:w="58" w:type="dxa"/>
              <w:right w:w="58" w:type="dxa"/>
            </w:tcMar>
            <w:vAlign w:val="center"/>
          </w:tcPr>
          <w:p w14:paraId="4F2078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BC5AD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8AC2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B62D8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09374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9ABD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58DA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B7580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EB97F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1BCB0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498A9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level (at last interview)</w:t>
            </w:r>
          </w:p>
        </w:tc>
        <w:tc>
          <w:tcPr>
            <w:tcW w:w="910" w:type="dxa"/>
            <w:tcBorders>
              <w:top w:val="nil"/>
              <w:left w:val="nil"/>
              <w:bottom w:val="nil"/>
              <w:right w:val="nil"/>
            </w:tcBorders>
            <w:shd w:val="clear" w:color="auto" w:fill="FFFFFF"/>
            <w:tcMar>
              <w:left w:w="58" w:type="dxa"/>
              <w:right w:w="58" w:type="dxa"/>
            </w:tcMar>
            <w:vAlign w:val="center"/>
          </w:tcPr>
          <w:p w14:paraId="525686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7910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7562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5B3F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9E83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28E7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3E48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655E9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67263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3173A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2E01B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program</w:t>
            </w:r>
          </w:p>
        </w:tc>
        <w:tc>
          <w:tcPr>
            <w:tcW w:w="910" w:type="dxa"/>
            <w:tcBorders>
              <w:top w:val="nil"/>
              <w:left w:val="nil"/>
              <w:bottom w:val="nil"/>
              <w:right w:val="nil"/>
            </w:tcBorders>
            <w:shd w:val="clear" w:color="auto" w:fill="FFFFFF"/>
            <w:tcMar>
              <w:left w:w="58" w:type="dxa"/>
              <w:right w:w="58" w:type="dxa"/>
            </w:tcMar>
            <w:vAlign w:val="center"/>
          </w:tcPr>
          <w:p w14:paraId="1803B61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16DAB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6BA0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F1042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3870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44C5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5975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F00EBE" w14:textId="77777777" w:rsidR="000C6E3F" w:rsidRDefault="000C6E3F" w:rsidP="006F0A2E">
            <w:pPr>
              <w:adjustRightInd w:val="0"/>
              <w:spacing w:before="58" w:after="58"/>
              <w:jc w:val="center"/>
              <w:rPr>
                <w:rFonts w:ascii="Arial" w:hAnsi="Arial" w:cs="Arial"/>
                <w:color w:val="000000"/>
                <w:sz w:val="16"/>
                <w:szCs w:val="16"/>
              </w:rPr>
            </w:pPr>
          </w:p>
        </w:tc>
      </w:tr>
      <w:tr w:rsidR="000C6E3F" w14:paraId="289EAF8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72E05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16288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ISCED level</w:t>
            </w:r>
          </w:p>
        </w:tc>
        <w:tc>
          <w:tcPr>
            <w:tcW w:w="910" w:type="dxa"/>
            <w:tcBorders>
              <w:top w:val="nil"/>
              <w:left w:val="nil"/>
              <w:bottom w:val="nil"/>
              <w:right w:val="nil"/>
            </w:tcBorders>
            <w:shd w:val="clear" w:color="auto" w:fill="FFFFFF"/>
            <w:tcMar>
              <w:left w:w="58" w:type="dxa"/>
              <w:right w:w="58" w:type="dxa"/>
            </w:tcMar>
            <w:vAlign w:val="center"/>
          </w:tcPr>
          <w:p w14:paraId="6C1C92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3627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8858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C4CB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C0E6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5636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7D58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B3610B" w14:textId="77777777" w:rsidR="000C6E3F" w:rsidRDefault="000C6E3F" w:rsidP="006F0A2E">
            <w:pPr>
              <w:adjustRightInd w:val="0"/>
              <w:spacing w:before="58" w:after="58"/>
              <w:jc w:val="center"/>
              <w:rPr>
                <w:rFonts w:ascii="Arial" w:hAnsi="Arial" w:cs="Arial"/>
                <w:color w:val="000000"/>
                <w:sz w:val="16"/>
                <w:szCs w:val="16"/>
              </w:rPr>
            </w:pPr>
          </w:p>
        </w:tc>
      </w:tr>
      <w:tr w:rsidR="000C6E3F" w14:paraId="395F95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BF866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952E5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ISCED program</w:t>
            </w:r>
          </w:p>
        </w:tc>
        <w:tc>
          <w:tcPr>
            <w:tcW w:w="910" w:type="dxa"/>
            <w:tcBorders>
              <w:top w:val="nil"/>
              <w:left w:val="nil"/>
              <w:bottom w:val="nil"/>
              <w:right w:val="nil"/>
            </w:tcBorders>
            <w:shd w:val="clear" w:color="auto" w:fill="FFFFFF"/>
            <w:tcMar>
              <w:left w:w="58" w:type="dxa"/>
              <w:right w:w="58" w:type="dxa"/>
            </w:tcMar>
            <w:vAlign w:val="center"/>
          </w:tcPr>
          <w:p w14:paraId="062057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D0D3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5769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81BD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5578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024F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9D6C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59FD85" w14:textId="77777777" w:rsidR="000C6E3F" w:rsidRDefault="000C6E3F" w:rsidP="006F0A2E">
            <w:pPr>
              <w:adjustRightInd w:val="0"/>
              <w:spacing w:before="58" w:after="58"/>
              <w:jc w:val="center"/>
              <w:rPr>
                <w:rFonts w:ascii="Arial" w:hAnsi="Arial" w:cs="Arial"/>
                <w:color w:val="000000"/>
                <w:sz w:val="16"/>
                <w:szCs w:val="16"/>
              </w:rPr>
            </w:pPr>
          </w:p>
        </w:tc>
      </w:tr>
      <w:tr w:rsidR="000C6E3F" w14:paraId="67B0F83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02EC6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34333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ISCED orientation</w:t>
            </w:r>
          </w:p>
        </w:tc>
        <w:tc>
          <w:tcPr>
            <w:tcW w:w="910" w:type="dxa"/>
            <w:tcBorders>
              <w:top w:val="nil"/>
              <w:left w:val="nil"/>
              <w:bottom w:val="nil"/>
              <w:right w:val="nil"/>
            </w:tcBorders>
            <w:shd w:val="clear" w:color="auto" w:fill="FFFFFF"/>
            <w:tcMar>
              <w:left w:w="58" w:type="dxa"/>
              <w:right w:w="58" w:type="dxa"/>
            </w:tcMar>
            <w:vAlign w:val="center"/>
          </w:tcPr>
          <w:p w14:paraId="679C975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67F6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6EF2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4DDC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1E60A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6DB4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A95B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36DC5F" w14:textId="77777777" w:rsidR="000C6E3F" w:rsidRDefault="000C6E3F" w:rsidP="006F0A2E">
            <w:pPr>
              <w:adjustRightInd w:val="0"/>
              <w:spacing w:before="58" w:after="58"/>
              <w:jc w:val="center"/>
              <w:rPr>
                <w:rFonts w:ascii="Arial" w:hAnsi="Arial" w:cs="Arial"/>
                <w:color w:val="000000"/>
                <w:sz w:val="16"/>
                <w:szCs w:val="16"/>
              </w:rPr>
            </w:pPr>
          </w:p>
        </w:tc>
      </w:tr>
      <w:tr w:rsidR="000C6E3F" w14:paraId="14D3968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2FF9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90004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Studying for IB</w:t>
            </w:r>
          </w:p>
        </w:tc>
        <w:tc>
          <w:tcPr>
            <w:tcW w:w="910" w:type="dxa"/>
            <w:tcBorders>
              <w:top w:val="nil"/>
              <w:left w:val="nil"/>
              <w:bottom w:val="nil"/>
              <w:right w:val="nil"/>
            </w:tcBorders>
            <w:shd w:val="clear" w:color="auto" w:fill="FFFFFF"/>
            <w:tcMar>
              <w:left w:w="58" w:type="dxa"/>
              <w:right w:w="58" w:type="dxa"/>
            </w:tcMar>
            <w:vAlign w:val="center"/>
          </w:tcPr>
          <w:p w14:paraId="11684B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37DD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33F1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60E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CEAF4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A600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6716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D4BFEB" w14:textId="77777777" w:rsidR="000C6E3F" w:rsidRDefault="000C6E3F" w:rsidP="006F0A2E">
            <w:pPr>
              <w:adjustRightInd w:val="0"/>
              <w:spacing w:before="58" w:after="58"/>
              <w:jc w:val="center"/>
              <w:rPr>
                <w:rFonts w:ascii="Arial" w:hAnsi="Arial" w:cs="Arial"/>
                <w:color w:val="000000"/>
                <w:sz w:val="16"/>
                <w:szCs w:val="16"/>
              </w:rPr>
            </w:pPr>
          </w:p>
        </w:tc>
      </w:tr>
      <w:tr w:rsidR="000C6E3F" w14:paraId="198C95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42922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ECFB1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commenced kindergarten/pre-school</w:t>
            </w:r>
          </w:p>
        </w:tc>
        <w:tc>
          <w:tcPr>
            <w:tcW w:w="910" w:type="dxa"/>
            <w:tcBorders>
              <w:top w:val="nil"/>
              <w:left w:val="nil"/>
              <w:bottom w:val="nil"/>
              <w:right w:val="nil"/>
            </w:tcBorders>
            <w:shd w:val="clear" w:color="auto" w:fill="FFFFFF"/>
            <w:tcMar>
              <w:left w:w="58" w:type="dxa"/>
              <w:right w:w="58" w:type="dxa"/>
            </w:tcMar>
            <w:vAlign w:val="center"/>
          </w:tcPr>
          <w:p w14:paraId="166897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8587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BEBD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794B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457E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1D36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C8DA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764045" w14:textId="77777777" w:rsidR="000C6E3F" w:rsidRDefault="000C6E3F" w:rsidP="006F0A2E">
            <w:pPr>
              <w:adjustRightInd w:val="0"/>
              <w:spacing w:before="58" w:after="58"/>
              <w:jc w:val="center"/>
              <w:rPr>
                <w:rFonts w:ascii="Arial" w:hAnsi="Arial" w:cs="Arial"/>
                <w:color w:val="000000"/>
                <w:sz w:val="16"/>
                <w:szCs w:val="16"/>
              </w:rPr>
            </w:pPr>
          </w:p>
        </w:tc>
      </w:tr>
      <w:tr w:rsidR="000C6E3F" w14:paraId="2BA6FC8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4F06E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C935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commenced primary school</w:t>
            </w:r>
          </w:p>
        </w:tc>
        <w:tc>
          <w:tcPr>
            <w:tcW w:w="910" w:type="dxa"/>
            <w:tcBorders>
              <w:top w:val="nil"/>
              <w:left w:val="nil"/>
              <w:bottom w:val="nil"/>
              <w:right w:val="nil"/>
            </w:tcBorders>
            <w:shd w:val="clear" w:color="auto" w:fill="FFFFFF"/>
            <w:tcMar>
              <w:left w:w="58" w:type="dxa"/>
              <w:right w:w="58" w:type="dxa"/>
            </w:tcMar>
            <w:vAlign w:val="center"/>
          </w:tcPr>
          <w:p w14:paraId="3517FC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50B0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8B3D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C31D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464A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B5AA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A34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8B00B4" w14:textId="77777777" w:rsidR="000C6E3F" w:rsidRDefault="000C6E3F" w:rsidP="006F0A2E">
            <w:pPr>
              <w:adjustRightInd w:val="0"/>
              <w:spacing w:before="58" w:after="58"/>
              <w:jc w:val="center"/>
              <w:rPr>
                <w:rFonts w:ascii="Arial" w:hAnsi="Arial" w:cs="Arial"/>
                <w:color w:val="000000"/>
                <w:sz w:val="16"/>
                <w:szCs w:val="16"/>
              </w:rPr>
            </w:pPr>
          </w:p>
        </w:tc>
      </w:tr>
      <w:tr w:rsidR="000C6E3F" w14:paraId="536183B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3228F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5B9EB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Duration in early childhood education and care (index)</w:t>
            </w:r>
          </w:p>
        </w:tc>
        <w:tc>
          <w:tcPr>
            <w:tcW w:w="910" w:type="dxa"/>
            <w:tcBorders>
              <w:top w:val="nil"/>
              <w:left w:val="nil"/>
              <w:bottom w:val="nil"/>
              <w:right w:val="nil"/>
            </w:tcBorders>
            <w:shd w:val="clear" w:color="auto" w:fill="FFFFFF"/>
            <w:tcMar>
              <w:left w:w="58" w:type="dxa"/>
              <w:right w:w="58" w:type="dxa"/>
            </w:tcMar>
            <w:vAlign w:val="center"/>
          </w:tcPr>
          <w:p w14:paraId="58E3E7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2BAB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6286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DAB3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3567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C458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9666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D51A5E" w14:textId="77777777" w:rsidR="000C6E3F" w:rsidRDefault="000C6E3F" w:rsidP="006F0A2E">
            <w:pPr>
              <w:adjustRightInd w:val="0"/>
              <w:spacing w:before="58" w:after="58"/>
              <w:jc w:val="center"/>
              <w:rPr>
                <w:rFonts w:ascii="Arial" w:hAnsi="Arial" w:cs="Arial"/>
                <w:color w:val="000000"/>
                <w:sz w:val="16"/>
                <w:szCs w:val="16"/>
              </w:rPr>
            </w:pPr>
          </w:p>
        </w:tc>
      </w:tr>
      <w:tr w:rsidR="000C6E3F" w14:paraId="21927E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067E6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2B68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attended in Year 3</w:t>
            </w:r>
          </w:p>
        </w:tc>
        <w:tc>
          <w:tcPr>
            <w:tcW w:w="910" w:type="dxa"/>
            <w:tcBorders>
              <w:top w:val="nil"/>
              <w:left w:val="nil"/>
              <w:bottom w:val="nil"/>
              <w:right w:val="nil"/>
            </w:tcBorders>
            <w:shd w:val="clear" w:color="auto" w:fill="FFFFFF"/>
            <w:tcMar>
              <w:left w:w="58" w:type="dxa"/>
              <w:right w:w="58" w:type="dxa"/>
            </w:tcMar>
            <w:vAlign w:val="center"/>
          </w:tcPr>
          <w:p w14:paraId="774DC8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1CAD4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2D31143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4EE0CF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21818B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01CA87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C2FA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1931A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45180E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15769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73A62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attended in Year 5</w:t>
            </w:r>
          </w:p>
        </w:tc>
        <w:tc>
          <w:tcPr>
            <w:tcW w:w="910" w:type="dxa"/>
            <w:tcBorders>
              <w:top w:val="nil"/>
              <w:left w:val="nil"/>
              <w:bottom w:val="nil"/>
              <w:right w:val="nil"/>
            </w:tcBorders>
            <w:shd w:val="clear" w:color="auto" w:fill="FFFFFF"/>
            <w:tcMar>
              <w:left w:w="58" w:type="dxa"/>
              <w:right w:w="58" w:type="dxa"/>
            </w:tcMar>
            <w:vAlign w:val="center"/>
          </w:tcPr>
          <w:p w14:paraId="25BAB0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164D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20AAF8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5A1539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7B4E07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7B7171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15D4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88C745" w14:textId="77777777" w:rsidR="000C6E3F" w:rsidRDefault="000C6E3F" w:rsidP="006F0A2E">
            <w:pPr>
              <w:adjustRightInd w:val="0"/>
              <w:spacing w:before="58" w:after="58"/>
              <w:jc w:val="center"/>
              <w:rPr>
                <w:rFonts w:ascii="Arial" w:hAnsi="Arial" w:cs="Arial"/>
                <w:color w:val="000000"/>
                <w:sz w:val="16"/>
                <w:szCs w:val="16"/>
              </w:rPr>
            </w:pPr>
          </w:p>
        </w:tc>
      </w:tr>
      <w:tr w:rsidR="000C6E3F" w14:paraId="7FB208C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CBDC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CED4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attended in Year 7</w:t>
            </w:r>
          </w:p>
        </w:tc>
        <w:tc>
          <w:tcPr>
            <w:tcW w:w="910" w:type="dxa"/>
            <w:tcBorders>
              <w:top w:val="nil"/>
              <w:left w:val="nil"/>
              <w:bottom w:val="nil"/>
              <w:right w:val="nil"/>
            </w:tcBorders>
            <w:shd w:val="clear" w:color="auto" w:fill="FFFFFF"/>
            <w:tcMar>
              <w:left w:w="58" w:type="dxa"/>
              <w:right w:w="58" w:type="dxa"/>
            </w:tcMar>
            <w:vAlign w:val="center"/>
          </w:tcPr>
          <w:p w14:paraId="41C2E4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CD2C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63D8D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526AEC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6AF911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7013FF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4469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8057B8"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7B8E6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08B44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F9FCB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attended in Year 9</w:t>
            </w:r>
          </w:p>
        </w:tc>
        <w:tc>
          <w:tcPr>
            <w:tcW w:w="910" w:type="dxa"/>
            <w:tcBorders>
              <w:top w:val="nil"/>
              <w:left w:val="nil"/>
              <w:bottom w:val="nil"/>
              <w:right w:val="nil"/>
            </w:tcBorders>
            <w:shd w:val="clear" w:color="auto" w:fill="FFFFFF"/>
            <w:tcMar>
              <w:left w:w="58" w:type="dxa"/>
              <w:right w:w="58" w:type="dxa"/>
            </w:tcMar>
            <w:vAlign w:val="center"/>
          </w:tcPr>
          <w:p w14:paraId="2560AD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D9E5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2A543B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7C8362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575C0B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0140BB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6945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90C253" w14:textId="77777777" w:rsidR="000C6E3F" w:rsidRDefault="000C6E3F" w:rsidP="006F0A2E">
            <w:pPr>
              <w:adjustRightInd w:val="0"/>
              <w:spacing w:before="58" w:after="58"/>
              <w:jc w:val="center"/>
              <w:rPr>
                <w:rFonts w:ascii="Arial" w:hAnsi="Arial" w:cs="Arial"/>
                <w:color w:val="000000"/>
                <w:sz w:val="16"/>
                <w:szCs w:val="16"/>
              </w:rPr>
            </w:pPr>
          </w:p>
        </w:tc>
      </w:tr>
      <w:tr w:rsidR="000C6E3F" w14:paraId="40EFD1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B12057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690C0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attended in 2015</w:t>
            </w:r>
          </w:p>
        </w:tc>
        <w:tc>
          <w:tcPr>
            <w:tcW w:w="910" w:type="dxa"/>
            <w:tcBorders>
              <w:top w:val="nil"/>
              <w:left w:val="nil"/>
              <w:bottom w:val="nil"/>
              <w:right w:val="nil"/>
            </w:tcBorders>
            <w:shd w:val="clear" w:color="auto" w:fill="FFFFFF"/>
            <w:tcMar>
              <w:left w:w="58" w:type="dxa"/>
              <w:right w:w="58" w:type="dxa"/>
            </w:tcMar>
            <w:vAlign w:val="center"/>
          </w:tcPr>
          <w:p w14:paraId="01FF92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A910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24F506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0FB7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61066B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4E4B46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EE37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D3945F" w14:textId="77777777" w:rsidR="000C6E3F" w:rsidRDefault="000C6E3F" w:rsidP="006F0A2E">
            <w:pPr>
              <w:adjustRightInd w:val="0"/>
              <w:spacing w:before="58" w:after="58"/>
              <w:jc w:val="center"/>
              <w:rPr>
                <w:rFonts w:ascii="Arial" w:hAnsi="Arial" w:cs="Arial"/>
                <w:color w:val="000000"/>
                <w:sz w:val="16"/>
                <w:szCs w:val="16"/>
              </w:rPr>
            </w:pPr>
          </w:p>
        </w:tc>
      </w:tr>
      <w:tr w:rsidR="000C6E3F" w14:paraId="1BBD140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50CF1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26480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Repeated year level: primary</w:t>
            </w:r>
          </w:p>
        </w:tc>
        <w:tc>
          <w:tcPr>
            <w:tcW w:w="910" w:type="dxa"/>
            <w:tcBorders>
              <w:top w:val="nil"/>
              <w:left w:val="nil"/>
              <w:bottom w:val="nil"/>
              <w:right w:val="nil"/>
            </w:tcBorders>
            <w:shd w:val="clear" w:color="auto" w:fill="FFFFFF"/>
            <w:tcMar>
              <w:left w:w="58" w:type="dxa"/>
              <w:right w:w="58" w:type="dxa"/>
            </w:tcMar>
            <w:vAlign w:val="center"/>
          </w:tcPr>
          <w:p w14:paraId="35A518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9FE0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6B26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B9BD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9C7B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4C60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2ADA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03255C" w14:textId="77777777" w:rsidR="000C6E3F" w:rsidRDefault="000C6E3F" w:rsidP="006F0A2E">
            <w:pPr>
              <w:adjustRightInd w:val="0"/>
              <w:spacing w:before="58" w:after="58"/>
              <w:jc w:val="center"/>
              <w:rPr>
                <w:rFonts w:ascii="Arial" w:hAnsi="Arial" w:cs="Arial"/>
                <w:color w:val="000000"/>
                <w:sz w:val="16"/>
                <w:szCs w:val="16"/>
              </w:rPr>
            </w:pPr>
          </w:p>
        </w:tc>
      </w:tr>
      <w:tr w:rsidR="000C6E3F" w14:paraId="5C9B902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B6806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68AEC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Repeated year level: lower secondary</w:t>
            </w:r>
          </w:p>
        </w:tc>
        <w:tc>
          <w:tcPr>
            <w:tcW w:w="910" w:type="dxa"/>
            <w:tcBorders>
              <w:top w:val="nil"/>
              <w:left w:val="nil"/>
              <w:bottom w:val="nil"/>
              <w:right w:val="nil"/>
            </w:tcBorders>
            <w:shd w:val="clear" w:color="auto" w:fill="FFFFFF"/>
            <w:tcMar>
              <w:left w:w="58" w:type="dxa"/>
              <w:right w:w="58" w:type="dxa"/>
            </w:tcMar>
            <w:vAlign w:val="center"/>
          </w:tcPr>
          <w:p w14:paraId="660708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D648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A022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5132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047D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4159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097B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E37210" w14:textId="77777777" w:rsidR="000C6E3F" w:rsidRDefault="000C6E3F" w:rsidP="006F0A2E">
            <w:pPr>
              <w:adjustRightInd w:val="0"/>
              <w:spacing w:before="58" w:after="58"/>
              <w:jc w:val="center"/>
              <w:rPr>
                <w:rFonts w:ascii="Arial" w:hAnsi="Arial" w:cs="Arial"/>
                <w:color w:val="000000"/>
                <w:sz w:val="16"/>
                <w:szCs w:val="16"/>
              </w:rPr>
            </w:pPr>
          </w:p>
        </w:tc>
      </w:tr>
      <w:tr w:rsidR="000C6E3F" w14:paraId="68BD753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F6E94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61692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Repeated year at school</w:t>
            </w:r>
          </w:p>
        </w:tc>
        <w:tc>
          <w:tcPr>
            <w:tcW w:w="910" w:type="dxa"/>
            <w:tcBorders>
              <w:top w:val="nil"/>
              <w:left w:val="nil"/>
              <w:bottom w:val="nil"/>
              <w:right w:val="nil"/>
            </w:tcBorders>
            <w:shd w:val="clear" w:color="auto" w:fill="FFFFFF"/>
            <w:tcMar>
              <w:left w:w="58" w:type="dxa"/>
              <w:right w:w="58" w:type="dxa"/>
            </w:tcMar>
            <w:vAlign w:val="center"/>
          </w:tcPr>
          <w:p w14:paraId="090C7E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6DF7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BFCC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1215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BDF7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C60B2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A60B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0DE957" w14:textId="77777777" w:rsidR="000C6E3F" w:rsidRDefault="000C6E3F" w:rsidP="006F0A2E">
            <w:pPr>
              <w:adjustRightInd w:val="0"/>
              <w:spacing w:before="58" w:after="58"/>
              <w:jc w:val="center"/>
              <w:rPr>
                <w:rFonts w:ascii="Arial" w:hAnsi="Arial" w:cs="Arial"/>
                <w:color w:val="000000"/>
                <w:sz w:val="16"/>
                <w:szCs w:val="16"/>
              </w:rPr>
            </w:pPr>
          </w:p>
        </w:tc>
      </w:tr>
      <w:tr w:rsidR="000C6E3F" w14:paraId="62777FB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45905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BE8A7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Repeated year level: Year 11 or 12</w:t>
            </w:r>
          </w:p>
        </w:tc>
        <w:tc>
          <w:tcPr>
            <w:tcW w:w="910" w:type="dxa"/>
            <w:tcBorders>
              <w:top w:val="nil"/>
              <w:left w:val="nil"/>
              <w:bottom w:val="nil"/>
              <w:right w:val="nil"/>
            </w:tcBorders>
            <w:shd w:val="clear" w:color="auto" w:fill="FFFFFF"/>
            <w:tcMar>
              <w:left w:w="58" w:type="dxa"/>
              <w:right w:w="58" w:type="dxa"/>
            </w:tcMar>
            <w:vAlign w:val="center"/>
          </w:tcPr>
          <w:p w14:paraId="72D371B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BE5B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D9D3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9CD3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67C7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55B2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AD0C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D4A2D3" w14:textId="77777777" w:rsidR="000C6E3F" w:rsidRDefault="000C6E3F" w:rsidP="006F0A2E">
            <w:pPr>
              <w:adjustRightInd w:val="0"/>
              <w:spacing w:before="58" w:after="58"/>
              <w:jc w:val="center"/>
              <w:rPr>
                <w:rFonts w:ascii="Arial" w:hAnsi="Arial" w:cs="Arial"/>
                <w:color w:val="000000"/>
                <w:sz w:val="16"/>
                <w:szCs w:val="16"/>
              </w:rPr>
            </w:pPr>
          </w:p>
        </w:tc>
      </w:tr>
      <w:tr w:rsidR="000C6E3F" w14:paraId="3D531B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6CAF6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920DA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 (primary)</w:t>
            </w:r>
          </w:p>
        </w:tc>
        <w:tc>
          <w:tcPr>
            <w:tcW w:w="910" w:type="dxa"/>
            <w:tcBorders>
              <w:top w:val="nil"/>
              <w:left w:val="nil"/>
              <w:bottom w:val="nil"/>
              <w:right w:val="nil"/>
            </w:tcBorders>
            <w:shd w:val="clear" w:color="auto" w:fill="FFFFFF"/>
            <w:tcMar>
              <w:left w:w="58" w:type="dxa"/>
              <w:right w:w="58" w:type="dxa"/>
            </w:tcMar>
            <w:vAlign w:val="center"/>
          </w:tcPr>
          <w:p w14:paraId="1721EC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77CC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F56E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9880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8BE1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5CA7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A004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C846DB" w14:textId="77777777" w:rsidR="000C6E3F" w:rsidRDefault="000C6E3F" w:rsidP="006F0A2E">
            <w:pPr>
              <w:adjustRightInd w:val="0"/>
              <w:spacing w:before="58" w:after="58"/>
              <w:jc w:val="center"/>
              <w:rPr>
                <w:rFonts w:ascii="Arial" w:hAnsi="Arial" w:cs="Arial"/>
                <w:color w:val="000000"/>
                <w:sz w:val="16"/>
                <w:szCs w:val="16"/>
              </w:rPr>
            </w:pPr>
          </w:p>
        </w:tc>
      </w:tr>
      <w:tr w:rsidR="000C6E3F" w14:paraId="70C756B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444CC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414F7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 (secondary)</w:t>
            </w:r>
          </w:p>
        </w:tc>
        <w:tc>
          <w:tcPr>
            <w:tcW w:w="910" w:type="dxa"/>
            <w:tcBorders>
              <w:top w:val="nil"/>
              <w:left w:val="nil"/>
              <w:bottom w:val="nil"/>
              <w:right w:val="nil"/>
            </w:tcBorders>
            <w:shd w:val="clear" w:color="auto" w:fill="FFFFFF"/>
            <w:tcMar>
              <w:left w:w="58" w:type="dxa"/>
              <w:right w:w="58" w:type="dxa"/>
            </w:tcMar>
            <w:vAlign w:val="center"/>
          </w:tcPr>
          <w:p w14:paraId="77919F4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976E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7563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7466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8D19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2313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A959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CE0CA0" w14:textId="77777777" w:rsidR="000C6E3F" w:rsidRDefault="000C6E3F" w:rsidP="006F0A2E">
            <w:pPr>
              <w:adjustRightInd w:val="0"/>
              <w:spacing w:before="58" w:after="58"/>
              <w:jc w:val="center"/>
              <w:rPr>
                <w:rFonts w:ascii="Arial" w:hAnsi="Arial" w:cs="Arial"/>
                <w:color w:val="000000"/>
                <w:sz w:val="16"/>
                <w:szCs w:val="16"/>
              </w:rPr>
            </w:pPr>
          </w:p>
        </w:tc>
      </w:tr>
      <w:tr w:rsidR="000C6E3F" w14:paraId="0FF9ACB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56058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1F6A5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schools/same school</w:t>
            </w:r>
          </w:p>
        </w:tc>
        <w:tc>
          <w:tcPr>
            <w:tcW w:w="910" w:type="dxa"/>
            <w:tcBorders>
              <w:top w:val="nil"/>
              <w:left w:val="nil"/>
              <w:bottom w:val="nil"/>
              <w:right w:val="nil"/>
            </w:tcBorders>
            <w:shd w:val="clear" w:color="auto" w:fill="FFFFFF"/>
            <w:tcMar>
              <w:left w:w="58" w:type="dxa"/>
              <w:right w:w="58" w:type="dxa"/>
            </w:tcMar>
            <w:vAlign w:val="center"/>
          </w:tcPr>
          <w:p w14:paraId="6D3FFC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B834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B02F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1E2E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E93B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A47C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4CDE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FB5506" w14:textId="77777777" w:rsidR="000C6E3F" w:rsidRDefault="000C6E3F" w:rsidP="006F0A2E">
            <w:pPr>
              <w:adjustRightInd w:val="0"/>
              <w:spacing w:before="58" w:after="58"/>
              <w:jc w:val="center"/>
              <w:rPr>
                <w:rFonts w:ascii="Arial" w:hAnsi="Arial" w:cs="Arial"/>
                <w:color w:val="000000"/>
                <w:sz w:val="16"/>
                <w:szCs w:val="16"/>
              </w:rPr>
            </w:pPr>
          </w:p>
        </w:tc>
      </w:tr>
      <w:tr w:rsidR="000C6E3F" w14:paraId="5E4D9B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637A4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5831B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w:t>
            </w:r>
          </w:p>
        </w:tc>
        <w:tc>
          <w:tcPr>
            <w:tcW w:w="910" w:type="dxa"/>
            <w:tcBorders>
              <w:top w:val="nil"/>
              <w:left w:val="nil"/>
              <w:bottom w:val="nil"/>
              <w:right w:val="nil"/>
            </w:tcBorders>
            <w:shd w:val="clear" w:color="auto" w:fill="FFFFFF"/>
            <w:tcMar>
              <w:left w:w="58" w:type="dxa"/>
              <w:right w:w="58" w:type="dxa"/>
            </w:tcMar>
            <w:vAlign w:val="center"/>
          </w:tcPr>
          <w:p w14:paraId="217928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0FE4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B2E1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923A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C925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A48B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9946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2FFEC5" w14:textId="77777777" w:rsidR="000C6E3F" w:rsidRDefault="000C6E3F" w:rsidP="006F0A2E">
            <w:pPr>
              <w:adjustRightInd w:val="0"/>
              <w:spacing w:before="58" w:after="58"/>
              <w:jc w:val="center"/>
              <w:rPr>
                <w:rFonts w:ascii="Arial" w:hAnsi="Arial" w:cs="Arial"/>
                <w:color w:val="000000"/>
                <w:sz w:val="16"/>
                <w:szCs w:val="16"/>
              </w:rPr>
            </w:pPr>
          </w:p>
        </w:tc>
      </w:tr>
      <w:tr w:rsidR="000C6E3F" w14:paraId="76193CC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4E29C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A5C62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schools/study program</w:t>
            </w:r>
          </w:p>
        </w:tc>
        <w:tc>
          <w:tcPr>
            <w:tcW w:w="910" w:type="dxa"/>
            <w:tcBorders>
              <w:top w:val="nil"/>
              <w:left w:val="nil"/>
              <w:bottom w:val="nil"/>
              <w:right w:val="nil"/>
            </w:tcBorders>
            <w:shd w:val="clear" w:color="auto" w:fill="FFFFFF"/>
            <w:tcMar>
              <w:left w:w="58" w:type="dxa"/>
              <w:right w:w="58" w:type="dxa"/>
            </w:tcMar>
            <w:vAlign w:val="center"/>
          </w:tcPr>
          <w:p w14:paraId="51B0BB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1475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530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84EE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BDF3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38F0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7556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86C3FB" w14:textId="77777777" w:rsidR="000C6E3F" w:rsidRDefault="000C6E3F" w:rsidP="006F0A2E">
            <w:pPr>
              <w:adjustRightInd w:val="0"/>
              <w:spacing w:before="58" w:after="58"/>
              <w:jc w:val="center"/>
              <w:rPr>
                <w:rFonts w:ascii="Arial" w:hAnsi="Arial" w:cs="Arial"/>
                <w:color w:val="000000"/>
                <w:sz w:val="16"/>
                <w:szCs w:val="16"/>
              </w:rPr>
            </w:pPr>
          </w:p>
        </w:tc>
      </w:tr>
      <w:tr w:rsidR="000C6E3F" w14:paraId="2847F72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3DEB9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841AB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 Month</w:t>
            </w:r>
          </w:p>
        </w:tc>
        <w:tc>
          <w:tcPr>
            <w:tcW w:w="910" w:type="dxa"/>
            <w:tcBorders>
              <w:top w:val="nil"/>
              <w:left w:val="nil"/>
              <w:bottom w:val="nil"/>
              <w:right w:val="nil"/>
            </w:tcBorders>
            <w:shd w:val="clear" w:color="auto" w:fill="FFFFFF"/>
            <w:tcMar>
              <w:left w:w="58" w:type="dxa"/>
              <w:right w:w="58" w:type="dxa"/>
            </w:tcMar>
            <w:vAlign w:val="center"/>
          </w:tcPr>
          <w:p w14:paraId="0A0263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9FECE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4F3B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B6B7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9AB1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AB1F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E1CE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AB863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1A6357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BE1FFA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191A4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schools: Year</w:t>
            </w:r>
          </w:p>
        </w:tc>
        <w:tc>
          <w:tcPr>
            <w:tcW w:w="910" w:type="dxa"/>
            <w:tcBorders>
              <w:top w:val="nil"/>
              <w:left w:val="nil"/>
              <w:bottom w:val="nil"/>
              <w:right w:val="nil"/>
            </w:tcBorders>
            <w:shd w:val="clear" w:color="auto" w:fill="FFFFFF"/>
            <w:tcMar>
              <w:left w:w="58" w:type="dxa"/>
              <w:right w:w="58" w:type="dxa"/>
            </w:tcMar>
            <w:vAlign w:val="center"/>
          </w:tcPr>
          <w:p w14:paraId="561319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C7E9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4EEA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811F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B413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4CE9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B975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D189F5" w14:textId="77777777" w:rsidR="000C6E3F" w:rsidRDefault="000C6E3F" w:rsidP="006F0A2E">
            <w:pPr>
              <w:adjustRightInd w:val="0"/>
              <w:spacing w:before="58" w:after="58"/>
              <w:jc w:val="center"/>
              <w:rPr>
                <w:rFonts w:ascii="Arial" w:hAnsi="Arial" w:cs="Arial"/>
                <w:color w:val="000000"/>
                <w:sz w:val="16"/>
                <w:szCs w:val="16"/>
              </w:rPr>
            </w:pPr>
          </w:p>
        </w:tc>
      </w:tr>
      <w:tr w:rsidR="000C6E3F" w14:paraId="4EE3847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5E490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23C63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Current school level (derived variable)</w:t>
            </w:r>
          </w:p>
        </w:tc>
        <w:tc>
          <w:tcPr>
            <w:tcW w:w="910" w:type="dxa"/>
            <w:tcBorders>
              <w:top w:val="nil"/>
              <w:left w:val="nil"/>
              <w:bottom w:val="nil"/>
              <w:right w:val="nil"/>
            </w:tcBorders>
            <w:shd w:val="clear" w:color="auto" w:fill="FFFFFF"/>
            <w:tcMar>
              <w:left w:w="58" w:type="dxa"/>
              <w:right w:w="58" w:type="dxa"/>
            </w:tcMar>
            <w:vAlign w:val="center"/>
          </w:tcPr>
          <w:p w14:paraId="237776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0652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9776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97C4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5E54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EB55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3B92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6196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7B7CFD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5D164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2C8E3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study program</w:t>
            </w:r>
          </w:p>
        </w:tc>
        <w:tc>
          <w:tcPr>
            <w:tcW w:w="910" w:type="dxa"/>
            <w:tcBorders>
              <w:top w:val="nil"/>
              <w:left w:val="nil"/>
              <w:bottom w:val="nil"/>
              <w:right w:val="nil"/>
            </w:tcBorders>
            <w:shd w:val="clear" w:color="auto" w:fill="FFFFFF"/>
            <w:tcMar>
              <w:left w:w="58" w:type="dxa"/>
              <w:right w:w="58" w:type="dxa"/>
            </w:tcMar>
            <w:vAlign w:val="center"/>
          </w:tcPr>
          <w:p w14:paraId="6F58A7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1CCD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15E8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76EF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C89C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2F31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8DAB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0C1614" w14:textId="77777777" w:rsidR="000C6E3F" w:rsidRDefault="000C6E3F" w:rsidP="006F0A2E">
            <w:pPr>
              <w:adjustRightInd w:val="0"/>
              <w:spacing w:before="58" w:after="58"/>
              <w:jc w:val="center"/>
              <w:rPr>
                <w:rFonts w:ascii="Arial" w:hAnsi="Arial" w:cs="Arial"/>
                <w:color w:val="000000"/>
                <w:sz w:val="16"/>
                <w:szCs w:val="16"/>
              </w:rPr>
            </w:pPr>
          </w:p>
        </w:tc>
      </w:tr>
      <w:tr w:rsidR="000C6E3F" w14:paraId="5A7240AD"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1AD250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60CA9E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28237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lastRenderedPageBreak/>
              <w:t>Student achievement</w:t>
            </w:r>
          </w:p>
        </w:tc>
        <w:tc>
          <w:tcPr>
            <w:tcW w:w="3082" w:type="dxa"/>
            <w:tcBorders>
              <w:top w:val="nil"/>
              <w:left w:val="nil"/>
              <w:bottom w:val="nil"/>
              <w:right w:val="nil"/>
            </w:tcBorders>
            <w:shd w:val="clear" w:color="auto" w:fill="FFFFFF"/>
            <w:tcMar>
              <w:left w:w="58" w:type="dxa"/>
              <w:right w:w="58" w:type="dxa"/>
            </w:tcMar>
            <w:vAlign w:val="center"/>
          </w:tcPr>
          <w:p w14:paraId="5AE52DF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maths</w:t>
            </w:r>
          </w:p>
        </w:tc>
        <w:tc>
          <w:tcPr>
            <w:tcW w:w="910" w:type="dxa"/>
            <w:tcBorders>
              <w:top w:val="nil"/>
              <w:left w:val="nil"/>
              <w:bottom w:val="nil"/>
              <w:right w:val="nil"/>
            </w:tcBorders>
            <w:shd w:val="clear" w:color="auto" w:fill="FFFFFF"/>
            <w:tcMar>
              <w:left w:w="58" w:type="dxa"/>
              <w:right w:w="58" w:type="dxa"/>
            </w:tcMar>
            <w:vAlign w:val="center"/>
          </w:tcPr>
          <w:p w14:paraId="252093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6DBCEA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8275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F062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FF79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DF5C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D9FB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A5006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EF599A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DE2DB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8CFE4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reading</w:t>
            </w:r>
          </w:p>
        </w:tc>
        <w:tc>
          <w:tcPr>
            <w:tcW w:w="910" w:type="dxa"/>
            <w:tcBorders>
              <w:top w:val="nil"/>
              <w:left w:val="nil"/>
              <w:bottom w:val="nil"/>
              <w:right w:val="nil"/>
            </w:tcBorders>
            <w:shd w:val="clear" w:color="auto" w:fill="FFFFFF"/>
            <w:tcMar>
              <w:left w:w="58" w:type="dxa"/>
              <w:right w:w="58" w:type="dxa"/>
            </w:tcMar>
            <w:vAlign w:val="center"/>
          </w:tcPr>
          <w:p w14:paraId="2802DA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08F01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382C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1EE7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A67D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1AC0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61E3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4ED2B1" w14:textId="77777777" w:rsidR="000C6E3F" w:rsidRDefault="000C6E3F" w:rsidP="006F0A2E">
            <w:pPr>
              <w:adjustRightInd w:val="0"/>
              <w:spacing w:before="58" w:after="58"/>
              <w:jc w:val="center"/>
              <w:rPr>
                <w:rFonts w:ascii="Arial" w:hAnsi="Arial" w:cs="Arial"/>
                <w:color w:val="000000"/>
                <w:sz w:val="16"/>
                <w:szCs w:val="16"/>
              </w:rPr>
            </w:pPr>
          </w:p>
        </w:tc>
      </w:tr>
      <w:tr w:rsidR="000C6E3F" w14:paraId="24EADBD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14953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ACB73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w:t>
            </w:r>
          </w:p>
        </w:tc>
        <w:tc>
          <w:tcPr>
            <w:tcW w:w="910" w:type="dxa"/>
            <w:tcBorders>
              <w:top w:val="nil"/>
              <w:left w:val="nil"/>
              <w:bottom w:val="nil"/>
              <w:right w:val="nil"/>
            </w:tcBorders>
            <w:shd w:val="clear" w:color="auto" w:fill="FFFFFF"/>
            <w:tcMar>
              <w:left w:w="58" w:type="dxa"/>
              <w:right w:w="58" w:type="dxa"/>
            </w:tcMar>
            <w:vAlign w:val="center"/>
          </w:tcPr>
          <w:p w14:paraId="73FCC1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429F9C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5368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EFA3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660D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14082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88CE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B702A" w14:textId="77777777" w:rsidR="000C6E3F" w:rsidRDefault="000C6E3F" w:rsidP="006F0A2E">
            <w:pPr>
              <w:adjustRightInd w:val="0"/>
              <w:spacing w:before="58" w:after="58"/>
              <w:jc w:val="center"/>
              <w:rPr>
                <w:rFonts w:ascii="Arial" w:hAnsi="Arial" w:cs="Arial"/>
                <w:color w:val="000000"/>
                <w:sz w:val="16"/>
                <w:szCs w:val="16"/>
              </w:rPr>
            </w:pPr>
          </w:p>
        </w:tc>
      </w:tr>
      <w:tr w:rsidR="000C6E3F" w14:paraId="6E661B8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00A61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F18CA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evaluating and designing scientific enquiry</w:t>
            </w:r>
          </w:p>
        </w:tc>
        <w:tc>
          <w:tcPr>
            <w:tcW w:w="910" w:type="dxa"/>
            <w:tcBorders>
              <w:top w:val="nil"/>
              <w:left w:val="nil"/>
              <w:bottom w:val="nil"/>
              <w:right w:val="nil"/>
            </w:tcBorders>
            <w:shd w:val="clear" w:color="auto" w:fill="FFFFFF"/>
            <w:tcMar>
              <w:left w:w="58" w:type="dxa"/>
              <w:right w:w="58" w:type="dxa"/>
            </w:tcMar>
            <w:vAlign w:val="center"/>
          </w:tcPr>
          <w:p w14:paraId="7DAE1F5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BF50E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38DE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BE69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834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6FA9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D579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B07AD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A1F96C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3A8FB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A9180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explaining phenomena scientifically</w:t>
            </w:r>
          </w:p>
        </w:tc>
        <w:tc>
          <w:tcPr>
            <w:tcW w:w="910" w:type="dxa"/>
            <w:tcBorders>
              <w:top w:val="nil"/>
              <w:left w:val="nil"/>
              <w:bottom w:val="nil"/>
              <w:right w:val="nil"/>
            </w:tcBorders>
            <w:shd w:val="clear" w:color="auto" w:fill="FFFFFF"/>
            <w:tcMar>
              <w:left w:w="58" w:type="dxa"/>
              <w:right w:w="58" w:type="dxa"/>
            </w:tcMar>
            <w:vAlign w:val="center"/>
          </w:tcPr>
          <w:p w14:paraId="7D0AD0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22DE6B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C784E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4245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6465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A05C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098D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98130D" w14:textId="77777777" w:rsidR="000C6E3F" w:rsidRDefault="000C6E3F" w:rsidP="006F0A2E">
            <w:pPr>
              <w:adjustRightInd w:val="0"/>
              <w:spacing w:before="58" w:after="58"/>
              <w:jc w:val="center"/>
              <w:rPr>
                <w:rFonts w:ascii="Arial" w:hAnsi="Arial" w:cs="Arial"/>
                <w:color w:val="000000"/>
                <w:sz w:val="16"/>
                <w:szCs w:val="16"/>
              </w:rPr>
            </w:pPr>
          </w:p>
        </w:tc>
      </w:tr>
      <w:tr w:rsidR="000C6E3F" w14:paraId="7136E73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E89EA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1B02E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interpreting data and evidence scientifically</w:t>
            </w:r>
          </w:p>
        </w:tc>
        <w:tc>
          <w:tcPr>
            <w:tcW w:w="910" w:type="dxa"/>
            <w:tcBorders>
              <w:top w:val="nil"/>
              <w:left w:val="nil"/>
              <w:bottom w:val="nil"/>
              <w:right w:val="nil"/>
            </w:tcBorders>
            <w:shd w:val="clear" w:color="auto" w:fill="FFFFFF"/>
            <w:tcMar>
              <w:left w:w="58" w:type="dxa"/>
              <w:right w:w="58" w:type="dxa"/>
            </w:tcMar>
            <w:vAlign w:val="center"/>
          </w:tcPr>
          <w:p w14:paraId="5A4BEF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910" w:type="dxa"/>
            <w:tcBorders>
              <w:top w:val="nil"/>
              <w:left w:val="nil"/>
              <w:bottom w:val="nil"/>
              <w:right w:val="nil"/>
            </w:tcBorders>
            <w:shd w:val="clear" w:color="auto" w:fill="FFFFFF"/>
            <w:tcMar>
              <w:left w:w="58" w:type="dxa"/>
              <w:right w:w="58" w:type="dxa"/>
            </w:tcMar>
            <w:vAlign w:val="center"/>
          </w:tcPr>
          <w:p w14:paraId="2E31C9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0E95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8056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6FF5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337F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B3CB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92FE6A" w14:textId="77777777" w:rsidR="000C6E3F" w:rsidRDefault="000C6E3F" w:rsidP="006F0A2E">
            <w:pPr>
              <w:adjustRightInd w:val="0"/>
              <w:spacing w:before="58" w:after="58"/>
              <w:jc w:val="center"/>
              <w:rPr>
                <w:rFonts w:ascii="Arial" w:hAnsi="Arial" w:cs="Arial"/>
                <w:color w:val="000000"/>
                <w:sz w:val="16"/>
                <w:szCs w:val="16"/>
              </w:rPr>
            </w:pPr>
          </w:p>
        </w:tc>
      </w:tr>
      <w:tr w:rsidR="000C6E3F" w14:paraId="431C788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5150D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965D5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 knowledge: Content</w:t>
            </w:r>
          </w:p>
        </w:tc>
        <w:tc>
          <w:tcPr>
            <w:tcW w:w="910" w:type="dxa"/>
            <w:tcBorders>
              <w:top w:val="nil"/>
              <w:left w:val="nil"/>
              <w:bottom w:val="nil"/>
              <w:right w:val="nil"/>
            </w:tcBorders>
            <w:shd w:val="clear" w:color="auto" w:fill="FFFFFF"/>
            <w:tcMar>
              <w:left w:w="58" w:type="dxa"/>
              <w:right w:w="58" w:type="dxa"/>
            </w:tcMar>
            <w:vAlign w:val="center"/>
          </w:tcPr>
          <w:p w14:paraId="778765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205E7C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E5E1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02BAE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C8B9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7EB3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C405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102306"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DB309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4849E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47F69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 knowledge: Procedural &amp; epistemic</w:t>
            </w:r>
          </w:p>
        </w:tc>
        <w:tc>
          <w:tcPr>
            <w:tcW w:w="910" w:type="dxa"/>
            <w:tcBorders>
              <w:top w:val="nil"/>
              <w:left w:val="nil"/>
              <w:bottom w:val="nil"/>
              <w:right w:val="nil"/>
            </w:tcBorders>
            <w:shd w:val="clear" w:color="auto" w:fill="FFFFFF"/>
            <w:tcMar>
              <w:left w:w="58" w:type="dxa"/>
              <w:right w:w="58" w:type="dxa"/>
            </w:tcMar>
            <w:vAlign w:val="center"/>
          </w:tcPr>
          <w:p w14:paraId="79CCBA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3E2550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810A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899AB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0068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A91A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733A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AB11EA" w14:textId="77777777" w:rsidR="000C6E3F" w:rsidRDefault="000C6E3F" w:rsidP="006F0A2E">
            <w:pPr>
              <w:adjustRightInd w:val="0"/>
              <w:spacing w:before="58" w:after="58"/>
              <w:jc w:val="center"/>
              <w:rPr>
                <w:rFonts w:ascii="Arial" w:hAnsi="Arial" w:cs="Arial"/>
                <w:color w:val="000000"/>
                <w:sz w:val="16"/>
                <w:szCs w:val="16"/>
              </w:rPr>
            </w:pPr>
          </w:p>
        </w:tc>
      </w:tr>
      <w:tr w:rsidR="000C6E3F" w14:paraId="07225C4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E346E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23DB0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Earth &amp; science</w:t>
            </w:r>
          </w:p>
        </w:tc>
        <w:tc>
          <w:tcPr>
            <w:tcW w:w="910" w:type="dxa"/>
            <w:tcBorders>
              <w:top w:val="nil"/>
              <w:left w:val="nil"/>
              <w:bottom w:val="nil"/>
              <w:right w:val="nil"/>
            </w:tcBorders>
            <w:shd w:val="clear" w:color="auto" w:fill="FFFFFF"/>
            <w:tcMar>
              <w:left w:w="58" w:type="dxa"/>
              <w:right w:w="58" w:type="dxa"/>
            </w:tcMar>
            <w:vAlign w:val="center"/>
          </w:tcPr>
          <w:p w14:paraId="169707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3B0D05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A57B6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7BA2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0EC1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34C2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074C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07966B"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55008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C3B5F6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C8723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Living</w:t>
            </w:r>
          </w:p>
        </w:tc>
        <w:tc>
          <w:tcPr>
            <w:tcW w:w="910" w:type="dxa"/>
            <w:tcBorders>
              <w:top w:val="nil"/>
              <w:left w:val="nil"/>
              <w:bottom w:val="nil"/>
              <w:right w:val="nil"/>
            </w:tcBorders>
            <w:shd w:val="clear" w:color="auto" w:fill="FFFFFF"/>
            <w:tcMar>
              <w:left w:w="58" w:type="dxa"/>
              <w:right w:w="58" w:type="dxa"/>
            </w:tcMar>
            <w:vAlign w:val="center"/>
          </w:tcPr>
          <w:p w14:paraId="50D2D3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42FCDA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57BA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8810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FD6C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25F0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8A51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5CD49A" w14:textId="77777777" w:rsidR="000C6E3F" w:rsidRDefault="000C6E3F" w:rsidP="006F0A2E">
            <w:pPr>
              <w:adjustRightInd w:val="0"/>
              <w:spacing w:before="58" w:after="58"/>
              <w:jc w:val="center"/>
              <w:rPr>
                <w:rFonts w:ascii="Arial" w:hAnsi="Arial" w:cs="Arial"/>
                <w:color w:val="000000"/>
                <w:sz w:val="16"/>
                <w:szCs w:val="16"/>
              </w:rPr>
            </w:pPr>
          </w:p>
        </w:tc>
      </w:tr>
      <w:tr w:rsidR="000C6E3F" w14:paraId="7893BF7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02C43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2E452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Plausible value in science system: Physical</w:t>
            </w:r>
          </w:p>
        </w:tc>
        <w:tc>
          <w:tcPr>
            <w:tcW w:w="910" w:type="dxa"/>
            <w:tcBorders>
              <w:top w:val="nil"/>
              <w:left w:val="nil"/>
              <w:bottom w:val="nil"/>
              <w:right w:val="nil"/>
            </w:tcBorders>
            <w:shd w:val="clear" w:color="auto" w:fill="FFFFFF"/>
            <w:tcMar>
              <w:left w:w="58" w:type="dxa"/>
              <w:right w:w="58" w:type="dxa"/>
            </w:tcMar>
            <w:vAlign w:val="center"/>
          </w:tcPr>
          <w:p w14:paraId="261FB4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29610E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6BB87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8F73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56CA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A2C7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D895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F71955" w14:textId="77777777" w:rsidR="000C6E3F" w:rsidRDefault="000C6E3F" w:rsidP="006F0A2E">
            <w:pPr>
              <w:adjustRightInd w:val="0"/>
              <w:spacing w:before="58" w:after="58"/>
              <w:jc w:val="center"/>
              <w:rPr>
                <w:rFonts w:ascii="Arial" w:hAnsi="Arial" w:cs="Arial"/>
                <w:color w:val="000000"/>
                <w:sz w:val="16"/>
                <w:szCs w:val="16"/>
              </w:rPr>
            </w:pPr>
          </w:p>
        </w:tc>
      </w:tr>
      <w:tr w:rsidR="000C6E3F" w14:paraId="76726BA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5726615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E044DA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E97CB7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Time spent learning</w:t>
            </w:r>
          </w:p>
        </w:tc>
        <w:tc>
          <w:tcPr>
            <w:tcW w:w="3082" w:type="dxa"/>
            <w:tcBorders>
              <w:top w:val="nil"/>
              <w:left w:val="nil"/>
              <w:bottom w:val="nil"/>
              <w:right w:val="nil"/>
            </w:tcBorders>
            <w:shd w:val="clear" w:color="auto" w:fill="FFFFFF"/>
            <w:tcMar>
              <w:left w:w="58" w:type="dxa"/>
              <w:right w:w="58" w:type="dxa"/>
            </w:tcMar>
            <w:vAlign w:val="center"/>
          </w:tcPr>
          <w:p w14:paraId="4065754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Minutes per class</w:t>
            </w:r>
          </w:p>
        </w:tc>
        <w:tc>
          <w:tcPr>
            <w:tcW w:w="910" w:type="dxa"/>
            <w:tcBorders>
              <w:top w:val="nil"/>
              <w:left w:val="nil"/>
              <w:bottom w:val="nil"/>
              <w:right w:val="nil"/>
            </w:tcBorders>
            <w:shd w:val="clear" w:color="auto" w:fill="FFFFFF"/>
            <w:tcMar>
              <w:left w:w="58" w:type="dxa"/>
              <w:right w:w="58" w:type="dxa"/>
            </w:tcMar>
            <w:vAlign w:val="center"/>
          </w:tcPr>
          <w:p w14:paraId="0F506D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90F8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9A85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FD2C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AD2A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4B76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205B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59399E" w14:textId="77777777" w:rsidR="000C6E3F" w:rsidRDefault="000C6E3F" w:rsidP="006F0A2E">
            <w:pPr>
              <w:adjustRightInd w:val="0"/>
              <w:spacing w:before="58" w:after="58"/>
              <w:jc w:val="center"/>
              <w:rPr>
                <w:rFonts w:ascii="Arial" w:hAnsi="Arial" w:cs="Arial"/>
                <w:color w:val="000000"/>
                <w:sz w:val="16"/>
                <w:szCs w:val="16"/>
              </w:rPr>
            </w:pPr>
          </w:p>
        </w:tc>
      </w:tr>
      <w:tr w:rsidR="000C6E3F" w14:paraId="739721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24223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40647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Minutes per week</w:t>
            </w:r>
          </w:p>
        </w:tc>
        <w:tc>
          <w:tcPr>
            <w:tcW w:w="910" w:type="dxa"/>
            <w:tcBorders>
              <w:top w:val="nil"/>
              <w:left w:val="nil"/>
              <w:bottom w:val="nil"/>
              <w:right w:val="nil"/>
            </w:tcBorders>
            <w:shd w:val="clear" w:color="auto" w:fill="FFFFFF"/>
            <w:tcMar>
              <w:left w:w="58" w:type="dxa"/>
              <w:right w:w="58" w:type="dxa"/>
            </w:tcMar>
            <w:vAlign w:val="center"/>
          </w:tcPr>
          <w:p w14:paraId="685A87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741BEF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C3B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1D4D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39DB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AEA4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DFB1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9CA5F2" w14:textId="77777777" w:rsidR="000C6E3F" w:rsidRDefault="000C6E3F" w:rsidP="006F0A2E">
            <w:pPr>
              <w:adjustRightInd w:val="0"/>
              <w:spacing w:before="58" w:after="58"/>
              <w:jc w:val="center"/>
              <w:rPr>
                <w:rFonts w:ascii="Arial" w:hAnsi="Arial" w:cs="Arial"/>
                <w:color w:val="000000"/>
                <w:sz w:val="16"/>
                <w:szCs w:val="16"/>
              </w:rPr>
            </w:pPr>
          </w:p>
        </w:tc>
      </w:tr>
      <w:tr w:rsidR="000C6E3F" w14:paraId="628757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7E3D3F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488A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Minutes of classes (week)</w:t>
            </w:r>
          </w:p>
        </w:tc>
        <w:tc>
          <w:tcPr>
            <w:tcW w:w="910" w:type="dxa"/>
            <w:tcBorders>
              <w:top w:val="nil"/>
              <w:left w:val="nil"/>
              <w:bottom w:val="nil"/>
              <w:right w:val="nil"/>
            </w:tcBorders>
            <w:shd w:val="clear" w:color="auto" w:fill="FFFFFF"/>
            <w:tcMar>
              <w:left w:w="58" w:type="dxa"/>
              <w:right w:w="58" w:type="dxa"/>
            </w:tcMar>
            <w:vAlign w:val="center"/>
          </w:tcPr>
          <w:p w14:paraId="5BEB63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45D7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70E6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480C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118D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6CB5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89F14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F8D16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0D366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25811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D6713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classes (week)</w:t>
            </w:r>
          </w:p>
        </w:tc>
        <w:tc>
          <w:tcPr>
            <w:tcW w:w="910" w:type="dxa"/>
            <w:tcBorders>
              <w:top w:val="nil"/>
              <w:left w:val="nil"/>
              <w:bottom w:val="nil"/>
              <w:right w:val="nil"/>
            </w:tcBorders>
            <w:shd w:val="clear" w:color="auto" w:fill="FFFFFF"/>
            <w:tcMar>
              <w:left w:w="58" w:type="dxa"/>
              <w:right w:w="58" w:type="dxa"/>
            </w:tcMar>
            <w:vAlign w:val="center"/>
          </w:tcPr>
          <w:p w14:paraId="17C198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0650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3A2C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C788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C0D94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5B83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CE8C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E1733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2BED68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EC12A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95AF8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English classes (week)</w:t>
            </w:r>
          </w:p>
        </w:tc>
        <w:tc>
          <w:tcPr>
            <w:tcW w:w="910" w:type="dxa"/>
            <w:tcBorders>
              <w:top w:val="nil"/>
              <w:left w:val="nil"/>
              <w:bottom w:val="nil"/>
              <w:right w:val="nil"/>
            </w:tcBorders>
            <w:shd w:val="clear" w:color="auto" w:fill="FFFFFF"/>
            <w:tcMar>
              <w:left w:w="58" w:type="dxa"/>
              <w:right w:w="58" w:type="dxa"/>
            </w:tcMar>
            <w:vAlign w:val="center"/>
          </w:tcPr>
          <w:p w14:paraId="4E7C5D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2A80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95EF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1B0F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2FC7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052CF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9B44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A24F09" w14:textId="77777777" w:rsidR="000C6E3F" w:rsidRDefault="000C6E3F" w:rsidP="006F0A2E">
            <w:pPr>
              <w:adjustRightInd w:val="0"/>
              <w:spacing w:before="58" w:after="58"/>
              <w:jc w:val="center"/>
              <w:rPr>
                <w:rFonts w:ascii="Arial" w:hAnsi="Arial" w:cs="Arial"/>
                <w:color w:val="000000"/>
                <w:sz w:val="16"/>
                <w:szCs w:val="16"/>
              </w:rPr>
            </w:pPr>
          </w:p>
        </w:tc>
      </w:tr>
      <w:tr w:rsidR="000C6E3F" w14:paraId="776AFBF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E38ACB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47DBB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maths classes (week)</w:t>
            </w:r>
          </w:p>
        </w:tc>
        <w:tc>
          <w:tcPr>
            <w:tcW w:w="910" w:type="dxa"/>
            <w:tcBorders>
              <w:top w:val="nil"/>
              <w:left w:val="nil"/>
              <w:bottom w:val="nil"/>
              <w:right w:val="nil"/>
            </w:tcBorders>
            <w:shd w:val="clear" w:color="auto" w:fill="FFFFFF"/>
            <w:tcMar>
              <w:left w:w="58" w:type="dxa"/>
              <w:right w:w="58" w:type="dxa"/>
            </w:tcMar>
            <w:vAlign w:val="center"/>
          </w:tcPr>
          <w:p w14:paraId="02C62F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2146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A390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ECBA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B674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9A70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CC1D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9168B7" w14:textId="77777777" w:rsidR="000C6E3F" w:rsidRDefault="000C6E3F" w:rsidP="006F0A2E">
            <w:pPr>
              <w:adjustRightInd w:val="0"/>
              <w:spacing w:before="58" w:after="58"/>
              <w:jc w:val="center"/>
              <w:rPr>
                <w:rFonts w:ascii="Arial" w:hAnsi="Arial" w:cs="Arial"/>
                <w:color w:val="000000"/>
                <w:sz w:val="16"/>
                <w:szCs w:val="16"/>
              </w:rPr>
            </w:pPr>
          </w:p>
        </w:tc>
      </w:tr>
      <w:tr w:rsidR="000C6E3F" w14:paraId="670584A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50F12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3FFE1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science classes (week)</w:t>
            </w:r>
          </w:p>
        </w:tc>
        <w:tc>
          <w:tcPr>
            <w:tcW w:w="910" w:type="dxa"/>
            <w:tcBorders>
              <w:top w:val="nil"/>
              <w:left w:val="nil"/>
              <w:bottom w:val="nil"/>
              <w:right w:val="nil"/>
            </w:tcBorders>
            <w:shd w:val="clear" w:color="auto" w:fill="FFFFFF"/>
            <w:tcMar>
              <w:left w:w="58" w:type="dxa"/>
              <w:right w:w="58" w:type="dxa"/>
            </w:tcMar>
            <w:vAlign w:val="center"/>
          </w:tcPr>
          <w:p w14:paraId="4C04B1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164A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26B7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48FF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8F2C9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AF9D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389F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51465F" w14:textId="77777777" w:rsidR="000C6E3F" w:rsidRDefault="000C6E3F" w:rsidP="006F0A2E">
            <w:pPr>
              <w:adjustRightInd w:val="0"/>
              <w:spacing w:before="58" w:after="58"/>
              <w:jc w:val="center"/>
              <w:rPr>
                <w:rFonts w:ascii="Arial" w:hAnsi="Arial" w:cs="Arial"/>
                <w:color w:val="000000"/>
                <w:sz w:val="16"/>
                <w:szCs w:val="16"/>
              </w:rPr>
            </w:pPr>
          </w:p>
        </w:tc>
      </w:tr>
      <w:tr w:rsidR="000C6E3F" w14:paraId="49DE47A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9BEC1D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1F911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Out-of-school</w:t>
            </w:r>
          </w:p>
        </w:tc>
        <w:tc>
          <w:tcPr>
            <w:tcW w:w="910" w:type="dxa"/>
            <w:tcBorders>
              <w:top w:val="nil"/>
              <w:left w:val="nil"/>
              <w:bottom w:val="nil"/>
              <w:right w:val="nil"/>
            </w:tcBorders>
            <w:shd w:val="clear" w:color="auto" w:fill="FFFFFF"/>
            <w:tcMar>
              <w:left w:w="58" w:type="dxa"/>
              <w:right w:w="58" w:type="dxa"/>
            </w:tcMar>
            <w:vAlign w:val="center"/>
          </w:tcPr>
          <w:p w14:paraId="040E62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910" w:type="dxa"/>
            <w:tcBorders>
              <w:top w:val="nil"/>
              <w:left w:val="nil"/>
              <w:bottom w:val="nil"/>
              <w:right w:val="nil"/>
            </w:tcBorders>
            <w:shd w:val="clear" w:color="auto" w:fill="FFFFFF"/>
            <w:tcMar>
              <w:left w:w="58" w:type="dxa"/>
              <w:right w:w="58" w:type="dxa"/>
            </w:tcMar>
            <w:vAlign w:val="center"/>
          </w:tcPr>
          <w:p w14:paraId="36D8EF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6E9F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FB15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7A82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EC88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3296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C565C6" w14:textId="77777777" w:rsidR="000C6E3F" w:rsidRDefault="000C6E3F" w:rsidP="006F0A2E">
            <w:pPr>
              <w:adjustRightInd w:val="0"/>
              <w:spacing w:before="58" w:after="58"/>
              <w:jc w:val="center"/>
              <w:rPr>
                <w:rFonts w:ascii="Arial" w:hAnsi="Arial" w:cs="Arial"/>
                <w:color w:val="000000"/>
                <w:sz w:val="16"/>
                <w:szCs w:val="16"/>
              </w:rPr>
            </w:pPr>
          </w:p>
        </w:tc>
      </w:tr>
      <w:tr w:rsidR="000C6E3F" w14:paraId="063A64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F6EB82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9B0FF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Help with homework</w:t>
            </w:r>
          </w:p>
        </w:tc>
        <w:tc>
          <w:tcPr>
            <w:tcW w:w="910" w:type="dxa"/>
            <w:tcBorders>
              <w:top w:val="nil"/>
              <w:left w:val="nil"/>
              <w:bottom w:val="nil"/>
              <w:right w:val="nil"/>
            </w:tcBorders>
            <w:shd w:val="clear" w:color="auto" w:fill="FFFFFF"/>
            <w:tcMar>
              <w:left w:w="58" w:type="dxa"/>
              <w:right w:w="58" w:type="dxa"/>
            </w:tcMar>
            <w:vAlign w:val="center"/>
          </w:tcPr>
          <w:p w14:paraId="28BFB3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5D4B52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A0F7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34F4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9A21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F0EC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B342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03149B" w14:textId="77777777" w:rsidR="000C6E3F" w:rsidRDefault="000C6E3F" w:rsidP="006F0A2E">
            <w:pPr>
              <w:adjustRightInd w:val="0"/>
              <w:spacing w:before="58" w:after="58"/>
              <w:jc w:val="center"/>
              <w:rPr>
                <w:rFonts w:ascii="Arial" w:hAnsi="Arial" w:cs="Arial"/>
                <w:color w:val="000000"/>
                <w:sz w:val="16"/>
                <w:szCs w:val="16"/>
              </w:rPr>
            </w:pPr>
          </w:p>
        </w:tc>
      </w:tr>
      <w:tr w:rsidR="000C6E3F" w14:paraId="1BF8B92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3765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4A2E3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Truancy</w:t>
            </w:r>
          </w:p>
        </w:tc>
        <w:tc>
          <w:tcPr>
            <w:tcW w:w="910" w:type="dxa"/>
            <w:tcBorders>
              <w:top w:val="nil"/>
              <w:left w:val="nil"/>
              <w:bottom w:val="nil"/>
              <w:right w:val="nil"/>
            </w:tcBorders>
            <w:shd w:val="clear" w:color="auto" w:fill="FFFFFF"/>
            <w:tcMar>
              <w:left w:w="58" w:type="dxa"/>
              <w:right w:w="58" w:type="dxa"/>
            </w:tcMar>
            <w:vAlign w:val="center"/>
          </w:tcPr>
          <w:p w14:paraId="11DBB0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340735E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AC37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E6E0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4B5D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58BF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AF04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5BB9EE"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D20F8C"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FE3D0E8"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016E3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AB61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Additional instruction</w:t>
            </w:r>
          </w:p>
        </w:tc>
        <w:tc>
          <w:tcPr>
            <w:tcW w:w="3082" w:type="dxa"/>
            <w:tcBorders>
              <w:top w:val="nil"/>
              <w:left w:val="nil"/>
              <w:bottom w:val="nil"/>
              <w:right w:val="nil"/>
            </w:tcBorders>
            <w:shd w:val="clear" w:color="auto" w:fill="FFFFFF"/>
            <w:tcMar>
              <w:left w:w="58" w:type="dxa"/>
              <w:right w:w="58" w:type="dxa"/>
            </w:tcMar>
            <w:vAlign w:val="center"/>
          </w:tcPr>
          <w:p w14:paraId="03CFE2D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Out of school: Primary</w:t>
            </w:r>
          </w:p>
        </w:tc>
        <w:tc>
          <w:tcPr>
            <w:tcW w:w="910" w:type="dxa"/>
            <w:tcBorders>
              <w:top w:val="nil"/>
              <w:left w:val="nil"/>
              <w:bottom w:val="nil"/>
              <w:right w:val="nil"/>
            </w:tcBorders>
            <w:shd w:val="clear" w:color="auto" w:fill="FFFFFF"/>
            <w:tcMar>
              <w:left w:w="58" w:type="dxa"/>
              <w:right w:w="58" w:type="dxa"/>
            </w:tcMar>
            <w:vAlign w:val="center"/>
          </w:tcPr>
          <w:p w14:paraId="593D87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88347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58E6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8295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AE2A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AE3D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8182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8B465B" w14:textId="77777777" w:rsidR="000C6E3F" w:rsidRDefault="000C6E3F" w:rsidP="006F0A2E">
            <w:pPr>
              <w:adjustRightInd w:val="0"/>
              <w:spacing w:before="58" w:after="58"/>
              <w:jc w:val="center"/>
              <w:rPr>
                <w:rFonts w:ascii="Arial" w:hAnsi="Arial" w:cs="Arial"/>
                <w:color w:val="000000"/>
                <w:sz w:val="16"/>
                <w:szCs w:val="16"/>
              </w:rPr>
            </w:pPr>
          </w:p>
        </w:tc>
      </w:tr>
      <w:tr w:rsidR="000C6E3F" w14:paraId="1F61972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1358A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3DC4D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Out of school: Secondary</w:t>
            </w:r>
          </w:p>
        </w:tc>
        <w:tc>
          <w:tcPr>
            <w:tcW w:w="910" w:type="dxa"/>
            <w:tcBorders>
              <w:top w:val="nil"/>
              <w:left w:val="nil"/>
              <w:bottom w:val="nil"/>
              <w:right w:val="nil"/>
            </w:tcBorders>
            <w:shd w:val="clear" w:color="auto" w:fill="FFFFFF"/>
            <w:tcMar>
              <w:left w:w="58" w:type="dxa"/>
              <w:right w:w="58" w:type="dxa"/>
            </w:tcMar>
            <w:vAlign w:val="center"/>
          </w:tcPr>
          <w:p w14:paraId="5AB4ED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F5201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D25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FAC8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F02C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E214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27CF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4886A0" w14:textId="77777777" w:rsidR="000C6E3F" w:rsidRDefault="000C6E3F" w:rsidP="006F0A2E">
            <w:pPr>
              <w:adjustRightInd w:val="0"/>
              <w:spacing w:before="58" w:after="58"/>
              <w:jc w:val="center"/>
              <w:rPr>
                <w:rFonts w:ascii="Arial" w:hAnsi="Arial" w:cs="Arial"/>
                <w:color w:val="000000"/>
                <w:sz w:val="16"/>
                <w:szCs w:val="16"/>
              </w:rPr>
            </w:pPr>
          </w:p>
        </w:tc>
      </w:tr>
      <w:tr w:rsidR="000C6E3F" w14:paraId="13F2860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F12DC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7701D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Years of additional instruction</w:t>
            </w:r>
          </w:p>
        </w:tc>
        <w:tc>
          <w:tcPr>
            <w:tcW w:w="910" w:type="dxa"/>
            <w:tcBorders>
              <w:top w:val="nil"/>
              <w:left w:val="nil"/>
              <w:bottom w:val="nil"/>
              <w:right w:val="nil"/>
            </w:tcBorders>
            <w:shd w:val="clear" w:color="auto" w:fill="FFFFFF"/>
            <w:tcMar>
              <w:left w:w="58" w:type="dxa"/>
              <w:right w:w="58" w:type="dxa"/>
            </w:tcMar>
            <w:vAlign w:val="center"/>
          </w:tcPr>
          <w:p w14:paraId="788F66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67DFC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00A1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3A94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6C0C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2F91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FF2B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36F8C5" w14:textId="77777777" w:rsidR="000C6E3F" w:rsidRDefault="000C6E3F" w:rsidP="006F0A2E">
            <w:pPr>
              <w:adjustRightInd w:val="0"/>
              <w:spacing w:before="58" w:after="58"/>
              <w:jc w:val="center"/>
              <w:rPr>
                <w:rFonts w:ascii="Arial" w:hAnsi="Arial" w:cs="Arial"/>
                <w:color w:val="000000"/>
                <w:sz w:val="16"/>
                <w:szCs w:val="16"/>
              </w:rPr>
            </w:pPr>
          </w:p>
        </w:tc>
      </w:tr>
      <w:tr w:rsidR="000C6E3F" w14:paraId="02CEF32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0C296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9C7DF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subjects with additional instruction</w:t>
            </w:r>
          </w:p>
        </w:tc>
        <w:tc>
          <w:tcPr>
            <w:tcW w:w="910" w:type="dxa"/>
            <w:tcBorders>
              <w:top w:val="nil"/>
              <w:left w:val="nil"/>
              <w:bottom w:val="nil"/>
              <w:right w:val="nil"/>
            </w:tcBorders>
            <w:shd w:val="clear" w:color="auto" w:fill="FFFFFF"/>
            <w:tcMar>
              <w:left w:w="58" w:type="dxa"/>
              <w:right w:w="58" w:type="dxa"/>
            </w:tcMar>
            <w:vAlign w:val="center"/>
          </w:tcPr>
          <w:p w14:paraId="5198BB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6F4F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5B85C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2815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CA29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986B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533E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A33903" w14:textId="77777777" w:rsidR="000C6E3F" w:rsidRDefault="000C6E3F" w:rsidP="006F0A2E">
            <w:pPr>
              <w:adjustRightInd w:val="0"/>
              <w:spacing w:before="58" w:after="58"/>
              <w:jc w:val="center"/>
              <w:rPr>
                <w:rFonts w:ascii="Arial" w:hAnsi="Arial" w:cs="Arial"/>
                <w:color w:val="000000"/>
                <w:sz w:val="16"/>
                <w:szCs w:val="16"/>
              </w:rPr>
            </w:pPr>
          </w:p>
        </w:tc>
      </w:tr>
      <w:tr w:rsidR="000C6E3F" w14:paraId="40CEA5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853929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2C4A4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science subjects with additional instruction</w:t>
            </w:r>
          </w:p>
        </w:tc>
        <w:tc>
          <w:tcPr>
            <w:tcW w:w="910" w:type="dxa"/>
            <w:tcBorders>
              <w:top w:val="nil"/>
              <w:left w:val="nil"/>
              <w:bottom w:val="nil"/>
              <w:right w:val="nil"/>
            </w:tcBorders>
            <w:shd w:val="clear" w:color="auto" w:fill="FFFFFF"/>
            <w:tcMar>
              <w:left w:w="58" w:type="dxa"/>
              <w:right w:w="58" w:type="dxa"/>
            </w:tcMar>
            <w:vAlign w:val="center"/>
          </w:tcPr>
          <w:p w14:paraId="532A94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8860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EF06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CDE8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55FC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BF31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CFAB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F8E0A3" w14:textId="77777777" w:rsidR="000C6E3F" w:rsidRDefault="000C6E3F" w:rsidP="006F0A2E">
            <w:pPr>
              <w:adjustRightInd w:val="0"/>
              <w:spacing w:before="58" w:after="58"/>
              <w:jc w:val="center"/>
              <w:rPr>
                <w:rFonts w:ascii="Arial" w:hAnsi="Arial" w:cs="Arial"/>
                <w:color w:val="000000"/>
                <w:sz w:val="16"/>
                <w:szCs w:val="16"/>
              </w:rPr>
            </w:pPr>
          </w:p>
        </w:tc>
      </w:tr>
      <w:tr w:rsidR="000C6E3F" w14:paraId="56E55A2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A698D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431F7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Subjects covered</w:t>
            </w:r>
          </w:p>
        </w:tc>
        <w:tc>
          <w:tcPr>
            <w:tcW w:w="910" w:type="dxa"/>
            <w:tcBorders>
              <w:top w:val="nil"/>
              <w:left w:val="nil"/>
              <w:bottom w:val="nil"/>
              <w:right w:val="nil"/>
            </w:tcBorders>
            <w:shd w:val="clear" w:color="auto" w:fill="FFFFFF"/>
            <w:tcMar>
              <w:left w:w="58" w:type="dxa"/>
              <w:right w:w="58" w:type="dxa"/>
            </w:tcMar>
            <w:vAlign w:val="center"/>
          </w:tcPr>
          <w:p w14:paraId="161BEA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47ED22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489F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10B4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F8FD7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20F8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FB74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C411A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1465B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BF7B8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F1E3B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Content covered</w:t>
            </w:r>
          </w:p>
        </w:tc>
        <w:tc>
          <w:tcPr>
            <w:tcW w:w="910" w:type="dxa"/>
            <w:tcBorders>
              <w:top w:val="nil"/>
              <w:left w:val="nil"/>
              <w:bottom w:val="nil"/>
              <w:right w:val="nil"/>
            </w:tcBorders>
            <w:shd w:val="clear" w:color="auto" w:fill="FFFFFF"/>
            <w:tcMar>
              <w:left w:w="58" w:type="dxa"/>
              <w:right w:w="58" w:type="dxa"/>
            </w:tcMar>
            <w:vAlign w:val="center"/>
          </w:tcPr>
          <w:p w14:paraId="25B909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46B69A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5040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C108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634D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93FB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17F3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D2E274" w14:textId="77777777" w:rsidR="000C6E3F" w:rsidRDefault="000C6E3F" w:rsidP="006F0A2E">
            <w:pPr>
              <w:adjustRightInd w:val="0"/>
              <w:spacing w:before="58" w:after="58"/>
              <w:jc w:val="center"/>
              <w:rPr>
                <w:rFonts w:ascii="Arial" w:hAnsi="Arial" w:cs="Arial"/>
                <w:color w:val="000000"/>
                <w:sz w:val="16"/>
                <w:szCs w:val="16"/>
              </w:rPr>
            </w:pPr>
          </w:p>
        </w:tc>
      </w:tr>
      <w:tr w:rsidR="000C6E3F" w14:paraId="56888F1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334E62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6E63C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Location of instruction</w:t>
            </w:r>
          </w:p>
        </w:tc>
        <w:tc>
          <w:tcPr>
            <w:tcW w:w="910" w:type="dxa"/>
            <w:tcBorders>
              <w:top w:val="nil"/>
              <w:left w:val="nil"/>
              <w:bottom w:val="nil"/>
              <w:right w:val="nil"/>
            </w:tcBorders>
            <w:shd w:val="clear" w:color="auto" w:fill="FFFFFF"/>
            <w:tcMar>
              <w:left w:w="58" w:type="dxa"/>
              <w:right w:w="58" w:type="dxa"/>
            </w:tcMar>
            <w:vAlign w:val="center"/>
          </w:tcPr>
          <w:p w14:paraId="68F58C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2F10BB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F382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DB33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6583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61F2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90A7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63C4FA" w14:textId="77777777" w:rsidR="000C6E3F" w:rsidRDefault="000C6E3F" w:rsidP="006F0A2E">
            <w:pPr>
              <w:adjustRightInd w:val="0"/>
              <w:spacing w:before="58" w:after="58"/>
              <w:jc w:val="center"/>
              <w:rPr>
                <w:rFonts w:ascii="Arial" w:hAnsi="Arial" w:cs="Arial"/>
                <w:color w:val="000000"/>
                <w:sz w:val="16"/>
                <w:szCs w:val="16"/>
              </w:rPr>
            </w:pPr>
          </w:p>
        </w:tc>
      </w:tr>
      <w:tr w:rsidR="000C6E3F" w14:paraId="1DE032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E5A71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47F95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Type of instruction</w:t>
            </w:r>
          </w:p>
        </w:tc>
        <w:tc>
          <w:tcPr>
            <w:tcW w:w="910" w:type="dxa"/>
            <w:tcBorders>
              <w:top w:val="nil"/>
              <w:left w:val="nil"/>
              <w:bottom w:val="nil"/>
              <w:right w:val="nil"/>
            </w:tcBorders>
            <w:shd w:val="clear" w:color="auto" w:fill="FFFFFF"/>
            <w:tcMar>
              <w:left w:w="58" w:type="dxa"/>
              <w:right w:w="58" w:type="dxa"/>
            </w:tcMar>
            <w:vAlign w:val="center"/>
          </w:tcPr>
          <w:p w14:paraId="3C3667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23</w:t>
            </w:r>
          </w:p>
        </w:tc>
        <w:tc>
          <w:tcPr>
            <w:tcW w:w="910" w:type="dxa"/>
            <w:tcBorders>
              <w:top w:val="nil"/>
              <w:left w:val="nil"/>
              <w:bottom w:val="nil"/>
              <w:right w:val="nil"/>
            </w:tcBorders>
            <w:shd w:val="clear" w:color="auto" w:fill="FFFFFF"/>
            <w:tcMar>
              <w:left w:w="58" w:type="dxa"/>
              <w:right w:w="58" w:type="dxa"/>
            </w:tcMar>
            <w:vAlign w:val="center"/>
          </w:tcPr>
          <w:p w14:paraId="0E1D8B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8F35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02A2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161A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0690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E959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0DDCE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9252B3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CEE10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0ADCB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Instructor</w:t>
            </w:r>
          </w:p>
        </w:tc>
        <w:tc>
          <w:tcPr>
            <w:tcW w:w="910" w:type="dxa"/>
            <w:tcBorders>
              <w:top w:val="nil"/>
              <w:left w:val="nil"/>
              <w:bottom w:val="nil"/>
              <w:right w:val="nil"/>
            </w:tcBorders>
            <w:shd w:val="clear" w:color="auto" w:fill="FFFFFF"/>
            <w:tcMar>
              <w:left w:w="58" w:type="dxa"/>
              <w:right w:w="58" w:type="dxa"/>
            </w:tcMar>
            <w:vAlign w:val="center"/>
          </w:tcPr>
          <w:p w14:paraId="7FC107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2B5B08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5F80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D6BF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8862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300D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81AB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1D855" w14:textId="77777777" w:rsidR="000C6E3F" w:rsidRDefault="000C6E3F" w:rsidP="006F0A2E">
            <w:pPr>
              <w:adjustRightInd w:val="0"/>
              <w:spacing w:before="58" w:after="58"/>
              <w:jc w:val="center"/>
              <w:rPr>
                <w:rFonts w:ascii="Arial" w:hAnsi="Arial" w:cs="Arial"/>
                <w:color w:val="000000"/>
                <w:sz w:val="16"/>
                <w:szCs w:val="16"/>
              </w:rPr>
            </w:pPr>
          </w:p>
        </w:tc>
      </w:tr>
      <w:tr w:rsidR="000C6E3F" w14:paraId="205579C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F6C97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9B01A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(English)</w:t>
            </w:r>
          </w:p>
        </w:tc>
        <w:tc>
          <w:tcPr>
            <w:tcW w:w="910" w:type="dxa"/>
            <w:tcBorders>
              <w:top w:val="nil"/>
              <w:left w:val="nil"/>
              <w:bottom w:val="nil"/>
              <w:right w:val="nil"/>
            </w:tcBorders>
            <w:shd w:val="clear" w:color="auto" w:fill="FFFFFF"/>
            <w:tcMar>
              <w:left w:w="58" w:type="dxa"/>
              <w:right w:w="58" w:type="dxa"/>
            </w:tcMar>
            <w:vAlign w:val="center"/>
          </w:tcPr>
          <w:p w14:paraId="5C9BBC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8D5B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F5DD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3275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DE99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B10E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7F0E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695101" w14:textId="77777777" w:rsidR="000C6E3F" w:rsidRDefault="000C6E3F" w:rsidP="006F0A2E">
            <w:pPr>
              <w:adjustRightInd w:val="0"/>
              <w:spacing w:before="58" w:after="58"/>
              <w:jc w:val="center"/>
              <w:rPr>
                <w:rFonts w:ascii="Arial" w:hAnsi="Arial" w:cs="Arial"/>
                <w:color w:val="000000"/>
                <w:sz w:val="16"/>
                <w:szCs w:val="16"/>
              </w:rPr>
            </w:pPr>
          </w:p>
        </w:tc>
      </w:tr>
      <w:tr w:rsidR="000C6E3F" w14:paraId="4A4B6C8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2E1FD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882C5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(mathematics)</w:t>
            </w:r>
          </w:p>
        </w:tc>
        <w:tc>
          <w:tcPr>
            <w:tcW w:w="910" w:type="dxa"/>
            <w:tcBorders>
              <w:top w:val="nil"/>
              <w:left w:val="nil"/>
              <w:bottom w:val="nil"/>
              <w:right w:val="nil"/>
            </w:tcBorders>
            <w:shd w:val="clear" w:color="auto" w:fill="FFFFFF"/>
            <w:tcMar>
              <w:left w:w="58" w:type="dxa"/>
              <w:right w:w="58" w:type="dxa"/>
            </w:tcMar>
            <w:vAlign w:val="center"/>
          </w:tcPr>
          <w:p w14:paraId="51199F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0FB8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1826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70C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EEA9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F600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6C20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342A65" w14:textId="77777777" w:rsidR="000C6E3F" w:rsidRDefault="000C6E3F" w:rsidP="006F0A2E">
            <w:pPr>
              <w:adjustRightInd w:val="0"/>
              <w:spacing w:before="58" w:after="58"/>
              <w:jc w:val="center"/>
              <w:rPr>
                <w:rFonts w:ascii="Arial" w:hAnsi="Arial" w:cs="Arial"/>
                <w:color w:val="000000"/>
                <w:sz w:val="16"/>
                <w:szCs w:val="16"/>
              </w:rPr>
            </w:pPr>
          </w:p>
        </w:tc>
      </w:tr>
      <w:tr w:rsidR="000C6E3F" w14:paraId="2B4456D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8FA9B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6FE66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Reasons for attending additional instruction (mathematics)</w:t>
            </w:r>
          </w:p>
        </w:tc>
        <w:tc>
          <w:tcPr>
            <w:tcW w:w="910" w:type="dxa"/>
            <w:tcBorders>
              <w:top w:val="nil"/>
              <w:left w:val="nil"/>
              <w:bottom w:val="nil"/>
              <w:right w:val="nil"/>
            </w:tcBorders>
            <w:shd w:val="clear" w:color="auto" w:fill="FFFFFF"/>
            <w:tcMar>
              <w:left w:w="58" w:type="dxa"/>
              <w:right w:w="58" w:type="dxa"/>
            </w:tcMar>
            <w:vAlign w:val="center"/>
          </w:tcPr>
          <w:p w14:paraId="53E67A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4BFBF0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4608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CDC5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15C5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46AC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5DEE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9E4EDD"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473C9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C364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EB7F5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Reasons for not attending additional instruction (mathematics)</w:t>
            </w:r>
          </w:p>
        </w:tc>
        <w:tc>
          <w:tcPr>
            <w:tcW w:w="910" w:type="dxa"/>
            <w:tcBorders>
              <w:top w:val="nil"/>
              <w:left w:val="nil"/>
              <w:bottom w:val="nil"/>
              <w:right w:val="nil"/>
            </w:tcBorders>
            <w:shd w:val="clear" w:color="auto" w:fill="FFFFFF"/>
            <w:tcMar>
              <w:left w:w="58" w:type="dxa"/>
              <w:right w:w="58" w:type="dxa"/>
            </w:tcMar>
            <w:vAlign w:val="center"/>
          </w:tcPr>
          <w:p w14:paraId="6E8019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436B6D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5483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4C0B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61A8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894A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E8E1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23B799" w14:textId="77777777" w:rsidR="000C6E3F" w:rsidRDefault="000C6E3F" w:rsidP="006F0A2E">
            <w:pPr>
              <w:adjustRightInd w:val="0"/>
              <w:spacing w:before="58" w:after="58"/>
              <w:jc w:val="center"/>
              <w:rPr>
                <w:rFonts w:ascii="Arial" w:hAnsi="Arial" w:cs="Arial"/>
                <w:color w:val="000000"/>
                <w:sz w:val="16"/>
                <w:szCs w:val="16"/>
              </w:rPr>
            </w:pPr>
          </w:p>
        </w:tc>
      </w:tr>
      <w:tr w:rsidR="000C6E3F" w14:paraId="47246A3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3EBC4F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F12C3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(science)</w:t>
            </w:r>
          </w:p>
        </w:tc>
        <w:tc>
          <w:tcPr>
            <w:tcW w:w="910" w:type="dxa"/>
            <w:tcBorders>
              <w:top w:val="nil"/>
              <w:left w:val="nil"/>
              <w:bottom w:val="nil"/>
              <w:right w:val="nil"/>
            </w:tcBorders>
            <w:shd w:val="clear" w:color="auto" w:fill="FFFFFF"/>
            <w:tcMar>
              <w:left w:w="58" w:type="dxa"/>
              <w:right w:w="58" w:type="dxa"/>
            </w:tcMar>
            <w:vAlign w:val="center"/>
          </w:tcPr>
          <w:p w14:paraId="4D3977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B95E1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5B60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89B8B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8144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24A6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0596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64EEA7" w14:textId="77777777" w:rsidR="000C6E3F" w:rsidRDefault="000C6E3F" w:rsidP="006F0A2E">
            <w:pPr>
              <w:adjustRightInd w:val="0"/>
              <w:spacing w:before="58" w:after="58"/>
              <w:jc w:val="center"/>
              <w:rPr>
                <w:rFonts w:ascii="Arial" w:hAnsi="Arial" w:cs="Arial"/>
                <w:color w:val="000000"/>
                <w:sz w:val="16"/>
                <w:szCs w:val="16"/>
              </w:rPr>
            </w:pPr>
          </w:p>
        </w:tc>
      </w:tr>
      <w:tr w:rsidR="000C6E3F" w14:paraId="2590198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B0B890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94FBE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Reasons for attending additional instruction (science)</w:t>
            </w:r>
          </w:p>
        </w:tc>
        <w:tc>
          <w:tcPr>
            <w:tcW w:w="910" w:type="dxa"/>
            <w:tcBorders>
              <w:top w:val="nil"/>
              <w:left w:val="nil"/>
              <w:bottom w:val="nil"/>
              <w:right w:val="nil"/>
            </w:tcBorders>
            <w:shd w:val="clear" w:color="auto" w:fill="FFFFFF"/>
            <w:tcMar>
              <w:left w:w="58" w:type="dxa"/>
              <w:right w:w="58" w:type="dxa"/>
            </w:tcMar>
            <w:vAlign w:val="center"/>
          </w:tcPr>
          <w:p w14:paraId="4291B5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6AE31F4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33EE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109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E46B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EAB4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24EE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F10D1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38D25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42F1DC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96A38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Reasons for not attending additional instruction (science)</w:t>
            </w:r>
          </w:p>
        </w:tc>
        <w:tc>
          <w:tcPr>
            <w:tcW w:w="910" w:type="dxa"/>
            <w:tcBorders>
              <w:top w:val="nil"/>
              <w:left w:val="nil"/>
              <w:bottom w:val="nil"/>
              <w:right w:val="nil"/>
            </w:tcBorders>
            <w:shd w:val="clear" w:color="auto" w:fill="FFFFFF"/>
            <w:tcMar>
              <w:left w:w="58" w:type="dxa"/>
              <w:right w:w="58" w:type="dxa"/>
            </w:tcMar>
            <w:vAlign w:val="center"/>
          </w:tcPr>
          <w:p w14:paraId="340B4C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3083A7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E4F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0D93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F316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B97C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A03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B4DAC0" w14:textId="77777777" w:rsidR="000C6E3F" w:rsidRDefault="000C6E3F" w:rsidP="006F0A2E">
            <w:pPr>
              <w:adjustRightInd w:val="0"/>
              <w:spacing w:before="58" w:after="58"/>
              <w:jc w:val="center"/>
              <w:rPr>
                <w:rFonts w:ascii="Arial" w:hAnsi="Arial" w:cs="Arial"/>
                <w:color w:val="000000"/>
                <w:sz w:val="16"/>
                <w:szCs w:val="16"/>
              </w:rPr>
            </w:pPr>
          </w:p>
        </w:tc>
      </w:tr>
      <w:tr w:rsidR="000C6E3F" w14:paraId="5B11FA3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EA1E3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96BA5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(social sciences)</w:t>
            </w:r>
          </w:p>
        </w:tc>
        <w:tc>
          <w:tcPr>
            <w:tcW w:w="910" w:type="dxa"/>
            <w:tcBorders>
              <w:top w:val="nil"/>
              <w:left w:val="nil"/>
              <w:bottom w:val="nil"/>
              <w:right w:val="nil"/>
            </w:tcBorders>
            <w:shd w:val="clear" w:color="auto" w:fill="FFFFFF"/>
            <w:tcMar>
              <w:left w:w="58" w:type="dxa"/>
              <w:right w:w="58" w:type="dxa"/>
            </w:tcMar>
            <w:vAlign w:val="center"/>
          </w:tcPr>
          <w:p w14:paraId="44776D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B395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817E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ECB1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63B9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BDF6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A1503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8FF0B5" w14:textId="77777777" w:rsidR="000C6E3F" w:rsidRDefault="000C6E3F" w:rsidP="006F0A2E">
            <w:pPr>
              <w:adjustRightInd w:val="0"/>
              <w:spacing w:before="58" w:after="58"/>
              <w:jc w:val="center"/>
              <w:rPr>
                <w:rFonts w:ascii="Arial" w:hAnsi="Arial" w:cs="Arial"/>
                <w:color w:val="000000"/>
                <w:sz w:val="16"/>
                <w:szCs w:val="16"/>
              </w:rPr>
            </w:pPr>
          </w:p>
        </w:tc>
      </w:tr>
      <w:tr w:rsidR="000C6E3F" w14:paraId="33E4896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BB9CFA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5F025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(foreign language)</w:t>
            </w:r>
          </w:p>
        </w:tc>
        <w:tc>
          <w:tcPr>
            <w:tcW w:w="910" w:type="dxa"/>
            <w:tcBorders>
              <w:top w:val="nil"/>
              <w:left w:val="nil"/>
              <w:bottom w:val="nil"/>
              <w:right w:val="nil"/>
            </w:tcBorders>
            <w:shd w:val="clear" w:color="auto" w:fill="FFFFFF"/>
            <w:tcMar>
              <w:left w:w="58" w:type="dxa"/>
              <w:right w:w="58" w:type="dxa"/>
            </w:tcMar>
            <w:vAlign w:val="center"/>
          </w:tcPr>
          <w:p w14:paraId="11E8CB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D0BA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9300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94AE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0193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940B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785D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B02E14"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5A92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76EA6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0BA36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(music)</w:t>
            </w:r>
          </w:p>
        </w:tc>
        <w:tc>
          <w:tcPr>
            <w:tcW w:w="910" w:type="dxa"/>
            <w:tcBorders>
              <w:top w:val="nil"/>
              <w:left w:val="nil"/>
              <w:bottom w:val="nil"/>
              <w:right w:val="nil"/>
            </w:tcBorders>
            <w:shd w:val="clear" w:color="auto" w:fill="FFFFFF"/>
            <w:tcMar>
              <w:left w:w="58" w:type="dxa"/>
              <w:right w:w="58" w:type="dxa"/>
            </w:tcMar>
            <w:vAlign w:val="center"/>
          </w:tcPr>
          <w:p w14:paraId="1B875C9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F6CD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27B2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F1A7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B473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AFB7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19156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566B2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8E394E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C5AE4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BBC6B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(visual arts)</w:t>
            </w:r>
          </w:p>
        </w:tc>
        <w:tc>
          <w:tcPr>
            <w:tcW w:w="910" w:type="dxa"/>
            <w:tcBorders>
              <w:top w:val="nil"/>
              <w:left w:val="nil"/>
              <w:bottom w:val="nil"/>
              <w:right w:val="nil"/>
            </w:tcBorders>
            <w:shd w:val="clear" w:color="auto" w:fill="FFFFFF"/>
            <w:tcMar>
              <w:left w:w="58" w:type="dxa"/>
              <w:right w:w="58" w:type="dxa"/>
            </w:tcMar>
            <w:vAlign w:val="center"/>
          </w:tcPr>
          <w:p w14:paraId="34C41E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D4AB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BB11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9514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512F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9171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C869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9713E8"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1933C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D54C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EA3C2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(performing arts)</w:t>
            </w:r>
          </w:p>
        </w:tc>
        <w:tc>
          <w:tcPr>
            <w:tcW w:w="910" w:type="dxa"/>
            <w:tcBorders>
              <w:top w:val="nil"/>
              <w:left w:val="nil"/>
              <w:bottom w:val="nil"/>
              <w:right w:val="nil"/>
            </w:tcBorders>
            <w:shd w:val="clear" w:color="auto" w:fill="FFFFFF"/>
            <w:tcMar>
              <w:left w:w="58" w:type="dxa"/>
              <w:right w:w="58" w:type="dxa"/>
            </w:tcMar>
            <w:vAlign w:val="center"/>
          </w:tcPr>
          <w:p w14:paraId="171227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94F8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1C1B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6998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1A30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CC0C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FF45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0BADD9" w14:textId="77777777" w:rsidR="000C6E3F" w:rsidRDefault="000C6E3F" w:rsidP="006F0A2E">
            <w:pPr>
              <w:adjustRightInd w:val="0"/>
              <w:spacing w:before="58" w:after="58"/>
              <w:jc w:val="center"/>
              <w:rPr>
                <w:rFonts w:ascii="Arial" w:hAnsi="Arial" w:cs="Arial"/>
                <w:color w:val="000000"/>
                <w:sz w:val="16"/>
                <w:szCs w:val="16"/>
              </w:rPr>
            </w:pPr>
          </w:p>
        </w:tc>
      </w:tr>
      <w:tr w:rsidR="000C6E3F" w14:paraId="1169D12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CE419E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C1BC9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(sports)</w:t>
            </w:r>
          </w:p>
        </w:tc>
        <w:tc>
          <w:tcPr>
            <w:tcW w:w="910" w:type="dxa"/>
            <w:tcBorders>
              <w:top w:val="nil"/>
              <w:left w:val="nil"/>
              <w:bottom w:val="nil"/>
              <w:right w:val="nil"/>
            </w:tcBorders>
            <w:shd w:val="clear" w:color="auto" w:fill="FFFFFF"/>
            <w:tcMar>
              <w:left w:w="58" w:type="dxa"/>
              <w:right w:w="58" w:type="dxa"/>
            </w:tcMar>
            <w:vAlign w:val="center"/>
          </w:tcPr>
          <w:p w14:paraId="046D67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2816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FFA1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F680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A469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79E6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9C2B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38B44D" w14:textId="77777777" w:rsidR="000C6E3F" w:rsidRDefault="000C6E3F" w:rsidP="006F0A2E">
            <w:pPr>
              <w:adjustRightInd w:val="0"/>
              <w:spacing w:before="58" w:after="58"/>
              <w:jc w:val="center"/>
              <w:rPr>
                <w:rFonts w:ascii="Arial" w:hAnsi="Arial" w:cs="Arial"/>
                <w:color w:val="000000"/>
                <w:sz w:val="16"/>
                <w:szCs w:val="16"/>
              </w:rPr>
            </w:pPr>
          </w:p>
        </w:tc>
      </w:tr>
      <w:tr w:rsidR="000C6E3F" w14:paraId="6B38694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8A981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F8B38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(other)</w:t>
            </w:r>
          </w:p>
        </w:tc>
        <w:tc>
          <w:tcPr>
            <w:tcW w:w="910" w:type="dxa"/>
            <w:tcBorders>
              <w:top w:val="nil"/>
              <w:left w:val="nil"/>
              <w:bottom w:val="nil"/>
              <w:right w:val="nil"/>
            </w:tcBorders>
            <w:shd w:val="clear" w:color="auto" w:fill="FFFFFF"/>
            <w:tcMar>
              <w:left w:w="58" w:type="dxa"/>
              <w:right w:w="58" w:type="dxa"/>
            </w:tcMar>
            <w:vAlign w:val="center"/>
          </w:tcPr>
          <w:p w14:paraId="5E0BCC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9E48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555BE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B25E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EE30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D523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AE1C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898ECF" w14:textId="77777777" w:rsidR="000C6E3F" w:rsidRDefault="000C6E3F" w:rsidP="006F0A2E">
            <w:pPr>
              <w:adjustRightInd w:val="0"/>
              <w:spacing w:before="58" w:after="58"/>
              <w:jc w:val="center"/>
              <w:rPr>
                <w:rFonts w:ascii="Arial" w:hAnsi="Arial" w:cs="Arial"/>
                <w:color w:val="000000"/>
                <w:sz w:val="16"/>
                <w:szCs w:val="16"/>
              </w:rPr>
            </w:pPr>
          </w:p>
        </w:tc>
      </w:tr>
      <w:tr w:rsidR="000C6E3F" w14:paraId="4D4D6F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2B869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D7E2F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(total)</w:t>
            </w:r>
          </w:p>
        </w:tc>
        <w:tc>
          <w:tcPr>
            <w:tcW w:w="910" w:type="dxa"/>
            <w:tcBorders>
              <w:top w:val="nil"/>
              <w:left w:val="nil"/>
              <w:bottom w:val="nil"/>
              <w:right w:val="nil"/>
            </w:tcBorders>
            <w:shd w:val="clear" w:color="auto" w:fill="FFFFFF"/>
            <w:tcMar>
              <w:left w:w="58" w:type="dxa"/>
              <w:right w:w="58" w:type="dxa"/>
            </w:tcMar>
            <w:vAlign w:val="center"/>
          </w:tcPr>
          <w:p w14:paraId="732B04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6816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3B59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D3E5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19EA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48E4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7370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C2C6B1" w14:textId="77777777" w:rsidR="000C6E3F" w:rsidRDefault="000C6E3F" w:rsidP="006F0A2E">
            <w:pPr>
              <w:adjustRightInd w:val="0"/>
              <w:spacing w:before="58" w:after="58"/>
              <w:jc w:val="center"/>
              <w:rPr>
                <w:rFonts w:ascii="Arial" w:hAnsi="Arial" w:cs="Arial"/>
                <w:color w:val="000000"/>
                <w:sz w:val="16"/>
                <w:szCs w:val="16"/>
              </w:rPr>
            </w:pPr>
          </w:p>
        </w:tc>
      </w:tr>
      <w:tr w:rsidR="000C6E3F" w14:paraId="00A64ED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EB2139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76A55CB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72A5BE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Perceptions about self and school</w:t>
            </w:r>
          </w:p>
        </w:tc>
        <w:tc>
          <w:tcPr>
            <w:tcW w:w="3082" w:type="dxa"/>
            <w:tcBorders>
              <w:top w:val="nil"/>
              <w:left w:val="nil"/>
              <w:bottom w:val="nil"/>
              <w:right w:val="nil"/>
            </w:tcBorders>
            <w:shd w:val="clear" w:color="auto" w:fill="FFFFFF"/>
            <w:tcMar>
              <w:left w:w="58" w:type="dxa"/>
              <w:right w:w="58" w:type="dxa"/>
            </w:tcMar>
            <w:vAlign w:val="center"/>
          </w:tcPr>
          <w:p w14:paraId="7F156F2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Outsider</w:t>
            </w:r>
          </w:p>
        </w:tc>
        <w:tc>
          <w:tcPr>
            <w:tcW w:w="910" w:type="dxa"/>
            <w:tcBorders>
              <w:top w:val="nil"/>
              <w:left w:val="nil"/>
              <w:bottom w:val="nil"/>
              <w:right w:val="nil"/>
            </w:tcBorders>
            <w:shd w:val="clear" w:color="auto" w:fill="FFFFFF"/>
            <w:tcMar>
              <w:left w:w="58" w:type="dxa"/>
              <w:right w:w="58" w:type="dxa"/>
            </w:tcMar>
            <w:vAlign w:val="center"/>
          </w:tcPr>
          <w:p w14:paraId="74574C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1DEA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AF30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E837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AB9B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7A0A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EBA1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9887FB" w14:textId="77777777" w:rsidR="000C6E3F" w:rsidRDefault="000C6E3F" w:rsidP="006F0A2E">
            <w:pPr>
              <w:adjustRightInd w:val="0"/>
              <w:spacing w:before="58" w:after="58"/>
              <w:jc w:val="center"/>
              <w:rPr>
                <w:rFonts w:ascii="Arial" w:hAnsi="Arial" w:cs="Arial"/>
                <w:color w:val="000000"/>
                <w:sz w:val="16"/>
                <w:szCs w:val="16"/>
              </w:rPr>
            </w:pPr>
          </w:p>
        </w:tc>
      </w:tr>
      <w:tr w:rsidR="000C6E3F" w14:paraId="4861C1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E2724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461F9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Make friends</w:t>
            </w:r>
          </w:p>
        </w:tc>
        <w:tc>
          <w:tcPr>
            <w:tcW w:w="910" w:type="dxa"/>
            <w:tcBorders>
              <w:top w:val="nil"/>
              <w:left w:val="nil"/>
              <w:bottom w:val="nil"/>
              <w:right w:val="nil"/>
            </w:tcBorders>
            <w:shd w:val="clear" w:color="auto" w:fill="FFFFFF"/>
            <w:tcMar>
              <w:left w:w="58" w:type="dxa"/>
              <w:right w:w="58" w:type="dxa"/>
            </w:tcMar>
            <w:vAlign w:val="center"/>
          </w:tcPr>
          <w:p w14:paraId="7F361C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FC9C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1FD4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263C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EFF7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FD7A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5F7A6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E6AC0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E42DE0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94C70C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907C7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Belonging</w:t>
            </w:r>
          </w:p>
        </w:tc>
        <w:tc>
          <w:tcPr>
            <w:tcW w:w="910" w:type="dxa"/>
            <w:tcBorders>
              <w:top w:val="nil"/>
              <w:left w:val="nil"/>
              <w:bottom w:val="nil"/>
              <w:right w:val="nil"/>
            </w:tcBorders>
            <w:shd w:val="clear" w:color="auto" w:fill="FFFFFF"/>
            <w:tcMar>
              <w:left w:w="58" w:type="dxa"/>
              <w:right w:w="58" w:type="dxa"/>
            </w:tcMar>
            <w:vAlign w:val="center"/>
          </w:tcPr>
          <w:p w14:paraId="260364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2EA8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1024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5578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F6E8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43D9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06E4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6CDC0E"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F5889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64C7D5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70974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Awkward</w:t>
            </w:r>
          </w:p>
        </w:tc>
        <w:tc>
          <w:tcPr>
            <w:tcW w:w="910" w:type="dxa"/>
            <w:tcBorders>
              <w:top w:val="nil"/>
              <w:left w:val="nil"/>
              <w:bottom w:val="nil"/>
              <w:right w:val="nil"/>
            </w:tcBorders>
            <w:shd w:val="clear" w:color="auto" w:fill="FFFFFF"/>
            <w:tcMar>
              <w:left w:w="58" w:type="dxa"/>
              <w:right w:w="58" w:type="dxa"/>
            </w:tcMar>
            <w:vAlign w:val="center"/>
          </w:tcPr>
          <w:p w14:paraId="5D67FBC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3390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453F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A35B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013E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C7FD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5BF1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3D33B5" w14:textId="77777777" w:rsidR="000C6E3F" w:rsidRDefault="000C6E3F" w:rsidP="006F0A2E">
            <w:pPr>
              <w:adjustRightInd w:val="0"/>
              <w:spacing w:before="58" w:after="58"/>
              <w:jc w:val="center"/>
              <w:rPr>
                <w:rFonts w:ascii="Arial" w:hAnsi="Arial" w:cs="Arial"/>
                <w:color w:val="000000"/>
                <w:sz w:val="16"/>
                <w:szCs w:val="16"/>
              </w:rPr>
            </w:pPr>
          </w:p>
        </w:tc>
      </w:tr>
      <w:tr w:rsidR="000C6E3F" w14:paraId="653718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86AB0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5CFE8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I'm liked</w:t>
            </w:r>
          </w:p>
        </w:tc>
        <w:tc>
          <w:tcPr>
            <w:tcW w:w="910" w:type="dxa"/>
            <w:tcBorders>
              <w:top w:val="nil"/>
              <w:left w:val="nil"/>
              <w:bottom w:val="nil"/>
              <w:right w:val="nil"/>
            </w:tcBorders>
            <w:shd w:val="clear" w:color="auto" w:fill="FFFFFF"/>
            <w:tcMar>
              <w:left w:w="58" w:type="dxa"/>
              <w:right w:w="58" w:type="dxa"/>
            </w:tcMar>
            <w:vAlign w:val="center"/>
          </w:tcPr>
          <w:p w14:paraId="219D04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B98E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93B5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94F2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335A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14A5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29D4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CB598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3E01F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A6E7F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1DA70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Life at school: Feel lonely</w:t>
            </w:r>
          </w:p>
        </w:tc>
        <w:tc>
          <w:tcPr>
            <w:tcW w:w="910" w:type="dxa"/>
            <w:tcBorders>
              <w:top w:val="nil"/>
              <w:left w:val="nil"/>
              <w:bottom w:val="nil"/>
              <w:right w:val="nil"/>
            </w:tcBorders>
            <w:shd w:val="clear" w:color="auto" w:fill="FFFFFF"/>
            <w:tcMar>
              <w:left w:w="58" w:type="dxa"/>
              <w:right w:w="58" w:type="dxa"/>
            </w:tcMar>
            <w:vAlign w:val="center"/>
          </w:tcPr>
          <w:p w14:paraId="279C94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FF82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3DDB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1EE69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80C6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3BF9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D811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30F2D2" w14:textId="77777777" w:rsidR="000C6E3F" w:rsidRDefault="000C6E3F" w:rsidP="006F0A2E">
            <w:pPr>
              <w:adjustRightInd w:val="0"/>
              <w:spacing w:before="58" w:after="58"/>
              <w:jc w:val="center"/>
              <w:rPr>
                <w:rFonts w:ascii="Arial" w:hAnsi="Arial" w:cs="Arial"/>
                <w:color w:val="000000"/>
                <w:sz w:val="16"/>
                <w:szCs w:val="16"/>
              </w:rPr>
            </w:pPr>
          </w:p>
        </w:tc>
      </w:tr>
      <w:tr w:rsidR="000C6E3F" w14:paraId="54B9A80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1441D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2EA23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Teachers: Treat me fairly</w:t>
            </w:r>
          </w:p>
        </w:tc>
        <w:tc>
          <w:tcPr>
            <w:tcW w:w="910" w:type="dxa"/>
            <w:tcBorders>
              <w:top w:val="nil"/>
              <w:left w:val="nil"/>
              <w:bottom w:val="nil"/>
              <w:right w:val="nil"/>
            </w:tcBorders>
            <w:shd w:val="clear" w:color="auto" w:fill="FFFFFF"/>
            <w:tcMar>
              <w:left w:w="58" w:type="dxa"/>
              <w:right w:w="58" w:type="dxa"/>
            </w:tcMar>
            <w:vAlign w:val="center"/>
          </w:tcPr>
          <w:p w14:paraId="2411A1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537041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8C73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457B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A134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7923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5860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7460FD" w14:textId="77777777" w:rsidR="000C6E3F" w:rsidRDefault="000C6E3F" w:rsidP="006F0A2E">
            <w:pPr>
              <w:adjustRightInd w:val="0"/>
              <w:spacing w:before="58" w:after="58"/>
              <w:jc w:val="center"/>
              <w:rPr>
                <w:rFonts w:ascii="Arial" w:hAnsi="Arial" w:cs="Arial"/>
                <w:color w:val="000000"/>
                <w:sz w:val="16"/>
                <w:szCs w:val="16"/>
              </w:rPr>
            </w:pPr>
          </w:p>
        </w:tc>
      </w:tr>
      <w:tr w:rsidR="000C6E3F" w14:paraId="0156B89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6FA70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68726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Belonging</w:t>
            </w:r>
          </w:p>
        </w:tc>
        <w:tc>
          <w:tcPr>
            <w:tcW w:w="910" w:type="dxa"/>
            <w:tcBorders>
              <w:top w:val="nil"/>
              <w:left w:val="nil"/>
              <w:bottom w:val="nil"/>
              <w:right w:val="nil"/>
            </w:tcBorders>
            <w:shd w:val="clear" w:color="auto" w:fill="FFFFFF"/>
            <w:tcMar>
              <w:left w:w="58" w:type="dxa"/>
              <w:right w:w="58" w:type="dxa"/>
            </w:tcMar>
            <w:vAlign w:val="center"/>
          </w:tcPr>
          <w:p w14:paraId="38F94A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9AF2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4B47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F76F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720B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3070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5750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CA9F87" w14:textId="77777777" w:rsidR="000C6E3F" w:rsidRDefault="000C6E3F" w:rsidP="006F0A2E">
            <w:pPr>
              <w:adjustRightInd w:val="0"/>
              <w:spacing w:before="58" w:after="58"/>
              <w:jc w:val="center"/>
              <w:rPr>
                <w:rFonts w:ascii="Arial" w:hAnsi="Arial" w:cs="Arial"/>
                <w:color w:val="000000"/>
                <w:sz w:val="16"/>
                <w:szCs w:val="16"/>
              </w:rPr>
            </w:pPr>
          </w:p>
        </w:tc>
      </w:tr>
      <w:tr w:rsidR="000C6E3F" w14:paraId="463B35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F340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0B010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Achievement motivation</w:t>
            </w:r>
          </w:p>
        </w:tc>
        <w:tc>
          <w:tcPr>
            <w:tcW w:w="910" w:type="dxa"/>
            <w:tcBorders>
              <w:top w:val="nil"/>
              <w:left w:val="nil"/>
              <w:bottom w:val="nil"/>
              <w:right w:val="nil"/>
            </w:tcBorders>
            <w:shd w:val="clear" w:color="auto" w:fill="FFFFFF"/>
            <w:tcMar>
              <w:left w:w="58" w:type="dxa"/>
              <w:right w:w="58" w:type="dxa"/>
            </w:tcMar>
            <w:vAlign w:val="center"/>
          </w:tcPr>
          <w:p w14:paraId="5A3319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75745F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9387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B8F6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C4FD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3D5B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FCAA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187B34" w14:textId="77777777" w:rsidR="000C6E3F" w:rsidRDefault="000C6E3F" w:rsidP="006F0A2E">
            <w:pPr>
              <w:adjustRightInd w:val="0"/>
              <w:spacing w:before="58" w:after="58"/>
              <w:jc w:val="center"/>
              <w:rPr>
                <w:rFonts w:ascii="Arial" w:hAnsi="Arial" w:cs="Arial"/>
                <w:color w:val="000000"/>
                <w:sz w:val="16"/>
                <w:szCs w:val="16"/>
              </w:rPr>
            </w:pPr>
          </w:p>
        </w:tc>
      </w:tr>
      <w:tr w:rsidR="000C6E3F" w14:paraId="0CB8221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92D1F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8D30B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Anxiety</w:t>
            </w:r>
          </w:p>
        </w:tc>
        <w:tc>
          <w:tcPr>
            <w:tcW w:w="910" w:type="dxa"/>
            <w:tcBorders>
              <w:top w:val="nil"/>
              <w:left w:val="nil"/>
              <w:bottom w:val="nil"/>
              <w:right w:val="nil"/>
            </w:tcBorders>
            <w:shd w:val="clear" w:color="auto" w:fill="FFFFFF"/>
            <w:tcMar>
              <w:left w:w="58" w:type="dxa"/>
              <w:right w:w="58" w:type="dxa"/>
            </w:tcMar>
            <w:vAlign w:val="center"/>
          </w:tcPr>
          <w:p w14:paraId="3A93BE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50F531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8B10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F845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8927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B373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5F16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E57B4D" w14:textId="77777777" w:rsidR="000C6E3F" w:rsidRDefault="000C6E3F" w:rsidP="006F0A2E">
            <w:pPr>
              <w:adjustRightInd w:val="0"/>
              <w:spacing w:before="58" w:after="58"/>
              <w:jc w:val="center"/>
              <w:rPr>
                <w:rFonts w:ascii="Arial" w:hAnsi="Arial" w:cs="Arial"/>
                <w:color w:val="000000"/>
                <w:sz w:val="16"/>
                <w:szCs w:val="16"/>
              </w:rPr>
            </w:pPr>
          </w:p>
        </w:tc>
      </w:tr>
      <w:tr w:rsidR="000C6E3F" w14:paraId="737DC83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00ECD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8B43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Bullying</w:t>
            </w:r>
          </w:p>
        </w:tc>
        <w:tc>
          <w:tcPr>
            <w:tcW w:w="910" w:type="dxa"/>
            <w:tcBorders>
              <w:top w:val="nil"/>
              <w:left w:val="nil"/>
              <w:bottom w:val="nil"/>
              <w:right w:val="nil"/>
            </w:tcBorders>
            <w:shd w:val="clear" w:color="auto" w:fill="FFFFFF"/>
            <w:tcMar>
              <w:left w:w="58" w:type="dxa"/>
              <w:right w:w="58" w:type="dxa"/>
            </w:tcMar>
            <w:vAlign w:val="center"/>
          </w:tcPr>
          <w:p w14:paraId="46B803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910" w:type="dxa"/>
            <w:tcBorders>
              <w:top w:val="nil"/>
              <w:left w:val="nil"/>
              <w:bottom w:val="nil"/>
              <w:right w:val="nil"/>
            </w:tcBorders>
            <w:shd w:val="clear" w:color="auto" w:fill="FFFFFF"/>
            <w:tcMar>
              <w:left w:w="58" w:type="dxa"/>
              <w:right w:w="58" w:type="dxa"/>
            </w:tcMar>
            <w:vAlign w:val="center"/>
          </w:tcPr>
          <w:p w14:paraId="1C58F9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7370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AEFE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55B4C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0537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41F5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695F66" w14:textId="77777777" w:rsidR="000C6E3F" w:rsidRDefault="000C6E3F" w:rsidP="006F0A2E">
            <w:pPr>
              <w:adjustRightInd w:val="0"/>
              <w:spacing w:before="58" w:after="58"/>
              <w:jc w:val="center"/>
              <w:rPr>
                <w:rFonts w:ascii="Arial" w:hAnsi="Arial" w:cs="Arial"/>
                <w:color w:val="000000"/>
                <w:sz w:val="16"/>
                <w:szCs w:val="16"/>
              </w:rPr>
            </w:pPr>
          </w:p>
        </w:tc>
      </w:tr>
      <w:tr w:rsidR="000C6E3F" w14:paraId="4FCA5099"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B7698A2"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9F5582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82DDF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Collaboration and teamwork</w:t>
            </w:r>
          </w:p>
        </w:tc>
        <w:tc>
          <w:tcPr>
            <w:tcW w:w="3082" w:type="dxa"/>
            <w:tcBorders>
              <w:top w:val="nil"/>
              <w:left w:val="nil"/>
              <w:bottom w:val="nil"/>
              <w:right w:val="nil"/>
            </w:tcBorders>
            <w:shd w:val="clear" w:color="auto" w:fill="FFFFFF"/>
            <w:tcMar>
              <w:left w:w="58" w:type="dxa"/>
              <w:right w:w="58" w:type="dxa"/>
            </w:tcMar>
            <w:vAlign w:val="center"/>
          </w:tcPr>
          <w:p w14:paraId="7A8930A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Enjoy cooperation</w:t>
            </w:r>
          </w:p>
        </w:tc>
        <w:tc>
          <w:tcPr>
            <w:tcW w:w="910" w:type="dxa"/>
            <w:tcBorders>
              <w:top w:val="nil"/>
              <w:left w:val="nil"/>
              <w:bottom w:val="nil"/>
              <w:right w:val="nil"/>
            </w:tcBorders>
            <w:shd w:val="clear" w:color="auto" w:fill="FFFFFF"/>
            <w:tcMar>
              <w:left w:w="58" w:type="dxa"/>
              <w:right w:w="58" w:type="dxa"/>
            </w:tcMar>
            <w:vAlign w:val="center"/>
          </w:tcPr>
          <w:p w14:paraId="7C1C692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68FB12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FBD3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DC50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1189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C658C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48C7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17611C" w14:textId="77777777" w:rsidR="000C6E3F" w:rsidRDefault="000C6E3F" w:rsidP="006F0A2E">
            <w:pPr>
              <w:adjustRightInd w:val="0"/>
              <w:spacing w:before="58" w:after="58"/>
              <w:jc w:val="center"/>
              <w:rPr>
                <w:rFonts w:ascii="Arial" w:hAnsi="Arial" w:cs="Arial"/>
                <w:color w:val="000000"/>
                <w:sz w:val="16"/>
                <w:szCs w:val="16"/>
              </w:rPr>
            </w:pPr>
          </w:p>
        </w:tc>
      </w:tr>
      <w:tr w:rsidR="000C6E3F" w14:paraId="1CB413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4436FA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1EA52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Value cooperation</w:t>
            </w:r>
          </w:p>
        </w:tc>
        <w:tc>
          <w:tcPr>
            <w:tcW w:w="910" w:type="dxa"/>
            <w:tcBorders>
              <w:top w:val="nil"/>
              <w:left w:val="nil"/>
              <w:bottom w:val="nil"/>
              <w:right w:val="nil"/>
            </w:tcBorders>
            <w:shd w:val="clear" w:color="auto" w:fill="FFFFFF"/>
            <w:tcMar>
              <w:left w:w="58" w:type="dxa"/>
              <w:right w:w="58" w:type="dxa"/>
            </w:tcMar>
            <w:vAlign w:val="center"/>
          </w:tcPr>
          <w:p w14:paraId="24B249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66BF0F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C98B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0838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758A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408A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0D1B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D85150"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894455"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36B397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65176B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0F352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engagement</w:t>
            </w:r>
          </w:p>
        </w:tc>
        <w:tc>
          <w:tcPr>
            <w:tcW w:w="3082" w:type="dxa"/>
            <w:tcBorders>
              <w:top w:val="nil"/>
              <w:left w:val="nil"/>
              <w:bottom w:val="nil"/>
              <w:right w:val="nil"/>
            </w:tcBorders>
            <w:shd w:val="clear" w:color="auto" w:fill="FFFFFF"/>
            <w:tcMar>
              <w:left w:w="58" w:type="dxa"/>
              <w:right w:w="58" w:type="dxa"/>
            </w:tcMar>
            <w:vAlign w:val="center"/>
          </w:tcPr>
          <w:p w14:paraId="16766BC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 attention in class</w:t>
            </w:r>
          </w:p>
        </w:tc>
        <w:tc>
          <w:tcPr>
            <w:tcW w:w="910" w:type="dxa"/>
            <w:tcBorders>
              <w:top w:val="nil"/>
              <w:left w:val="nil"/>
              <w:bottom w:val="nil"/>
              <w:right w:val="nil"/>
            </w:tcBorders>
            <w:shd w:val="clear" w:color="auto" w:fill="FFFFFF"/>
            <w:tcMar>
              <w:left w:w="58" w:type="dxa"/>
              <w:right w:w="58" w:type="dxa"/>
            </w:tcMar>
            <w:vAlign w:val="center"/>
          </w:tcPr>
          <w:p w14:paraId="5810EE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A736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EE0C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67FC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46A7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9D8C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297C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95079A" w14:textId="77777777" w:rsidR="000C6E3F" w:rsidRDefault="000C6E3F" w:rsidP="006F0A2E">
            <w:pPr>
              <w:adjustRightInd w:val="0"/>
              <w:spacing w:before="58" w:after="58"/>
              <w:jc w:val="center"/>
              <w:rPr>
                <w:rFonts w:ascii="Arial" w:hAnsi="Arial" w:cs="Arial"/>
                <w:color w:val="000000"/>
                <w:sz w:val="16"/>
                <w:szCs w:val="16"/>
              </w:rPr>
            </w:pPr>
          </w:p>
        </w:tc>
      </w:tr>
      <w:tr w:rsidR="000C6E3F" w14:paraId="55A2BAF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E430C5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3C32C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Interested in schoolwork</w:t>
            </w:r>
          </w:p>
        </w:tc>
        <w:tc>
          <w:tcPr>
            <w:tcW w:w="910" w:type="dxa"/>
            <w:tcBorders>
              <w:top w:val="nil"/>
              <w:left w:val="nil"/>
              <w:bottom w:val="nil"/>
              <w:right w:val="nil"/>
            </w:tcBorders>
            <w:shd w:val="clear" w:color="auto" w:fill="FFFFFF"/>
            <w:tcMar>
              <w:left w:w="58" w:type="dxa"/>
              <w:right w:w="58" w:type="dxa"/>
            </w:tcMar>
            <w:vAlign w:val="center"/>
          </w:tcPr>
          <w:p w14:paraId="0973D9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793B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EB11B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131F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AE33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E930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F660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E15C6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00CF5E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EAECE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8EE74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Check schoolwork</w:t>
            </w:r>
          </w:p>
        </w:tc>
        <w:tc>
          <w:tcPr>
            <w:tcW w:w="910" w:type="dxa"/>
            <w:tcBorders>
              <w:top w:val="nil"/>
              <w:left w:val="nil"/>
              <w:bottom w:val="nil"/>
              <w:right w:val="nil"/>
            </w:tcBorders>
            <w:shd w:val="clear" w:color="auto" w:fill="FFFFFF"/>
            <w:tcMar>
              <w:left w:w="58" w:type="dxa"/>
              <w:right w:w="58" w:type="dxa"/>
            </w:tcMar>
            <w:vAlign w:val="center"/>
          </w:tcPr>
          <w:p w14:paraId="064A8F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6417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F5CF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1C14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40D0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852F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89E2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CC4200" w14:textId="77777777" w:rsidR="000C6E3F" w:rsidRDefault="000C6E3F" w:rsidP="006F0A2E">
            <w:pPr>
              <w:adjustRightInd w:val="0"/>
              <w:spacing w:before="58" w:after="58"/>
              <w:jc w:val="center"/>
              <w:rPr>
                <w:rFonts w:ascii="Arial" w:hAnsi="Arial" w:cs="Arial"/>
                <w:color w:val="000000"/>
                <w:sz w:val="16"/>
                <w:szCs w:val="16"/>
              </w:rPr>
            </w:pPr>
          </w:p>
        </w:tc>
      </w:tr>
      <w:tr w:rsidR="000C6E3F" w14:paraId="1CCF40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C43961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E18F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Follow rules</w:t>
            </w:r>
          </w:p>
        </w:tc>
        <w:tc>
          <w:tcPr>
            <w:tcW w:w="910" w:type="dxa"/>
            <w:tcBorders>
              <w:top w:val="nil"/>
              <w:left w:val="nil"/>
              <w:bottom w:val="nil"/>
              <w:right w:val="nil"/>
            </w:tcBorders>
            <w:shd w:val="clear" w:color="auto" w:fill="FFFFFF"/>
            <w:tcMar>
              <w:left w:w="58" w:type="dxa"/>
              <w:right w:w="58" w:type="dxa"/>
            </w:tcMar>
            <w:vAlign w:val="center"/>
          </w:tcPr>
          <w:p w14:paraId="6351B6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E02B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F290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9374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E2BF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D42E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0B84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E477A9" w14:textId="77777777" w:rsidR="000C6E3F" w:rsidRDefault="000C6E3F" w:rsidP="006F0A2E">
            <w:pPr>
              <w:adjustRightInd w:val="0"/>
              <w:spacing w:before="58" w:after="58"/>
              <w:jc w:val="center"/>
              <w:rPr>
                <w:rFonts w:ascii="Arial" w:hAnsi="Arial" w:cs="Arial"/>
                <w:color w:val="000000"/>
                <w:sz w:val="16"/>
                <w:szCs w:val="16"/>
              </w:rPr>
            </w:pPr>
          </w:p>
        </w:tc>
      </w:tr>
      <w:tr w:rsidR="000C6E3F" w14:paraId="634C717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D6FCE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B190B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Non-compulsory study</w:t>
            </w:r>
          </w:p>
        </w:tc>
        <w:tc>
          <w:tcPr>
            <w:tcW w:w="910" w:type="dxa"/>
            <w:tcBorders>
              <w:top w:val="nil"/>
              <w:left w:val="nil"/>
              <w:bottom w:val="nil"/>
              <w:right w:val="nil"/>
            </w:tcBorders>
            <w:shd w:val="clear" w:color="auto" w:fill="FFFFFF"/>
            <w:tcMar>
              <w:left w:w="58" w:type="dxa"/>
              <w:right w:w="58" w:type="dxa"/>
            </w:tcMar>
            <w:vAlign w:val="center"/>
          </w:tcPr>
          <w:p w14:paraId="3E08E7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B4C6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312B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69E33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3F62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B252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183E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340264" w14:textId="77777777" w:rsidR="000C6E3F" w:rsidRDefault="000C6E3F" w:rsidP="006F0A2E">
            <w:pPr>
              <w:adjustRightInd w:val="0"/>
              <w:spacing w:before="58" w:after="58"/>
              <w:jc w:val="center"/>
              <w:rPr>
                <w:rFonts w:ascii="Arial" w:hAnsi="Arial" w:cs="Arial"/>
                <w:color w:val="000000"/>
                <w:sz w:val="16"/>
                <w:szCs w:val="16"/>
              </w:rPr>
            </w:pPr>
          </w:p>
        </w:tc>
      </w:tr>
      <w:tr w:rsidR="000C6E3F" w14:paraId="6AE845D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6A9085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B0E67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Feel bored</w:t>
            </w:r>
          </w:p>
        </w:tc>
        <w:tc>
          <w:tcPr>
            <w:tcW w:w="910" w:type="dxa"/>
            <w:tcBorders>
              <w:top w:val="nil"/>
              <w:left w:val="nil"/>
              <w:bottom w:val="nil"/>
              <w:right w:val="nil"/>
            </w:tcBorders>
            <w:shd w:val="clear" w:color="auto" w:fill="FFFFFF"/>
            <w:tcMar>
              <w:left w:w="58" w:type="dxa"/>
              <w:right w:w="58" w:type="dxa"/>
            </w:tcMar>
            <w:vAlign w:val="center"/>
          </w:tcPr>
          <w:p w14:paraId="268631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1E61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8FD9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8B4D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1A53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038E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7430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7B012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6F1979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BCCB2BB"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B20DA5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502A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Use of computers</w:t>
            </w:r>
          </w:p>
        </w:tc>
        <w:tc>
          <w:tcPr>
            <w:tcW w:w="3082" w:type="dxa"/>
            <w:tcBorders>
              <w:top w:val="nil"/>
              <w:left w:val="nil"/>
              <w:bottom w:val="nil"/>
              <w:right w:val="nil"/>
            </w:tcBorders>
            <w:shd w:val="clear" w:color="auto" w:fill="FFFFFF"/>
            <w:tcMar>
              <w:left w:w="58" w:type="dxa"/>
              <w:right w:w="58" w:type="dxa"/>
            </w:tcMar>
            <w:vAlign w:val="center"/>
          </w:tcPr>
          <w:p w14:paraId="2789E3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first used computers</w:t>
            </w:r>
          </w:p>
        </w:tc>
        <w:tc>
          <w:tcPr>
            <w:tcW w:w="910" w:type="dxa"/>
            <w:tcBorders>
              <w:top w:val="nil"/>
              <w:left w:val="nil"/>
              <w:bottom w:val="nil"/>
              <w:right w:val="nil"/>
            </w:tcBorders>
            <w:shd w:val="clear" w:color="auto" w:fill="FFFFFF"/>
            <w:tcMar>
              <w:left w:w="58" w:type="dxa"/>
              <w:right w:w="58" w:type="dxa"/>
            </w:tcMar>
            <w:vAlign w:val="center"/>
          </w:tcPr>
          <w:p w14:paraId="6FD9AB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9B8F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DAD7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88BB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9D9E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DC51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3607A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CF84A7" w14:textId="77777777" w:rsidR="000C6E3F" w:rsidRDefault="000C6E3F" w:rsidP="006F0A2E">
            <w:pPr>
              <w:adjustRightInd w:val="0"/>
              <w:spacing w:before="58" w:after="58"/>
              <w:jc w:val="center"/>
              <w:rPr>
                <w:rFonts w:ascii="Arial" w:hAnsi="Arial" w:cs="Arial"/>
                <w:color w:val="000000"/>
                <w:sz w:val="16"/>
                <w:szCs w:val="16"/>
              </w:rPr>
            </w:pPr>
          </w:p>
        </w:tc>
      </w:tr>
      <w:tr w:rsidR="000C6E3F" w14:paraId="3137B3C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66586D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F1A46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first used digital devices</w:t>
            </w:r>
          </w:p>
        </w:tc>
        <w:tc>
          <w:tcPr>
            <w:tcW w:w="910" w:type="dxa"/>
            <w:tcBorders>
              <w:top w:val="nil"/>
              <w:left w:val="nil"/>
              <w:bottom w:val="nil"/>
              <w:right w:val="nil"/>
            </w:tcBorders>
            <w:shd w:val="clear" w:color="auto" w:fill="FFFFFF"/>
            <w:tcMar>
              <w:left w:w="58" w:type="dxa"/>
              <w:right w:w="58" w:type="dxa"/>
            </w:tcMar>
            <w:vAlign w:val="center"/>
          </w:tcPr>
          <w:p w14:paraId="743D61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E3B9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5A4BE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1DA8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DE54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5287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1B42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D79338" w14:textId="77777777" w:rsidR="000C6E3F" w:rsidRDefault="000C6E3F" w:rsidP="006F0A2E">
            <w:pPr>
              <w:adjustRightInd w:val="0"/>
              <w:spacing w:before="58" w:after="58"/>
              <w:jc w:val="center"/>
              <w:rPr>
                <w:rFonts w:ascii="Arial" w:hAnsi="Arial" w:cs="Arial"/>
                <w:color w:val="000000"/>
                <w:sz w:val="16"/>
                <w:szCs w:val="16"/>
              </w:rPr>
            </w:pPr>
          </w:p>
        </w:tc>
      </w:tr>
      <w:tr w:rsidR="000C6E3F" w14:paraId="14E9080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F9548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2C9A7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first used internet</w:t>
            </w:r>
          </w:p>
        </w:tc>
        <w:tc>
          <w:tcPr>
            <w:tcW w:w="910" w:type="dxa"/>
            <w:tcBorders>
              <w:top w:val="nil"/>
              <w:left w:val="nil"/>
              <w:bottom w:val="nil"/>
              <w:right w:val="nil"/>
            </w:tcBorders>
            <w:shd w:val="clear" w:color="auto" w:fill="FFFFFF"/>
            <w:tcMar>
              <w:left w:w="58" w:type="dxa"/>
              <w:right w:w="58" w:type="dxa"/>
            </w:tcMar>
            <w:vAlign w:val="center"/>
          </w:tcPr>
          <w:p w14:paraId="222E45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1C20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055C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B1B7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EAF3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8359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0FA5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467450" w14:textId="77777777" w:rsidR="000C6E3F" w:rsidRDefault="000C6E3F" w:rsidP="006F0A2E">
            <w:pPr>
              <w:adjustRightInd w:val="0"/>
              <w:spacing w:before="58" w:after="58"/>
              <w:jc w:val="center"/>
              <w:rPr>
                <w:rFonts w:ascii="Arial" w:hAnsi="Arial" w:cs="Arial"/>
                <w:color w:val="000000"/>
                <w:sz w:val="16"/>
                <w:szCs w:val="16"/>
              </w:rPr>
            </w:pPr>
          </w:p>
        </w:tc>
      </w:tr>
      <w:tr w:rsidR="000C6E3F" w14:paraId="2FE00E9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E4EEF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AF98E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At school</w:t>
            </w:r>
          </w:p>
        </w:tc>
        <w:tc>
          <w:tcPr>
            <w:tcW w:w="910" w:type="dxa"/>
            <w:tcBorders>
              <w:top w:val="nil"/>
              <w:left w:val="nil"/>
              <w:bottom w:val="nil"/>
              <w:right w:val="nil"/>
            </w:tcBorders>
            <w:shd w:val="clear" w:color="auto" w:fill="FFFFFF"/>
            <w:tcMar>
              <w:left w:w="58" w:type="dxa"/>
              <w:right w:w="58" w:type="dxa"/>
            </w:tcMar>
            <w:vAlign w:val="center"/>
          </w:tcPr>
          <w:p w14:paraId="2A8A7B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DBE96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AE84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18A2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2783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E210B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A976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4478ED" w14:textId="77777777" w:rsidR="000C6E3F" w:rsidRDefault="000C6E3F" w:rsidP="006F0A2E">
            <w:pPr>
              <w:adjustRightInd w:val="0"/>
              <w:spacing w:before="58" w:after="58"/>
              <w:jc w:val="center"/>
              <w:rPr>
                <w:rFonts w:ascii="Arial" w:hAnsi="Arial" w:cs="Arial"/>
                <w:color w:val="000000"/>
                <w:sz w:val="16"/>
                <w:szCs w:val="16"/>
              </w:rPr>
            </w:pPr>
          </w:p>
        </w:tc>
      </w:tr>
      <w:tr w:rsidR="000C6E3F" w14:paraId="045AF0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9C7F5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CCEC5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Resources: home</w:t>
            </w:r>
          </w:p>
        </w:tc>
        <w:tc>
          <w:tcPr>
            <w:tcW w:w="910" w:type="dxa"/>
            <w:tcBorders>
              <w:top w:val="nil"/>
              <w:left w:val="nil"/>
              <w:bottom w:val="nil"/>
              <w:right w:val="nil"/>
            </w:tcBorders>
            <w:shd w:val="clear" w:color="auto" w:fill="FFFFFF"/>
            <w:tcMar>
              <w:left w:w="58" w:type="dxa"/>
              <w:right w:w="58" w:type="dxa"/>
            </w:tcMar>
            <w:vAlign w:val="center"/>
          </w:tcPr>
          <w:p w14:paraId="6F939B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0CD470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DAE0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DFFF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59A5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3A43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49B34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6F5D4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DBD1A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C6217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FEE8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Resources: school</w:t>
            </w:r>
          </w:p>
        </w:tc>
        <w:tc>
          <w:tcPr>
            <w:tcW w:w="910" w:type="dxa"/>
            <w:tcBorders>
              <w:top w:val="nil"/>
              <w:left w:val="nil"/>
              <w:bottom w:val="nil"/>
              <w:right w:val="nil"/>
            </w:tcBorders>
            <w:shd w:val="clear" w:color="auto" w:fill="FFFFFF"/>
            <w:tcMar>
              <w:left w:w="58" w:type="dxa"/>
              <w:right w:w="58" w:type="dxa"/>
            </w:tcMar>
            <w:vAlign w:val="center"/>
          </w:tcPr>
          <w:p w14:paraId="742318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910" w:type="dxa"/>
            <w:tcBorders>
              <w:top w:val="nil"/>
              <w:left w:val="nil"/>
              <w:bottom w:val="nil"/>
              <w:right w:val="nil"/>
            </w:tcBorders>
            <w:shd w:val="clear" w:color="auto" w:fill="FFFFFF"/>
            <w:tcMar>
              <w:left w:w="58" w:type="dxa"/>
              <w:right w:w="58" w:type="dxa"/>
            </w:tcMar>
            <w:vAlign w:val="center"/>
          </w:tcPr>
          <w:p w14:paraId="016581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168B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E14B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2B0F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0B7E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0244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103B3C" w14:textId="77777777" w:rsidR="000C6E3F" w:rsidRDefault="000C6E3F" w:rsidP="006F0A2E">
            <w:pPr>
              <w:adjustRightInd w:val="0"/>
              <w:spacing w:before="58" w:after="58"/>
              <w:jc w:val="center"/>
              <w:rPr>
                <w:rFonts w:ascii="Arial" w:hAnsi="Arial" w:cs="Arial"/>
                <w:color w:val="000000"/>
                <w:sz w:val="16"/>
                <w:szCs w:val="16"/>
              </w:rPr>
            </w:pPr>
          </w:p>
        </w:tc>
      </w:tr>
      <w:tr w:rsidR="000C6E3F" w14:paraId="22EAE4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C1483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FC688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Entertainment</w:t>
            </w:r>
          </w:p>
        </w:tc>
        <w:tc>
          <w:tcPr>
            <w:tcW w:w="910" w:type="dxa"/>
            <w:tcBorders>
              <w:top w:val="nil"/>
              <w:left w:val="nil"/>
              <w:bottom w:val="nil"/>
              <w:right w:val="nil"/>
            </w:tcBorders>
            <w:shd w:val="clear" w:color="auto" w:fill="FFFFFF"/>
            <w:tcMar>
              <w:left w:w="58" w:type="dxa"/>
              <w:right w:w="58" w:type="dxa"/>
            </w:tcMar>
            <w:vAlign w:val="center"/>
          </w:tcPr>
          <w:p w14:paraId="554206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61094D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EAA8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5AB8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652C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6D77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9300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9583B8" w14:textId="77777777" w:rsidR="000C6E3F" w:rsidRDefault="000C6E3F" w:rsidP="006F0A2E">
            <w:pPr>
              <w:adjustRightInd w:val="0"/>
              <w:spacing w:before="58" w:after="58"/>
              <w:jc w:val="center"/>
              <w:rPr>
                <w:rFonts w:ascii="Arial" w:hAnsi="Arial" w:cs="Arial"/>
                <w:color w:val="000000"/>
                <w:sz w:val="16"/>
                <w:szCs w:val="16"/>
              </w:rPr>
            </w:pPr>
          </w:p>
        </w:tc>
      </w:tr>
      <w:tr w:rsidR="000C6E3F" w14:paraId="5CF3DB7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847984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AABDF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Internet</w:t>
            </w:r>
          </w:p>
        </w:tc>
        <w:tc>
          <w:tcPr>
            <w:tcW w:w="910" w:type="dxa"/>
            <w:tcBorders>
              <w:top w:val="nil"/>
              <w:left w:val="nil"/>
              <w:bottom w:val="nil"/>
              <w:right w:val="nil"/>
            </w:tcBorders>
            <w:shd w:val="clear" w:color="auto" w:fill="FFFFFF"/>
            <w:tcMar>
              <w:left w:w="58" w:type="dxa"/>
              <w:right w:w="58" w:type="dxa"/>
            </w:tcMar>
            <w:vAlign w:val="center"/>
          </w:tcPr>
          <w:p w14:paraId="7A4711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36E11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9BA3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D0B3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888B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67E1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4E8D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A2D5E1" w14:textId="77777777" w:rsidR="000C6E3F" w:rsidRDefault="000C6E3F" w:rsidP="006F0A2E">
            <w:pPr>
              <w:adjustRightInd w:val="0"/>
              <w:spacing w:before="58" w:after="58"/>
              <w:jc w:val="center"/>
              <w:rPr>
                <w:rFonts w:ascii="Arial" w:hAnsi="Arial" w:cs="Arial"/>
                <w:color w:val="000000"/>
                <w:sz w:val="16"/>
                <w:szCs w:val="16"/>
              </w:rPr>
            </w:pPr>
          </w:p>
        </w:tc>
      </w:tr>
      <w:tr w:rsidR="000C6E3F" w14:paraId="398AA06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38914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29E0C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ICT in social interaction</w:t>
            </w:r>
          </w:p>
        </w:tc>
        <w:tc>
          <w:tcPr>
            <w:tcW w:w="910" w:type="dxa"/>
            <w:tcBorders>
              <w:top w:val="nil"/>
              <w:left w:val="nil"/>
              <w:bottom w:val="nil"/>
              <w:right w:val="nil"/>
            </w:tcBorders>
            <w:shd w:val="clear" w:color="auto" w:fill="FFFFFF"/>
            <w:tcMar>
              <w:left w:w="58" w:type="dxa"/>
              <w:right w:w="58" w:type="dxa"/>
            </w:tcMar>
            <w:vAlign w:val="center"/>
          </w:tcPr>
          <w:p w14:paraId="24A01A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2D13C7E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E7B8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AAC9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F2B3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D599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740E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597FDA" w14:textId="77777777" w:rsidR="000C6E3F" w:rsidRDefault="000C6E3F" w:rsidP="006F0A2E">
            <w:pPr>
              <w:adjustRightInd w:val="0"/>
              <w:spacing w:before="58" w:after="58"/>
              <w:jc w:val="center"/>
              <w:rPr>
                <w:rFonts w:ascii="Arial" w:hAnsi="Arial" w:cs="Arial"/>
                <w:color w:val="000000"/>
                <w:sz w:val="16"/>
                <w:szCs w:val="16"/>
              </w:rPr>
            </w:pPr>
          </w:p>
        </w:tc>
      </w:tr>
      <w:tr w:rsidR="000C6E3F" w14:paraId="6DA26D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38172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DC686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At home for </w:t>
            </w:r>
            <w:proofErr w:type="gramStart"/>
            <w:r>
              <w:rPr>
                <w:rFonts w:ascii="Arial" w:hAnsi="Arial" w:cs="Arial"/>
                <w:color w:val="000000"/>
                <w:sz w:val="16"/>
                <w:szCs w:val="16"/>
              </w:rPr>
              <w:t>school work</w:t>
            </w:r>
            <w:proofErr w:type="gramEnd"/>
          </w:p>
        </w:tc>
        <w:tc>
          <w:tcPr>
            <w:tcW w:w="910" w:type="dxa"/>
            <w:tcBorders>
              <w:top w:val="nil"/>
              <w:left w:val="nil"/>
              <w:bottom w:val="nil"/>
              <w:right w:val="nil"/>
            </w:tcBorders>
            <w:shd w:val="clear" w:color="auto" w:fill="FFFFFF"/>
            <w:tcMar>
              <w:left w:w="58" w:type="dxa"/>
              <w:right w:w="58" w:type="dxa"/>
            </w:tcMar>
            <w:vAlign w:val="center"/>
          </w:tcPr>
          <w:p w14:paraId="229D93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12317B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61CA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A8A9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86C4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31F1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0167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EFD3F0" w14:textId="77777777" w:rsidR="000C6E3F" w:rsidRDefault="000C6E3F" w:rsidP="006F0A2E">
            <w:pPr>
              <w:adjustRightInd w:val="0"/>
              <w:spacing w:before="58" w:after="58"/>
              <w:jc w:val="center"/>
              <w:rPr>
                <w:rFonts w:ascii="Arial" w:hAnsi="Arial" w:cs="Arial"/>
                <w:color w:val="000000"/>
                <w:sz w:val="16"/>
                <w:szCs w:val="16"/>
              </w:rPr>
            </w:pPr>
          </w:p>
        </w:tc>
      </w:tr>
      <w:tr w:rsidR="000C6E3F" w14:paraId="5D56F1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62478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5F880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Attitudes</w:t>
            </w:r>
          </w:p>
        </w:tc>
        <w:tc>
          <w:tcPr>
            <w:tcW w:w="910" w:type="dxa"/>
            <w:tcBorders>
              <w:top w:val="nil"/>
              <w:left w:val="nil"/>
              <w:bottom w:val="nil"/>
              <w:right w:val="nil"/>
            </w:tcBorders>
            <w:shd w:val="clear" w:color="auto" w:fill="FFFFFF"/>
            <w:tcMar>
              <w:left w:w="58" w:type="dxa"/>
              <w:right w:w="58" w:type="dxa"/>
            </w:tcMar>
            <w:vAlign w:val="center"/>
          </w:tcPr>
          <w:p w14:paraId="6FF2109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347261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2532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FFBC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E015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9930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D7E7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E2D6CB" w14:textId="77777777" w:rsidR="000C6E3F" w:rsidRDefault="000C6E3F" w:rsidP="006F0A2E">
            <w:pPr>
              <w:adjustRightInd w:val="0"/>
              <w:spacing w:before="58" w:after="58"/>
              <w:jc w:val="center"/>
              <w:rPr>
                <w:rFonts w:ascii="Arial" w:hAnsi="Arial" w:cs="Arial"/>
                <w:color w:val="000000"/>
                <w:sz w:val="16"/>
                <w:szCs w:val="16"/>
              </w:rPr>
            </w:pPr>
          </w:p>
        </w:tc>
      </w:tr>
      <w:tr w:rsidR="000C6E3F" w14:paraId="4FEBBBA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B68833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7F86C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Self-efficacy</w:t>
            </w:r>
          </w:p>
        </w:tc>
        <w:tc>
          <w:tcPr>
            <w:tcW w:w="910" w:type="dxa"/>
            <w:tcBorders>
              <w:top w:val="nil"/>
              <w:left w:val="nil"/>
              <w:bottom w:val="nil"/>
              <w:right w:val="nil"/>
            </w:tcBorders>
            <w:shd w:val="clear" w:color="auto" w:fill="FFFFFF"/>
            <w:tcMar>
              <w:left w:w="58" w:type="dxa"/>
              <w:right w:w="58" w:type="dxa"/>
            </w:tcMar>
            <w:vAlign w:val="center"/>
          </w:tcPr>
          <w:p w14:paraId="6E61CB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38C1D2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B607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5C6B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A015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5DFA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61A3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BAF8E7" w14:textId="77777777" w:rsidR="000C6E3F" w:rsidRDefault="000C6E3F" w:rsidP="006F0A2E">
            <w:pPr>
              <w:adjustRightInd w:val="0"/>
              <w:spacing w:before="58" w:after="58"/>
              <w:jc w:val="center"/>
              <w:rPr>
                <w:rFonts w:ascii="Arial" w:hAnsi="Arial" w:cs="Arial"/>
                <w:color w:val="000000"/>
                <w:sz w:val="16"/>
                <w:szCs w:val="16"/>
              </w:rPr>
            </w:pPr>
          </w:p>
        </w:tc>
      </w:tr>
      <w:tr w:rsidR="000C6E3F" w14:paraId="77D9E9FE"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18B4B7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380D7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F29B1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Teaching and learning maths</w:t>
            </w:r>
          </w:p>
        </w:tc>
        <w:tc>
          <w:tcPr>
            <w:tcW w:w="3082" w:type="dxa"/>
            <w:tcBorders>
              <w:top w:val="nil"/>
              <w:left w:val="nil"/>
              <w:bottom w:val="nil"/>
              <w:right w:val="nil"/>
            </w:tcBorders>
            <w:shd w:val="clear" w:color="auto" w:fill="FFFFFF"/>
            <w:tcMar>
              <w:left w:w="58" w:type="dxa"/>
              <w:right w:w="58" w:type="dxa"/>
            </w:tcMar>
            <w:vAlign w:val="center"/>
          </w:tcPr>
          <w:p w14:paraId="5F35089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Structuredness (mathematics)</w:t>
            </w:r>
          </w:p>
        </w:tc>
        <w:tc>
          <w:tcPr>
            <w:tcW w:w="910" w:type="dxa"/>
            <w:tcBorders>
              <w:top w:val="nil"/>
              <w:left w:val="nil"/>
              <w:bottom w:val="nil"/>
              <w:right w:val="nil"/>
            </w:tcBorders>
            <w:shd w:val="clear" w:color="auto" w:fill="FFFFFF"/>
            <w:tcMar>
              <w:left w:w="58" w:type="dxa"/>
              <w:right w:w="58" w:type="dxa"/>
            </w:tcMar>
            <w:vAlign w:val="center"/>
          </w:tcPr>
          <w:p w14:paraId="1097621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A9B19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2925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90B7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AC5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C6F4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A04A6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52CC9F"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536A6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EAD1D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81D3A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Support (mathematics)</w:t>
            </w:r>
          </w:p>
        </w:tc>
        <w:tc>
          <w:tcPr>
            <w:tcW w:w="910" w:type="dxa"/>
            <w:tcBorders>
              <w:top w:val="nil"/>
              <w:left w:val="nil"/>
              <w:bottom w:val="nil"/>
              <w:right w:val="nil"/>
            </w:tcBorders>
            <w:shd w:val="clear" w:color="auto" w:fill="FFFFFF"/>
            <w:tcMar>
              <w:left w:w="58" w:type="dxa"/>
              <w:right w:w="58" w:type="dxa"/>
            </w:tcMar>
            <w:vAlign w:val="center"/>
          </w:tcPr>
          <w:p w14:paraId="3EA20C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69C972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3269A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0B43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1BAD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D9C1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DEA3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2220D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744C3D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26643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DE4CB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Teacher-student relation (mathematics)</w:t>
            </w:r>
          </w:p>
        </w:tc>
        <w:tc>
          <w:tcPr>
            <w:tcW w:w="910" w:type="dxa"/>
            <w:tcBorders>
              <w:top w:val="nil"/>
              <w:left w:val="nil"/>
              <w:bottom w:val="nil"/>
              <w:right w:val="nil"/>
            </w:tcBorders>
            <w:shd w:val="clear" w:color="auto" w:fill="FFFFFF"/>
            <w:tcMar>
              <w:left w:w="58" w:type="dxa"/>
              <w:right w:w="58" w:type="dxa"/>
            </w:tcMar>
            <w:vAlign w:val="center"/>
          </w:tcPr>
          <w:p w14:paraId="293118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5B8731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8BDD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C505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637D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BFBFB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2BCC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454A6B" w14:textId="77777777" w:rsidR="000C6E3F" w:rsidRDefault="000C6E3F" w:rsidP="006F0A2E">
            <w:pPr>
              <w:adjustRightInd w:val="0"/>
              <w:spacing w:before="58" w:after="58"/>
              <w:jc w:val="center"/>
              <w:rPr>
                <w:rFonts w:ascii="Arial" w:hAnsi="Arial" w:cs="Arial"/>
                <w:color w:val="000000"/>
                <w:sz w:val="16"/>
                <w:szCs w:val="16"/>
              </w:rPr>
            </w:pPr>
          </w:p>
        </w:tc>
      </w:tr>
      <w:tr w:rsidR="000C6E3F" w14:paraId="368A6716"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418CD58"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77D49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A180B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Teaching and learning science</w:t>
            </w:r>
          </w:p>
        </w:tc>
        <w:tc>
          <w:tcPr>
            <w:tcW w:w="3082" w:type="dxa"/>
            <w:tcBorders>
              <w:top w:val="nil"/>
              <w:left w:val="nil"/>
              <w:bottom w:val="nil"/>
              <w:right w:val="nil"/>
            </w:tcBorders>
            <w:shd w:val="clear" w:color="auto" w:fill="FFFFFF"/>
            <w:tcMar>
              <w:left w:w="58" w:type="dxa"/>
              <w:right w:w="58" w:type="dxa"/>
            </w:tcMar>
            <w:vAlign w:val="center"/>
          </w:tcPr>
          <w:p w14:paraId="2CD408D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Applied sciences and technology</w:t>
            </w:r>
          </w:p>
        </w:tc>
        <w:tc>
          <w:tcPr>
            <w:tcW w:w="910" w:type="dxa"/>
            <w:tcBorders>
              <w:top w:val="nil"/>
              <w:left w:val="nil"/>
              <w:bottom w:val="nil"/>
              <w:right w:val="nil"/>
            </w:tcBorders>
            <w:shd w:val="clear" w:color="auto" w:fill="FFFFFF"/>
            <w:tcMar>
              <w:left w:w="58" w:type="dxa"/>
              <w:right w:w="58" w:type="dxa"/>
            </w:tcMar>
            <w:vAlign w:val="center"/>
          </w:tcPr>
          <w:p w14:paraId="5D6496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6F5FC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D2C9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7B95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2693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E53C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43A4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FF4EC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00527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C7CC28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40A1D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Biology</w:t>
            </w:r>
          </w:p>
        </w:tc>
        <w:tc>
          <w:tcPr>
            <w:tcW w:w="910" w:type="dxa"/>
            <w:tcBorders>
              <w:top w:val="nil"/>
              <w:left w:val="nil"/>
              <w:bottom w:val="nil"/>
              <w:right w:val="nil"/>
            </w:tcBorders>
            <w:shd w:val="clear" w:color="auto" w:fill="FFFFFF"/>
            <w:tcMar>
              <w:left w:w="58" w:type="dxa"/>
              <w:right w:w="58" w:type="dxa"/>
            </w:tcMar>
            <w:vAlign w:val="center"/>
          </w:tcPr>
          <w:p w14:paraId="5F8EAB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F48A1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575E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C467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C61E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9126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9048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2C5D53" w14:textId="77777777" w:rsidR="000C6E3F" w:rsidRDefault="000C6E3F" w:rsidP="006F0A2E">
            <w:pPr>
              <w:adjustRightInd w:val="0"/>
              <w:spacing w:before="58" w:after="58"/>
              <w:jc w:val="center"/>
              <w:rPr>
                <w:rFonts w:ascii="Arial" w:hAnsi="Arial" w:cs="Arial"/>
                <w:color w:val="000000"/>
                <w:sz w:val="16"/>
                <w:szCs w:val="16"/>
              </w:rPr>
            </w:pPr>
          </w:p>
        </w:tc>
      </w:tr>
      <w:tr w:rsidR="000C6E3F" w14:paraId="6CA0F3F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CCE86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FBBC3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Chemistry</w:t>
            </w:r>
          </w:p>
        </w:tc>
        <w:tc>
          <w:tcPr>
            <w:tcW w:w="910" w:type="dxa"/>
            <w:tcBorders>
              <w:top w:val="nil"/>
              <w:left w:val="nil"/>
              <w:bottom w:val="nil"/>
              <w:right w:val="nil"/>
            </w:tcBorders>
            <w:shd w:val="clear" w:color="auto" w:fill="FFFFFF"/>
            <w:tcMar>
              <w:left w:w="58" w:type="dxa"/>
              <w:right w:w="58" w:type="dxa"/>
            </w:tcMar>
            <w:vAlign w:val="center"/>
          </w:tcPr>
          <w:p w14:paraId="677140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EB824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6177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26A3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4F43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D0ED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43F8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99C17E"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71226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BC018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9283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Earth and space</w:t>
            </w:r>
          </w:p>
        </w:tc>
        <w:tc>
          <w:tcPr>
            <w:tcW w:w="910" w:type="dxa"/>
            <w:tcBorders>
              <w:top w:val="nil"/>
              <w:left w:val="nil"/>
              <w:bottom w:val="nil"/>
              <w:right w:val="nil"/>
            </w:tcBorders>
            <w:shd w:val="clear" w:color="auto" w:fill="FFFFFF"/>
            <w:tcMar>
              <w:left w:w="58" w:type="dxa"/>
              <w:right w:w="58" w:type="dxa"/>
            </w:tcMar>
            <w:vAlign w:val="center"/>
          </w:tcPr>
          <w:p w14:paraId="37C458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288AD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6DE9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9BDF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DB23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ED96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BC44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97D27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7BBBAF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418BB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9A55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General, integrated, or comprehensive science</w:t>
            </w:r>
          </w:p>
        </w:tc>
        <w:tc>
          <w:tcPr>
            <w:tcW w:w="910" w:type="dxa"/>
            <w:tcBorders>
              <w:top w:val="nil"/>
              <w:left w:val="nil"/>
              <w:bottom w:val="nil"/>
              <w:right w:val="nil"/>
            </w:tcBorders>
            <w:shd w:val="clear" w:color="auto" w:fill="FFFFFF"/>
            <w:tcMar>
              <w:left w:w="58" w:type="dxa"/>
              <w:right w:w="58" w:type="dxa"/>
            </w:tcMar>
            <w:vAlign w:val="center"/>
          </w:tcPr>
          <w:p w14:paraId="4EC594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CCC9C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91FB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7280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B7E9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79D5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1244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D76E9F" w14:textId="77777777" w:rsidR="000C6E3F" w:rsidRDefault="000C6E3F" w:rsidP="006F0A2E">
            <w:pPr>
              <w:adjustRightInd w:val="0"/>
              <w:spacing w:before="58" w:after="58"/>
              <w:jc w:val="center"/>
              <w:rPr>
                <w:rFonts w:ascii="Arial" w:hAnsi="Arial" w:cs="Arial"/>
                <w:color w:val="000000"/>
                <w:sz w:val="16"/>
                <w:szCs w:val="16"/>
              </w:rPr>
            </w:pPr>
          </w:p>
        </w:tc>
      </w:tr>
      <w:tr w:rsidR="000C6E3F" w14:paraId="42D4BA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800F45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AAA08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Physics</w:t>
            </w:r>
          </w:p>
        </w:tc>
        <w:tc>
          <w:tcPr>
            <w:tcW w:w="910" w:type="dxa"/>
            <w:tcBorders>
              <w:top w:val="nil"/>
              <w:left w:val="nil"/>
              <w:bottom w:val="nil"/>
              <w:right w:val="nil"/>
            </w:tcBorders>
            <w:shd w:val="clear" w:color="auto" w:fill="FFFFFF"/>
            <w:tcMar>
              <w:left w:w="58" w:type="dxa"/>
              <w:right w:w="58" w:type="dxa"/>
            </w:tcMar>
            <w:vAlign w:val="center"/>
          </w:tcPr>
          <w:p w14:paraId="17DDE6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6EAA0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25E4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C5956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009F3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856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3CC1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C4D964" w14:textId="77777777" w:rsidR="000C6E3F" w:rsidRDefault="000C6E3F" w:rsidP="006F0A2E">
            <w:pPr>
              <w:adjustRightInd w:val="0"/>
              <w:spacing w:before="58" w:after="58"/>
              <w:jc w:val="center"/>
              <w:rPr>
                <w:rFonts w:ascii="Arial" w:hAnsi="Arial" w:cs="Arial"/>
                <w:color w:val="000000"/>
                <w:sz w:val="16"/>
                <w:szCs w:val="16"/>
              </w:rPr>
            </w:pPr>
          </w:p>
        </w:tc>
      </w:tr>
      <w:tr w:rsidR="000C6E3F" w14:paraId="1EC6F51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0787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EBE61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Teaching and learning</w:t>
            </w:r>
          </w:p>
        </w:tc>
        <w:tc>
          <w:tcPr>
            <w:tcW w:w="910" w:type="dxa"/>
            <w:tcBorders>
              <w:top w:val="nil"/>
              <w:left w:val="nil"/>
              <w:bottom w:val="nil"/>
              <w:right w:val="nil"/>
            </w:tcBorders>
            <w:shd w:val="clear" w:color="auto" w:fill="FFFFFF"/>
            <w:tcMar>
              <w:left w:w="58" w:type="dxa"/>
              <w:right w:w="58" w:type="dxa"/>
            </w:tcMar>
            <w:vAlign w:val="center"/>
          </w:tcPr>
          <w:p w14:paraId="09E7B5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92287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BC40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009F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F27A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50DF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A3BA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409CA9" w14:textId="77777777" w:rsidR="000C6E3F" w:rsidRDefault="000C6E3F" w:rsidP="006F0A2E">
            <w:pPr>
              <w:adjustRightInd w:val="0"/>
              <w:spacing w:before="58" w:after="58"/>
              <w:jc w:val="center"/>
              <w:rPr>
                <w:rFonts w:ascii="Arial" w:hAnsi="Arial" w:cs="Arial"/>
                <w:color w:val="000000"/>
                <w:sz w:val="16"/>
                <w:szCs w:val="16"/>
              </w:rPr>
            </w:pPr>
          </w:p>
        </w:tc>
      </w:tr>
      <w:tr w:rsidR="000C6E3F" w14:paraId="115659B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B5F45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6C48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Adaption of instruction</w:t>
            </w:r>
          </w:p>
        </w:tc>
        <w:tc>
          <w:tcPr>
            <w:tcW w:w="910" w:type="dxa"/>
            <w:tcBorders>
              <w:top w:val="nil"/>
              <w:left w:val="nil"/>
              <w:bottom w:val="nil"/>
              <w:right w:val="nil"/>
            </w:tcBorders>
            <w:shd w:val="clear" w:color="auto" w:fill="FFFFFF"/>
            <w:tcMar>
              <w:left w:w="58" w:type="dxa"/>
              <w:right w:w="58" w:type="dxa"/>
            </w:tcMar>
            <w:vAlign w:val="center"/>
          </w:tcPr>
          <w:p w14:paraId="711EE5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94BC1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5C5A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1518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5734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8FFF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58D3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A851C8" w14:textId="77777777" w:rsidR="000C6E3F" w:rsidRDefault="000C6E3F" w:rsidP="006F0A2E">
            <w:pPr>
              <w:adjustRightInd w:val="0"/>
              <w:spacing w:before="58" w:after="58"/>
              <w:jc w:val="center"/>
              <w:rPr>
                <w:rFonts w:ascii="Arial" w:hAnsi="Arial" w:cs="Arial"/>
                <w:color w:val="000000"/>
                <w:sz w:val="16"/>
                <w:szCs w:val="16"/>
              </w:rPr>
            </w:pPr>
          </w:p>
        </w:tc>
      </w:tr>
      <w:tr w:rsidR="000C6E3F" w14:paraId="3AEB2A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BCCF8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72F0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Adaption of instruction (index)</w:t>
            </w:r>
          </w:p>
        </w:tc>
        <w:tc>
          <w:tcPr>
            <w:tcW w:w="910" w:type="dxa"/>
            <w:tcBorders>
              <w:top w:val="nil"/>
              <w:left w:val="nil"/>
              <w:bottom w:val="nil"/>
              <w:right w:val="nil"/>
            </w:tcBorders>
            <w:shd w:val="clear" w:color="auto" w:fill="FFFFFF"/>
            <w:tcMar>
              <w:left w:w="58" w:type="dxa"/>
              <w:right w:w="58" w:type="dxa"/>
            </w:tcMar>
            <w:vAlign w:val="center"/>
          </w:tcPr>
          <w:p w14:paraId="5A7A58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90B1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F77A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3021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89FE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0508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254C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E49313" w14:textId="77777777" w:rsidR="000C6E3F" w:rsidRDefault="000C6E3F" w:rsidP="006F0A2E">
            <w:pPr>
              <w:adjustRightInd w:val="0"/>
              <w:spacing w:before="58" w:after="58"/>
              <w:jc w:val="center"/>
              <w:rPr>
                <w:rFonts w:ascii="Arial" w:hAnsi="Arial" w:cs="Arial"/>
                <w:color w:val="000000"/>
                <w:sz w:val="16"/>
                <w:szCs w:val="16"/>
              </w:rPr>
            </w:pPr>
          </w:p>
        </w:tc>
      </w:tr>
      <w:tr w:rsidR="000C6E3F" w14:paraId="646A06E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D3F96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14466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Disciplinary climate</w:t>
            </w:r>
          </w:p>
        </w:tc>
        <w:tc>
          <w:tcPr>
            <w:tcW w:w="910" w:type="dxa"/>
            <w:tcBorders>
              <w:top w:val="nil"/>
              <w:left w:val="nil"/>
              <w:bottom w:val="nil"/>
              <w:right w:val="nil"/>
            </w:tcBorders>
            <w:shd w:val="clear" w:color="auto" w:fill="FFFFFF"/>
            <w:tcMar>
              <w:left w:w="58" w:type="dxa"/>
              <w:right w:w="58" w:type="dxa"/>
            </w:tcMar>
            <w:vAlign w:val="center"/>
          </w:tcPr>
          <w:p w14:paraId="61DDB0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0CF3C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3EC3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D7CE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0871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E815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8A5F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908C7B" w14:textId="77777777" w:rsidR="000C6E3F" w:rsidRDefault="000C6E3F" w:rsidP="006F0A2E">
            <w:pPr>
              <w:adjustRightInd w:val="0"/>
              <w:spacing w:before="58" w:after="58"/>
              <w:jc w:val="center"/>
              <w:rPr>
                <w:rFonts w:ascii="Arial" w:hAnsi="Arial" w:cs="Arial"/>
                <w:color w:val="000000"/>
                <w:sz w:val="16"/>
                <w:szCs w:val="16"/>
              </w:rPr>
            </w:pPr>
          </w:p>
        </w:tc>
      </w:tr>
      <w:tr w:rsidR="000C6E3F" w14:paraId="08F2B74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988D6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76C54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Disciplinary climate (index)</w:t>
            </w:r>
          </w:p>
        </w:tc>
        <w:tc>
          <w:tcPr>
            <w:tcW w:w="910" w:type="dxa"/>
            <w:tcBorders>
              <w:top w:val="nil"/>
              <w:left w:val="nil"/>
              <w:bottom w:val="nil"/>
              <w:right w:val="nil"/>
            </w:tcBorders>
            <w:shd w:val="clear" w:color="auto" w:fill="FFFFFF"/>
            <w:tcMar>
              <w:left w:w="58" w:type="dxa"/>
              <w:right w:w="58" w:type="dxa"/>
            </w:tcMar>
            <w:vAlign w:val="center"/>
          </w:tcPr>
          <w:p w14:paraId="047AE2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41BB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BCF1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76FC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BD95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22A4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0B8A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CDF9BD" w14:textId="77777777" w:rsidR="000C6E3F" w:rsidRDefault="000C6E3F" w:rsidP="006F0A2E">
            <w:pPr>
              <w:adjustRightInd w:val="0"/>
              <w:spacing w:before="58" w:after="58"/>
              <w:jc w:val="center"/>
              <w:rPr>
                <w:rFonts w:ascii="Arial" w:hAnsi="Arial" w:cs="Arial"/>
                <w:color w:val="000000"/>
                <w:sz w:val="16"/>
                <w:szCs w:val="16"/>
              </w:rPr>
            </w:pPr>
          </w:p>
        </w:tc>
      </w:tr>
      <w:tr w:rsidR="000C6E3F" w14:paraId="76C2AA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6EF78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1B388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Feedback</w:t>
            </w:r>
          </w:p>
        </w:tc>
        <w:tc>
          <w:tcPr>
            <w:tcW w:w="910" w:type="dxa"/>
            <w:tcBorders>
              <w:top w:val="nil"/>
              <w:left w:val="nil"/>
              <w:bottom w:val="nil"/>
              <w:right w:val="nil"/>
            </w:tcBorders>
            <w:shd w:val="clear" w:color="auto" w:fill="FFFFFF"/>
            <w:tcMar>
              <w:left w:w="58" w:type="dxa"/>
              <w:right w:w="58" w:type="dxa"/>
            </w:tcMar>
            <w:vAlign w:val="center"/>
          </w:tcPr>
          <w:p w14:paraId="6D558E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063978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D386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D8FA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0C51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982D9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192D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E524D4"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DC60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1DDB3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6EFDC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Feedback (index)</w:t>
            </w:r>
          </w:p>
        </w:tc>
        <w:tc>
          <w:tcPr>
            <w:tcW w:w="910" w:type="dxa"/>
            <w:tcBorders>
              <w:top w:val="nil"/>
              <w:left w:val="nil"/>
              <w:bottom w:val="nil"/>
              <w:right w:val="nil"/>
            </w:tcBorders>
            <w:shd w:val="clear" w:color="auto" w:fill="FFFFFF"/>
            <w:tcMar>
              <w:left w:w="58" w:type="dxa"/>
              <w:right w:w="58" w:type="dxa"/>
            </w:tcMar>
            <w:vAlign w:val="center"/>
          </w:tcPr>
          <w:p w14:paraId="0E0ABB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D068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42C4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700D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CA00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8476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B632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A916CC" w14:textId="77777777" w:rsidR="000C6E3F" w:rsidRDefault="000C6E3F" w:rsidP="006F0A2E">
            <w:pPr>
              <w:adjustRightInd w:val="0"/>
              <w:spacing w:before="58" w:after="58"/>
              <w:jc w:val="center"/>
              <w:rPr>
                <w:rFonts w:ascii="Arial" w:hAnsi="Arial" w:cs="Arial"/>
                <w:color w:val="000000"/>
                <w:sz w:val="16"/>
                <w:szCs w:val="16"/>
              </w:rPr>
            </w:pPr>
          </w:p>
        </w:tc>
      </w:tr>
      <w:tr w:rsidR="000C6E3F" w14:paraId="04690B4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15DF20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1A8A1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Motivation</w:t>
            </w:r>
          </w:p>
        </w:tc>
        <w:tc>
          <w:tcPr>
            <w:tcW w:w="910" w:type="dxa"/>
            <w:tcBorders>
              <w:top w:val="nil"/>
              <w:left w:val="nil"/>
              <w:bottom w:val="nil"/>
              <w:right w:val="nil"/>
            </w:tcBorders>
            <w:shd w:val="clear" w:color="auto" w:fill="FFFFFF"/>
            <w:tcMar>
              <w:left w:w="58" w:type="dxa"/>
              <w:right w:w="58" w:type="dxa"/>
            </w:tcMar>
            <w:vAlign w:val="center"/>
          </w:tcPr>
          <w:p w14:paraId="0130CA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47D8866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A7FF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FAC8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97D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B83A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9DD8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8B3B26" w14:textId="77777777" w:rsidR="000C6E3F" w:rsidRDefault="000C6E3F" w:rsidP="006F0A2E">
            <w:pPr>
              <w:adjustRightInd w:val="0"/>
              <w:spacing w:before="58" w:after="58"/>
              <w:jc w:val="center"/>
              <w:rPr>
                <w:rFonts w:ascii="Arial" w:hAnsi="Arial" w:cs="Arial"/>
                <w:color w:val="000000"/>
                <w:sz w:val="16"/>
                <w:szCs w:val="16"/>
              </w:rPr>
            </w:pPr>
          </w:p>
        </w:tc>
      </w:tr>
      <w:tr w:rsidR="000C6E3F" w14:paraId="6D08BDA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CE297E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EA757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Motivation (index)</w:t>
            </w:r>
          </w:p>
        </w:tc>
        <w:tc>
          <w:tcPr>
            <w:tcW w:w="910" w:type="dxa"/>
            <w:tcBorders>
              <w:top w:val="nil"/>
              <w:left w:val="nil"/>
              <w:bottom w:val="nil"/>
              <w:right w:val="nil"/>
            </w:tcBorders>
            <w:shd w:val="clear" w:color="auto" w:fill="FFFFFF"/>
            <w:tcMar>
              <w:left w:w="58" w:type="dxa"/>
              <w:right w:w="58" w:type="dxa"/>
            </w:tcMar>
            <w:vAlign w:val="center"/>
          </w:tcPr>
          <w:p w14:paraId="5CA892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0044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5377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1370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E00C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4444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0C94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B21CD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CF8124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3611BF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7BB53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Strategies</w:t>
            </w:r>
          </w:p>
        </w:tc>
        <w:tc>
          <w:tcPr>
            <w:tcW w:w="910" w:type="dxa"/>
            <w:tcBorders>
              <w:top w:val="nil"/>
              <w:left w:val="nil"/>
              <w:bottom w:val="nil"/>
              <w:right w:val="nil"/>
            </w:tcBorders>
            <w:shd w:val="clear" w:color="auto" w:fill="FFFFFF"/>
            <w:tcMar>
              <w:left w:w="58" w:type="dxa"/>
              <w:right w:w="58" w:type="dxa"/>
            </w:tcMar>
            <w:vAlign w:val="center"/>
          </w:tcPr>
          <w:p w14:paraId="07E3E5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4CF8CB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D369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455B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C809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2C83E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CD99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930A1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470854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E18DB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06D5F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Strategies (index)</w:t>
            </w:r>
          </w:p>
        </w:tc>
        <w:tc>
          <w:tcPr>
            <w:tcW w:w="910" w:type="dxa"/>
            <w:tcBorders>
              <w:top w:val="nil"/>
              <w:left w:val="nil"/>
              <w:bottom w:val="nil"/>
              <w:right w:val="nil"/>
            </w:tcBorders>
            <w:shd w:val="clear" w:color="auto" w:fill="FFFFFF"/>
            <w:tcMar>
              <w:left w:w="58" w:type="dxa"/>
              <w:right w:w="58" w:type="dxa"/>
            </w:tcMar>
            <w:vAlign w:val="center"/>
          </w:tcPr>
          <w:p w14:paraId="144A28F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1237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F5F2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68C5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622B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35C9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8BC8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8DB54A" w14:textId="77777777" w:rsidR="000C6E3F" w:rsidRDefault="000C6E3F" w:rsidP="006F0A2E">
            <w:pPr>
              <w:adjustRightInd w:val="0"/>
              <w:spacing w:before="58" w:after="58"/>
              <w:jc w:val="center"/>
              <w:rPr>
                <w:rFonts w:ascii="Arial" w:hAnsi="Arial" w:cs="Arial"/>
                <w:color w:val="000000"/>
                <w:sz w:val="16"/>
                <w:szCs w:val="16"/>
              </w:rPr>
            </w:pPr>
          </w:p>
        </w:tc>
      </w:tr>
      <w:tr w:rsidR="000C6E3F" w14:paraId="1767914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BB6449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7162F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Teacher support</w:t>
            </w:r>
          </w:p>
        </w:tc>
        <w:tc>
          <w:tcPr>
            <w:tcW w:w="910" w:type="dxa"/>
            <w:tcBorders>
              <w:top w:val="nil"/>
              <w:left w:val="nil"/>
              <w:bottom w:val="nil"/>
              <w:right w:val="nil"/>
            </w:tcBorders>
            <w:shd w:val="clear" w:color="auto" w:fill="FFFFFF"/>
            <w:tcMar>
              <w:left w:w="58" w:type="dxa"/>
              <w:right w:w="58" w:type="dxa"/>
            </w:tcMar>
            <w:vAlign w:val="center"/>
          </w:tcPr>
          <w:p w14:paraId="7AEE73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28E3F3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115D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4C57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C41C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97F4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7AFC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4223E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E0F904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B3C69F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BB070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Teacher support (index)</w:t>
            </w:r>
          </w:p>
        </w:tc>
        <w:tc>
          <w:tcPr>
            <w:tcW w:w="910" w:type="dxa"/>
            <w:tcBorders>
              <w:top w:val="nil"/>
              <w:left w:val="nil"/>
              <w:bottom w:val="nil"/>
              <w:right w:val="nil"/>
            </w:tcBorders>
            <w:shd w:val="clear" w:color="auto" w:fill="FFFFFF"/>
            <w:tcMar>
              <w:left w:w="58" w:type="dxa"/>
              <w:right w:w="58" w:type="dxa"/>
            </w:tcMar>
            <w:vAlign w:val="center"/>
          </w:tcPr>
          <w:p w14:paraId="3D092B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CD07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9EC3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B1C4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4DC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1544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EA2A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63786C" w14:textId="77777777" w:rsidR="000C6E3F" w:rsidRDefault="000C6E3F" w:rsidP="006F0A2E">
            <w:pPr>
              <w:adjustRightInd w:val="0"/>
              <w:spacing w:before="58" w:after="58"/>
              <w:jc w:val="center"/>
              <w:rPr>
                <w:rFonts w:ascii="Arial" w:hAnsi="Arial" w:cs="Arial"/>
                <w:color w:val="000000"/>
                <w:sz w:val="16"/>
                <w:szCs w:val="16"/>
              </w:rPr>
            </w:pPr>
          </w:p>
        </w:tc>
      </w:tr>
      <w:tr w:rsidR="000C6E3F" w14:paraId="6BF52FD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1F448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95646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Structuredness (science)</w:t>
            </w:r>
          </w:p>
        </w:tc>
        <w:tc>
          <w:tcPr>
            <w:tcW w:w="910" w:type="dxa"/>
            <w:tcBorders>
              <w:top w:val="nil"/>
              <w:left w:val="nil"/>
              <w:bottom w:val="nil"/>
              <w:right w:val="nil"/>
            </w:tcBorders>
            <w:shd w:val="clear" w:color="auto" w:fill="FFFFFF"/>
            <w:tcMar>
              <w:left w:w="58" w:type="dxa"/>
              <w:right w:w="58" w:type="dxa"/>
            </w:tcMar>
            <w:vAlign w:val="center"/>
          </w:tcPr>
          <w:p w14:paraId="463ACB4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5895D5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261C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31BF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8278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4286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40B2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082EB9" w14:textId="77777777" w:rsidR="000C6E3F" w:rsidRDefault="000C6E3F" w:rsidP="006F0A2E">
            <w:pPr>
              <w:adjustRightInd w:val="0"/>
              <w:spacing w:before="58" w:after="58"/>
              <w:jc w:val="center"/>
              <w:rPr>
                <w:rFonts w:ascii="Arial" w:hAnsi="Arial" w:cs="Arial"/>
                <w:color w:val="000000"/>
                <w:sz w:val="16"/>
                <w:szCs w:val="16"/>
              </w:rPr>
            </w:pPr>
          </w:p>
        </w:tc>
      </w:tr>
      <w:tr w:rsidR="000C6E3F" w14:paraId="3C0B37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3A4E7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E1DF1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Support (science)</w:t>
            </w:r>
          </w:p>
        </w:tc>
        <w:tc>
          <w:tcPr>
            <w:tcW w:w="910" w:type="dxa"/>
            <w:tcBorders>
              <w:top w:val="nil"/>
              <w:left w:val="nil"/>
              <w:bottom w:val="nil"/>
              <w:right w:val="nil"/>
            </w:tcBorders>
            <w:shd w:val="clear" w:color="auto" w:fill="FFFFFF"/>
            <w:tcMar>
              <w:left w:w="58" w:type="dxa"/>
              <w:right w:w="58" w:type="dxa"/>
            </w:tcMar>
            <w:vAlign w:val="center"/>
          </w:tcPr>
          <w:p w14:paraId="07391C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35157F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D613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A3D4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0F68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2568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25CC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172C4C"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FB46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68854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CE759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Comparison: Teacher-student relation (science)</w:t>
            </w:r>
          </w:p>
        </w:tc>
        <w:tc>
          <w:tcPr>
            <w:tcW w:w="910" w:type="dxa"/>
            <w:tcBorders>
              <w:top w:val="nil"/>
              <w:left w:val="nil"/>
              <w:bottom w:val="nil"/>
              <w:right w:val="nil"/>
            </w:tcBorders>
            <w:shd w:val="clear" w:color="auto" w:fill="FFFFFF"/>
            <w:tcMar>
              <w:left w:w="58" w:type="dxa"/>
              <w:right w:w="58" w:type="dxa"/>
            </w:tcMar>
            <w:vAlign w:val="center"/>
          </w:tcPr>
          <w:p w14:paraId="3C814E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47A8F8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50D8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8F91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BD84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922E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0317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A73DD1" w14:textId="77777777" w:rsidR="000C6E3F" w:rsidRDefault="000C6E3F" w:rsidP="006F0A2E">
            <w:pPr>
              <w:adjustRightInd w:val="0"/>
              <w:spacing w:before="58" w:after="58"/>
              <w:jc w:val="center"/>
              <w:rPr>
                <w:rFonts w:ascii="Arial" w:hAnsi="Arial" w:cs="Arial"/>
                <w:color w:val="000000"/>
                <w:sz w:val="16"/>
                <w:szCs w:val="16"/>
              </w:rPr>
            </w:pPr>
          </w:p>
        </w:tc>
      </w:tr>
      <w:tr w:rsidR="000C6E3F" w14:paraId="1A8B753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3D62D10"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757D9B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1C6D8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Views on science</w:t>
            </w:r>
          </w:p>
        </w:tc>
        <w:tc>
          <w:tcPr>
            <w:tcW w:w="3082" w:type="dxa"/>
            <w:tcBorders>
              <w:top w:val="nil"/>
              <w:left w:val="nil"/>
              <w:bottom w:val="nil"/>
              <w:right w:val="nil"/>
            </w:tcBorders>
            <w:shd w:val="clear" w:color="auto" w:fill="FFFFFF"/>
            <w:tcMar>
              <w:left w:w="58" w:type="dxa"/>
              <w:right w:w="58" w:type="dxa"/>
            </w:tcMar>
            <w:vAlign w:val="center"/>
          </w:tcPr>
          <w:p w14:paraId="24A20CB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activities</w:t>
            </w:r>
          </w:p>
        </w:tc>
        <w:tc>
          <w:tcPr>
            <w:tcW w:w="910" w:type="dxa"/>
            <w:tcBorders>
              <w:top w:val="nil"/>
              <w:left w:val="nil"/>
              <w:bottom w:val="nil"/>
              <w:right w:val="nil"/>
            </w:tcBorders>
            <w:shd w:val="clear" w:color="auto" w:fill="FFFFFF"/>
            <w:tcMar>
              <w:left w:w="58" w:type="dxa"/>
              <w:right w:w="58" w:type="dxa"/>
            </w:tcMar>
            <w:vAlign w:val="center"/>
          </w:tcPr>
          <w:p w14:paraId="77CE7EF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47E932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434D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EE57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958F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A5B7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7CE81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E07E3D" w14:textId="77777777" w:rsidR="000C6E3F" w:rsidRDefault="000C6E3F" w:rsidP="006F0A2E">
            <w:pPr>
              <w:adjustRightInd w:val="0"/>
              <w:spacing w:before="58" w:after="58"/>
              <w:jc w:val="center"/>
              <w:rPr>
                <w:rFonts w:ascii="Arial" w:hAnsi="Arial" w:cs="Arial"/>
                <w:color w:val="000000"/>
                <w:sz w:val="16"/>
                <w:szCs w:val="16"/>
              </w:rPr>
            </w:pPr>
          </w:p>
        </w:tc>
      </w:tr>
      <w:tr w:rsidR="000C6E3F" w14:paraId="180D65D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048A02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35652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activities (index)</w:t>
            </w:r>
          </w:p>
        </w:tc>
        <w:tc>
          <w:tcPr>
            <w:tcW w:w="910" w:type="dxa"/>
            <w:tcBorders>
              <w:top w:val="nil"/>
              <w:left w:val="nil"/>
              <w:bottom w:val="nil"/>
              <w:right w:val="nil"/>
            </w:tcBorders>
            <w:shd w:val="clear" w:color="auto" w:fill="FFFFFF"/>
            <w:tcMar>
              <w:left w:w="58" w:type="dxa"/>
              <w:right w:w="58" w:type="dxa"/>
            </w:tcMar>
            <w:vAlign w:val="center"/>
          </w:tcPr>
          <w:p w14:paraId="5476EA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0B4B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6433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26D9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6125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D959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5C6A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66566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4C504D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08BA5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E0FE7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enjoyment</w:t>
            </w:r>
          </w:p>
        </w:tc>
        <w:tc>
          <w:tcPr>
            <w:tcW w:w="910" w:type="dxa"/>
            <w:tcBorders>
              <w:top w:val="nil"/>
              <w:left w:val="nil"/>
              <w:bottom w:val="nil"/>
              <w:right w:val="nil"/>
            </w:tcBorders>
            <w:shd w:val="clear" w:color="auto" w:fill="FFFFFF"/>
            <w:tcMar>
              <w:left w:w="58" w:type="dxa"/>
              <w:right w:w="58" w:type="dxa"/>
            </w:tcMar>
            <w:vAlign w:val="center"/>
          </w:tcPr>
          <w:p w14:paraId="348EB5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61D413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A14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2E18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7A60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C62B4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7613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DE0DD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95523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574D8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45E7F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enjoyment (index)</w:t>
            </w:r>
          </w:p>
        </w:tc>
        <w:tc>
          <w:tcPr>
            <w:tcW w:w="910" w:type="dxa"/>
            <w:tcBorders>
              <w:top w:val="nil"/>
              <w:left w:val="nil"/>
              <w:bottom w:val="nil"/>
              <w:right w:val="nil"/>
            </w:tcBorders>
            <w:shd w:val="clear" w:color="auto" w:fill="FFFFFF"/>
            <w:tcMar>
              <w:left w:w="58" w:type="dxa"/>
              <w:right w:w="58" w:type="dxa"/>
            </w:tcMar>
            <w:vAlign w:val="center"/>
          </w:tcPr>
          <w:p w14:paraId="21E0EA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8600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D38A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71E1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E488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5835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FC43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C3F9DB" w14:textId="77777777" w:rsidR="000C6E3F" w:rsidRDefault="000C6E3F" w:rsidP="006F0A2E">
            <w:pPr>
              <w:adjustRightInd w:val="0"/>
              <w:spacing w:before="58" w:after="58"/>
              <w:jc w:val="center"/>
              <w:rPr>
                <w:rFonts w:ascii="Arial" w:hAnsi="Arial" w:cs="Arial"/>
                <w:color w:val="000000"/>
                <w:sz w:val="16"/>
                <w:szCs w:val="16"/>
              </w:rPr>
            </w:pPr>
          </w:p>
        </w:tc>
      </w:tr>
      <w:tr w:rsidR="000C6E3F" w14:paraId="6291FA4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3E956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F7407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interest</w:t>
            </w:r>
          </w:p>
        </w:tc>
        <w:tc>
          <w:tcPr>
            <w:tcW w:w="910" w:type="dxa"/>
            <w:tcBorders>
              <w:top w:val="nil"/>
              <w:left w:val="nil"/>
              <w:bottom w:val="nil"/>
              <w:right w:val="nil"/>
            </w:tcBorders>
            <w:shd w:val="clear" w:color="auto" w:fill="FFFFFF"/>
            <w:tcMar>
              <w:left w:w="58" w:type="dxa"/>
              <w:right w:w="58" w:type="dxa"/>
            </w:tcMar>
            <w:vAlign w:val="center"/>
          </w:tcPr>
          <w:p w14:paraId="097165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5E5F4A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AA92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C6D8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6E019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102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0175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17A7EC" w14:textId="77777777" w:rsidR="000C6E3F" w:rsidRDefault="000C6E3F" w:rsidP="006F0A2E">
            <w:pPr>
              <w:adjustRightInd w:val="0"/>
              <w:spacing w:before="58" w:after="58"/>
              <w:jc w:val="center"/>
              <w:rPr>
                <w:rFonts w:ascii="Arial" w:hAnsi="Arial" w:cs="Arial"/>
                <w:color w:val="000000"/>
                <w:sz w:val="16"/>
                <w:szCs w:val="16"/>
              </w:rPr>
            </w:pPr>
          </w:p>
        </w:tc>
      </w:tr>
      <w:tr w:rsidR="000C6E3F" w14:paraId="07613C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3A4A4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408E9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interest (index)</w:t>
            </w:r>
          </w:p>
        </w:tc>
        <w:tc>
          <w:tcPr>
            <w:tcW w:w="910" w:type="dxa"/>
            <w:tcBorders>
              <w:top w:val="nil"/>
              <w:left w:val="nil"/>
              <w:bottom w:val="nil"/>
              <w:right w:val="nil"/>
            </w:tcBorders>
            <w:shd w:val="clear" w:color="auto" w:fill="FFFFFF"/>
            <w:tcMar>
              <w:left w:w="58" w:type="dxa"/>
              <w:right w:w="58" w:type="dxa"/>
            </w:tcMar>
            <w:vAlign w:val="center"/>
          </w:tcPr>
          <w:p w14:paraId="5FABEA6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4D96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96F8C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D276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0DA4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7057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CC37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773CB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8071D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667C2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B5014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self-efficacy</w:t>
            </w:r>
          </w:p>
        </w:tc>
        <w:tc>
          <w:tcPr>
            <w:tcW w:w="910" w:type="dxa"/>
            <w:tcBorders>
              <w:top w:val="nil"/>
              <w:left w:val="nil"/>
              <w:bottom w:val="nil"/>
              <w:right w:val="nil"/>
            </w:tcBorders>
            <w:shd w:val="clear" w:color="auto" w:fill="FFFFFF"/>
            <w:tcMar>
              <w:left w:w="58" w:type="dxa"/>
              <w:right w:w="58" w:type="dxa"/>
            </w:tcMar>
            <w:vAlign w:val="center"/>
          </w:tcPr>
          <w:p w14:paraId="10FE4A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8</w:t>
            </w:r>
          </w:p>
        </w:tc>
        <w:tc>
          <w:tcPr>
            <w:tcW w:w="910" w:type="dxa"/>
            <w:tcBorders>
              <w:top w:val="nil"/>
              <w:left w:val="nil"/>
              <w:bottom w:val="nil"/>
              <w:right w:val="nil"/>
            </w:tcBorders>
            <w:shd w:val="clear" w:color="auto" w:fill="FFFFFF"/>
            <w:tcMar>
              <w:left w:w="58" w:type="dxa"/>
              <w:right w:w="58" w:type="dxa"/>
            </w:tcMar>
            <w:vAlign w:val="center"/>
          </w:tcPr>
          <w:p w14:paraId="067043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E852E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C009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45FB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CF71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3CD8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4786B1" w14:textId="77777777" w:rsidR="000C6E3F" w:rsidRDefault="000C6E3F" w:rsidP="006F0A2E">
            <w:pPr>
              <w:adjustRightInd w:val="0"/>
              <w:spacing w:before="58" w:after="58"/>
              <w:jc w:val="center"/>
              <w:rPr>
                <w:rFonts w:ascii="Arial" w:hAnsi="Arial" w:cs="Arial"/>
                <w:color w:val="000000"/>
                <w:sz w:val="16"/>
                <w:szCs w:val="16"/>
              </w:rPr>
            </w:pPr>
          </w:p>
        </w:tc>
      </w:tr>
      <w:tr w:rsidR="000C6E3F" w14:paraId="38737F2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411F19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6E182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self-efficacy (index)</w:t>
            </w:r>
          </w:p>
        </w:tc>
        <w:tc>
          <w:tcPr>
            <w:tcW w:w="910" w:type="dxa"/>
            <w:tcBorders>
              <w:top w:val="nil"/>
              <w:left w:val="nil"/>
              <w:bottom w:val="nil"/>
              <w:right w:val="nil"/>
            </w:tcBorders>
            <w:shd w:val="clear" w:color="auto" w:fill="FFFFFF"/>
            <w:tcMar>
              <w:left w:w="58" w:type="dxa"/>
              <w:right w:w="58" w:type="dxa"/>
            </w:tcMar>
            <w:vAlign w:val="center"/>
          </w:tcPr>
          <w:p w14:paraId="2DA26C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3801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A15E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BA4A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BD4C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218A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CF581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7346E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3F2330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E2E63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A5E7E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Epistemological beliefs</w:t>
            </w:r>
          </w:p>
        </w:tc>
        <w:tc>
          <w:tcPr>
            <w:tcW w:w="910" w:type="dxa"/>
            <w:tcBorders>
              <w:top w:val="nil"/>
              <w:left w:val="nil"/>
              <w:bottom w:val="nil"/>
              <w:right w:val="nil"/>
            </w:tcBorders>
            <w:shd w:val="clear" w:color="auto" w:fill="FFFFFF"/>
            <w:tcMar>
              <w:left w:w="58" w:type="dxa"/>
              <w:right w:w="58" w:type="dxa"/>
            </w:tcMar>
            <w:vAlign w:val="center"/>
          </w:tcPr>
          <w:p w14:paraId="4FBD62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2F8437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6256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A484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8528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7312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8E3D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DCB3FF" w14:textId="77777777" w:rsidR="000C6E3F" w:rsidRDefault="000C6E3F" w:rsidP="006F0A2E">
            <w:pPr>
              <w:adjustRightInd w:val="0"/>
              <w:spacing w:before="58" w:after="58"/>
              <w:jc w:val="center"/>
              <w:rPr>
                <w:rFonts w:ascii="Arial" w:hAnsi="Arial" w:cs="Arial"/>
                <w:color w:val="000000"/>
                <w:sz w:val="16"/>
                <w:szCs w:val="16"/>
              </w:rPr>
            </w:pPr>
          </w:p>
        </w:tc>
      </w:tr>
      <w:tr w:rsidR="000C6E3F" w14:paraId="27C4442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D9D457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7F256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Epistemological beliefs (index)</w:t>
            </w:r>
          </w:p>
        </w:tc>
        <w:tc>
          <w:tcPr>
            <w:tcW w:w="910" w:type="dxa"/>
            <w:tcBorders>
              <w:top w:val="nil"/>
              <w:left w:val="nil"/>
              <w:bottom w:val="nil"/>
              <w:right w:val="nil"/>
            </w:tcBorders>
            <w:shd w:val="clear" w:color="auto" w:fill="FFFFFF"/>
            <w:tcMar>
              <w:left w:w="58" w:type="dxa"/>
              <w:right w:w="58" w:type="dxa"/>
            </w:tcMar>
            <w:vAlign w:val="center"/>
          </w:tcPr>
          <w:p w14:paraId="79C995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73E1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929E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CAA6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54C1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7F8B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0594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1C610F" w14:textId="77777777" w:rsidR="000C6E3F" w:rsidRDefault="000C6E3F" w:rsidP="006F0A2E">
            <w:pPr>
              <w:adjustRightInd w:val="0"/>
              <w:spacing w:before="58" w:after="58"/>
              <w:jc w:val="center"/>
              <w:rPr>
                <w:rFonts w:ascii="Arial" w:hAnsi="Arial" w:cs="Arial"/>
                <w:color w:val="000000"/>
                <w:sz w:val="16"/>
                <w:szCs w:val="16"/>
              </w:rPr>
            </w:pPr>
          </w:p>
        </w:tc>
      </w:tr>
      <w:tr w:rsidR="000C6E3F" w14:paraId="1756D57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F7785DA"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7D3C38E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946E9F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Views on the environment</w:t>
            </w:r>
          </w:p>
        </w:tc>
        <w:tc>
          <w:tcPr>
            <w:tcW w:w="3082" w:type="dxa"/>
            <w:tcBorders>
              <w:top w:val="nil"/>
              <w:left w:val="nil"/>
              <w:bottom w:val="nil"/>
              <w:right w:val="nil"/>
            </w:tcBorders>
            <w:shd w:val="clear" w:color="auto" w:fill="FFFFFF"/>
            <w:tcMar>
              <w:left w:w="58" w:type="dxa"/>
              <w:right w:w="58" w:type="dxa"/>
            </w:tcMar>
            <w:vAlign w:val="center"/>
          </w:tcPr>
          <w:p w14:paraId="308AEFD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Future</w:t>
            </w:r>
          </w:p>
        </w:tc>
        <w:tc>
          <w:tcPr>
            <w:tcW w:w="910" w:type="dxa"/>
            <w:tcBorders>
              <w:top w:val="nil"/>
              <w:left w:val="nil"/>
              <w:bottom w:val="nil"/>
              <w:right w:val="nil"/>
            </w:tcBorders>
            <w:shd w:val="clear" w:color="auto" w:fill="FFFFFF"/>
            <w:tcMar>
              <w:left w:w="58" w:type="dxa"/>
              <w:right w:w="58" w:type="dxa"/>
            </w:tcMar>
            <w:vAlign w:val="center"/>
          </w:tcPr>
          <w:p w14:paraId="5D1EF0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06F2CF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2109F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888E1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BFF3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DF0C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F38B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38846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2A7ACF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60263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A741F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Future (index)</w:t>
            </w:r>
          </w:p>
        </w:tc>
        <w:tc>
          <w:tcPr>
            <w:tcW w:w="910" w:type="dxa"/>
            <w:tcBorders>
              <w:top w:val="nil"/>
              <w:left w:val="nil"/>
              <w:bottom w:val="nil"/>
              <w:right w:val="nil"/>
            </w:tcBorders>
            <w:shd w:val="clear" w:color="auto" w:fill="FFFFFF"/>
            <w:tcMar>
              <w:left w:w="58" w:type="dxa"/>
              <w:right w:w="58" w:type="dxa"/>
            </w:tcMar>
            <w:vAlign w:val="center"/>
          </w:tcPr>
          <w:p w14:paraId="1C9B1BE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89CE4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BB22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1835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B667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A757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DDAD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4498D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9D9580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A3898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DFB50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Informed</w:t>
            </w:r>
          </w:p>
        </w:tc>
        <w:tc>
          <w:tcPr>
            <w:tcW w:w="910" w:type="dxa"/>
            <w:tcBorders>
              <w:top w:val="nil"/>
              <w:left w:val="nil"/>
              <w:bottom w:val="nil"/>
              <w:right w:val="nil"/>
            </w:tcBorders>
            <w:shd w:val="clear" w:color="auto" w:fill="FFFFFF"/>
            <w:tcMar>
              <w:left w:w="58" w:type="dxa"/>
              <w:right w:w="58" w:type="dxa"/>
            </w:tcMar>
            <w:vAlign w:val="center"/>
          </w:tcPr>
          <w:p w14:paraId="5A3044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08BCF7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60E94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E134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AE0D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3FA3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6974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B4B6E5" w14:textId="77777777" w:rsidR="000C6E3F" w:rsidRDefault="000C6E3F" w:rsidP="006F0A2E">
            <w:pPr>
              <w:adjustRightInd w:val="0"/>
              <w:spacing w:before="58" w:after="58"/>
              <w:jc w:val="center"/>
              <w:rPr>
                <w:rFonts w:ascii="Arial" w:hAnsi="Arial" w:cs="Arial"/>
                <w:color w:val="000000"/>
                <w:sz w:val="16"/>
                <w:szCs w:val="16"/>
              </w:rPr>
            </w:pPr>
          </w:p>
        </w:tc>
      </w:tr>
      <w:tr w:rsidR="000C6E3F" w14:paraId="7ABF714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126FB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54867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Informed (index)</w:t>
            </w:r>
          </w:p>
        </w:tc>
        <w:tc>
          <w:tcPr>
            <w:tcW w:w="910" w:type="dxa"/>
            <w:tcBorders>
              <w:top w:val="nil"/>
              <w:left w:val="nil"/>
              <w:bottom w:val="nil"/>
              <w:right w:val="nil"/>
            </w:tcBorders>
            <w:shd w:val="clear" w:color="auto" w:fill="FFFFFF"/>
            <w:tcMar>
              <w:left w:w="58" w:type="dxa"/>
              <w:right w:w="58" w:type="dxa"/>
            </w:tcMar>
            <w:vAlign w:val="center"/>
          </w:tcPr>
          <w:p w14:paraId="1DB651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503B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1357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0177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5841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D85A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0940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F87C2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9818659"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D69A8E8"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0D403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90BFBC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Subjects/ courses</w:t>
            </w:r>
          </w:p>
        </w:tc>
        <w:tc>
          <w:tcPr>
            <w:tcW w:w="3082" w:type="dxa"/>
            <w:tcBorders>
              <w:top w:val="nil"/>
              <w:left w:val="nil"/>
              <w:bottom w:val="nil"/>
              <w:right w:val="nil"/>
            </w:tcBorders>
            <w:shd w:val="clear" w:color="auto" w:fill="FFFFFF"/>
            <w:tcMar>
              <w:left w:w="58" w:type="dxa"/>
              <w:right w:w="58" w:type="dxa"/>
            </w:tcMar>
            <w:vAlign w:val="center"/>
          </w:tcPr>
          <w:p w14:paraId="5BC67CB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subject information</w:t>
            </w:r>
          </w:p>
        </w:tc>
        <w:tc>
          <w:tcPr>
            <w:tcW w:w="910" w:type="dxa"/>
            <w:tcBorders>
              <w:top w:val="nil"/>
              <w:left w:val="nil"/>
              <w:bottom w:val="nil"/>
              <w:right w:val="nil"/>
            </w:tcBorders>
            <w:shd w:val="clear" w:color="auto" w:fill="FFFFFF"/>
            <w:tcMar>
              <w:left w:w="58" w:type="dxa"/>
              <w:right w:w="58" w:type="dxa"/>
            </w:tcMar>
            <w:vAlign w:val="center"/>
          </w:tcPr>
          <w:p w14:paraId="68AB9C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8E66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63F3BD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8C02E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FCD54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388E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CD4A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A5E878" w14:textId="77777777" w:rsidR="000C6E3F" w:rsidRDefault="000C6E3F" w:rsidP="006F0A2E">
            <w:pPr>
              <w:adjustRightInd w:val="0"/>
              <w:spacing w:before="58" w:after="58"/>
              <w:jc w:val="center"/>
              <w:rPr>
                <w:rFonts w:ascii="Arial" w:hAnsi="Arial" w:cs="Arial"/>
                <w:color w:val="000000"/>
                <w:sz w:val="16"/>
                <w:szCs w:val="16"/>
              </w:rPr>
            </w:pPr>
          </w:p>
        </w:tc>
      </w:tr>
      <w:tr w:rsidR="000C6E3F" w14:paraId="37C8978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862A8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1A028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Subject choice</w:t>
            </w:r>
          </w:p>
        </w:tc>
        <w:tc>
          <w:tcPr>
            <w:tcW w:w="910" w:type="dxa"/>
            <w:tcBorders>
              <w:top w:val="nil"/>
              <w:left w:val="nil"/>
              <w:bottom w:val="nil"/>
              <w:right w:val="nil"/>
            </w:tcBorders>
            <w:shd w:val="clear" w:color="auto" w:fill="FFFFFF"/>
            <w:tcMar>
              <w:left w:w="58" w:type="dxa"/>
              <w:right w:w="58" w:type="dxa"/>
            </w:tcMar>
            <w:vAlign w:val="center"/>
          </w:tcPr>
          <w:p w14:paraId="7EDF4A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747A9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4402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32D0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7ECB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45B2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EA1F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D851D7" w14:textId="77777777" w:rsidR="000C6E3F" w:rsidRDefault="000C6E3F" w:rsidP="006F0A2E">
            <w:pPr>
              <w:adjustRightInd w:val="0"/>
              <w:spacing w:before="58" w:after="58"/>
              <w:jc w:val="center"/>
              <w:rPr>
                <w:rFonts w:ascii="Arial" w:hAnsi="Arial" w:cs="Arial"/>
                <w:color w:val="000000"/>
                <w:sz w:val="16"/>
                <w:szCs w:val="16"/>
              </w:rPr>
            </w:pPr>
          </w:p>
        </w:tc>
      </w:tr>
      <w:tr w:rsidR="000C6E3F" w14:paraId="1518327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69B12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BE8F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Science subject</w:t>
            </w:r>
          </w:p>
        </w:tc>
        <w:tc>
          <w:tcPr>
            <w:tcW w:w="910" w:type="dxa"/>
            <w:tcBorders>
              <w:top w:val="nil"/>
              <w:left w:val="nil"/>
              <w:bottom w:val="nil"/>
              <w:right w:val="nil"/>
            </w:tcBorders>
            <w:shd w:val="clear" w:color="auto" w:fill="FFFFFF"/>
            <w:tcMar>
              <w:left w:w="58" w:type="dxa"/>
              <w:right w:w="58" w:type="dxa"/>
            </w:tcMar>
            <w:vAlign w:val="center"/>
          </w:tcPr>
          <w:p w14:paraId="438188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6B41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B4EC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DC40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A4D4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6738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E7FC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D91C1C" w14:textId="77777777" w:rsidR="000C6E3F" w:rsidRDefault="000C6E3F" w:rsidP="006F0A2E">
            <w:pPr>
              <w:adjustRightInd w:val="0"/>
              <w:spacing w:before="58" w:after="58"/>
              <w:jc w:val="center"/>
              <w:rPr>
                <w:rFonts w:ascii="Arial" w:hAnsi="Arial" w:cs="Arial"/>
                <w:color w:val="000000"/>
                <w:sz w:val="16"/>
                <w:szCs w:val="16"/>
              </w:rPr>
            </w:pPr>
          </w:p>
        </w:tc>
      </w:tr>
      <w:tr w:rsidR="000C6E3F" w14:paraId="20ACF34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54E65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1522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Health and physical education</w:t>
            </w:r>
          </w:p>
        </w:tc>
        <w:tc>
          <w:tcPr>
            <w:tcW w:w="910" w:type="dxa"/>
            <w:tcBorders>
              <w:top w:val="nil"/>
              <w:left w:val="nil"/>
              <w:bottom w:val="nil"/>
              <w:right w:val="nil"/>
            </w:tcBorders>
            <w:shd w:val="clear" w:color="auto" w:fill="FFFFFF"/>
            <w:tcMar>
              <w:left w:w="58" w:type="dxa"/>
              <w:right w:w="58" w:type="dxa"/>
            </w:tcMar>
            <w:vAlign w:val="center"/>
          </w:tcPr>
          <w:p w14:paraId="05D27C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04FC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64AC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4265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2DB6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B919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0B5A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AD629E" w14:textId="77777777" w:rsidR="000C6E3F" w:rsidRDefault="000C6E3F" w:rsidP="006F0A2E">
            <w:pPr>
              <w:adjustRightInd w:val="0"/>
              <w:spacing w:before="58" w:after="58"/>
              <w:jc w:val="center"/>
              <w:rPr>
                <w:rFonts w:ascii="Arial" w:hAnsi="Arial" w:cs="Arial"/>
                <w:color w:val="000000"/>
                <w:sz w:val="16"/>
                <w:szCs w:val="16"/>
              </w:rPr>
            </w:pPr>
          </w:p>
        </w:tc>
      </w:tr>
      <w:tr w:rsidR="000C6E3F" w14:paraId="4BC160A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FEE21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351FC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subjects</w:t>
            </w:r>
          </w:p>
        </w:tc>
        <w:tc>
          <w:tcPr>
            <w:tcW w:w="910" w:type="dxa"/>
            <w:tcBorders>
              <w:top w:val="nil"/>
              <w:left w:val="nil"/>
              <w:bottom w:val="nil"/>
              <w:right w:val="nil"/>
            </w:tcBorders>
            <w:shd w:val="clear" w:color="auto" w:fill="FFFFFF"/>
            <w:tcMar>
              <w:left w:w="58" w:type="dxa"/>
              <w:right w:w="58" w:type="dxa"/>
            </w:tcMar>
            <w:vAlign w:val="center"/>
          </w:tcPr>
          <w:p w14:paraId="17117D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0847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A450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BDB8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5CA8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BAE1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7228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76B3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294799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54A6EB0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683BA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085E5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Subjects/ courses: VET</w:t>
            </w:r>
          </w:p>
        </w:tc>
        <w:tc>
          <w:tcPr>
            <w:tcW w:w="3082" w:type="dxa"/>
            <w:tcBorders>
              <w:top w:val="nil"/>
              <w:left w:val="nil"/>
              <w:bottom w:val="nil"/>
              <w:right w:val="nil"/>
            </w:tcBorders>
            <w:shd w:val="clear" w:color="auto" w:fill="FFFFFF"/>
            <w:tcMar>
              <w:left w:w="58" w:type="dxa"/>
              <w:right w:w="58" w:type="dxa"/>
            </w:tcMar>
            <w:vAlign w:val="center"/>
          </w:tcPr>
          <w:p w14:paraId="1D18A91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VET subjects</w:t>
            </w:r>
          </w:p>
        </w:tc>
        <w:tc>
          <w:tcPr>
            <w:tcW w:w="910" w:type="dxa"/>
            <w:tcBorders>
              <w:top w:val="nil"/>
              <w:left w:val="nil"/>
              <w:bottom w:val="nil"/>
              <w:right w:val="nil"/>
            </w:tcBorders>
            <w:shd w:val="clear" w:color="auto" w:fill="FFFFFF"/>
            <w:tcMar>
              <w:left w:w="58" w:type="dxa"/>
              <w:right w:w="58" w:type="dxa"/>
            </w:tcMar>
            <w:vAlign w:val="center"/>
          </w:tcPr>
          <w:p w14:paraId="561CB8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DE96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3C1A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E1AA1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475D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CE1D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4F94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0FC84A" w14:textId="77777777" w:rsidR="000C6E3F" w:rsidRDefault="000C6E3F" w:rsidP="006F0A2E">
            <w:pPr>
              <w:adjustRightInd w:val="0"/>
              <w:spacing w:before="58" w:after="58"/>
              <w:jc w:val="center"/>
              <w:rPr>
                <w:rFonts w:ascii="Arial" w:hAnsi="Arial" w:cs="Arial"/>
                <w:color w:val="000000"/>
                <w:sz w:val="16"/>
                <w:szCs w:val="16"/>
              </w:rPr>
            </w:pPr>
          </w:p>
        </w:tc>
      </w:tr>
      <w:tr w:rsidR="000C6E3F" w14:paraId="5920A47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69A086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4201B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VET subjects at school</w:t>
            </w:r>
          </w:p>
        </w:tc>
        <w:tc>
          <w:tcPr>
            <w:tcW w:w="910" w:type="dxa"/>
            <w:tcBorders>
              <w:top w:val="nil"/>
              <w:left w:val="nil"/>
              <w:bottom w:val="nil"/>
              <w:right w:val="nil"/>
            </w:tcBorders>
            <w:shd w:val="clear" w:color="auto" w:fill="FFFFFF"/>
            <w:tcMar>
              <w:left w:w="58" w:type="dxa"/>
              <w:right w:w="58" w:type="dxa"/>
            </w:tcMar>
            <w:vAlign w:val="center"/>
          </w:tcPr>
          <w:p w14:paraId="25485A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D2AF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A455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8388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0A1C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00A56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D5C5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15B07F" w14:textId="77777777" w:rsidR="000C6E3F" w:rsidRDefault="000C6E3F" w:rsidP="006F0A2E">
            <w:pPr>
              <w:adjustRightInd w:val="0"/>
              <w:spacing w:before="58" w:after="58"/>
              <w:jc w:val="center"/>
              <w:rPr>
                <w:rFonts w:ascii="Arial" w:hAnsi="Arial" w:cs="Arial"/>
                <w:color w:val="000000"/>
                <w:sz w:val="16"/>
                <w:szCs w:val="16"/>
              </w:rPr>
            </w:pPr>
          </w:p>
        </w:tc>
      </w:tr>
      <w:tr w:rsidR="000C6E3F" w14:paraId="25C9C04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45363F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2FE88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VET subjects at TAFE</w:t>
            </w:r>
          </w:p>
        </w:tc>
        <w:tc>
          <w:tcPr>
            <w:tcW w:w="910" w:type="dxa"/>
            <w:tcBorders>
              <w:top w:val="nil"/>
              <w:left w:val="nil"/>
              <w:bottom w:val="nil"/>
              <w:right w:val="nil"/>
            </w:tcBorders>
            <w:shd w:val="clear" w:color="auto" w:fill="FFFFFF"/>
            <w:tcMar>
              <w:left w:w="58" w:type="dxa"/>
              <w:right w:w="58" w:type="dxa"/>
            </w:tcMar>
            <w:vAlign w:val="center"/>
          </w:tcPr>
          <w:p w14:paraId="2EF87A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7CA8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654D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510B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4288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7EFA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57C1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A5B97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7B39FA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E27C1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C095A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VET subjects at ACE</w:t>
            </w:r>
          </w:p>
        </w:tc>
        <w:tc>
          <w:tcPr>
            <w:tcW w:w="910" w:type="dxa"/>
            <w:tcBorders>
              <w:top w:val="nil"/>
              <w:left w:val="nil"/>
              <w:bottom w:val="nil"/>
              <w:right w:val="nil"/>
            </w:tcBorders>
            <w:shd w:val="clear" w:color="auto" w:fill="FFFFFF"/>
            <w:tcMar>
              <w:left w:w="58" w:type="dxa"/>
              <w:right w:w="58" w:type="dxa"/>
            </w:tcMar>
            <w:vAlign w:val="center"/>
          </w:tcPr>
          <w:p w14:paraId="353A83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E248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126F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53F3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C2AD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9593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DBA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FB2B29" w14:textId="77777777" w:rsidR="000C6E3F" w:rsidRDefault="000C6E3F" w:rsidP="006F0A2E">
            <w:pPr>
              <w:adjustRightInd w:val="0"/>
              <w:spacing w:before="58" w:after="58"/>
              <w:jc w:val="center"/>
              <w:rPr>
                <w:rFonts w:ascii="Arial" w:hAnsi="Arial" w:cs="Arial"/>
                <w:color w:val="000000"/>
                <w:sz w:val="16"/>
                <w:szCs w:val="16"/>
              </w:rPr>
            </w:pPr>
          </w:p>
        </w:tc>
      </w:tr>
      <w:tr w:rsidR="000C6E3F" w14:paraId="636DC2C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101C39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B9F2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VET subjects at other training organisation</w:t>
            </w:r>
          </w:p>
        </w:tc>
        <w:tc>
          <w:tcPr>
            <w:tcW w:w="910" w:type="dxa"/>
            <w:tcBorders>
              <w:top w:val="nil"/>
              <w:left w:val="nil"/>
              <w:bottom w:val="nil"/>
              <w:right w:val="nil"/>
            </w:tcBorders>
            <w:shd w:val="clear" w:color="auto" w:fill="FFFFFF"/>
            <w:tcMar>
              <w:left w:w="58" w:type="dxa"/>
              <w:right w:w="58" w:type="dxa"/>
            </w:tcMar>
            <w:vAlign w:val="center"/>
          </w:tcPr>
          <w:p w14:paraId="679E55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44A4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5DA3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62FC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8CA0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03A5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FEBA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4C127B" w14:textId="77777777" w:rsidR="000C6E3F" w:rsidRDefault="000C6E3F" w:rsidP="006F0A2E">
            <w:pPr>
              <w:adjustRightInd w:val="0"/>
              <w:spacing w:before="58" w:after="58"/>
              <w:jc w:val="center"/>
              <w:rPr>
                <w:rFonts w:ascii="Arial" w:hAnsi="Arial" w:cs="Arial"/>
                <w:color w:val="000000"/>
                <w:sz w:val="16"/>
                <w:szCs w:val="16"/>
              </w:rPr>
            </w:pPr>
          </w:p>
        </w:tc>
      </w:tr>
      <w:tr w:rsidR="000C6E3F" w14:paraId="3F3C9E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D68B8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B2E90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TAFE subjects</w:t>
            </w:r>
          </w:p>
        </w:tc>
        <w:tc>
          <w:tcPr>
            <w:tcW w:w="910" w:type="dxa"/>
            <w:tcBorders>
              <w:top w:val="nil"/>
              <w:left w:val="nil"/>
              <w:bottom w:val="nil"/>
              <w:right w:val="nil"/>
            </w:tcBorders>
            <w:shd w:val="clear" w:color="auto" w:fill="FFFFFF"/>
            <w:tcMar>
              <w:left w:w="58" w:type="dxa"/>
              <w:right w:w="58" w:type="dxa"/>
            </w:tcMar>
            <w:vAlign w:val="center"/>
          </w:tcPr>
          <w:p w14:paraId="2BA33D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806C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D360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31D6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0DF2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1EB9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B1F4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F4D28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1AF828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89C28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F89DA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TAFE </w:t>
            </w:r>
            <w:proofErr w:type="gramStart"/>
            <w:r>
              <w:rPr>
                <w:rFonts w:ascii="Arial" w:hAnsi="Arial" w:cs="Arial"/>
                <w:color w:val="000000"/>
                <w:sz w:val="16"/>
                <w:szCs w:val="16"/>
              </w:rPr>
              <w:t>subjects</w:t>
            </w:r>
            <w:proofErr w:type="gramEnd"/>
            <w:r>
              <w:rPr>
                <w:rFonts w:ascii="Arial" w:hAnsi="Arial" w:cs="Arial"/>
                <w:color w:val="000000"/>
                <w:sz w:val="16"/>
                <w:szCs w:val="16"/>
              </w:rPr>
              <w:t xml:space="preserve"> part of apprenticeship/traineeship</w:t>
            </w:r>
          </w:p>
        </w:tc>
        <w:tc>
          <w:tcPr>
            <w:tcW w:w="910" w:type="dxa"/>
            <w:tcBorders>
              <w:top w:val="nil"/>
              <w:left w:val="nil"/>
              <w:bottom w:val="nil"/>
              <w:right w:val="nil"/>
            </w:tcBorders>
            <w:shd w:val="clear" w:color="auto" w:fill="FFFFFF"/>
            <w:tcMar>
              <w:left w:w="58" w:type="dxa"/>
              <w:right w:w="58" w:type="dxa"/>
            </w:tcMar>
            <w:vAlign w:val="center"/>
          </w:tcPr>
          <w:p w14:paraId="2AC48C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4712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A84D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C39E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B3B0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927A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7BB5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FA26C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928641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3053A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0543B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None of the above</w:t>
            </w:r>
          </w:p>
        </w:tc>
        <w:tc>
          <w:tcPr>
            <w:tcW w:w="910" w:type="dxa"/>
            <w:tcBorders>
              <w:top w:val="nil"/>
              <w:left w:val="nil"/>
              <w:bottom w:val="nil"/>
              <w:right w:val="nil"/>
            </w:tcBorders>
            <w:shd w:val="clear" w:color="auto" w:fill="FFFFFF"/>
            <w:tcMar>
              <w:left w:w="58" w:type="dxa"/>
              <w:right w:w="58" w:type="dxa"/>
            </w:tcMar>
            <w:vAlign w:val="center"/>
          </w:tcPr>
          <w:p w14:paraId="6703E0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D50F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D14B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53A4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E9BC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E52C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E8BA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404F20" w14:textId="77777777" w:rsidR="000C6E3F" w:rsidRDefault="000C6E3F" w:rsidP="006F0A2E">
            <w:pPr>
              <w:adjustRightInd w:val="0"/>
              <w:spacing w:before="58" w:after="58"/>
              <w:jc w:val="center"/>
              <w:rPr>
                <w:rFonts w:ascii="Arial" w:hAnsi="Arial" w:cs="Arial"/>
                <w:color w:val="000000"/>
                <w:sz w:val="16"/>
                <w:szCs w:val="16"/>
              </w:rPr>
            </w:pPr>
          </w:p>
        </w:tc>
      </w:tr>
      <w:tr w:rsidR="000C6E3F" w14:paraId="5AA440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942AD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3CFA5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910" w:type="dxa"/>
            <w:tcBorders>
              <w:top w:val="nil"/>
              <w:left w:val="nil"/>
              <w:bottom w:val="nil"/>
              <w:right w:val="nil"/>
            </w:tcBorders>
            <w:shd w:val="clear" w:color="auto" w:fill="FFFFFF"/>
            <w:tcMar>
              <w:left w:w="58" w:type="dxa"/>
              <w:right w:w="58" w:type="dxa"/>
            </w:tcMar>
            <w:vAlign w:val="center"/>
          </w:tcPr>
          <w:p w14:paraId="265D7D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9ECF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79C1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07B3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8CBB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F35B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164CA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8843F7" w14:textId="77777777" w:rsidR="000C6E3F" w:rsidRDefault="000C6E3F" w:rsidP="006F0A2E">
            <w:pPr>
              <w:adjustRightInd w:val="0"/>
              <w:spacing w:before="58" w:after="58"/>
              <w:jc w:val="center"/>
              <w:rPr>
                <w:rFonts w:ascii="Arial" w:hAnsi="Arial" w:cs="Arial"/>
                <w:color w:val="000000"/>
                <w:sz w:val="16"/>
                <w:szCs w:val="16"/>
              </w:rPr>
            </w:pPr>
          </w:p>
        </w:tc>
      </w:tr>
      <w:tr w:rsidR="000C6E3F" w14:paraId="0EC5CF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5061E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C835E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Awarded VET certificate</w:t>
            </w:r>
          </w:p>
        </w:tc>
        <w:tc>
          <w:tcPr>
            <w:tcW w:w="910" w:type="dxa"/>
            <w:tcBorders>
              <w:top w:val="nil"/>
              <w:left w:val="nil"/>
              <w:bottom w:val="nil"/>
              <w:right w:val="nil"/>
            </w:tcBorders>
            <w:shd w:val="clear" w:color="auto" w:fill="FFFFFF"/>
            <w:tcMar>
              <w:left w:w="58" w:type="dxa"/>
              <w:right w:w="58" w:type="dxa"/>
            </w:tcMar>
            <w:vAlign w:val="center"/>
          </w:tcPr>
          <w:p w14:paraId="23C8C3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F16A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87EC1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79A3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7D4C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D989B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453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9636EC" w14:textId="77777777" w:rsidR="000C6E3F" w:rsidRDefault="000C6E3F" w:rsidP="006F0A2E">
            <w:pPr>
              <w:adjustRightInd w:val="0"/>
              <w:spacing w:before="58" w:after="58"/>
              <w:jc w:val="center"/>
              <w:rPr>
                <w:rFonts w:ascii="Arial" w:hAnsi="Arial" w:cs="Arial"/>
                <w:color w:val="000000"/>
                <w:sz w:val="16"/>
                <w:szCs w:val="16"/>
              </w:rPr>
            </w:pPr>
          </w:p>
        </w:tc>
      </w:tr>
      <w:tr w:rsidR="000C6E3F" w14:paraId="0A55EAB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55C1E408"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5D74E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1A1FD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Subjects/ courses: IB</w:t>
            </w:r>
          </w:p>
        </w:tc>
        <w:tc>
          <w:tcPr>
            <w:tcW w:w="3082" w:type="dxa"/>
            <w:tcBorders>
              <w:top w:val="nil"/>
              <w:left w:val="nil"/>
              <w:bottom w:val="nil"/>
              <w:right w:val="nil"/>
            </w:tcBorders>
            <w:shd w:val="clear" w:color="auto" w:fill="FFFFFF"/>
            <w:tcMar>
              <w:left w:w="58" w:type="dxa"/>
              <w:right w:w="58" w:type="dxa"/>
            </w:tcMar>
            <w:vAlign w:val="center"/>
          </w:tcPr>
          <w:p w14:paraId="0E45094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subject information</w:t>
            </w:r>
          </w:p>
        </w:tc>
        <w:tc>
          <w:tcPr>
            <w:tcW w:w="910" w:type="dxa"/>
            <w:tcBorders>
              <w:top w:val="nil"/>
              <w:left w:val="nil"/>
              <w:bottom w:val="nil"/>
              <w:right w:val="nil"/>
            </w:tcBorders>
            <w:shd w:val="clear" w:color="auto" w:fill="FFFFFF"/>
            <w:tcMar>
              <w:left w:w="58" w:type="dxa"/>
              <w:right w:w="58" w:type="dxa"/>
            </w:tcMar>
            <w:vAlign w:val="center"/>
          </w:tcPr>
          <w:p w14:paraId="098282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D87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5DDC0C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5DD3FF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28FE44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9F11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7105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E7DB5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AF4AFA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FDA762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B68DA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8039DE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3082" w:type="dxa"/>
            <w:tcBorders>
              <w:top w:val="nil"/>
              <w:left w:val="nil"/>
              <w:bottom w:val="nil"/>
              <w:right w:val="nil"/>
            </w:tcBorders>
            <w:shd w:val="clear" w:color="auto" w:fill="FFFFFF"/>
            <w:tcMar>
              <w:left w:w="58" w:type="dxa"/>
              <w:right w:w="58" w:type="dxa"/>
            </w:tcMar>
            <w:vAlign w:val="center"/>
          </w:tcPr>
          <w:p w14:paraId="2DCE0A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Complete Year 12</w:t>
            </w:r>
          </w:p>
        </w:tc>
        <w:tc>
          <w:tcPr>
            <w:tcW w:w="910" w:type="dxa"/>
            <w:tcBorders>
              <w:top w:val="nil"/>
              <w:left w:val="nil"/>
              <w:bottom w:val="nil"/>
              <w:right w:val="nil"/>
            </w:tcBorders>
            <w:shd w:val="clear" w:color="auto" w:fill="FFFFFF"/>
            <w:tcMar>
              <w:left w:w="58" w:type="dxa"/>
              <w:right w:w="58" w:type="dxa"/>
            </w:tcMar>
            <w:vAlign w:val="center"/>
          </w:tcPr>
          <w:p w14:paraId="547D560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5B5F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7B14A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D549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6DC7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8617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422A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6F003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41D9B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9854B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F6BE7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Expected education (ISCED)</w:t>
            </w:r>
          </w:p>
        </w:tc>
        <w:tc>
          <w:tcPr>
            <w:tcW w:w="910" w:type="dxa"/>
            <w:tcBorders>
              <w:top w:val="nil"/>
              <w:left w:val="nil"/>
              <w:bottom w:val="nil"/>
              <w:right w:val="nil"/>
            </w:tcBorders>
            <w:shd w:val="clear" w:color="auto" w:fill="FFFFFF"/>
            <w:tcMar>
              <w:left w:w="58" w:type="dxa"/>
              <w:right w:w="58" w:type="dxa"/>
            </w:tcMar>
            <w:vAlign w:val="center"/>
          </w:tcPr>
          <w:p w14:paraId="4AF651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B096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8BBF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318D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082F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1AD1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F15A4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215DEF" w14:textId="77777777" w:rsidR="000C6E3F" w:rsidRDefault="000C6E3F" w:rsidP="006F0A2E">
            <w:pPr>
              <w:adjustRightInd w:val="0"/>
              <w:spacing w:before="58" w:after="58"/>
              <w:jc w:val="center"/>
              <w:rPr>
                <w:rFonts w:ascii="Arial" w:hAnsi="Arial" w:cs="Arial"/>
                <w:color w:val="000000"/>
                <w:sz w:val="16"/>
                <w:szCs w:val="16"/>
              </w:rPr>
            </w:pPr>
          </w:p>
        </w:tc>
      </w:tr>
      <w:tr w:rsidR="000C6E3F" w14:paraId="35C95713"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EE72D7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60BD7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1E4A2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lastRenderedPageBreak/>
              <w:t>Careers advice</w:t>
            </w:r>
          </w:p>
        </w:tc>
        <w:tc>
          <w:tcPr>
            <w:tcW w:w="3082" w:type="dxa"/>
            <w:tcBorders>
              <w:top w:val="nil"/>
              <w:left w:val="nil"/>
              <w:bottom w:val="nil"/>
              <w:right w:val="nil"/>
            </w:tcBorders>
            <w:shd w:val="clear" w:color="auto" w:fill="FFFFFF"/>
            <w:tcMar>
              <w:left w:w="58" w:type="dxa"/>
              <w:right w:w="58" w:type="dxa"/>
            </w:tcMar>
            <w:vAlign w:val="center"/>
          </w:tcPr>
          <w:p w14:paraId="0D0F49E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Talked with family</w:t>
            </w:r>
          </w:p>
        </w:tc>
        <w:tc>
          <w:tcPr>
            <w:tcW w:w="910" w:type="dxa"/>
            <w:tcBorders>
              <w:top w:val="nil"/>
              <w:left w:val="nil"/>
              <w:bottom w:val="nil"/>
              <w:right w:val="nil"/>
            </w:tcBorders>
            <w:shd w:val="clear" w:color="auto" w:fill="FFFFFF"/>
            <w:tcMar>
              <w:left w:w="58" w:type="dxa"/>
              <w:right w:w="58" w:type="dxa"/>
            </w:tcMar>
            <w:vAlign w:val="center"/>
          </w:tcPr>
          <w:p w14:paraId="1E9302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CC26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F0D7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78EA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C4F8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79C3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54E2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86C3A1" w14:textId="77777777" w:rsidR="000C6E3F" w:rsidRDefault="000C6E3F" w:rsidP="006F0A2E">
            <w:pPr>
              <w:adjustRightInd w:val="0"/>
              <w:spacing w:before="58" w:after="58"/>
              <w:jc w:val="center"/>
              <w:rPr>
                <w:rFonts w:ascii="Arial" w:hAnsi="Arial" w:cs="Arial"/>
                <w:color w:val="000000"/>
                <w:sz w:val="16"/>
                <w:szCs w:val="16"/>
              </w:rPr>
            </w:pPr>
          </w:p>
        </w:tc>
      </w:tr>
      <w:tr w:rsidR="000C6E3F" w14:paraId="0CE1A7F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560A9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E0D6D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Talked with friends</w:t>
            </w:r>
          </w:p>
        </w:tc>
        <w:tc>
          <w:tcPr>
            <w:tcW w:w="910" w:type="dxa"/>
            <w:tcBorders>
              <w:top w:val="nil"/>
              <w:left w:val="nil"/>
              <w:bottom w:val="nil"/>
              <w:right w:val="nil"/>
            </w:tcBorders>
            <w:shd w:val="clear" w:color="auto" w:fill="FFFFFF"/>
            <w:tcMar>
              <w:left w:w="58" w:type="dxa"/>
              <w:right w:w="58" w:type="dxa"/>
            </w:tcMar>
            <w:vAlign w:val="center"/>
          </w:tcPr>
          <w:p w14:paraId="069FA2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37FC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DFF51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CA62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2F34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F2C7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CBD4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911BBB" w14:textId="77777777" w:rsidR="000C6E3F" w:rsidRDefault="000C6E3F" w:rsidP="006F0A2E">
            <w:pPr>
              <w:adjustRightInd w:val="0"/>
              <w:spacing w:before="58" w:after="58"/>
              <w:jc w:val="center"/>
              <w:rPr>
                <w:rFonts w:ascii="Arial" w:hAnsi="Arial" w:cs="Arial"/>
                <w:color w:val="000000"/>
                <w:sz w:val="16"/>
                <w:szCs w:val="16"/>
              </w:rPr>
            </w:pPr>
          </w:p>
        </w:tc>
      </w:tr>
      <w:tr w:rsidR="000C6E3F" w14:paraId="680EC0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F51F5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C1504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Talked to a </w:t>
            </w:r>
            <w:proofErr w:type="gramStart"/>
            <w:r>
              <w:rPr>
                <w:rFonts w:ascii="Arial" w:hAnsi="Arial" w:cs="Arial"/>
                <w:color w:val="000000"/>
                <w:sz w:val="16"/>
                <w:szCs w:val="16"/>
              </w:rPr>
              <w:t>careers</w:t>
            </w:r>
            <w:proofErr w:type="gramEnd"/>
            <w:r>
              <w:rPr>
                <w:rFonts w:ascii="Arial" w:hAnsi="Arial" w:cs="Arial"/>
                <w:color w:val="000000"/>
                <w:sz w:val="16"/>
                <w:szCs w:val="16"/>
              </w:rPr>
              <w:t xml:space="preserve"> guidance officer</w:t>
            </w:r>
          </w:p>
        </w:tc>
        <w:tc>
          <w:tcPr>
            <w:tcW w:w="910" w:type="dxa"/>
            <w:tcBorders>
              <w:top w:val="nil"/>
              <w:left w:val="nil"/>
              <w:bottom w:val="nil"/>
              <w:right w:val="nil"/>
            </w:tcBorders>
            <w:shd w:val="clear" w:color="auto" w:fill="FFFFFF"/>
            <w:tcMar>
              <w:left w:w="58" w:type="dxa"/>
              <w:right w:w="58" w:type="dxa"/>
            </w:tcMar>
            <w:vAlign w:val="center"/>
          </w:tcPr>
          <w:p w14:paraId="1031D3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7919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E61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5BAB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D025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410F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F68C1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69487D"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80C9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EC4D0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531BF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Talked to a teacher/</w:t>
            </w:r>
            <w:proofErr w:type="gramStart"/>
            <w:r>
              <w:rPr>
                <w:rFonts w:ascii="Arial" w:hAnsi="Arial" w:cs="Arial"/>
                <w:color w:val="000000"/>
                <w:sz w:val="16"/>
                <w:szCs w:val="16"/>
              </w:rPr>
              <w:t>careers</w:t>
            </w:r>
            <w:proofErr w:type="gramEnd"/>
            <w:r>
              <w:rPr>
                <w:rFonts w:ascii="Arial" w:hAnsi="Arial" w:cs="Arial"/>
                <w:color w:val="000000"/>
                <w:sz w:val="16"/>
                <w:szCs w:val="16"/>
              </w:rPr>
              <w:t xml:space="preserve"> guidance officer</w:t>
            </w:r>
          </w:p>
        </w:tc>
        <w:tc>
          <w:tcPr>
            <w:tcW w:w="910" w:type="dxa"/>
            <w:tcBorders>
              <w:top w:val="nil"/>
              <w:left w:val="nil"/>
              <w:bottom w:val="nil"/>
              <w:right w:val="nil"/>
            </w:tcBorders>
            <w:shd w:val="clear" w:color="auto" w:fill="FFFFFF"/>
            <w:tcMar>
              <w:left w:w="58" w:type="dxa"/>
              <w:right w:w="58" w:type="dxa"/>
            </w:tcMar>
            <w:vAlign w:val="center"/>
          </w:tcPr>
          <w:p w14:paraId="5B64D5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6187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AA17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5C09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E01E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07E5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0F17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F4C043" w14:textId="77777777" w:rsidR="000C6E3F" w:rsidRDefault="000C6E3F" w:rsidP="006F0A2E">
            <w:pPr>
              <w:adjustRightInd w:val="0"/>
              <w:spacing w:before="58" w:after="58"/>
              <w:jc w:val="center"/>
              <w:rPr>
                <w:rFonts w:ascii="Arial" w:hAnsi="Arial" w:cs="Arial"/>
                <w:color w:val="000000"/>
                <w:sz w:val="16"/>
                <w:szCs w:val="16"/>
              </w:rPr>
            </w:pPr>
          </w:p>
        </w:tc>
      </w:tr>
      <w:tr w:rsidR="000C6E3F" w14:paraId="7D28527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BBEA1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10FEA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Talked with person in desired job</w:t>
            </w:r>
          </w:p>
        </w:tc>
        <w:tc>
          <w:tcPr>
            <w:tcW w:w="910" w:type="dxa"/>
            <w:tcBorders>
              <w:top w:val="nil"/>
              <w:left w:val="nil"/>
              <w:bottom w:val="nil"/>
              <w:right w:val="nil"/>
            </w:tcBorders>
            <w:shd w:val="clear" w:color="auto" w:fill="FFFFFF"/>
            <w:tcMar>
              <w:left w:w="58" w:type="dxa"/>
              <w:right w:w="58" w:type="dxa"/>
            </w:tcMar>
            <w:vAlign w:val="center"/>
          </w:tcPr>
          <w:p w14:paraId="490615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70B8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5E73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6901D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D83C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9D7CC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827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A3DB7E" w14:textId="77777777" w:rsidR="000C6E3F" w:rsidRDefault="000C6E3F" w:rsidP="006F0A2E">
            <w:pPr>
              <w:adjustRightInd w:val="0"/>
              <w:spacing w:before="58" w:after="58"/>
              <w:jc w:val="center"/>
              <w:rPr>
                <w:rFonts w:ascii="Arial" w:hAnsi="Arial" w:cs="Arial"/>
                <w:color w:val="000000"/>
                <w:sz w:val="16"/>
                <w:szCs w:val="16"/>
              </w:rPr>
            </w:pPr>
          </w:p>
        </w:tc>
      </w:tr>
      <w:tr w:rsidR="000C6E3F" w14:paraId="69FC21A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EF10D2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9179B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910" w:type="dxa"/>
            <w:tcBorders>
              <w:top w:val="nil"/>
              <w:left w:val="nil"/>
              <w:bottom w:val="nil"/>
              <w:right w:val="nil"/>
            </w:tcBorders>
            <w:shd w:val="clear" w:color="auto" w:fill="FFFFFF"/>
            <w:tcMar>
              <w:left w:w="58" w:type="dxa"/>
              <w:right w:w="58" w:type="dxa"/>
            </w:tcMar>
            <w:vAlign w:val="center"/>
          </w:tcPr>
          <w:p w14:paraId="77F81D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9D238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6815C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31969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DF59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667A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6E74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79D563" w14:textId="77777777" w:rsidR="000C6E3F" w:rsidRDefault="000C6E3F" w:rsidP="006F0A2E">
            <w:pPr>
              <w:adjustRightInd w:val="0"/>
              <w:spacing w:before="58" w:after="58"/>
              <w:jc w:val="center"/>
              <w:rPr>
                <w:rFonts w:ascii="Arial" w:hAnsi="Arial" w:cs="Arial"/>
                <w:color w:val="000000"/>
                <w:sz w:val="16"/>
                <w:szCs w:val="16"/>
              </w:rPr>
            </w:pPr>
          </w:p>
        </w:tc>
      </w:tr>
      <w:tr w:rsidR="000C6E3F" w14:paraId="3458F2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A4436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BAE6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Visited workplace</w:t>
            </w:r>
          </w:p>
        </w:tc>
        <w:tc>
          <w:tcPr>
            <w:tcW w:w="910" w:type="dxa"/>
            <w:tcBorders>
              <w:top w:val="nil"/>
              <w:left w:val="nil"/>
              <w:bottom w:val="nil"/>
              <w:right w:val="nil"/>
            </w:tcBorders>
            <w:shd w:val="clear" w:color="auto" w:fill="FFFFFF"/>
            <w:tcMar>
              <w:left w:w="58" w:type="dxa"/>
              <w:right w:w="58" w:type="dxa"/>
            </w:tcMar>
            <w:vAlign w:val="center"/>
          </w:tcPr>
          <w:p w14:paraId="3D16FD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FE32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F399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35AEF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941C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08DE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4264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039431" w14:textId="77777777" w:rsidR="000C6E3F" w:rsidRDefault="000C6E3F" w:rsidP="006F0A2E">
            <w:pPr>
              <w:adjustRightInd w:val="0"/>
              <w:spacing w:before="58" w:after="58"/>
              <w:jc w:val="center"/>
              <w:rPr>
                <w:rFonts w:ascii="Arial" w:hAnsi="Arial" w:cs="Arial"/>
                <w:color w:val="000000"/>
                <w:sz w:val="16"/>
                <w:szCs w:val="16"/>
              </w:rPr>
            </w:pPr>
          </w:p>
        </w:tc>
      </w:tr>
      <w:tr w:rsidR="000C6E3F" w14:paraId="3FD340E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4D4C5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760DC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information session</w:t>
            </w:r>
          </w:p>
        </w:tc>
        <w:tc>
          <w:tcPr>
            <w:tcW w:w="910" w:type="dxa"/>
            <w:tcBorders>
              <w:top w:val="nil"/>
              <w:left w:val="nil"/>
              <w:bottom w:val="nil"/>
              <w:right w:val="nil"/>
            </w:tcBorders>
            <w:shd w:val="clear" w:color="auto" w:fill="FFFFFF"/>
            <w:tcMar>
              <w:left w:w="58" w:type="dxa"/>
              <w:right w:w="58" w:type="dxa"/>
            </w:tcMar>
            <w:vAlign w:val="center"/>
          </w:tcPr>
          <w:p w14:paraId="66FB6E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C24B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CD85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57CFE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2930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3B2F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A5EF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D6003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C8DFD8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6CDE1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90F6D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TAFE information session</w:t>
            </w:r>
          </w:p>
        </w:tc>
        <w:tc>
          <w:tcPr>
            <w:tcW w:w="910" w:type="dxa"/>
            <w:tcBorders>
              <w:top w:val="nil"/>
              <w:left w:val="nil"/>
              <w:bottom w:val="nil"/>
              <w:right w:val="nil"/>
            </w:tcBorders>
            <w:shd w:val="clear" w:color="auto" w:fill="FFFFFF"/>
            <w:tcMar>
              <w:left w:w="58" w:type="dxa"/>
              <w:right w:w="58" w:type="dxa"/>
            </w:tcMar>
            <w:vAlign w:val="center"/>
          </w:tcPr>
          <w:p w14:paraId="095A71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CD45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EA73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5050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2ED9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538C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3C65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02AC05" w14:textId="77777777" w:rsidR="000C6E3F" w:rsidRDefault="000C6E3F" w:rsidP="006F0A2E">
            <w:pPr>
              <w:adjustRightInd w:val="0"/>
              <w:spacing w:before="58" w:after="58"/>
              <w:jc w:val="center"/>
              <w:rPr>
                <w:rFonts w:ascii="Arial" w:hAnsi="Arial" w:cs="Arial"/>
                <w:color w:val="000000"/>
                <w:sz w:val="16"/>
                <w:szCs w:val="16"/>
              </w:rPr>
            </w:pPr>
          </w:p>
        </w:tc>
      </w:tr>
      <w:tr w:rsidR="000C6E3F" w14:paraId="60837E5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44095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2764F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Used internet site/computer program</w:t>
            </w:r>
          </w:p>
        </w:tc>
        <w:tc>
          <w:tcPr>
            <w:tcW w:w="910" w:type="dxa"/>
            <w:tcBorders>
              <w:top w:val="nil"/>
              <w:left w:val="nil"/>
              <w:bottom w:val="nil"/>
              <w:right w:val="nil"/>
            </w:tcBorders>
            <w:shd w:val="clear" w:color="auto" w:fill="FFFFFF"/>
            <w:tcMar>
              <w:left w:w="58" w:type="dxa"/>
              <w:right w:w="58" w:type="dxa"/>
            </w:tcMar>
            <w:vAlign w:val="center"/>
          </w:tcPr>
          <w:p w14:paraId="495A06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BBB0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62F9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406C7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27EB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7CC6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E7FC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CC3114" w14:textId="77777777" w:rsidR="000C6E3F" w:rsidRDefault="000C6E3F" w:rsidP="006F0A2E">
            <w:pPr>
              <w:adjustRightInd w:val="0"/>
              <w:spacing w:before="58" w:after="58"/>
              <w:jc w:val="center"/>
              <w:rPr>
                <w:rFonts w:ascii="Arial" w:hAnsi="Arial" w:cs="Arial"/>
                <w:color w:val="000000"/>
                <w:sz w:val="16"/>
                <w:szCs w:val="16"/>
              </w:rPr>
            </w:pPr>
          </w:p>
        </w:tc>
      </w:tr>
      <w:tr w:rsidR="000C6E3F" w14:paraId="6DACD50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91D02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EB432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Taught to develop formal plan</w:t>
            </w:r>
          </w:p>
        </w:tc>
        <w:tc>
          <w:tcPr>
            <w:tcW w:w="910" w:type="dxa"/>
            <w:tcBorders>
              <w:top w:val="nil"/>
              <w:left w:val="nil"/>
              <w:bottom w:val="nil"/>
              <w:right w:val="nil"/>
            </w:tcBorders>
            <w:shd w:val="clear" w:color="auto" w:fill="FFFFFF"/>
            <w:tcMar>
              <w:left w:w="58" w:type="dxa"/>
              <w:right w:w="58" w:type="dxa"/>
            </w:tcMar>
            <w:vAlign w:val="center"/>
          </w:tcPr>
          <w:p w14:paraId="677B36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E50E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75C8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3A09EF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E546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F8A6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1911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C19639" w14:textId="77777777" w:rsidR="000C6E3F" w:rsidRDefault="000C6E3F" w:rsidP="006F0A2E">
            <w:pPr>
              <w:adjustRightInd w:val="0"/>
              <w:spacing w:before="58" w:after="58"/>
              <w:jc w:val="center"/>
              <w:rPr>
                <w:rFonts w:ascii="Arial" w:hAnsi="Arial" w:cs="Arial"/>
                <w:color w:val="000000"/>
                <w:sz w:val="16"/>
                <w:szCs w:val="16"/>
              </w:rPr>
            </w:pPr>
          </w:p>
        </w:tc>
      </w:tr>
      <w:tr w:rsidR="000C6E3F" w14:paraId="708B0BF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767DD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C554A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910" w:type="dxa"/>
            <w:tcBorders>
              <w:top w:val="nil"/>
              <w:left w:val="nil"/>
              <w:bottom w:val="nil"/>
              <w:right w:val="nil"/>
            </w:tcBorders>
            <w:shd w:val="clear" w:color="auto" w:fill="FFFFFF"/>
            <w:tcMar>
              <w:left w:w="58" w:type="dxa"/>
              <w:right w:w="58" w:type="dxa"/>
            </w:tcMar>
            <w:vAlign w:val="center"/>
          </w:tcPr>
          <w:p w14:paraId="034C63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94FC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A215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2D91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415E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E05E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9A4D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A99376" w14:textId="77777777" w:rsidR="000C6E3F" w:rsidRDefault="000C6E3F" w:rsidP="006F0A2E">
            <w:pPr>
              <w:adjustRightInd w:val="0"/>
              <w:spacing w:before="58" w:after="58"/>
              <w:jc w:val="center"/>
              <w:rPr>
                <w:rFonts w:ascii="Arial" w:hAnsi="Arial" w:cs="Arial"/>
                <w:color w:val="000000"/>
                <w:sz w:val="16"/>
                <w:szCs w:val="16"/>
              </w:rPr>
            </w:pPr>
          </w:p>
        </w:tc>
      </w:tr>
      <w:tr w:rsidR="000C6E3F" w14:paraId="0F7424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5673A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A053D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910" w:type="dxa"/>
            <w:tcBorders>
              <w:top w:val="nil"/>
              <w:left w:val="nil"/>
              <w:bottom w:val="nil"/>
              <w:right w:val="nil"/>
            </w:tcBorders>
            <w:shd w:val="clear" w:color="auto" w:fill="FFFFFF"/>
            <w:tcMar>
              <w:left w:w="58" w:type="dxa"/>
              <w:right w:w="58" w:type="dxa"/>
            </w:tcMar>
            <w:vAlign w:val="center"/>
          </w:tcPr>
          <w:p w14:paraId="7DBD4E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7768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EFA3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63326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9107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C8B7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307B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01A7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7FD4224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B2BC3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EB0AA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Source: Other</w:t>
            </w:r>
          </w:p>
        </w:tc>
        <w:tc>
          <w:tcPr>
            <w:tcW w:w="910" w:type="dxa"/>
            <w:tcBorders>
              <w:top w:val="nil"/>
              <w:left w:val="nil"/>
              <w:bottom w:val="nil"/>
              <w:right w:val="nil"/>
            </w:tcBorders>
            <w:shd w:val="clear" w:color="auto" w:fill="FFFFFF"/>
            <w:tcMar>
              <w:left w:w="58" w:type="dxa"/>
              <w:right w:w="58" w:type="dxa"/>
            </w:tcMar>
            <w:vAlign w:val="center"/>
          </w:tcPr>
          <w:p w14:paraId="28049A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B89C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61D7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08D7A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976B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FB32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D0F8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DBA19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24400F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3415F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3BC80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Most useful careers advice</w:t>
            </w:r>
          </w:p>
        </w:tc>
        <w:tc>
          <w:tcPr>
            <w:tcW w:w="910" w:type="dxa"/>
            <w:tcBorders>
              <w:top w:val="nil"/>
              <w:left w:val="nil"/>
              <w:bottom w:val="nil"/>
              <w:right w:val="nil"/>
            </w:tcBorders>
            <w:shd w:val="clear" w:color="auto" w:fill="FFFFFF"/>
            <w:tcMar>
              <w:left w:w="58" w:type="dxa"/>
              <w:right w:w="58" w:type="dxa"/>
            </w:tcMar>
            <w:vAlign w:val="center"/>
          </w:tcPr>
          <w:p w14:paraId="7D7479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7814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B1CB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CEB7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60C4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5555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CFBD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AC3A42" w14:textId="77777777" w:rsidR="000C6E3F" w:rsidRDefault="000C6E3F" w:rsidP="006F0A2E">
            <w:pPr>
              <w:adjustRightInd w:val="0"/>
              <w:spacing w:before="58" w:after="58"/>
              <w:jc w:val="center"/>
              <w:rPr>
                <w:rFonts w:ascii="Arial" w:hAnsi="Arial" w:cs="Arial"/>
                <w:color w:val="000000"/>
                <w:sz w:val="16"/>
                <w:szCs w:val="16"/>
              </w:rPr>
            </w:pPr>
          </w:p>
        </w:tc>
      </w:tr>
      <w:tr w:rsidR="000C6E3F" w14:paraId="63E13D1E"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5E601D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84D1B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F2989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3082" w:type="dxa"/>
            <w:tcBorders>
              <w:top w:val="nil"/>
              <w:left w:val="nil"/>
              <w:bottom w:val="nil"/>
              <w:right w:val="nil"/>
            </w:tcBorders>
            <w:shd w:val="clear" w:color="auto" w:fill="FFFFFF"/>
            <w:tcMar>
              <w:left w:w="58" w:type="dxa"/>
              <w:right w:w="58" w:type="dxa"/>
            </w:tcMar>
            <w:vAlign w:val="center"/>
          </w:tcPr>
          <w:p w14:paraId="3FD45DE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 experience</w:t>
            </w:r>
          </w:p>
        </w:tc>
        <w:tc>
          <w:tcPr>
            <w:tcW w:w="910" w:type="dxa"/>
            <w:tcBorders>
              <w:top w:val="nil"/>
              <w:left w:val="nil"/>
              <w:bottom w:val="nil"/>
              <w:right w:val="nil"/>
            </w:tcBorders>
            <w:shd w:val="clear" w:color="auto" w:fill="FFFFFF"/>
            <w:tcMar>
              <w:left w:w="58" w:type="dxa"/>
              <w:right w:w="58" w:type="dxa"/>
            </w:tcMar>
            <w:vAlign w:val="center"/>
          </w:tcPr>
          <w:p w14:paraId="51223A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3408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3323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0E77A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4C41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816C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371F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AF3339" w14:textId="77777777" w:rsidR="000C6E3F" w:rsidRDefault="000C6E3F" w:rsidP="006F0A2E">
            <w:pPr>
              <w:adjustRightInd w:val="0"/>
              <w:spacing w:before="58" w:after="58"/>
              <w:jc w:val="center"/>
              <w:rPr>
                <w:rFonts w:ascii="Arial" w:hAnsi="Arial" w:cs="Arial"/>
                <w:color w:val="000000"/>
                <w:sz w:val="16"/>
                <w:szCs w:val="16"/>
              </w:rPr>
            </w:pPr>
          </w:p>
        </w:tc>
      </w:tr>
      <w:tr w:rsidR="000C6E3F" w14:paraId="3F5BE9AC"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121F90A"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7DE0D60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203AD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Workplace learning (VET)</w:t>
            </w:r>
          </w:p>
        </w:tc>
        <w:tc>
          <w:tcPr>
            <w:tcW w:w="3082" w:type="dxa"/>
            <w:tcBorders>
              <w:top w:val="nil"/>
              <w:left w:val="nil"/>
              <w:bottom w:val="nil"/>
              <w:right w:val="nil"/>
            </w:tcBorders>
            <w:shd w:val="clear" w:color="auto" w:fill="FFFFFF"/>
            <w:tcMar>
              <w:left w:w="58" w:type="dxa"/>
              <w:right w:w="58" w:type="dxa"/>
            </w:tcMar>
            <w:vAlign w:val="center"/>
          </w:tcPr>
          <w:p w14:paraId="237DE4E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Workplace learning</w:t>
            </w:r>
          </w:p>
        </w:tc>
        <w:tc>
          <w:tcPr>
            <w:tcW w:w="910" w:type="dxa"/>
            <w:tcBorders>
              <w:top w:val="nil"/>
              <w:left w:val="nil"/>
              <w:bottom w:val="nil"/>
              <w:right w:val="nil"/>
            </w:tcBorders>
            <w:shd w:val="clear" w:color="auto" w:fill="FFFFFF"/>
            <w:tcMar>
              <w:left w:w="58" w:type="dxa"/>
              <w:right w:w="58" w:type="dxa"/>
            </w:tcMar>
            <w:vAlign w:val="center"/>
          </w:tcPr>
          <w:p w14:paraId="2FC459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A491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7B84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A27F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1327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E7E8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E1B9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A6A3A5" w14:textId="77777777" w:rsidR="000C6E3F" w:rsidRDefault="000C6E3F" w:rsidP="006F0A2E">
            <w:pPr>
              <w:adjustRightInd w:val="0"/>
              <w:spacing w:before="58" w:after="58"/>
              <w:jc w:val="center"/>
              <w:rPr>
                <w:rFonts w:ascii="Arial" w:hAnsi="Arial" w:cs="Arial"/>
                <w:color w:val="000000"/>
                <w:sz w:val="16"/>
                <w:szCs w:val="16"/>
              </w:rPr>
            </w:pPr>
          </w:p>
        </w:tc>
      </w:tr>
      <w:tr w:rsidR="000C6E3F" w14:paraId="374AC55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7F590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86577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days (actual)</w:t>
            </w:r>
          </w:p>
        </w:tc>
        <w:tc>
          <w:tcPr>
            <w:tcW w:w="910" w:type="dxa"/>
            <w:tcBorders>
              <w:top w:val="nil"/>
              <w:left w:val="nil"/>
              <w:bottom w:val="nil"/>
              <w:right w:val="nil"/>
            </w:tcBorders>
            <w:shd w:val="clear" w:color="auto" w:fill="FFFFFF"/>
            <w:tcMar>
              <w:left w:w="58" w:type="dxa"/>
              <w:right w:w="58" w:type="dxa"/>
            </w:tcMar>
            <w:vAlign w:val="center"/>
          </w:tcPr>
          <w:p w14:paraId="49D5B9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413F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D2AEB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A107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9EDD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9E1E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167A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61280F" w14:textId="77777777" w:rsidR="000C6E3F" w:rsidRDefault="000C6E3F" w:rsidP="006F0A2E">
            <w:pPr>
              <w:adjustRightInd w:val="0"/>
              <w:spacing w:before="58" w:after="58"/>
              <w:jc w:val="center"/>
              <w:rPr>
                <w:rFonts w:ascii="Arial" w:hAnsi="Arial" w:cs="Arial"/>
                <w:color w:val="000000"/>
                <w:sz w:val="16"/>
                <w:szCs w:val="16"/>
              </w:rPr>
            </w:pPr>
          </w:p>
        </w:tc>
      </w:tr>
      <w:tr w:rsidR="000C6E3F" w14:paraId="3196B77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81075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03C76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hours (actual)</w:t>
            </w:r>
          </w:p>
        </w:tc>
        <w:tc>
          <w:tcPr>
            <w:tcW w:w="910" w:type="dxa"/>
            <w:tcBorders>
              <w:top w:val="nil"/>
              <w:left w:val="nil"/>
              <w:bottom w:val="nil"/>
              <w:right w:val="nil"/>
            </w:tcBorders>
            <w:shd w:val="clear" w:color="auto" w:fill="FFFFFF"/>
            <w:tcMar>
              <w:left w:w="58" w:type="dxa"/>
              <w:right w:w="58" w:type="dxa"/>
            </w:tcMar>
            <w:vAlign w:val="center"/>
          </w:tcPr>
          <w:p w14:paraId="5304E39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9B6A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5554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97F2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4C06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9CD2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4886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66A362" w14:textId="77777777" w:rsidR="000C6E3F" w:rsidRDefault="000C6E3F" w:rsidP="006F0A2E">
            <w:pPr>
              <w:adjustRightInd w:val="0"/>
              <w:spacing w:before="58" w:after="58"/>
              <w:jc w:val="center"/>
              <w:rPr>
                <w:rFonts w:ascii="Arial" w:hAnsi="Arial" w:cs="Arial"/>
                <w:color w:val="000000"/>
                <w:sz w:val="16"/>
                <w:szCs w:val="16"/>
              </w:rPr>
            </w:pPr>
          </w:p>
        </w:tc>
      </w:tr>
      <w:tr w:rsidR="000C6E3F" w14:paraId="29926FB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E08903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F60637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D4AD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Qualifications and results</w:t>
            </w:r>
          </w:p>
        </w:tc>
        <w:tc>
          <w:tcPr>
            <w:tcW w:w="3082" w:type="dxa"/>
            <w:tcBorders>
              <w:top w:val="nil"/>
              <w:left w:val="nil"/>
              <w:bottom w:val="nil"/>
              <w:right w:val="nil"/>
            </w:tcBorders>
            <w:shd w:val="clear" w:color="auto" w:fill="FFFFFF"/>
            <w:tcMar>
              <w:left w:w="58" w:type="dxa"/>
              <w:right w:w="58" w:type="dxa"/>
            </w:tcMar>
            <w:vAlign w:val="center"/>
          </w:tcPr>
          <w:p w14:paraId="0712CD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Awarded certificate</w:t>
            </w:r>
          </w:p>
        </w:tc>
        <w:tc>
          <w:tcPr>
            <w:tcW w:w="910" w:type="dxa"/>
            <w:tcBorders>
              <w:top w:val="nil"/>
              <w:left w:val="nil"/>
              <w:bottom w:val="nil"/>
              <w:right w:val="nil"/>
            </w:tcBorders>
            <w:shd w:val="clear" w:color="auto" w:fill="FFFFFF"/>
            <w:tcMar>
              <w:left w:w="58" w:type="dxa"/>
              <w:right w:w="58" w:type="dxa"/>
            </w:tcMar>
            <w:vAlign w:val="center"/>
          </w:tcPr>
          <w:p w14:paraId="776426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2EE0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789E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626E6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321E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D210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DA6D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9A0FE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D6AEC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D38FB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3D12A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Received (state-specific) score</w:t>
            </w:r>
          </w:p>
        </w:tc>
        <w:tc>
          <w:tcPr>
            <w:tcW w:w="910" w:type="dxa"/>
            <w:tcBorders>
              <w:top w:val="nil"/>
              <w:left w:val="nil"/>
              <w:bottom w:val="nil"/>
              <w:right w:val="nil"/>
            </w:tcBorders>
            <w:shd w:val="clear" w:color="auto" w:fill="FFFFFF"/>
            <w:tcMar>
              <w:left w:w="58" w:type="dxa"/>
              <w:right w:w="58" w:type="dxa"/>
            </w:tcMar>
            <w:vAlign w:val="center"/>
          </w:tcPr>
          <w:p w14:paraId="6C0193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78A8A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EBC1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70DE1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05CC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7341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3B15A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D87E1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D4EA98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09C09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2E534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Result</w:t>
            </w:r>
          </w:p>
        </w:tc>
        <w:tc>
          <w:tcPr>
            <w:tcW w:w="910" w:type="dxa"/>
            <w:tcBorders>
              <w:top w:val="nil"/>
              <w:left w:val="nil"/>
              <w:bottom w:val="nil"/>
              <w:right w:val="nil"/>
            </w:tcBorders>
            <w:shd w:val="clear" w:color="auto" w:fill="FFFFFF"/>
            <w:tcMar>
              <w:left w:w="58" w:type="dxa"/>
              <w:right w:w="58" w:type="dxa"/>
            </w:tcMar>
            <w:vAlign w:val="center"/>
          </w:tcPr>
          <w:p w14:paraId="133D65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7BB8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6C33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6003C9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C44BD1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41796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7ED7A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8C4C0F" w14:textId="77777777" w:rsidR="000C6E3F" w:rsidRDefault="000C6E3F" w:rsidP="006F0A2E">
            <w:pPr>
              <w:adjustRightInd w:val="0"/>
              <w:spacing w:before="58" w:after="58"/>
              <w:jc w:val="center"/>
              <w:rPr>
                <w:rFonts w:ascii="Arial" w:hAnsi="Arial" w:cs="Arial"/>
                <w:color w:val="000000"/>
                <w:sz w:val="16"/>
                <w:szCs w:val="16"/>
              </w:rPr>
            </w:pPr>
          </w:p>
        </w:tc>
      </w:tr>
      <w:tr w:rsidR="000C6E3F" w14:paraId="5D8FA6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CA5DD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7F952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Highest school level completed (derived variable)</w:t>
            </w:r>
          </w:p>
        </w:tc>
        <w:tc>
          <w:tcPr>
            <w:tcW w:w="910" w:type="dxa"/>
            <w:tcBorders>
              <w:top w:val="nil"/>
              <w:left w:val="nil"/>
              <w:bottom w:val="nil"/>
              <w:right w:val="nil"/>
            </w:tcBorders>
            <w:shd w:val="clear" w:color="auto" w:fill="FFFFFF"/>
            <w:tcMar>
              <w:left w:w="58" w:type="dxa"/>
              <w:right w:w="58" w:type="dxa"/>
            </w:tcMar>
            <w:vAlign w:val="center"/>
          </w:tcPr>
          <w:p w14:paraId="648966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2301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F11A3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704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B9D5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4249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1263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734E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99D70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AE4343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B537F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 or higher (derived variable)</w:t>
            </w:r>
          </w:p>
        </w:tc>
        <w:tc>
          <w:tcPr>
            <w:tcW w:w="910" w:type="dxa"/>
            <w:tcBorders>
              <w:top w:val="nil"/>
              <w:left w:val="nil"/>
              <w:bottom w:val="nil"/>
              <w:right w:val="nil"/>
            </w:tcBorders>
            <w:shd w:val="clear" w:color="auto" w:fill="FFFFFF"/>
            <w:tcMar>
              <w:left w:w="58" w:type="dxa"/>
              <w:right w:w="58" w:type="dxa"/>
            </w:tcMar>
            <w:vAlign w:val="center"/>
          </w:tcPr>
          <w:p w14:paraId="762FF77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362F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BDD2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3225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C577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7B31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2E8D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E8CA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CB4802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E19132"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8C1484"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Completed Year 12 or certificate III or higher (derived variable)</w:t>
            </w:r>
          </w:p>
        </w:tc>
        <w:tc>
          <w:tcPr>
            <w:tcW w:w="910" w:type="dxa"/>
            <w:tcBorders>
              <w:top w:val="nil"/>
              <w:left w:val="nil"/>
              <w:bottom w:val="nil"/>
              <w:right w:val="nil"/>
            </w:tcBorders>
            <w:shd w:val="clear" w:color="auto" w:fill="FFFFFF"/>
            <w:tcMar>
              <w:left w:w="58" w:type="dxa"/>
              <w:right w:w="58" w:type="dxa"/>
            </w:tcMar>
            <w:vAlign w:val="center"/>
          </w:tcPr>
          <w:p w14:paraId="4FFBCE6A"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2A96C5"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E6CA60"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EE914E"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491B4D"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A93B20"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4E38E1"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E8EC0E"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D07C22F"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03A5DC7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11059236" w14:textId="77777777" w:rsidR="00D75790" w:rsidRPr="00D75790" w:rsidRDefault="00D75790" w:rsidP="00D75790">
      <w:pPr>
        <w:pStyle w:val="Text"/>
      </w:pPr>
    </w:p>
    <w:p w14:paraId="735DBBCC" w14:textId="77777777" w:rsidR="00726336" w:rsidRPr="00726336" w:rsidRDefault="00726336" w:rsidP="00726336">
      <w:pPr>
        <w:pStyle w:val="Text"/>
      </w:pPr>
    </w:p>
    <w:p w14:paraId="74F6D03E" w14:textId="77777777" w:rsidR="00003D90" w:rsidRDefault="00003D90">
      <w:pPr>
        <w:spacing w:before="0" w:line="240" w:lineRule="auto"/>
      </w:pPr>
      <w:bookmarkStart w:id="254" w:name="_Ref249424006"/>
    </w:p>
    <w:p w14:paraId="753272C5" w14:textId="720640F4" w:rsidR="00003D90" w:rsidRDefault="00003D90">
      <w:pPr>
        <w:spacing w:before="0" w:line="240" w:lineRule="auto"/>
        <w:rPr>
          <w:rFonts w:ascii="Tahoma" w:hAnsi="Tahoma" w:cs="Tahoma"/>
          <w:sz w:val="28"/>
        </w:rPr>
      </w:pPr>
      <w:r>
        <w:br w:type="page"/>
      </w:r>
    </w:p>
    <w:p w14:paraId="3ECAF349" w14:textId="2DF9D7B2" w:rsidR="002F0A3C" w:rsidRDefault="002F0A3C" w:rsidP="00335298">
      <w:pPr>
        <w:pStyle w:val="Heading2"/>
      </w:pPr>
      <w:bookmarkStart w:id="255" w:name="_Toc89693172"/>
      <w:r w:rsidRPr="0059139C">
        <w:lastRenderedPageBreak/>
        <w:t>Topic map 4: Education – School transition</w:t>
      </w:r>
      <w:bookmarkEnd w:id="254"/>
      <w:bookmarkEnd w:id="255"/>
    </w:p>
    <w:p w14:paraId="64D4A1F3" w14:textId="77777777" w:rsidR="00D75790" w:rsidRPr="00D75790" w:rsidRDefault="00D75790" w:rsidP="00D75790">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5ACD7B2E"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35A67DBC"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4F326159"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4DE724E9"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17FB8A7A"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27FC19FA"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D7D536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BF475A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C51363F"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29ACE6E"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7EE06A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181694A"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CB1201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227DA1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4AB24E5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7FD6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Post-school plans</w:t>
            </w:r>
          </w:p>
        </w:tc>
        <w:tc>
          <w:tcPr>
            <w:tcW w:w="3082" w:type="dxa"/>
            <w:tcBorders>
              <w:top w:val="nil"/>
              <w:left w:val="nil"/>
              <w:bottom w:val="nil"/>
              <w:right w:val="nil"/>
            </w:tcBorders>
            <w:shd w:val="clear" w:color="auto" w:fill="FFFFFF"/>
            <w:tcMar>
              <w:left w:w="58" w:type="dxa"/>
              <w:right w:w="58" w:type="dxa"/>
            </w:tcMar>
            <w:vAlign w:val="center"/>
          </w:tcPr>
          <w:p w14:paraId="3E44F9D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plans</w:t>
            </w:r>
          </w:p>
        </w:tc>
        <w:tc>
          <w:tcPr>
            <w:tcW w:w="910" w:type="dxa"/>
            <w:tcBorders>
              <w:top w:val="nil"/>
              <w:left w:val="nil"/>
              <w:bottom w:val="nil"/>
              <w:right w:val="nil"/>
            </w:tcBorders>
            <w:shd w:val="clear" w:color="auto" w:fill="FFFFFF"/>
            <w:tcMar>
              <w:left w:w="58" w:type="dxa"/>
              <w:right w:w="58" w:type="dxa"/>
            </w:tcMar>
            <w:vAlign w:val="center"/>
          </w:tcPr>
          <w:p w14:paraId="77324E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E84BF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B732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1738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F08D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7A156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93DB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55914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5036E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7456B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3094F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plans (immediate)</w:t>
            </w:r>
          </w:p>
        </w:tc>
        <w:tc>
          <w:tcPr>
            <w:tcW w:w="910" w:type="dxa"/>
            <w:tcBorders>
              <w:top w:val="nil"/>
              <w:left w:val="nil"/>
              <w:bottom w:val="nil"/>
              <w:right w:val="nil"/>
            </w:tcBorders>
            <w:shd w:val="clear" w:color="auto" w:fill="FFFFFF"/>
            <w:tcMar>
              <w:left w:w="58" w:type="dxa"/>
              <w:right w:w="58" w:type="dxa"/>
            </w:tcMar>
            <w:vAlign w:val="center"/>
          </w:tcPr>
          <w:p w14:paraId="21D058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ED336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D8F31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F1C3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E2BD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8B06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7E69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9AB64C" w14:textId="77777777" w:rsidR="000C6E3F" w:rsidRDefault="000C6E3F" w:rsidP="006F0A2E">
            <w:pPr>
              <w:adjustRightInd w:val="0"/>
              <w:spacing w:before="58" w:after="58"/>
              <w:jc w:val="center"/>
              <w:rPr>
                <w:rFonts w:ascii="Arial" w:hAnsi="Arial" w:cs="Arial"/>
                <w:color w:val="000000"/>
                <w:sz w:val="16"/>
                <w:szCs w:val="16"/>
              </w:rPr>
            </w:pPr>
          </w:p>
        </w:tc>
      </w:tr>
      <w:tr w:rsidR="000C6E3F" w14:paraId="3AD7A1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565B9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03668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plans (eventual)</w:t>
            </w:r>
          </w:p>
        </w:tc>
        <w:tc>
          <w:tcPr>
            <w:tcW w:w="910" w:type="dxa"/>
            <w:tcBorders>
              <w:top w:val="nil"/>
              <w:left w:val="nil"/>
              <w:bottom w:val="nil"/>
              <w:right w:val="nil"/>
            </w:tcBorders>
            <w:shd w:val="clear" w:color="auto" w:fill="FFFFFF"/>
            <w:tcMar>
              <w:left w:w="58" w:type="dxa"/>
              <w:right w:w="58" w:type="dxa"/>
            </w:tcMar>
            <w:vAlign w:val="center"/>
          </w:tcPr>
          <w:p w14:paraId="288110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7228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94849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AE49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43AE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8AE89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093B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3D61A4" w14:textId="77777777" w:rsidR="000C6E3F" w:rsidRDefault="000C6E3F" w:rsidP="006F0A2E">
            <w:pPr>
              <w:adjustRightInd w:val="0"/>
              <w:spacing w:before="58" w:after="58"/>
              <w:jc w:val="center"/>
              <w:rPr>
                <w:rFonts w:ascii="Arial" w:hAnsi="Arial" w:cs="Arial"/>
                <w:color w:val="000000"/>
                <w:sz w:val="16"/>
                <w:szCs w:val="16"/>
              </w:rPr>
            </w:pPr>
          </w:p>
        </w:tc>
      </w:tr>
      <w:tr w:rsidR="000C6E3F" w14:paraId="5BE765E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69EB4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74325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Parents' plans</w:t>
            </w:r>
          </w:p>
        </w:tc>
        <w:tc>
          <w:tcPr>
            <w:tcW w:w="910" w:type="dxa"/>
            <w:tcBorders>
              <w:top w:val="nil"/>
              <w:left w:val="nil"/>
              <w:bottom w:val="nil"/>
              <w:right w:val="nil"/>
            </w:tcBorders>
            <w:shd w:val="clear" w:color="auto" w:fill="FFFFFF"/>
            <w:tcMar>
              <w:left w:w="58" w:type="dxa"/>
              <w:right w:w="58" w:type="dxa"/>
            </w:tcMar>
            <w:vAlign w:val="center"/>
          </w:tcPr>
          <w:p w14:paraId="7BBC70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3A74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A1EC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051B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EAD7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4AC8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EA73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6251C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DC17E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73D345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0EF8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Friends' plans</w:t>
            </w:r>
          </w:p>
        </w:tc>
        <w:tc>
          <w:tcPr>
            <w:tcW w:w="910" w:type="dxa"/>
            <w:tcBorders>
              <w:top w:val="nil"/>
              <w:left w:val="nil"/>
              <w:bottom w:val="nil"/>
              <w:right w:val="nil"/>
            </w:tcBorders>
            <w:shd w:val="clear" w:color="auto" w:fill="FFFFFF"/>
            <w:tcMar>
              <w:left w:w="58" w:type="dxa"/>
              <w:right w:w="58" w:type="dxa"/>
            </w:tcMar>
            <w:vAlign w:val="center"/>
          </w:tcPr>
          <w:p w14:paraId="7350E4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5126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4B09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B28AF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8A70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0BA2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70FE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E4C812" w14:textId="77777777" w:rsidR="000C6E3F" w:rsidRDefault="000C6E3F" w:rsidP="006F0A2E">
            <w:pPr>
              <w:adjustRightInd w:val="0"/>
              <w:spacing w:before="58" w:after="58"/>
              <w:jc w:val="center"/>
              <w:rPr>
                <w:rFonts w:ascii="Arial" w:hAnsi="Arial" w:cs="Arial"/>
                <w:color w:val="000000"/>
                <w:sz w:val="16"/>
                <w:szCs w:val="16"/>
              </w:rPr>
            </w:pPr>
          </w:p>
        </w:tc>
      </w:tr>
      <w:tr w:rsidR="000C6E3F" w14:paraId="626B915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78DF00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3F1B9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plans</w:t>
            </w:r>
          </w:p>
        </w:tc>
        <w:tc>
          <w:tcPr>
            <w:tcW w:w="910" w:type="dxa"/>
            <w:tcBorders>
              <w:top w:val="nil"/>
              <w:left w:val="nil"/>
              <w:bottom w:val="nil"/>
              <w:right w:val="nil"/>
            </w:tcBorders>
            <w:shd w:val="clear" w:color="auto" w:fill="FFFFFF"/>
            <w:tcMar>
              <w:left w:w="58" w:type="dxa"/>
              <w:right w:w="58" w:type="dxa"/>
            </w:tcMar>
            <w:vAlign w:val="center"/>
          </w:tcPr>
          <w:p w14:paraId="4F11FC7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0E68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D25E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7ABB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65C7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989A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7A03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A93F9" w14:textId="77777777" w:rsidR="000C6E3F" w:rsidRDefault="000C6E3F" w:rsidP="006F0A2E">
            <w:pPr>
              <w:adjustRightInd w:val="0"/>
              <w:spacing w:before="58" w:after="58"/>
              <w:jc w:val="center"/>
              <w:rPr>
                <w:rFonts w:ascii="Arial" w:hAnsi="Arial" w:cs="Arial"/>
                <w:color w:val="000000"/>
                <w:sz w:val="16"/>
                <w:szCs w:val="16"/>
              </w:rPr>
            </w:pPr>
          </w:p>
        </w:tc>
      </w:tr>
      <w:tr w:rsidR="000C6E3F" w14:paraId="277048A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B4C22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89276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plans: Type</w:t>
            </w:r>
          </w:p>
        </w:tc>
        <w:tc>
          <w:tcPr>
            <w:tcW w:w="910" w:type="dxa"/>
            <w:tcBorders>
              <w:top w:val="nil"/>
              <w:left w:val="nil"/>
              <w:bottom w:val="nil"/>
              <w:right w:val="nil"/>
            </w:tcBorders>
            <w:shd w:val="clear" w:color="auto" w:fill="FFFFFF"/>
            <w:tcMar>
              <w:left w:w="58" w:type="dxa"/>
              <w:right w:w="58" w:type="dxa"/>
            </w:tcMar>
            <w:vAlign w:val="center"/>
          </w:tcPr>
          <w:p w14:paraId="20BAC2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BC59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B38B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F2B8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A939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122B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0933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006004"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F0233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A0084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6A954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Likelihood of completion</w:t>
            </w:r>
          </w:p>
        </w:tc>
        <w:tc>
          <w:tcPr>
            <w:tcW w:w="910" w:type="dxa"/>
            <w:tcBorders>
              <w:top w:val="nil"/>
              <w:left w:val="nil"/>
              <w:bottom w:val="nil"/>
              <w:right w:val="nil"/>
            </w:tcBorders>
            <w:shd w:val="clear" w:color="auto" w:fill="FFFFFF"/>
            <w:tcMar>
              <w:left w:w="58" w:type="dxa"/>
              <w:right w:w="58" w:type="dxa"/>
            </w:tcMar>
            <w:vAlign w:val="center"/>
          </w:tcPr>
          <w:p w14:paraId="32EDF7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3405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C508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EC84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A93C7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81F7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F91C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246B9" w14:textId="77777777" w:rsidR="000C6E3F" w:rsidRDefault="000C6E3F" w:rsidP="006F0A2E">
            <w:pPr>
              <w:adjustRightInd w:val="0"/>
              <w:spacing w:before="58" w:after="58"/>
              <w:jc w:val="center"/>
              <w:rPr>
                <w:rFonts w:ascii="Arial" w:hAnsi="Arial" w:cs="Arial"/>
                <w:color w:val="000000"/>
                <w:sz w:val="16"/>
                <w:szCs w:val="16"/>
              </w:rPr>
            </w:pPr>
          </w:p>
        </w:tc>
      </w:tr>
      <w:tr w:rsidR="000C6E3F" w14:paraId="02644FC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83C02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6EB9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Barriers</w:t>
            </w:r>
          </w:p>
        </w:tc>
        <w:tc>
          <w:tcPr>
            <w:tcW w:w="910" w:type="dxa"/>
            <w:tcBorders>
              <w:top w:val="nil"/>
              <w:left w:val="nil"/>
              <w:bottom w:val="nil"/>
              <w:right w:val="nil"/>
            </w:tcBorders>
            <w:shd w:val="clear" w:color="auto" w:fill="FFFFFF"/>
            <w:tcMar>
              <w:left w:w="58" w:type="dxa"/>
              <w:right w:w="58" w:type="dxa"/>
            </w:tcMar>
            <w:vAlign w:val="center"/>
          </w:tcPr>
          <w:p w14:paraId="12C7E7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FCED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1741C1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B56B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F3BC7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928D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5316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847408" w14:textId="77777777" w:rsidR="000C6E3F" w:rsidRDefault="000C6E3F" w:rsidP="006F0A2E">
            <w:pPr>
              <w:adjustRightInd w:val="0"/>
              <w:spacing w:before="58" w:after="58"/>
              <w:jc w:val="center"/>
              <w:rPr>
                <w:rFonts w:ascii="Arial" w:hAnsi="Arial" w:cs="Arial"/>
                <w:color w:val="000000"/>
                <w:sz w:val="16"/>
                <w:szCs w:val="16"/>
              </w:rPr>
            </w:pPr>
          </w:p>
        </w:tc>
      </w:tr>
      <w:tr w:rsidR="000C6E3F" w14:paraId="1DDC149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5D54EB84"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59097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0E324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leavers</w:t>
            </w:r>
          </w:p>
        </w:tc>
        <w:tc>
          <w:tcPr>
            <w:tcW w:w="3082" w:type="dxa"/>
            <w:tcBorders>
              <w:top w:val="nil"/>
              <w:left w:val="nil"/>
              <w:bottom w:val="nil"/>
              <w:right w:val="nil"/>
            </w:tcBorders>
            <w:shd w:val="clear" w:color="auto" w:fill="FFFFFF"/>
            <w:tcMar>
              <w:left w:w="58" w:type="dxa"/>
              <w:right w:w="58" w:type="dxa"/>
            </w:tcMar>
            <w:vAlign w:val="center"/>
          </w:tcPr>
          <w:p w14:paraId="7EABB6B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Left school before completing Year 12</w:t>
            </w:r>
          </w:p>
        </w:tc>
        <w:tc>
          <w:tcPr>
            <w:tcW w:w="910" w:type="dxa"/>
            <w:tcBorders>
              <w:top w:val="nil"/>
              <w:left w:val="nil"/>
              <w:bottom w:val="nil"/>
              <w:right w:val="nil"/>
            </w:tcBorders>
            <w:shd w:val="clear" w:color="auto" w:fill="FFFFFF"/>
            <w:tcMar>
              <w:left w:w="58" w:type="dxa"/>
              <w:right w:w="58" w:type="dxa"/>
            </w:tcMar>
            <w:vAlign w:val="center"/>
          </w:tcPr>
          <w:p w14:paraId="1C8C898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84E9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F1EA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B9DB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13F6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DFBD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74F4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70ED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3B3C83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079A5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B7D90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left school</w:t>
            </w:r>
          </w:p>
        </w:tc>
        <w:tc>
          <w:tcPr>
            <w:tcW w:w="910" w:type="dxa"/>
            <w:tcBorders>
              <w:top w:val="nil"/>
              <w:left w:val="nil"/>
              <w:bottom w:val="nil"/>
              <w:right w:val="nil"/>
            </w:tcBorders>
            <w:shd w:val="clear" w:color="auto" w:fill="FFFFFF"/>
            <w:tcMar>
              <w:left w:w="58" w:type="dxa"/>
              <w:right w:w="58" w:type="dxa"/>
            </w:tcMar>
            <w:vAlign w:val="center"/>
          </w:tcPr>
          <w:p w14:paraId="1D0D1B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F583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C4AF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882E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7CC6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DF15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3CEF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AB1E3C" w14:textId="77777777" w:rsidR="000C6E3F" w:rsidRDefault="000C6E3F" w:rsidP="006F0A2E">
            <w:pPr>
              <w:adjustRightInd w:val="0"/>
              <w:spacing w:before="58" w:after="58"/>
              <w:jc w:val="center"/>
              <w:rPr>
                <w:rFonts w:ascii="Arial" w:hAnsi="Arial" w:cs="Arial"/>
                <w:color w:val="000000"/>
                <w:sz w:val="16"/>
                <w:szCs w:val="16"/>
              </w:rPr>
            </w:pPr>
          </w:p>
        </w:tc>
      </w:tr>
      <w:tr w:rsidR="000C6E3F" w14:paraId="602D3D2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1435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5B1B7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left school</w:t>
            </w:r>
          </w:p>
        </w:tc>
        <w:tc>
          <w:tcPr>
            <w:tcW w:w="910" w:type="dxa"/>
            <w:tcBorders>
              <w:top w:val="nil"/>
              <w:left w:val="nil"/>
              <w:bottom w:val="nil"/>
              <w:right w:val="nil"/>
            </w:tcBorders>
            <w:shd w:val="clear" w:color="auto" w:fill="FFFFFF"/>
            <w:tcMar>
              <w:left w:w="58" w:type="dxa"/>
              <w:right w:w="58" w:type="dxa"/>
            </w:tcMar>
            <w:vAlign w:val="center"/>
          </w:tcPr>
          <w:p w14:paraId="673874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B14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AFE6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2A73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09AD5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FF11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A4124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2E02C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0737BB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28F9EC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CA956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level left school</w:t>
            </w:r>
          </w:p>
        </w:tc>
        <w:tc>
          <w:tcPr>
            <w:tcW w:w="910" w:type="dxa"/>
            <w:tcBorders>
              <w:top w:val="nil"/>
              <w:left w:val="nil"/>
              <w:bottom w:val="nil"/>
              <w:right w:val="nil"/>
            </w:tcBorders>
            <w:shd w:val="clear" w:color="auto" w:fill="FFFFFF"/>
            <w:tcMar>
              <w:left w:w="58" w:type="dxa"/>
              <w:right w:w="58" w:type="dxa"/>
            </w:tcMar>
            <w:vAlign w:val="center"/>
          </w:tcPr>
          <w:p w14:paraId="68D16B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102F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FF84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D910D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AF8F4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17AC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3D7B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AD466D" w14:textId="77777777" w:rsidR="000C6E3F" w:rsidRDefault="000C6E3F" w:rsidP="006F0A2E">
            <w:pPr>
              <w:adjustRightInd w:val="0"/>
              <w:spacing w:before="58" w:after="58"/>
              <w:jc w:val="center"/>
              <w:rPr>
                <w:rFonts w:ascii="Arial" w:hAnsi="Arial" w:cs="Arial"/>
                <w:color w:val="000000"/>
                <w:sz w:val="16"/>
                <w:szCs w:val="16"/>
              </w:rPr>
            </w:pPr>
          </w:p>
        </w:tc>
      </w:tr>
      <w:tr w:rsidR="000C6E3F" w14:paraId="156F73C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95E1D8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A0B70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Have job/apprenticeship</w:t>
            </w:r>
          </w:p>
        </w:tc>
        <w:tc>
          <w:tcPr>
            <w:tcW w:w="910" w:type="dxa"/>
            <w:tcBorders>
              <w:top w:val="nil"/>
              <w:left w:val="nil"/>
              <w:bottom w:val="nil"/>
              <w:right w:val="nil"/>
            </w:tcBorders>
            <w:shd w:val="clear" w:color="auto" w:fill="FFFFFF"/>
            <w:tcMar>
              <w:left w:w="58" w:type="dxa"/>
              <w:right w:w="58" w:type="dxa"/>
            </w:tcMar>
            <w:vAlign w:val="center"/>
          </w:tcPr>
          <w:p w14:paraId="3299D3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5553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6159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BEA2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73B0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3B56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7F46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BDB90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226996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FB911B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E9D92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910" w:type="dxa"/>
            <w:tcBorders>
              <w:top w:val="nil"/>
              <w:left w:val="nil"/>
              <w:bottom w:val="nil"/>
              <w:right w:val="nil"/>
            </w:tcBorders>
            <w:shd w:val="clear" w:color="auto" w:fill="FFFFFF"/>
            <w:tcMar>
              <w:left w:w="58" w:type="dxa"/>
              <w:right w:w="58" w:type="dxa"/>
            </w:tcMar>
            <w:vAlign w:val="center"/>
          </w:tcPr>
          <w:p w14:paraId="0B3C52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383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1523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0161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06CC8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E082F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0D6BF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F2BC1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EBBE8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D785C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33946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Not doing very well at school</w:t>
            </w:r>
          </w:p>
        </w:tc>
        <w:tc>
          <w:tcPr>
            <w:tcW w:w="910" w:type="dxa"/>
            <w:tcBorders>
              <w:top w:val="nil"/>
              <w:left w:val="nil"/>
              <w:bottom w:val="nil"/>
              <w:right w:val="nil"/>
            </w:tcBorders>
            <w:shd w:val="clear" w:color="auto" w:fill="FFFFFF"/>
            <w:tcMar>
              <w:left w:w="58" w:type="dxa"/>
              <w:right w:w="58" w:type="dxa"/>
            </w:tcMar>
            <w:vAlign w:val="center"/>
          </w:tcPr>
          <w:p w14:paraId="05D05E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D29B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AF9E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511F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3B7C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2E1C4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FFCF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B5DCFD" w14:textId="77777777" w:rsidR="000C6E3F" w:rsidRDefault="000C6E3F" w:rsidP="006F0A2E">
            <w:pPr>
              <w:adjustRightInd w:val="0"/>
              <w:spacing w:before="58" w:after="58"/>
              <w:jc w:val="center"/>
              <w:rPr>
                <w:rFonts w:ascii="Arial" w:hAnsi="Arial" w:cs="Arial"/>
                <w:color w:val="000000"/>
                <w:sz w:val="16"/>
                <w:szCs w:val="16"/>
              </w:rPr>
            </w:pPr>
          </w:p>
        </w:tc>
      </w:tr>
      <w:tr w:rsidR="000C6E3F" w14:paraId="439B4D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BF870F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11C71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Study/training not available at school</w:t>
            </w:r>
          </w:p>
        </w:tc>
        <w:tc>
          <w:tcPr>
            <w:tcW w:w="910" w:type="dxa"/>
            <w:tcBorders>
              <w:top w:val="nil"/>
              <w:left w:val="nil"/>
              <w:bottom w:val="nil"/>
              <w:right w:val="nil"/>
            </w:tcBorders>
            <w:shd w:val="clear" w:color="auto" w:fill="FFFFFF"/>
            <w:tcMar>
              <w:left w:w="58" w:type="dxa"/>
              <w:right w:w="58" w:type="dxa"/>
            </w:tcMar>
            <w:vAlign w:val="center"/>
          </w:tcPr>
          <w:p w14:paraId="760F62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3AC62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D026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5B10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91EA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CB22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F17F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A51ECB" w14:textId="77777777" w:rsidR="000C6E3F" w:rsidRDefault="000C6E3F" w:rsidP="006F0A2E">
            <w:pPr>
              <w:adjustRightInd w:val="0"/>
              <w:spacing w:before="58" w:after="58"/>
              <w:jc w:val="center"/>
              <w:rPr>
                <w:rFonts w:ascii="Arial" w:hAnsi="Arial" w:cs="Arial"/>
                <w:color w:val="000000"/>
                <w:sz w:val="16"/>
                <w:szCs w:val="16"/>
              </w:rPr>
            </w:pPr>
          </w:p>
        </w:tc>
      </w:tr>
      <w:tr w:rsidR="000C6E3F" w14:paraId="4BE99E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FCF08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A42DE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like school</w:t>
            </w:r>
          </w:p>
        </w:tc>
        <w:tc>
          <w:tcPr>
            <w:tcW w:w="910" w:type="dxa"/>
            <w:tcBorders>
              <w:top w:val="nil"/>
              <w:left w:val="nil"/>
              <w:bottom w:val="nil"/>
              <w:right w:val="nil"/>
            </w:tcBorders>
            <w:shd w:val="clear" w:color="auto" w:fill="FFFFFF"/>
            <w:tcMar>
              <w:left w:w="58" w:type="dxa"/>
              <w:right w:w="58" w:type="dxa"/>
            </w:tcMar>
            <w:vAlign w:val="center"/>
          </w:tcPr>
          <w:p w14:paraId="1E80EB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D67F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F7D5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CB9C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4BC62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FDCA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4575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B7F2C8" w14:textId="77777777" w:rsidR="000C6E3F" w:rsidRDefault="000C6E3F" w:rsidP="006F0A2E">
            <w:pPr>
              <w:adjustRightInd w:val="0"/>
              <w:spacing w:before="58" w:after="58"/>
              <w:jc w:val="center"/>
              <w:rPr>
                <w:rFonts w:ascii="Arial" w:hAnsi="Arial" w:cs="Arial"/>
                <w:color w:val="000000"/>
                <w:sz w:val="16"/>
                <w:szCs w:val="16"/>
              </w:rPr>
            </w:pPr>
          </w:p>
        </w:tc>
      </w:tr>
      <w:tr w:rsidR="000C6E3F" w14:paraId="2D1740A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5F3A7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51F6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910" w:type="dxa"/>
            <w:tcBorders>
              <w:top w:val="nil"/>
              <w:left w:val="nil"/>
              <w:bottom w:val="nil"/>
              <w:right w:val="nil"/>
            </w:tcBorders>
            <w:shd w:val="clear" w:color="auto" w:fill="FFFFFF"/>
            <w:tcMar>
              <w:left w:w="58" w:type="dxa"/>
              <w:right w:w="58" w:type="dxa"/>
            </w:tcMar>
            <w:vAlign w:val="center"/>
          </w:tcPr>
          <w:p w14:paraId="7F5A9F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A7E4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EA5B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CB21C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DBE9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8B20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7091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7CF031" w14:textId="77777777" w:rsidR="000C6E3F" w:rsidRDefault="000C6E3F" w:rsidP="006F0A2E">
            <w:pPr>
              <w:adjustRightInd w:val="0"/>
              <w:spacing w:before="58" w:after="58"/>
              <w:jc w:val="center"/>
              <w:rPr>
                <w:rFonts w:ascii="Arial" w:hAnsi="Arial" w:cs="Arial"/>
                <w:color w:val="000000"/>
                <w:sz w:val="16"/>
                <w:szCs w:val="16"/>
              </w:rPr>
            </w:pPr>
          </w:p>
        </w:tc>
      </w:tr>
      <w:tr w:rsidR="000C6E3F" w14:paraId="04E04E7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18DB2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9C4AC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Teachers</w:t>
            </w:r>
          </w:p>
        </w:tc>
        <w:tc>
          <w:tcPr>
            <w:tcW w:w="910" w:type="dxa"/>
            <w:tcBorders>
              <w:top w:val="nil"/>
              <w:left w:val="nil"/>
              <w:bottom w:val="nil"/>
              <w:right w:val="nil"/>
            </w:tcBorders>
            <w:shd w:val="clear" w:color="auto" w:fill="FFFFFF"/>
            <w:tcMar>
              <w:left w:w="58" w:type="dxa"/>
              <w:right w:w="58" w:type="dxa"/>
            </w:tcMar>
            <w:vAlign w:val="center"/>
          </w:tcPr>
          <w:p w14:paraId="7AEC6A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C4B7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B134E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46DD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AC6D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E0D88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DE90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5E1F37"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2DC05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C2EB14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54A5C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Earn own money</w:t>
            </w:r>
          </w:p>
        </w:tc>
        <w:tc>
          <w:tcPr>
            <w:tcW w:w="910" w:type="dxa"/>
            <w:tcBorders>
              <w:top w:val="nil"/>
              <w:left w:val="nil"/>
              <w:bottom w:val="nil"/>
              <w:right w:val="nil"/>
            </w:tcBorders>
            <w:shd w:val="clear" w:color="auto" w:fill="FFFFFF"/>
            <w:tcMar>
              <w:left w:w="58" w:type="dxa"/>
              <w:right w:w="58" w:type="dxa"/>
            </w:tcMar>
            <w:vAlign w:val="center"/>
          </w:tcPr>
          <w:p w14:paraId="486960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9E22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9521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40AD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43FA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E6F5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7292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7582F5" w14:textId="77777777" w:rsidR="000C6E3F" w:rsidRDefault="000C6E3F" w:rsidP="006F0A2E">
            <w:pPr>
              <w:adjustRightInd w:val="0"/>
              <w:spacing w:before="58" w:after="58"/>
              <w:jc w:val="center"/>
              <w:rPr>
                <w:rFonts w:ascii="Arial" w:hAnsi="Arial" w:cs="Arial"/>
                <w:color w:val="000000"/>
                <w:sz w:val="16"/>
                <w:szCs w:val="16"/>
              </w:rPr>
            </w:pPr>
          </w:p>
        </w:tc>
      </w:tr>
      <w:tr w:rsidR="000C6E3F" w14:paraId="5C7E342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39244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305FC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Parents</w:t>
            </w:r>
          </w:p>
        </w:tc>
        <w:tc>
          <w:tcPr>
            <w:tcW w:w="910" w:type="dxa"/>
            <w:tcBorders>
              <w:top w:val="nil"/>
              <w:left w:val="nil"/>
              <w:bottom w:val="nil"/>
              <w:right w:val="nil"/>
            </w:tcBorders>
            <w:shd w:val="clear" w:color="auto" w:fill="FFFFFF"/>
            <w:tcMar>
              <w:left w:w="58" w:type="dxa"/>
              <w:right w:w="58" w:type="dxa"/>
            </w:tcMar>
            <w:vAlign w:val="center"/>
          </w:tcPr>
          <w:p w14:paraId="1BD715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5E09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9AC8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FA41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B7E7E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47EA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FECD9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21D891"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5CC32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A3913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06A4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get a job</w:t>
            </w:r>
          </w:p>
        </w:tc>
        <w:tc>
          <w:tcPr>
            <w:tcW w:w="910" w:type="dxa"/>
            <w:tcBorders>
              <w:top w:val="nil"/>
              <w:left w:val="nil"/>
              <w:bottom w:val="nil"/>
              <w:right w:val="nil"/>
            </w:tcBorders>
            <w:shd w:val="clear" w:color="auto" w:fill="FFFFFF"/>
            <w:tcMar>
              <w:left w:w="58" w:type="dxa"/>
              <w:right w:w="58" w:type="dxa"/>
            </w:tcMar>
            <w:vAlign w:val="center"/>
          </w:tcPr>
          <w:p w14:paraId="6FE855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286C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D390A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60F2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56C7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2004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6187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9E84E2" w14:textId="77777777" w:rsidR="000C6E3F" w:rsidRDefault="000C6E3F" w:rsidP="006F0A2E">
            <w:pPr>
              <w:adjustRightInd w:val="0"/>
              <w:spacing w:before="58" w:after="58"/>
              <w:jc w:val="center"/>
              <w:rPr>
                <w:rFonts w:ascii="Arial" w:hAnsi="Arial" w:cs="Arial"/>
                <w:color w:val="000000"/>
                <w:sz w:val="16"/>
                <w:szCs w:val="16"/>
              </w:rPr>
            </w:pPr>
          </w:p>
        </w:tc>
      </w:tr>
      <w:tr w:rsidR="000C6E3F" w14:paraId="7B86A13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B8262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9BB43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Year 12 wouldn't help with further study/training</w:t>
            </w:r>
          </w:p>
        </w:tc>
        <w:tc>
          <w:tcPr>
            <w:tcW w:w="910" w:type="dxa"/>
            <w:tcBorders>
              <w:top w:val="nil"/>
              <w:left w:val="nil"/>
              <w:bottom w:val="nil"/>
              <w:right w:val="nil"/>
            </w:tcBorders>
            <w:shd w:val="clear" w:color="auto" w:fill="FFFFFF"/>
            <w:tcMar>
              <w:left w:w="58" w:type="dxa"/>
              <w:right w:w="58" w:type="dxa"/>
            </w:tcMar>
            <w:vAlign w:val="center"/>
          </w:tcPr>
          <w:p w14:paraId="305CFE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9251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558E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35A2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B8C4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5A31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1B0D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D1DFE1" w14:textId="77777777" w:rsidR="000C6E3F" w:rsidRDefault="000C6E3F" w:rsidP="006F0A2E">
            <w:pPr>
              <w:adjustRightInd w:val="0"/>
              <w:spacing w:before="58" w:after="58"/>
              <w:jc w:val="center"/>
              <w:rPr>
                <w:rFonts w:ascii="Arial" w:hAnsi="Arial" w:cs="Arial"/>
                <w:color w:val="000000"/>
                <w:sz w:val="16"/>
                <w:szCs w:val="16"/>
              </w:rPr>
            </w:pPr>
          </w:p>
        </w:tc>
      </w:tr>
      <w:tr w:rsidR="000C6E3F" w14:paraId="6A0A94F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E48D9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1860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Caring responsibilities</w:t>
            </w:r>
          </w:p>
        </w:tc>
        <w:tc>
          <w:tcPr>
            <w:tcW w:w="910" w:type="dxa"/>
            <w:tcBorders>
              <w:top w:val="nil"/>
              <w:left w:val="nil"/>
              <w:bottom w:val="nil"/>
              <w:right w:val="nil"/>
            </w:tcBorders>
            <w:shd w:val="clear" w:color="auto" w:fill="FFFFFF"/>
            <w:tcMar>
              <w:left w:w="58" w:type="dxa"/>
              <w:right w:w="58" w:type="dxa"/>
            </w:tcMar>
            <w:vAlign w:val="center"/>
          </w:tcPr>
          <w:p w14:paraId="774194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F29EA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BD17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398C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C11F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E66C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E8E7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057948"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5F461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0107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8199F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Travel/time away</w:t>
            </w:r>
          </w:p>
        </w:tc>
        <w:tc>
          <w:tcPr>
            <w:tcW w:w="910" w:type="dxa"/>
            <w:tcBorders>
              <w:top w:val="nil"/>
              <w:left w:val="nil"/>
              <w:bottom w:val="nil"/>
              <w:right w:val="nil"/>
            </w:tcBorders>
            <w:shd w:val="clear" w:color="auto" w:fill="FFFFFF"/>
            <w:tcMar>
              <w:left w:w="58" w:type="dxa"/>
              <w:right w:w="58" w:type="dxa"/>
            </w:tcMar>
            <w:vAlign w:val="center"/>
          </w:tcPr>
          <w:p w14:paraId="0BFD85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FC61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46C0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45A0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36F1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DAAB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FA4F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C952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5D053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101B3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F0344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910" w:type="dxa"/>
            <w:tcBorders>
              <w:top w:val="nil"/>
              <w:left w:val="nil"/>
              <w:bottom w:val="nil"/>
              <w:right w:val="nil"/>
            </w:tcBorders>
            <w:shd w:val="clear" w:color="auto" w:fill="FFFFFF"/>
            <w:tcMar>
              <w:left w:w="58" w:type="dxa"/>
              <w:right w:w="58" w:type="dxa"/>
            </w:tcMar>
            <w:vAlign w:val="center"/>
          </w:tcPr>
          <w:p w14:paraId="3311EC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9D20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01A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30DFB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035F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765A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6981C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A4C66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153D6A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B9EAD2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64BF2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Concentrate on other areas of life</w:t>
            </w:r>
          </w:p>
        </w:tc>
        <w:tc>
          <w:tcPr>
            <w:tcW w:w="910" w:type="dxa"/>
            <w:tcBorders>
              <w:top w:val="nil"/>
              <w:left w:val="nil"/>
              <w:bottom w:val="nil"/>
              <w:right w:val="nil"/>
            </w:tcBorders>
            <w:shd w:val="clear" w:color="auto" w:fill="FFFFFF"/>
            <w:tcMar>
              <w:left w:w="58" w:type="dxa"/>
              <w:right w:w="58" w:type="dxa"/>
            </w:tcMar>
            <w:vAlign w:val="center"/>
          </w:tcPr>
          <w:p w14:paraId="61051D7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476A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D4DE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7016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23A8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F75C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B6B7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9BBAA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88B180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5EC3E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8E125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910" w:type="dxa"/>
            <w:tcBorders>
              <w:top w:val="nil"/>
              <w:left w:val="nil"/>
              <w:bottom w:val="nil"/>
              <w:right w:val="nil"/>
            </w:tcBorders>
            <w:shd w:val="clear" w:color="auto" w:fill="FFFFFF"/>
            <w:tcMar>
              <w:left w:w="58" w:type="dxa"/>
              <w:right w:w="58" w:type="dxa"/>
            </w:tcMar>
            <w:vAlign w:val="center"/>
          </w:tcPr>
          <w:p w14:paraId="736362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C519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643BD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58E5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7787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919F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A4D1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04284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6F41AE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25500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7B2E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910" w:type="dxa"/>
            <w:tcBorders>
              <w:top w:val="nil"/>
              <w:left w:val="nil"/>
              <w:bottom w:val="nil"/>
              <w:right w:val="nil"/>
            </w:tcBorders>
            <w:shd w:val="clear" w:color="auto" w:fill="FFFFFF"/>
            <w:tcMar>
              <w:left w:w="58" w:type="dxa"/>
              <w:right w:w="58" w:type="dxa"/>
            </w:tcMar>
            <w:vAlign w:val="center"/>
          </w:tcPr>
          <w:p w14:paraId="7DB598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9C2F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D40EE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4BED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DCD2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727C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16CE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F3E710" w14:textId="77777777" w:rsidR="000C6E3F" w:rsidRDefault="000C6E3F" w:rsidP="006F0A2E">
            <w:pPr>
              <w:adjustRightInd w:val="0"/>
              <w:spacing w:before="58" w:after="58"/>
              <w:jc w:val="center"/>
              <w:rPr>
                <w:rFonts w:ascii="Arial" w:hAnsi="Arial" w:cs="Arial"/>
                <w:color w:val="000000"/>
                <w:sz w:val="16"/>
                <w:szCs w:val="16"/>
              </w:rPr>
            </w:pPr>
          </w:p>
        </w:tc>
      </w:tr>
      <w:tr w:rsidR="000C6E3F" w14:paraId="768B777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B9757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DD77F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910" w:type="dxa"/>
            <w:tcBorders>
              <w:top w:val="nil"/>
              <w:left w:val="nil"/>
              <w:bottom w:val="nil"/>
              <w:right w:val="nil"/>
            </w:tcBorders>
            <w:shd w:val="clear" w:color="auto" w:fill="FFFFFF"/>
            <w:tcMar>
              <w:left w:w="58" w:type="dxa"/>
              <w:right w:w="58" w:type="dxa"/>
            </w:tcMar>
            <w:vAlign w:val="center"/>
          </w:tcPr>
          <w:p w14:paraId="214FBE5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4686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9F9D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5C92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6633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D740D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DE54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63B7B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9A8EC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71F80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45E80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Feelings about having left school</w:t>
            </w:r>
          </w:p>
        </w:tc>
        <w:tc>
          <w:tcPr>
            <w:tcW w:w="910" w:type="dxa"/>
            <w:tcBorders>
              <w:top w:val="nil"/>
              <w:left w:val="nil"/>
              <w:bottom w:val="nil"/>
              <w:right w:val="nil"/>
            </w:tcBorders>
            <w:shd w:val="clear" w:color="auto" w:fill="FFFFFF"/>
            <w:tcMar>
              <w:left w:w="58" w:type="dxa"/>
              <w:right w:w="58" w:type="dxa"/>
            </w:tcMar>
            <w:vAlign w:val="center"/>
          </w:tcPr>
          <w:p w14:paraId="3EE274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8A58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819B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408B3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2A54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E5E1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056F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9A4DD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BBEFFB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898BF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CB493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reason returned to school</w:t>
            </w:r>
          </w:p>
        </w:tc>
        <w:tc>
          <w:tcPr>
            <w:tcW w:w="910" w:type="dxa"/>
            <w:tcBorders>
              <w:top w:val="nil"/>
              <w:left w:val="nil"/>
              <w:bottom w:val="nil"/>
              <w:right w:val="nil"/>
            </w:tcBorders>
            <w:shd w:val="clear" w:color="auto" w:fill="FFFFFF"/>
            <w:tcMar>
              <w:left w:w="58" w:type="dxa"/>
              <w:right w:w="58" w:type="dxa"/>
            </w:tcMar>
            <w:vAlign w:val="center"/>
          </w:tcPr>
          <w:p w14:paraId="6CC580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CF4D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E546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C372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11BC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6BA4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971E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80FEE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48BE5A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65D51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ADC97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returned to school</w:t>
            </w:r>
          </w:p>
        </w:tc>
        <w:tc>
          <w:tcPr>
            <w:tcW w:w="910" w:type="dxa"/>
            <w:tcBorders>
              <w:top w:val="nil"/>
              <w:left w:val="nil"/>
              <w:bottom w:val="nil"/>
              <w:right w:val="nil"/>
            </w:tcBorders>
            <w:shd w:val="clear" w:color="auto" w:fill="FFFFFF"/>
            <w:tcMar>
              <w:left w:w="58" w:type="dxa"/>
              <w:right w:w="58" w:type="dxa"/>
            </w:tcMar>
            <w:vAlign w:val="center"/>
          </w:tcPr>
          <w:p w14:paraId="0016FE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21C8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0E4E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4B6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FC77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8A86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6015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1BCCC8" w14:textId="77777777" w:rsidR="000C6E3F" w:rsidRDefault="000C6E3F" w:rsidP="006F0A2E">
            <w:pPr>
              <w:adjustRightInd w:val="0"/>
              <w:spacing w:before="58" w:after="58"/>
              <w:jc w:val="center"/>
              <w:rPr>
                <w:rFonts w:ascii="Arial" w:hAnsi="Arial" w:cs="Arial"/>
                <w:color w:val="000000"/>
                <w:sz w:val="16"/>
                <w:szCs w:val="16"/>
              </w:rPr>
            </w:pPr>
          </w:p>
        </w:tc>
      </w:tr>
      <w:tr w:rsidR="000C6E3F" w14:paraId="3BACCD4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F61F1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12C27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returned to school</w:t>
            </w:r>
          </w:p>
        </w:tc>
        <w:tc>
          <w:tcPr>
            <w:tcW w:w="910" w:type="dxa"/>
            <w:tcBorders>
              <w:top w:val="nil"/>
              <w:left w:val="nil"/>
              <w:bottom w:val="nil"/>
              <w:right w:val="nil"/>
            </w:tcBorders>
            <w:shd w:val="clear" w:color="auto" w:fill="FFFFFF"/>
            <w:tcMar>
              <w:left w:w="58" w:type="dxa"/>
              <w:right w:w="58" w:type="dxa"/>
            </w:tcMar>
            <w:vAlign w:val="center"/>
          </w:tcPr>
          <w:p w14:paraId="10BC24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C3D7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3C2D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AEF0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4A39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9BFE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71F0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27A333" w14:textId="77777777" w:rsidR="000C6E3F" w:rsidRDefault="000C6E3F" w:rsidP="006F0A2E">
            <w:pPr>
              <w:adjustRightInd w:val="0"/>
              <w:spacing w:before="58" w:after="58"/>
              <w:jc w:val="center"/>
              <w:rPr>
                <w:rFonts w:ascii="Arial" w:hAnsi="Arial" w:cs="Arial"/>
                <w:color w:val="000000"/>
                <w:sz w:val="16"/>
                <w:szCs w:val="16"/>
              </w:rPr>
            </w:pPr>
          </w:p>
        </w:tc>
      </w:tr>
      <w:tr w:rsidR="000C6E3F" w14:paraId="433B0C8B"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F4B9FB6"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D6DE9A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5CFB0D"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4917F14C"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910" w:type="dxa"/>
            <w:tcBorders>
              <w:top w:val="nil"/>
              <w:left w:val="nil"/>
              <w:bottom w:val="nil"/>
              <w:right w:val="nil"/>
            </w:tcBorders>
            <w:shd w:val="clear" w:color="auto" w:fill="FFFFFF"/>
            <w:tcMar>
              <w:left w:w="58" w:type="dxa"/>
              <w:right w:w="58" w:type="dxa"/>
            </w:tcMar>
            <w:vAlign w:val="center"/>
          </w:tcPr>
          <w:p w14:paraId="3690C6B4"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23B5EA"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06B9A2"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0C5DC9"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76AB01"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8B2E0A"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720607"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5E36EE"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1229EFD"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6CA9976A"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3E342C54" w14:textId="77777777" w:rsidR="00726336" w:rsidRPr="00726336" w:rsidRDefault="00726336" w:rsidP="00726336">
      <w:pPr>
        <w:pStyle w:val="Text"/>
      </w:pPr>
    </w:p>
    <w:p w14:paraId="4A6AA09E" w14:textId="77777777" w:rsidR="00E86C02" w:rsidRDefault="00E86C02">
      <w:pPr>
        <w:spacing w:before="0" w:line="240" w:lineRule="auto"/>
        <w:rPr>
          <w:rFonts w:ascii="Tahoma" w:hAnsi="Tahoma" w:cs="Tahoma"/>
          <w:sz w:val="28"/>
        </w:rPr>
      </w:pPr>
      <w:bookmarkStart w:id="256" w:name="_Ref249424028"/>
      <w:bookmarkStart w:id="257" w:name="_Toc89693173"/>
      <w:r>
        <w:br w:type="page"/>
      </w:r>
    </w:p>
    <w:p w14:paraId="4980C2EF" w14:textId="736D7D3E" w:rsidR="0059139C" w:rsidRDefault="00566799" w:rsidP="00823837">
      <w:pPr>
        <w:pStyle w:val="Heading2"/>
      </w:pPr>
      <w:r>
        <w:lastRenderedPageBreak/>
        <w:t xml:space="preserve">Topic map 5: Education </w:t>
      </w:r>
      <w:r w:rsidR="002F0A3C" w:rsidRPr="0059139C">
        <w:t>– Post-school</w:t>
      </w:r>
      <w:bookmarkStart w:id="258" w:name="_Ref249424040"/>
      <w:bookmarkEnd w:id="256"/>
      <w:bookmarkEnd w:id="257"/>
    </w:p>
    <w:p w14:paraId="67204B1C" w14:textId="6FFFE3A6" w:rsid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588F65CE"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4BCD1834"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16265B75"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6AB73C19"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1041628F"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76ECFCE"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126F31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E48B0B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5B043E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629020D"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E409B7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F990FE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E03EB8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76EA4DA"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7BBF8E2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89837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w:t>
            </w:r>
          </w:p>
        </w:tc>
        <w:tc>
          <w:tcPr>
            <w:tcW w:w="3082" w:type="dxa"/>
            <w:tcBorders>
              <w:top w:val="nil"/>
              <w:left w:val="nil"/>
              <w:bottom w:val="nil"/>
              <w:right w:val="nil"/>
            </w:tcBorders>
            <w:shd w:val="clear" w:color="auto" w:fill="FFFFFF"/>
            <w:tcMar>
              <w:left w:w="58" w:type="dxa"/>
              <w:right w:w="58" w:type="dxa"/>
            </w:tcMar>
            <w:vAlign w:val="center"/>
          </w:tcPr>
          <w:p w14:paraId="40864E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status (at last interview)</w:t>
            </w:r>
          </w:p>
        </w:tc>
        <w:tc>
          <w:tcPr>
            <w:tcW w:w="910" w:type="dxa"/>
            <w:tcBorders>
              <w:top w:val="nil"/>
              <w:left w:val="nil"/>
              <w:bottom w:val="nil"/>
              <w:right w:val="nil"/>
            </w:tcBorders>
            <w:shd w:val="clear" w:color="auto" w:fill="FFFFFF"/>
            <w:tcMar>
              <w:left w:w="58" w:type="dxa"/>
              <w:right w:w="58" w:type="dxa"/>
            </w:tcMar>
            <w:vAlign w:val="center"/>
          </w:tcPr>
          <w:p w14:paraId="7B83C9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D866F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F1E5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0E55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EBE2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55E1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B49A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929D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BF793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BCDDE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99A19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910" w:type="dxa"/>
            <w:tcBorders>
              <w:top w:val="nil"/>
              <w:left w:val="nil"/>
              <w:bottom w:val="nil"/>
              <w:right w:val="nil"/>
            </w:tcBorders>
            <w:shd w:val="clear" w:color="auto" w:fill="FFFFFF"/>
            <w:tcMar>
              <w:left w:w="58" w:type="dxa"/>
              <w:right w:w="58" w:type="dxa"/>
            </w:tcMar>
            <w:vAlign w:val="center"/>
          </w:tcPr>
          <w:p w14:paraId="56D8DA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30EC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EFA4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6F9711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191FE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28EC7D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3A77B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B3359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0C6E3F" w14:paraId="147324F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3E781B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676D5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910" w:type="dxa"/>
            <w:tcBorders>
              <w:top w:val="nil"/>
              <w:left w:val="nil"/>
              <w:bottom w:val="nil"/>
              <w:right w:val="nil"/>
            </w:tcBorders>
            <w:shd w:val="clear" w:color="auto" w:fill="FFFFFF"/>
            <w:tcMar>
              <w:left w:w="58" w:type="dxa"/>
              <w:right w:w="58" w:type="dxa"/>
            </w:tcMar>
            <w:vAlign w:val="center"/>
          </w:tcPr>
          <w:p w14:paraId="11D9AC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BF19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C4EFF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B3A7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280C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67E4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A5A2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67C811" w14:textId="77777777" w:rsidR="000C6E3F" w:rsidRDefault="000C6E3F" w:rsidP="006F0A2E">
            <w:pPr>
              <w:adjustRightInd w:val="0"/>
              <w:spacing w:before="58" w:after="58"/>
              <w:jc w:val="center"/>
              <w:rPr>
                <w:rFonts w:ascii="Arial" w:hAnsi="Arial" w:cs="Arial"/>
                <w:color w:val="000000"/>
                <w:sz w:val="16"/>
                <w:szCs w:val="16"/>
              </w:rPr>
            </w:pPr>
          </w:p>
        </w:tc>
      </w:tr>
      <w:tr w:rsidR="000C6E3F" w14:paraId="24E5990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5D198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EAA148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Confirmation of study</w:t>
            </w:r>
          </w:p>
        </w:tc>
        <w:tc>
          <w:tcPr>
            <w:tcW w:w="910" w:type="dxa"/>
            <w:tcBorders>
              <w:top w:val="nil"/>
              <w:left w:val="nil"/>
              <w:bottom w:val="nil"/>
              <w:right w:val="nil"/>
            </w:tcBorders>
            <w:shd w:val="clear" w:color="auto" w:fill="FFFFFF"/>
            <w:tcMar>
              <w:left w:w="58" w:type="dxa"/>
              <w:right w:w="58" w:type="dxa"/>
            </w:tcMar>
            <w:vAlign w:val="center"/>
          </w:tcPr>
          <w:p w14:paraId="4DE37F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A7CA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1ED8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5455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70423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A8A3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84F6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E23A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2A037E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2BEDE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53247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Confirmation of deferred study</w:t>
            </w:r>
          </w:p>
        </w:tc>
        <w:tc>
          <w:tcPr>
            <w:tcW w:w="910" w:type="dxa"/>
            <w:tcBorders>
              <w:top w:val="nil"/>
              <w:left w:val="nil"/>
              <w:bottom w:val="nil"/>
              <w:right w:val="nil"/>
            </w:tcBorders>
            <w:shd w:val="clear" w:color="auto" w:fill="FFFFFF"/>
            <w:tcMar>
              <w:left w:w="58" w:type="dxa"/>
              <w:right w:w="58" w:type="dxa"/>
            </w:tcMar>
            <w:vAlign w:val="center"/>
          </w:tcPr>
          <w:p w14:paraId="0FA9D54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66B5B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551F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94B75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4B9C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C607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27940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466B0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4E0E3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8D143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4CB15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Resumption of deferred study</w:t>
            </w:r>
          </w:p>
        </w:tc>
        <w:tc>
          <w:tcPr>
            <w:tcW w:w="910" w:type="dxa"/>
            <w:tcBorders>
              <w:top w:val="nil"/>
              <w:left w:val="nil"/>
              <w:bottom w:val="nil"/>
              <w:right w:val="nil"/>
            </w:tcBorders>
            <w:shd w:val="clear" w:color="auto" w:fill="FFFFFF"/>
            <w:tcMar>
              <w:left w:w="58" w:type="dxa"/>
              <w:right w:w="58" w:type="dxa"/>
            </w:tcMar>
            <w:vAlign w:val="center"/>
          </w:tcPr>
          <w:p w14:paraId="0B3CDF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4AA9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5559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53D6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5F9A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AE0E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78B2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6DF8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ABF6C2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87D7D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7057F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Commenced study</w:t>
            </w:r>
          </w:p>
        </w:tc>
        <w:tc>
          <w:tcPr>
            <w:tcW w:w="910" w:type="dxa"/>
            <w:tcBorders>
              <w:top w:val="nil"/>
              <w:left w:val="nil"/>
              <w:bottom w:val="nil"/>
              <w:right w:val="nil"/>
            </w:tcBorders>
            <w:shd w:val="clear" w:color="auto" w:fill="FFFFFF"/>
            <w:tcMar>
              <w:left w:w="58" w:type="dxa"/>
              <w:right w:w="58" w:type="dxa"/>
            </w:tcMar>
            <w:vAlign w:val="center"/>
          </w:tcPr>
          <w:p w14:paraId="30EB07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85EE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040D00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E144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FD4D5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8CE4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285C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62F0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2B36C2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CA52FD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2A42B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910" w:type="dxa"/>
            <w:tcBorders>
              <w:top w:val="nil"/>
              <w:left w:val="nil"/>
              <w:bottom w:val="nil"/>
              <w:right w:val="nil"/>
            </w:tcBorders>
            <w:shd w:val="clear" w:color="auto" w:fill="FFFFFF"/>
            <w:tcMar>
              <w:left w:w="58" w:type="dxa"/>
              <w:right w:w="58" w:type="dxa"/>
            </w:tcMar>
            <w:vAlign w:val="center"/>
          </w:tcPr>
          <w:p w14:paraId="084E7C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04D3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240E9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517F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99AE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BD10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412B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40D1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78ADC1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848156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696A4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910" w:type="dxa"/>
            <w:tcBorders>
              <w:top w:val="nil"/>
              <w:left w:val="nil"/>
              <w:bottom w:val="nil"/>
              <w:right w:val="nil"/>
            </w:tcBorders>
            <w:shd w:val="clear" w:color="auto" w:fill="FFFFFF"/>
            <w:tcMar>
              <w:left w:w="58" w:type="dxa"/>
              <w:right w:w="58" w:type="dxa"/>
            </w:tcMar>
            <w:vAlign w:val="center"/>
          </w:tcPr>
          <w:p w14:paraId="171F14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63B7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728704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0BD06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EA088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F9D0F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67F9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AE969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39993FD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2B3DE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F3441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Qualification (at last interview)</w:t>
            </w:r>
          </w:p>
        </w:tc>
        <w:tc>
          <w:tcPr>
            <w:tcW w:w="910" w:type="dxa"/>
            <w:tcBorders>
              <w:top w:val="nil"/>
              <w:left w:val="nil"/>
              <w:bottom w:val="nil"/>
              <w:right w:val="nil"/>
            </w:tcBorders>
            <w:shd w:val="clear" w:color="auto" w:fill="FFFFFF"/>
            <w:tcMar>
              <w:left w:w="58" w:type="dxa"/>
              <w:right w:w="58" w:type="dxa"/>
            </w:tcMar>
            <w:vAlign w:val="center"/>
          </w:tcPr>
          <w:p w14:paraId="4D886A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5FB8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42E9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019B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B700A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A0AB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EFC7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CC6D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832F46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3431A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6236E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910" w:type="dxa"/>
            <w:tcBorders>
              <w:top w:val="nil"/>
              <w:left w:val="nil"/>
              <w:bottom w:val="nil"/>
              <w:right w:val="nil"/>
            </w:tcBorders>
            <w:shd w:val="clear" w:color="auto" w:fill="FFFFFF"/>
            <w:tcMar>
              <w:left w:w="58" w:type="dxa"/>
              <w:right w:w="58" w:type="dxa"/>
            </w:tcMar>
            <w:vAlign w:val="center"/>
          </w:tcPr>
          <w:p w14:paraId="2AE1F8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0F5D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7A7FC3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2692E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82C60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98C15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E11C5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AE32C9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331D2D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D7C36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701D0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910" w:type="dxa"/>
            <w:tcBorders>
              <w:top w:val="nil"/>
              <w:left w:val="nil"/>
              <w:bottom w:val="nil"/>
              <w:right w:val="nil"/>
            </w:tcBorders>
            <w:shd w:val="clear" w:color="auto" w:fill="FFFFFF"/>
            <w:tcMar>
              <w:left w:w="58" w:type="dxa"/>
              <w:right w:w="58" w:type="dxa"/>
            </w:tcMar>
            <w:vAlign w:val="center"/>
          </w:tcPr>
          <w:p w14:paraId="4516BB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18D16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725FF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27CCD1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779E566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106577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1F95DC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533F01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0C6E3F" w14:paraId="05E146C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179E21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E308A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910" w:type="dxa"/>
            <w:tcBorders>
              <w:top w:val="nil"/>
              <w:left w:val="nil"/>
              <w:bottom w:val="nil"/>
              <w:right w:val="nil"/>
            </w:tcBorders>
            <w:shd w:val="clear" w:color="auto" w:fill="FFFFFF"/>
            <w:tcMar>
              <w:left w:w="58" w:type="dxa"/>
              <w:right w:w="58" w:type="dxa"/>
            </w:tcMar>
            <w:vAlign w:val="center"/>
          </w:tcPr>
          <w:p w14:paraId="0FD0FF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DC88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5C19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5438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000D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0299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D3FA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368D8D" w14:textId="77777777" w:rsidR="000C6E3F" w:rsidRDefault="000C6E3F" w:rsidP="006F0A2E">
            <w:pPr>
              <w:adjustRightInd w:val="0"/>
              <w:spacing w:before="58" w:after="58"/>
              <w:jc w:val="center"/>
              <w:rPr>
                <w:rFonts w:ascii="Arial" w:hAnsi="Arial" w:cs="Arial"/>
                <w:color w:val="000000"/>
                <w:sz w:val="16"/>
                <w:szCs w:val="16"/>
              </w:rPr>
            </w:pPr>
          </w:p>
        </w:tc>
      </w:tr>
      <w:tr w:rsidR="000C6E3F" w14:paraId="402372F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E65BB2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C9A61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910" w:type="dxa"/>
            <w:tcBorders>
              <w:top w:val="nil"/>
              <w:left w:val="nil"/>
              <w:bottom w:val="nil"/>
              <w:right w:val="nil"/>
            </w:tcBorders>
            <w:shd w:val="clear" w:color="auto" w:fill="FFFFFF"/>
            <w:tcMar>
              <w:left w:w="58" w:type="dxa"/>
              <w:right w:w="58" w:type="dxa"/>
            </w:tcMar>
            <w:vAlign w:val="center"/>
          </w:tcPr>
          <w:p w14:paraId="45F612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3492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7D23E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B1C4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C941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E26B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53EF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11C0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C6B8E5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FEDF1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EC0B8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910" w:type="dxa"/>
            <w:tcBorders>
              <w:top w:val="nil"/>
              <w:left w:val="nil"/>
              <w:bottom w:val="nil"/>
              <w:right w:val="nil"/>
            </w:tcBorders>
            <w:shd w:val="clear" w:color="auto" w:fill="FFFFFF"/>
            <w:tcMar>
              <w:left w:w="58" w:type="dxa"/>
              <w:right w:w="58" w:type="dxa"/>
            </w:tcMar>
            <w:vAlign w:val="center"/>
          </w:tcPr>
          <w:p w14:paraId="1267E7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262B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E5D8F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43E3F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8E5D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B1EC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DCE25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E36A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85A73E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40975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FAC87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910" w:type="dxa"/>
            <w:tcBorders>
              <w:top w:val="nil"/>
              <w:left w:val="nil"/>
              <w:bottom w:val="nil"/>
              <w:right w:val="nil"/>
            </w:tcBorders>
            <w:shd w:val="clear" w:color="auto" w:fill="FFFFFF"/>
            <w:tcMar>
              <w:left w:w="58" w:type="dxa"/>
              <w:right w:w="58" w:type="dxa"/>
            </w:tcMar>
            <w:vAlign w:val="center"/>
          </w:tcPr>
          <w:p w14:paraId="64EA1B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37AB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C3FE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1A63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5D02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22D6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7B7E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B1E2E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D92486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1E84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D297B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Likelihood of completion</w:t>
            </w:r>
          </w:p>
        </w:tc>
        <w:tc>
          <w:tcPr>
            <w:tcW w:w="910" w:type="dxa"/>
            <w:tcBorders>
              <w:top w:val="nil"/>
              <w:left w:val="nil"/>
              <w:bottom w:val="nil"/>
              <w:right w:val="nil"/>
            </w:tcBorders>
            <w:shd w:val="clear" w:color="auto" w:fill="FFFFFF"/>
            <w:tcMar>
              <w:left w:w="58" w:type="dxa"/>
              <w:right w:w="58" w:type="dxa"/>
            </w:tcMar>
            <w:vAlign w:val="center"/>
          </w:tcPr>
          <w:p w14:paraId="0C12F3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1B87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11F58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A026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FA28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00DC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068B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0F8C9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D5DAAA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F0DB2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136BE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Applied for university place</w:t>
            </w:r>
          </w:p>
        </w:tc>
        <w:tc>
          <w:tcPr>
            <w:tcW w:w="910" w:type="dxa"/>
            <w:tcBorders>
              <w:top w:val="nil"/>
              <w:left w:val="nil"/>
              <w:bottom w:val="nil"/>
              <w:right w:val="nil"/>
            </w:tcBorders>
            <w:shd w:val="clear" w:color="auto" w:fill="FFFFFF"/>
            <w:tcMar>
              <w:left w:w="58" w:type="dxa"/>
              <w:right w:w="58" w:type="dxa"/>
            </w:tcMar>
            <w:vAlign w:val="center"/>
          </w:tcPr>
          <w:p w14:paraId="221FAB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F7B0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370F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6C91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2651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224A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840F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4A6DA9" w14:textId="77777777" w:rsidR="000C6E3F" w:rsidRDefault="000C6E3F" w:rsidP="006F0A2E">
            <w:pPr>
              <w:adjustRightInd w:val="0"/>
              <w:spacing w:before="58" w:after="58"/>
              <w:jc w:val="center"/>
              <w:rPr>
                <w:rFonts w:ascii="Arial" w:hAnsi="Arial" w:cs="Arial"/>
                <w:color w:val="000000"/>
                <w:sz w:val="16"/>
                <w:szCs w:val="16"/>
              </w:rPr>
            </w:pPr>
          </w:p>
        </w:tc>
      </w:tr>
      <w:tr w:rsidR="000C6E3F" w14:paraId="4DFFA67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D68ED0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5B46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w:t>
            </w:r>
          </w:p>
        </w:tc>
        <w:tc>
          <w:tcPr>
            <w:tcW w:w="910" w:type="dxa"/>
            <w:tcBorders>
              <w:top w:val="nil"/>
              <w:left w:val="nil"/>
              <w:bottom w:val="nil"/>
              <w:right w:val="nil"/>
            </w:tcBorders>
            <w:shd w:val="clear" w:color="auto" w:fill="FFFFFF"/>
            <w:tcMar>
              <w:left w:w="58" w:type="dxa"/>
              <w:right w:w="58" w:type="dxa"/>
            </w:tcMar>
            <w:vAlign w:val="center"/>
          </w:tcPr>
          <w:p w14:paraId="41A1B0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EFB1E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885C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63EB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4B20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286E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18DB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A29A20" w14:textId="77777777" w:rsidR="000C6E3F" w:rsidRDefault="000C6E3F" w:rsidP="006F0A2E">
            <w:pPr>
              <w:adjustRightInd w:val="0"/>
              <w:spacing w:before="58" w:after="58"/>
              <w:jc w:val="center"/>
              <w:rPr>
                <w:rFonts w:ascii="Arial" w:hAnsi="Arial" w:cs="Arial"/>
                <w:color w:val="000000"/>
                <w:sz w:val="16"/>
                <w:szCs w:val="16"/>
              </w:rPr>
            </w:pPr>
          </w:p>
        </w:tc>
      </w:tr>
      <w:tr w:rsidR="000C6E3F" w14:paraId="12AA7B6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3A1680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210E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Offered place</w:t>
            </w:r>
          </w:p>
        </w:tc>
        <w:tc>
          <w:tcPr>
            <w:tcW w:w="910" w:type="dxa"/>
            <w:tcBorders>
              <w:top w:val="nil"/>
              <w:left w:val="nil"/>
              <w:bottom w:val="nil"/>
              <w:right w:val="nil"/>
            </w:tcBorders>
            <w:shd w:val="clear" w:color="auto" w:fill="FFFFFF"/>
            <w:tcMar>
              <w:left w:w="58" w:type="dxa"/>
              <w:right w:w="58" w:type="dxa"/>
            </w:tcMar>
            <w:vAlign w:val="center"/>
          </w:tcPr>
          <w:p w14:paraId="0933D1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F819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FCD7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E2A1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646B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8AD5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351A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503914" w14:textId="77777777" w:rsidR="000C6E3F" w:rsidRDefault="000C6E3F" w:rsidP="006F0A2E">
            <w:pPr>
              <w:adjustRightInd w:val="0"/>
              <w:spacing w:before="58" w:after="58"/>
              <w:jc w:val="center"/>
              <w:rPr>
                <w:rFonts w:ascii="Arial" w:hAnsi="Arial" w:cs="Arial"/>
                <w:color w:val="000000"/>
                <w:sz w:val="16"/>
                <w:szCs w:val="16"/>
              </w:rPr>
            </w:pPr>
          </w:p>
        </w:tc>
      </w:tr>
      <w:tr w:rsidR="000C6E3F" w14:paraId="1231C4F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14BD3D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09A66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Institution</w:t>
            </w:r>
          </w:p>
        </w:tc>
        <w:tc>
          <w:tcPr>
            <w:tcW w:w="910" w:type="dxa"/>
            <w:tcBorders>
              <w:top w:val="nil"/>
              <w:left w:val="nil"/>
              <w:bottom w:val="nil"/>
              <w:right w:val="nil"/>
            </w:tcBorders>
            <w:shd w:val="clear" w:color="auto" w:fill="FFFFFF"/>
            <w:tcMar>
              <w:left w:w="58" w:type="dxa"/>
              <w:right w:w="58" w:type="dxa"/>
            </w:tcMar>
            <w:vAlign w:val="center"/>
          </w:tcPr>
          <w:p w14:paraId="1E41C7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8CDD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1A01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B432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F94B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DF81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8911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E4960" w14:textId="77777777" w:rsidR="000C6E3F" w:rsidRDefault="000C6E3F" w:rsidP="006F0A2E">
            <w:pPr>
              <w:adjustRightInd w:val="0"/>
              <w:spacing w:before="58" w:after="58"/>
              <w:jc w:val="center"/>
              <w:rPr>
                <w:rFonts w:ascii="Arial" w:hAnsi="Arial" w:cs="Arial"/>
                <w:color w:val="000000"/>
                <w:sz w:val="16"/>
                <w:szCs w:val="16"/>
              </w:rPr>
            </w:pPr>
          </w:p>
        </w:tc>
      </w:tr>
      <w:tr w:rsidR="000C6E3F" w14:paraId="23BF572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5CF59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4689D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Accepted place</w:t>
            </w:r>
          </w:p>
        </w:tc>
        <w:tc>
          <w:tcPr>
            <w:tcW w:w="910" w:type="dxa"/>
            <w:tcBorders>
              <w:top w:val="nil"/>
              <w:left w:val="nil"/>
              <w:bottom w:val="nil"/>
              <w:right w:val="nil"/>
            </w:tcBorders>
            <w:shd w:val="clear" w:color="auto" w:fill="FFFFFF"/>
            <w:tcMar>
              <w:left w:w="58" w:type="dxa"/>
              <w:right w:w="58" w:type="dxa"/>
            </w:tcMar>
            <w:vAlign w:val="center"/>
          </w:tcPr>
          <w:p w14:paraId="5C2374E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4843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40CC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E953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3AE6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A271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DD2E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4C0742" w14:textId="77777777" w:rsidR="000C6E3F" w:rsidRDefault="000C6E3F" w:rsidP="006F0A2E">
            <w:pPr>
              <w:adjustRightInd w:val="0"/>
              <w:spacing w:before="58" w:after="58"/>
              <w:jc w:val="center"/>
              <w:rPr>
                <w:rFonts w:ascii="Arial" w:hAnsi="Arial" w:cs="Arial"/>
                <w:color w:val="000000"/>
                <w:sz w:val="16"/>
                <w:szCs w:val="16"/>
              </w:rPr>
            </w:pPr>
          </w:p>
        </w:tc>
      </w:tr>
      <w:tr w:rsidR="000C6E3F" w14:paraId="17BCB5C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7E530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44C6D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(taking break/holiday/travelling)</w:t>
            </w:r>
          </w:p>
        </w:tc>
        <w:tc>
          <w:tcPr>
            <w:tcW w:w="910" w:type="dxa"/>
            <w:tcBorders>
              <w:top w:val="nil"/>
              <w:left w:val="nil"/>
              <w:bottom w:val="nil"/>
              <w:right w:val="nil"/>
            </w:tcBorders>
            <w:shd w:val="clear" w:color="auto" w:fill="FFFFFF"/>
            <w:tcMar>
              <w:left w:w="58" w:type="dxa"/>
              <w:right w:w="58" w:type="dxa"/>
            </w:tcMar>
            <w:vAlign w:val="center"/>
          </w:tcPr>
          <w:p w14:paraId="1C8C9A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09E7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14482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2078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B6D8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AC3A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5CD5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74E687" w14:textId="77777777" w:rsidR="000C6E3F" w:rsidRDefault="000C6E3F" w:rsidP="006F0A2E">
            <w:pPr>
              <w:adjustRightInd w:val="0"/>
              <w:spacing w:before="58" w:after="58"/>
              <w:jc w:val="center"/>
              <w:rPr>
                <w:rFonts w:ascii="Arial" w:hAnsi="Arial" w:cs="Arial"/>
                <w:color w:val="000000"/>
                <w:sz w:val="16"/>
                <w:szCs w:val="16"/>
              </w:rPr>
            </w:pPr>
          </w:p>
        </w:tc>
      </w:tr>
      <w:tr w:rsidR="000C6E3F" w14:paraId="5AEBCFB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D95E92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1F86C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(required leaving home)</w:t>
            </w:r>
          </w:p>
        </w:tc>
        <w:tc>
          <w:tcPr>
            <w:tcW w:w="910" w:type="dxa"/>
            <w:tcBorders>
              <w:top w:val="nil"/>
              <w:left w:val="nil"/>
              <w:bottom w:val="nil"/>
              <w:right w:val="nil"/>
            </w:tcBorders>
            <w:shd w:val="clear" w:color="auto" w:fill="FFFFFF"/>
            <w:tcMar>
              <w:left w:w="58" w:type="dxa"/>
              <w:right w:w="58" w:type="dxa"/>
            </w:tcMar>
            <w:vAlign w:val="center"/>
          </w:tcPr>
          <w:p w14:paraId="4381ED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7238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E294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6DB7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1B80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2019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8354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5A3D3C" w14:textId="77777777" w:rsidR="000C6E3F" w:rsidRDefault="000C6E3F" w:rsidP="006F0A2E">
            <w:pPr>
              <w:adjustRightInd w:val="0"/>
              <w:spacing w:before="58" w:after="58"/>
              <w:jc w:val="center"/>
              <w:rPr>
                <w:rFonts w:ascii="Arial" w:hAnsi="Arial" w:cs="Arial"/>
                <w:color w:val="000000"/>
                <w:sz w:val="16"/>
                <w:szCs w:val="16"/>
              </w:rPr>
            </w:pPr>
          </w:p>
        </w:tc>
      </w:tr>
      <w:tr w:rsidR="000C6E3F" w14:paraId="4D8708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8C335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9A604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(need Youth Allowance)</w:t>
            </w:r>
          </w:p>
        </w:tc>
        <w:tc>
          <w:tcPr>
            <w:tcW w:w="910" w:type="dxa"/>
            <w:tcBorders>
              <w:top w:val="nil"/>
              <w:left w:val="nil"/>
              <w:bottom w:val="nil"/>
              <w:right w:val="nil"/>
            </w:tcBorders>
            <w:shd w:val="clear" w:color="auto" w:fill="FFFFFF"/>
            <w:tcMar>
              <w:left w:w="58" w:type="dxa"/>
              <w:right w:w="58" w:type="dxa"/>
            </w:tcMar>
            <w:vAlign w:val="center"/>
          </w:tcPr>
          <w:p w14:paraId="416B7AA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4E094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C5C4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06A9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A4AD5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9AD8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66A34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91E18F" w14:textId="77777777" w:rsidR="000C6E3F" w:rsidRDefault="000C6E3F" w:rsidP="006F0A2E">
            <w:pPr>
              <w:adjustRightInd w:val="0"/>
              <w:spacing w:before="58" w:after="58"/>
              <w:jc w:val="center"/>
              <w:rPr>
                <w:rFonts w:ascii="Arial" w:hAnsi="Arial" w:cs="Arial"/>
                <w:color w:val="000000"/>
                <w:sz w:val="16"/>
                <w:szCs w:val="16"/>
              </w:rPr>
            </w:pPr>
          </w:p>
        </w:tc>
      </w:tr>
      <w:tr w:rsidR="000C6E3F" w14:paraId="650D6C7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07083D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7D9B5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(considering options)</w:t>
            </w:r>
          </w:p>
        </w:tc>
        <w:tc>
          <w:tcPr>
            <w:tcW w:w="910" w:type="dxa"/>
            <w:tcBorders>
              <w:top w:val="nil"/>
              <w:left w:val="nil"/>
              <w:bottom w:val="nil"/>
              <w:right w:val="nil"/>
            </w:tcBorders>
            <w:shd w:val="clear" w:color="auto" w:fill="FFFFFF"/>
            <w:tcMar>
              <w:left w:w="58" w:type="dxa"/>
              <w:right w:w="58" w:type="dxa"/>
            </w:tcMar>
            <w:vAlign w:val="center"/>
          </w:tcPr>
          <w:p w14:paraId="78BDAEE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B9A4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8A5E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6588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3225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D7CC5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C72D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21BAF0" w14:textId="77777777" w:rsidR="000C6E3F" w:rsidRDefault="000C6E3F" w:rsidP="006F0A2E">
            <w:pPr>
              <w:adjustRightInd w:val="0"/>
              <w:spacing w:before="58" w:after="58"/>
              <w:jc w:val="center"/>
              <w:rPr>
                <w:rFonts w:ascii="Arial" w:hAnsi="Arial" w:cs="Arial"/>
                <w:color w:val="000000"/>
                <w:sz w:val="16"/>
                <w:szCs w:val="16"/>
              </w:rPr>
            </w:pPr>
          </w:p>
        </w:tc>
      </w:tr>
      <w:tr w:rsidR="000C6E3F" w14:paraId="43B2175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0704F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57767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(course costs)</w:t>
            </w:r>
          </w:p>
        </w:tc>
        <w:tc>
          <w:tcPr>
            <w:tcW w:w="910" w:type="dxa"/>
            <w:tcBorders>
              <w:top w:val="nil"/>
              <w:left w:val="nil"/>
              <w:bottom w:val="nil"/>
              <w:right w:val="nil"/>
            </w:tcBorders>
            <w:shd w:val="clear" w:color="auto" w:fill="FFFFFF"/>
            <w:tcMar>
              <w:left w:w="58" w:type="dxa"/>
              <w:right w:w="58" w:type="dxa"/>
            </w:tcMar>
            <w:vAlign w:val="center"/>
          </w:tcPr>
          <w:p w14:paraId="456886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F049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318C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D73A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E452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3BBB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8C60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6A28F5" w14:textId="77777777" w:rsidR="000C6E3F" w:rsidRDefault="000C6E3F" w:rsidP="006F0A2E">
            <w:pPr>
              <w:adjustRightInd w:val="0"/>
              <w:spacing w:before="58" w:after="58"/>
              <w:jc w:val="center"/>
              <w:rPr>
                <w:rFonts w:ascii="Arial" w:hAnsi="Arial" w:cs="Arial"/>
                <w:color w:val="000000"/>
                <w:sz w:val="16"/>
                <w:szCs w:val="16"/>
              </w:rPr>
            </w:pPr>
          </w:p>
        </w:tc>
      </w:tr>
      <w:tr w:rsidR="000C6E3F" w14:paraId="7363984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366AB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A940A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(financial)</w:t>
            </w:r>
          </w:p>
        </w:tc>
        <w:tc>
          <w:tcPr>
            <w:tcW w:w="910" w:type="dxa"/>
            <w:tcBorders>
              <w:top w:val="nil"/>
              <w:left w:val="nil"/>
              <w:bottom w:val="nil"/>
              <w:right w:val="nil"/>
            </w:tcBorders>
            <w:shd w:val="clear" w:color="auto" w:fill="FFFFFF"/>
            <w:tcMar>
              <w:left w:w="58" w:type="dxa"/>
              <w:right w:w="58" w:type="dxa"/>
            </w:tcMar>
            <w:vAlign w:val="center"/>
          </w:tcPr>
          <w:p w14:paraId="242233C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28AB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4E5A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FFF2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FD5C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D8B0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F0BCA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818F4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E3358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ED68A3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80CAA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work)</w:t>
            </w:r>
          </w:p>
        </w:tc>
        <w:tc>
          <w:tcPr>
            <w:tcW w:w="910" w:type="dxa"/>
            <w:tcBorders>
              <w:top w:val="nil"/>
              <w:left w:val="nil"/>
              <w:bottom w:val="nil"/>
              <w:right w:val="nil"/>
            </w:tcBorders>
            <w:shd w:val="clear" w:color="auto" w:fill="FFFFFF"/>
            <w:tcMar>
              <w:left w:w="58" w:type="dxa"/>
              <w:right w:w="58" w:type="dxa"/>
            </w:tcMar>
            <w:vAlign w:val="center"/>
          </w:tcPr>
          <w:p w14:paraId="42EA3E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7B27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947F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F789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64DB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3C68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834F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9A1564" w14:textId="77777777" w:rsidR="000C6E3F" w:rsidRDefault="000C6E3F" w:rsidP="006F0A2E">
            <w:pPr>
              <w:adjustRightInd w:val="0"/>
              <w:spacing w:before="58" w:after="58"/>
              <w:jc w:val="center"/>
              <w:rPr>
                <w:rFonts w:ascii="Arial" w:hAnsi="Arial" w:cs="Arial"/>
                <w:color w:val="000000"/>
                <w:sz w:val="16"/>
                <w:szCs w:val="16"/>
              </w:rPr>
            </w:pPr>
          </w:p>
        </w:tc>
      </w:tr>
      <w:tr w:rsidR="000C6E3F" w14:paraId="2416F4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DAB30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14193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(prefer to study at TAFE)</w:t>
            </w:r>
          </w:p>
        </w:tc>
        <w:tc>
          <w:tcPr>
            <w:tcW w:w="910" w:type="dxa"/>
            <w:tcBorders>
              <w:top w:val="nil"/>
              <w:left w:val="nil"/>
              <w:bottom w:val="nil"/>
              <w:right w:val="nil"/>
            </w:tcBorders>
            <w:shd w:val="clear" w:color="auto" w:fill="FFFFFF"/>
            <w:tcMar>
              <w:left w:w="58" w:type="dxa"/>
              <w:right w:w="58" w:type="dxa"/>
            </w:tcMar>
            <w:vAlign w:val="center"/>
          </w:tcPr>
          <w:p w14:paraId="4D1954B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D3A74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C439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F15C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73A0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D9C0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CC2A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8F21F9" w14:textId="77777777" w:rsidR="000C6E3F" w:rsidRDefault="000C6E3F" w:rsidP="006F0A2E">
            <w:pPr>
              <w:adjustRightInd w:val="0"/>
              <w:spacing w:before="58" w:after="58"/>
              <w:jc w:val="center"/>
              <w:rPr>
                <w:rFonts w:ascii="Arial" w:hAnsi="Arial" w:cs="Arial"/>
                <w:color w:val="000000"/>
                <w:sz w:val="16"/>
                <w:szCs w:val="16"/>
              </w:rPr>
            </w:pPr>
          </w:p>
        </w:tc>
      </w:tr>
      <w:tr w:rsidR="000C6E3F" w14:paraId="53FEB1C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A0189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DD003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(other)</w:t>
            </w:r>
          </w:p>
        </w:tc>
        <w:tc>
          <w:tcPr>
            <w:tcW w:w="910" w:type="dxa"/>
            <w:tcBorders>
              <w:top w:val="nil"/>
              <w:left w:val="nil"/>
              <w:bottom w:val="nil"/>
              <w:right w:val="nil"/>
            </w:tcBorders>
            <w:shd w:val="clear" w:color="auto" w:fill="FFFFFF"/>
            <w:tcMar>
              <w:left w:w="58" w:type="dxa"/>
              <w:right w:w="58" w:type="dxa"/>
            </w:tcMar>
            <w:vAlign w:val="center"/>
          </w:tcPr>
          <w:p w14:paraId="485E65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6C5E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7AA5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22F5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2480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5583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9B1C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9115D1" w14:textId="77777777" w:rsidR="000C6E3F" w:rsidRDefault="000C6E3F" w:rsidP="006F0A2E">
            <w:pPr>
              <w:adjustRightInd w:val="0"/>
              <w:spacing w:before="58" w:after="58"/>
              <w:jc w:val="center"/>
              <w:rPr>
                <w:rFonts w:ascii="Arial" w:hAnsi="Arial" w:cs="Arial"/>
                <w:color w:val="000000"/>
                <w:sz w:val="16"/>
                <w:szCs w:val="16"/>
              </w:rPr>
            </w:pPr>
          </w:p>
        </w:tc>
      </w:tr>
      <w:tr w:rsidR="000C6E3F" w14:paraId="63D4F02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F77B6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471E2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First preference: Reason did not take up place (main reason)</w:t>
            </w:r>
          </w:p>
        </w:tc>
        <w:tc>
          <w:tcPr>
            <w:tcW w:w="910" w:type="dxa"/>
            <w:tcBorders>
              <w:top w:val="nil"/>
              <w:left w:val="nil"/>
              <w:bottom w:val="nil"/>
              <w:right w:val="nil"/>
            </w:tcBorders>
            <w:shd w:val="clear" w:color="auto" w:fill="FFFFFF"/>
            <w:tcMar>
              <w:left w:w="58" w:type="dxa"/>
              <w:right w:w="58" w:type="dxa"/>
            </w:tcMar>
            <w:vAlign w:val="center"/>
          </w:tcPr>
          <w:p w14:paraId="5C5B92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1059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52A9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4CC9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E970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96DEB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EC28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D29619" w14:textId="77777777" w:rsidR="000C6E3F" w:rsidRDefault="000C6E3F" w:rsidP="006F0A2E">
            <w:pPr>
              <w:adjustRightInd w:val="0"/>
              <w:spacing w:before="58" w:after="58"/>
              <w:jc w:val="center"/>
              <w:rPr>
                <w:rFonts w:ascii="Arial" w:hAnsi="Arial" w:cs="Arial"/>
                <w:color w:val="000000"/>
                <w:sz w:val="16"/>
                <w:szCs w:val="16"/>
              </w:rPr>
            </w:pPr>
          </w:p>
        </w:tc>
      </w:tr>
      <w:tr w:rsidR="000C6E3F" w14:paraId="756CDA6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B0F104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F005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Offered place</w:t>
            </w:r>
          </w:p>
        </w:tc>
        <w:tc>
          <w:tcPr>
            <w:tcW w:w="910" w:type="dxa"/>
            <w:tcBorders>
              <w:top w:val="nil"/>
              <w:left w:val="nil"/>
              <w:bottom w:val="nil"/>
              <w:right w:val="nil"/>
            </w:tcBorders>
            <w:shd w:val="clear" w:color="auto" w:fill="FFFFFF"/>
            <w:tcMar>
              <w:left w:w="58" w:type="dxa"/>
              <w:right w:w="58" w:type="dxa"/>
            </w:tcMar>
            <w:vAlign w:val="center"/>
          </w:tcPr>
          <w:p w14:paraId="12178D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A5E3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24F6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248B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18BD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1DEB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EAB3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F6A035" w14:textId="77777777" w:rsidR="000C6E3F" w:rsidRDefault="000C6E3F" w:rsidP="006F0A2E">
            <w:pPr>
              <w:adjustRightInd w:val="0"/>
              <w:spacing w:before="58" w:after="58"/>
              <w:jc w:val="center"/>
              <w:rPr>
                <w:rFonts w:ascii="Arial" w:hAnsi="Arial" w:cs="Arial"/>
                <w:color w:val="000000"/>
                <w:sz w:val="16"/>
                <w:szCs w:val="16"/>
              </w:rPr>
            </w:pPr>
          </w:p>
        </w:tc>
      </w:tr>
      <w:tr w:rsidR="000C6E3F" w14:paraId="1CE1325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02C63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7B9D2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Institution</w:t>
            </w:r>
          </w:p>
        </w:tc>
        <w:tc>
          <w:tcPr>
            <w:tcW w:w="910" w:type="dxa"/>
            <w:tcBorders>
              <w:top w:val="nil"/>
              <w:left w:val="nil"/>
              <w:bottom w:val="nil"/>
              <w:right w:val="nil"/>
            </w:tcBorders>
            <w:shd w:val="clear" w:color="auto" w:fill="FFFFFF"/>
            <w:tcMar>
              <w:left w:w="58" w:type="dxa"/>
              <w:right w:w="58" w:type="dxa"/>
            </w:tcMar>
            <w:vAlign w:val="center"/>
          </w:tcPr>
          <w:p w14:paraId="3E4995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0493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A5AC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CB42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CB56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CDB4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98AE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698A08" w14:textId="77777777" w:rsidR="000C6E3F" w:rsidRDefault="000C6E3F" w:rsidP="006F0A2E">
            <w:pPr>
              <w:adjustRightInd w:val="0"/>
              <w:spacing w:before="58" w:after="58"/>
              <w:jc w:val="center"/>
              <w:rPr>
                <w:rFonts w:ascii="Arial" w:hAnsi="Arial" w:cs="Arial"/>
                <w:color w:val="000000"/>
                <w:sz w:val="16"/>
                <w:szCs w:val="16"/>
              </w:rPr>
            </w:pPr>
          </w:p>
        </w:tc>
      </w:tr>
      <w:tr w:rsidR="000C6E3F" w14:paraId="4F00D15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65520D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DA1E9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Accepted place</w:t>
            </w:r>
          </w:p>
        </w:tc>
        <w:tc>
          <w:tcPr>
            <w:tcW w:w="910" w:type="dxa"/>
            <w:tcBorders>
              <w:top w:val="nil"/>
              <w:left w:val="nil"/>
              <w:bottom w:val="nil"/>
              <w:right w:val="nil"/>
            </w:tcBorders>
            <w:shd w:val="clear" w:color="auto" w:fill="FFFFFF"/>
            <w:tcMar>
              <w:left w:w="58" w:type="dxa"/>
              <w:right w:w="58" w:type="dxa"/>
            </w:tcMar>
            <w:vAlign w:val="center"/>
          </w:tcPr>
          <w:p w14:paraId="6CD467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82B3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270B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EDB0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8CCA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38B9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1FBE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CDB760" w14:textId="77777777" w:rsidR="000C6E3F" w:rsidRDefault="000C6E3F" w:rsidP="006F0A2E">
            <w:pPr>
              <w:adjustRightInd w:val="0"/>
              <w:spacing w:before="58" w:after="58"/>
              <w:jc w:val="center"/>
              <w:rPr>
                <w:rFonts w:ascii="Arial" w:hAnsi="Arial" w:cs="Arial"/>
                <w:color w:val="000000"/>
                <w:sz w:val="16"/>
                <w:szCs w:val="16"/>
              </w:rPr>
            </w:pPr>
          </w:p>
        </w:tc>
      </w:tr>
      <w:tr w:rsidR="000C6E3F" w14:paraId="3C578E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6BCCE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A15D2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(taking break/holiday/travel)</w:t>
            </w:r>
          </w:p>
        </w:tc>
        <w:tc>
          <w:tcPr>
            <w:tcW w:w="910" w:type="dxa"/>
            <w:tcBorders>
              <w:top w:val="nil"/>
              <w:left w:val="nil"/>
              <w:bottom w:val="nil"/>
              <w:right w:val="nil"/>
            </w:tcBorders>
            <w:shd w:val="clear" w:color="auto" w:fill="FFFFFF"/>
            <w:tcMar>
              <w:left w:w="58" w:type="dxa"/>
              <w:right w:w="58" w:type="dxa"/>
            </w:tcMar>
            <w:vAlign w:val="center"/>
          </w:tcPr>
          <w:p w14:paraId="587FEF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1784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3639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41AE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C293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A0F84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619B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A1EEEC" w14:textId="77777777" w:rsidR="000C6E3F" w:rsidRDefault="000C6E3F" w:rsidP="006F0A2E">
            <w:pPr>
              <w:adjustRightInd w:val="0"/>
              <w:spacing w:before="58" w:after="58"/>
              <w:jc w:val="center"/>
              <w:rPr>
                <w:rFonts w:ascii="Arial" w:hAnsi="Arial" w:cs="Arial"/>
                <w:color w:val="000000"/>
                <w:sz w:val="16"/>
                <w:szCs w:val="16"/>
              </w:rPr>
            </w:pPr>
          </w:p>
        </w:tc>
      </w:tr>
      <w:tr w:rsidR="000C6E3F" w14:paraId="5CA6B0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F3686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F8AD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(required leaving home)</w:t>
            </w:r>
          </w:p>
        </w:tc>
        <w:tc>
          <w:tcPr>
            <w:tcW w:w="910" w:type="dxa"/>
            <w:tcBorders>
              <w:top w:val="nil"/>
              <w:left w:val="nil"/>
              <w:bottom w:val="nil"/>
              <w:right w:val="nil"/>
            </w:tcBorders>
            <w:shd w:val="clear" w:color="auto" w:fill="FFFFFF"/>
            <w:tcMar>
              <w:left w:w="58" w:type="dxa"/>
              <w:right w:w="58" w:type="dxa"/>
            </w:tcMar>
            <w:vAlign w:val="center"/>
          </w:tcPr>
          <w:p w14:paraId="102BAE8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D31B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BFC4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EE2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9AF0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0234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9D8F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8C2CFD" w14:textId="77777777" w:rsidR="000C6E3F" w:rsidRDefault="000C6E3F" w:rsidP="006F0A2E">
            <w:pPr>
              <w:adjustRightInd w:val="0"/>
              <w:spacing w:before="58" w:after="58"/>
              <w:jc w:val="center"/>
              <w:rPr>
                <w:rFonts w:ascii="Arial" w:hAnsi="Arial" w:cs="Arial"/>
                <w:color w:val="000000"/>
                <w:sz w:val="16"/>
                <w:szCs w:val="16"/>
              </w:rPr>
            </w:pPr>
          </w:p>
        </w:tc>
      </w:tr>
      <w:tr w:rsidR="000C6E3F" w14:paraId="33B416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1E0B3E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625E2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(need Youth Allowance)</w:t>
            </w:r>
          </w:p>
        </w:tc>
        <w:tc>
          <w:tcPr>
            <w:tcW w:w="910" w:type="dxa"/>
            <w:tcBorders>
              <w:top w:val="nil"/>
              <w:left w:val="nil"/>
              <w:bottom w:val="nil"/>
              <w:right w:val="nil"/>
            </w:tcBorders>
            <w:shd w:val="clear" w:color="auto" w:fill="FFFFFF"/>
            <w:tcMar>
              <w:left w:w="58" w:type="dxa"/>
              <w:right w:w="58" w:type="dxa"/>
            </w:tcMar>
            <w:vAlign w:val="center"/>
          </w:tcPr>
          <w:p w14:paraId="6CC342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D775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CD75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23BF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84AE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251C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C2AF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D064B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8445F7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EC271A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8F7A0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(considering options)</w:t>
            </w:r>
          </w:p>
        </w:tc>
        <w:tc>
          <w:tcPr>
            <w:tcW w:w="910" w:type="dxa"/>
            <w:tcBorders>
              <w:top w:val="nil"/>
              <w:left w:val="nil"/>
              <w:bottom w:val="nil"/>
              <w:right w:val="nil"/>
            </w:tcBorders>
            <w:shd w:val="clear" w:color="auto" w:fill="FFFFFF"/>
            <w:tcMar>
              <w:left w:w="58" w:type="dxa"/>
              <w:right w:w="58" w:type="dxa"/>
            </w:tcMar>
            <w:vAlign w:val="center"/>
          </w:tcPr>
          <w:p w14:paraId="2F4813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1D92E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9ADB5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DCECC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7437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8DA5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109E1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8DC17B" w14:textId="77777777" w:rsidR="000C6E3F" w:rsidRDefault="000C6E3F" w:rsidP="006F0A2E">
            <w:pPr>
              <w:adjustRightInd w:val="0"/>
              <w:spacing w:before="58" w:after="58"/>
              <w:jc w:val="center"/>
              <w:rPr>
                <w:rFonts w:ascii="Arial" w:hAnsi="Arial" w:cs="Arial"/>
                <w:color w:val="000000"/>
                <w:sz w:val="16"/>
                <w:szCs w:val="16"/>
              </w:rPr>
            </w:pPr>
          </w:p>
        </w:tc>
      </w:tr>
      <w:tr w:rsidR="000C6E3F" w14:paraId="442BEA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0EC1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2EAFF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(course costs)</w:t>
            </w:r>
          </w:p>
        </w:tc>
        <w:tc>
          <w:tcPr>
            <w:tcW w:w="910" w:type="dxa"/>
            <w:tcBorders>
              <w:top w:val="nil"/>
              <w:left w:val="nil"/>
              <w:bottom w:val="nil"/>
              <w:right w:val="nil"/>
            </w:tcBorders>
            <w:shd w:val="clear" w:color="auto" w:fill="FFFFFF"/>
            <w:tcMar>
              <w:left w:w="58" w:type="dxa"/>
              <w:right w:w="58" w:type="dxa"/>
            </w:tcMar>
            <w:vAlign w:val="center"/>
          </w:tcPr>
          <w:p w14:paraId="292086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DFF6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F52E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0B05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EB24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E8F8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81C4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65B70A" w14:textId="77777777" w:rsidR="000C6E3F" w:rsidRDefault="000C6E3F" w:rsidP="006F0A2E">
            <w:pPr>
              <w:adjustRightInd w:val="0"/>
              <w:spacing w:before="58" w:after="58"/>
              <w:jc w:val="center"/>
              <w:rPr>
                <w:rFonts w:ascii="Arial" w:hAnsi="Arial" w:cs="Arial"/>
                <w:color w:val="000000"/>
                <w:sz w:val="16"/>
                <w:szCs w:val="16"/>
              </w:rPr>
            </w:pPr>
          </w:p>
        </w:tc>
      </w:tr>
      <w:tr w:rsidR="000C6E3F" w14:paraId="6DC0E0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3DB911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59F84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(financial)</w:t>
            </w:r>
          </w:p>
        </w:tc>
        <w:tc>
          <w:tcPr>
            <w:tcW w:w="910" w:type="dxa"/>
            <w:tcBorders>
              <w:top w:val="nil"/>
              <w:left w:val="nil"/>
              <w:bottom w:val="nil"/>
              <w:right w:val="nil"/>
            </w:tcBorders>
            <w:shd w:val="clear" w:color="auto" w:fill="FFFFFF"/>
            <w:tcMar>
              <w:left w:w="58" w:type="dxa"/>
              <w:right w:w="58" w:type="dxa"/>
            </w:tcMar>
            <w:vAlign w:val="center"/>
          </w:tcPr>
          <w:p w14:paraId="0B97466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74289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4626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4E99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71DD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57AB0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4877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16477A" w14:textId="77777777" w:rsidR="000C6E3F" w:rsidRDefault="000C6E3F" w:rsidP="006F0A2E">
            <w:pPr>
              <w:adjustRightInd w:val="0"/>
              <w:spacing w:before="58" w:after="58"/>
              <w:jc w:val="center"/>
              <w:rPr>
                <w:rFonts w:ascii="Arial" w:hAnsi="Arial" w:cs="Arial"/>
                <w:color w:val="000000"/>
                <w:sz w:val="16"/>
                <w:szCs w:val="16"/>
              </w:rPr>
            </w:pPr>
          </w:p>
        </w:tc>
      </w:tr>
      <w:tr w:rsidR="000C6E3F" w14:paraId="3D0DD01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B62E61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C210E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work)</w:t>
            </w:r>
          </w:p>
        </w:tc>
        <w:tc>
          <w:tcPr>
            <w:tcW w:w="910" w:type="dxa"/>
            <w:tcBorders>
              <w:top w:val="nil"/>
              <w:left w:val="nil"/>
              <w:bottom w:val="nil"/>
              <w:right w:val="nil"/>
            </w:tcBorders>
            <w:shd w:val="clear" w:color="auto" w:fill="FFFFFF"/>
            <w:tcMar>
              <w:left w:w="58" w:type="dxa"/>
              <w:right w:w="58" w:type="dxa"/>
            </w:tcMar>
            <w:vAlign w:val="center"/>
          </w:tcPr>
          <w:p w14:paraId="5B2662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8F09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7E26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8DE65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CBC0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97526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407EF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53FC95" w14:textId="77777777" w:rsidR="000C6E3F" w:rsidRDefault="000C6E3F" w:rsidP="006F0A2E">
            <w:pPr>
              <w:adjustRightInd w:val="0"/>
              <w:spacing w:before="58" w:after="58"/>
              <w:jc w:val="center"/>
              <w:rPr>
                <w:rFonts w:ascii="Arial" w:hAnsi="Arial" w:cs="Arial"/>
                <w:color w:val="000000"/>
                <w:sz w:val="16"/>
                <w:szCs w:val="16"/>
              </w:rPr>
            </w:pPr>
          </w:p>
        </w:tc>
      </w:tr>
      <w:tr w:rsidR="000C6E3F" w14:paraId="6F1A13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F42AC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196E1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(prefer to study at TAFE)</w:t>
            </w:r>
          </w:p>
        </w:tc>
        <w:tc>
          <w:tcPr>
            <w:tcW w:w="910" w:type="dxa"/>
            <w:tcBorders>
              <w:top w:val="nil"/>
              <w:left w:val="nil"/>
              <w:bottom w:val="nil"/>
              <w:right w:val="nil"/>
            </w:tcBorders>
            <w:shd w:val="clear" w:color="auto" w:fill="FFFFFF"/>
            <w:tcMar>
              <w:left w:w="58" w:type="dxa"/>
              <w:right w:w="58" w:type="dxa"/>
            </w:tcMar>
            <w:vAlign w:val="center"/>
          </w:tcPr>
          <w:p w14:paraId="51A0DD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4CB8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4C07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D1A4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ADBB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FA21A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EAAE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348D3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FB2584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57E4A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EBCC0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(other)</w:t>
            </w:r>
          </w:p>
        </w:tc>
        <w:tc>
          <w:tcPr>
            <w:tcW w:w="910" w:type="dxa"/>
            <w:tcBorders>
              <w:top w:val="nil"/>
              <w:left w:val="nil"/>
              <w:bottom w:val="nil"/>
              <w:right w:val="nil"/>
            </w:tcBorders>
            <w:shd w:val="clear" w:color="auto" w:fill="FFFFFF"/>
            <w:tcMar>
              <w:left w:w="58" w:type="dxa"/>
              <w:right w:w="58" w:type="dxa"/>
            </w:tcMar>
            <w:vAlign w:val="center"/>
          </w:tcPr>
          <w:p w14:paraId="64FF48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8522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8DB1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EB24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EB9A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81D9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7A9D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0526E7" w14:textId="77777777" w:rsidR="000C6E3F" w:rsidRDefault="000C6E3F" w:rsidP="006F0A2E">
            <w:pPr>
              <w:adjustRightInd w:val="0"/>
              <w:spacing w:before="58" w:after="58"/>
              <w:jc w:val="center"/>
              <w:rPr>
                <w:rFonts w:ascii="Arial" w:hAnsi="Arial" w:cs="Arial"/>
                <w:color w:val="000000"/>
                <w:sz w:val="16"/>
                <w:szCs w:val="16"/>
              </w:rPr>
            </w:pPr>
          </w:p>
        </w:tc>
      </w:tr>
      <w:tr w:rsidR="000C6E3F" w14:paraId="0EDB78F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F2652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205C1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University: Reason did not take up place (main reason)</w:t>
            </w:r>
          </w:p>
        </w:tc>
        <w:tc>
          <w:tcPr>
            <w:tcW w:w="910" w:type="dxa"/>
            <w:tcBorders>
              <w:top w:val="nil"/>
              <w:left w:val="nil"/>
              <w:bottom w:val="nil"/>
              <w:right w:val="nil"/>
            </w:tcBorders>
            <w:shd w:val="clear" w:color="auto" w:fill="FFFFFF"/>
            <w:tcMar>
              <w:left w:w="58" w:type="dxa"/>
              <w:right w:w="58" w:type="dxa"/>
            </w:tcMar>
            <w:vAlign w:val="center"/>
          </w:tcPr>
          <w:p w14:paraId="7978E7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56B0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AB1C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793F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8F3CC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1AA5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3B0E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A1C3A6"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7A1E8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BBAA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97B18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Study status in </w:t>
            </w:r>
            <w:proofErr w:type="gramStart"/>
            <w:r>
              <w:rPr>
                <w:rFonts w:ascii="Arial" w:hAnsi="Arial" w:cs="Arial"/>
                <w:color w:val="000000"/>
                <w:sz w:val="16"/>
                <w:szCs w:val="16"/>
              </w:rPr>
              <w:t>bachelor</w:t>
            </w:r>
            <w:proofErr w:type="gramEnd"/>
            <w:r>
              <w:rPr>
                <w:rFonts w:ascii="Arial" w:hAnsi="Arial" w:cs="Arial"/>
                <w:color w:val="000000"/>
                <w:sz w:val="16"/>
                <w:szCs w:val="16"/>
              </w:rPr>
              <w:t xml:space="preserve"> degree or higher (derived variable)</w:t>
            </w:r>
          </w:p>
        </w:tc>
        <w:tc>
          <w:tcPr>
            <w:tcW w:w="910" w:type="dxa"/>
            <w:tcBorders>
              <w:top w:val="nil"/>
              <w:left w:val="nil"/>
              <w:bottom w:val="nil"/>
              <w:right w:val="nil"/>
            </w:tcBorders>
            <w:shd w:val="clear" w:color="auto" w:fill="FFFFFF"/>
            <w:tcMar>
              <w:left w:w="58" w:type="dxa"/>
              <w:right w:w="58" w:type="dxa"/>
            </w:tcMar>
            <w:vAlign w:val="center"/>
          </w:tcPr>
          <w:p w14:paraId="1C82C4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B022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3A5B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DF0F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58C1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0BCA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631A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F441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09B6B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7F329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69AF6C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status in VET (derived variable)</w:t>
            </w:r>
          </w:p>
        </w:tc>
        <w:tc>
          <w:tcPr>
            <w:tcW w:w="910" w:type="dxa"/>
            <w:tcBorders>
              <w:top w:val="nil"/>
              <w:left w:val="nil"/>
              <w:bottom w:val="nil"/>
              <w:right w:val="nil"/>
            </w:tcBorders>
            <w:shd w:val="clear" w:color="auto" w:fill="FFFFFF"/>
            <w:tcMar>
              <w:left w:w="58" w:type="dxa"/>
              <w:right w:w="58" w:type="dxa"/>
            </w:tcMar>
            <w:vAlign w:val="center"/>
          </w:tcPr>
          <w:p w14:paraId="21FA20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B0A6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DD37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A419E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81991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DAE4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8526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2CB7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217D11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68D0D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21710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courses/apprenticeships/traineeships</w:t>
            </w:r>
          </w:p>
        </w:tc>
        <w:tc>
          <w:tcPr>
            <w:tcW w:w="910" w:type="dxa"/>
            <w:tcBorders>
              <w:top w:val="nil"/>
              <w:left w:val="nil"/>
              <w:bottom w:val="nil"/>
              <w:right w:val="nil"/>
            </w:tcBorders>
            <w:shd w:val="clear" w:color="auto" w:fill="FFFFFF"/>
            <w:tcMar>
              <w:left w:w="58" w:type="dxa"/>
              <w:right w:w="58" w:type="dxa"/>
            </w:tcMar>
            <w:vAlign w:val="center"/>
          </w:tcPr>
          <w:p w14:paraId="2AFAAD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D0A7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C325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8307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B45BA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2D86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849B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55CFF6" w14:textId="77777777" w:rsidR="000C6E3F" w:rsidRDefault="000C6E3F" w:rsidP="006F0A2E">
            <w:pPr>
              <w:adjustRightInd w:val="0"/>
              <w:spacing w:before="58" w:after="58"/>
              <w:jc w:val="center"/>
              <w:rPr>
                <w:rFonts w:ascii="Arial" w:hAnsi="Arial" w:cs="Arial"/>
                <w:color w:val="000000"/>
                <w:sz w:val="16"/>
                <w:szCs w:val="16"/>
              </w:rPr>
            </w:pPr>
          </w:p>
        </w:tc>
      </w:tr>
      <w:tr w:rsidR="000C6E3F" w14:paraId="0AEB0032"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6BDD04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B80F36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473229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Current study</w:t>
            </w:r>
          </w:p>
        </w:tc>
        <w:tc>
          <w:tcPr>
            <w:tcW w:w="3082" w:type="dxa"/>
            <w:tcBorders>
              <w:top w:val="nil"/>
              <w:left w:val="nil"/>
              <w:bottom w:val="nil"/>
              <w:right w:val="nil"/>
            </w:tcBorders>
            <w:shd w:val="clear" w:color="auto" w:fill="FFFFFF"/>
            <w:tcMar>
              <w:left w:w="58" w:type="dxa"/>
              <w:right w:w="58" w:type="dxa"/>
            </w:tcMar>
            <w:vAlign w:val="center"/>
          </w:tcPr>
          <w:p w14:paraId="00026C4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type</w:t>
            </w:r>
          </w:p>
        </w:tc>
        <w:tc>
          <w:tcPr>
            <w:tcW w:w="910" w:type="dxa"/>
            <w:tcBorders>
              <w:top w:val="nil"/>
              <w:left w:val="nil"/>
              <w:bottom w:val="nil"/>
              <w:right w:val="nil"/>
            </w:tcBorders>
            <w:shd w:val="clear" w:color="auto" w:fill="FFFFFF"/>
            <w:tcMar>
              <w:left w:w="58" w:type="dxa"/>
              <w:right w:w="58" w:type="dxa"/>
            </w:tcMar>
            <w:vAlign w:val="center"/>
          </w:tcPr>
          <w:p w14:paraId="77FF76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793A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D630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05C9C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1B09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3E9E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6429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ABAF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1807D2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D06437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56AA5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910" w:type="dxa"/>
            <w:tcBorders>
              <w:top w:val="nil"/>
              <w:left w:val="nil"/>
              <w:bottom w:val="nil"/>
              <w:right w:val="nil"/>
            </w:tcBorders>
            <w:shd w:val="clear" w:color="auto" w:fill="FFFFFF"/>
            <w:tcMar>
              <w:left w:w="58" w:type="dxa"/>
              <w:right w:w="58" w:type="dxa"/>
            </w:tcMar>
            <w:vAlign w:val="center"/>
          </w:tcPr>
          <w:p w14:paraId="0BD250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6750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94F1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0BC5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ADE6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6762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49BA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8EC74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3ED2E1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4D68F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C120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910" w:type="dxa"/>
            <w:tcBorders>
              <w:top w:val="nil"/>
              <w:left w:val="nil"/>
              <w:bottom w:val="nil"/>
              <w:right w:val="nil"/>
            </w:tcBorders>
            <w:shd w:val="clear" w:color="auto" w:fill="FFFFFF"/>
            <w:tcMar>
              <w:left w:w="58" w:type="dxa"/>
              <w:right w:w="58" w:type="dxa"/>
            </w:tcMar>
            <w:vAlign w:val="center"/>
          </w:tcPr>
          <w:p w14:paraId="110F6F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2AF0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6744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BF742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1D7DC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13111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270A1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5DEEB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E95090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D0D06E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CDFB9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910" w:type="dxa"/>
            <w:tcBorders>
              <w:top w:val="nil"/>
              <w:left w:val="nil"/>
              <w:bottom w:val="nil"/>
              <w:right w:val="nil"/>
            </w:tcBorders>
            <w:shd w:val="clear" w:color="auto" w:fill="FFFFFF"/>
            <w:tcMar>
              <w:left w:w="58" w:type="dxa"/>
              <w:right w:w="58" w:type="dxa"/>
            </w:tcMar>
            <w:vAlign w:val="center"/>
          </w:tcPr>
          <w:p w14:paraId="7439DA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8D8E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A08C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5129E0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4EA32C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64FCD9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533D4E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7200AA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10</w:t>
            </w:r>
          </w:p>
        </w:tc>
      </w:tr>
      <w:tr w:rsidR="000C6E3F" w14:paraId="6CBB96C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89326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5E9A5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910" w:type="dxa"/>
            <w:tcBorders>
              <w:top w:val="nil"/>
              <w:left w:val="nil"/>
              <w:bottom w:val="nil"/>
              <w:right w:val="nil"/>
            </w:tcBorders>
            <w:shd w:val="clear" w:color="auto" w:fill="FFFFFF"/>
            <w:tcMar>
              <w:left w:w="58" w:type="dxa"/>
              <w:right w:w="58" w:type="dxa"/>
            </w:tcMar>
            <w:vAlign w:val="center"/>
          </w:tcPr>
          <w:p w14:paraId="1053D3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D44C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7D10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1FD70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2CE62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2B254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E5DE2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2CC8F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01BC95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95066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242F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910" w:type="dxa"/>
            <w:tcBorders>
              <w:top w:val="nil"/>
              <w:left w:val="nil"/>
              <w:bottom w:val="nil"/>
              <w:right w:val="nil"/>
            </w:tcBorders>
            <w:shd w:val="clear" w:color="auto" w:fill="FFFFFF"/>
            <w:tcMar>
              <w:left w:w="58" w:type="dxa"/>
              <w:right w:w="58" w:type="dxa"/>
            </w:tcMar>
            <w:vAlign w:val="center"/>
          </w:tcPr>
          <w:p w14:paraId="024DB2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B4FC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3A7D6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71E98DF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27F91E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1B0A09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6B2564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148D09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r>
      <w:tr w:rsidR="000C6E3F" w14:paraId="55E185B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ACE548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8E2BB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910" w:type="dxa"/>
            <w:tcBorders>
              <w:top w:val="nil"/>
              <w:left w:val="nil"/>
              <w:bottom w:val="nil"/>
              <w:right w:val="nil"/>
            </w:tcBorders>
            <w:shd w:val="clear" w:color="auto" w:fill="FFFFFF"/>
            <w:tcMar>
              <w:left w:w="58" w:type="dxa"/>
              <w:right w:w="58" w:type="dxa"/>
            </w:tcMar>
            <w:vAlign w:val="center"/>
          </w:tcPr>
          <w:p w14:paraId="2131014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0BA25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5ED1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5A626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229DD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B106B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FEE26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E5535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DC332F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D4CF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2DDB6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910" w:type="dxa"/>
            <w:tcBorders>
              <w:top w:val="nil"/>
              <w:left w:val="nil"/>
              <w:bottom w:val="nil"/>
              <w:right w:val="nil"/>
            </w:tcBorders>
            <w:shd w:val="clear" w:color="auto" w:fill="FFFFFF"/>
            <w:tcMar>
              <w:left w:w="58" w:type="dxa"/>
              <w:right w:w="58" w:type="dxa"/>
            </w:tcMar>
            <w:vAlign w:val="center"/>
          </w:tcPr>
          <w:p w14:paraId="5C47EE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970D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E750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C0C95F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9E1F3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354C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3C984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4E705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BB3667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48604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6BFCA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Current qualification level (derived variable)</w:t>
            </w:r>
          </w:p>
        </w:tc>
        <w:tc>
          <w:tcPr>
            <w:tcW w:w="910" w:type="dxa"/>
            <w:tcBorders>
              <w:top w:val="nil"/>
              <w:left w:val="nil"/>
              <w:bottom w:val="nil"/>
              <w:right w:val="nil"/>
            </w:tcBorders>
            <w:shd w:val="clear" w:color="auto" w:fill="FFFFFF"/>
            <w:tcMar>
              <w:left w:w="58" w:type="dxa"/>
              <w:right w:w="58" w:type="dxa"/>
            </w:tcMar>
            <w:vAlign w:val="center"/>
          </w:tcPr>
          <w:p w14:paraId="7DC8C25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D5B4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81BF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A1F28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E14F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BB64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FD71F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094BF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24809A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6FD8F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E3A33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 status (derived variable)</w:t>
            </w:r>
          </w:p>
        </w:tc>
        <w:tc>
          <w:tcPr>
            <w:tcW w:w="910" w:type="dxa"/>
            <w:tcBorders>
              <w:top w:val="nil"/>
              <w:left w:val="nil"/>
              <w:bottom w:val="nil"/>
              <w:right w:val="nil"/>
            </w:tcBorders>
            <w:shd w:val="clear" w:color="auto" w:fill="FFFFFF"/>
            <w:tcMar>
              <w:left w:w="58" w:type="dxa"/>
              <w:right w:w="58" w:type="dxa"/>
            </w:tcMar>
            <w:vAlign w:val="center"/>
          </w:tcPr>
          <w:p w14:paraId="7CF88D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620D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A289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855B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0292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ACF3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0EE4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50FE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BDFE21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50A6D90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C6EA29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F1675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Past study</w:t>
            </w:r>
          </w:p>
        </w:tc>
        <w:tc>
          <w:tcPr>
            <w:tcW w:w="3082" w:type="dxa"/>
            <w:tcBorders>
              <w:top w:val="nil"/>
              <w:left w:val="nil"/>
              <w:bottom w:val="nil"/>
              <w:right w:val="nil"/>
            </w:tcBorders>
            <w:shd w:val="clear" w:color="auto" w:fill="FFFFFF"/>
            <w:tcMar>
              <w:left w:w="58" w:type="dxa"/>
              <w:right w:w="58" w:type="dxa"/>
            </w:tcMar>
            <w:vAlign w:val="center"/>
          </w:tcPr>
          <w:p w14:paraId="36157BE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910" w:type="dxa"/>
            <w:tcBorders>
              <w:top w:val="nil"/>
              <w:left w:val="nil"/>
              <w:bottom w:val="nil"/>
              <w:right w:val="nil"/>
            </w:tcBorders>
            <w:shd w:val="clear" w:color="auto" w:fill="FFFFFF"/>
            <w:tcMar>
              <w:left w:w="58" w:type="dxa"/>
              <w:right w:w="58" w:type="dxa"/>
            </w:tcMar>
            <w:vAlign w:val="center"/>
          </w:tcPr>
          <w:p w14:paraId="713EE8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69FD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337A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7E114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0E64F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E7E6F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38A88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49829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44CC4D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605F4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3350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910" w:type="dxa"/>
            <w:tcBorders>
              <w:top w:val="nil"/>
              <w:left w:val="nil"/>
              <w:bottom w:val="nil"/>
              <w:right w:val="nil"/>
            </w:tcBorders>
            <w:shd w:val="clear" w:color="auto" w:fill="FFFFFF"/>
            <w:tcMar>
              <w:left w:w="58" w:type="dxa"/>
              <w:right w:w="58" w:type="dxa"/>
            </w:tcMar>
            <w:vAlign w:val="center"/>
          </w:tcPr>
          <w:p w14:paraId="0A94C9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F81F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E3B1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70BEF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F3C3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59C4C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822C9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9A9DE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D8F803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C4EAE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7498D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Institution</w:t>
            </w:r>
          </w:p>
        </w:tc>
        <w:tc>
          <w:tcPr>
            <w:tcW w:w="910" w:type="dxa"/>
            <w:tcBorders>
              <w:top w:val="nil"/>
              <w:left w:val="nil"/>
              <w:bottom w:val="nil"/>
              <w:right w:val="nil"/>
            </w:tcBorders>
            <w:shd w:val="clear" w:color="auto" w:fill="FFFFFF"/>
            <w:tcMar>
              <w:left w:w="58" w:type="dxa"/>
              <w:right w:w="58" w:type="dxa"/>
            </w:tcMar>
            <w:vAlign w:val="center"/>
          </w:tcPr>
          <w:p w14:paraId="6918C3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15C8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BC04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3FE86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6822A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AA0FB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CF02B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4D1BE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0096961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536040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46A3F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910" w:type="dxa"/>
            <w:tcBorders>
              <w:top w:val="nil"/>
              <w:left w:val="nil"/>
              <w:bottom w:val="nil"/>
              <w:right w:val="nil"/>
            </w:tcBorders>
            <w:shd w:val="clear" w:color="auto" w:fill="FFFFFF"/>
            <w:tcMar>
              <w:left w:w="58" w:type="dxa"/>
              <w:right w:w="58" w:type="dxa"/>
            </w:tcMar>
            <w:vAlign w:val="center"/>
          </w:tcPr>
          <w:p w14:paraId="050E1A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1672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40BB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76556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C44B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68463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FE426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E9476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27D854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C07AC6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6E5F1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910" w:type="dxa"/>
            <w:tcBorders>
              <w:top w:val="nil"/>
              <w:left w:val="nil"/>
              <w:bottom w:val="nil"/>
              <w:right w:val="nil"/>
            </w:tcBorders>
            <w:shd w:val="clear" w:color="auto" w:fill="FFFFFF"/>
            <w:tcMar>
              <w:left w:w="58" w:type="dxa"/>
              <w:right w:w="58" w:type="dxa"/>
            </w:tcMar>
            <w:vAlign w:val="center"/>
          </w:tcPr>
          <w:p w14:paraId="4E42A8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4C95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0CC4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3D45C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4E4C5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76BDC8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FF726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2785C9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0C6E3F" w14:paraId="76F6F7F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46DF08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B1EDD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910" w:type="dxa"/>
            <w:tcBorders>
              <w:top w:val="nil"/>
              <w:left w:val="nil"/>
              <w:bottom w:val="nil"/>
              <w:right w:val="nil"/>
            </w:tcBorders>
            <w:shd w:val="clear" w:color="auto" w:fill="FFFFFF"/>
            <w:tcMar>
              <w:left w:w="58" w:type="dxa"/>
              <w:right w:w="58" w:type="dxa"/>
            </w:tcMar>
            <w:vAlign w:val="center"/>
          </w:tcPr>
          <w:p w14:paraId="5CFE602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BB3B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AF37D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A13FC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3BBE5C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0EDD5F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F370A7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D98B8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0C6E3F" w14:paraId="14D83E2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B94FC2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9B450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910" w:type="dxa"/>
            <w:tcBorders>
              <w:top w:val="nil"/>
              <w:left w:val="nil"/>
              <w:bottom w:val="nil"/>
              <w:right w:val="nil"/>
            </w:tcBorders>
            <w:shd w:val="clear" w:color="auto" w:fill="FFFFFF"/>
            <w:tcMar>
              <w:left w:w="58" w:type="dxa"/>
              <w:right w:w="58" w:type="dxa"/>
            </w:tcMar>
            <w:vAlign w:val="center"/>
          </w:tcPr>
          <w:p w14:paraId="68B31E8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A772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4E213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3008F5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62C705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083797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7BB91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51D5DE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0C6E3F" w14:paraId="04FB177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D4C7B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FD984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Completed study</w:t>
            </w:r>
          </w:p>
        </w:tc>
        <w:tc>
          <w:tcPr>
            <w:tcW w:w="910" w:type="dxa"/>
            <w:tcBorders>
              <w:top w:val="nil"/>
              <w:left w:val="nil"/>
              <w:bottom w:val="nil"/>
              <w:right w:val="nil"/>
            </w:tcBorders>
            <w:shd w:val="clear" w:color="auto" w:fill="FFFFFF"/>
            <w:tcMar>
              <w:left w:w="58" w:type="dxa"/>
              <w:right w:w="58" w:type="dxa"/>
            </w:tcMar>
            <w:vAlign w:val="center"/>
          </w:tcPr>
          <w:p w14:paraId="7AC6F6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E543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6880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0435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8F03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7AD6C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8E77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B5439" w14:textId="77777777" w:rsidR="000C6E3F" w:rsidRDefault="000C6E3F" w:rsidP="006F0A2E">
            <w:pPr>
              <w:adjustRightInd w:val="0"/>
              <w:spacing w:before="58" w:after="58"/>
              <w:jc w:val="center"/>
              <w:rPr>
                <w:rFonts w:ascii="Arial" w:hAnsi="Arial" w:cs="Arial"/>
                <w:color w:val="000000"/>
                <w:sz w:val="16"/>
                <w:szCs w:val="16"/>
              </w:rPr>
            </w:pPr>
          </w:p>
        </w:tc>
      </w:tr>
      <w:tr w:rsidR="000C6E3F" w14:paraId="5ED3A52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BF83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2A4E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Highest qualification level completed (derived variable)</w:t>
            </w:r>
          </w:p>
        </w:tc>
        <w:tc>
          <w:tcPr>
            <w:tcW w:w="910" w:type="dxa"/>
            <w:tcBorders>
              <w:top w:val="nil"/>
              <w:left w:val="nil"/>
              <w:bottom w:val="nil"/>
              <w:right w:val="nil"/>
            </w:tcBorders>
            <w:shd w:val="clear" w:color="auto" w:fill="FFFFFF"/>
            <w:tcMar>
              <w:left w:w="58" w:type="dxa"/>
              <w:right w:w="58" w:type="dxa"/>
            </w:tcMar>
            <w:vAlign w:val="center"/>
          </w:tcPr>
          <w:p w14:paraId="2F07AF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D772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4481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25A1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B20E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F2BE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8FE8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D502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F17936A"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8736C88"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88F613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7F4D0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1CBA172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Still studying</w:t>
            </w:r>
          </w:p>
        </w:tc>
        <w:tc>
          <w:tcPr>
            <w:tcW w:w="910" w:type="dxa"/>
            <w:tcBorders>
              <w:top w:val="nil"/>
              <w:left w:val="nil"/>
              <w:bottom w:val="nil"/>
              <w:right w:val="nil"/>
            </w:tcBorders>
            <w:shd w:val="clear" w:color="auto" w:fill="FFFFFF"/>
            <w:tcMar>
              <w:left w:w="58" w:type="dxa"/>
              <w:right w:w="58" w:type="dxa"/>
            </w:tcMar>
            <w:vAlign w:val="center"/>
          </w:tcPr>
          <w:p w14:paraId="2A17DD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A60E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990A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33D31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DAA64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CE6DC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F96DB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97F6D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3C68F76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91EFA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A282C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Confirmation of apprenticeship/traineeship</w:t>
            </w:r>
          </w:p>
        </w:tc>
        <w:tc>
          <w:tcPr>
            <w:tcW w:w="910" w:type="dxa"/>
            <w:tcBorders>
              <w:top w:val="nil"/>
              <w:left w:val="nil"/>
              <w:bottom w:val="nil"/>
              <w:right w:val="nil"/>
            </w:tcBorders>
            <w:shd w:val="clear" w:color="auto" w:fill="FFFFFF"/>
            <w:tcMar>
              <w:left w:w="58" w:type="dxa"/>
              <w:right w:w="58" w:type="dxa"/>
            </w:tcMar>
            <w:vAlign w:val="center"/>
          </w:tcPr>
          <w:p w14:paraId="317FC1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3D36B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6804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7C12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CC00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2B61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4900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B6A8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DFC0AD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E80A0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DD57FB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Confirmation of deferred apprenticeship/traineeship</w:t>
            </w:r>
          </w:p>
        </w:tc>
        <w:tc>
          <w:tcPr>
            <w:tcW w:w="910" w:type="dxa"/>
            <w:tcBorders>
              <w:top w:val="nil"/>
              <w:left w:val="nil"/>
              <w:bottom w:val="nil"/>
              <w:right w:val="nil"/>
            </w:tcBorders>
            <w:shd w:val="clear" w:color="auto" w:fill="FFFFFF"/>
            <w:tcMar>
              <w:left w:w="58" w:type="dxa"/>
              <w:right w:w="58" w:type="dxa"/>
            </w:tcMar>
            <w:vAlign w:val="center"/>
          </w:tcPr>
          <w:p w14:paraId="629078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6300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171D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E67D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78DE9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FFF5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7C20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0244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0D5B0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939A39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44BF0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Resumption of deferred apprenticeship/traineeship</w:t>
            </w:r>
          </w:p>
        </w:tc>
        <w:tc>
          <w:tcPr>
            <w:tcW w:w="910" w:type="dxa"/>
            <w:tcBorders>
              <w:top w:val="nil"/>
              <w:left w:val="nil"/>
              <w:bottom w:val="nil"/>
              <w:right w:val="nil"/>
            </w:tcBorders>
            <w:shd w:val="clear" w:color="auto" w:fill="FFFFFF"/>
            <w:tcMar>
              <w:left w:w="58" w:type="dxa"/>
              <w:right w:w="58" w:type="dxa"/>
            </w:tcMar>
            <w:vAlign w:val="center"/>
          </w:tcPr>
          <w:p w14:paraId="1F604E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A5B7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8803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F412D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83A8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F0CE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28CD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503A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F245F4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E9FFF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0D0BD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started study</w:t>
            </w:r>
          </w:p>
        </w:tc>
        <w:tc>
          <w:tcPr>
            <w:tcW w:w="910" w:type="dxa"/>
            <w:tcBorders>
              <w:top w:val="nil"/>
              <w:left w:val="nil"/>
              <w:bottom w:val="nil"/>
              <w:right w:val="nil"/>
            </w:tcBorders>
            <w:shd w:val="clear" w:color="auto" w:fill="FFFFFF"/>
            <w:tcMar>
              <w:left w:w="58" w:type="dxa"/>
              <w:right w:w="58" w:type="dxa"/>
            </w:tcMar>
            <w:vAlign w:val="center"/>
          </w:tcPr>
          <w:p w14:paraId="4B8BBC3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BFD7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C8B2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764A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2803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2BC5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5261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6747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9D133F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67ED2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01BA2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started study</w:t>
            </w:r>
          </w:p>
        </w:tc>
        <w:tc>
          <w:tcPr>
            <w:tcW w:w="910" w:type="dxa"/>
            <w:tcBorders>
              <w:top w:val="nil"/>
              <w:left w:val="nil"/>
              <w:bottom w:val="nil"/>
              <w:right w:val="nil"/>
            </w:tcBorders>
            <w:shd w:val="clear" w:color="auto" w:fill="FFFFFF"/>
            <w:tcMar>
              <w:left w:w="58" w:type="dxa"/>
              <w:right w:w="58" w:type="dxa"/>
            </w:tcMar>
            <w:vAlign w:val="center"/>
          </w:tcPr>
          <w:p w14:paraId="7C4F1A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B85A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6345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5B8F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95A6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3110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6573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0556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7D600E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C3768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A7E7A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910" w:type="dxa"/>
            <w:tcBorders>
              <w:top w:val="nil"/>
              <w:left w:val="nil"/>
              <w:bottom w:val="nil"/>
              <w:right w:val="nil"/>
            </w:tcBorders>
            <w:shd w:val="clear" w:color="auto" w:fill="FFFFFF"/>
            <w:tcMar>
              <w:left w:w="58" w:type="dxa"/>
              <w:right w:w="58" w:type="dxa"/>
            </w:tcMar>
            <w:vAlign w:val="center"/>
          </w:tcPr>
          <w:p w14:paraId="066F93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7173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5A10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3601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ECAB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6D45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FD56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FB115D" w14:textId="77777777" w:rsidR="000C6E3F" w:rsidRDefault="000C6E3F" w:rsidP="006F0A2E">
            <w:pPr>
              <w:adjustRightInd w:val="0"/>
              <w:spacing w:before="58" w:after="58"/>
              <w:jc w:val="center"/>
              <w:rPr>
                <w:rFonts w:ascii="Arial" w:hAnsi="Arial" w:cs="Arial"/>
                <w:color w:val="000000"/>
                <w:sz w:val="16"/>
                <w:szCs w:val="16"/>
              </w:rPr>
            </w:pPr>
          </w:p>
        </w:tc>
      </w:tr>
      <w:tr w:rsidR="000C6E3F" w14:paraId="79845FD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7ECF81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F5FB8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Qualification</w:t>
            </w:r>
          </w:p>
        </w:tc>
        <w:tc>
          <w:tcPr>
            <w:tcW w:w="910" w:type="dxa"/>
            <w:tcBorders>
              <w:top w:val="nil"/>
              <w:left w:val="nil"/>
              <w:bottom w:val="nil"/>
              <w:right w:val="nil"/>
            </w:tcBorders>
            <w:shd w:val="clear" w:color="auto" w:fill="FFFFFF"/>
            <w:tcMar>
              <w:left w:w="58" w:type="dxa"/>
              <w:right w:w="58" w:type="dxa"/>
            </w:tcMar>
            <w:vAlign w:val="center"/>
          </w:tcPr>
          <w:p w14:paraId="4FBEF8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5048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0895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54F3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FF32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4F43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D37E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9ACB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AFC306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5DE3E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FD915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area of study</w:t>
            </w:r>
          </w:p>
        </w:tc>
        <w:tc>
          <w:tcPr>
            <w:tcW w:w="910" w:type="dxa"/>
            <w:tcBorders>
              <w:top w:val="nil"/>
              <w:left w:val="nil"/>
              <w:bottom w:val="nil"/>
              <w:right w:val="nil"/>
            </w:tcBorders>
            <w:shd w:val="clear" w:color="auto" w:fill="FFFFFF"/>
            <w:tcMar>
              <w:left w:w="58" w:type="dxa"/>
              <w:right w:w="58" w:type="dxa"/>
            </w:tcMar>
            <w:vAlign w:val="center"/>
          </w:tcPr>
          <w:p w14:paraId="2CBE01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4CD3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6B4D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84DF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8A99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35A8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83D6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C2D1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D928BA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7DA18B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F305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910" w:type="dxa"/>
            <w:tcBorders>
              <w:top w:val="nil"/>
              <w:left w:val="nil"/>
              <w:bottom w:val="nil"/>
              <w:right w:val="nil"/>
            </w:tcBorders>
            <w:shd w:val="clear" w:color="auto" w:fill="FFFFFF"/>
            <w:tcMar>
              <w:left w:w="58" w:type="dxa"/>
              <w:right w:w="58" w:type="dxa"/>
            </w:tcMar>
            <w:vAlign w:val="center"/>
          </w:tcPr>
          <w:p w14:paraId="2A35B46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568C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50C7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044F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7654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9B25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EFD4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AF4F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CB13B4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0473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DEACC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910" w:type="dxa"/>
            <w:tcBorders>
              <w:top w:val="nil"/>
              <w:left w:val="nil"/>
              <w:bottom w:val="nil"/>
              <w:right w:val="nil"/>
            </w:tcBorders>
            <w:shd w:val="clear" w:color="auto" w:fill="FFFFFF"/>
            <w:tcMar>
              <w:left w:w="58" w:type="dxa"/>
              <w:right w:w="58" w:type="dxa"/>
            </w:tcMar>
            <w:vAlign w:val="center"/>
          </w:tcPr>
          <w:p w14:paraId="0497E6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624A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C4BA6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2FC6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D668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819C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565B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F24E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E9476D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3CE67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961655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910" w:type="dxa"/>
            <w:tcBorders>
              <w:top w:val="nil"/>
              <w:left w:val="nil"/>
              <w:bottom w:val="nil"/>
              <w:right w:val="nil"/>
            </w:tcBorders>
            <w:shd w:val="clear" w:color="auto" w:fill="FFFFFF"/>
            <w:tcMar>
              <w:left w:w="58" w:type="dxa"/>
              <w:right w:w="58" w:type="dxa"/>
            </w:tcMar>
            <w:vAlign w:val="center"/>
          </w:tcPr>
          <w:p w14:paraId="787A01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99EEC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B6A85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8A18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E8FA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E5AC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1C07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5045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747C9D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0A0DEB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8DEC9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Status in apprenticeship/traineeship (derived variable)</w:t>
            </w:r>
          </w:p>
        </w:tc>
        <w:tc>
          <w:tcPr>
            <w:tcW w:w="910" w:type="dxa"/>
            <w:tcBorders>
              <w:top w:val="nil"/>
              <w:left w:val="nil"/>
              <w:bottom w:val="nil"/>
              <w:right w:val="nil"/>
            </w:tcBorders>
            <w:shd w:val="clear" w:color="auto" w:fill="FFFFFF"/>
            <w:tcMar>
              <w:left w:w="58" w:type="dxa"/>
              <w:right w:w="58" w:type="dxa"/>
            </w:tcMar>
            <w:vAlign w:val="center"/>
          </w:tcPr>
          <w:p w14:paraId="4DB99D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CF45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A35E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736D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40C9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6CAC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1D6D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ECD8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4045A9D"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817CC45"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08F567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153A4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Current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5769E91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study</w:t>
            </w:r>
          </w:p>
        </w:tc>
        <w:tc>
          <w:tcPr>
            <w:tcW w:w="910" w:type="dxa"/>
            <w:tcBorders>
              <w:top w:val="nil"/>
              <w:left w:val="nil"/>
              <w:bottom w:val="nil"/>
              <w:right w:val="nil"/>
            </w:tcBorders>
            <w:shd w:val="clear" w:color="auto" w:fill="FFFFFF"/>
            <w:tcMar>
              <w:left w:w="58" w:type="dxa"/>
              <w:right w:w="58" w:type="dxa"/>
            </w:tcMar>
            <w:vAlign w:val="center"/>
          </w:tcPr>
          <w:p w14:paraId="152031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08CE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E7AB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5B93E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EA0F4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FC7E7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30879E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3893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9C7248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F5FB7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BDAA7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910" w:type="dxa"/>
            <w:tcBorders>
              <w:top w:val="nil"/>
              <w:left w:val="nil"/>
              <w:bottom w:val="nil"/>
              <w:right w:val="nil"/>
            </w:tcBorders>
            <w:shd w:val="clear" w:color="auto" w:fill="FFFFFF"/>
            <w:tcMar>
              <w:left w:w="58" w:type="dxa"/>
              <w:right w:w="58" w:type="dxa"/>
            </w:tcMar>
            <w:vAlign w:val="center"/>
          </w:tcPr>
          <w:p w14:paraId="7F41C9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D898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684B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D18BF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986265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A794D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AA180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0CAA9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A978FB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D19BE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5691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Classes/off-the-job training at TAFE</w:t>
            </w:r>
          </w:p>
        </w:tc>
        <w:tc>
          <w:tcPr>
            <w:tcW w:w="910" w:type="dxa"/>
            <w:tcBorders>
              <w:top w:val="nil"/>
              <w:left w:val="nil"/>
              <w:bottom w:val="nil"/>
              <w:right w:val="nil"/>
            </w:tcBorders>
            <w:shd w:val="clear" w:color="auto" w:fill="FFFFFF"/>
            <w:tcMar>
              <w:left w:w="58" w:type="dxa"/>
              <w:right w:w="58" w:type="dxa"/>
            </w:tcMar>
            <w:vAlign w:val="center"/>
          </w:tcPr>
          <w:p w14:paraId="470F6E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0E7F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34FC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CBF3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4DD3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B422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AC0E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AD68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2189D8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71721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33AE7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Provider of off-the-job training</w:t>
            </w:r>
          </w:p>
        </w:tc>
        <w:tc>
          <w:tcPr>
            <w:tcW w:w="910" w:type="dxa"/>
            <w:tcBorders>
              <w:top w:val="nil"/>
              <w:left w:val="nil"/>
              <w:bottom w:val="nil"/>
              <w:right w:val="nil"/>
            </w:tcBorders>
            <w:shd w:val="clear" w:color="auto" w:fill="FFFFFF"/>
            <w:tcMar>
              <w:left w:w="58" w:type="dxa"/>
              <w:right w:w="58" w:type="dxa"/>
            </w:tcMar>
            <w:vAlign w:val="center"/>
          </w:tcPr>
          <w:p w14:paraId="13B7A1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B6E3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1E1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3ED1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F032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D8611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11B20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E7AE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A82EEA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560B816"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30C757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09204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Past apprenticeships/ traineeships</w:t>
            </w:r>
          </w:p>
        </w:tc>
        <w:tc>
          <w:tcPr>
            <w:tcW w:w="3082" w:type="dxa"/>
            <w:tcBorders>
              <w:top w:val="nil"/>
              <w:left w:val="nil"/>
              <w:bottom w:val="nil"/>
              <w:right w:val="nil"/>
            </w:tcBorders>
            <w:shd w:val="clear" w:color="auto" w:fill="FFFFFF"/>
            <w:tcMar>
              <w:left w:w="58" w:type="dxa"/>
              <w:right w:w="58" w:type="dxa"/>
            </w:tcMar>
            <w:vAlign w:val="center"/>
          </w:tcPr>
          <w:p w14:paraId="6529224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completed/withdrawn/time out/other</w:t>
            </w:r>
          </w:p>
        </w:tc>
        <w:tc>
          <w:tcPr>
            <w:tcW w:w="910" w:type="dxa"/>
            <w:tcBorders>
              <w:top w:val="nil"/>
              <w:left w:val="nil"/>
              <w:bottom w:val="nil"/>
              <w:right w:val="nil"/>
            </w:tcBorders>
            <w:shd w:val="clear" w:color="auto" w:fill="FFFFFF"/>
            <w:tcMar>
              <w:left w:w="58" w:type="dxa"/>
              <w:right w:w="58" w:type="dxa"/>
            </w:tcMar>
            <w:vAlign w:val="center"/>
          </w:tcPr>
          <w:p w14:paraId="7615FF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FB74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B851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0F82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159B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00A6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F36C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A7A2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D87073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03528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8238B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Employer type</w:t>
            </w:r>
          </w:p>
        </w:tc>
        <w:tc>
          <w:tcPr>
            <w:tcW w:w="910" w:type="dxa"/>
            <w:tcBorders>
              <w:top w:val="nil"/>
              <w:left w:val="nil"/>
              <w:bottom w:val="nil"/>
              <w:right w:val="nil"/>
            </w:tcBorders>
            <w:shd w:val="clear" w:color="auto" w:fill="FFFFFF"/>
            <w:tcMar>
              <w:left w:w="58" w:type="dxa"/>
              <w:right w:w="58" w:type="dxa"/>
            </w:tcMar>
            <w:vAlign w:val="center"/>
          </w:tcPr>
          <w:p w14:paraId="30C6DA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C159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88C9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98E6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D4A1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33658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CA1A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70E8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2A2E37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2BD9A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D491F3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apprenticeship/traineeship ended</w:t>
            </w:r>
          </w:p>
        </w:tc>
        <w:tc>
          <w:tcPr>
            <w:tcW w:w="910" w:type="dxa"/>
            <w:tcBorders>
              <w:top w:val="nil"/>
              <w:left w:val="nil"/>
              <w:bottom w:val="nil"/>
              <w:right w:val="nil"/>
            </w:tcBorders>
            <w:shd w:val="clear" w:color="auto" w:fill="FFFFFF"/>
            <w:tcMar>
              <w:left w:w="58" w:type="dxa"/>
              <w:right w:w="58" w:type="dxa"/>
            </w:tcMar>
            <w:vAlign w:val="center"/>
          </w:tcPr>
          <w:p w14:paraId="093ED1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F149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94E0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712DA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F030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6FAC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2A2B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CCEC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3C788A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FDB0D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75E2B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stopped study</w:t>
            </w:r>
          </w:p>
        </w:tc>
        <w:tc>
          <w:tcPr>
            <w:tcW w:w="910" w:type="dxa"/>
            <w:tcBorders>
              <w:top w:val="nil"/>
              <w:left w:val="nil"/>
              <w:bottom w:val="nil"/>
              <w:right w:val="nil"/>
            </w:tcBorders>
            <w:shd w:val="clear" w:color="auto" w:fill="FFFFFF"/>
            <w:tcMar>
              <w:left w:w="58" w:type="dxa"/>
              <w:right w:w="58" w:type="dxa"/>
            </w:tcMar>
            <w:vAlign w:val="center"/>
          </w:tcPr>
          <w:p w14:paraId="3D86C8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C741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27B0C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B572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F55D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21428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0167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E387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B5780E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8D2221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71D73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stopped study</w:t>
            </w:r>
          </w:p>
        </w:tc>
        <w:tc>
          <w:tcPr>
            <w:tcW w:w="910" w:type="dxa"/>
            <w:tcBorders>
              <w:top w:val="nil"/>
              <w:left w:val="nil"/>
              <w:bottom w:val="nil"/>
              <w:right w:val="nil"/>
            </w:tcBorders>
            <w:shd w:val="clear" w:color="auto" w:fill="FFFFFF"/>
            <w:tcMar>
              <w:left w:w="58" w:type="dxa"/>
              <w:right w:w="58" w:type="dxa"/>
            </w:tcMar>
            <w:vAlign w:val="center"/>
          </w:tcPr>
          <w:p w14:paraId="7A5B43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277E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1E3A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BB5A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8117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78C8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AF3B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790F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2C7FE63"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6F8D31E"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637C8F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D7709A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Deferred/ withdrew from study</w:t>
            </w:r>
          </w:p>
        </w:tc>
        <w:tc>
          <w:tcPr>
            <w:tcW w:w="3082" w:type="dxa"/>
            <w:tcBorders>
              <w:top w:val="nil"/>
              <w:left w:val="nil"/>
              <w:bottom w:val="nil"/>
              <w:right w:val="nil"/>
            </w:tcBorders>
            <w:shd w:val="clear" w:color="auto" w:fill="FFFFFF"/>
            <w:tcMar>
              <w:left w:w="58" w:type="dxa"/>
              <w:right w:w="58" w:type="dxa"/>
            </w:tcMar>
            <w:vAlign w:val="center"/>
          </w:tcPr>
          <w:p w14:paraId="3ABA6F3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Problems juggling study and work commitments</w:t>
            </w:r>
          </w:p>
        </w:tc>
        <w:tc>
          <w:tcPr>
            <w:tcW w:w="910" w:type="dxa"/>
            <w:tcBorders>
              <w:top w:val="nil"/>
              <w:left w:val="nil"/>
              <w:bottom w:val="nil"/>
              <w:right w:val="nil"/>
            </w:tcBorders>
            <w:shd w:val="clear" w:color="auto" w:fill="FFFFFF"/>
            <w:tcMar>
              <w:left w:w="58" w:type="dxa"/>
              <w:right w:w="58" w:type="dxa"/>
            </w:tcMar>
            <w:vAlign w:val="center"/>
          </w:tcPr>
          <w:p w14:paraId="1D4A3E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51FE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97CE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E00E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A9524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C6E9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090B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0754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957B13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25313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DD55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Wanted job/apprenticeship/traineeship</w:t>
            </w:r>
          </w:p>
        </w:tc>
        <w:tc>
          <w:tcPr>
            <w:tcW w:w="910" w:type="dxa"/>
            <w:tcBorders>
              <w:top w:val="nil"/>
              <w:left w:val="nil"/>
              <w:bottom w:val="nil"/>
              <w:right w:val="nil"/>
            </w:tcBorders>
            <w:shd w:val="clear" w:color="auto" w:fill="FFFFFF"/>
            <w:tcMar>
              <w:left w:w="58" w:type="dxa"/>
              <w:right w:w="58" w:type="dxa"/>
            </w:tcMar>
            <w:vAlign w:val="center"/>
          </w:tcPr>
          <w:p w14:paraId="0C1F75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F023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83AF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E7F6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E4D5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ED50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2AE1A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20EE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D21FC8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43794A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4EB1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Financially difficult</w:t>
            </w:r>
          </w:p>
        </w:tc>
        <w:tc>
          <w:tcPr>
            <w:tcW w:w="910" w:type="dxa"/>
            <w:tcBorders>
              <w:top w:val="nil"/>
              <w:left w:val="nil"/>
              <w:bottom w:val="nil"/>
              <w:right w:val="nil"/>
            </w:tcBorders>
            <w:shd w:val="clear" w:color="auto" w:fill="FFFFFF"/>
            <w:tcMar>
              <w:left w:w="58" w:type="dxa"/>
              <w:right w:w="58" w:type="dxa"/>
            </w:tcMar>
            <w:vAlign w:val="center"/>
          </w:tcPr>
          <w:p w14:paraId="7CFE0A6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E1A9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409C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BDC55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482F8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5382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B478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8FA1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8B09B0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E1EFE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BE675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Lost interest</w:t>
            </w:r>
          </w:p>
        </w:tc>
        <w:tc>
          <w:tcPr>
            <w:tcW w:w="910" w:type="dxa"/>
            <w:tcBorders>
              <w:top w:val="nil"/>
              <w:left w:val="nil"/>
              <w:bottom w:val="nil"/>
              <w:right w:val="nil"/>
            </w:tcBorders>
            <w:shd w:val="clear" w:color="auto" w:fill="FFFFFF"/>
            <w:tcMar>
              <w:left w:w="58" w:type="dxa"/>
              <w:right w:w="58" w:type="dxa"/>
            </w:tcMar>
            <w:vAlign w:val="center"/>
          </w:tcPr>
          <w:p w14:paraId="448F1A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0A75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5B23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6D98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8141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B1BF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18A7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D5BC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A89B11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3797B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C4D26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Never wanted to study</w:t>
            </w:r>
          </w:p>
        </w:tc>
        <w:tc>
          <w:tcPr>
            <w:tcW w:w="910" w:type="dxa"/>
            <w:tcBorders>
              <w:top w:val="nil"/>
              <w:left w:val="nil"/>
              <w:bottom w:val="nil"/>
              <w:right w:val="nil"/>
            </w:tcBorders>
            <w:shd w:val="clear" w:color="auto" w:fill="FFFFFF"/>
            <w:tcMar>
              <w:left w:w="58" w:type="dxa"/>
              <w:right w:w="58" w:type="dxa"/>
            </w:tcMar>
            <w:vAlign w:val="center"/>
          </w:tcPr>
          <w:p w14:paraId="56C786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8DAB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08415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BF75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0E99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3096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0060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800D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B2B449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5C5CF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67F2E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Course was not what you wanted</w:t>
            </w:r>
          </w:p>
        </w:tc>
        <w:tc>
          <w:tcPr>
            <w:tcW w:w="910" w:type="dxa"/>
            <w:tcBorders>
              <w:top w:val="nil"/>
              <w:left w:val="nil"/>
              <w:bottom w:val="nil"/>
              <w:right w:val="nil"/>
            </w:tcBorders>
            <w:shd w:val="clear" w:color="auto" w:fill="FFFFFF"/>
            <w:tcMar>
              <w:left w:w="58" w:type="dxa"/>
              <w:right w:w="58" w:type="dxa"/>
            </w:tcMar>
            <w:vAlign w:val="center"/>
          </w:tcPr>
          <w:p w14:paraId="2FDE93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CAEB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BB85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B3E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9D92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FEC3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92CA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67B8D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9922A9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5F3DE1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9C659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Wouldn't have led to good job/career</w:t>
            </w:r>
          </w:p>
        </w:tc>
        <w:tc>
          <w:tcPr>
            <w:tcW w:w="910" w:type="dxa"/>
            <w:tcBorders>
              <w:top w:val="nil"/>
              <w:left w:val="nil"/>
              <w:bottom w:val="nil"/>
              <w:right w:val="nil"/>
            </w:tcBorders>
            <w:shd w:val="clear" w:color="auto" w:fill="FFFFFF"/>
            <w:tcMar>
              <w:left w:w="58" w:type="dxa"/>
              <w:right w:w="58" w:type="dxa"/>
            </w:tcMar>
            <w:vAlign w:val="center"/>
          </w:tcPr>
          <w:p w14:paraId="65F1F2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F79F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B87E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E6BBC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BE61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A71C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0B20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FCF6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554080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78C7B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9257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910" w:type="dxa"/>
            <w:tcBorders>
              <w:top w:val="nil"/>
              <w:left w:val="nil"/>
              <w:bottom w:val="nil"/>
              <w:right w:val="nil"/>
            </w:tcBorders>
            <w:shd w:val="clear" w:color="auto" w:fill="FFFFFF"/>
            <w:tcMar>
              <w:left w:w="58" w:type="dxa"/>
              <w:right w:w="58" w:type="dxa"/>
            </w:tcMar>
            <w:vAlign w:val="center"/>
          </w:tcPr>
          <w:p w14:paraId="1C2CEC9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7C08E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6DA5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69C9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5283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855A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DA91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FCBF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4475C2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C4DCF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5EDE3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910" w:type="dxa"/>
            <w:tcBorders>
              <w:top w:val="nil"/>
              <w:left w:val="nil"/>
              <w:bottom w:val="nil"/>
              <w:right w:val="nil"/>
            </w:tcBorders>
            <w:shd w:val="clear" w:color="auto" w:fill="FFFFFF"/>
            <w:tcMar>
              <w:left w:w="58" w:type="dxa"/>
              <w:right w:w="58" w:type="dxa"/>
            </w:tcMar>
            <w:vAlign w:val="center"/>
          </w:tcPr>
          <w:p w14:paraId="2C7F5A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B5BE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66E8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E1A3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3FB3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F91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E7A47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9DD6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88A146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A8306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556AC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Never intended to complete the course</w:t>
            </w:r>
          </w:p>
        </w:tc>
        <w:tc>
          <w:tcPr>
            <w:tcW w:w="910" w:type="dxa"/>
            <w:tcBorders>
              <w:top w:val="nil"/>
              <w:left w:val="nil"/>
              <w:bottom w:val="nil"/>
              <w:right w:val="nil"/>
            </w:tcBorders>
            <w:shd w:val="clear" w:color="auto" w:fill="FFFFFF"/>
            <w:tcMar>
              <w:left w:w="58" w:type="dxa"/>
              <w:right w:w="58" w:type="dxa"/>
            </w:tcMar>
            <w:vAlign w:val="center"/>
          </w:tcPr>
          <w:p w14:paraId="7AEF52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2BA8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DF65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4F07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F21F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BC7E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4932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12A6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356CBB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3D8B1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0D926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access or transport</w:t>
            </w:r>
          </w:p>
        </w:tc>
        <w:tc>
          <w:tcPr>
            <w:tcW w:w="910" w:type="dxa"/>
            <w:tcBorders>
              <w:top w:val="nil"/>
              <w:left w:val="nil"/>
              <w:bottom w:val="nil"/>
              <w:right w:val="nil"/>
            </w:tcBorders>
            <w:shd w:val="clear" w:color="auto" w:fill="FFFFFF"/>
            <w:tcMar>
              <w:left w:w="58" w:type="dxa"/>
              <w:right w:w="58" w:type="dxa"/>
            </w:tcMar>
            <w:vAlign w:val="center"/>
          </w:tcPr>
          <w:p w14:paraId="4BB630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7D78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71C9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5A9E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8BAF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CD8B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5C42C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7B54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093F68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D28DB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92811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910" w:type="dxa"/>
            <w:tcBorders>
              <w:top w:val="nil"/>
              <w:left w:val="nil"/>
              <w:bottom w:val="nil"/>
              <w:right w:val="nil"/>
            </w:tcBorders>
            <w:shd w:val="clear" w:color="auto" w:fill="FFFFFF"/>
            <w:tcMar>
              <w:left w:w="58" w:type="dxa"/>
              <w:right w:w="58" w:type="dxa"/>
            </w:tcMar>
            <w:vAlign w:val="center"/>
          </w:tcPr>
          <w:p w14:paraId="426F15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8F97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A9C8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72C3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C8465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404B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9105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7B4F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642E7E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65158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F77AE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910" w:type="dxa"/>
            <w:tcBorders>
              <w:top w:val="nil"/>
              <w:left w:val="nil"/>
              <w:bottom w:val="nil"/>
              <w:right w:val="nil"/>
            </w:tcBorders>
            <w:shd w:val="clear" w:color="auto" w:fill="FFFFFF"/>
            <w:tcMar>
              <w:left w:w="58" w:type="dxa"/>
              <w:right w:w="58" w:type="dxa"/>
            </w:tcMar>
            <w:vAlign w:val="center"/>
          </w:tcPr>
          <w:p w14:paraId="003336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0AD5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C7C9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87B1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A5870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3A1C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6E63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E7EB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FF9DC5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C7E85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29B78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910" w:type="dxa"/>
            <w:tcBorders>
              <w:top w:val="nil"/>
              <w:left w:val="nil"/>
              <w:bottom w:val="nil"/>
              <w:right w:val="nil"/>
            </w:tcBorders>
            <w:shd w:val="clear" w:color="auto" w:fill="FFFFFF"/>
            <w:tcMar>
              <w:left w:w="58" w:type="dxa"/>
              <w:right w:w="58" w:type="dxa"/>
            </w:tcMar>
            <w:vAlign w:val="center"/>
          </w:tcPr>
          <w:p w14:paraId="3273D4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A252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5400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90D8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D9A0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F2873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3A11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CFE1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9A8A4B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877C1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AFF01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910" w:type="dxa"/>
            <w:tcBorders>
              <w:top w:val="nil"/>
              <w:left w:val="nil"/>
              <w:bottom w:val="nil"/>
              <w:right w:val="nil"/>
            </w:tcBorders>
            <w:shd w:val="clear" w:color="auto" w:fill="FFFFFF"/>
            <w:tcMar>
              <w:left w:w="58" w:type="dxa"/>
              <w:right w:w="58" w:type="dxa"/>
            </w:tcMar>
            <w:vAlign w:val="center"/>
          </w:tcPr>
          <w:p w14:paraId="179B9B7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A82C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ACDA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57E1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854E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17AE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9199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B396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BD2F36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C4FFD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96B2E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910" w:type="dxa"/>
            <w:tcBorders>
              <w:top w:val="nil"/>
              <w:left w:val="nil"/>
              <w:bottom w:val="nil"/>
              <w:right w:val="nil"/>
            </w:tcBorders>
            <w:shd w:val="clear" w:color="auto" w:fill="FFFFFF"/>
            <w:tcMar>
              <w:left w:w="58" w:type="dxa"/>
              <w:right w:w="58" w:type="dxa"/>
            </w:tcMar>
            <w:vAlign w:val="center"/>
          </w:tcPr>
          <w:p w14:paraId="4D59B6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CDB9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4FDA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6B03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7017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393F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5658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8120C5" w14:textId="77777777" w:rsidR="000C6E3F" w:rsidRDefault="000C6E3F" w:rsidP="006F0A2E">
            <w:pPr>
              <w:adjustRightInd w:val="0"/>
              <w:spacing w:before="58" w:after="58"/>
              <w:jc w:val="center"/>
              <w:rPr>
                <w:rFonts w:ascii="Arial" w:hAnsi="Arial" w:cs="Arial"/>
                <w:color w:val="000000"/>
                <w:sz w:val="16"/>
                <w:szCs w:val="16"/>
              </w:rPr>
            </w:pPr>
          </w:p>
        </w:tc>
      </w:tr>
      <w:tr w:rsidR="000C6E3F" w14:paraId="4B865EC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D11F2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A4AF0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Problems juggling study and family commitments</w:t>
            </w:r>
          </w:p>
        </w:tc>
        <w:tc>
          <w:tcPr>
            <w:tcW w:w="910" w:type="dxa"/>
            <w:tcBorders>
              <w:top w:val="nil"/>
              <w:left w:val="nil"/>
              <w:bottom w:val="nil"/>
              <w:right w:val="nil"/>
            </w:tcBorders>
            <w:shd w:val="clear" w:color="auto" w:fill="FFFFFF"/>
            <w:tcMar>
              <w:left w:w="58" w:type="dxa"/>
              <w:right w:w="58" w:type="dxa"/>
            </w:tcMar>
            <w:vAlign w:val="center"/>
          </w:tcPr>
          <w:p w14:paraId="5BDB58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D30F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08F7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0260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4425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5585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E2FE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462F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E6C8CF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CEE712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772B7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Study completed/withdrawn/deferred/changed</w:t>
            </w:r>
          </w:p>
        </w:tc>
        <w:tc>
          <w:tcPr>
            <w:tcW w:w="910" w:type="dxa"/>
            <w:tcBorders>
              <w:top w:val="nil"/>
              <w:left w:val="nil"/>
              <w:bottom w:val="nil"/>
              <w:right w:val="nil"/>
            </w:tcBorders>
            <w:shd w:val="clear" w:color="auto" w:fill="FFFFFF"/>
            <w:tcMar>
              <w:left w:w="58" w:type="dxa"/>
              <w:right w:w="58" w:type="dxa"/>
            </w:tcMar>
            <w:vAlign w:val="center"/>
          </w:tcPr>
          <w:p w14:paraId="10CBA0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D4C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FB7B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B130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9535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394F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9941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752DD8" w14:textId="77777777" w:rsidR="000C6E3F" w:rsidRDefault="000C6E3F" w:rsidP="006F0A2E">
            <w:pPr>
              <w:adjustRightInd w:val="0"/>
              <w:spacing w:before="58" w:after="58"/>
              <w:jc w:val="center"/>
              <w:rPr>
                <w:rFonts w:ascii="Arial" w:hAnsi="Arial" w:cs="Arial"/>
                <w:color w:val="000000"/>
                <w:sz w:val="16"/>
                <w:szCs w:val="16"/>
              </w:rPr>
            </w:pPr>
          </w:p>
        </w:tc>
      </w:tr>
      <w:tr w:rsidR="000C6E3F" w14:paraId="1956F93F"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5689CE0"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0C2D4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A49E6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institutions</w:t>
            </w:r>
          </w:p>
        </w:tc>
        <w:tc>
          <w:tcPr>
            <w:tcW w:w="3082" w:type="dxa"/>
            <w:tcBorders>
              <w:top w:val="nil"/>
              <w:left w:val="nil"/>
              <w:bottom w:val="nil"/>
              <w:right w:val="nil"/>
            </w:tcBorders>
            <w:shd w:val="clear" w:color="auto" w:fill="FFFFFF"/>
            <w:tcMar>
              <w:left w:w="58" w:type="dxa"/>
              <w:right w:w="58" w:type="dxa"/>
            </w:tcMar>
            <w:vAlign w:val="center"/>
          </w:tcPr>
          <w:p w14:paraId="1E5CEDC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Same institution</w:t>
            </w:r>
          </w:p>
        </w:tc>
        <w:tc>
          <w:tcPr>
            <w:tcW w:w="910" w:type="dxa"/>
            <w:tcBorders>
              <w:top w:val="nil"/>
              <w:left w:val="nil"/>
              <w:bottom w:val="nil"/>
              <w:right w:val="nil"/>
            </w:tcBorders>
            <w:shd w:val="clear" w:color="auto" w:fill="FFFFFF"/>
            <w:tcMar>
              <w:left w:w="58" w:type="dxa"/>
              <w:right w:w="58" w:type="dxa"/>
            </w:tcMar>
            <w:vAlign w:val="center"/>
          </w:tcPr>
          <w:p w14:paraId="6E1B56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D4E00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A24C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7B5A9E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5E8746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06AB07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6A3E8B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7C7E9F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0C6E3F" w14:paraId="62082D26"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D68A17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07FCD6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B8E4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course</w:t>
            </w:r>
          </w:p>
        </w:tc>
        <w:tc>
          <w:tcPr>
            <w:tcW w:w="3082" w:type="dxa"/>
            <w:tcBorders>
              <w:top w:val="nil"/>
              <w:left w:val="nil"/>
              <w:bottom w:val="nil"/>
              <w:right w:val="nil"/>
            </w:tcBorders>
            <w:shd w:val="clear" w:color="auto" w:fill="FFFFFF"/>
            <w:tcMar>
              <w:left w:w="58" w:type="dxa"/>
              <w:right w:w="58" w:type="dxa"/>
            </w:tcMar>
            <w:vAlign w:val="center"/>
          </w:tcPr>
          <w:p w14:paraId="46285F9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Same course</w:t>
            </w:r>
          </w:p>
        </w:tc>
        <w:tc>
          <w:tcPr>
            <w:tcW w:w="910" w:type="dxa"/>
            <w:tcBorders>
              <w:top w:val="nil"/>
              <w:left w:val="nil"/>
              <w:bottom w:val="nil"/>
              <w:right w:val="nil"/>
            </w:tcBorders>
            <w:shd w:val="clear" w:color="auto" w:fill="FFFFFF"/>
            <w:tcMar>
              <w:left w:w="58" w:type="dxa"/>
              <w:right w:w="58" w:type="dxa"/>
            </w:tcMar>
            <w:vAlign w:val="center"/>
          </w:tcPr>
          <w:p w14:paraId="15E8E3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6F5A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F230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A2F6E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8A21B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DF65F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FC7285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664B4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E93013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1F71E6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55AA7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Completed first course</w:t>
            </w:r>
          </w:p>
        </w:tc>
        <w:tc>
          <w:tcPr>
            <w:tcW w:w="910" w:type="dxa"/>
            <w:tcBorders>
              <w:top w:val="nil"/>
              <w:left w:val="nil"/>
              <w:bottom w:val="nil"/>
              <w:right w:val="nil"/>
            </w:tcBorders>
            <w:shd w:val="clear" w:color="auto" w:fill="FFFFFF"/>
            <w:tcMar>
              <w:left w:w="58" w:type="dxa"/>
              <w:right w:w="58" w:type="dxa"/>
            </w:tcMar>
            <w:vAlign w:val="center"/>
          </w:tcPr>
          <w:p w14:paraId="217A2D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3C6B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850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2E83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77AF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8CE2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E2FD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35EB5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29A0E0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8A257D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10000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Course costs</w:t>
            </w:r>
          </w:p>
        </w:tc>
        <w:tc>
          <w:tcPr>
            <w:tcW w:w="910" w:type="dxa"/>
            <w:tcBorders>
              <w:top w:val="nil"/>
              <w:left w:val="nil"/>
              <w:bottom w:val="nil"/>
              <w:right w:val="nil"/>
            </w:tcBorders>
            <w:shd w:val="clear" w:color="auto" w:fill="FFFFFF"/>
            <w:tcMar>
              <w:left w:w="58" w:type="dxa"/>
              <w:right w:w="58" w:type="dxa"/>
            </w:tcMar>
            <w:vAlign w:val="center"/>
          </w:tcPr>
          <w:p w14:paraId="6BDD3C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5655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1098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FB40E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99CFE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6EA77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BFDBF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0BAA0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4A3CCB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18E21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A61AA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The first course was a pre-requisite for the second course</w:t>
            </w:r>
          </w:p>
        </w:tc>
        <w:tc>
          <w:tcPr>
            <w:tcW w:w="910" w:type="dxa"/>
            <w:tcBorders>
              <w:top w:val="nil"/>
              <w:left w:val="nil"/>
              <w:bottom w:val="nil"/>
              <w:right w:val="nil"/>
            </w:tcBorders>
            <w:shd w:val="clear" w:color="auto" w:fill="FFFFFF"/>
            <w:tcMar>
              <w:left w:w="58" w:type="dxa"/>
              <w:right w:w="58" w:type="dxa"/>
            </w:tcMar>
            <w:vAlign w:val="center"/>
          </w:tcPr>
          <w:p w14:paraId="0359E03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FAC2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FE7E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53BD7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3C9D7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161076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2671B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88465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6FB1EC7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66352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111FEC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like the first course</w:t>
            </w:r>
          </w:p>
        </w:tc>
        <w:tc>
          <w:tcPr>
            <w:tcW w:w="910" w:type="dxa"/>
            <w:tcBorders>
              <w:top w:val="nil"/>
              <w:left w:val="nil"/>
              <w:bottom w:val="nil"/>
              <w:right w:val="nil"/>
            </w:tcBorders>
            <w:shd w:val="clear" w:color="auto" w:fill="FFFFFF"/>
            <w:tcMar>
              <w:left w:w="58" w:type="dxa"/>
              <w:right w:w="58" w:type="dxa"/>
            </w:tcMar>
            <w:vAlign w:val="center"/>
          </w:tcPr>
          <w:p w14:paraId="2A67B1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01C4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D3C5F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C5ED2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CBC5C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12E87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11B12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6AAC0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C152E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C9026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6DB80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Turned out to be not what you wanted</w:t>
            </w:r>
          </w:p>
        </w:tc>
        <w:tc>
          <w:tcPr>
            <w:tcW w:w="910" w:type="dxa"/>
            <w:tcBorders>
              <w:top w:val="nil"/>
              <w:left w:val="nil"/>
              <w:bottom w:val="nil"/>
              <w:right w:val="nil"/>
            </w:tcBorders>
            <w:shd w:val="clear" w:color="auto" w:fill="FFFFFF"/>
            <w:tcMar>
              <w:left w:w="58" w:type="dxa"/>
              <w:right w:w="58" w:type="dxa"/>
            </w:tcMar>
            <w:vAlign w:val="center"/>
          </w:tcPr>
          <w:p w14:paraId="2D39CE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B38B7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FA50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CE7DF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6670B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A1F5E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07DA1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E9743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B2C431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A934B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D59275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Better career prospects</w:t>
            </w:r>
          </w:p>
        </w:tc>
        <w:tc>
          <w:tcPr>
            <w:tcW w:w="910" w:type="dxa"/>
            <w:tcBorders>
              <w:top w:val="nil"/>
              <w:left w:val="nil"/>
              <w:bottom w:val="nil"/>
              <w:right w:val="nil"/>
            </w:tcBorders>
            <w:shd w:val="clear" w:color="auto" w:fill="FFFFFF"/>
            <w:tcMar>
              <w:left w:w="58" w:type="dxa"/>
              <w:right w:w="58" w:type="dxa"/>
            </w:tcMar>
            <w:vAlign w:val="center"/>
          </w:tcPr>
          <w:p w14:paraId="204788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552A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3A1BF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14EDE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9C6D1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B6CFD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F4F5D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2C8C4A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B919E5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165A5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95848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Poor results</w:t>
            </w:r>
          </w:p>
        </w:tc>
        <w:tc>
          <w:tcPr>
            <w:tcW w:w="910" w:type="dxa"/>
            <w:tcBorders>
              <w:top w:val="nil"/>
              <w:left w:val="nil"/>
              <w:bottom w:val="nil"/>
              <w:right w:val="nil"/>
            </w:tcBorders>
            <w:shd w:val="clear" w:color="auto" w:fill="FFFFFF"/>
            <w:tcMar>
              <w:left w:w="58" w:type="dxa"/>
              <w:right w:w="58" w:type="dxa"/>
            </w:tcMar>
            <w:vAlign w:val="center"/>
          </w:tcPr>
          <w:p w14:paraId="130A8B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92F6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06ED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7DFB9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CD202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A36D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BA313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A2B56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FBDB9A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C7388F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59D85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Study load</w:t>
            </w:r>
          </w:p>
        </w:tc>
        <w:tc>
          <w:tcPr>
            <w:tcW w:w="910" w:type="dxa"/>
            <w:tcBorders>
              <w:top w:val="nil"/>
              <w:left w:val="nil"/>
              <w:bottom w:val="nil"/>
              <w:right w:val="nil"/>
            </w:tcBorders>
            <w:shd w:val="clear" w:color="auto" w:fill="FFFFFF"/>
            <w:tcMar>
              <w:left w:w="58" w:type="dxa"/>
              <w:right w:w="58" w:type="dxa"/>
            </w:tcMar>
            <w:vAlign w:val="center"/>
          </w:tcPr>
          <w:p w14:paraId="0CCCC0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F8E1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FFDF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3A40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BD887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D612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B8916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33CF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4A5093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8818B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29885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Preferred to do second course</w:t>
            </w:r>
          </w:p>
        </w:tc>
        <w:tc>
          <w:tcPr>
            <w:tcW w:w="910" w:type="dxa"/>
            <w:tcBorders>
              <w:top w:val="nil"/>
              <w:left w:val="nil"/>
              <w:bottom w:val="nil"/>
              <w:right w:val="nil"/>
            </w:tcBorders>
            <w:shd w:val="clear" w:color="auto" w:fill="FFFFFF"/>
            <w:tcMar>
              <w:left w:w="58" w:type="dxa"/>
              <w:right w:w="58" w:type="dxa"/>
            </w:tcMar>
            <w:vAlign w:val="center"/>
          </w:tcPr>
          <w:p w14:paraId="506033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9AAF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5958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0AC93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79D08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E5F1A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192A0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114E9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6D37EF3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03678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C617C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910" w:type="dxa"/>
            <w:tcBorders>
              <w:top w:val="nil"/>
              <w:left w:val="nil"/>
              <w:bottom w:val="nil"/>
              <w:right w:val="nil"/>
            </w:tcBorders>
            <w:shd w:val="clear" w:color="auto" w:fill="FFFFFF"/>
            <w:tcMar>
              <w:left w:w="58" w:type="dxa"/>
              <w:right w:w="58" w:type="dxa"/>
            </w:tcMar>
            <w:vAlign w:val="center"/>
          </w:tcPr>
          <w:p w14:paraId="0E8A56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34A5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B261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85C12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F3BFB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B2A3D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833F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C275D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827C9B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E1224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EC6C5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Flexibility</w:t>
            </w:r>
          </w:p>
        </w:tc>
        <w:tc>
          <w:tcPr>
            <w:tcW w:w="910" w:type="dxa"/>
            <w:tcBorders>
              <w:top w:val="nil"/>
              <w:left w:val="nil"/>
              <w:bottom w:val="nil"/>
              <w:right w:val="nil"/>
            </w:tcBorders>
            <w:shd w:val="clear" w:color="auto" w:fill="FFFFFF"/>
            <w:tcMar>
              <w:left w:w="58" w:type="dxa"/>
              <w:right w:w="58" w:type="dxa"/>
            </w:tcMar>
            <w:vAlign w:val="center"/>
          </w:tcPr>
          <w:p w14:paraId="2104EC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FA21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EF1F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28AA35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BA8EC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A8088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00617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4C803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7F67AF2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72BD4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D475C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Issues with instructor</w:t>
            </w:r>
          </w:p>
        </w:tc>
        <w:tc>
          <w:tcPr>
            <w:tcW w:w="910" w:type="dxa"/>
            <w:tcBorders>
              <w:top w:val="nil"/>
              <w:left w:val="nil"/>
              <w:bottom w:val="nil"/>
              <w:right w:val="nil"/>
            </w:tcBorders>
            <w:shd w:val="clear" w:color="auto" w:fill="FFFFFF"/>
            <w:tcMar>
              <w:left w:w="58" w:type="dxa"/>
              <w:right w:w="58" w:type="dxa"/>
            </w:tcMar>
            <w:vAlign w:val="center"/>
          </w:tcPr>
          <w:p w14:paraId="1EB65D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3F48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D162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6CB6C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512AE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8B3F1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A330F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3E1FB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6A45100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B852A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487E1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 not fit in</w:t>
            </w:r>
          </w:p>
        </w:tc>
        <w:tc>
          <w:tcPr>
            <w:tcW w:w="910" w:type="dxa"/>
            <w:tcBorders>
              <w:top w:val="nil"/>
              <w:left w:val="nil"/>
              <w:bottom w:val="nil"/>
              <w:right w:val="nil"/>
            </w:tcBorders>
            <w:shd w:val="clear" w:color="auto" w:fill="FFFFFF"/>
            <w:tcMar>
              <w:left w:w="58" w:type="dxa"/>
              <w:right w:w="58" w:type="dxa"/>
            </w:tcMar>
            <w:vAlign w:val="center"/>
          </w:tcPr>
          <w:p w14:paraId="491AA1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B982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C3DC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4F89A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05A57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4D0E2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A140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145B5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D51920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841C8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48543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Lonely/socially isolated</w:t>
            </w:r>
          </w:p>
        </w:tc>
        <w:tc>
          <w:tcPr>
            <w:tcW w:w="910" w:type="dxa"/>
            <w:tcBorders>
              <w:top w:val="nil"/>
              <w:left w:val="nil"/>
              <w:bottom w:val="nil"/>
              <w:right w:val="nil"/>
            </w:tcBorders>
            <w:shd w:val="clear" w:color="auto" w:fill="FFFFFF"/>
            <w:tcMar>
              <w:left w:w="58" w:type="dxa"/>
              <w:right w:w="58" w:type="dxa"/>
            </w:tcMar>
            <w:vAlign w:val="center"/>
          </w:tcPr>
          <w:p w14:paraId="02D4B4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2334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983CF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567A5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44B9E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409F8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D8350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1C3BD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EAE14D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5C2F7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96046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910" w:type="dxa"/>
            <w:tcBorders>
              <w:top w:val="nil"/>
              <w:left w:val="nil"/>
              <w:bottom w:val="nil"/>
              <w:right w:val="nil"/>
            </w:tcBorders>
            <w:shd w:val="clear" w:color="auto" w:fill="FFFFFF"/>
            <w:tcMar>
              <w:left w:w="58" w:type="dxa"/>
              <w:right w:w="58" w:type="dxa"/>
            </w:tcMar>
            <w:vAlign w:val="center"/>
          </w:tcPr>
          <w:p w14:paraId="3A32EB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8B48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6239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33BF0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D9374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D8BC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1B3B6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6762D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3199185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763666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B5BA05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910" w:type="dxa"/>
            <w:tcBorders>
              <w:top w:val="nil"/>
              <w:left w:val="nil"/>
              <w:bottom w:val="nil"/>
              <w:right w:val="nil"/>
            </w:tcBorders>
            <w:shd w:val="clear" w:color="auto" w:fill="FFFFFF"/>
            <w:tcMar>
              <w:left w:w="58" w:type="dxa"/>
              <w:right w:w="58" w:type="dxa"/>
            </w:tcMar>
            <w:vAlign w:val="center"/>
          </w:tcPr>
          <w:p w14:paraId="3523AC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971A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E6A0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B3EF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018E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CBCC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5F1D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F8EC9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F83CB7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947F0B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EA62E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910" w:type="dxa"/>
            <w:tcBorders>
              <w:top w:val="nil"/>
              <w:left w:val="nil"/>
              <w:bottom w:val="nil"/>
              <w:right w:val="nil"/>
            </w:tcBorders>
            <w:shd w:val="clear" w:color="auto" w:fill="FFFFFF"/>
            <w:tcMar>
              <w:left w:w="58" w:type="dxa"/>
              <w:right w:w="58" w:type="dxa"/>
            </w:tcMar>
            <w:vAlign w:val="center"/>
          </w:tcPr>
          <w:p w14:paraId="35E17A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36DB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9276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AE001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E9606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76CE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4D33D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6D9E0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73DCAA6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2105C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E72E4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Contact hours</w:t>
            </w:r>
          </w:p>
        </w:tc>
        <w:tc>
          <w:tcPr>
            <w:tcW w:w="910" w:type="dxa"/>
            <w:tcBorders>
              <w:top w:val="nil"/>
              <w:left w:val="nil"/>
              <w:bottom w:val="nil"/>
              <w:right w:val="nil"/>
            </w:tcBorders>
            <w:shd w:val="clear" w:color="auto" w:fill="FFFFFF"/>
            <w:tcMar>
              <w:left w:w="58" w:type="dxa"/>
              <w:right w:w="58" w:type="dxa"/>
            </w:tcMar>
            <w:vAlign w:val="center"/>
          </w:tcPr>
          <w:p w14:paraId="66E85B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FDA1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2811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416D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C148B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B2DCA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6CAAE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8A11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7B482E8F"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382C83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72DA8E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B2F2DE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left employer</w:t>
            </w:r>
          </w:p>
        </w:tc>
        <w:tc>
          <w:tcPr>
            <w:tcW w:w="3082" w:type="dxa"/>
            <w:tcBorders>
              <w:top w:val="nil"/>
              <w:left w:val="nil"/>
              <w:bottom w:val="nil"/>
              <w:right w:val="nil"/>
            </w:tcBorders>
            <w:shd w:val="clear" w:color="auto" w:fill="FFFFFF"/>
            <w:tcMar>
              <w:left w:w="58" w:type="dxa"/>
              <w:right w:w="58" w:type="dxa"/>
            </w:tcMar>
            <w:vAlign w:val="center"/>
          </w:tcPr>
          <w:p w14:paraId="7C006D1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Same employer</w:t>
            </w:r>
          </w:p>
        </w:tc>
        <w:tc>
          <w:tcPr>
            <w:tcW w:w="910" w:type="dxa"/>
            <w:tcBorders>
              <w:top w:val="nil"/>
              <w:left w:val="nil"/>
              <w:bottom w:val="nil"/>
              <w:right w:val="nil"/>
            </w:tcBorders>
            <w:shd w:val="clear" w:color="auto" w:fill="FFFFFF"/>
            <w:tcMar>
              <w:left w:w="58" w:type="dxa"/>
              <w:right w:w="58" w:type="dxa"/>
            </w:tcMar>
            <w:vAlign w:val="center"/>
          </w:tcPr>
          <w:p w14:paraId="3766602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838C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B631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A9DE2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605D6C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90D91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9567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6C38E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02A342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B6268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F1A74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Circumstances of changing employer</w:t>
            </w:r>
          </w:p>
        </w:tc>
        <w:tc>
          <w:tcPr>
            <w:tcW w:w="910" w:type="dxa"/>
            <w:tcBorders>
              <w:top w:val="nil"/>
              <w:left w:val="nil"/>
              <w:bottom w:val="nil"/>
              <w:right w:val="nil"/>
            </w:tcBorders>
            <w:shd w:val="clear" w:color="auto" w:fill="FFFFFF"/>
            <w:tcMar>
              <w:left w:w="58" w:type="dxa"/>
              <w:right w:w="58" w:type="dxa"/>
            </w:tcMar>
            <w:vAlign w:val="center"/>
          </w:tcPr>
          <w:p w14:paraId="74AAD6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FFAD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BC3D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CC3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25B4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7B4C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3B11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21E3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73657D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1FB75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C9C2D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Someone offered you a better job</w:t>
            </w:r>
          </w:p>
        </w:tc>
        <w:tc>
          <w:tcPr>
            <w:tcW w:w="910" w:type="dxa"/>
            <w:tcBorders>
              <w:top w:val="nil"/>
              <w:left w:val="nil"/>
              <w:bottom w:val="nil"/>
              <w:right w:val="nil"/>
            </w:tcBorders>
            <w:shd w:val="clear" w:color="auto" w:fill="FFFFFF"/>
            <w:tcMar>
              <w:left w:w="58" w:type="dxa"/>
              <w:right w:w="58" w:type="dxa"/>
            </w:tcMar>
            <w:vAlign w:val="center"/>
          </w:tcPr>
          <w:p w14:paraId="5444DFD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D03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955D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2DEA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8A0A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5BE5D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30850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0F4B7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2363C2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D4823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951B4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910" w:type="dxa"/>
            <w:tcBorders>
              <w:top w:val="nil"/>
              <w:left w:val="nil"/>
              <w:bottom w:val="nil"/>
              <w:right w:val="nil"/>
            </w:tcBorders>
            <w:shd w:val="clear" w:color="auto" w:fill="FFFFFF"/>
            <w:tcMar>
              <w:left w:w="58" w:type="dxa"/>
              <w:right w:w="58" w:type="dxa"/>
            </w:tcMar>
            <w:vAlign w:val="center"/>
          </w:tcPr>
          <w:p w14:paraId="24453B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FD18C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AB55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0CD0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CA2B3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DA05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020F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D272F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0DCABD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2D197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3782D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Pay</w:t>
            </w:r>
          </w:p>
        </w:tc>
        <w:tc>
          <w:tcPr>
            <w:tcW w:w="910" w:type="dxa"/>
            <w:tcBorders>
              <w:top w:val="nil"/>
              <w:left w:val="nil"/>
              <w:bottom w:val="nil"/>
              <w:right w:val="nil"/>
            </w:tcBorders>
            <w:shd w:val="clear" w:color="auto" w:fill="FFFFFF"/>
            <w:tcMar>
              <w:left w:w="58" w:type="dxa"/>
              <w:right w:w="58" w:type="dxa"/>
            </w:tcMar>
            <w:vAlign w:val="center"/>
          </w:tcPr>
          <w:p w14:paraId="62A32E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4CE6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38C4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CB88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D4E19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833D7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7D597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8158CE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32A39E9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DE4E0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6571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910" w:type="dxa"/>
            <w:tcBorders>
              <w:top w:val="nil"/>
              <w:left w:val="nil"/>
              <w:bottom w:val="nil"/>
              <w:right w:val="nil"/>
            </w:tcBorders>
            <w:shd w:val="clear" w:color="auto" w:fill="FFFFFF"/>
            <w:tcMar>
              <w:left w:w="58" w:type="dxa"/>
              <w:right w:w="58" w:type="dxa"/>
            </w:tcMar>
            <w:vAlign w:val="center"/>
          </w:tcPr>
          <w:p w14:paraId="4AB038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727D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3FBC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3F20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CE09A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F8DEA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258C4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2780D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7EDC1CB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07C93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C026D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Feeling rushed and pressed for time</w:t>
            </w:r>
          </w:p>
        </w:tc>
        <w:tc>
          <w:tcPr>
            <w:tcW w:w="910" w:type="dxa"/>
            <w:tcBorders>
              <w:top w:val="nil"/>
              <w:left w:val="nil"/>
              <w:bottom w:val="nil"/>
              <w:right w:val="nil"/>
            </w:tcBorders>
            <w:shd w:val="clear" w:color="auto" w:fill="FFFFFF"/>
            <w:tcMar>
              <w:left w:w="58" w:type="dxa"/>
              <w:right w:w="58" w:type="dxa"/>
            </w:tcMar>
            <w:vAlign w:val="center"/>
          </w:tcPr>
          <w:p w14:paraId="119DEA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479F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C30B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9DE4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4969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4EF0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7AEE0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0B6987" w14:textId="77777777" w:rsidR="000C6E3F" w:rsidRDefault="000C6E3F" w:rsidP="006F0A2E">
            <w:pPr>
              <w:adjustRightInd w:val="0"/>
              <w:spacing w:before="58" w:after="58"/>
              <w:jc w:val="center"/>
              <w:rPr>
                <w:rFonts w:ascii="Arial" w:hAnsi="Arial" w:cs="Arial"/>
                <w:color w:val="000000"/>
                <w:sz w:val="16"/>
                <w:szCs w:val="16"/>
              </w:rPr>
            </w:pPr>
          </w:p>
        </w:tc>
      </w:tr>
      <w:tr w:rsidR="000C6E3F" w14:paraId="3C5492D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D47371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18F1E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910" w:type="dxa"/>
            <w:tcBorders>
              <w:top w:val="nil"/>
              <w:left w:val="nil"/>
              <w:bottom w:val="nil"/>
              <w:right w:val="nil"/>
            </w:tcBorders>
            <w:shd w:val="clear" w:color="auto" w:fill="FFFFFF"/>
            <w:tcMar>
              <w:left w:w="58" w:type="dxa"/>
              <w:right w:w="58" w:type="dxa"/>
            </w:tcMar>
            <w:vAlign w:val="center"/>
          </w:tcPr>
          <w:p w14:paraId="2805EE0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88A59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4428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DF2A9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4722AC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ADF6C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84CC0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36F35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F98181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911F2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6458E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Problems juggling work and family commitments</w:t>
            </w:r>
          </w:p>
        </w:tc>
        <w:tc>
          <w:tcPr>
            <w:tcW w:w="910" w:type="dxa"/>
            <w:tcBorders>
              <w:top w:val="nil"/>
              <w:left w:val="nil"/>
              <w:bottom w:val="nil"/>
              <w:right w:val="nil"/>
            </w:tcBorders>
            <w:shd w:val="clear" w:color="auto" w:fill="FFFFFF"/>
            <w:tcMar>
              <w:left w:w="58" w:type="dxa"/>
              <w:right w:w="58" w:type="dxa"/>
            </w:tcMar>
            <w:vAlign w:val="center"/>
          </w:tcPr>
          <w:p w14:paraId="41B48C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89CB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44FE4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DBBD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09D9B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F313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7DD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187D9E"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95FD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E1611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57237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910" w:type="dxa"/>
            <w:tcBorders>
              <w:top w:val="nil"/>
              <w:left w:val="nil"/>
              <w:bottom w:val="nil"/>
              <w:right w:val="nil"/>
            </w:tcBorders>
            <w:shd w:val="clear" w:color="auto" w:fill="FFFFFF"/>
            <w:tcMar>
              <w:left w:w="58" w:type="dxa"/>
              <w:right w:w="58" w:type="dxa"/>
            </w:tcMar>
            <w:vAlign w:val="center"/>
          </w:tcPr>
          <w:p w14:paraId="0EF8AA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B3DC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0C0B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11A3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B4B0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E4F63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5BD3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F809A0" w14:textId="77777777" w:rsidR="000C6E3F" w:rsidRDefault="000C6E3F" w:rsidP="006F0A2E">
            <w:pPr>
              <w:adjustRightInd w:val="0"/>
              <w:spacing w:before="58" w:after="58"/>
              <w:jc w:val="center"/>
              <w:rPr>
                <w:rFonts w:ascii="Arial" w:hAnsi="Arial" w:cs="Arial"/>
                <w:color w:val="000000"/>
                <w:sz w:val="16"/>
                <w:szCs w:val="16"/>
              </w:rPr>
            </w:pPr>
          </w:p>
        </w:tc>
      </w:tr>
      <w:tr w:rsidR="000C6E3F" w14:paraId="40E81A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1E1D6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5A0C5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910" w:type="dxa"/>
            <w:tcBorders>
              <w:top w:val="nil"/>
              <w:left w:val="nil"/>
              <w:bottom w:val="nil"/>
              <w:right w:val="nil"/>
            </w:tcBorders>
            <w:shd w:val="clear" w:color="auto" w:fill="FFFFFF"/>
            <w:tcMar>
              <w:left w:w="58" w:type="dxa"/>
              <w:right w:w="58" w:type="dxa"/>
            </w:tcMar>
            <w:vAlign w:val="center"/>
          </w:tcPr>
          <w:p w14:paraId="1199753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320A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C7F7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75AB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44106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DA11F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93115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B066F4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4D5363E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5688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C40BE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use skills/abilities</w:t>
            </w:r>
          </w:p>
        </w:tc>
        <w:tc>
          <w:tcPr>
            <w:tcW w:w="910" w:type="dxa"/>
            <w:tcBorders>
              <w:top w:val="nil"/>
              <w:left w:val="nil"/>
              <w:bottom w:val="nil"/>
              <w:right w:val="nil"/>
            </w:tcBorders>
            <w:shd w:val="clear" w:color="auto" w:fill="FFFFFF"/>
            <w:tcMar>
              <w:left w:w="58" w:type="dxa"/>
              <w:right w:w="58" w:type="dxa"/>
            </w:tcMar>
            <w:vAlign w:val="center"/>
          </w:tcPr>
          <w:p w14:paraId="010AB7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26D8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5B8D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4E6C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9E91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4A7E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E938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1E5944" w14:textId="77777777" w:rsidR="000C6E3F" w:rsidRDefault="000C6E3F" w:rsidP="006F0A2E">
            <w:pPr>
              <w:adjustRightInd w:val="0"/>
              <w:spacing w:before="58" w:after="58"/>
              <w:jc w:val="center"/>
              <w:rPr>
                <w:rFonts w:ascii="Arial" w:hAnsi="Arial" w:cs="Arial"/>
                <w:color w:val="000000"/>
                <w:sz w:val="16"/>
                <w:szCs w:val="16"/>
              </w:rPr>
            </w:pPr>
          </w:p>
        </w:tc>
      </w:tr>
      <w:tr w:rsidR="000C6E3F" w14:paraId="7C96CFD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2BE1A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7D2DA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have necessary skills/abilities</w:t>
            </w:r>
          </w:p>
        </w:tc>
        <w:tc>
          <w:tcPr>
            <w:tcW w:w="910" w:type="dxa"/>
            <w:tcBorders>
              <w:top w:val="nil"/>
              <w:left w:val="nil"/>
              <w:bottom w:val="nil"/>
              <w:right w:val="nil"/>
            </w:tcBorders>
            <w:shd w:val="clear" w:color="auto" w:fill="FFFFFF"/>
            <w:tcMar>
              <w:left w:w="58" w:type="dxa"/>
              <w:right w:w="58" w:type="dxa"/>
            </w:tcMar>
            <w:vAlign w:val="center"/>
          </w:tcPr>
          <w:p w14:paraId="7E4DDD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2707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5AA55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85B5A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9680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C283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34AE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16D92F" w14:textId="77777777" w:rsidR="000C6E3F" w:rsidRDefault="000C6E3F" w:rsidP="006F0A2E">
            <w:pPr>
              <w:adjustRightInd w:val="0"/>
              <w:spacing w:before="58" w:after="58"/>
              <w:jc w:val="center"/>
              <w:rPr>
                <w:rFonts w:ascii="Arial" w:hAnsi="Arial" w:cs="Arial"/>
                <w:color w:val="000000"/>
                <w:sz w:val="16"/>
                <w:szCs w:val="16"/>
              </w:rPr>
            </w:pPr>
          </w:p>
        </w:tc>
      </w:tr>
      <w:tr w:rsidR="000C6E3F" w14:paraId="6A31FB4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B151C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9B79A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910" w:type="dxa"/>
            <w:tcBorders>
              <w:top w:val="nil"/>
              <w:left w:val="nil"/>
              <w:bottom w:val="nil"/>
              <w:right w:val="nil"/>
            </w:tcBorders>
            <w:shd w:val="clear" w:color="auto" w:fill="FFFFFF"/>
            <w:tcMar>
              <w:left w:w="58" w:type="dxa"/>
              <w:right w:w="58" w:type="dxa"/>
            </w:tcMar>
            <w:vAlign w:val="center"/>
          </w:tcPr>
          <w:p w14:paraId="009658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CC25E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D68E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18F4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E55AD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7EF10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9575D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79C81F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4C1803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81AEE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1ED0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910" w:type="dxa"/>
            <w:tcBorders>
              <w:top w:val="nil"/>
              <w:left w:val="nil"/>
              <w:bottom w:val="nil"/>
              <w:right w:val="nil"/>
            </w:tcBorders>
            <w:shd w:val="clear" w:color="auto" w:fill="FFFFFF"/>
            <w:tcMar>
              <w:left w:w="58" w:type="dxa"/>
              <w:right w:w="58" w:type="dxa"/>
            </w:tcMar>
            <w:vAlign w:val="center"/>
          </w:tcPr>
          <w:p w14:paraId="45371A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0B90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C389E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8E00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AB18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DD43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74D7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7E34EE" w14:textId="77777777" w:rsidR="000C6E3F" w:rsidRDefault="000C6E3F" w:rsidP="006F0A2E">
            <w:pPr>
              <w:adjustRightInd w:val="0"/>
              <w:spacing w:before="58" w:after="58"/>
              <w:jc w:val="center"/>
              <w:rPr>
                <w:rFonts w:ascii="Arial" w:hAnsi="Arial" w:cs="Arial"/>
                <w:color w:val="000000"/>
                <w:sz w:val="16"/>
                <w:szCs w:val="16"/>
              </w:rPr>
            </w:pPr>
          </w:p>
        </w:tc>
      </w:tr>
      <w:tr w:rsidR="000C6E3F" w14:paraId="2F49E1B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601A6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E13D7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910" w:type="dxa"/>
            <w:tcBorders>
              <w:top w:val="nil"/>
              <w:left w:val="nil"/>
              <w:bottom w:val="nil"/>
              <w:right w:val="nil"/>
            </w:tcBorders>
            <w:shd w:val="clear" w:color="auto" w:fill="FFFFFF"/>
            <w:tcMar>
              <w:left w:w="58" w:type="dxa"/>
              <w:right w:w="58" w:type="dxa"/>
            </w:tcMar>
            <w:vAlign w:val="center"/>
          </w:tcPr>
          <w:p w14:paraId="06FF5DC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BDCF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C56F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51390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105F9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D35AE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2F6EC5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47AC12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r>
      <w:tr w:rsidR="000C6E3F" w14:paraId="5F50CA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63FD9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04963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changed employer</w:t>
            </w:r>
          </w:p>
        </w:tc>
        <w:tc>
          <w:tcPr>
            <w:tcW w:w="910" w:type="dxa"/>
            <w:tcBorders>
              <w:top w:val="nil"/>
              <w:left w:val="nil"/>
              <w:bottom w:val="nil"/>
              <w:right w:val="nil"/>
            </w:tcBorders>
            <w:shd w:val="clear" w:color="auto" w:fill="FFFFFF"/>
            <w:tcMar>
              <w:left w:w="58" w:type="dxa"/>
              <w:right w:w="58" w:type="dxa"/>
            </w:tcMar>
            <w:vAlign w:val="center"/>
          </w:tcPr>
          <w:p w14:paraId="6602DE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1207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C766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1BD57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7DB1F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C5D4C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2558F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762AB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B7D631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97F4EC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FD8A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changed employer</w:t>
            </w:r>
          </w:p>
        </w:tc>
        <w:tc>
          <w:tcPr>
            <w:tcW w:w="910" w:type="dxa"/>
            <w:tcBorders>
              <w:top w:val="nil"/>
              <w:left w:val="nil"/>
              <w:bottom w:val="nil"/>
              <w:right w:val="nil"/>
            </w:tcBorders>
            <w:shd w:val="clear" w:color="auto" w:fill="FFFFFF"/>
            <w:tcMar>
              <w:left w:w="58" w:type="dxa"/>
              <w:right w:w="58" w:type="dxa"/>
            </w:tcMar>
            <w:vAlign w:val="center"/>
          </w:tcPr>
          <w:p w14:paraId="10B052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65EC6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2AE2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42E836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774FF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E6AA6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C85C02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22975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68ECDDF3"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44F7FF6"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084B7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0BAE7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Changed/ stopped apprenticeship/ traineeship</w:t>
            </w:r>
          </w:p>
        </w:tc>
        <w:tc>
          <w:tcPr>
            <w:tcW w:w="3082" w:type="dxa"/>
            <w:tcBorders>
              <w:top w:val="nil"/>
              <w:left w:val="nil"/>
              <w:bottom w:val="nil"/>
              <w:right w:val="nil"/>
            </w:tcBorders>
            <w:shd w:val="clear" w:color="auto" w:fill="FFFFFF"/>
            <w:tcMar>
              <w:left w:w="58" w:type="dxa"/>
              <w:right w:w="58" w:type="dxa"/>
            </w:tcMar>
            <w:vAlign w:val="center"/>
          </w:tcPr>
          <w:p w14:paraId="7530B0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Offered better job</w:t>
            </w:r>
          </w:p>
        </w:tc>
        <w:tc>
          <w:tcPr>
            <w:tcW w:w="910" w:type="dxa"/>
            <w:tcBorders>
              <w:top w:val="nil"/>
              <w:left w:val="nil"/>
              <w:bottom w:val="nil"/>
              <w:right w:val="nil"/>
            </w:tcBorders>
            <w:shd w:val="clear" w:color="auto" w:fill="FFFFFF"/>
            <w:tcMar>
              <w:left w:w="58" w:type="dxa"/>
              <w:right w:w="58" w:type="dxa"/>
            </w:tcMar>
            <w:vAlign w:val="center"/>
          </w:tcPr>
          <w:p w14:paraId="67DD90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07D7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E5B5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62C2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DCD5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F048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15CE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91FC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9AAE3D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8BD85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F7432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Pay</w:t>
            </w:r>
          </w:p>
        </w:tc>
        <w:tc>
          <w:tcPr>
            <w:tcW w:w="910" w:type="dxa"/>
            <w:tcBorders>
              <w:top w:val="nil"/>
              <w:left w:val="nil"/>
              <w:bottom w:val="nil"/>
              <w:right w:val="nil"/>
            </w:tcBorders>
            <w:shd w:val="clear" w:color="auto" w:fill="FFFFFF"/>
            <w:tcMar>
              <w:left w:w="58" w:type="dxa"/>
              <w:right w:w="58" w:type="dxa"/>
            </w:tcMar>
            <w:vAlign w:val="center"/>
          </w:tcPr>
          <w:p w14:paraId="09D8AB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3C0A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75B0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F4D0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F50E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28E6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2C58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5053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0230E3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BF3942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A88AA3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Job prospects</w:t>
            </w:r>
          </w:p>
        </w:tc>
        <w:tc>
          <w:tcPr>
            <w:tcW w:w="910" w:type="dxa"/>
            <w:tcBorders>
              <w:top w:val="nil"/>
              <w:left w:val="nil"/>
              <w:bottom w:val="nil"/>
              <w:right w:val="nil"/>
            </w:tcBorders>
            <w:shd w:val="clear" w:color="auto" w:fill="FFFFFF"/>
            <w:tcMar>
              <w:left w:w="58" w:type="dxa"/>
              <w:right w:w="58" w:type="dxa"/>
            </w:tcMar>
            <w:vAlign w:val="center"/>
          </w:tcPr>
          <w:p w14:paraId="37F5C8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18F6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BEAB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CAA9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C57E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A2D3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9D0A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A8A0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9D828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E5568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347CB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Type of work</w:t>
            </w:r>
          </w:p>
        </w:tc>
        <w:tc>
          <w:tcPr>
            <w:tcW w:w="910" w:type="dxa"/>
            <w:tcBorders>
              <w:top w:val="nil"/>
              <w:left w:val="nil"/>
              <w:bottom w:val="nil"/>
              <w:right w:val="nil"/>
            </w:tcBorders>
            <w:shd w:val="clear" w:color="auto" w:fill="FFFFFF"/>
            <w:tcMar>
              <w:left w:w="58" w:type="dxa"/>
              <w:right w:w="58" w:type="dxa"/>
            </w:tcMar>
            <w:vAlign w:val="center"/>
          </w:tcPr>
          <w:p w14:paraId="50A22B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674E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47068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D182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92755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AD5A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8191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C5A8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BC5468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9F9C4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3BEDF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Boss/other people at work</w:t>
            </w:r>
          </w:p>
        </w:tc>
        <w:tc>
          <w:tcPr>
            <w:tcW w:w="910" w:type="dxa"/>
            <w:tcBorders>
              <w:top w:val="nil"/>
              <w:left w:val="nil"/>
              <w:bottom w:val="nil"/>
              <w:right w:val="nil"/>
            </w:tcBorders>
            <w:shd w:val="clear" w:color="auto" w:fill="FFFFFF"/>
            <w:tcMar>
              <w:left w:w="58" w:type="dxa"/>
              <w:right w:w="58" w:type="dxa"/>
            </w:tcMar>
            <w:vAlign w:val="center"/>
          </w:tcPr>
          <w:p w14:paraId="78242AB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8690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666F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C084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ABA0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429DF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B22F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D8BC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6AED0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A2EBD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20DEC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On-the-job training</w:t>
            </w:r>
          </w:p>
        </w:tc>
        <w:tc>
          <w:tcPr>
            <w:tcW w:w="910" w:type="dxa"/>
            <w:tcBorders>
              <w:top w:val="nil"/>
              <w:left w:val="nil"/>
              <w:bottom w:val="nil"/>
              <w:right w:val="nil"/>
            </w:tcBorders>
            <w:shd w:val="clear" w:color="auto" w:fill="FFFFFF"/>
            <w:tcMar>
              <w:left w:w="58" w:type="dxa"/>
              <w:right w:w="58" w:type="dxa"/>
            </w:tcMar>
            <w:vAlign w:val="center"/>
          </w:tcPr>
          <w:p w14:paraId="7E1068B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8E13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85E9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4881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ACAA7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14D4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1D86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B49B1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CBA696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B9481F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4B4EA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Off-the-job training</w:t>
            </w:r>
          </w:p>
        </w:tc>
        <w:tc>
          <w:tcPr>
            <w:tcW w:w="910" w:type="dxa"/>
            <w:tcBorders>
              <w:top w:val="nil"/>
              <w:left w:val="nil"/>
              <w:bottom w:val="nil"/>
              <w:right w:val="nil"/>
            </w:tcBorders>
            <w:shd w:val="clear" w:color="auto" w:fill="FFFFFF"/>
            <w:tcMar>
              <w:left w:w="58" w:type="dxa"/>
              <w:right w:w="58" w:type="dxa"/>
            </w:tcMar>
            <w:vAlign w:val="center"/>
          </w:tcPr>
          <w:p w14:paraId="2314452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AE2B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C601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25BF0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1E55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BB11B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A349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450A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FDB57F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696B0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3AEB1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Study/training too difficult</w:t>
            </w:r>
          </w:p>
        </w:tc>
        <w:tc>
          <w:tcPr>
            <w:tcW w:w="910" w:type="dxa"/>
            <w:tcBorders>
              <w:top w:val="nil"/>
              <w:left w:val="nil"/>
              <w:bottom w:val="nil"/>
              <w:right w:val="nil"/>
            </w:tcBorders>
            <w:shd w:val="clear" w:color="auto" w:fill="FFFFFF"/>
            <w:tcMar>
              <w:left w:w="58" w:type="dxa"/>
              <w:right w:w="58" w:type="dxa"/>
            </w:tcMar>
            <w:vAlign w:val="center"/>
          </w:tcPr>
          <w:p w14:paraId="705AAA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5EF5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F8E7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E181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3510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C194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6BE9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F00AC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F181EE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CCAF52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2C93C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Feeling rushed and pressed for time</w:t>
            </w:r>
          </w:p>
        </w:tc>
        <w:tc>
          <w:tcPr>
            <w:tcW w:w="910" w:type="dxa"/>
            <w:tcBorders>
              <w:top w:val="nil"/>
              <w:left w:val="nil"/>
              <w:bottom w:val="nil"/>
              <w:right w:val="nil"/>
            </w:tcBorders>
            <w:shd w:val="clear" w:color="auto" w:fill="FFFFFF"/>
            <w:tcMar>
              <w:left w:w="58" w:type="dxa"/>
              <w:right w:w="58" w:type="dxa"/>
            </w:tcMar>
            <w:vAlign w:val="center"/>
          </w:tcPr>
          <w:p w14:paraId="462EA16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F37B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D32A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231C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0235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BEF2D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75EB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E6FA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1E6915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65B29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780E4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problems with travelling or transport</w:t>
            </w:r>
          </w:p>
        </w:tc>
        <w:tc>
          <w:tcPr>
            <w:tcW w:w="910" w:type="dxa"/>
            <w:tcBorders>
              <w:top w:val="nil"/>
              <w:left w:val="nil"/>
              <w:bottom w:val="nil"/>
              <w:right w:val="nil"/>
            </w:tcBorders>
            <w:shd w:val="clear" w:color="auto" w:fill="FFFFFF"/>
            <w:tcMar>
              <w:left w:w="58" w:type="dxa"/>
              <w:right w:w="58" w:type="dxa"/>
            </w:tcMar>
            <w:vAlign w:val="center"/>
          </w:tcPr>
          <w:p w14:paraId="06D2C0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3A88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8075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386C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B673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8139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9041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3471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2E553D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62368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D2D24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Problems juggling work and family commitments</w:t>
            </w:r>
          </w:p>
        </w:tc>
        <w:tc>
          <w:tcPr>
            <w:tcW w:w="910" w:type="dxa"/>
            <w:tcBorders>
              <w:top w:val="nil"/>
              <w:left w:val="nil"/>
              <w:bottom w:val="nil"/>
              <w:right w:val="nil"/>
            </w:tcBorders>
            <w:shd w:val="clear" w:color="auto" w:fill="FFFFFF"/>
            <w:tcMar>
              <w:left w:w="58" w:type="dxa"/>
              <w:right w:w="58" w:type="dxa"/>
            </w:tcMar>
            <w:vAlign w:val="center"/>
          </w:tcPr>
          <w:p w14:paraId="59D9C3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36EA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C562C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6A67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06B8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EB26D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3E1F0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396B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558935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CD762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39BDD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Parental responsibility</w:t>
            </w:r>
          </w:p>
        </w:tc>
        <w:tc>
          <w:tcPr>
            <w:tcW w:w="910" w:type="dxa"/>
            <w:tcBorders>
              <w:top w:val="nil"/>
              <w:left w:val="nil"/>
              <w:bottom w:val="nil"/>
              <w:right w:val="nil"/>
            </w:tcBorders>
            <w:shd w:val="clear" w:color="auto" w:fill="FFFFFF"/>
            <w:tcMar>
              <w:left w:w="58" w:type="dxa"/>
              <w:right w:w="58" w:type="dxa"/>
            </w:tcMar>
            <w:vAlign w:val="center"/>
          </w:tcPr>
          <w:p w14:paraId="753479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1E98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DBA6D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9B40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0708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E4D7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2A214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4AA9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FC7AFA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219651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491B0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Because of health or personal reasons</w:t>
            </w:r>
          </w:p>
        </w:tc>
        <w:tc>
          <w:tcPr>
            <w:tcW w:w="910" w:type="dxa"/>
            <w:tcBorders>
              <w:top w:val="nil"/>
              <w:left w:val="nil"/>
              <w:bottom w:val="nil"/>
              <w:right w:val="nil"/>
            </w:tcBorders>
            <w:shd w:val="clear" w:color="auto" w:fill="FFFFFF"/>
            <w:tcMar>
              <w:left w:w="58" w:type="dxa"/>
              <w:right w:w="58" w:type="dxa"/>
            </w:tcMar>
            <w:vAlign w:val="center"/>
          </w:tcPr>
          <w:p w14:paraId="069F6B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EA48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D973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22A3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D24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C8EF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9456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B9B7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ED4071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AA6AA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CAE32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have necessary skills/abilities</w:t>
            </w:r>
          </w:p>
        </w:tc>
        <w:tc>
          <w:tcPr>
            <w:tcW w:w="910" w:type="dxa"/>
            <w:tcBorders>
              <w:top w:val="nil"/>
              <w:left w:val="nil"/>
              <w:bottom w:val="nil"/>
              <w:right w:val="nil"/>
            </w:tcBorders>
            <w:shd w:val="clear" w:color="auto" w:fill="FFFFFF"/>
            <w:tcMar>
              <w:left w:w="58" w:type="dxa"/>
              <w:right w:w="58" w:type="dxa"/>
            </w:tcMar>
            <w:vAlign w:val="center"/>
          </w:tcPr>
          <w:p w14:paraId="007968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B815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12A4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3590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0329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6C59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AF1C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D46282"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8ECAA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21E75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B4952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Didn't use skills/abilities</w:t>
            </w:r>
          </w:p>
        </w:tc>
        <w:tc>
          <w:tcPr>
            <w:tcW w:w="910" w:type="dxa"/>
            <w:tcBorders>
              <w:top w:val="nil"/>
              <w:left w:val="nil"/>
              <w:bottom w:val="nil"/>
              <w:right w:val="nil"/>
            </w:tcBorders>
            <w:shd w:val="clear" w:color="auto" w:fill="FFFFFF"/>
            <w:tcMar>
              <w:left w:w="58" w:type="dxa"/>
              <w:right w:w="58" w:type="dxa"/>
            </w:tcMar>
            <w:vAlign w:val="center"/>
          </w:tcPr>
          <w:p w14:paraId="6CC9C0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860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E8A8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9D22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40DD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6F9B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A28C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F816C8" w14:textId="77777777" w:rsidR="000C6E3F" w:rsidRDefault="000C6E3F" w:rsidP="006F0A2E">
            <w:pPr>
              <w:adjustRightInd w:val="0"/>
              <w:spacing w:before="58" w:after="58"/>
              <w:jc w:val="center"/>
              <w:rPr>
                <w:rFonts w:ascii="Arial" w:hAnsi="Arial" w:cs="Arial"/>
                <w:color w:val="000000"/>
                <w:sz w:val="16"/>
                <w:szCs w:val="16"/>
              </w:rPr>
            </w:pPr>
          </w:p>
        </w:tc>
      </w:tr>
      <w:tr w:rsidR="000C6E3F" w14:paraId="54BBF1B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0133E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30C01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Other</w:t>
            </w:r>
          </w:p>
        </w:tc>
        <w:tc>
          <w:tcPr>
            <w:tcW w:w="910" w:type="dxa"/>
            <w:tcBorders>
              <w:top w:val="nil"/>
              <w:left w:val="nil"/>
              <w:bottom w:val="nil"/>
              <w:right w:val="nil"/>
            </w:tcBorders>
            <w:shd w:val="clear" w:color="auto" w:fill="FFFFFF"/>
            <w:tcMar>
              <w:left w:w="58" w:type="dxa"/>
              <w:right w:w="58" w:type="dxa"/>
            </w:tcMar>
            <w:vAlign w:val="center"/>
          </w:tcPr>
          <w:p w14:paraId="4C4716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30E0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2045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2158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58A0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064A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76FD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F1EA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DAB2D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9345B8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A7714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Prefer not to say</w:t>
            </w:r>
          </w:p>
        </w:tc>
        <w:tc>
          <w:tcPr>
            <w:tcW w:w="910" w:type="dxa"/>
            <w:tcBorders>
              <w:top w:val="nil"/>
              <w:left w:val="nil"/>
              <w:bottom w:val="nil"/>
              <w:right w:val="nil"/>
            </w:tcBorders>
            <w:shd w:val="clear" w:color="auto" w:fill="FFFFFF"/>
            <w:tcMar>
              <w:left w:w="58" w:type="dxa"/>
              <w:right w:w="58" w:type="dxa"/>
            </w:tcMar>
            <w:vAlign w:val="center"/>
          </w:tcPr>
          <w:p w14:paraId="4AB09B1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3A78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1F5B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00BC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4A74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6152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AAC6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99C1C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0AD645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091B1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621B3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Main reason</w:t>
            </w:r>
          </w:p>
        </w:tc>
        <w:tc>
          <w:tcPr>
            <w:tcW w:w="910" w:type="dxa"/>
            <w:tcBorders>
              <w:top w:val="nil"/>
              <w:left w:val="nil"/>
              <w:bottom w:val="nil"/>
              <w:right w:val="nil"/>
            </w:tcBorders>
            <w:shd w:val="clear" w:color="auto" w:fill="FFFFFF"/>
            <w:tcMar>
              <w:left w:w="58" w:type="dxa"/>
              <w:right w:w="58" w:type="dxa"/>
            </w:tcMar>
            <w:vAlign w:val="center"/>
          </w:tcPr>
          <w:p w14:paraId="49BB44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5035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022586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A74C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29E5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5A1F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86F4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6E11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F43AB6D"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6EF8EBC"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10D89D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214220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Student engagement</w:t>
            </w:r>
          </w:p>
        </w:tc>
        <w:tc>
          <w:tcPr>
            <w:tcW w:w="3082" w:type="dxa"/>
            <w:tcBorders>
              <w:top w:val="nil"/>
              <w:left w:val="nil"/>
              <w:bottom w:val="nil"/>
              <w:right w:val="nil"/>
            </w:tcBorders>
            <w:shd w:val="clear" w:color="auto" w:fill="FFFFFF"/>
            <w:tcMar>
              <w:left w:w="58" w:type="dxa"/>
              <w:right w:w="58" w:type="dxa"/>
            </w:tcMar>
            <w:vAlign w:val="center"/>
          </w:tcPr>
          <w:p w14:paraId="49695D0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Feedback</w:t>
            </w:r>
          </w:p>
        </w:tc>
        <w:tc>
          <w:tcPr>
            <w:tcW w:w="910" w:type="dxa"/>
            <w:tcBorders>
              <w:top w:val="nil"/>
              <w:left w:val="nil"/>
              <w:bottom w:val="nil"/>
              <w:right w:val="nil"/>
            </w:tcBorders>
            <w:shd w:val="clear" w:color="auto" w:fill="FFFFFF"/>
            <w:tcMar>
              <w:left w:w="58" w:type="dxa"/>
              <w:right w:w="58" w:type="dxa"/>
            </w:tcMar>
            <w:vAlign w:val="center"/>
          </w:tcPr>
          <w:p w14:paraId="6A2389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647B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E486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01D75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AE555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0C70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56EB3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8B0A0E" w14:textId="77777777" w:rsidR="000C6E3F" w:rsidRDefault="000C6E3F" w:rsidP="006F0A2E">
            <w:pPr>
              <w:adjustRightInd w:val="0"/>
              <w:spacing w:before="58" w:after="58"/>
              <w:jc w:val="center"/>
              <w:rPr>
                <w:rFonts w:ascii="Arial" w:hAnsi="Arial" w:cs="Arial"/>
                <w:color w:val="000000"/>
                <w:sz w:val="16"/>
                <w:szCs w:val="16"/>
              </w:rPr>
            </w:pPr>
          </w:p>
        </w:tc>
      </w:tr>
      <w:tr w:rsidR="000C6E3F" w14:paraId="18B1039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F6DACE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8F3C2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class presentations</w:t>
            </w:r>
          </w:p>
        </w:tc>
        <w:tc>
          <w:tcPr>
            <w:tcW w:w="910" w:type="dxa"/>
            <w:tcBorders>
              <w:top w:val="nil"/>
              <w:left w:val="nil"/>
              <w:bottom w:val="nil"/>
              <w:right w:val="nil"/>
            </w:tcBorders>
            <w:shd w:val="clear" w:color="auto" w:fill="FFFFFF"/>
            <w:tcMar>
              <w:left w:w="58" w:type="dxa"/>
              <w:right w:w="58" w:type="dxa"/>
            </w:tcMar>
            <w:vAlign w:val="center"/>
          </w:tcPr>
          <w:p w14:paraId="6B02F9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3748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E64F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835B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64A91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B718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27E4E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85F265" w14:textId="77777777" w:rsidR="000C6E3F" w:rsidRDefault="000C6E3F" w:rsidP="006F0A2E">
            <w:pPr>
              <w:adjustRightInd w:val="0"/>
              <w:spacing w:before="58" w:after="58"/>
              <w:jc w:val="center"/>
              <w:rPr>
                <w:rFonts w:ascii="Arial" w:hAnsi="Arial" w:cs="Arial"/>
                <w:color w:val="000000"/>
                <w:sz w:val="16"/>
                <w:szCs w:val="16"/>
              </w:rPr>
            </w:pPr>
          </w:p>
        </w:tc>
      </w:tr>
      <w:tr w:rsidR="000C6E3F" w14:paraId="4635456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9E40EE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1C733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group work</w:t>
            </w:r>
          </w:p>
        </w:tc>
        <w:tc>
          <w:tcPr>
            <w:tcW w:w="910" w:type="dxa"/>
            <w:tcBorders>
              <w:top w:val="nil"/>
              <w:left w:val="nil"/>
              <w:bottom w:val="nil"/>
              <w:right w:val="nil"/>
            </w:tcBorders>
            <w:shd w:val="clear" w:color="auto" w:fill="FFFFFF"/>
            <w:tcMar>
              <w:left w:w="58" w:type="dxa"/>
              <w:right w:w="58" w:type="dxa"/>
            </w:tcMar>
            <w:vAlign w:val="center"/>
          </w:tcPr>
          <w:p w14:paraId="677D8A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47A6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DAA8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8347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5924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E2C9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5999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4FA33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769ED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B3705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E93B6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discussions about coursework</w:t>
            </w:r>
          </w:p>
        </w:tc>
        <w:tc>
          <w:tcPr>
            <w:tcW w:w="910" w:type="dxa"/>
            <w:tcBorders>
              <w:top w:val="nil"/>
              <w:left w:val="nil"/>
              <w:bottom w:val="nil"/>
              <w:right w:val="nil"/>
            </w:tcBorders>
            <w:shd w:val="clear" w:color="auto" w:fill="FFFFFF"/>
            <w:tcMar>
              <w:left w:w="58" w:type="dxa"/>
              <w:right w:w="58" w:type="dxa"/>
            </w:tcMar>
            <w:vAlign w:val="center"/>
          </w:tcPr>
          <w:p w14:paraId="7898C6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F275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A2EE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A553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92D0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58407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ADDD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12F5BB" w14:textId="77777777" w:rsidR="000C6E3F" w:rsidRDefault="000C6E3F" w:rsidP="006F0A2E">
            <w:pPr>
              <w:adjustRightInd w:val="0"/>
              <w:spacing w:before="58" w:after="58"/>
              <w:jc w:val="center"/>
              <w:rPr>
                <w:rFonts w:ascii="Arial" w:hAnsi="Arial" w:cs="Arial"/>
                <w:color w:val="000000"/>
                <w:sz w:val="16"/>
                <w:szCs w:val="16"/>
              </w:rPr>
            </w:pPr>
          </w:p>
        </w:tc>
      </w:tr>
      <w:tr w:rsidR="000C6E3F" w14:paraId="2EDD12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D5071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7E2F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discussions with instructor</w:t>
            </w:r>
          </w:p>
        </w:tc>
        <w:tc>
          <w:tcPr>
            <w:tcW w:w="910" w:type="dxa"/>
            <w:tcBorders>
              <w:top w:val="nil"/>
              <w:left w:val="nil"/>
              <w:bottom w:val="nil"/>
              <w:right w:val="nil"/>
            </w:tcBorders>
            <w:shd w:val="clear" w:color="auto" w:fill="FFFFFF"/>
            <w:tcMar>
              <w:left w:w="58" w:type="dxa"/>
              <w:right w:w="58" w:type="dxa"/>
            </w:tcMar>
            <w:vAlign w:val="center"/>
          </w:tcPr>
          <w:p w14:paraId="2BE9D2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46DC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87EE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C376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A440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4541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F40A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34FD0F" w14:textId="77777777" w:rsidR="000C6E3F" w:rsidRDefault="000C6E3F" w:rsidP="006F0A2E">
            <w:pPr>
              <w:adjustRightInd w:val="0"/>
              <w:spacing w:before="58" w:after="58"/>
              <w:jc w:val="center"/>
              <w:rPr>
                <w:rFonts w:ascii="Arial" w:hAnsi="Arial" w:cs="Arial"/>
                <w:color w:val="000000"/>
                <w:sz w:val="16"/>
                <w:szCs w:val="16"/>
              </w:rPr>
            </w:pPr>
          </w:p>
        </w:tc>
      </w:tr>
      <w:tr w:rsidR="000C6E3F" w14:paraId="68EB344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1A86B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AE333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extracurricular activities</w:t>
            </w:r>
          </w:p>
        </w:tc>
        <w:tc>
          <w:tcPr>
            <w:tcW w:w="910" w:type="dxa"/>
            <w:tcBorders>
              <w:top w:val="nil"/>
              <w:left w:val="nil"/>
              <w:bottom w:val="nil"/>
              <w:right w:val="nil"/>
            </w:tcBorders>
            <w:shd w:val="clear" w:color="auto" w:fill="FFFFFF"/>
            <w:tcMar>
              <w:left w:w="58" w:type="dxa"/>
              <w:right w:w="58" w:type="dxa"/>
            </w:tcMar>
            <w:vAlign w:val="center"/>
          </w:tcPr>
          <w:p w14:paraId="7BF02C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F6BA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6A6A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80AF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E943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DCE3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1469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2EBBE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0E0AAE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240895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661D6F8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08A4B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lastRenderedPageBreak/>
              <w:t>Satisfaction with study</w:t>
            </w:r>
          </w:p>
        </w:tc>
        <w:tc>
          <w:tcPr>
            <w:tcW w:w="3082" w:type="dxa"/>
            <w:tcBorders>
              <w:top w:val="nil"/>
              <w:left w:val="nil"/>
              <w:bottom w:val="nil"/>
              <w:right w:val="nil"/>
            </w:tcBorders>
            <w:shd w:val="clear" w:color="auto" w:fill="FFFFFF"/>
            <w:tcMar>
              <w:left w:w="58" w:type="dxa"/>
              <w:right w:w="58" w:type="dxa"/>
            </w:tcMar>
            <w:vAlign w:val="center"/>
          </w:tcPr>
          <w:p w14:paraId="74A43A6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Overall satisfaction</w:t>
            </w:r>
          </w:p>
        </w:tc>
        <w:tc>
          <w:tcPr>
            <w:tcW w:w="910" w:type="dxa"/>
            <w:tcBorders>
              <w:top w:val="nil"/>
              <w:left w:val="nil"/>
              <w:bottom w:val="nil"/>
              <w:right w:val="nil"/>
            </w:tcBorders>
            <w:shd w:val="clear" w:color="auto" w:fill="FFFFFF"/>
            <w:tcMar>
              <w:left w:w="58" w:type="dxa"/>
              <w:right w:w="58" w:type="dxa"/>
            </w:tcMar>
            <w:vAlign w:val="center"/>
          </w:tcPr>
          <w:p w14:paraId="5B6067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75C9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B033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A710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3859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BD202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86C5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515B03" w14:textId="77777777" w:rsidR="000C6E3F" w:rsidRDefault="000C6E3F" w:rsidP="006F0A2E">
            <w:pPr>
              <w:adjustRightInd w:val="0"/>
              <w:spacing w:before="58" w:after="58"/>
              <w:jc w:val="center"/>
              <w:rPr>
                <w:rFonts w:ascii="Arial" w:hAnsi="Arial" w:cs="Arial"/>
                <w:color w:val="000000"/>
                <w:sz w:val="16"/>
                <w:szCs w:val="16"/>
              </w:rPr>
            </w:pPr>
          </w:p>
        </w:tc>
      </w:tr>
      <w:tr w:rsidR="000C6E3F" w14:paraId="6AAC773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4DA94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62D01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Improved career prospects</w:t>
            </w:r>
          </w:p>
        </w:tc>
        <w:tc>
          <w:tcPr>
            <w:tcW w:w="910" w:type="dxa"/>
            <w:tcBorders>
              <w:top w:val="nil"/>
              <w:left w:val="nil"/>
              <w:bottom w:val="nil"/>
              <w:right w:val="nil"/>
            </w:tcBorders>
            <w:shd w:val="clear" w:color="auto" w:fill="FFFFFF"/>
            <w:tcMar>
              <w:left w:w="58" w:type="dxa"/>
              <w:right w:w="58" w:type="dxa"/>
            </w:tcMar>
            <w:vAlign w:val="center"/>
          </w:tcPr>
          <w:p w14:paraId="11D60C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A588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7951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450A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C223D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E674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FD36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1A5143" w14:textId="77777777" w:rsidR="000C6E3F" w:rsidRDefault="000C6E3F" w:rsidP="006F0A2E">
            <w:pPr>
              <w:adjustRightInd w:val="0"/>
              <w:spacing w:before="58" w:after="58"/>
              <w:jc w:val="center"/>
              <w:rPr>
                <w:rFonts w:ascii="Arial" w:hAnsi="Arial" w:cs="Arial"/>
                <w:color w:val="000000"/>
                <w:sz w:val="16"/>
                <w:szCs w:val="16"/>
              </w:rPr>
            </w:pPr>
          </w:p>
        </w:tc>
      </w:tr>
      <w:tr w:rsidR="000C6E3F" w14:paraId="5837EAF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6761C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1E40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Helped make contacts</w:t>
            </w:r>
          </w:p>
        </w:tc>
        <w:tc>
          <w:tcPr>
            <w:tcW w:w="910" w:type="dxa"/>
            <w:tcBorders>
              <w:top w:val="nil"/>
              <w:left w:val="nil"/>
              <w:bottom w:val="nil"/>
              <w:right w:val="nil"/>
            </w:tcBorders>
            <w:shd w:val="clear" w:color="auto" w:fill="FFFFFF"/>
            <w:tcMar>
              <w:left w:w="58" w:type="dxa"/>
              <w:right w:w="58" w:type="dxa"/>
            </w:tcMar>
            <w:vAlign w:val="center"/>
          </w:tcPr>
          <w:p w14:paraId="159652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E986A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DF54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AE87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919C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1AD6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A24F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D57009" w14:textId="77777777" w:rsidR="000C6E3F" w:rsidRDefault="000C6E3F" w:rsidP="006F0A2E">
            <w:pPr>
              <w:adjustRightInd w:val="0"/>
              <w:spacing w:before="58" w:after="58"/>
              <w:jc w:val="center"/>
              <w:rPr>
                <w:rFonts w:ascii="Arial" w:hAnsi="Arial" w:cs="Arial"/>
                <w:color w:val="000000"/>
                <w:sz w:val="16"/>
                <w:szCs w:val="16"/>
              </w:rPr>
            </w:pPr>
          </w:p>
        </w:tc>
      </w:tr>
      <w:tr w:rsidR="000C6E3F" w14:paraId="1526F86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743E4D43"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AFD4D7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13709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Careers advice</w:t>
            </w:r>
          </w:p>
        </w:tc>
        <w:tc>
          <w:tcPr>
            <w:tcW w:w="3082" w:type="dxa"/>
            <w:tcBorders>
              <w:top w:val="nil"/>
              <w:left w:val="nil"/>
              <w:bottom w:val="nil"/>
              <w:right w:val="nil"/>
            </w:tcBorders>
            <w:shd w:val="clear" w:color="auto" w:fill="FFFFFF"/>
            <w:tcMar>
              <w:left w:w="58" w:type="dxa"/>
              <w:right w:w="58" w:type="dxa"/>
            </w:tcMar>
            <w:vAlign w:val="center"/>
          </w:tcPr>
          <w:p w14:paraId="6BD3120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Careers guidance officer</w:t>
            </w:r>
          </w:p>
        </w:tc>
        <w:tc>
          <w:tcPr>
            <w:tcW w:w="910" w:type="dxa"/>
            <w:tcBorders>
              <w:top w:val="nil"/>
              <w:left w:val="nil"/>
              <w:bottom w:val="nil"/>
              <w:right w:val="nil"/>
            </w:tcBorders>
            <w:shd w:val="clear" w:color="auto" w:fill="FFFFFF"/>
            <w:tcMar>
              <w:left w:w="58" w:type="dxa"/>
              <w:right w:w="58" w:type="dxa"/>
            </w:tcMar>
            <w:vAlign w:val="center"/>
          </w:tcPr>
          <w:p w14:paraId="1B680A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7666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4DEE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B9698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1193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4A84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C5EC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13E9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5CCCDC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92A38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985A3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Questionnaire</w:t>
            </w:r>
          </w:p>
        </w:tc>
        <w:tc>
          <w:tcPr>
            <w:tcW w:w="910" w:type="dxa"/>
            <w:tcBorders>
              <w:top w:val="nil"/>
              <w:left w:val="nil"/>
              <w:bottom w:val="nil"/>
              <w:right w:val="nil"/>
            </w:tcBorders>
            <w:shd w:val="clear" w:color="auto" w:fill="FFFFFF"/>
            <w:tcMar>
              <w:left w:w="58" w:type="dxa"/>
              <w:right w:w="58" w:type="dxa"/>
            </w:tcMar>
            <w:vAlign w:val="center"/>
          </w:tcPr>
          <w:p w14:paraId="65C8F61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94FC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A7FD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B949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4868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E046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F16C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CF611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97CFC0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CFE3E8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B0A91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Job application assistance</w:t>
            </w:r>
          </w:p>
        </w:tc>
        <w:tc>
          <w:tcPr>
            <w:tcW w:w="910" w:type="dxa"/>
            <w:tcBorders>
              <w:top w:val="nil"/>
              <w:left w:val="nil"/>
              <w:bottom w:val="nil"/>
              <w:right w:val="nil"/>
            </w:tcBorders>
            <w:shd w:val="clear" w:color="auto" w:fill="FFFFFF"/>
            <w:tcMar>
              <w:left w:w="58" w:type="dxa"/>
              <w:right w:w="58" w:type="dxa"/>
            </w:tcMar>
            <w:vAlign w:val="center"/>
          </w:tcPr>
          <w:p w14:paraId="1453A31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A5352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F4DF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2317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4EDB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3FE1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CC245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9AB0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B3186A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DDF07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5FB19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Information about further study</w:t>
            </w:r>
          </w:p>
        </w:tc>
        <w:tc>
          <w:tcPr>
            <w:tcW w:w="910" w:type="dxa"/>
            <w:tcBorders>
              <w:top w:val="nil"/>
              <w:left w:val="nil"/>
              <w:bottom w:val="nil"/>
              <w:right w:val="nil"/>
            </w:tcBorders>
            <w:shd w:val="clear" w:color="auto" w:fill="FFFFFF"/>
            <w:tcMar>
              <w:left w:w="58" w:type="dxa"/>
              <w:right w:w="58" w:type="dxa"/>
            </w:tcMar>
            <w:vAlign w:val="center"/>
          </w:tcPr>
          <w:p w14:paraId="252DDBC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564C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CC00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44AD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BDD78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0176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3D81F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AF25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12336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07E97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9485E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Online tool</w:t>
            </w:r>
          </w:p>
        </w:tc>
        <w:tc>
          <w:tcPr>
            <w:tcW w:w="910" w:type="dxa"/>
            <w:tcBorders>
              <w:top w:val="nil"/>
              <w:left w:val="nil"/>
              <w:bottom w:val="nil"/>
              <w:right w:val="nil"/>
            </w:tcBorders>
            <w:shd w:val="clear" w:color="auto" w:fill="FFFFFF"/>
            <w:tcMar>
              <w:left w:w="58" w:type="dxa"/>
              <w:right w:w="58" w:type="dxa"/>
            </w:tcMar>
            <w:vAlign w:val="center"/>
          </w:tcPr>
          <w:p w14:paraId="04E192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B2EA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D346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4FA3C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4ACE7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DF04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C4E9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483B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019EB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E01F7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253BF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910" w:type="dxa"/>
            <w:tcBorders>
              <w:top w:val="nil"/>
              <w:left w:val="nil"/>
              <w:bottom w:val="nil"/>
              <w:right w:val="nil"/>
            </w:tcBorders>
            <w:shd w:val="clear" w:color="auto" w:fill="FFFFFF"/>
            <w:tcMar>
              <w:left w:w="58" w:type="dxa"/>
              <w:right w:w="58" w:type="dxa"/>
            </w:tcMar>
            <w:vAlign w:val="center"/>
          </w:tcPr>
          <w:p w14:paraId="6A7AD4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47E3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EC26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8965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0303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B091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C17E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22837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FB4B3BE"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D5D4F3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45AEB8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6053C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247B6F6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Sources of income: Study payment (Youth Allowance/ABSTUDY/AUSTUDY)</w:t>
            </w:r>
          </w:p>
        </w:tc>
        <w:tc>
          <w:tcPr>
            <w:tcW w:w="910" w:type="dxa"/>
            <w:tcBorders>
              <w:top w:val="nil"/>
              <w:left w:val="nil"/>
              <w:bottom w:val="nil"/>
              <w:right w:val="nil"/>
            </w:tcBorders>
            <w:shd w:val="clear" w:color="auto" w:fill="FFFFFF"/>
            <w:tcMar>
              <w:left w:w="58" w:type="dxa"/>
              <w:right w:w="58" w:type="dxa"/>
            </w:tcMar>
            <w:vAlign w:val="center"/>
          </w:tcPr>
          <w:p w14:paraId="2E6EC34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4544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6172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6847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7F92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1FE8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2F54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CB75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10749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0B870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479BE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Amount of study payment received (fortnight)</w:t>
            </w:r>
          </w:p>
        </w:tc>
        <w:tc>
          <w:tcPr>
            <w:tcW w:w="910" w:type="dxa"/>
            <w:tcBorders>
              <w:top w:val="nil"/>
              <w:left w:val="nil"/>
              <w:bottom w:val="nil"/>
              <w:right w:val="nil"/>
            </w:tcBorders>
            <w:shd w:val="clear" w:color="auto" w:fill="FFFFFF"/>
            <w:tcMar>
              <w:left w:w="58" w:type="dxa"/>
              <w:right w:w="58" w:type="dxa"/>
            </w:tcMar>
            <w:vAlign w:val="center"/>
          </w:tcPr>
          <w:p w14:paraId="3E3441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CE77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CE0B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8EE5C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1110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AD347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C2CF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9AE3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78AD15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AE5E2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5FDA6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None</w:t>
            </w:r>
          </w:p>
        </w:tc>
        <w:tc>
          <w:tcPr>
            <w:tcW w:w="910" w:type="dxa"/>
            <w:tcBorders>
              <w:top w:val="nil"/>
              <w:left w:val="nil"/>
              <w:bottom w:val="nil"/>
              <w:right w:val="nil"/>
            </w:tcBorders>
            <w:shd w:val="clear" w:color="auto" w:fill="FFFFFF"/>
            <w:tcMar>
              <w:left w:w="58" w:type="dxa"/>
              <w:right w:w="58" w:type="dxa"/>
            </w:tcMar>
            <w:vAlign w:val="center"/>
          </w:tcPr>
          <w:p w14:paraId="2B4BB8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EC415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938E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E10E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E2CF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32952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913F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384A64" w14:textId="77777777" w:rsidR="000C6E3F" w:rsidRDefault="000C6E3F" w:rsidP="006F0A2E">
            <w:pPr>
              <w:adjustRightInd w:val="0"/>
              <w:spacing w:before="58" w:after="58"/>
              <w:jc w:val="center"/>
              <w:rPr>
                <w:rFonts w:ascii="Arial" w:hAnsi="Arial" w:cs="Arial"/>
                <w:color w:val="000000"/>
                <w:sz w:val="16"/>
                <w:szCs w:val="16"/>
              </w:rPr>
            </w:pPr>
          </w:p>
        </w:tc>
      </w:tr>
      <w:tr w:rsidR="000C6E3F" w14:paraId="337A4C7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38DEFE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39C0C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Respondent</w:t>
            </w:r>
          </w:p>
        </w:tc>
        <w:tc>
          <w:tcPr>
            <w:tcW w:w="910" w:type="dxa"/>
            <w:tcBorders>
              <w:top w:val="nil"/>
              <w:left w:val="nil"/>
              <w:bottom w:val="nil"/>
              <w:right w:val="nil"/>
            </w:tcBorders>
            <w:shd w:val="clear" w:color="auto" w:fill="FFFFFF"/>
            <w:tcMar>
              <w:left w:w="58" w:type="dxa"/>
              <w:right w:w="58" w:type="dxa"/>
            </w:tcMar>
            <w:vAlign w:val="center"/>
          </w:tcPr>
          <w:p w14:paraId="3DA51A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F4F2F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1AB0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FB6B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4E5B4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0FA0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970BA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A67243" w14:textId="77777777" w:rsidR="000C6E3F" w:rsidRDefault="000C6E3F" w:rsidP="006F0A2E">
            <w:pPr>
              <w:adjustRightInd w:val="0"/>
              <w:spacing w:before="58" w:after="58"/>
              <w:jc w:val="center"/>
              <w:rPr>
                <w:rFonts w:ascii="Arial" w:hAnsi="Arial" w:cs="Arial"/>
                <w:color w:val="000000"/>
                <w:sz w:val="16"/>
                <w:szCs w:val="16"/>
              </w:rPr>
            </w:pPr>
          </w:p>
        </w:tc>
      </w:tr>
      <w:tr w:rsidR="000C6E3F" w14:paraId="3046AA4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D3EF5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92618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Parents/family</w:t>
            </w:r>
          </w:p>
        </w:tc>
        <w:tc>
          <w:tcPr>
            <w:tcW w:w="910" w:type="dxa"/>
            <w:tcBorders>
              <w:top w:val="nil"/>
              <w:left w:val="nil"/>
              <w:bottom w:val="nil"/>
              <w:right w:val="nil"/>
            </w:tcBorders>
            <w:shd w:val="clear" w:color="auto" w:fill="FFFFFF"/>
            <w:tcMar>
              <w:left w:w="58" w:type="dxa"/>
              <w:right w:w="58" w:type="dxa"/>
            </w:tcMar>
            <w:vAlign w:val="center"/>
          </w:tcPr>
          <w:p w14:paraId="30B37D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F50A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A0EE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EB67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F4CE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A509B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7242B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7637C6" w14:textId="77777777" w:rsidR="000C6E3F" w:rsidRDefault="000C6E3F" w:rsidP="006F0A2E">
            <w:pPr>
              <w:adjustRightInd w:val="0"/>
              <w:spacing w:before="58" w:after="58"/>
              <w:jc w:val="center"/>
              <w:rPr>
                <w:rFonts w:ascii="Arial" w:hAnsi="Arial" w:cs="Arial"/>
                <w:color w:val="000000"/>
                <w:sz w:val="16"/>
                <w:szCs w:val="16"/>
              </w:rPr>
            </w:pPr>
          </w:p>
        </w:tc>
      </w:tr>
      <w:tr w:rsidR="000C6E3F" w14:paraId="4F64656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FF4FA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A01FD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Employer</w:t>
            </w:r>
          </w:p>
        </w:tc>
        <w:tc>
          <w:tcPr>
            <w:tcW w:w="910" w:type="dxa"/>
            <w:tcBorders>
              <w:top w:val="nil"/>
              <w:left w:val="nil"/>
              <w:bottom w:val="nil"/>
              <w:right w:val="nil"/>
            </w:tcBorders>
            <w:shd w:val="clear" w:color="auto" w:fill="FFFFFF"/>
            <w:tcMar>
              <w:left w:w="58" w:type="dxa"/>
              <w:right w:w="58" w:type="dxa"/>
            </w:tcMar>
            <w:vAlign w:val="center"/>
          </w:tcPr>
          <w:p w14:paraId="4BF2A1A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3115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0578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FCC3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F680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9DF1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3C92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C14441" w14:textId="77777777" w:rsidR="000C6E3F" w:rsidRDefault="000C6E3F" w:rsidP="006F0A2E">
            <w:pPr>
              <w:adjustRightInd w:val="0"/>
              <w:spacing w:before="58" w:after="58"/>
              <w:jc w:val="center"/>
              <w:rPr>
                <w:rFonts w:ascii="Arial" w:hAnsi="Arial" w:cs="Arial"/>
                <w:color w:val="000000"/>
                <w:sz w:val="16"/>
                <w:szCs w:val="16"/>
              </w:rPr>
            </w:pPr>
          </w:p>
        </w:tc>
      </w:tr>
      <w:tr w:rsidR="000C6E3F" w14:paraId="57FA7EE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992061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1FF8D1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Government</w:t>
            </w:r>
          </w:p>
        </w:tc>
        <w:tc>
          <w:tcPr>
            <w:tcW w:w="910" w:type="dxa"/>
            <w:tcBorders>
              <w:top w:val="nil"/>
              <w:left w:val="nil"/>
              <w:bottom w:val="nil"/>
              <w:right w:val="nil"/>
            </w:tcBorders>
            <w:shd w:val="clear" w:color="auto" w:fill="FFFFFF"/>
            <w:tcMar>
              <w:left w:w="58" w:type="dxa"/>
              <w:right w:w="58" w:type="dxa"/>
            </w:tcMar>
            <w:vAlign w:val="center"/>
          </w:tcPr>
          <w:p w14:paraId="53D5BB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74AA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AD6D0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3C5C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A2E15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AAAE6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F268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ABA58A" w14:textId="77777777" w:rsidR="000C6E3F" w:rsidRDefault="000C6E3F" w:rsidP="006F0A2E">
            <w:pPr>
              <w:adjustRightInd w:val="0"/>
              <w:spacing w:before="58" w:after="58"/>
              <w:jc w:val="center"/>
              <w:rPr>
                <w:rFonts w:ascii="Arial" w:hAnsi="Arial" w:cs="Arial"/>
                <w:color w:val="000000"/>
                <w:sz w:val="16"/>
                <w:szCs w:val="16"/>
              </w:rPr>
            </w:pPr>
          </w:p>
        </w:tc>
      </w:tr>
      <w:tr w:rsidR="000C6E3F" w14:paraId="6CAABF5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E2CFE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4F0AB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Course fees: Other</w:t>
            </w:r>
          </w:p>
        </w:tc>
        <w:tc>
          <w:tcPr>
            <w:tcW w:w="910" w:type="dxa"/>
            <w:tcBorders>
              <w:top w:val="nil"/>
              <w:left w:val="nil"/>
              <w:bottom w:val="nil"/>
              <w:right w:val="nil"/>
            </w:tcBorders>
            <w:shd w:val="clear" w:color="auto" w:fill="FFFFFF"/>
            <w:tcMar>
              <w:left w:w="58" w:type="dxa"/>
              <w:right w:w="58" w:type="dxa"/>
            </w:tcMar>
            <w:vAlign w:val="center"/>
          </w:tcPr>
          <w:p w14:paraId="225BE07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BFB73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E455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9DDE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739D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7FB2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EC9AB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F87B9C" w14:textId="77777777" w:rsidR="000C6E3F" w:rsidRDefault="000C6E3F" w:rsidP="006F0A2E">
            <w:pPr>
              <w:adjustRightInd w:val="0"/>
              <w:spacing w:before="58" w:after="58"/>
              <w:jc w:val="center"/>
              <w:rPr>
                <w:rFonts w:ascii="Arial" w:hAnsi="Arial" w:cs="Arial"/>
                <w:color w:val="000000"/>
                <w:sz w:val="16"/>
                <w:szCs w:val="16"/>
              </w:rPr>
            </w:pPr>
          </w:p>
        </w:tc>
      </w:tr>
      <w:tr w:rsidR="000C6E3F" w14:paraId="21800CD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7AC11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4DBB5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Commonwealth supported (HECS)</w:t>
            </w:r>
          </w:p>
        </w:tc>
        <w:tc>
          <w:tcPr>
            <w:tcW w:w="910" w:type="dxa"/>
            <w:tcBorders>
              <w:top w:val="nil"/>
              <w:left w:val="nil"/>
              <w:bottom w:val="nil"/>
              <w:right w:val="nil"/>
            </w:tcBorders>
            <w:shd w:val="clear" w:color="auto" w:fill="FFFFFF"/>
            <w:tcMar>
              <w:left w:w="58" w:type="dxa"/>
              <w:right w:w="58" w:type="dxa"/>
            </w:tcMar>
            <w:vAlign w:val="center"/>
          </w:tcPr>
          <w:p w14:paraId="5619A0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404C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C9ED0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97D6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1290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46CAB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DADF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B1FE93" w14:textId="77777777" w:rsidR="000C6E3F" w:rsidRDefault="000C6E3F" w:rsidP="006F0A2E">
            <w:pPr>
              <w:adjustRightInd w:val="0"/>
              <w:spacing w:before="58" w:after="58"/>
              <w:jc w:val="center"/>
              <w:rPr>
                <w:rFonts w:ascii="Arial" w:hAnsi="Arial" w:cs="Arial"/>
                <w:color w:val="000000"/>
                <w:sz w:val="16"/>
                <w:szCs w:val="16"/>
              </w:rPr>
            </w:pPr>
          </w:p>
        </w:tc>
      </w:tr>
      <w:tr w:rsidR="000C6E3F" w14:paraId="1230D38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87A74B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DC890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Commonwealth supported (HECS)/</w:t>
            </w:r>
            <w:proofErr w:type="gramStart"/>
            <w:r>
              <w:rPr>
                <w:rFonts w:ascii="Arial" w:hAnsi="Arial" w:cs="Arial"/>
                <w:color w:val="000000"/>
                <w:sz w:val="16"/>
                <w:szCs w:val="16"/>
              </w:rPr>
              <w:t>full-fee</w:t>
            </w:r>
            <w:proofErr w:type="gramEnd"/>
            <w:r>
              <w:rPr>
                <w:rFonts w:ascii="Arial" w:hAnsi="Arial" w:cs="Arial"/>
                <w:color w:val="000000"/>
                <w:sz w:val="16"/>
                <w:szCs w:val="16"/>
              </w:rPr>
              <w:t xml:space="preserve"> paying</w:t>
            </w:r>
          </w:p>
        </w:tc>
        <w:tc>
          <w:tcPr>
            <w:tcW w:w="910" w:type="dxa"/>
            <w:tcBorders>
              <w:top w:val="nil"/>
              <w:left w:val="nil"/>
              <w:bottom w:val="nil"/>
              <w:right w:val="nil"/>
            </w:tcBorders>
            <w:shd w:val="clear" w:color="auto" w:fill="FFFFFF"/>
            <w:tcMar>
              <w:left w:w="58" w:type="dxa"/>
              <w:right w:w="58" w:type="dxa"/>
            </w:tcMar>
            <w:vAlign w:val="center"/>
          </w:tcPr>
          <w:p w14:paraId="538228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5628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59D2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E706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01C2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91C9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EF26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ABBAF9" w14:textId="77777777" w:rsidR="000C6E3F" w:rsidRDefault="000C6E3F" w:rsidP="006F0A2E">
            <w:pPr>
              <w:adjustRightInd w:val="0"/>
              <w:spacing w:before="58" w:after="58"/>
              <w:jc w:val="center"/>
              <w:rPr>
                <w:rFonts w:ascii="Arial" w:hAnsi="Arial" w:cs="Arial"/>
                <w:color w:val="000000"/>
                <w:sz w:val="16"/>
                <w:szCs w:val="16"/>
              </w:rPr>
            </w:pPr>
          </w:p>
        </w:tc>
      </w:tr>
      <w:tr w:rsidR="000C6E3F" w14:paraId="24D1AE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2F994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179A8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Full-fee paying: FEE-HELP</w:t>
            </w:r>
          </w:p>
        </w:tc>
        <w:tc>
          <w:tcPr>
            <w:tcW w:w="910" w:type="dxa"/>
            <w:tcBorders>
              <w:top w:val="nil"/>
              <w:left w:val="nil"/>
              <w:bottom w:val="nil"/>
              <w:right w:val="nil"/>
            </w:tcBorders>
            <w:shd w:val="clear" w:color="auto" w:fill="FFFFFF"/>
            <w:tcMar>
              <w:left w:w="58" w:type="dxa"/>
              <w:right w:w="58" w:type="dxa"/>
            </w:tcMar>
            <w:vAlign w:val="center"/>
          </w:tcPr>
          <w:p w14:paraId="738FD1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71B9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DFF3E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9BDE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AAED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6D2C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564FF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45AB83" w14:textId="77777777" w:rsidR="000C6E3F" w:rsidRDefault="000C6E3F" w:rsidP="006F0A2E">
            <w:pPr>
              <w:adjustRightInd w:val="0"/>
              <w:spacing w:before="58" w:after="58"/>
              <w:jc w:val="center"/>
              <w:rPr>
                <w:rFonts w:ascii="Arial" w:hAnsi="Arial" w:cs="Arial"/>
                <w:color w:val="000000"/>
                <w:sz w:val="16"/>
                <w:szCs w:val="16"/>
              </w:rPr>
            </w:pPr>
          </w:p>
        </w:tc>
      </w:tr>
      <w:tr w:rsidR="000C6E3F" w14:paraId="2D07816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B0F5DD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8F4277" w14:textId="77777777" w:rsidR="000C6E3F" w:rsidRDefault="000C6E3F" w:rsidP="006F0A2E">
            <w:pPr>
              <w:adjustRightInd w:val="0"/>
              <w:spacing w:before="58" w:after="58"/>
              <w:rPr>
                <w:rFonts w:ascii="Arial" w:hAnsi="Arial" w:cs="Arial"/>
                <w:color w:val="000000"/>
                <w:sz w:val="16"/>
                <w:szCs w:val="16"/>
              </w:rPr>
            </w:pPr>
            <w:proofErr w:type="gramStart"/>
            <w:r>
              <w:rPr>
                <w:rFonts w:ascii="Arial" w:hAnsi="Arial" w:cs="Arial"/>
                <w:color w:val="000000"/>
                <w:sz w:val="16"/>
                <w:szCs w:val="16"/>
              </w:rPr>
              <w:t>Full-fee</w:t>
            </w:r>
            <w:proofErr w:type="gramEnd"/>
            <w:r>
              <w:rPr>
                <w:rFonts w:ascii="Arial" w:hAnsi="Arial" w:cs="Arial"/>
                <w:color w:val="000000"/>
                <w:sz w:val="16"/>
                <w:szCs w:val="16"/>
              </w:rPr>
              <w:t xml:space="preserve"> paying: Up-front</w:t>
            </w:r>
          </w:p>
        </w:tc>
        <w:tc>
          <w:tcPr>
            <w:tcW w:w="910" w:type="dxa"/>
            <w:tcBorders>
              <w:top w:val="nil"/>
              <w:left w:val="nil"/>
              <w:bottom w:val="nil"/>
              <w:right w:val="nil"/>
            </w:tcBorders>
            <w:shd w:val="clear" w:color="auto" w:fill="FFFFFF"/>
            <w:tcMar>
              <w:left w:w="58" w:type="dxa"/>
              <w:right w:w="58" w:type="dxa"/>
            </w:tcMar>
            <w:vAlign w:val="center"/>
          </w:tcPr>
          <w:p w14:paraId="0DF5AEC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3E5F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DE05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8D68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E984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8A8F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B236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EAF00B" w14:textId="77777777" w:rsidR="000C6E3F" w:rsidRDefault="000C6E3F" w:rsidP="006F0A2E">
            <w:pPr>
              <w:adjustRightInd w:val="0"/>
              <w:spacing w:before="58" w:after="58"/>
              <w:jc w:val="center"/>
              <w:rPr>
                <w:rFonts w:ascii="Arial" w:hAnsi="Arial" w:cs="Arial"/>
                <w:color w:val="000000"/>
                <w:sz w:val="16"/>
                <w:szCs w:val="16"/>
              </w:rPr>
            </w:pPr>
          </w:p>
        </w:tc>
      </w:tr>
      <w:tr w:rsidR="000C6E3F" w14:paraId="376D048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FB469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D03CB1" w14:textId="77777777" w:rsidR="000C6E3F" w:rsidRDefault="000C6E3F" w:rsidP="006F0A2E">
            <w:pPr>
              <w:adjustRightInd w:val="0"/>
              <w:spacing w:before="58" w:after="58"/>
              <w:rPr>
                <w:rFonts w:ascii="Arial" w:hAnsi="Arial" w:cs="Arial"/>
                <w:color w:val="000000"/>
                <w:sz w:val="16"/>
                <w:szCs w:val="16"/>
              </w:rPr>
            </w:pPr>
            <w:proofErr w:type="gramStart"/>
            <w:r>
              <w:rPr>
                <w:rFonts w:ascii="Arial" w:hAnsi="Arial" w:cs="Arial"/>
                <w:color w:val="000000"/>
                <w:sz w:val="16"/>
                <w:szCs w:val="16"/>
              </w:rPr>
              <w:t>Full-fee</w:t>
            </w:r>
            <w:proofErr w:type="gramEnd"/>
            <w:r>
              <w:rPr>
                <w:rFonts w:ascii="Arial" w:hAnsi="Arial" w:cs="Arial"/>
                <w:color w:val="000000"/>
                <w:sz w:val="16"/>
                <w:szCs w:val="16"/>
              </w:rPr>
              <w:t xml:space="preserve"> paying: Payment scheme</w:t>
            </w:r>
          </w:p>
        </w:tc>
        <w:tc>
          <w:tcPr>
            <w:tcW w:w="910" w:type="dxa"/>
            <w:tcBorders>
              <w:top w:val="nil"/>
              <w:left w:val="nil"/>
              <w:bottom w:val="nil"/>
              <w:right w:val="nil"/>
            </w:tcBorders>
            <w:shd w:val="clear" w:color="auto" w:fill="FFFFFF"/>
            <w:tcMar>
              <w:left w:w="58" w:type="dxa"/>
              <w:right w:w="58" w:type="dxa"/>
            </w:tcMar>
            <w:vAlign w:val="center"/>
          </w:tcPr>
          <w:p w14:paraId="34B515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015A1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E90A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3FFA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8013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88CE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7168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CE8FBC" w14:textId="77777777" w:rsidR="000C6E3F" w:rsidRDefault="000C6E3F" w:rsidP="006F0A2E">
            <w:pPr>
              <w:adjustRightInd w:val="0"/>
              <w:spacing w:before="58" w:after="58"/>
              <w:jc w:val="center"/>
              <w:rPr>
                <w:rFonts w:ascii="Arial" w:hAnsi="Arial" w:cs="Arial"/>
                <w:color w:val="000000"/>
                <w:sz w:val="16"/>
                <w:szCs w:val="16"/>
              </w:rPr>
            </w:pPr>
          </w:p>
        </w:tc>
      </w:tr>
      <w:tr w:rsidR="000C6E3F" w14:paraId="31676C6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5371B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3EDFBC" w14:textId="77777777" w:rsidR="000C6E3F" w:rsidRDefault="000C6E3F" w:rsidP="006F0A2E">
            <w:pPr>
              <w:adjustRightInd w:val="0"/>
              <w:spacing w:before="58" w:after="58"/>
              <w:rPr>
                <w:rFonts w:ascii="Arial" w:hAnsi="Arial" w:cs="Arial"/>
                <w:color w:val="000000"/>
                <w:sz w:val="16"/>
                <w:szCs w:val="16"/>
              </w:rPr>
            </w:pPr>
            <w:proofErr w:type="gramStart"/>
            <w:r>
              <w:rPr>
                <w:rFonts w:ascii="Arial" w:hAnsi="Arial" w:cs="Arial"/>
                <w:color w:val="000000"/>
                <w:sz w:val="16"/>
                <w:szCs w:val="16"/>
              </w:rPr>
              <w:t>Full-fee</w:t>
            </w:r>
            <w:proofErr w:type="gramEnd"/>
            <w:r>
              <w:rPr>
                <w:rFonts w:ascii="Arial" w:hAnsi="Arial" w:cs="Arial"/>
                <w:color w:val="000000"/>
                <w:sz w:val="16"/>
                <w:szCs w:val="16"/>
              </w:rPr>
              <w:t xml:space="preserve"> paying: Employer</w:t>
            </w:r>
          </w:p>
        </w:tc>
        <w:tc>
          <w:tcPr>
            <w:tcW w:w="910" w:type="dxa"/>
            <w:tcBorders>
              <w:top w:val="nil"/>
              <w:left w:val="nil"/>
              <w:bottom w:val="nil"/>
              <w:right w:val="nil"/>
            </w:tcBorders>
            <w:shd w:val="clear" w:color="auto" w:fill="FFFFFF"/>
            <w:tcMar>
              <w:left w:w="58" w:type="dxa"/>
              <w:right w:w="58" w:type="dxa"/>
            </w:tcMar>
            <w:vAlign w:val="center"/>
          </w:tcPr>
          <w:p w14:paraId="7F1A10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EB89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FC72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B134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31ED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82AF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97EB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26390D" w14:textId="77777777" w:rsidR="000C6E3F" w:rsidRDefault="000C6E3F" w:rsidP="006F0A2E">
            <w:pPr>
              <w:adjustRightInd w:val="0"/>
              <w:spacing w:before="58" w:after="58"/>
              <w:jc w:val="center"/>
              <w:rPr>
                <w:rFonts w:ascii="Arial" w:hAnsi="Arial" w:cs="Arial"/>
                <w:color w:val="000000"/>
                <w:sz w:val="16"/>
                <w:szCs w:val="16"/>
              </w:rPr>
            </w:pPr>
          </w:p>
        </w:tc>
      </w:tr>
      <w:tr w:rsidR="000C6E3F" w14:paraId="0C618D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7B7A774"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9FF1C6" w14:textId="77777777" w:rsidR="000C6E3F" w:rsidRDefault="000C6E3F" w:rsidP="006F0A2E">
            <w:pPr>
              <w:keepNext/>
              <w:adjustRightInd w:val="0"/>
              <w:spacing w:before="58" w:after="58"/>
              <w:rPr>
                <w:rFonts w:ascii="Arial" w:hAnsi="Arial" w:cs="Arial"/>
                <w:color w:val="000000"/>
                <w:sz w:val="16"/>
                <w:szCs w:val="16"/>
              </w:rPr>
            </w:pPr>
            <w:proofErr w:type="gramStart"/>
            <w:r>
              <w:rPr>
                <w:rFonts w:ascii="Arial" w:hAnsi="Arial" w:cs="Arial"/>
                <w:color w:val="000000"/>
                <w:sz w:val="16"/>
                <w:szCs w:val="16"/>
              </w:rPr>
              <w:t>Full-fee</w:t>
            </w:r>
            <w:proofErr w:type="gramEnd"/>
            <w:r>
              <w:rPr>
                <w:rFonts w:ascii="Arial" w:hAnsi="Arial" w:cs="Arial"/>
                <w:color w:val="000000"/>
                <w:sz w:val="16"/>
                <w:szCs w:val="16"/>
              </w:rPr>
              <w:t xml:space="preserve"> paying: Scholarship</w:t>
            </w:r>
          </w:p>
        </w:tc>
        <w:tc>
          <w:tcPr>
            <w:tcW w:w="910" w:type="dxa"/>
            <w:tcBorders>
              <w:top w:val="nil"/>
              <w:left w:val="nil"/>
              <w:bottom w:val="nil"/>
              <w:right w:val="nil"/>
            </w:tcBorders>
            <w:shd w:val="clear" w:color="auto" w:fill="FFFFFF"/>
            <w:tcMar>
              <w:left w:w="58" w:type="dxa"/>
              <w:right w:w="58" w:type="dxa"/>
            </w:tcMar>
            <w:vAlign w:val="center"/>
          </w:tcPr>
          <w:p w14:paraId="120AEA3C"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C8C734"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8EF3B3"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2803C1"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24C1FB"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327CDE"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ED43D0"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4F6EFD" w14:textId="77777777" w:rsidR="000C6E3F" w:rsidRDefault="000C6E3F" w:rsidP="006F0A2E">
            <w:pPr>
              <w:keepNext/>
              <w:adjustRightInd w:val="0"/>
              <w:spacing w:before="58" w:after="58"/>
              <w:jc w:val="center"/>
              <w:rPr>
                <w:rFonts w:ascii="Arial" w:hAnsi="Arial" w:cs="Arial"/>
                <w:color w:val="000000"/>
                <w:sz w:val="16"/>
                <w:szCs w:val="16"/>
              </w:rPr>
            </w:pPr>
          </w:p>
        </w:tc>
      </w:tr>
      <w:tr w:rsidR="000C6E3F" w14:paraId="4F039DCA"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156E998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46CD3AF6" w14:textId="77777777" w:rsidR="00E86C02" w:rsidRPr="00726336" w:rsidRDefault="00E86C02" w:rsidP="00726336">
      <w:pPr>
        <w:pStyle w:val="Text"/>
      </w:pPr>
    </w:p>
    <w:p w14:paraId="7CC5D829" w14:textId="77777777" w:rsidR="00003D90" w:rsidRDefault="00003D90">
      <w:pPr>
        <w:spacing w:before="0" w:line="240" w:lineRule="auto"/>
      </w:pPr>
    </w:p>
    <w:p w14:paraId="485245FF" w14:textId="2819B1C7" w:rsidR="00003D90" w:rsidRDefault="00003D90">
      <w:pPr>
        <w:spacing w:before="0" w:line="240" w:lineRule="auto"/>
        <w:rPr>
          <w:rFonts w:ascii="Tahoma" w:hAnsi="Tahoma" w:cs="Tahoma"/>
          <w:sz w:val="28"/>
        </w:rPr>
      </w:pPr>
      <w:r>
        <w:br w:type="page"/>
      </w:r>
    </w:p>
    <w:p w14:paraId="6BC3197F" w14:textId="0C741C5D" w:rsidR="002F0A3C" w:rsidRDefault="002F0A3C" w:rsidP="00335298">
      <w:pPr>
        <w:pStyle w:val="Heading2"/>
      </w:pPr>
      <w:bookmarkStart w:id="259" w:name="_Toc89693174"/>
      <w:r w:rsidRPr="0059139C">
        <w:lastRenderedPageBreak/>
        <w:t>Topic map 6: Employment – Current</w:t>
      </w:r>
      <w:bookmarkEnd w:id="258"/>
      <w:bookmarkEnd w:id="259"/>
    </w:p>
    <w:p w14:paraId="5D70DF5E"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45A3307F"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2127D5A0" w14:textId="77777777" w:rsidR="000C6E3F" w:rsidRDefault="000C6E3F" w:rsidP="006F0A2E">
            <w:pPr>
              <w:keepNext/>
              <w:adjustRightInd w:val="0"/>
              <w:spacing w:before="58" w:after="58"/>
              <w:jc w:val="center"/>
              <w:rPr>
                <w:rFonts w:ascii="Arial" w:hAnsi="Arial" w:cs="Arial"/>
                <w:b/>
                <w:bCs/>
                <w:color w:val="000000"/>
                <w:sz w:val="17"/>
                <w:szCs w:val="17"/>
              </w:rPr>
            </w:pPr>
            <w:bookmarkStart w:id="260" w:name="_Ref249424063"/>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103B150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6320B797"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20884863"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274DC60C"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DB38A2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BC80B8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46F229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68DFD6E"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04015E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59496C2"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0685C8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EB28EE5"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5D0572D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93000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4186CD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 in job/business/farm</w:t>
            </w:r>
          </w:p>
        </w:tc>
        <w:tc>
          <w:tcPr>
            <w:tcW w:w="910" w:type="dxa"/>
            <w:tcBorders>
              <w:top w:val="nil"/>
              <w:left w:val="nil"/>
              <w:bottom w:val="nil"/>
              <w:right w:val="nil"/>
            </w:tcBorders>
            <w:shd w:val="clear" w:color="auto" w:fill="FFFFFF"/>
            <w:tcMar>
              <w:left w:w="58" w:type="dxa"/>
              <w:right w:w="58" w:type="dxa"/>
            </w:tcMar>
            <w:vAlign w:val="center"/>
          </w:tcPr>
          <w:p w14:paraId="6B7732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D124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738C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BD20C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3827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52647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E579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7CCE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1D851C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129C2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FCA6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Still have job</w:t>
            </w:r>
          </w:p>
        </w:tc>
        <w:tc>
          <w:tcPr>
            <w:tcW w:w="910" w:type="dxa"/>
            <w:tcBorders>
              <w:top w:val="nil"/>
              <w:left w:val="nil"/>
              <w:bottom w:val="nil"/>
              <w:right w:val="nil"/>
            </w:tcBorders>
            <w:shd w:val="clear" w:color="auto" w:fill="FFFFFF"/>
            <w:tcMar>
              <w:left w:w="58" w:type="dxa"/>
              <w:right w:w="58" w:type="dxa"/>
            </w:tcMar>
            <w:vAlign w:val="center"/>
          </w:tcPr>
          <w:p w14:paraId="689B00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6DE9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CA9F21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B8C2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0AB5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E25C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14A1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84B9C9" w14:textId="77777777" w:rsidR="000C6E3F" w:rsidRDefault="000C6E3F" w:rsidP="006F0A2E">
            <w:pPr>
              <w:adjustRightInd w:val="0"/>
              <w:spacing w:before="58" w:after="58"/>
              <w:jc w:val="center"/>
              <w:rPr>
                <w:rFonts w:ascii="Arial" w:hAnsi="Arial" w:cs="Arial"/>
                <w:color w:val="000000"/>
                <w:sz w:val="16"/>
                <w:szCs w:val="16"/>
              </w:rPr>
            </w:pPr>
          </w:p>
        </w:tc>
      </w:tr>
      <w:tr w:rsidR="000C6E3F" w14:paraId="1F17ED0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C504C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55DBF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Still have job (reported at last interview)</w:t>
            </w:r>
          </w:p>
        </w:tc>
        <w:tc>
          <w:tcPr>
            <w:tcW w:w="910" w:type="dxa"/>
            <w:tcBorders>
              <w:top w:val="nil"/>
              <w:left w:val="nil"/>
              <w:bottom w:val="nil"/>
              <w:right w:val="nil"/>
            </w:tcBorders>
            <w:shd w:val="clear" w:color="auto" w:fill="FFFFFF"/>
            <w:tcMar>
              <w:left w:w="58" w:type="dxa"/>
              <w:right w:w="58" w:type="dxa"/>
            </w:tcMar>
            <w:vAlign w:val="center"/>
          </w:tcPr>
          <w:p w14:paraId="77E4E5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569D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D9AC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BCB2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1F65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83B5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C3EB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2CF0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4522AB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ED53F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BB724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Away from job</w:t>
            </w:r>
          </w:p>
        </w:tc>
        <w:tc>
          <w:tcPr>
            <w:tcW w:w="910" w:type="dxa"/>
            <w:tcBorders>
              <w:top w:val="nil"/>
              <w:left w:val="nil"/>
              <w:bottom w:val="nil"/>
              <w:right w:val="nil"/>
            </w:tcBorders>
            <w:shd w:val="clear" w:color="auto" w:fill="FFFFFF"/>
            <w:tcMar>
              <w:left w:w="58" w:type="dxa"/>
              <w:right w:w="58" w:type="dxa"/>
            </w:tcMar>
            <w:vAlign w:val="center"/>
          </w:tcPr>
          <w:p w14:paraId="1C1B69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A95D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7055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7C26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D22E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5916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D085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AC69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DF26BE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F3C73F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3A606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School holiday/seasonal job</w:t>
            </w:r>
          </w:p>
        </w:tc>
        <w:tc>
          <w:tcPr>
            <w:tcW w:w="910" w:type="dxa"/>
            <w:tcBorders>
              <w:top w:val="nil"/>
              <w:left w:val="nil"/>
              <w:bottom w:val="nil"/>
              <w:right w:val="nil"/>
            </w:tcBorders>
            <w:shd w:val="clear" w:color="auto" w:fill="FFFFFF"/>
            <w:tcMar>
              <w:left w:w="58" w:type="dxa"/>
              <w:right w:w="58" w:type="dxa"/>
            </w:tcMar>
            <w:vAlign w:val="center"/>
          </w:tcPr>
          <w:p w14:paraId="4391A2A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19493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1AA2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6D68C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FCFBD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FAABAD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3CF36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6DAF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2AECEC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229C2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CCEA6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More than one job</w:t>
            </w:r>
          </w:p>
        </w:tc>
        <w:tc>
          <w:tcPr>
            <w:tcW w:w="910" w:type="dxa"/>
            <w:tcBorders>
              <w:top w:val="nil"/>
              <w:left w:val="nil"/>
              <w:bottom w:val="nil"/>
              <w:right w:val="nil"/>
            </w:tcBorders>
            <w:shd w:val="clear" w:color="auto" w:fill="FFFFFF"/>
            <w:tcMar>
              <w:left w:w="58" w:type="dxa"/>
              <w:right w:w="58" w:type="dxa"/>
            </w:tcMar>
            <w:vAlign w:val="center"/>
          </w:tcPr>
          <w:p w14:paraId="0A48EB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90992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504F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10DE4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2CBB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1E19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C7F2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B480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B3FC7B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740711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3EE79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other jobs had</w:t>
            </w:r>
          </w:p>
        </w:tc>
        <w:tc>
          <w:tcPr>
            <w:tcW w:w="910" w:type="dxa"/>
            <w:tcBorders>
              <w:top w:val="nil"/>
              <w:left w:val="nil"/>
              <w:bottom w:val="nil"/>
              <w:right w:val="nil"/>
            </w:tcBorders>
            <w:shd w:val="clear" w:color="auto" w:fill="FFFFFF"/>
            <w:tcMar>
              <w:left w:w="58" w:type="dxa"/>
              <w:right w:w="58" w:type="dxa"/>
            </w:tcMar>
            <w:vAlign w:val="center"/>
          </w:tcPr>
          <w:p w14:paraId="5E47FF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3089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0B31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7417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BB97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AC97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2E63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A7D91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6B5A9A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8DE275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97858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910" w:type="dxa"/>
            <w:tcBorders>
              <w:top w:val="nil"/>
              <w:left w:val="nil"/>
              <w:bottom w:val="nil"/>
              <w:right w:val="nil"/>
            </w:tcBorders>
            <w:shd w:val="clear" w:color="auto" w:fill="FFFFFF"/>
            <w:tcMar>
              <w:left w:w="58" w:type="dxa"/>
              <w:right w:w="58" w:type="dxa"/>
            </w:tcMar>
            <w:vAlign w:val="center"/>
          </w:tcPr>
          <w:p w14:paraId="08EB49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6A582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C431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A6F0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698E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8BB7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FF70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82099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5D6751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39A14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7EC796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910" w:type="dxa"/>
            <w:tcBorders>
              <w:top w:val="nil"/>
              <w:left w:val="nil"/>
              <w:bottom w:val="nil"/>
              <w:right w:val="nil"/>
            </w:tcBorders>
            <w:shd w:val="clear" w:color="auto" w:fill="FFFFFF"/>
            <w:tcMar>
              <w:left w:w="58" w:type="dxa"/>
              <w:right w:w="58" w:type="dxa"/>
            </w:tcMar>
            <w:vAlign w:val="center"/>
          </w:tcPr>
          <w:p w14:paraId="45F969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5581A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75CBB4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89DFD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5E4D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D49D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BAC2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C912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5E3F8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56B1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E8F86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(ANZSIC)</w:t>
            </w:r>
          </w:p>
        </w:tc>
        <w:tc>
          <w:tcPr>
            <w:tcW w:w="910" w:type="dxa"/>
            <w:tcBorders>
              <w:top w:val="nil"/>
              <w:left w:val="nil"/>
              <w:bottom w:val="nil"/>
              <w:right w:val="nil"/>
            </w:tcBorders>
            <w:shd w:val="clear" w:color="auto" w:fill="FFFFFF"/>
            <w:tcMar>
              <w:left w:w="58" w:type="dxa"/>
              <w:right w:w="58" w:type="dxa"/>
            </w:tcMar>
            <w:vAlign w:val="center"/>
          </w:tcPr>
          <w:p w14:paraId="238F5B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B102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ACB5A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6476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2B79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D8DC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9BAB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06472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BE383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5B12CD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11636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Employment status</w:t>
            </w:r>
          </w:p>
        </w:tc>
        <w:tc>
          <w:tcPr>
            <w:tcW w:w="910" w:type="dxa"/>
            <w:tcBorders>
              <w:top w:val="nil"/>
              <w:left w:val="nil"/>
              <w:bottom w:val="nil"/>
              <w:right w:val="nil"/>
            </w:tcBorders>
            <w:shd w:val="clear" w:color="auto" w:fill="FFFFFF"/>
            <w:tcMar>
              <w:left w:w="58" w:type="dxa"/>
              <w:right w:w="58" w:type="dxa"/>
            </w:tcMar>
            <w:vAlign w:val="center"/>
          </w:tcPr>
          <w:p w14:paraId="1B1F75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D89A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AFED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3F9B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4296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8EE8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705B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761A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74713A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22F3D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660F2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Labour force status (derived variable)</w:t>
            </w:r>
          </w:p>
        </w:tc>
        <w:tc>
          <w:tcPr>
            <w:tcW w:w="910" w:type="dxa"/>
            <w:tcBorders>
              <w:top w:val="nil"/>
              <w:left w:val="nil"/>
              <w:bottom w:val="nil"/>
              <w:right w:val="nil"/>
            </w:tcBorders>
            <w:shd w:val="clear" w:color="auto" w:fill="FFFFFF"/>
            <w:tcMar>
              <w:left w:w="58" w:type="dxa"/>
              <w:right w:w="58" w:type="dxa"/>
            </w:tcMar>
            <w:vAlign w:val="center"/>
          </w:tcPr>
          <w:p w14:paraId="3B60DF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684D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7735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48FD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2371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C1EF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FDC5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976D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8915DD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CAD57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6C65F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Permanent or casual employment (derived variable)</w:t>
            </w:r>
          </w:p>
        </w:tc>
        <w:tc>
          <w:tcPr>
            <w:tcW w:w="910" w:type="dxa"/>
            <w:tcBorders>
              <w:top w:val="nil"/>
              <w:left w:val="nil"/>
              <w:bottom w:val="nil"/>
              <w:right w:val="nil"/>
            </w:tcBorders>
            <w:shd w:val="clear" w:color="auto" w:fill="FFFFFF"/>
            <w:tcMar>
              <w:left w:w="58" w:type="dxa"/>
              <w:right w:w="58" w:type="dxa"/>
            </w:tcMar>
            <w:vAlign w:val="center"/>
          </w:tcPr>
          <w:p w14:paraId="458F80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2E7B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4CA4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48C84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3790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B04A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3870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417E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6164DB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CA838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24F01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Occupation (derived variable)</w:t>
            </w:r>
          </w:p>
        </w:tc>
        <w:tc>
          <w:tcPr>
            <w:tcW w:w="910" w:type="dxa"/>
            <w:tcBorders>
              <w:top w:val="nil"/>
              <w:left w:val="nil"/>
              <w:bottom w:val="nil"/>
              <w:right w:val="nil"/>
            </w:tcBorders>
            <w:shd w:val="clear" w:color="auto" w:fill="FFFFFF"/>
            <w:tcMar>
              <w:left w:w="58" w:type="dxa"/>
              <w:right w:w="58" w:type="dxa"/>
            </w:tcMar>
            <w:vAlign w:val="center"/>
          </w:tcPr>
          <w:p w14:paraId="6B1A99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6FC3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B83F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6D01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F02BD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CF37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A2DC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F383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91655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B0213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F6727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In full-time employment or full-time education (derived variable)</w:t>
            </w:r>
          </w:p>
        </w:tc>
        <w:tc>
          <w:tcPr>
            <w:tcW w:w="910" w:type="dxa"/>
            <w:tcBorders>
              <w:top w:val="nil"/>
              <w:left w:val="nil"/>
              <w:bottom w:val="nil"/>
              <w:right w:val="nil"/>
            </w:tcBorders>
            <w:shd w:val="clear" w:color="auto" w:fill="FFFFFF"/>
            <w:tcMar>
              <w:left w:w="58" w:type="dxa"/>
              <w:right w:w="58" w:type="dxa"/>
            </w:tcMar>
            <w:vAlign w:val="center"/>
          </w:tcPr>
          <w:p w14:paraId="4C9186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D696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5FCC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2DBB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8019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5222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F0EC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A4D89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401F63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8C7BEB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ED150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Job mobility during last year (derived variable)</w:t>
            </w:r>
          </w:p>
        </w:tc>
        <w:tc>
          <w:tcPr>
            <w:tcW w:w="910" w:type="dxa"/>
            <w:tcBorders>
              <w:top w:val="nil"/>
              <w:left w:val="nil"/>
              <w:bottom w:val="nil"/>
              <w:right w:val="nil"/>
            </w:tcBorders>
            <w:shd w:val="clear" w:color="auto" w:fill="FFFFFF"/>
            <w:tcMar>
              <w:left w:w="58" w:type="dxa"/>
              <w:right w:w="58" w:type="dxa"/>
            </w:tcMar>
            <w:vAlign w:val="center"/>
          </w:tcPr>
          <w:p w14:paraId="4F4D7C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C1245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9C18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6169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0CFF4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A9FA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EA5B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B6C0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B0FD93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4F47F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E889A1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Any spell of unemployment during the year (derived variable)</w:t>
            </w:r>
          </w:p>
        </w:tc>
        <w:tc>
          <w:tcPr>
            <w:tcW w:w="910" w:type="dxa"/>
            <w:tcBorders>
              <w:top w:val="nil"/>
              <w:left w:val="nil"/>
              <w:bottom w:val="nil"/>
              <w:right w:val="nil"/>
            </w:tcBorders>
            <w:shd w:val="clear" w:color="auto" w:fill="FFFFFF"/>
            <w:tcMar>
              <w:left w:w="58" w:type="dxa"/>
              <w:right w:w="58" w:type="dxa"/>
            </w:tcMar>
            <w:vAlign w:val="center"/>
          </w:tcPr>
          <w:p w14:paraId="098CF3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6CDC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5AFF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FCB7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1B1B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F818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BFF4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0579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3D08E9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A0CB033"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3C8DD2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FAE63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1E5E77A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(present job)</w:t>
            </w:r>
          </w:p>
        </w:tc>
        <w:tc>
          <w:tcPr>
            <w:tcW w:w="910" w:type="dxa"/>
            <w:tcBorders>
              <w:top w:val="nil"/>
              <w:left w:val="nil"/>
              <w:bottom w:val="nil"/>
              <w:right w:val="nil"/>
            </w:tcBorders>
            <w:shd w:val="clear" w:color="auto" w:fill="FFFFFF"/>
            <w:tcMar>
              <w:left w:w="58" w:type="dxa"/>
              <w:right w:w="58" w:type="dxa"/>
            </w:tcMar>
            <w:vAlign w:val="center"/>
          </w:tcPr>
          <w:p w14:paraId="29218AB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D2DB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4DF5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D742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0D89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5DBD8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3C3D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02F6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C3FE9B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D944A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2BEE4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(present job)</w:t>
            </w:r>
          </w:p>
        </w:tc>
        <w:tc>
          <w:tcPr>
            <w:tcW w:w="910" w:type="dxa"/>
            <w:tcBorders>
              <w:top w:val="nil"/>
              <w:left w:val="nil"/>
              <w:bottom w:val="nil"/>
              <w:right w:val="nil"/>
            </w:tcBorders>
            <w:shd w:val="clear" w:color="auto" w:fill="FFFFFF"/>
            <w:tcMar>
              <w:left w:w="58" w:type="dxa"/>
              <w:right w:w="58" w:type="dxa"/>
            </w:tcMar>
            <w:vAlign w:val="center"/>
          </w:tcPr>
          <w:p w14:paraId="1560B5F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31A9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5205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98B6E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AD03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6361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B2B3F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AE3BFA" w14:textId="77777777" w:rsidR="000C6E3F" w:rsidRDefault="000C6E3F" w:rsidP="006F0A2E">
            <w:pPr>
              <w:adjustRightInd w:val="0"/>
              <w:spacing w:before="58" w:after="58"/>
              <w:jc w:val="center"/>
              <w:rPr>
                <w:rFonts w:ascii="Arial" w:hAnsi="Arial" w:cs="Arial"/>
                <w:color w:val="000000"/>
                <w:sz w:val="16"/>
                <w:szCs w:val="16"/>
              </w:rPr>
            </w:pPr>
          </w:p>
        </w:tc>
      </w:tr>
      <w:tr w:rsidR="000C6E3F" w14:paraId="4C3FA38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F51F8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C6DA3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(present job)</w:t>
            </w:r>
          </w:p>
        </w:tc>
        <w:tc>
          <w:tcPr>
            <w:tcW w:w="910" w:type="dxa"/>
            <w:tcBorders>
              <w:top w:val="nil"/>
              <w:left w:val="nil"/>
              <w:bottom w:val="nil"/>
              <w:right w:val="nil"/>
            </w:tcBorders>
            <w:shd w:val="clear" w:color="auto" w:fill="FFFFFF"/>
            <w:tcMar>
              <w:left w:w="58" w:type="dxa"/>
              <w:right w:w="58" w:type="dxa"/>
            </w:tcMar>
            <w:vAlign w:val="center"/>
          </w:tcPr>
          <w:p w14:paraId="1FAEC3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94BC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171E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0C266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29FF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333A0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462CA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2CFF02" w14:textId="77777777" w:rsidR="000C6E3F" w:rsidRDefault="000C6E3F" w:rsidP="006F0A2E">
            <w:pPr>
              <w:adjustRightInd w:val="0"/>
              <w:spacing w:before="58" w:after="58"/>
              <w:jc w:val="center"/>
              <w:rPr>
                <w:rFonts w:ascii="Arial" w:hAnsi="Arial" w:cs="Arial"/>
                <w:color w:val="000000"/>
                <w:sz w:val="16"/>
                <w:szCs w:val="16"/>
              </w:rPr>
            </w:pPr>
          </w:p>
        </w:tc>
      </w:tr>
      <w:tr w:rsidR="000C6E3F" w14:paraId="03EEF88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070530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2EBC4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(main job if more than one)</w:t>
            </w:r>
          </w:p>
        </w:tc>
        <w:tc>
          <w:tcPr>
            <w:tcW w:w="910" w:type="dxa"/>
            <w:tcBorders>
              <w:top w:val="nil"/>
              <w:left w:val="nil"/>
              <w:bottom w:val="nil"/>
              <w:right w:val="nil"/>
            </w:tcBorders>
            <w:shd w:val="clear" w:color="auto" w:fill="FFFFFF"/>
            <w:tcMar>
              <w:left w:w="58" w:type="dxa"/>
              <w:right w:w="58" w:type="dxa"/>
            </w:tcMar>
            <w:vAlign w:val="center"/>
          </w:tcPr>
          <w:p w14:paraId="0BF94C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F5D5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731147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FB39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CA10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B93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A501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2964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016698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1C0E4F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1C27E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(main job if more than one)</w:t>
            </w:r>
          </w:p>
        </w:tc>
        <w:tc>
          <w:tcPr>
            <w:tcW w:w="910" w:type="dxa"/>
            <w:tcBorders>
              <w:top w:val="nil"/>
              <w:left w:val="nil"/>
              <w:bottom w:val="nil"/>
              <w:right w:val="nil"/>
            </w:tcBorders>
            <w:shd w:val="clear" w:color="auto" w:fill="FFFFFF"/>
            <w:tcMar>
              <w:left w:w="58" w:type="dxa"/>
              <w:right w:w="58" w:type="dxa"/>
            </w:tcMar>
            <w:vAlign w:val="center"/>
          </w:tcPr>
          <w:p w14:paraId="33348D4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1D005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A3B74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BA907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45BB4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2EE2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B109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BBAE31" w14:textId="77777777" w:rsidR="000C6E3F" w:rsidRDefault="000C6E3F" w:rsidP="006F0A2E">
            <w:pPr>
              <w:adjustRightInd w:val="0"/>
              <w:spacing w:before="58" w:after="58"/>
              <w:jc w:val="center"/>
              <w:rPr>
                <w:rFonts w:ascii="Arial" w:hAnsi="Arial" w:cs="Arial"/>
                <w:color w:val="000000"/>
                <w:sz w:val="16"/>
                <w:szCs w:val="16"/>
              </w:rPr>
            </w:pPr>
          </w:p>
        </w:tc>
      </w:tr>
      <w:tr w:rsidR="000C6E3F" w14:paraId="5F99EA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DAAD0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2C57E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(main job if more than one)</w:t>
            </w:r>
          </w:p>
        </w:tc>
        <w:tc>
          <w:tcPr>
            <w:tcW w:w="910" w:type="dxa"/>
            <w:tcBorders>
              <w:top w:val="nil"/>
              <w:left w:val="nil"/>
              <w:bottom w:val="nil"/>
              <w:right w:val="nil"/>
            </w:tcBorders>
            <w:shd w:val="clear" w:color="auto" w:fill="FFFFFF"/>
            <w:tcMar>
              <w:left w:w="58" w:type="dxa"/>
              <w:right w:w="58" w:type="dxa"/>
            </w:tcMar>
            <w:vAlign w:val="center"/>
          </w:tcPr>
          <w:p w14:paraId="663536D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86EF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AAE0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732B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4A2C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AAC38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1B47A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982A41" w14:textId="77777777" w:rsidR="000C6E3F" w:rsidRDefault="000C6E3F" w:rsidP="006F0A2E">
            <w:pPr>
              <w:adjustRightInd w:val="0"/>
              <w:spacing w:before="58" w:after="58"/>
              <w:jc w:val="center"/>
              <w:rPr>
                <w:rFonts w:ascii="Arial" w:hAnsi="Arial" w:cs="Arial"/>
                <w:color w:val="000000"/>
                <w:sz w:val="16"/>
                <w:szCs w:val="16"/>
              </w:rPr>
            </w:pPr>
          </w:p>
        </w:tc>
      </w:tr>
      <w:tr w:rsidR="000C6E3F" w14:paraId="720B11C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ED8AA8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13B75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(all jobs if more than one)</w:t>
            </w:r>
          </w:p>
        </w:tc>
        <w:tc>
          <w:tcPr>
            <w:tcW w:w="910" w:type="dxa"/>
            <w:tcBorders>
              <w:top w:val="nil"/>
              <w:left w:val="nil"/>
              <w:bottom w:val="nil"/>
              <w:right w:val="nil"/>
            </w:tcBorders>
            <w:shd w:val="clear" w:color="auto" w:fill="FFFFFF"/>
            <w:tcMar>
              <w:left w:w="58" w:type="dxa"/>
              <w:right w:w="58" w:type="dxa"/>
            </w:tcMar>
            <w:vAlign w:val="center"/>
          </w:tcPr>
          <w:p w14:paraId="146E6A5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F15E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CC9D8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C328B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FDDFE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473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4509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82C6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CAA186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DB548A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B1B8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(all jobs if more than one)</w:t>
            </w:r>
          </w:p>
        </w:tc>
        <w:tc>
          <w:tcPr>
            <w:tcW w:w="910" w:type="dxa"/>
            <w:tcBorders>
              <w:top w:val="nil"/>
              <w:left w:val="nil"/>
              <w:bottom w:val="nil"/>
              <w:right w:val="nil"/>
            </w:tcBorders>
            <w:shd w:val="clear" w:color="auto" w:fill="FFFFFF"/>
            <w:tcMar>
              <w:left w:w="58" w:type="dxa"/>
              <w:right w:w="58" w:type="dxa"/>
            </w:tcMar>
            <w:vAlign w:val="center"/>
          </w:tcPr>
          <w:p w14:paraId="22FD853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ED6C3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5D92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BFE53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C9F5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E2E7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DC05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CC7B7C" w14:textId="77777777" w:rsidR="000C6E3F" w:rsidRDefault="000C6E3F" w:rsidP="006F0A2E">
            <w:pPr>
              <w:adjustRightInd w:val="0"/>
              <w:spacing w:before="58" w:after="58"/>
              <w:jc w:val="center"/>
              <w:rPr>
                <w:rFonts w:ascii="Arial" w:hAnsi="Arial" w:cs="Arial"/>
                <w:color w:val="000000"/>
                <w:sz w:val="16"/>
                <w:szCs w:val="16"/>
              </w:rPr>
            </w:pPr>
          </w:p>
        </w:tc>
      </w:tr>
      <w:tr w:rsidR="000C6E3F" w14:paraId="6C220AE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77889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BF691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(all jobs if more than one)</w:t>
            </w:r>
          </w:p>
        </w:tc>
        <w:tc>
          <w:tcPr>
            <w:tcW w:w="910" w:type="dxa"/>
            <w:tcBorders>
              <w:top w:val="nil"/>
              <w:left w:val="nil"/>
              <w:bottom w:val="nil"/>
              <w:right w:val="nil"/>
            </w:tcBorders>
            <w:shd w:val="clear" w:color="auto" w:fill="FFFFFF"/>
            <w:tcMar>
              <w:left w:w="58" w:type="dxa"/>
              <w:right w:w="58" w:type="dxa"/>
            </w:tcMar>
            <w:vAlign w:val="center"/>
          </w:tcPr>
          <w:p w14:paraId="622F4A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3FA0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F01F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03020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71AED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4D68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A7A8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0064A6" w14:textId="77777777" w:rsidR="000C6E3F" w:rsidRDefault="000C6E3F" w:rsidP="006F0A2E">
            <w:pPr>
              <w:adjustRightInd w:val="0"/>
              <w:spacing w:before="58" w:after="58"/>
              <w:jc w:val="center"/>
              <w:rPr>
                <w:rFonts w:ascii="Arial" w:hAnsi="Arial" w:cs="Arial"/>
                <w:color w:val="000000"/>
                <w:sz w:val="16"/>
                <w:szCs w:val="16"/>
              </w:rPr>
            </w:pPr>
          </w:p>
        </w:tc>
      </w:tr>
      <w:tr w:rsidR="000C6E3F" w14:paraId="19D96B1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09D8A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CA2FB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(job reported at last interview)</w:t>
            </w:r>
          </w:p>
        </w:tc>
        <w:tc>
          <w:tcPr>
            <w:tcW w:w="910" w:type="dxa"/>
            <w:tcBorders>
              <w:top w:val="nil"/>
              <w:left w:val="nil"/>
              <w:bottom w:val="nil"/>
              <w:right w:val="nil"/>
            </w:tcBorders>
            <w:shd w:val="clear" w:color="auto" w:fill="FFFFFF"/>
            <w:tcMar>
              <w:left w:w="58" w:type="dxa"/>
              <w:right w:w="58" w:type="dxa"/>
            </w:tcMar>
            <w:vAlign w:val="center"/>
          </w:tcPr>
          <w:p w14:paraId="6494D1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37DA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D1B6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4E5AC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FDD0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224B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B549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D296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B5D61D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EEF4A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2D731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prior to COVID-19 (job reported at last interview)</w:t>
            </w:r>
          </w:p>
        </w:tc>
        <w:tc>
          <w:tcPr>
            <w:tcW w:w="910" w:type="dxa"/>
            <w:tcBorders>
              <w:top w:val="nil"/>
              <w:left w:val="nil"/>
              <w:bottom w:val="nil"/>
              <w:right w:val="nil"/>
            </w:tcBorders>
            <w:shd w:val="clear" w:color="auto" w:fill="FFFFFF"/>
            <w:tcMar>
              <w:left w:w="58" w:type="dxa"/>
              <w:right w:w="58" w:type="dxa"/>
            </w:tcMar>
            <w:vAlign w:val="center"/>
          </w:tcPr>
          <w:p w14:paraId="50A4A5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5F94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DCE7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B371B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1E3F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7584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71E53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73E678" w14:textId="77777777" w:rsidR="000C6E3F" w:rsidRDefault="000C6E3F" w:rsidP="006F0A2E">
            <w:pPr>
              <w:adjustRightInd w:val="0"/>
              <w:spacing w:before="58" w:after="58"/>
              <w:jc w:val="center"/>
              <w:rPr>
                <w:rFonts w:ascii="Arial" w:hAnsi="Arial" w:cs="Arial"/>
                <w:color w:val="000000"/>
                <w:sz w:val="16"/>
                <w:szCs w:val="16"/>
              </w:rPr>
            </w:pPr>
          </w:p>
        </w:tc>
      </w:tr>
      <w:tr w:rsidR="000C6E3F" w14:paraId="049B643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8800DB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9AE25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current (job reported at last interview)</w:t>
            </w:r>
          </w:p>
        </w:tc>
        <w:tc>
          <w:tcPr>
            <w:tcW w:w="910" w:type="dxa"/>
            <w:tcBorders>
              <w:top w:val="nil"/>
              <w:left w:val="nil"/>
              <w:bottom w:val="nil"/>
              <w:right w:val="nil"/>
            </w:tcBorders>
            <w:shd w:val="clear" w:color="auto" w:fill="FFFFFF"/>
            <w:tcMar>
              <w:left w:w="58" w:type="dxa"/>
              <w:right w:w="58" w:type="dxa"/>
            </w:tcMar>
            <w:vAlign w:val="center"/>
          </w:tcPr>
          <w:p w14:paraId="77E9508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C27A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E509E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B8EA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0C3AE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3CBB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0392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1812F1" w14:textId="77777777" w:rsidR="000C6E3F" w:rsidRDefault="000C6E3F" w:rsidP="006F0A2E">
            <w:pPr>
              <w:adjustRightInd w:val="0"/>
              <w:spacing w:before="58" w:after="58"/>
              <w:jc w:val="center"/>
              <w:rPr>
                <w:rFonts w:ascii="Arial" w:hAnsi="Arial" w:cs="Arial"/>
                <w:color w:val="000000"/>
                <w:sz w:val="16"/>
                <w:szCs w:val="16"/>
              </w:rPr>
            </w:pPr>
          </w:p>
        </w:tc>
      </w:tr>
      <w:tr w:rsidR="000C6E3F" w14:paraId="2F52E26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8617D4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1110E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(weekdays)</w:t>
            </w:r>
          </w:p>
        </w:tc>
        <w:tc>
          <w:tcPr>
            <w:tcW w:w="910" w:type="dxa"/>
            <w:tcBorders>
              <w:top w:val="nil"/>
              <w:left w:val="nil"/>
              <w:bottom w:val="nil"/>
              <w:right w:val="nil"/>
            </w:tcBorders>
            <w:shd w:val="clear" w:color="auto" w:fill="FFFFFF"/>
            <w:tcMar>
              <w:left w:w="58" w:type="dxa"/>
              <w:right w:w="58" w:type="dxa"/>
            </w:tcMar>
            <w:vAlign w:val="center"/>
          </w:tcPr>
          <w:p w14:paraId="3CC303A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70EA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EC83F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8FEE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CDE3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9E54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2E2D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970977" w14:textId="77777777" w:rsidR="000C6E3F" w:rsidRDefault="000C6E3F" w:rsidP="006F0A2E">
            <w:pPr>
              <w:adjustRightInd w:val="0"/>
              <w:spacing w:before="58" w:after="58"/>
              <w:jc w:val="center"/>
              <w:rPr>
                <w:rFonts w:ascii="Arial" w:hAnsi="Arial" w:cs="Arial"/>
                <w:color w:val="000000"/>
                <w:sz w:val="16"/>
                <w:szCs w:val="16"/>
              </w:rPr>
            </w:pPr>
          </w:p>
        </w:tc>
      </w:tr>
      <w:tr w:rsidR="000C6E3F" w14:paraId="1396591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C3C6B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ABDAD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(weekend)</w:t>
            </w:r>
          </w:p>
        </w:tc>
        <w:tc>
          <w:tcPr>
            <w:tcW w:w="910" w:type="dxa"/>
            <w:tcBorders>
              <w:top w:val="nil"/>
              <w:left w:val="nil"/>
              <w:bottom w:val="nil"/>
              <w:right w:val="nil"/>
            </w:tcBorders>
            <w:shd w:val="clear" w:color="auto" w:fill="FFFFFF"/>
            <w:tcMar>
              <w:left w:w="58" w:type="dxa"/>
              <w:right w:w="58" w:type="dxa"/>
            </w:tcMar>
            <w:vAlign w:val="center"/>
          </w:tcPr>
          <w:p w14:paraId="09F620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3A44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5B73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74598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9C57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C39B7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2FB14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B06EC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88FBAE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E4221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FDA82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 different hours</w:t>
            </w:r>
          </w:p>
        </w:tc>
        <w:tc>
          <w:tcPr>
            <w:tcW w:w="910" w:type="dxa"/>
            <w:tcBorders>
              <w:top w:val="nil"/>
              <w:left w:val="nil"/>
              <w:bottom w:val="nil"/>
              <w:right w:val="nil"/>
            </w:tcBorders>
            <w:shd w:val="clear" w:color="auto" w:fill="FFFFFF"/>
            <w:tcMar>
              <w:left w:w="58" w:type="dxa"/>
              <w:right w:w="58" w:type="dxa"/>
            </w:tcMar>
            <w:vAlign w:val="center"/>
          </w:tcPr>
          <w:p w14:paraId="112980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3619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8434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E6A6F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A06E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BE1E1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9556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2E3A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23E92B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D02E94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BBC75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Preferred weekly hours</w:t>
            </w:r>
          </w:p>
        </w:tc>
        <w:tc>
          <w:tcPr>
            <w:tcW w:w="910" w:type="dxa"/>
            <w:tcBorders>
              <w:top w:val="nil"/>
              <w:left w:val="nil"/>
              <w:bottom w:val="nil"/>
              <w:right w:val="nil"/>
            </w:tcBorders>
            <w:shd w:val="clear" w:color="auto" w:fill="FFFFFF"/>
            <w:tcMar>
              <w:left w:w="58" w:type="dxa"/>
              <w:right w:w="58" w:type="dxa"/>
            </w:tcMar>
            <w:vAlign w:val="center"/>
          </w:tcPr>
          <w:p w14:paraId="35DC500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F789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658E1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DB13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88A8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C5CD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7A46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E9E6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E4DA08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58FCBC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8A565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Months worked</w:t>
            </w:r>
          </w:p>
        </w:tc>
        <w:tc>
          <w:tcPr>
            <w:tcW w:w="910" w:type="dxa"/>
            <w:tcBorders>
              <w:top w:val="nil"/>
              <w:left w:val="nil"/>
              <w:bottom w:val="nil"/>
              <w:right w:val="nil"/>
            </w:tcBorders>
            <w:shd w:val="clear" w:color="auto" w:fill="FFFFFF"/>
            <w:tcMar>
              <w:left w:w="58" w:type="dxa"/>
              <w:right w:w="58" w:type="dxa"/>
            </w:tcMar>
            <w:vAlign w:val="center"/>
          </w:tcPr>
          <w:p w14:paraId="1E1EEA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06A3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C14C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910" w:type="dxa"/>
            <w:tcBorders>
              <w:top w:val="nil"/>
              <w:left w:val="nil"/>
              <w:bottom w:val="nil"/>
              <w:right w:val="nil"/>
            </w:tcBorders>
            <w:shd w:val="clear" w:color="auto" w:fill="FFFFFF"/>
            <w:tcMar>
              <w:left w:w="58" w:type="dxa"/>
              <w:right w:w="58" w:type="dxa"/>
            </w:tcMar>
            <w:vAlign w:val="center"/>
          </w:tcPr>
          <w:p w14:paraId="22946C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910" w:type="dxa"/>
            <w:tcBorders>
              <w:top w:val="nil"/>
              <w:left w:val="nil"/>
              <w:bottom w:val="nil"/>
              <w:right w:val="nil"/>
            </w:tcBorders>
            <w:shd w:val="clear" w:color="auto" w:fill="FFFFFF"/>
            <w:tcMar>
              <w:left w:w="58" w:type="dxa"/>
              <w:right w:w="58" w:type="dxa"/>
            </w:tcMar>
            <w:vAlign w:val="center"/>
          </w:tcPr>
          <w:p w14:paraId="3325C5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22</w:t>
            </w:r>
          </w:p>
        </w:tc>
        <w:tc>
          <w:tcPr>
            <w:tcW w:w="910" w:type="dxa"/>
            <w:tcBorders>
              <w:top w:val="nil"/>
              <w:left w:val="nil"/>
              <w:bottom w:val="nil"/>
              <w:right w:val="nil"/>
            </w:tcBorders>
            <w:shd w:val="clear" w:color="auto" w:fill="FFFFFF"/>
            <w:tcMar>
              <w:left w:w="58" w:type="dxa"/>
              <w:right w:w="58" w:type="dxa"/>
            </w:tcMar>
            <w:vAlign w:val="center"/>
          </w:tcPr>
          <w:p w14:paraId="4B067FA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535D3A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3A8FEB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r>
      <w:tr w:rsidR="000C6E3F" w14:paraId="36BBF0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314160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9D490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Full-time or part-time employment status (derived variable)</w:t>
            </w:r>
          </w:p>
        </w:tc>
        <w:tc>
          <w:tcPr>
            <w:tcW w:w="910" w:type="dxa"/>
            <w:tcBorders>
              <w:top w:val="nil"/>
              <w:left w:val="nil"/>
              <w:bottom w:val="nil"/>
              <w:right w:val="nil"/>
            </w:tcBorders>
            <w:shd w:val="clear" w:color="auto" w:fill="FFFFFF"/>
            <w:tcMar>
              <w:left w:w="58" w:type="dxa"/>
              <w:right w:w="58" w:type="dxa"/>
            </w:tcMar>
            <w:vAlign w:val="center"/>
          </w:tcPr>
          <w:p w14:paraId="5108815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57C0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82AD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359E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14E2E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50CC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D524C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F003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1A3D8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F3050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15570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Average weekly hours worked (derived variable)</w:t>
            </w:r>
          </w:p>
        </w:tc>
        <w:tc>
          <w:tcPr>
            <w:tcW w:w="910" w:type="dxa"/>
            <w:tcBorders>
              <w:top w:val="nil"/>
              <w:left w:val="nil"/>
              <w:bottom w:val="nil"/>
              <w:right w:val="nil"/>
            </w:tcBorders>
            <w:shd w:val="clear" w:color="auto" w:fill="FFFFFF"/>
            <w:tcMar>
              <w:left w:w="58" w:type="dxa"/>
              <w:right w:w="58" w:type="dxa"/>
            </w:tcMar>
            <w:vAlign w:val="center"/>
          </w:tcPr>
          <w:p w14:paraId="6DB988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BD57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DF00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273B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10BB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F092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27E6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B2BA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7AA4846"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5C0FCA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3091B7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AA36D9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6AAFEA4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910" w:type="dxa"/>
            <w:tcBorders>
              <w:top w:val="nil"/>
              <w:left w:val="nil"/>
              <w:bottom w:val="nil"/>
              <w:right w:val="nil"/>
            </w:tcBorders>
            <w:shd w:val="clear" w:color="auto" w:fill="FFFFFF"/>
            <w:tcMar>
              <w:left w:w="58" w:type="dxa"/>
              <w:right w:w="58" w:type="dxa"/>
            </w:tcMar>
            <w:vAlign w:val="center"/>
          </w:tcPr>
          <w:p w14:paraId="79BACD0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576F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B6A41E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6E261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B8E4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11A56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045D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86D0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488DB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6F6D2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BAA7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 type</w:t>
            </w:r>
          </w:p>
        </w:tc>
        <w:tc>
          <w:tcPr>
            <w:tcW w:w="910" w:type="dxa"/>
            <w:tcBorders>
              <w:top w:val="nil"/>
              <w:left w:val="nil"/>
              <w:bottom w:val="nil"/>
              <w:right w:val="nil"/>
            </w:tcBorders>
            <w:shd w:val="clear" w:color="auto" w:fill="FFFFFF"/>
            <w:tcMar>
              <w:left w:w="58" w:type="dxa"/>
              <w:right w:w="58" w:type="dxa"/>
            </w:tcMar>
            <w:vAlign w:val="center"/>
          </w:tcPr>
          <w:p w14:paraId="13B657B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4FF4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5563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D70F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6743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8BB65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DEAA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4699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DA494E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6C880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AB257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Gross pay</w:t>
            </w:r>
          </w:p>
        </w:tc>
        <w:tc>
          <w:tcPr>
            <w:tcW w:w="910" w:type="dxa"/>
            <w:tcBorders>
              <w:top w:val="nil"/>
              <w:left w:val="nil"/>
              <w:bottom w:val="nil"/>
              <w:right w:val="nil"/>
            </w:tcBorders>
            <w:shd w:val="clear" w:color="auto" w:fill="FFFFFF"/>
            <w:tcMar>
              <w:left w:w="58" w:type="dxa"/>
              <w:right w:w="58" w:type="dxa"/>
            </w:tcMar>
            <w:vAlign w:val="center"/>
          </w:tcPr>
          <w:p w14:paraId="4FC95D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2399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FC544C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ED636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0A8A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724F6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5D699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A8251D" w14:textId="77777777" w:rsidR="000C6E3F" w:rsidRDefault="000C6E3F" w:rsidP="006F0A2E">
            <w:pPr>
              <w:adjustRightInd w:val="0"/>
              <w:spacing w:before="58" w:after="58"/>
              <w:jc w:val="center"/>
              <w:rPr>
                <w:rFonts w:ascii="Arial" w:hAnsi="Arial" w:cs="Arial"/>
                <w:color w:val="000000"/>
                <w:sz w:val="16"/>
                <w:szCs w:val="16"/>
              </w:rPr>
            </w:pPr>
          </w:p>
        </w:tc>
      </w:tr>
      <w:tr w:rsidR="000C6E3F" w14:paraId="2BE601F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F1A48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40DE5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Take home pay</w:t>
            </w:r>
          </w:p>
        </w:tc>
        <w:tc>
          <w:tcPr>
            <w:tcW w:w="910" w:type="dxa"/>
            <w:tcBorders>
              <w:top w:val="nil"/>
              <w:left w:val="nil"/>
              <w:bottom w:val="nil"/>
              <w:right w:val="nil"/>
            </w:tcBorders>
            <w:shd w:val="clear" w:color="auto" w:fill="FFFFFF"/>
            <w:tcMar>
              <w:left w:w="58" w:type="dxa"/>
              <w:right w:w="58" w:type="dxa"/>
            </w:tcMar>
            <w:vAlign w:val="center"/>
          </w:tcPr>
          <w:p w14:paraId="559EF5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36F1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CE943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E01ED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0AD6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C544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EDF2C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885306" w14:textId="77777777" w:rsidR="000C6E3F" w:rsidRDefault="000C6E3F" w:rsidP="006F0A2E">
            <w:pPr>
              <w:adjustRightInd w:val="0"/>
              <w:spacing w:before="58" w:after="58"/>
              <w:jc w:val="center"/>
              <w:rPr>
                <w:rFonts w:ascii="Arial" w:hAnsi="Arial" w:cs="Arial"/>
                <w:color w:val="000000"/>
                <w:sz w:val="16"/>
                <w:szCs w:val="16"/>
              </w:rPr>
            </w:pPr>
          </w:p>
        </w:tc>
      </w:tr>
      <w:tr w:rsidR="000C6E3F" w14:paraId="74F087E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1E74E0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A8695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 (unknown tax type)</w:t>
            </w:r>
          </w:p>
        </w:tc>
        <w:tc>
          <w:tcPr>
            <w:tcW w:w="910" w:type="dxa"/>
            <w:tcBorders>
              <w:top w:val="nil"/>
              <w:left w:val="nil"/>
              <w:bottom w:val="nil"/>
              <w:right w:val="nil"/>
            </w:tcBorders>
            <w:shd w:val="clear" w:color="auto" w:fill="FFFFFF"/>
            <w:tcMar>
              <w:left w:w="58" w:type="dxa"/>
              <w:right w:w="58" w:type="dxa"/>
            </w:tcMar>
            <w:vAlign w:val="center"/>
          </w:tcPr>
          <w:p w14:paraId="04DCD99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9419D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AF6E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2822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B698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02DA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835E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DA62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6EFCD2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9A9A6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23755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Tax type</w:t>
            </w:r>
          </w:p>
        </w:tc>
        <w:tc>
          <w:tcPr>
            <w:tcW w:w="910" w:type="dxa"/>
            <w:tcBorders>
              <w:top w:val="nil"/>
              <w:left w:val="nil"/>
              <w:bottom w:val="nil"/>
              <w:right w:val="nil"/>
            </w:tcBorders>
            <w:shd w:val="clear" w:color="auto" w:fill="FFFFFF"/>
            <w:tcMar>
              <w:left w:w="58" w:type="dxa"/>
              <w:right w:w="58" w:type="dxa"/>
            </w:tcMar>
            <w:vAlign w:val="center"/>
          </w:tcPr>
          <w:p w14:paraId="735A06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B8C35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2B45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27C8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3B4AC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B1497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5BBCB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63563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8B0BF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9F3CF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F1E4A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Annual/sick leave</w:t>
            </w:r>
          </w:p>
        </w:tc>
        <w:tc>
          <w:tcPr>
            <w:tcW w:w="910" w:type="dxa"/>
            <w:tcBorders>
              <w:top w:val="nil"/>
              <w:left w:val="nil"/>
              <w:bottom w:val="nil"/>
              <w:right w:val="nil"/>
            </w:tcBorders>
            <w:shd w:val="clear" w:color="auto" w:fill="FFFFFF"/>
            <w:tcMar>
              <w:left w:w="58" w:type="dxa"/>
              <w:right w:w="58" w:type="dxa"/>
            </w:tcMar>
            <w:vAlign w:val="center"/>
          </w:tcPr>
          <w:p w14:paraId="3DDDEB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A371D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5346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C797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FF53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21A1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40FA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D594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4DC2BC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B2B9B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8C056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Average weekly pay (derived variable)</w:t>
            </w:r>
          </w:p>
        </w:tc>
        <w:tc>
          <w:tcPr>
            <w:tcW w:w="910" w:type="dxa"/>
            <w:tcBorders>
              <w:top w:val="nil"/>
              <w:left w:val="nil"/>
              <w:bottom w:val="nil"/>
              <w:right w:val="nil"/>
            </w:tcBorders>
            <w:shd w:val="clear" w:color="auto" w:fill="FFFFFF"/>
            <w:tcMar>
              <w:left w:w="58" w:type="dxa"/>
              <w:right w:w="58" w:type="dxa"/>
            </w:tcMar>
            <w:vAlign w:val="center"/>
          </w:tcPr>
          <w:p w14:paraId="54B87C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7E3E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3A19E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0077B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FD04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A20F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4982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1CE0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1582BA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D87E5A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83183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Average hourly pay (derived variable)</w:t>
            </w:r>
          </w:p>
        </w:tc>
        <w:tc>
          <w:tcPr>
            <w:tcW w:w="910" w:type="dxa"/>
            <w:tcBorders>
              <w:top w:val="nil"/>
              <w:left w:val="nil"/>
              <w:bottom w:val="nil"/>
              <w:right w:val="nil"/>
            </w:tcBorders>
            <w:shd w:val="clear" w:color="auto" w:fill="FFFFFF"/>
            <w:tcMar>
              <w:left w:w="58" w:type="dxa"/>
              <w:right w:w="58" w:type="dxa"/>
            </w:tcMar>
            <w:vAlign w:val="center"/>
          </w:tcPr>
          <w:p w14:paraId="3D44747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357A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AD8A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9573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7DF0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79FB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B0F7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129E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EE8ABE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E90AA7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B96A9C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170BB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Starting work</w:t>
            </w:r>
          </w:p>
        </w:tc>
        <w:tc>
          <w:tcPr>
            <w:tcW w:w="3082" w:type="dxa"/>
            <w:tcBorders>
              <w:top w:val="nil"/>
              <w:left w:val="nil"/>
              <w:bottom w:val="nil"/>
              <w:right w:val="nil"/>
            </w:tcBorders>
            <w:shd w:val="clear" w:color="auto" w:fill="FFFFFF"/>
            <w:tcMar>
              <w:left w:w="58" w:type="dxa"/>
              <w:right w:w="58" w:type="dxa"/>
            </w:tcMar>
            <w:vAlign w:val="center"/>
          </w:tcPr>
          <w:p w14:paraId="2228522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began job</w:t>
            </w:r>
          </w:p>
        </w:tc>
        <w:tc>
          <w:tcPr>
            <w:tcW w:w="910" w:type="dxa"/>
            <w:tcBorders>
              <w:top w:val="nil"/>
              <w:left w:val="nil"/>
              <w:bottom w:val="nil"/>
              <w:right w:val="nil"/>
            </w:tcBorders>
            <w:shd w:val="clear" w:color="auto" w:fill="FFFFFF"/>
            <w:tcMar>
              <w:left w:w="58" w:type="dxa"/>
              <w:right w:w="58" w:type="dxa"/>
            </w:tcMar>
            <w:vAlign w:val="center"/>
          </w:tcPr>
          <w:p w14:paraId="7FE570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0B45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6504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5FEC4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F742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C577C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910F7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0A4F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25FC5D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FADC6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E72BD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Year began job</w:t>
            </w:r>
          </w:p>
        </w:tc>
        <w:tc>
          <w:tcPr>
            <w:tcW w:w="910" w:type="dxa"/>
            <w:tcBorders>
              <w:top w:val="nil"/>
              <w:left w:val="nil"/>
              <w:bottom w:val="nil"/>
              <w:right w:val="nil"/>
            </w:tcBorders>
            <w:shd w:val="clear" w:color="auto" w:fill="FFFFFF"/>
            <w:tcMar>
              <w:left w:w="58" w:type="dxa"/>
              <w:right w:w="58" w:type="dxa"/>
            </w:tcMar>
            <w:vAlign w:val="center"/>
          </w:tcPr>
          <w:p w14:paraId="0E89ED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5D1D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45B4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3CA3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5386F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6C9D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EF6C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1735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927859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36397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47D74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How found job</w:t>
            </w:r>
          </w:p>
        </w:tc>
        <w:tc>
          <w:tcPr>
            <w:tcW w:w="910" w:type="dxa"/>
            <w:tcBorders>
              <w:top w:val="nil"/>
              <w:left w:val="nil"/>
              <w:bottom w:val="nil"/>
              <w:right w:val="nil"/>
            </w:tcBorders>
            <w:shd w:val="clear" w:color="auto" w:fill="FFFFFF"/>
            <w:tcMar>
              <w:left w:w="58" w:type="dxa"/>
              <w:right w:w="58" w:type="dxa"/>
            </w:tcMar>
            <w:vAlign w:val="center"/>
          </w:tcPr>
          <w:p w14:paraId="651BD14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3994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910" w:type="dxa"/>
            <w:tcBorders>
              <w:top w:val="nil"/>
              <w:left w:val="nil"/>
              <w:bottom w:val="nil"/>
              <w:right w:val="nil"/>
            </w:tcBorders>
            <w:shd w:val="clear" w:color="auto" w:fill="FFFFFF"/>
            <w:tcMar>
              <w:left w:w="58" w:type="dxa"/>
              <w:right w:w="58" w:type="dxa"/>
            </w:tcMar>
            <w:vAlign w:val="center"/>
          </w:tcPr>
          <w:p w14:paraId="771017C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6E25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9087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AE8F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B8DF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5237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01552A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C3D8B49"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2D53798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10900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2F735C8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910" w:type="dxa"/>
            <w:tcBorders>
              <w:top w:val="nil"/>
              <w:left w:val="nil"/>
              <w:bottom w:val="nil"/>
              <w:right w:val="nil"/>
            </w:tcBorders>
            <w:shd w:val="clear" w:color="auto" w:fill="FFFFFF"/>
            <w:tcMar>
              <w:left w:w="58" w:type="dxa"/>
              <w:right w:w="58" w:type="dxa"/>
            </w:tcMar>
            <w:vAlign w:val="center"/>
          </w:tcPr>
          <w:p w14:paraId="77B263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A4687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4741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A755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8B2F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BAD8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1E65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281F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C4209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69EF6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13426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 Additional or to change jobs</w:t>
            </w:r>
          </w:p>
        </w:tc>
        <w:tc>
          <w:tcPr>
            <w:tcW w:w="910" w:type="dxa"/>
            <w:tcBorders>
              <w:top w:val="nil"/>
              <w:left w:val="nil"/>
              <w:bottom w:val="nil"/>
              <w:right w:val="nil"/>
            </w:tcBorders>
            <w:shd w:val="clear" w:color="auto" w:fill="FFFFFF"/>
            <w:tcMar>
              <w:left w:w="58" w:type="dxa"/>
              <w:right w:w="58" w:type="dxa"/>
            </w:tcMar>
            <w:vAlign w:val="center"/>
          </w:tcPr>
          <w:p w14:paraId="52E825F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06454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9DBE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AF21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A380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788BF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9F8D1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F4112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EC4321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66529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7A7B5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 In the last 4 weeks</w:t>
            </w:r>
          </w:p>
        </w:tc>
        <w:tc>
          <w:tcPr>
            <w:tcW w:w="910" w:type="dxa"/>
            <w:tcBorders>
              <w:top w:val="nil"/>
              <w:left w:val="nil"/>
              <w:bottom w:val="nil"/>
              <w:right w:val="nil"/>
            </w:tcBorders>
            <w:shd w:val="clear" w:color="auto" w:fill="FFFFFF"/>
            <w:tcMar>
              <w:left w:w="58" w:type="dxa"/>
              <w:right w:w="58" w:type="dxa"/>
            </w:tcMar>
            <w:vAlign w:val="center"/>
          </w:tcPr>
          <w:p w14:paraId="61DB6DD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1176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F8D2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A6798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9104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5A7E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B7B9C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5EED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CBA15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7C2967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14161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full-time or part-time work</w:t>
            </w:r>
          </w:p>
        </w:tc>
        <w:tc>
          <w:tcPr>
            <w:tcW w:w="910" w:type="dxa"/>
            <w:tcBorders>
              <w:top w:val="nil"/>
              <w:left w:val="nil"/>
              <w:bottom w:val="nil"/>
              <w:right w:val="nil"/>
            </w:tcBorders>
            <w:shd w:val="clear" w:color="auto" w:fill="FFFFFF"/>
            <w:tcMar>
              <w:left w:w="58" w:type="dxa"/>
              <w:right w:w="58" w:type="dxa"/>
            </w:tcMar>
            <w:vAlign w:val="center"/>
          </w:tcPr>
          <w:p w14:paraId="30A08B0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01A1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AF83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56BD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C2B5B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C16F5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DA2C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F2FBFF" w14:textId="77777777" w:rsidR="000C6E3F" w:rsidRDefault="000C6E3F" w:rsidP="006F0A2E">
            <w:pPr>
              <w:adjustRightInd w:val="0"/>
              <w:spacing w:before="58" w:after="58"/>
              <w:jc w:val="center"/>
              <w:rPr>
                <w:rFonts w:ascii="Arial" w:hAnsi="Arial" w:cs="Arial"/>
                <w:color w:val="000000"/>
                <w:sz w:val="16"/>
                <w:szCs w:val="16"/>
              </w:rPr>
            </w:pPr>
          </w:p>
        </w:tc>
      </w:tr>
      <w:tr w:rsidR="000C6E3F" w14:paraId="2345578D"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9C7063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1335038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3C763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Job satisfaction</w:t>
            </w:r>
          </w:p>
        </w:tc>
        <w:tc>
          <w:tcPr>
            <w:tcW w:w="3082" w:type="dxa"/>
            <w:tcBorders>
              <w:top w:val="nil"/>
              <w:left w:val="nil"/>
              <w:bottom w:val="nil"/>
              <w:right w:val="nil"/>
            </w:tcBorders>
            <w:shd w:val="clear" w:color="auto" w:fill="FFFFFF"/>
            <w:tcMar>
              <w:left w:w="58" w:type="dxa"/>
              <w:right w:w="58" w:type="dxa"/>
            </w:tcMar>
            <w:vAlign w:val="center"/>
          </w:tcPr>
          <w:p w14:paraId="48900C7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Like job as career</w:t>
            </w:r>
          </w:p>
        </w:tc>
        <w:tc>
          <w:tcPr>
            <w:tcW w:w="910" w:type="dxa"/>
            <w:tcBorders>
              <w:top w:val="nil"/>
              <w:left w:val="nil"/>
              <w:bottom w:val="nil"/>
              <w:right w:val="nil"/>
            </w:tcBorders>
            <w:shd w:val="clear" w:color="auto" w:fill="FFFFFF"/>
            <w:tcMar>
              <w:left w:w="58" w:type="dxa"/>
              <w:right w:w="58" w:type="dxa"/>
            </w:tcMar>
            <w:vAlign w:val="center"/>
          </w:tcPr>
          <w:p w14:paraId="593A63E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1783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25B5F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C18E9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87AE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3158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19246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96A4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DB32F0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D5479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28DEE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Kind of work</w:t>
            </w:r>
          </w:p>
        </w:tc>
        <w:tc>
          <w:tcPr>
            <w:tcW w:w="910" w:type="dxa"/>
            <w:tcBorders>
              <w:top w:val="nil"/>
              <w:left w:val="nil"/>
              <w:bottom w:val="nil"/>
              <w:right w:val="nil"/>
            </w:tcBorders>
            <w:shd w:val="clear" w:color="auto" w:fill="FFFFFF"/>
            <w:tcMar>
              <w:left w:w="58" w:type="dxa"/>
              <w:right w:w="58" w:type="dxa"/>
            </w:tcMar>
            <w:vAlign w:val="center"/>
          </w:tcPr>
          <w:p w14:paraId="32FCE6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3192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BC56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5840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B3AA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9F72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FB0E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6FC3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3E622A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E20BFB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67C0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Utilise skills/experience</w:t>
            </w:r>
          </w:p>
        </w:tc>
        <w:tc>
          <w:tcPr>
            <w:tcW w:w="910" w:type="dxa"/>
            <w:tcBorders>
              <w:top w:val="nil"/>
              <w:left w:val="nil"/>
              <w:bottom w:val="nil"/>
              <w:right w:val="nil"/>
            </w:tcBorders>
            <w:shd w:val="clear" w:color="auto" w:fill="FFFFFF"/>
            <w:tcMar>
              <w:left w:w="58" w:type="dxa"/>
              <w:right w:w="58" w:type="dxa"/>
            </w:tcMar>
            <w:vAlign w:val="center"/>
          </w:tcPr>
          <w:p w14:paraId="3C41592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05C70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B0D7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5548D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D761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C360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54777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7927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55289D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CBF41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15F587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Immediate boss/supervisor</w:t>
            </w:r>
          </w:p>
        </w:tc>
        <w:tc>
          <w:tcPr>
            <w:tcW w:w="910" w:type="dxa"/>
            <w:tcBorders>
              <w:top w:val="nil"/>
              <w:left w:val="nil"/>
              <w:bottom w:val="nil"/>
              <w:right w:val="nil"/>
            </w:tcBorders>
            <w:shd w:val="clear" w:color="auto" w:fill="FFFFFF"/>
            <w:tcMar>
              <w:left w:w="58" w:type="dxa"/>
              <w:right w:w="58" w:type="dxa"/>
            </w:tcMar>
            <w:vAlign w:val="center"/>
          </w:tcPr>
          <w:p w14:paraId="61D1A5D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D5314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D065C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DC8B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E87C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FCAA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18F68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B6A13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58F26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7F3AC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FDA7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Other people</w:t>
            </w:r>
          </w:p>
        </w:tc>
        <w:tc>
          <w:tcPr>
            <w:tcW w:w="910" w:type="dxa"/>
            <w:tcBorders>
              <w:top w:val="nil"/>
              <w:left w:val="nil"/>
              <w:bottom w:val="nil"/>
              <w:right w:val="nil"/>
            </w:tcBorders>
            <w:shd w:val="clear" w:color="auto" w:fill="FFFFFF"/>
            <w:tcMar>
              <w:left w:w="58" w:type="dxa"/>
              <w:right w:w="58" w:type="dxa"/>
            </w:tcMar>
            <w:vAlign w:val="center"/>
          </w:tcPr>
          <w:p w14:paraId="2708F1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1BCC6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7DBF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32CA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8C73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3C3A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A9CD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36E2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418365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B73ED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F1CEE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910" w:type="dxa"/>
            <w:tcBorders>
              <w:top w:val="nil"/>
              <w:left w:val="nil"/>
              <w:bottom w:val="nil"/>
              <w:right w:val="nil"/>
            </w:tcBorders>
            <w:shd w:val="clear" w:color="auto" w:fill="FFFFFF"/>
            <w:tcMar>
              <w:left w:w="58" w:type="dxa"/>
              <w:right w:w="58" w:type="dxa"/>
            </w:tcMar>
            <w:vAlign w:val="center"/>
          </w:tcPr>
          <w:p w14:paraId="2E9BAB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11BB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48B3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138E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4522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38A07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7101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5620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7A02D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E87F9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74A13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Opportunities for training</w:t>
            </w:r>
          </w:p>
        </w:tc>
        <w:tc>
          <w:tcPr>
            <w:tcW w:w="910" w:type="dxa"/>
            <w:tcBorders>
              <w:top w:val="nil"/>
              <w:left w:val="nil"/>
              <w:bottom w:val="nil"/>
              <w:right w:val="nil"/>
            </w:tcBorders>
            <w:shd w:val="clear" w:color="auto" w:fill="FFFFFF"/>
            <w:tcMar>
              <w:left w:w="58" w:type="dxa"/>
              <w:right w:w="58" w:type="dxa"/>
            </w:tcMar>
            <w:vAlign w:val="center"/>
          </w:tcPr>
          <w:p w14:paraId="165AC7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9E9D0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FB5E3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59B5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819F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C1D4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FE6E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E015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C2974F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F517B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9BA00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Tasks assigned</w:t>
            </w:r>
          </w:p>
        </w:tc>
        <w:tc>
          <w:tcPr>
            <w:tcW w:w="910" w:type="dxa"/>
            <w:tcBorders>
              <w:top w:val="nil"/>
              <w:left w:val="nil"/>
              <w:bottom w:val="nil"/>
              <w:right w:val="nil"/>
            </w:tcBorders>
            <w:shd w:val="clear" w:color="auto" w:fill="FFFFFF"/>
            <w:tcMar>
              <w:left w:w="58" w:type="dxa"/>
              <w:right w:w="58" w:type="dxa"/>
            </w:tcMar>
            <w:vAlign w:val="center"/>
          </w:tcPr>
          <w:p w14:paraId="4457BAA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A0B8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C41E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DCB3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DCF46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98108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BEA2A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72761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15774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7950C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21C67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Recognition</w:t>
            </w:r>
          </w:p>
        </w:tc>
        <w:tc>
          <w:tcPr>
            <w:tcW w:w="910" w:type="dxa"/>
            <w:tcBorders>
              <w:top w:val="nil"/>
              <w:left w:val="nil"/>
              <w:bottom w:val="nil"/>
              <w:right w:val="nil"/>
            </w:tcBorders>
            <w:shd w:val="clear" w:color="auto" w:fill="FFFFFF"/>
            <w:tcMar>
              <w:left w:w="58" w:type="dxa"/>
              <w:right w:w="58" w:type="dxa"/>
            </w:tcMar>
            <w:vAlign w:val="center"/>
          </w:tcPr>
          <w:p w14:paraId="16A8C8F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3179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19A8E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7259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E32F3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9686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AD07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1247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3933AC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22233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AD25C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Opportunities for promotion</w:t>
            </w:r>
          </w:p>
        </w:tc>
        <w:tc>
          <w:tcPr>
            <w:tcW w:w="910" w:type="dxa"/>
            <w:tcBorders>
              <w:top w:val="nil"/>
              <w:left w:val="nil"/>
              <w:bottom w:val="nil"/>
              <w:right w:val="nil"/>
            </w:tcBorders>
            <w:shd w:val="clear" w:color="auto" w:fill="FFFFFF"/>
            <w:tcMar>
              <w:left w:w="58" w:type="dxa"/>
              <w:right w:w="58" w:type="dxa"/>
            </w:tcMar>
            <w:vAlign w:val="center"/>
          </w:tcPr>
          <w:p w14:paraId="508F4F3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DF0C9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F20A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8A3C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4960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0AC4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22B3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4D3F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51663C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43E86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384D2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Flexibility</w:t>
            </w:r>
          </w:p>
        </w:tc>
        <w:tc>
          <w:tcPr>
            <w:tcW w:w="910" w:type="dxa"/>
            <w:tcBorders>
              <w:top w:val="nil"/>
              <w:left w:val="nil"/>
              <w:bottom w:val="nil"/>
              <w:right w:val="nil"/>
            </w:tcBorders>
            <w:shd w:val="clear" w:color="auto" w:fill="FFFFFF"/>
            <w:tcMar>
              <w:left w:w="58" w:type="dxa"/>
              <w:right w:w="58" w:type="dxa"/>
            </w:tcMar>
            <w:vAlign w:val="center"/>
          </w:tcPr>
          <w:p w14:paraId="34F59E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C999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0CC8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6DB53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CE37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409D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F951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AF88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0A801D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FFED3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33B475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w:t>
            </w:r>
          </w:p>
        </w:tc>
        <w:tc>
          <w:tcPr>
            <w:tcW w:w="910" w:type="dxa"/>
            <w:tcBorders>
              <w:top w:val="nil"/>
              <w:left w:val="nil"/>
              <w:bottom w:val="nil"/>
              <w:right w:val="nil"/>
            </w:tcBorders>
            <w:shd w:val="clear" w:color="auto" w:fill="FFFFFF"/>
            <w:tcMar>
              <w:left w:w="58" w:type="dxa"/>
              <w:right w:w="58" w:type="dxa"/>
            </w:tcMar>
            <w:vAlign w:val="center"/>
          </w:tcPr>
          <w:p w14:paraId="042CCC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F08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B407E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9F365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F4FEF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E58B7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24303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5B9676" w14:textId="77777777" w:rsidR="000C6E3F" w:rsidRDefault="000C6E3F" w:rsidP="006F0A2E">
            <w:pPr>
              <w:adjustRightInd w:val="0"/>
              <w:spacing w:before="58" w:after="58"/>
              <w:jc w:val="center"/>
              <w:rPr>
                <w:rFonts w:ascii="Arial" w:hAnsi="Arial" w:cs="Arial"/>
                <w:color w:val="000000"/>
                <w:sz w:val="16"/>
                <w:szCs w:val="16"/>
              </w:rPr>
            </w:pPr>
          </w:p>
        </w:tc>
      </w:tr>
      <w:tr w:rsidR="000C6E3F" w14:paraId="2FA8B7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5B47D4"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DF8F2B"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Overall satisfaction</w:t>
            </w:r>
          </w:p>
        </w:tc>
        <w:tc>
          <w:tcPr>
            <w:tcW w:w="910" w:type="dxa"/>
            <w:tcBorders>
              <w:top w:val="nil"/>
              <w:left w:val="nil"/>
              <w:bottom w:val="nil"/>
              <w:right w:val="nil"/>
            </w:tcBorders>
            <w:shd w:val="clear" w:color="auto" w:fill="FFFFFF"/>
            <w:tcMar>
              <w:left w:w="58" w:type="dxa"/>
              <w:right w:w="58" w:type="dxa"/>
            </w:tcMar>
            <w:vAlign w:val="center"/>
          </w:tcPr>
          <w:p w14:paraId="7B8447E6"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C7363F"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78D3BF"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601D74"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56C788"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315E75"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01953B"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C6D365"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880BA02"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76878831"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52808499" w14:textId="77777777" w:rsidR="00003D90" w:rsidRDefault="00003D90">
      <w:pPr>
        <w:spacing w:before="0" w:line="240" w:lineRule="auto"/>
      </w:pPr>
    </w:p>
    <w:p w14:paraId="12FF46B3" w14:textId="2B4161A4" w:rsidR="00003D90" w:rsidRDefault="00003D90">
      <w:pPr>
        <w:spacing w:before="0" w:line="240" w:lineRule="auto"/>
        <w:rPr>
          <w:rFonts w:ascii="Tahoma" w:hAnsi="Tahoma" w:cs="Tahoma"/>
          <w:sz w:val="28"/>
        </w:rPr>
      </w:pPr>
      <w:r>
        <w:br w:type="page"/>
      </w:r>
    </w:p>
    <w:p w14:paraId="558E0616" w14:textId="0B8BADFA" w:rsidR="00003D90" w:rsidRDefault="002F0A3C" w:rsidP="00726336">
      <w:pPr>
        <w:pStyle w:val="Heading2"/>
      </w:pPr>
      <w:bookmarkStart w:id="261" w:name="_Toc89693175"/>
      <w:r w:rsidRPr="0059139C">
        <w:lastRenderedPageBreak/>
        <w:t>Topic map 7: Employment – Job history and training</w:t>
      </w:r>
      <w:bookmarkStart w:id="262" w:name="_Ref249424085"/>
      <w:bookmarkEnd w:id="260"/>
      <w:bookmarkEnd w:id="261"/>
    </w:p>
    <w:p w14:paraId="089DFB82"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3115F1AC"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651B57C2"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6502A23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6FC51A11"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31E51739"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CB8A0FA"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204644D"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D888A6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A32869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F62C572"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B3D77CA"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0293DE7"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9387F43"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7771DF5"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51467DC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85E4C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Employment characteristics</w:t>
            </w:r>
          </w:p>
        </w:tc>
        <w:tc>
          <w:tcPr>
            <w:tcW w:w="3082" w:type="dxa"/>
            <w:tcBorders>
              <w:top w:val="nil"/>
              <w:left w:val="nil"/>
              <w:bottom w:val="nil"/>
              <w:right w:val="nil"/>
            </w:tcBorders>
            <w:shd w:val="clear" w:color="auto" w:fill="FFFFFF"/>
            <w:tcMar>
              <w:left w:w="58" w:type="dxa"/>
              <w:right w:w="58" w:type="dxa"/>
            </w:tcMar>
            <w:vAlign w:val="center"/>
          </w:tcPr>
          <w:p w14:paraId="66A58D3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Employed last year</w:t>
            </w:r>
          </w:p>
        </w:tc>
        <w:tc>
          <w:tcPr>
            <w:tcW w:w="910" w:type="dxa"/>
            <w:tcBorders>
              <w:top w:val="nil"/>
              <w:left w:val="nil"/>
              <w:bottom w:val="nil"/>
              <w:right w:val="nil"/>
            </w:tcBorders>
            <w:shd w:val="clear" w:color="auto" w:fill="FFFFFF"/>
            <w:tcMar>
              <w:left w:w="58" w:type="dxa"/>
              <w:right w:w="58" w:type="dxa"/>
            </w:tcMar>
            <w:vAlign w:val="center"/>
          </w:tcPr>
          <w:p w14:paraId="78274D5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D01F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6504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7576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4B15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77F9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B405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498A2B" w14:textId="77777777" w:rsidR="000C6E3F" w:rsidRDefault="000C6E3F" w:rsidP="006F0A2E">
            <w:pPr>
              <w:adjustRightInd w:val="0"/>
              <w:spacing w:before="58" w:after="58"/>
              <w:jc w:val="center"/>
              <w:rPr>
                <w:rFonts w:ascii="Arial" w:hAnsi="Arial" w:cs="Arial"/>
                <w:color w:val="000000"/>
                <w:sz w:val="16"/>
                <w:szCs w:val="16"/>
              </w:rPr>
            </w:pPr>
          </w:p>
        </w:tc>
      </w:tr>
      <w:tr w:rsidR="000C6E3F" w14:paraId="542F062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54BD5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5F0C8B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Number of jobs</w:t>
            </w:r>
          </w:p>
        </w:tc>
        <w:tc>
          <w:tcPr>
            <w:tcW w:w="910" w:type="dxa"/>
            <w:tcBorders>
              <w:top w:val="nil"/>
              <w:left w:val="nil"/>
              <w:bottom w:val="nil"/>
              <w:right w:val="nil"/>
            </w:tcBorders>
            <w:shd w:val="clear" w:color="auto" w:fill="FFFFFF"/>
            <w:tcMar>
              <w:left w:w="58" w:type="dxa"/>
              <w:right w:w="58" w:type="dxa"/>
            </w:tcMar>
            <w:vAlign w:val="center"/>
          </w:tcPr>
          <w:p w14:paraId="014FDB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958C7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3AECD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9D45F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927F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2E8EB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26362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F88C66" w14:textId="77777777" w:rsidR="000C6E3F" w:rsidRDefault="000C6E3F" w:rsidP="006F0A2E">
            <w:pPr>
              <w:adjustRightInd w:val="0"/>
              <w:spacing w:before="58" w:after="58"/>
              <w:jc w:val="center"/>
              <w:rPr>
                <w:rFonts w:ascii="Arial" w:hAnsi="Arial" w:cs="Arial"/>
                <w:color w:val="000000"/>
                <w:sz w:val="16"/>
                <w:szCs w:val="16"/>
              </w:rPr>
            </w:pPr>
          </w:p>
        </w:tc>
      </w:tr>
      <w:tr w:rsidR="000C6E3F" w14:paraId="6070693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0C3C5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72DF1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 in job/business/farm (at last interview)</w:t>
            </w:r>
          </w:p>
        </w:tc>
        <w:tc>
          <w:tcPr>
            <w:tcW w:w="910" w:type="dxa"/>
            <w:tcBorders>
              <w:top w:val="nil"/>
              <w:left w:val="nil"/>
              <w:bottom w:val="nil"/>
              <w:right w:val="nil"/>
            </w:tcBorders>
            <w:shd w:val="clear" w:color="auto" w:fill="FFFFFF"/>
            <w:tcMar>
              <w:left w:w="58" w:type="dxa"/>
              <w:right w:w="58" w:type="dxa"/>
            </w:tcMar>
            <w:vAlign w:val="center"/>
          </w:tcPr>
          <w:p w14:paraId="44E481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52257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7374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59CB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E446B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7A5C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483C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49EF5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A30AE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81908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91E58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Re-definition of second job as main job</w:t>
            </w:r>
          </w:p>
        </w:tc>
        <w:tc>
          <w:tcPr>
            <w:tcW w:w="910" w:type="dxa"/>
            <w:tcBorders>
              <w:top w:val="nil"/>
              <w:left w:val="nil"/>
              <w:bottom w:val="nil"/>
              <w:right w:val="nil"/>
            </w:tcBorders>
            <w:shd w:val="clear" w:color="auto" w:fill="FFFFFF"/>
            <w:tcMar>
              <w:left w:w="58" w:type="dxa"/>
              <w:right w:w="58" w:type="dxa"/>
            </w:tcMar>
            <w:vAlign w:val="center"/>
          </w:tcPr>
          <w:p w14:paraId="741E5F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476E3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5B2B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9C49C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C76F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00CBF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9CB80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4D292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1D2AB2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B5D01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1FCD4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Kind of work (ANZSCO)</w:t>
            </w:r>
          </w:p>
        </w:tc>
        <w:tc>
          <w:tcPr>
            <w:tcW w:w="910" w:type="dxa"/>
            <w:tcBorders>
              <w:top w:val="nil"/>
              <w:left w:val="nil"/>
              <w:bottom w:val="nil"/>
              <w:right w:val="nil"/>
            </w:tcBorders>
            <w:shd w:val="clear" w:color="auto" w:fill="FFFFFF"/>
            <w:tcMar>
              <w:left w:w="58" w:type="dxa"/>
              <w:right w:w="58" w:type="dxa"/>
            </w:tcMar>
            <w:vAlign w:val="center"/>
          </w:tcPr>
          <w:p w14:paraId="1B6A696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5AEB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0DB34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A3DBC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33161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E458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33BE9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232F18" w14:textId="77777777" w:rsidR="000C6E3F" w:rsidRDefault="000C6E3F" w:rsidP="006F0A2E">
            <w:pPr>
              <w:adjustRightInd w:val="0"/>
              <w:spacing w:before="58" w:after="58"/>
              <w:jc w:val="center"/>
              <w:rPr>
                <w:rFonts w:ascii="Arial" w:hAnsi="Arial" w:cs="Arial"/>
                <w:color w:val="000000"/>
                <w:sz w:val="16"/>
                <w:szCs w:val="16"/>
              </w:rPr>
            </w:pPr>
          </w:p>
        </w:tc>
      </w:tr>
      <w:tr w:rsidR="000C6E3F" w14:paraId="12811D2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9FD8FB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7EA24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Kind of work: Other/second job (ANZSCO)</w:t>
            </w:r>
          </w:p>
        </w:tc>
        <w:tc>
          <w:tcPr>
            <w:tcW w:w="910" w:type="dxa"/>
            <w:tcBorders>
              <w:top w:val="nil"/>
              <w:left w:val="nil"/>
              <w:bottom w:val="nil"/>
              <w:right w:val="nil"/>
            </w:tcBorders>
            <w:shd w:val="clear" w:color="auto" w:fill="FFFFFF"/>
            <w:tcMar>
              <w:left w:w="58" w:type="dxa"/>
              <w:right w:w="58" w:type="dxa"/>
            </w:tcMar>
            <w:vAlign w:val="center"/>
          </w:tcPr>
          <w:p w14:paraId="6823D52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B634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61591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6EE48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41FA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44B89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6AEF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84D8E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8FBBC3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4799A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DFC3D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Kind of work: Other/third job (ANZSCO)</w:t>
            </w:r>
          </w:p>
        </w:tc>
        <w:tc>
          <w:tcPr>
            <w:tcW w:w="910" w:type="dxa"/>
            <w:tcBorders>
              <w:top w:val="nil"/>
              <w:left w:val="nil"/>
              <w:bottom w:val="nil"/>
              <w:right w:val="nil"/>
            </w:tcBorders>
            <w:shd w:val="clear" w:color="auto" w:fill="FFFFFF"/>
            <w:tcMar>
              <w:left w:w="58" w:type="dxa"/>
              <w:right w:w="58" w:type="dxa"/>
            </w:tcMar>
            <w:vAlign w:val="center"/>
          </w:tcPr>
          <w:p w14:paraId="7268CCE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8A4DF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9DD69C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2FAC7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F9364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A3960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BFAE1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75605"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13C87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71090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7483C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Employer's main kind of business: Other/second job (ANZSIC)</w:t>
            </w:r>
          </w:p>
        </w:tc>
        <w:tc>
          <w:tcPr>
            <w:tcW w:w="910" w:type="dxa"/>
            <w:tcBorders>
              <w:top w:val="nil"/>
              <w:left w:val="nil"/>
              <w:bottom w:val="nil"/>
              <w:right w:val="nil"/>
            </w:tcBorders>
            <w:shd w:val="clear" w:color="auto" w:fill="FFFFFF"/>
            <w:tcMar>
              <w:left w:w="58" w:type="dxa"/>
              <w:right w:w="58" w:type="dxa"/>
            </w:tcMar>
            <w:vAlign w:val="center"/>
          </w:tcPr>
          <w:p w14:paraId="7BF107A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C00D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DE53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43BE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02E6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46EB4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BCE3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65F92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D9BF59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FDAC9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D3A56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Wages/salary/self-employed: Other/second job</w:t>
            </w:r>
          </w:p>
        </w:tc>
        <w:tc>
          <w:tcPr>
            <w:tcW w:w="910" w:type="dxa"/>
            <w:tcBorders>
              <w:top w:val="nil"/>
              <w:left w:val="nil"/>
              <w:bottom w:val="nil"/>
              <w:right w:val="nil"/>
            </w:tcBorders>
            <w:shd w:val="clear" w:color="auto" w:fill="FFFFFF"/>
            <w:tcMar>
              <w:left w:w="58" w:type="dxa"/>
              <w:right w:w="58" w:type="dxa"/>
            </w:tcMar>
            <w:vAlign w:val="center"/>
          </w:tcPr>
          <w:p w14:paraId="2A7E2EC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D441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E7B5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3B34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5A89B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6107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70FA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49BB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00FF0FA"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32A7D2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0AB21AE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E9C55F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Gig work</w:t>
            </w:r>
          </w:p>
        </w:tc>
        <w:tc>
          <w:tcPr>
            <w:tcW w:w="3082" w:type="dxa"/>
            <w:tcBorders>
              <w:top w:val="nil"/>
              <w:left w:val="nil"/>
              <w:bottom w:val="nil"/>
              <w:right w:val="nil"/>
            </w:tcBorders>
            <w:shd w:val="clear" w:color="auto" w:fill="FFFFFF"/>
            <w:tcMar>
              <w:left w:w="58" w:type="dxa"/>
              <w:right w:w="58" w:type="dxa"/>
            </w:tcMar>
            <w:vAlign w:val="center"/>
          </w:tcPr>
          <w:p w14:paraId="5E9A45C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Earned money by taking on gig jobs</w:t>
            </w:r>
          </w:p>
        </w:tc>
        <w:tc>
          <w:tcPr>
            <w:tcW w:w="910" w:type="dxa"/>
            <w:tcBorders>
              <w:top w:val="nil"/>
              <w:left w:val="nil"/>
              <w:bottom w:val="nil"/>
              <w:right w:val="nil"/>
            </w:tcBorders>
            <w:shd w:val="clear" w:color="auto" w:fill="FFFFFF"/>
            <w:tcMar>
              <w:left w:w="58" w:type="dxa"/>
              <w:right w:w="58" w:type="dxa"/>
            </w:tcMar>
            <w:vAlign w:val="center"/>
          </w:tcPr>
          <w:p w14:paraId="5F7409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912F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E1FD9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CA7B1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E0587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AE17B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D146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8EBB3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46553E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BFFB6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1C30D9"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Already reported gig job</w:t>
            </w:r>
          </w:p>
        </w:tc>
        <w:tc>
          <w:tcPr>
            <w:tcW w:w="910" w:type="dxa"/>
            <w:tcBorders>
              <w:top w:val="nil"/>
              <w:left w:val="nil"/>
              <w:bottom w:val="nil"/>
              <w:right w:val="nil"/>
            </w:tcBorders>
            <w:shd w:val="clear" w:color="auto" w:fill="FFFFFF"/>
            <w:tcMar>
              <w:left w:w="58" w:type="dxa"/>
              <w:right w:w="58" w:type="dxa"/>
            </w:tcMar>
            <w:vAlign w:val="center"/>
          </w:tcPr>
          <w:p w14:paraId="498AE90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1B40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8E47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52566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C86EF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5544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3010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0149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98ACB9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51A63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62037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Gig jobs or tasks</w:t>
            </w:r>
          </w:p>
        </w:tc>
        <w:tc>
          <w:tcPr>
            <w:tcW w:w="910" w:type="dxa"/>
            <w:tcBorders>
              <w:top w:val="nil"/>
              <w:left w:val="nil"/>
              <w:bottom w:val="nil"/>
              <w:right w:val="nil"/>
            </w:tcBorders>
            <w:shd w:val="clear" w:color="auto" w:fill="FFFFFF"/>
            <w:tcMar>
              <w:left w:w="58" w:type="dxa"/>
              <w:right w:w="58" w:type="dxa"/>
            </w:tcMar>
            <w:vAlign w:val="center"/>
          </w:tcPr>
          <w:p w14:paraId="542AC4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D12E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E0C23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0F88F2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13BAF70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06A294C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31ED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6480BA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r>
      <w:tr w:rsidR="000C6E3F" w14:paraId="1784C2A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B17BD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E9612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Importance: Income earned</w:t>
            </w:r>
          </w:p>
        </w:tc>
        <w:tc>
          <w:tcPr>
            <w:tcW w:w="910" w:type="dxa"/>
            <w:tcBorders>
              <w:top w:val="nil"/>
              <w:left w:val="nil"/>
              <w:bottom w:val="nil"/>
              <w:right w:val="nil"/>
            </w:tcBorders>
            <w:shd w:val="clear" w:color="auto" w:fill="FFFFFF"/>
            <w:tcMar>
              <w:left w:w="58" w:type="dxa"/>
              <w:right w:w="58" w:type="dxa"/>
            </w:tcMar>
            <w:vAlign w:val="center"/>
          </w:tcPr>
          <w:p w14:paraId="1740811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A50F1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41E1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81DD2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0F13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5C29F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C346B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7DC8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DD89D4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B2BBE35"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2CCCA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Reasons for taking on gig jobs</w:t>
            </w:r>
          </w:p>
        </w:tc>
        <w:tc>
          <w:tcPr>
            <w:tcW w:w="910" w:type="dxa"/>
            <w:tcBorders>
              <w:top w:val="nil"/>
              <w:left w:val="nil"/>
              <w:bottom w:val="nil"/>
              <w:right w:val="nil"/>
            </w:tcBorders>
            <w:shd w:val="clear" w:color="auto" w:fill="FFFFFF"/>
            <w:tcMar>
              <w:left w:w="58" w:type="dxa"/>
              <w:right w:w="58" w:type="dxa"/>
            </w:tcMar>
            <w:vAlign w:val="center"/>
          </w:tcPr>
          <w:p w14:paraId="29B4BF0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1109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99951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6CFA08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4F25BC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75C6AA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89C1C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7CDBF8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r>
      <w:tr w:rsidR="000C6E3F" w14:paraId="2C10EB5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16FD9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0C792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w:t>
            </w:r>
          </w:p>
        </w:tc>
        <w:tc>
          <w:tcPr>
            <w:tcW w:w="910" w:type="dxa"/>
            <w:tcBorders>
              <w:top w:val="nil"/>
              <w:left w:val="nil"/>
              <w:bottom w:val="nil"/>
              <w:right w:val="nil"/>
            </w:tcBorders>
            <w:shd w:val="clear" w:color="auto" w:fill="FFFFFF"/>
            <w:tcMar>
              <w:left w:w="58" w:type="dxa"/>
              <w:right w:w="58" w:type="dxa"/>
            </w:tcMar>
            <w:vAlign w:val="center"/>
          </w:tcPr>
          <w:p w14:paraId="1C90B67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B3EED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DE3CC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CF024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9813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3597D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0E44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55B51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2A8BE2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20C3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F0DC8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pay</w:t>
            </w:r>
          </w:p>
        </w:tc>
        <w:tc>
          <w:tcPr>
            <w:tcW w:w="910" w:type="dxa"/>
            <w:tcBorders>
              <w:top w:val="nil"/>
              <w:left w:val="nil"/>
              <w:bottom w:val="nil"/>
              <w:right w:val="nil"/>
            </w:tcBorders>
            <w:shd w:val="clear" w:color="auto" w:fill="FFFFFF"/>
            <w:tcMar>
              <w:left w:w="58" w:type="dxa"/>
              <w:right w:w="58" w:type="dxa"/>
            </w:tcMar>
            <w:vAlign w:val="center"/>
          </w:tcPr>
          <w:p w14:paraId="6A49F1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D2EFB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43C2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8CAC5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BB5F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42844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D86F3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2F039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0DCAA49"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E94786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2B51A2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7DB7A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Time worked</w:t>
            </w:r>
          </w:p>
        </w:tc>
        <w:tc>
          <w:tcPr>
            <w:tcW w:w="3082" w:type="dxa"/>
            <w:tcBorders>
              <w:top w:val="nil"/>
              <w:left w:val="nil"/>
              <w:bottom w:val="nil"/>
              <w:right w:val="nil"/>
            </w:tcBorders>
            <w:shd w:val="clear" w:color="auto" w:fill="FFFFFF"/>
            <w:tcMar>
              <w:left w:w="58" w:type="dxa"/>
              <w:right w:w="58" w:type="dxa"/>
            </w:tcMar>
            <w:vAlign w:val="center"/>
          </w:tcPr>
          <w:p w14:paraId="5DFBEC6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w:t>
            </w:r>
          </w:p>
        </w:tc>
        <w:tc>
          <w:tcPr>
            <w:tcW w:w="910" w:type="dxa"/>
            <w:tcBorders>
              <w:top w:val="nil"/>
              <w:left w:val="nil"/>
              <w:bottom w:val="nil"/>
              <w:right w:val="nil"/>
            </w:tcBorders>
            <w:shd w:val="clear" w:color="auto" w:fill="FFFFFF"/>
            <w:tcMar>
              <w:left w:w="58" w:type="dxa"/>
              <w:right w:w="58" w:type="dxa"/>
            </w:tcMar>
            <w:vAlign w:val="center"/>
          </w:tcPr>
          <w:p w14:paraId="24A9A1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B0587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3F7D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B65D7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2C99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09229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81781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E9C8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C9EA0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B9BD5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8A069C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 prior to COVID-19</w:t>
            </w:r>
          </w:p>
        </w:tc>
        <w:tc>
          <w:tcPr>
            <w:tcW w:w="910" w:type="dxa"/>
            <w:tcBorders>
              <w:top w:val="nil"/>
              <w:left w:val="nil"/>
              <w:bottom w:val="nil"/>
              <w:right w:val="nil"/>
            </w:tcBorders>
            <w:shd w:val="clear" w:color="auto" w:fill="FFFFFF"/>
            <w:tcMar>
              <w:left w:w="58" w:type="dxa"/>
              <w:right w:w="58" w:type="dxa"/>
            </w:tcMar>
            <w:vAlign w:val="center"/>
          </w:tcPr>
          <w:p w14:paraId="4D0798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7B7E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B0C7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DA7D6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0AE8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84C85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058FE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6EB83B" w14:textId="77777777" w:rsidR="000C6E3F" w:rsidRDefault="000C6E3F" w:rsidP="006F0A2E">
            <w:pPr>
              <w:adjustRightInd w:val="0"/>
              <w:spacing w:before="58" w:after="58"/>
              <w:jc w:val="center"/>
              <w:rPr>
                <w:rFonts w:ascii="Arial" w:hAnsi="Arial" w:cs="Arial"/>
                <w:color w:val="000000"/>
                <w:sz w:val="16"/>
                <w:szCs w:val="16"/>
              </w:rPr>
            </w:pPr>
          </w:p>
        </w:tc>
      </w:tr>
      <w:tr w:rsidR="000C6E3F" w14:paraId="50BBD8A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7D4C2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DDED32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Hours worked per week: Other/second job: current</w:t>
            </w:r>
          </w:p>
        </w:tc>
        <w:tc>
          <w:tcPr>
            <w:tcW w:w="910" w:type="dxa"/>
            <w:tcBorders>
              <w:top w:val="nil"/>
              <w:left w:val="nil"/>
              <w:bottom w:val="nil"/>
              <w:right w:val="nil"/>
            </w:tcBorders>
            <w:shd w:val="clear" w:color="auto" w:fill="FFFFFF"/>
            <w:tcMar>
              <w:left w:w="58" w:type="dxa"/>
              <w:right w:w="58" w:type="dxa"/>
            </w:tcMar>
            <w:vAlign w:val="center"/>
          </w:tcPr>
          <w:p w14:paraId="0856489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2AC9A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85EE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2E677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43BD8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CAF5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49780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8EE389" w14:textId="77777777" w:rsidR="000C6E3F" w:rsidRDefault="000C6E3F" w:rsidP="006F0A2E">
            <w:pPr>
              <w:adjustRightInd w:val="0"/>
              <w:spacing w:before="58" w:after="58"/>
              <w:jc w:val="center"/>
              <w:rPr>
                <w:rFonts w:ascii="Arial" w:hAnsi="Arial" w:cs="Arial"/>
                <w:color w:val="000000"/>
                <w:sz w:val="16"/>
                <w:szCs w:val="16"/>
              </w:rPr>
            </w:pPr>
          </w:p>
        </w:tc>
      </w:tr>
      <w:tr w:rsidR="000C6E3F" w14:paraId="5128D48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748A3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E7353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Months worked</w:t>
            </w:r>
          </w:p>
        </w:tc>
        <w:tc>
          <w:tcPr>
            <w:tcW w:w="910" w:type="dxa"/>
            <w:tcBorders>
              <w:top w:val="nil"/>
              <w:left w:val="nil"/>
              <w:bottom w:val="nil"/>
              <w:right w:val="nil"/>
            </w:tcBorders>
            <w:shd w:val="clear" w:color="auto" w:fill="FFFFFF"/>
            <w:tcMar>
              <w:left w:w="58" w:type="dxa"/>
              <w:right w:w="58" w:type="dxa"/>
            </w:tcMar>
            <w:vAlign w:val="center"/>
          </w:tcPr>
          <w:p w14:paraId="06F2A6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F7C18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63</w:t>
            </w:r>
          </w:p>
        </w:tc>
        <w:tc>
          <w:tcPr>
            <w:tcW w:w="910" w:type="dxa"/>
            <w:tcBorders>
              <w:top w:val="nil"/>
              <w:left w:val="nil"/>
              <w:bottom w:val="nil"/>
              <w:right w:val="nil"/>
            </w:tcBorders>
            <w:shd w:val="clear" w:color="auto" w:fill="FFFFFF"/>
            <w:tcMar>
              <w:left w:w="58" w:type="dxa"/>
              <w:right w:w="58" w:type="dxa"/>
            </w:tcMar>
            <w:vAlign w:val="center"/>
          </w:tcPr>
          <w:p w14:paraId="2CC7303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9119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8D135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2B5BD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6F87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C023C3" w14:textId="77777777" w:rsidR="000C6E3F" w:rsidRDefault="000C6E3F" w:rsidP="006F0A2E">
            <w:pPr>
              <w:adjustRightInd w:val="0"/>
              <w:spacing w:before="58" w:after="58"/>
              <w:jc w:val="center"/>
              <w:rPr>
                <w:rFonts w:ascii="Arial" w:hAnsi="Arial" w:cs="Arial"/>
                <w:color w:val="000000"/>
                <w:sz w:val="16"/>
                <w:szCs w:val="16"/>
              </w:rPr>
            </w:pPr>
          </w:p>
        </w:tc>
      </w:tr>
      <w:tr w:rsidR="000C6E3F" w14:paraId="007456A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66EB722"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05FF2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2C896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Wages and benefits</w:t>
            </w:r>
          </w:p>
        </w:tc>
        <w:tc>
          <w:tcPr>
            <w:tcW w:w="3082" w:type="dxa"/>
            <w:tcBorders>
              <w:top w:val="nil"/>
              <w:left w:val="nil"/>
              <w:bottom w:val="nil"/>
              <w:right w:val="nil"/>
            </w:tcBorders>
            <w:shd w:val="clear" w:color="auto" w:fill="FFFFFF"/>
            <w:tcMar>
              <w:left w:w="58" w:type="dxa"/>
              <w:right w:w="58" w:type="dxa"/>
            </w:tcMar>
            <w:vAlign w:val="center"/>
          </w:tcPr>
          <w:p w14:paraId="699FF44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pay: Other/second job</w:t>
            </w:r>
          </w:p>
        </w:tc>
        <w:tc>
          <w:tcPr>
            <w:tcW w:w="910" w:type="dxa"/>
            <w:tcBorders>
              <w:top w:val="nil"/>
              <w:left w:val="nil"/>
              <w:bottom w:val="nil"/>
              <w:right w:val="nil"/>
            </w:tcBorders>
            <w:shd w:val="clear" w:color="auto" w:fill="FFFFFF"/>
            <w:tcMar>
              <w:left w:w="58" w:type="dxa"/>
              <w:right w:w="58" w:type="dxa"/>
            </w:tcMar>
            <w:vAlign w:val="center"/>
          </w:tcPr>
          <w:p w14:paraId="386A64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8C2CD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A04A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5DDF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583AD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D520E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5CABA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327F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B78382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BE1B2A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8F747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 type: Other/second job</w:t>
            </w:r>
          </w:p>
        </w:tc>
        <w:tc>
          <w:tcPr>
            <w:tcW w:w="910" w:type="dxa"/>
            <w:tcBorders>
              <w:top w:val="nil"/>
              <w:left w:val="nil"/>
              <w:bottom w:val="nil"/>
              <w:right w:val="nil"/>
            </w:tcBorders>
            <w:shd w:val="clear" w:color="auto" w:fill="FFFFFF"/>
            <w:tcMar>
              <w:left w:w="58" w:type="dxa"/>
              <w:right w:w="58" w:type="dxa"/>
            </w:tcMar>
            <w:vAlign w:val="center"/>
          </w:tcPr>
          <w:p w14:paraId="367454F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ED8A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F8CE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13AA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82A83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7CC47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8D0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C054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FBF628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E1014D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9FBD3D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Pay (unknown tax type): Other/second job</w:t>
            </w:r>
          </w:p>
        </w:tc>
        <w:tc>
          <w:tcPr>
            <w:tcW w:w="910" w:type="dxa"/>
            <w:tcBorders>
              <w:top w:val="nil"/>
              <w:left w:val="nil"/>
              <w:bottom w:val="nil"/>
              <w:right w:val="nil"/>
            </w:tcBorders>
            <w:shd w:val="clear" w:color="auto" w:fill="FFFFFF"/>
            <w:tcMar>
              <w:left w:w="58" w:type="dxa"/>
              <w:right w:w="58" w:type="dxa"/>
            </w:tcMar>
            <w:vAlign w:val="center"/>
          </w:tcPr>
          <w:p w14:paraId="2CFBD71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779FB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36195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765EB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1B88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4F00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DC45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6CB0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5D2757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C33AE6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5B7A68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Tax type: Other/second job</w:t>
            </w:r>
          </w:p>
        </w:tc>
        <w:tc>
          <w:tcPr>
            <w:tcW w:w="910" w:type="dxa"/>
            <w:tcBorders>
              <w:top w:val="nil"/>
              <w:left w:val="nil"/>
              <w:bottom w:val="nil"/>
              <w:right w:val="nil"/>
            </w:tcBorders>
            <w:shd w:val="clear" w:color="auto" w:fill="FFFFFF"/>
            <w:tcMar>
              <w:left w:w="58" w:type="dxa"/>
              <w:right w:w="58" w:type="dxa"/>
            </w:tcMar>
            <w:vAlign w:val="center"/>
          </w:tcPr>
          <w:p w14:paraId="517D3A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4C54C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5DF6F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942C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E43B6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C736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7F0D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401E2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D2B153F"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5F2581D"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42E4FF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DADB0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Leaving work</w:t>
            </w:r>
          </w:p>
        </w:tc>
        <w:tc>
          <w:tcPr>
            <w:tcW w:w="3082" w:type="dxa"/>
            <w:tcBorders>
              <w:top w:val="nil"/>
              <w:left w:val="nil"/>
              <w:bottom w:val="nil"/>
              <w:right w:val="nil"/>
            </w:tcBorders>
            <w:shd w:val="clear" w:color="auto" w:fill="FFFFFF"/>
            <w:tcMar>
              <w:left w:w="58" w:type="dxa"/>
              <w:right w:w="58" w:type="dxa"/>
            </w:tcMar>
            <w:vAlign w:val="center"/>
          </w:tcPr>
          <w:p w14:paraId="3F110D1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Main reason left job</w:t>
            </w:r>
          </w:p>
        </w:tc>
        <w:tc>
          <w:tcPr>
            <w:tcW w:w="910" w:type="dxa"/>
            <w:tcBorders>
              <w:top w:val="nil"/>
              <w:left w:val="nil"/>
              <w:bottom w:val="nil"/>
              <w:right w:val="nil"/>
            </w:tcBorders>
            <w:shd w:val="clear" w:color="auto" w:fill="FFFFFF"/>
            <w:tcMar>
              <w:left w:w="58" w:type="dxa"/>
              <w:right w:w="58" w:type="dxa"/>
            </w:tcMar>
            <w:vAlign w:val="center"/>
          </w:tcPr>
          <w:p w14:paraId="0C2FB6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71490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3</w:t>
            </w:r>
          </w:p>
        </w:tc>
        <w:tc>
          <w:tcPr>
            <w:tcW w:w="910" w:type="dxa"/>
            <w:tcBorders>
              <w:top w:val="nil"/>
              <w:left w:val="nil"/>
              <w:bottom w:val="nil"/>
              <w:right w:val="nil"/>
            </w:tcBorders>
            <w:shd w:val="clear" w:color="auto" w:fill="FFFFFF"/>
            <w:tcMar>
              <w:left w:w="58" w:type="dxa"/>
              <w:right w:w="58" w:type="dxa"/>
            </w:tcMar>
            <w:vAlign w:val="center"/>
          </w:tcPr>
          <w:p w14:paraId="1E0AFC4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67C80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149CA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6FC47C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5BC7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700C07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16240A6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6347D7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6BEC6E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 left/finished job</w:t>
            </w:r>
          </w:p>
        </w:tc>
        <w:tc>
          <w:tcPr>
            <w:tcW w:w="910" w:type="dxa"/>
            <w:tcBorders>
              <w:top w:val="nil"/>
              <w:left w:val="nil"/>
              <w:bottom w:val="nil"/>
              <w:right w:val="nil"/>
            </w:tcBorders>
            <w:shd w:val="clear" w:color="auto" w:fill="FFFFFF"/>
            <w:tcMar>
              <w:left w:w="58" w:type="dxa"/>
              <w:right w:w="58" w:type="dxa"/>
            </w:tcMar>
            <w:vAlign w:val="center"/>
          </w:tcPr>
          <w:p w14:paraId="5FE06E7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FBBFE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FEAD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03FEB4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F3132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D672A5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9D09AA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2C90DD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55553D8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FAF03F3"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3783E0"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Year left/finished job</w:t>
            </w:r>
          </w:p>
        </w:tc>
        <w:tc>
          <w:tcPr>
            <w:tcW w:w="910" w:type="dxa"/>
            <w:tcBorders>
              <w:top w:val="nil"/>
              <w:left w:val="nil"/>
              <w:bottom w:val="nil"/>
              <w:right w:val="nil"/>
            </w:tcBorders>
            <w:shd w:val="clear" w:color="auto" w:fill="FFFFFF"/>
            <w:tcMar>
              <w:left w:w="58" w:type="dxa"/>
              <w:right w:w="58" w:type="dxa"/>
            </w:tcMar>
            <w:vAlign w:val="center"/>
          </w:tcPr>
          <w:p w14:paraId="04CB194C"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9621E4"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9F2B40"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54B272A"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F2A6C32"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9859041"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3FC0280"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5F8D021"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0C6E3F" w14:paraId="7AB20E7F"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422759E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58812CA4" w14:textId="77777777" w:rsidR="00003D90" w:rsidRDefault="00003D90">
      <w:pPr>
        <w:spacing w:before="0" w:line="240" w:lineRule="auto"/>
      </w:pPr>
    </w:p>
    <w:p w14:paraId="7416AC87" w14:textId="448C6165" w:rsidR="00003D90" w:rsidRDefault="00003D90">
      <w:pPr>
        <w:spacing w:before="0" w:line="240" w:lineRule="auto"/>
        <w:rPr>
          <w:rFonts w:ascii="Tahoma" w:hAnsi="Tahoma" w:cs="Tahoma"/>
          <w:sz w:val="28"/>
        </w:rPr>
      </w:pPr>
      <w:r>
        <w:lastRenderedPageBreak/>
        <w:br w:type="page"/>
      </w:r>
    </w:p>
    <w:p w14:paraId="23BA2D7B" w14:textId="022DA419" w:rsidR="00003D90" w:rsidRDefault="002F0A3C" w:rsidP="00726336">
      <w:pPr>
        <w:pStyle w:val="Heading2"/>
      </w:pPr>
      <w:bookmarkStart w:id="263" w:name="_Toc89693176"/>
      <w:r w:rsidRPr="0059139C">
        <w:lastRenderedPageBreak/>
        <w:t xml:space="preserve">Topic map 8: Employment – Seeking </w:t>
      </w:r>
      <w:proofErr w:type="gramStart"/>
      <w:r w:rsidRPr="0059139C">
        <w:t>employment</w:t>
      </w:r>
      <w:bookmarkStart w:id="264" w:name="_Ref249424104"/>
      <w:bookmarkEnd w:id="262"/>
      <w:bookmarkEnd w:id="263"/>
      <w:proofErr w:type="gramEnd"/>
    </w:p>
    <w:p w14:paraId="2BFD0A9B"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1C88BB12"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7180A250"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6EDFD8B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42359676"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447D6101"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18FF376F"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1FE6F86"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909251E"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EE1EE0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C746ABD"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92FAE59"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540766E"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50C3B99"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15703B2"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1889180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D9FBB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3082" w:type="dxa"/>
            <w:tcBorders>
              <w:top w:val="nil"/>
              <w:left w:val="nil"/>
              <w:bottom w:val="nil"/>
              <w:right w:val="nil"/>
            </w:tcBorders>
            <w:shd w:val="clear" w:color="auto" w:fill="FFFFFF"/>
            <w:tcMar>
              <w:left w:w="58" w:type="dxa"/>
              <w:right w:w="58" w:type="dxa"/>
            </w:tcMar>
            <w:vAlign w:val="center"/>
          </w:tcPr>
          <w:p w14:paraId="7199926F"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Looking for work</w:t>
            </w:r>
          </w:p>
        </w:tc>
        <w:tc>
          <w:tcPr>
            <w:tcW w:w="910" w:type="dxa"/>
            <w:tcBorders>
              <w:top w:val="nil"/>
              <w:left w:val="nil"/>
              <w:bottom w:val="nil"/>
              <w:right w:val="nil"/>
            </w:tcBorders>
            <w:shd w:val="clear" w:color="auto" w:fill="FFFFFF"/>
            <w:tcMar>
              <w:left w:w="58" w:type="dxa"/>
              <w:right w:w="58" w:type="dxa"/>
            </w:tcMar>
            <w:vAlign w:val="center"/>
          </w:tcPr>
          <w:p w14:paraId="2B93A41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09B7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D0AFF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FB7F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4809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A5F84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3345C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09297B" w14:textId="77777777" w:rsidR="000C6E3F" w:rsidRDefault="000C6E3F" w:rsidP="006F0A2E">
            <w:pPr>
              <w:adjustRightInd w:val="0"/>
              <w:spacing w:before="58" w:after="58"/>
              <w:jc w:val="center"/>
              <w:rPr>
                <w:rFonts w:ascii="Arial" w:hAnsi="Arial" w:cs="Arial"/>
                <w:color w:val="000000"/>
                <w:sz w:val="16"/>
                <w:szCs w:val="16"/>
              </w:rPr>
            </w:pPr>
          </w:p>
        </w:tc>
      </w:tr>
      <w:tr w:rsidR="000C6E3F" w14:paraId="649BF2F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6B4477"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42E827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 full-time work</w:t>
            </w:r>
          </w:p>
        </w:tc>
        <w:tc>
          <w:tcPr>
            <w:tcW w:w="910" w:type="dxa"/>
            <w:tcBorders>
              <w:top w:val="nil"/>
              <w:left w:val="nil"/>
              <w:bottom w:val="nil"/>
              <w:right w:val="nil"/>
            </w:tcBorders>
            <w:shd w:val="clear" w:color="auto" w:fill="FFFFFF"/>
            <w:tcMar>
              <w:left w:w="58" w:type="dxa"/>
              <w:right w:w="58" w:type="dxa"/>
            </w:tcMar>
            <w:vAlign w:val="center"/>
          </w:tcPr>
          <w:p w14:paraId="174FE50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11F03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387FE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8FEE1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AD46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703F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4AF2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4A0B2F" w14:textId="77777777" w:rsidR="000C6E3F" w:rsidRDefault="000C6E3F" w:rsidP="006F0A2E">
            <w:pPr>
              <w:adjustRightInd w:val="0"/>
              <w:spacing w:before="58" w:after="58"/>
              <w:jc w:val="center"/>
              <w:rPr>
                <w:rFonts w:ascii="Arial" w:hAnsi="Arial" w:cs="Arial"/>
                <w:color w:val="000000"/>
                <w:sz w:val="16"/>
                <w:szCs w:val="16"/>
              </w:rPr>
            </w:pPr>
          </w:p>
        </w:tc>
      </w:tr>
      <w:tr w:rsidR="000C6E3F" w14:paraId="057E86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DC51FA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E5D65A0"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Available for work last week</w:t>
            </w:r>
          </w:p>
        </w:tc>
        <w:tc>
          <w:tcPr>
            <w:tcW w:w="910" w:type="dxa"/>
            <w:tcBorders>
              <w:top w:val="nil"/>
              <w:left w:val="nil"/>
              <w:bottom w:val="nil"/>
              <w:right w:val="nil"/>
            </w:tcBorders>
            <w:shd w:val="clear" w:color="auto" w:fill="FFFFFF"/>
            <w:tcMar>
              <w:left w:w="58" w:type="dxa"/>
              <w:right w:w="58" w:type="dxa"/>
            </w:tcMar>
            <w:vAlign w:val="center"/>
          </w:tcPr>
          <w:p w14:paraId="001077E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59F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6454D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1756C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69BB8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D22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3397F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5A04FF" w14:textId="77777777" w:rsidR="000C6E3F" w:rsidRDefault="000C6E3F" w:rsidP="006F0A2E">
            <w:pPr>
              <w:adjustRightInd w:val="0"/>
              <w:spacing w:before="58" w:after="58"/>
              <w:jc w:val="center"/>
              <w:rPr>
                <w:rFonts w:ascii="Arial" w:hAnsi="Arial" w:cs="Arial"/>
                <w:color w:val="000000"/>
                <w:sz w:val="16"/>
                <w:szCs w:val="16"/>
              </w:rPr>
            </w:pPr>
          </w:p>
        </w:tc>
      </w:tr>
      <w:tr w:rsidR="000C6E3F" w14:paraId="2185754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20629FB"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5013C10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F0D845"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Job search activity</w:t>
            </w:r>
          </w:p>
        </w:tc>
        <w:tc>
          <w:tcPr>
            <w:tcW w:w="3082" w:type="dxa"/>
            <w:tcBorders>
              <w:top w:val="nil"/>
              <w:left w:val="nil"/>
              <w:bottom w:val="nil"/>
              <w:right w:val="nil"/>
            </w:tcBorders>
            <w:shd w:val="clear" w:color="auto" w:fill="FFFFFF"/>
            <w:tcMar>
              <w:left w:w="58" w:type="dxa"/>
              <w:right w:w="58" w:type="dxa"/>
            </w:tcMar>
            <w:vAlign w:val="center"/>
          </w:tcPr>
          <w:p w14:paraId="0DA5A0B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Looked for work</w:t>
            </w:r>
          </w:p>
        </w:tc>
        <w:tc>
          <w:tcPr>
            <w:tcW w:w="910" w:type="dxa"/>
            <w:tcBorders>
              <w:top w:val="nil"/>
              <w:left w:val="nil"/>
              <w:bottom w:val="nil"/>
              <w:right w:val="nil"/>
            </w:tcBorders>
            <w:shd w:val="clear" w:color="auto" w:fill="FFFFFF"/>
            <w:tcMar>
              <w:left w:w="58" w:type="dxa"/>
              <w:right w:w="58" w:type="dxa"/>
            </w:tcMar>
            <w:vAlign w:val="center"/>
          </w:tcPr>
          <w:p w14:paraId="26144C0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B65CF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18A20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0CD8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EC16D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359F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4650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78BD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891373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E1A47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6FC23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Months looking for work</w:t>
            </w:r>
          </w:p>
        </w:tc>
        <w:tc>
          <w:tcPr>
            <w:tcW w:w="910" w:type="dxa"/>
            <w:tcBorders>
              <w:top w:val="nil"/>
              <w:left w:val="nil"/>
              <w:bottom w:val="nil"/>
              <w:right w:val="nil"/>
            </w:tcBorders>
            <w:shd w:val="clear" w:color="auto" w:fill="FFFFFF"/>
            <w:tcMar>
              <w:left w:w="58" w:type="dxa"/>
              <w:right w:w="58" w:type="dxa"/>
            </w:tcMar>
            <w:vAlign w:val="center"/>
          </w:tcPr>
          <w:p w14:paraId="597ADFB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E670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7875430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4599F7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3EBBC8E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4516FB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910" w:type="dxa"/>
            <w:tcBorders>
              <w:top w:val="nil"/>
              <w:left w:val="nil"/>
              <w:bottom w:val="nil"/>
              <w:right w:val="nil"/>
            </w:tcBorders>
            <w:shd w:val="clear" w:color="auto" w:fill="FFFFFF"/>
            <w:tcMar>
              <w:left w:w="58" w:type="dxa"/>
              <w:right w:w="58" w:type="dxa"/>
            </w:tcMar>
            <w:vAlign w:val="center"/>
          </w:tcPr>
          <w:p w14:paraId="1DAC86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910" w:type="dxa"/>
            <w:tcBorders>
              <w:top w:val="nil"/>
              <w:left w:val="nil"/>
              <w:bottom w:val="nil"/>
              <w:right w:val="nil"/>
            </w:tcBorders>
            <w:shd w:val="clear" w:color="auto" w:fill="FFFFFF"/>
            <w:tcMar>
              <w:left w:w="58" w:type="dxa"/>
              <w:right w:w="58" w:type="dxa"/>
            </w:tcMar>
            <w:vAlign w:val="center"/>
          </w:tcPr>
          <w:p w14:paraId="7EAC71A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r>
      <w:tr w:rsidR="000C6E3F" w14:paraId="6A73965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600E6B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9FE63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Preferred weekly hours</w:t>
            </w:r>
          </w:p>
        </w:tc>
        <w:tc>
          <w:tcPr>
            <w:tcW w:w="910" w:type="dxa"/>
            <w:tcBorders>
              <w:top w:val="nil"/>
              <w:left w:val="nil"/>
              <w:bottom w:val="nil"/>
              <w:right w:val="nil"/>
            </w:tcBorders>
            <w:shd w:val="clear" w:color="auto" w:fill="FFFFFF"/>
            <w:tcMar>
              <w:left w:w="58" w:type="dxa"/>
              <w:right w:w="58" w:type="dxa"/>
            </w:tcMar>
            <w:vAlign w:val="center"/>
          </w:tcPr>
          <w:p w14:paraId="2050208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FDA72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0151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A6B4D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74338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EAC92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3456C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F105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61F7D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F5B4EE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F0240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Registered with Centrelink/</w:t>
            </w:r>
            <w:proofErr w:type="spellStart"/>
            <w:r>
              <w:rPr>
                <w:rFonts w:ascii="Arial" w:hAnsi="Arial" w:cs="Arial"/>
                <w:color w:val="000000"/>
                <w:sz w:val="16"/>
                <w:szCs w:val="16"/>
              </w:rPr>
              <w:t>jobactive</w:t>
            </w:r>
            <w:proofErr w:type="spellEnd"/>
            <w:r>
              <w:rPr>
                <w:rFonts w:ascii="Arial" w:hAnsi="Arial" w:cs="Arial"/>
                <w:color w:val="000000"/>
                <w:sz w:val="16"/>
                <w:szCs w:val="16"/>
              </w:rPr>
              <w:t xml:space="preserve"> provider</w:t>
            </w:r>
          </w:p>
        </w:tc>
        <w:tc>
          <w:tcPr>
            <w:tcW w:w="910" w:type="dxa"/>
            <w:tcBorders>
              <w:top w:val="nil"/>
              <w:left w:val="nil"/>
              <w:bottom w:val="nil"/>
              <w:right w:val="nil"/>
            </w:tcBorders>
            <w:shd w:val="clear" w:color="auto" w:fill="FFFFFF"/>
            <w:tcMar>
              <w:left w:w="58" w:type="dxa"/>
              <w:right w:w="58" w:type="dxa"/>
            </w:tcMar>
            <w:vAlign w:val="center"/>
          </w:tcPr>
          <w:p w14:paraId="43A30E7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6EB09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7A58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A2A5D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C19D9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C7C4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D045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FBFC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CBB899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2CD5F0"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1830A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Checked/registered with any other employment agency</w:t>
            </w:r>
          </w:p>
        </w:tc>
        <w:tc>
          <w:tcPr>
            <w:tcW w:w="910" w:type="dxa"/>
            <w:tcBorders>
              <w:top w:val="nil"/>
              <w:left w:val="nil"/>
              <w:bottom w:val="nil"/>
              <w:right w:val="nil"/>
            </w:tcBorders>
            <w:shd w:val="clear" w:color="auto" w:fill="FFFFFF"/>
            <w:tcMar>
              <w:left w:w="58" w:type="dxa"/>
              <w:right w:w="58" w:type="dxa"/>
            </w:tcMar>
            <w:vAlign w:val="center"/>
          </w:tcPr>
          <w:p w14:paraId="0B104A8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088D5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230A1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46D2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10B5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0318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C248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5EFA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81BFC6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9B128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23356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Checked/registered with Centrelink/another employment agency</w:t>
            </w:r>
          </w:p>
        </w:tc>
        <w:tc>
          <w:tcPr>
            <w:tcW w:w="910" w:type="dxa"/>
            <w:tcBorders>
              <w:top w:val="nil"/>
              <w:left w:val="nil"/>
              <w:bottom w:val="nil"/>
              <w:right w:val="nil"/>
            </w:tcBorders>
            <w:shd w:val="clear" w:color="auto" w:fill="FFFFFF"/>
            <w:tcMar>
              <w:left w:w="58" w:type="dxa"/>
              <w:right w:w="58" w:type="dxa"/>
            </w:tcMar>
            <w:vAlign w:val="center"/>
          </w:tcPr>
          <w:p w14:paraId="02C4F1F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8324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224D6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FF2E8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A88B9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FF1F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572CB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5B06AE" w14:textId="77777777" w:rsidR="000C6E3F" w:rsidRDefault="000C6E3F" w:rsidP="006F0A2E">
            <w:pPr>
              <w:adjustRightInd w:val="0"/>
              <w:spacing w:before="58" w:after="58"/>
              <w:jc w:val="center"/>
              <w:rPr>
                <w:rFonts w:ascii="Arial" w:hAnsi="Arial" w:cs="Arial"/>
                <w:color w:val="000000"/>
                <w:sz w:val="16"/>
                <w:szCs w:val="16"/>
              </w:rPr>
            </w:pPr>
          </w:p>
        </w:tc>
      </w:tr>
      <w:tr w:rsidR="000C6E3F" w14:paraId="6EE8B87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AEE84B"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1235C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Looked at advertisements in newspaper/on noticeboards/on the internet</w:t>
            </w:r>
          </w:p>
        </w:tc>
        <w:tc>
          <w:tcPr>
            <w:tcW w:w="910" w:type="dxa"/>
            <w:tcBorders>
              <w:top w:val="nil"/>
              <w:left w:val="nil"/>
              <w:bottom w:val="nil"/>
              <w:right w:val="nil"/>
            </w:tcBorders>
            <w:shd w:val="clear" w:color="auto" w:fill="FFFFFF"/>
            <w:tcMar>
              <w:left w:w="58" w:type="dxa"/>
              <w:right w:w="58" w:type="dxa"/>
            </w:tcMar>
            <w:vAlign w:val="center"/>
          </w:tcPr>
          <w:p w14:paraId="66A6C7E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50896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B3A74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263D5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0C22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A49C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0C93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8686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E12D30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F99A7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A80DDE"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Answered advertisements in newspaper/on noticeboards/on the internet</w:t>
            </w:r>
          </w:p>
        </w:tc>
        <w:tc>
          <w:tcPr>
            <w:tcW w:w="910" w:type="dxa"/>
            <w:tcBorders>
              <w:top w:val="nil"/>
              <w:left w:val="nil"/>
              <w:bottom w:val="nil"/>
              <w:right w:val="nil"/>
            </w:tcBorders>
            <w:shd w:val="clear" w:color="auto" w:fill="FFFFFF"/>
            <w:tcMar>
              <w:left w:w="58" w:type="dxa"/>
              <w:right w:w="58" w:type="dxa"/>
            </w:tcMar>
            <w:vAlign w:val="center"/>
          </w:tcPr>
          <w:p w14:paraId="7428C58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2DC7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3CC1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D4A8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4271F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1B269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A42D1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63D5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2E7404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362C46"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04D61E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Contacted friends or relatives</w:t>
            </w:r>
          </w:p>
        </w:tc>
        <w:tc>
          <w:tcPr>
            <w:tcW w:w="910" w:type="dxa"/>
            <w:tcBorders>
              <w:top w:val="nil"/>
              <w:left w:val="nil"/>
              <w:bottom w:val="nil"/>
              <w:right w:val="nil"/>
            </w:tcBorders>
            <w:shd w:val="clear" w:color="auto" w:fill="FFFFFF"/>
            <w:tcMar>
              <w:left w:w="58" w:type="dxa"/>
              <w:right w:w="58" w:type="dxa"/>
            </w:tcMar>
            <w:vAlign w:val="center"/>
          </w:tcPr>
          <w:p w14:paraId="13B0D686"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2287B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BDDB7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9A19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E3C5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21E2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FCD0A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DD6E8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6B387F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991BC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CBD8DD"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Written/phoned/approached an employer about a job</w:t>
            </w:r>
          </w:p>
        </w:tc>
        <w:tc>
          <w:tcPr>
            <w:tcW w:w="910" w:type="dxa"/>
            <w:tcBorders>
              <w:top w:val="nil"/>
              <w:left w:val="nil"/>
              <w:bottom w:val="nil"/>
              <w:right w:val="nil"/>
            </w:tcBorders>
            <w:shd w:val="clear" w:color="auto" w:fill="FFFFFF"/>
            <w:tcMar>
              <w:left w:w="58" w:type="dxa"/>
              <w:right w:w="58" w:type="dxa"/>
            </w:tcMar>
            <w:vAlign w:val="center"/>
          </w:tcPr>
          <w:p w14:paraId="3F4B973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F5C9D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4E00C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815FF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4B2FA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6F87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A10E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C59A0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18EC22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72EA4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91F1A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Had interview with an employer</w:t>
            </w:r>
          </w:p>
        </w:tc>
        <w:tc>
          <w:tcPr>
            <w:tcW w:w="910" w:type="dxa"/>
            <w:tcBorders>
              <w:top w:val="nil"/>
              <w:left w:val="nil"/>
              <w:bottom w:val="nil"/>
              <w:right w:val="nil"/>
            </w:tcBorders>
            <w:shd w:val="clear" w:color="auto" w:fill="FFFFFF"/>
            <w:tcMar>
              <w:left w:w="58" w:type="dxa"/>
              <w:right w:w="58" w:type="dxa"/>
            </w:tcMar>
            <w:vAlign w:val="center"/>
          </w:tcPr>
          <w:p w14:paraId="40F01099"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B9865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6379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34DD9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2622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0871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FB473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E7BEC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E0C722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BBB85A"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9C082B"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Asked school or another organisation for advice</w:t>
            </w:r>
          </w:p>
        </w:tc>
        <w:tc>
          <w:tcPr>
            <w:tcW w:w="910" w:type="dxa"/>
            <w:tcBorders>
              <w:top w:val="nil"/>
              <w:left w:val="nil"/>
              <w:bottom w:val="nil"/>
              <w:right w:val="nil"/>
            </w:tcBorders>
            <w:shd w:val="clear" w:color="auto" w:fill="FFFFFF"/>
            <w:tcMar>
              <w:left w:w="58" w:type="dxa"/>
              <w:right w:w="58" w:type="dxa"/>
            </w:tcMar>
            <w:vAlign w:val="center"/>
          </w:tcPr>
          <w:p w14:paraId="44F251A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3373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DFC47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80AE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B7D5B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8F948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426D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5D08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52DFE1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E8468E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8B885B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Advertised/tendered for work</w:t>
            </w:r>
          </w:p>
        </w:tc>
        <w:tc>
          <w:tcPr>
            <w:tcW w:w="910" w:type="dxa"/>
            <w:tcBorders>
              <w:top w:val="nil"/>
              <w:left w:val="nil"/>
              <w:bottom w:val="nil"/>
              <w:right w:val="nil"/>
            </w:tcBorders>
            <w:shd w:val="clear" w:color="auto" w:fill="FFFFFF"/>
            <w:tcMar>
              <w:left w:w="58" w:type="dxa"/>
              <w:right w:w="58" w:type="dxa"/>
            </w:tcMar>
            <w:vAlign w:val="center"/>
          </w:tcPr>
          <w:p w14:paraId="49EE6844"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22C7A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5322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6F80D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AF82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3E39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3786A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348DB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A32DDE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079E3B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21CD2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Taken steps to purchase or start your own business</w:t>
            </w:r>
          </w:p>
        </w:tc>
        <w:tc>
          <w:tcPr>
            <w:tcW w:w="910" w:type="dxa"/>
            <w:tcBorders>
              <w:top w:val="nil"/>
              <w:left w:val="nil"/>
              <w:bottom w:val="nil"/>
              <w:right w:val="nil"/>
            </w:tcBorders>
            <w:shd w:val="clear" w:color="auto" w:fill="FFFFFF"/>
            <w:tcMar>
              <w:left w:w="58" w:type="dxa"/>
              <w:right w:w="58" w:type="dxa"/>
            </w:tcMar>
            <w:vAlign w:val="center"/>
          </w:tcPr>
          <w:p w14:paraId="5EC7492C"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4F033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3A18F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DD5F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A597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A585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0C89E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136C6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685143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778DCF"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87FC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Refused a job offer</w:t>
            </w:r>
          </w:p>
        </w:tc>
        <w:tc>
          <w:tcPr>
            <w:tcW w:w="910" w:type="dxa"/>
            <w:tcBorders>
              <w:top w:val="nil"/>
              <w:left w:val="nil"/>
              <w:bottom w:val="nil"/>
              <w:right w:val="nil"/>
            </w:tcBorders>
            <w:shd w:val="clear" w:color="auto" w:fill="FFFFFF"/>
            <w:tcMar>
              <w:left w:w="58" w:type="dxa"/>
              <w:right w:w="58" w:type="dxa"/>
            </w:tcMar>
            <w:vAlign w:val="center"/>
          </w:tcPr>
          <w:p w14:paraId="48DED98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4C858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AAA82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0228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CE12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9B879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AE47E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0980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F0A6C9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65F5B9"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908F54"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Reason for refusing job offer</w:t>
            </w:r>
          </w:p>
        </w:tc>
        <w:tc>
          <w:tcPr>
            <w:tcW w:w="910" w:type="dxa"/>
            <w:tcBorders>
              <w:top w:val="nil"/>
              <w:left w:val="nil"/>
              <w:bottom w:val="nil"/>
              <w:right w:val="nil"/>
            </w:tcBorders>
            <w:shd w:val="clear" w:color="auto" w:fill="FFFFFF"/>
            <w:tcMar>
              <w:left w:w="58" w:type="dxa"/>
              <w:right w:w="58" w:type="dxa"/>
            </w:tcMar>
            <w:vAlign w:val="center"/>
          </w:tcPr>
          <w:p w14:paraId="58D74A2D"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45972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C5C30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D9004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EB5D0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5BF3A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A0783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3172B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7ED9A19"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6DF4805E"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r w:rsidR="000C6E3F" w14:paraId="31EEA76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3D85F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Problems looking for work</w:t>
            </w:r>
          </w:p>
        </w:tc>
        <w:tc>
          <w:tcPr>
            <w:tcW w:w="3082" w:type="dxa"/>
            <w:tcBorders>
              <w:top w:val="nil"/>
              <w:left w:val="nil"/>
              <w:bottom w:val="nil"/>
              <w:right w:val="nil"/>
            </w:tcBorders>
            <w:shd w:val="clear" w:color="auto" w:fill="FFFFFF"/>
            <w:tcMar>
              <w:left w:w="58" w:type="dxa"/>
              <w:right w:w="58" w:type="dxa"/>
            </w:tcMar>
            <w:vAlign w:val="center"/>
          </w:tcPr>
          <w:p w14:paraId="404999F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Health problems or some disability</w:t>
            </w:r>
          </w:p>
        </w:tc>
        <w:tc>
          <w:tcPr>
            <w:tcW w:w="910" w:type="dxa"/>
            <w:tcBorders>
              <w:top w:val="nil"/>
              <w:left w:val="nil"/>
              <w:bottom w:val="nil"/>
              <w:right w:val="nil"/>
            </w:tcBorders>
            <w:shd w:val="clear" w:color="auto" w:fill="FFFFFF"/>
            <w:tcMar>
              <w:left w:w="58" w:type="dxa"/>
              <w:right w:w="58" w:type="dxa"/>
            </w:tcMar>
            <w:vAlign w:val="center"/>
          </w:tcPr>
          <w:p w14:paraId="62A38F6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C0A4D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8027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65A1A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F7CF1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D0D1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11E41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66FC6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BF7AAF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9A0BE4"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C6F70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Problems with childcare</w:t>
            </w:r>
          </w:p>
        </w:tc>
        <w:tc>
          <w:tcPr>
            <w:tcW w:w="910" w:type="dxa"/>
            <w:tcBorders>
              <w:top w:val="nil"/>
              <w:left w:val="nil"/>
              <w:bottom w:val="nil"/>
              <w:right w:val="nil"/>
            </w:tcBorders>
            <w:shd w:val="clear" w:color="auto" w:fill="FFFFFF"/>
            <w:tcMar>
              <w:left w:w="58" w:type="dxa"/>
              <w:right w:w="58" w:type="dxa"/>
            </w:tcMar>
            <w:vAlign w:val="center"/>
          </w:tcPr>
          <w:p w14:paraId="1EFEBEA7"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E4C5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7DF3A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F9ECF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03C31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6179D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8C17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6BA72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3706C5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7671AC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97A211A"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Don't have suitable transport</w:t>
            </w:r>
          </w:p>
        </w:tc>
        <w:tc>
          <w:tcPr>
            <w:tcW w:w="910" w:type="dxa"/>
            <w:tcBorders>
              <w:top w:val="nil"/>
              <w:left w:val="nil"/>
              <w:bottom w:val="nil"/>
              <w:right w:val="nil"/>
            </w:tcBorders>
            <w:shd w:val="clear" w:color="auto" w:fill="FFFFFF"/>
            <w:tcMar>
              <w:left w:w="58" w:type="dxa"/>
              <w:right w:w="58" w:type="dxa"/>
            </w:tcMar>
            <w:vAlign w:val="center"/>
          </w:tcPr>
          <w:p w14:paraId="7D54A4C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4176C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7765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7E915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9B3B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498FB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1ADEC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E26CB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7B4120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F8F54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E5D2E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Not enough of the right kind of education</w:t>
            </w:r>
          </w:p>
        </w:tc>
        <w:tc>
          <w:tcPr>
            <w:tcW w:w="910" w:type="dxa"/>
            <w:tcBorders>
              <w:top w:val="nil"/>
              <w:left w:val="nil"/>
              <w:bottom w:val="nil"/>
              <w:right w:val="nil"/>
            </w:tcBorders>
            <w:shd w:val="clear" w:color="auto" w:fill="FFFFFF"/>
            <w:tcMar>
              <w:left w:w="58" w:type="dxa"/>
              <w:right w:w="58" w:type="dxa"/>
            </w:tcMar>
            <w:vAlign w:val="center"/>
          </w:tcPr>
          <w:p w14:paraId="5AD886F0"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BD86A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E434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ACA53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4B236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9AA40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945B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748F8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3119E9E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246F7C"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D5B2D3"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Don't have enough work experience</w:t>
            </w:r>
          </w:p>
        </w:tc>
        <w:tc>
          <w:tcPr>
            <w:tcW w:w="910" w:type="dxa"/>
            <w:tcBorders>
              <w:top w:val="nil"/>
              <w:left w:val="nil"/>
              <w:bottom w:val="nil"/>
              <w:right w:val="nil"/>
            </w:tcBorders>
            <w:shd w:val="clear" w:color="auto" w:fill="FFFFFF"/>
            <w:tcMar>
              <w:left w:w="58" w:type="dxa"/>
              <w:right w:w="58" w:type="dxa"/>
            </w:tcMar>
            <w:vAlign w:val="center"/>
          </w:tcPr>
          <w:p w14:paraId="233A2D2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E23B2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04442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B73EC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5EEF0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805FB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E59F6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208EF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1BBFA1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2E4D81"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D6035DC"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Not enough jobs available</w:t>
            </w:r>
          </w:p>
        </w:tc>
        <w:tc>
          <w:tcPr>
            <w:tcW w:w="910" w:type="dxa"/>
            <w:tcBorders>
              <w:top w:val="nil"/>
              <w:left w:val="nil"/>
              <w:bottom w:val="nil"/>
              <w:right w:val="nil"/>
            </w:tcBorders>
            <w:shd w:val="clear" w:color="auto" w:fill="FFFFFF"/>
            <w:tcMar>
              <w:left w:w="58" w:type="dxa"/>
              <w:right w:w="58" w:type="dxa"/>
            </w:tcMar>
            <w:vAlign w:val="center"/>
          </w:tcPr>
          <w:p w14:paraId="1EFF3D9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EBCA9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C8B84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538F4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AC9C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EFDD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0CE88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4204B8"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DE675B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75DF6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C08623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Age, gender or other discrimination</w:t>
            </w:r>
          </w:p>
        </w:tc>
        <w:tc>
          <w:tcPr>
            <w:tcW w:w="910" w:type="dxa"/>
            <w:tcBorders>
              <w:top w:val="nil"/>
              <w:left w:val="nil"/>
              <w:bottom w:val="nil"/>
              <w:right w:val="nil"/>
            </w:tcBorders>
            <w:shd w:val="clear" w:color="auto" w:fill="FFFFFF"/>
            <w:tcMar>
              <w:left w:w="58" w:type="dxa"/>
              <w:right w:w="58" w:type="dxa"/>
            </w:tcMar>
            <w:vAlign w:val="center"/>
          </w:tcPr>
          <w:p w14:paraId="68ACA2C2"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ECD11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1ED07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309F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6C806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85F2F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C6AC8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D54C8C"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1CA3AB2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3EEC08"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F1E71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Need better reading and writing skills</w:t>
            </w:r>
          </w:p>
        </w:tc>
        <w:tc>
          <w:tcPr>
            <w:tcW w:w="910" w:type="dxa"/>
            <w:tcBorders>
              <w:top w:val="nil"/>
              <w:left w:val="nil"/>
              <w:bottom w:val="nil"/>
              <w:right w:val="nil"/>
            </w:tcBorders>
            <w:shd w:val="clear" w:color="auto" w:fill="FFFFFF"/>
            <w:tcMar>
              <w:left w:w="58" w:type="dxa"/>
              <w:right w:w="58" w:type="dxa"/>
            </w:tcMar>
            <w:vAlign w:val="center"/>
          </w:tcPr>
          <w:p w14:paraId="683B44A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C6B3A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E6215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992DF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853B2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3AA8D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6B6AD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9EE78F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0E81121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DE9773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090665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Don't have good interview skills</w:t>
            </w:r>
          </w:p>
        </w:tc>
        <w:tc>
          <w:tcPr>
            <w:tcW w:w="910" w:type="dxa"/>
            <w:tcBorders>
              <w:top w:val="nil"/>
              <w:left w:val="nil"/>
              <w:bottom w:val="nil"/>
              <w:right w:val="nil"/>
            </w:tcBorders>
            <w:shd w:val="clear" w:color="auto" w:fill="FFFFFF"/>
            <w:tcMar>
              <w:left w:w="58" w:type="dxa"/>
              <w:right w:w="58" w:type="dxa"/>
            </w:tcMar>
            <w:vAlign w:val="center"/>
          </w:tcPr>
          <w:p w14:paraId="0EB2986F"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8E8DB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DFE34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1ED20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6BB84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89209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B3D5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0568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2BD914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A014FD"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51E177"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Lack confidence</w:t>
            </w:r>
          </w:p>
        </w:tc>
        <w:tc>
          <w:tcPr>
            <w:tcW w:w="910" w:type="dxa"/>
            <w:tcBorders>
              <w:top w:val="nil"/>
              <w:left w:val="nil"/>
              <w:bottom w:val="nil"/>
              <w:right w:val="nil"/>
            </w:tcBorders>
            <w:shd w:val="clear" w:color="auto" w:fill="FFFFFF"/>
            <w:tcMar>
              <w:left w:w="58" w:type="dxa"/>
              <w:right w:w="58" w:type="dxa"/>
            </w:tcMar>
            <w:vAlign w:val="center"/>
          </w:tcPr>
          <w:p w14:paraId="6043448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A8048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C1592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84E41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2DFF93"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B26200"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666B4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2F1F8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4526AF6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E6BFC2"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575A08"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Not good with numbers</w:t>
            </w:r>
          </w:p>
        </w:tc>
        <w:tc>
          <w:tcPr>
            <w:tcW w:w="910" w:type="dxa"/>
            <w:tcBorders>
              <w:top w:val="nil"/>
              <w:left w:val="nil"/>
              <w:bottom w:val="nil"/>
              <w:right w:val="nil"/>
            </w:tcBorders>
            <w:shd w:val="clear" w:color="auto" w:fill="FFFFFF"/>
            <w:tcMar>
              <w:left w:w="58" w:type="dxa"/>
              <w:right w:w="58" w:type="dxa"/>
            </w:tcMar>
            <w:vAlign w:val="center"/>
          </w:tcPr>
          <w:p w14:paraId="4E25B59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B4C6D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3CDD2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FDF497"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9D3E9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77ED52"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D825E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33C559"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1D0BA8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24454E"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83AC56"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Poor language or communication skills</w:t>
            </w:r>
          </w:p>
        </w:tc>
        <w:tc>
          <w:tcPr>
            <w:tcW w:w="910" w:type="dxa"/>
            <w:tcBorders>
              <w:top w:val="nil"/>
              <w:left w:val="nil"/>
              <w:bottom w:val="nil"/>
              <w:right w:val="nil"/>
            </w:tcBorders>
            <w:shd w:val="clear" w:color="auto" w:fill="FFFFFF"/>
            <w:tcMar>
              <w:left w:w="58" w:type="dxa"/>
              <w:right w:w="58" w:type="dxa"/>
            </w:tcMar>
            <w:vAlign w:val="center"/>
          </w:tcPr>
          <w:p w14:paraId="3077216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49552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5529EA"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35C0E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37833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B2A30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247A7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7BE36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566A52A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9045B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CEC582"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Work hours not suitable</w:t>
            </w:r>
          </w:p>
        </w:tc>
        <w:tc>
          <w:tcPr>
            <w:tcW w:w="910" w:type="dxa"/>
            <w:tcBorders>
              <w:top w:val="nil"/>
              <w:left w:val="nil"/>
              <w:bottom w:val="nil"/>
              <w:right w:val="nil"/>
            </w:tcBorders>
            <w:shd w:val="clear" w:color="auto" w:fill="FFFFFF"/>
            <w:tcMar>
              <w:left w:w="58" w:type="dxa"/>
              <w:right w:w="58" w:type="dxa"/>
            </w:tcMar>
            <w:vAlign w:val="center"/>
          </w:tcPr>
          <w:p w14:paraId="537BF221"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04B706"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0EE559F"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577294"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D36BFD"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E282AE"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BC28C5"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750C6B"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62442B9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F13B63" w14:textId="77777777" w:rsidR="000C6E3F" w:rsidRDefault="000C6E3F"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802EB1" w14:textId="77777777" w:rsidR="000C6E3F" w:rsidRDefault="000C6E3F" w:rsidP="006F0A2E">
            <w:pPr>
              <w:adjustRightInd w:val="0"/>
              <w:spacing w:before="58" w:after="58"/>
              <w:rPr>
                <w:rFonts w:ascii="Arial" w:hAnsi="Arial" w:cs="Arial"/>
                <w:color w:val="000000"/>
                <w:sz w:val="16"/>
                <w:szCs w:val="16"/>
              </w:rPr>
            </w:pPr>
            <w:r>
              <w:rPr>
                <w:rFonts w:ascii="Arial" w:hAnsi="Arial" w:cs="Arial"/>
                <w:color w:val="000000"/>
                <w:sz w:val="16"/>
                <w:szCs w:val="16"/>
              </w:rPr>
              <w:t>None</w:t>
            </w:r>
          </w:p>
        </w:tc>
        <w:tc>
          <w:tcPr>
            <w:tcW w:w="910" w:type="dxa"/>
            <w:tcBorders>
              <w:top w:val="nil"/>
              <w:left w:val="nil"/>
              <w:bottom w:val="nil"/>
              <w:right w:val="nil"/>
            </w:tcBorders>
            <w:shd w:val="clear" w:color="auto" w:fill="FFFFFF"/>
            <w:tcMar>
              <w:left w:w="58" w:type="dxa"/>
              <w:right w:w="58" w:type="dxa"/>
            </w:tcMar>
            <w:vAlign w:val="center"/>
          </w:tcPr>
          <w:p w14:paraId="2C8BFB18"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2C8371" w14:textId="77777777" w:rsidR="000C6E3F" w:rsidRDefault="000C6E3F"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BB309B"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44B11A"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4B29F5"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956B0E"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38C3C3" w14:textId="77777777" w:rsidR="000C6E3F" w:rsidRDefault="000C6E3F"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BAFB37" w14:textId="77777777" w:rsidR="000C6E3F" w:rsidRDefault="000C6E3F" w:rsidP="006F0A2E">
            <w:pPr>
              <w:adjustRightInd w:val="0"/>
              <w:spacing w:before="58" w:after="58"/>
              <w:jc w:val="center"/>
              <w:rPr>
                <w:rFonts w:ascii="Arial" w:hAnsi="Arial" w:cs="Arial"/>
                <w:color w:val="000000"/>
                <w:sz w:val="16"/>
                <w:szCs w:val="16"/>
              </w:rPr>
            </w:pPr>
          </w:p>
        </w:tc>
      </w:tr>
      <w:tr w:rsidR="000C6E3F" w14:paraId="37D3AFC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4A46E7" w14:textId="77777777" w:rsidR="000C6E3F" w:rsidRDefault="000C6E3F"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8F0B71"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Prefer not to say</w:t>
            </w:r>
          </w:p>
        </w:tc>
        <w:tc>
          <w:tcPr>
            <w:tcW w:w="910" w:type="dxa"/>
            <w:tcBorders>
              <w:top w:val="nil"/>
              <w:left w:val="nil"/>
              <w:bottom w:val="nil"/>
              <w:right w:val="nil"/>
            </w:tcBorders>
            <w:shd w:val="clear" w:color="auto" w:fill="FFFFFF"/>
            <w:tcMar>
              <w:left w:w="58" w:type="dxa"/>
              <w:right w:w="58" w:type="dxa"/>
            </w:tcMar>
            <w:vAlign w:val="center"/>
          </w:tcPr>
          <w:p w14:paraId="22B6F440"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C4FB03"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DE9209"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9524FB"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B8967D"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720310"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EC6BDC"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F291E5" w14:textId="77777777" w:rsidR="000C6E3F" w:rsidRDefault="000C6E3F" w:rsidP="006F0A2E">
            <w:pPr>
              <w:keepNext/>
              <w:adjustRightInd w:val="0"/>
              <w:spacing w:before="58" w:after="58"/>
              <w:jc w:val="center"/>
              <w:rPr>
                <w:rFonts w:ascii="Arial" w:hAnsi="Arial" w:cs="Arial"/>
                <w:color w:val="000000"/>
                <w:sz w:val="16"/>
                <w:szCs w:val="16"/>
              </w:rPr>
            </w:pPr>
          </w:p>
        </w:tc>
      </w:tr>
      <w:tr w:rsidR="000C6E3F" w14:paraId="15EAF3DF"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4F0BE207"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28CEBA51" w14:textId="77777777" w:rsidR="00003D90" w:rsidRDefault="00003D90">
      <w:pPr>
        <w:spacing w:before="0" w:line="240" w:lineRule="auto"/>
      </w:pPr>
    </w:p>
    <w:p w14:paraId="624E4F72" w14:textId="386F81AE" w:rsidR="00003D90" w:rsidRDefault="00003D90">
      <w:pPr>
        <w:spacing w:before="0" w:line="240" w:lineRule="auto"/>
        <w:rPr>
          <w:rFonts w:ascii="Tahoma" w:hAnsi="Tahoma" w:cs="Tahoma"/>
          <w:sz w:val="28"/>
        </w:rPr>
      </w:pPr>
      <w:r>
        <w:br w:type="page"/>
      </w:r>
    </w:p>
    <w:p w14:paraId="1598741F" w14:textId="65B45696" w:rsidR="00003D90" w:rsidRDefault="002F0A3C" w:rsidP="00726336">
      <w:pPr>
        <w:pStyle w:val="Heading2"/>
      </w:pPr>
      <w:bookmarkStart w:id="265" w:name="_Toc89693177"/>
      <w:r w:rsidRPr="0059139C">
        <w:lastRenderedPageBreak/>
        <w:t>Topic map 9: Employment – Not in the labour force</w:t>
      </w:r>
      <w:bookmarkStart w:id="266" w:name="_Ref249424446"/>
      <w:bookmarkEnd w:id="264"/>
      <w:bookmarkEnd w:id="265"/>
    </w:p>
    <w:p w14:paraId="526AAAE8" w14:textId="77777777" w:rsidR="00726336" w:rsidRPr="00726336" w:rsidRDefault="00726336" w:rsidP="00726336">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0C6E3F" w14:paraId="41011EB8"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2D9E9C1B" w14:textId="77777777" w:rsidR="000C6E3F" w:rsidRDefault="000C6E3F"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38D791CC"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0C6E3F" w14:paraId="65F01E3F"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630449FD"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6976440" w14:textId="77777777" w:rsidR="000C6E3F" w:rsidRDefault="000C6E3F"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8EDAFF5"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184398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89EA1C4"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8B0B3E0"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DF144E1"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BEC67E5"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75A9548"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91DC3DF" w14:textId="77777777" w:rsidR="000C6E3F" w:rsidRDefault="000C6E3F"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0C6E3F" w14:paraId="5BDD52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C547BB"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3082" w:type="dxa"/>
            <w:tcBorders>
              <w:top w:val="nil"/>
              <w:left w:val="nil"/>
              <w:bottom w:val="nil"/>
              <w:right w:val="nil"/>
            </w:tcBorders>
            <w:shd w:val="clear" w:color="auto" w:fill="FFFFFF"/>
            <w:tcMar>
              <w:left w:w="58" w:type="dxa"/>
              <w:right w:w="58" w:type="dxa"/>
            </w:tcMar>
            <w:vAlign w:val="center"/>
          </w:tcPr>
          <w:p w14:paraId="765D9989" w14:textId="77777777" w:rsidR="000C6E3F" w:rsidRDefault="000C6E3F" w:rsidP="006F0A2E">
            <w:pPr>
              <w:keepNext/>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910" w:type="dxa"/>
            <w:tcBorders>
              <w:top w:val="nil"/>
              <w:left w:val="nil"/>
              <w:bottom w:val="nil"/>
              <w:right w:val="nil"/>
            </w:tcBorders>
            <w:shd w:val="clear" w:color="auto" w:fill="FFFFFF"/>
            <w:tcMar>
              <w:left w:w="58" w:type="dxa"/>
              <w:right w:w="58" w:type="dxa"/>
            </w:tcMar>
            <w:vAlign w:val="center"/>
          </w:tcPr>
          <w:p w14:paraId="7FD81D58" w14:textId="77777777" w:rsidR="000C6E3F" w:rsidRDefault="000C6E3F"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EAAD7C"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0E32E7"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C3C559"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76C3B7"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3F4242"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DC4B5"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D0085B" w14:textId="77777777" w:rsidR="000C6E3F" w:rsidRDefault="000C6E3F"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0C6E3F" w14:paraId="7EFD2ACA"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54A5FD8F" w14:textId="77777777" w:rsidR="000C6E3F" w:rsidRDefault="000C6E3F" w:rsidP="006F0A2E">
            <w:pPr>
              <w:pBdr>
                <w:bottom w:val="single" w:sz="6" w:space="0" w:color="auto"/>
              </w:pBdr>
              <w:adjustRightInd w:val="0"/>
              <w:spacing w:before="58" w:after="58"/>
              <w:jc w:val="center"/>
              <w:rPr>
                <w:rFonts w:ascii="Helvetica" w:hAnsi="Helvetica" w:cs="Helvetica"/>
                <w:color w:val="000000"/>
                <w:sz w:val="7"/>
                <w:szCs w:val="7"/>
              </w:rPr>
            </w:pPr>
          </w:p>
        </w:tc>
      </w:tr>
    </w:tbl>
    <w:p w14:paraId="11EE6F8F" w14:textId="77777777" w:rsidR="00003D90" w:rsidRDefault="00003D90">
      <w:pPr>
        <w:spacing w:before="0" w:line="240" w:lineRule="auto"/>
      </w:pPr>
    </w:p>
    <w:p w14:paraId="5AC600AD" w14:textId="14AB7D31" w:rsidR="00003D90" w:rsidRDefault="00003D90">
      <w:pPr>
        <w:spacing w:before="0" w:line="240" w:lineRule="auto"/>
        <w:rPr>
          <w:rFonts w:ascii="Tahoma" w:hAnsi="Tahoma" w:cs="Tahoma"/>
          <w:sz w:val="28"/>
        </w:rPr>
      </w:pPr>
      <w:r>
        <w:br w:type="page"/>
      </w:r>
    </w:p>
    <w:p w14:paraId="53DB4DB5" w14:textId="3B479302" w:rsidR="00003D90" w:rsidRDefault="002F0A3C" w:rsidP="00726336">
      <w:pPr>
        <w:pStyle w:val="Heading2"/>
      </w:pPr>
      <w:bookmarkStart w:id="267" w:name="_Toc89693178"/>
      <w:r w:rsidRPr="0059139C">
        <w:lastRenderedPageBreak/>
        <w:t xml:space="preserve">Topic map 10: Social – Health, living arrangements and </w:t>
      </w:r>
      <w:proofErr w:type="gramStart"/>
      <w:r w:rsidRPr="0059139C">
        <w:t>finance</w:t>
      </w:r>
      <w:bookmarkStart w:id="268" w:name="_Ref249424469"/>
      <w:bookmarkEnd w:id="266"/>
      <w:bookmarkEnd w:id="267"/>
      <w:proofErr w:type="gramEnd"/>
    </w:p>
    <w:p w14:paraId="7199AACA" w14:textId="77777777" w:rsidR="00446679" w:rsidRPr="00446679" w:rsidRDefault="00446679" w:rsidP="00446679">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446679" w14:paraId="5E73B74E"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60668B13" w14:textId="77777777" w:rsidR="00446679" w:rsidRDefault="00446679"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58F231F7"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446679" w14:paraId="71D8B063"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184C1EBA" w14:textId="77777777" w:rsidR="00446679" w:rsidRDefault="00446679"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3B4394EC" w14:textId="77777777" w:rsidR="00446679" w:rsidRDefault="00446679"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AB4E2EC"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872529F"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54D88443"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156EAC4"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4E790E4F"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526D3E1"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D9B16CA"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1C5F1C4"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446679" w14:paraId="5C9713E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F3AB0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Living arrangements</w:t>
            </w:r>
          </w:p>
        </w:tc>
        <w:tc>
          <w:tcPr>
            <w:tcW w:w="3082" w:type="dxa"/>
            <w:tcBorders>
              <w:top w:val="nil"/>
              <w:left w:val="nil"/>
              <w:bottom w:val="nil"/>
              <w:right w:val="nil"/>
            </w:tcBorders>
            <w:shd w:val="clear" w:color="auto" w:fill="FFFFFF"/>
            <w:tcMar>
              <w:left w:w="58" w:type="dxa"/>
              <w:right w:w="58" w:type="dxa"/>
            </w:tcMar>
            <w:vAlign w:val="center"/>
          </w:tcPr>
          <w:p w14:paraId="3EF5A02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Type of accommodation</w:t>
            </w:r>
          </w:p>
        </w:tc>
        <w:tc>
          <w:tcPr>
            <w:tcW w:w="910" w:type="dxa"/>
            <w:tcBorders>
              <w:top w:val="nil"/>
              <w:left w:val="nil"/>
              <w:bottom w:val="nil"/>
              <w:right w:val="nil"/>
            </w:tcBorders>
            <w:shd w:val="clear" w:color="auto" w:fill="FFFFFF"/>
            <w:tcMar>
              <w:left w:w="58" w:type="dxa"/>
              <w:right w:w="58" w:type="dxa"/>
            </w:tcMar>
            <w:vAlign w:val="center"/>
          </w:tcPr>
          <w:p w14:paraId="700F07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8FB2E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D0298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519E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50475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CD3E2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D53EF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DCA44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7204D4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E281A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9467C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Live with parents</w:t>
            </w:r>
          </w:p>
        </w:tc>
        <w:tc>
          <w:tcPr>
            <w:tcW w:w="910" w:type="dxa"/>
            <w:tcBorders>
              <w:top w:val="nil"/>
              <w:left w:val="nil"/>
              <w:bottom w:val="nil"/>
              <w:right w:val="nil"/>
            </w:tcBorders>
            <w:shd w:val="clear" w:color="auto" w:fill="FFFFFF"/>
            <w:tcMar>
              <w:left w:w="58" w:type="dxa"/>
              <w:right w:w="58" w:type="dxa"/>
            </w:tcMar>
            <w:vAlign w:val="center"/>
          </w:tcPr>
          <w:p w14:paraId="2E5E89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B1F0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42172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7FE5B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9BE16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22793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92170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8ABA7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37EF7A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D41AC2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755A3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(other) people in household</w:t>
            </w:r>
          </w:p>
        </w:tc>
        <w:tc>
          <w:tcPr>
            <w:tcW w:w="910" w:type="dxa"/>
            <w:tcBorders>
              <w:top w:val="nil"/>
              <w:left w:val="nil"/>
              <w:bottom w:val="nil"/>
              <w:right w:val="nil"/>
            </w:tcBorders>
            <w:shd w:val="clear" w:color="auto" w:fill="FFFFFF"/>
            <w:tcMar>
              <w:left w:w="58" w:type="dxa"/>
              <w:right w:w="58" w:type="dxa"/>
            </w:tcMar>
            <w:vAlign w:val="center"/>
          </w:tcPr>
          <w:p w14:paraId="5011A20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80CD8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B5A046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7685C2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A52C5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A331C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B9FBF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03BD3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2E515D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F02B4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0B9C3B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Relationship to respondent</w:t>
            </w:r>
          </w:p>
        </w:tc>
        <w:tc>
          <w:tcPr>
            <w:tcW w:w="910" w:type="dxa"/>
            <w:tcBorders>
              <w:top w:val="nil"/>
              <w:left w:val="nil"/>
              <w:bottom w:val="nil"/>
              <w:right w:val="nil"/>
            </w:tcBorders>
            <w:shd w:val="clear" w:color="auto" w:fill="FFFFFF"/>
            <w:tcMar>
              <w:left w:w="58" w:type="dxa"/>
              <w:right w:w="58" w:type="dxa"/>
            </w:tcMar>
            <w:vAlign w:val="center"/>
          </w:tcPr>
          <w:p w14:paraId="2196642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8C0A4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1471FEF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910" w:type="dxa"/>
            <w:tcBorders>
              <w:top w:val="nil"/>
              <w:left w:val="nil"/>
              <w:bottom w:val="nil"/>
              <w:right w:val="nil"/>
            </w:tcBorders>
            <w:shd w:val="clear" w:color="auto" w:fill="FFFFFF"/>
            <w:tcMar>
              <w:left w:w="58" w:type="dxa"/>
              <w:right w:w="58" w:type="dxa"/>
            </w:tcMar>
            <w:vAlign w:val="center"/>
          </w:tcPr>
          <w:p w14:paraId="744DEDD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910" w:type="dxa"/>
            <w:tcBorders>
              <w:top w:val="nil"/>
              <w:left w:val="nil"/>
              <w:bottom w:val="nil"/>
              <w:right w:val="nil"/>
            </w:tcBorders>
            <w:shd w:val="clear" w:color="auto" w:fill="FFFFFF"/>
            <w:tcMar>
              <w:left w:w="58" w:type="dxa"/>
              <w:right w:w="58" w:type="dxa"/>
            </w:tcMar>
            <w:vAlign w:val="center"/>
          </w:tcPr>
          <w:p w14:paraId="6CA9405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910" w:type="dxa"/>
            <w:tcBorders>
              <w:top w:val="nil"/>
              <w:left w:val="nil"/>
              <w:bottom w:val="nil"/>
              <w:right w:val="nil"/>
            </w:tcBorders>
            <w:shd w:val="clear" w:color="auto" w:fill="FFFFFF"/>
            <w:tcMar>
              <w:left w:w="58" w:type="dxa"/>
              <w:right w:w="58" w:type="dxa"/>
            </w:tcMar>
            <w:vAlign w:val="center"/>
          </w:tcPr>
          <w:p w14:paraId="34164C8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910" w:type="dxa"/>
            <w:tcBorders>
              <w:top w:val="nil"/>
              <w:left w:val="nil"/>
              <w:bottom w:val="nil"/>
              <w:right w:val="nil"/>
            </w:tcBorders>
            <w:shd w:val="clear" w:color="auto" w:fill="FFFFFF"/>
            <w:tcMar>
              <w:left w:w="58" w:type="dxa"/>
              <w:right w:w="58" w:type="dxa"/>
            </w:tcMar>
            <w:vAlign w:val="center"/>
          </w:tcPr>
          <w:p w14:paraId="5681D74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c>
          <w:tcPr>
            <w:tcW w:w="910" w:type="dxa"/>
            <w:tcBorders>
              <w:top w:val="nil"/>
              <w:left w:val="nil"/>
              <w:bottom w:val="nil"/>
              <w:right w:val="nil"/>
            </w:tcBorders>
            <w:shd w:val="clear" w:color="auto" w:fill="FFFFFF"/>
            <w:tcMar>
              <w:left w:w="58" w:type="dxa"/>
              <w:right w:w="58" w:type="dxa"/>
            </w:tcMar>
            <w:vAlign w:val="center"/>
          </w:tcPr>
          <w:p w14:paraId="4E2D175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15</w:t>
            </w:r>
          </w:p>
        </w:tc>
      </w:tr>
      <w:tr w:rsidR="00446679" w14:paraId="4B235D3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83732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2E68DA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Moved house</w:t>
            </w:r>
          </w:p>
        </w:tc>
        <w:tc>
          <w:tcPr>
            <w:tcW w:w="910" w:type="dxa"/>
            <w:tcBorders>
              <w:top w:val="nil"/>
              <w:left w:val="nil"/>
              <w:bottom w:val="nil"/>
              <w:right w:val="nil"/>
            </w:tcBorders>
            <w:shd w:val="clear" w:color="auto" w:fill="FFFFFF"/>
            <w:tcMar>
              <w:left w:w="58" w:type="dxa"/>
              <w:right w:w="58" w:type="dxa"/>
            </w:tcMar>
            <w:vAlign w:val="center"/>
          </w:tcPr>
          <w:p w14:paraId="41D4B5E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542DC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06CD54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A3DEDA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4D35E8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BDD939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73029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D35FC7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446679" w14:paraId="070B10B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BCB85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F7B60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Husband/wife/partner currently working</w:t>
            </w:r>
          </w:p>
        </w:tc>
        <w:tc>
          <w:tcPr>
            <w:tcW w:w="910" w:type="dxa"/>
            <w:tcBorders>
              <w:top w:val="nil"/>
              <w:left w:val="nil"/>
              <w:bottom w:val="nil"/>
              <w:right w:val="nil"/>
            </w:tcBorders>
            <w:shd w:val="clear" w:color="auto" w:fill="FFFFFF"/>
            <w:tcMar>
              <w:left w:w="58" w:type="dxa"/>
              <w:right w:w="58" w:type="dxa"/>
            </w:tcMar>
            <w:vAlign w:val="center"/>
          </w:tcPr>
          <w:p w14:paraId="2A0EB94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E7B6D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5EE16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F8F65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0F58F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D526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4537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64E0A6" w14:textId="77777777" w:rsidR="00446679" w:rsidRDefault="00446679" w:rsidP="006F0A2E">
            <w:pPr>
              <w:adjustRightInd w:val="0"/>
              <w:spacing w:before="58" w:after="58"/>
              <w:jc w:val="center"/>
              <w:rPr>
                <w:rFonts w:ascii="Arial" w:hAnsi="Arial" w:cs="Arial"/>
                <w:color w:val="000000"/>
                <w:sz w:val="16"/>
                <w:szCs w:val="16"/>
              </w:rPr>
            </w:pPr>
          </w:p>
        </w:tc>
      </w:tr>
      <w:tr w:rsidR="00446679" w14:paraId="5C1083B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E8C9F6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CC46B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Husband/wife/partner other activity</w:t>
            </w:r>
          </w:p>
        </w:tc>
        <w:tc>
          <w:tcPr>
            <w:tcW w:w="910" w:type="dxa"/>
            <w:tcBorders>
              <w:top w:val="nil"/>
              <w:left w:val="nil"/>
              <w:bottom w:val="nil"/>
              <w:right w:val="nil"/>
            </w:tcBorders>
            <w:shd w:val="clear" w:color="auto" w:fill="FFFFFF"/>
            <w:tcMar>
              <w:left w:w="58" w:type="dxa"/>
              <w:right w:w="58" w:type="dxa"/>
            </w:tcMar>
            <w:vAlign w:val="center"/>
          </w:tcPr>
          <w:p w14:paraId="4EC12CC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DF896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A7670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29126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B3A12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39532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386CD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B4543C" w14:textId="77777777" w:rsidR="00446679" w:rsidRDefault="00446679" w:rsidP="006F0A2E">
            <w:pPr>
              <w:adjustRightInd w:val="0"/>
              <w:spacing w:before="58" w:after="58"/>
              <w:jc w:val="center"/>
              <w:rPr>
                <w:rFonts w:ascii="Arial" w:hAnsi="Arial" w:cs="Arial"/>
                <w:color w:val="000000"/>
                <w:sz w:val="16"/>
                <w:szCs w:val="16"/>
              </w:rPr>
            </w:pPr>
          </w:p>
        </w:tc>
      </w:tr>
      <w:tr w:rsidR="00446679" w14:paraId="0E13ED0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09A28D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1DE21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Husband/wife/partner works full-time or part-time</w:t>
            </w:r>
          </w:p>
        </w:tc>
        <w:tc>
          <w:tcPr>
            <w:tcW w:w="910" w:type="dxa"/>
            <w:tcBorders>
              <w:top w:val="nil"/>
              <w:left w:val="nil"/>
              <w:bottom w:val="nil"/>
              <w:right w:val="nil"/>
            </w:tcBorders>
            <w:shd w:val="clear" w:color="auto" w:fill="FFFFFF"/>
            <w:tcMar>
              <w:left w:w="58" w:type="dxa"/>
              <w:right w:w="58" w:type="dxa"/>
            </w:tcMar>
            <w:vAlign w:val="center"/>
          </w:tcPr>
          <w:p w14:paraId="5677CE0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28761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473CB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F091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19C32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5F80A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D7ABA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E14B55" w14:textId="77777777" w:rsidR="00446679" w:rsidRDefault="00446679" w:rsidP="006F0A2E">
            <w:pPr>
              <w:adjustRightInd w:val="0"/>
              <w:spacing w:before="58" w:after="58"/>
              <w:jc w:val="center"/>
              <w:rPr>
                <w:rFonts w:ascii="Arial" w:hAnsi="Arial" w:cs="Arial"/>
                <w:color w:val="000000"/>
                <w:sz w:val="16"/>
                <w:szCs w:val="16"/>
              </w:rPr>
            </w:pPr>
          </w:p>
        </w:tc>
      </w:tr>
      <w:tr w:rsidR="00446679" w14:paraId="4A1DA97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D78BD7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08961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Husband/wife/partner current occupation (ANZSCO)</w:t>
            </w:r>
          </w:p>
        </w:tc>
        <w:tc>
          <w:tcPr>
            <w:tcW w:w="910" w:type="dxa"/>
            <w:tcBorders>
              <w:top w:val="nil"/>
              <w:left w:val="nil"/>
              <w:bottom w:val="nil"/>
              <w:right w:val="nil"/>
            </w:tcBorders>
            <w:shd w:val="clear" w:color="auto" w:fill="FFFFFF"/>
            <w:tcMar>
              <w:left w:w="58" w:type="dxa"/>
              <w:right w:w="58" w:type="dxa"/>
            </w:tcMar>
            <w:vAlign w:val="center"/>
          </w:tcPr>
          <w:p w14:paraId="40726B0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8116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38E6F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025D1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B91C6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849E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B5D62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E49464" w14:textId="77777777" w:rsidR="00446679" w:rsidRDefault="00446679" w:rsidP="006F0A2E">
            <w:pPr>
              <w:adjustRightInd w:val="0"/>
              <w:spacing w:before="58" w:after="58"/>
              <w:jc w:val="center"/>
              <w:rPr>
                <w:rFonts w:ascii="Arial" w:hAnsi="Arial" w:cs="Arial"/>
                <w:color w:val="000000"/>
                <w:sz w:val="16"/>
                <w:szCs w:val="16"/>
              </w:rPr>
            </w:pPr>
          </w:p>
        </w:tc>
      </w:tr>
      <w:tr w:rsidR="00446679" w14:paraId="7B634F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FA9AE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15B95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Housing affected by COVID-19</w:t>
            </w:r>
          </w:p>
        </w:tc>
        <w:tc>
          <w:tcPr>
            <w:tcW w:w="910" w:type="dxa"/>
            <w:tcBorders>
              <w:top w:val="nil"/>
              <w:left w:val="nil"/>
              <w:bottom w:val="nil"/>
              <w:right w:val="nil"/>
            </w:tcBorders>
            <w:shd w:val="clear" w:color="auto" w:fill="FFFFFF"/>
            <w:tcMar>
              <w:left w:w="58" w:type="dxa"/>
              <w:right w:w="58" w:type="dxa"/>
            </w:tcMar>
            <w:vAlign w:val="center"/>
          </w:tcPr>
          <w:p w14:paraId="1F73BFE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94F7F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F8FD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26762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8FBB9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1D632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5370D4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A0F1A7" w14:textId="77777777" w:rsidR="00446679" w:rsidRDefault="00446679" w:rsidP="006F0A2E">
            <w:pPr>
              <w:adjustRightInd w:val="0"/>
              <w:spacing w:before="58" w:after="58"/>
              <w:jc w:val="center"/>
              <w:rPr>
                <w:rFonts w:ascii="Arial" w:hAnsi="Arial" w:cs="Arial"/>
                <w:color w:val="000000"/>
                <w:sz w:val="16"/>
                <w:szCs w:val="16"/>
              </w:rPr>
            </w:pPr>
          </w:p>
        </w:tc>
      </w:tr>
      <w:tr w:rsidR="00446679" w14:paraId="4F0DAC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DDDA6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10925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Living with parent(s) (derived variable)</w:t>
            </w:r>
          </w:p>
        </w:tc>
        <w:tc>
          <w:tcPr>
            <w:tcW w:w="910" w:type="dxa"/>
            <w:tcBorders>
              <w:top w:val="nil"/>
              <w:left w:val="nil"/>
              <w:bottom w:val="nil"/>
              <w:right w:val="nil"/>
            </w:tcBorders>
            <w:shd w:val="clear" w:color="auto" w:fill="FFFFFF"/>
            <w:tcMar>
              <w:left w:w="58" w:type="dxa"/>
              <w:right w:w="58" w:type="dxa"/>
            </w:tcMar>
            <w:vAlign w:val="center"/>
          </w:tcPr>
          <w:p w14:paraId="0BCABCD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BA742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07721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B06F2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A5687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A463C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94DA5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89A1B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F86DB7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B2590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0D2ED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Living in own home (derived variable)</w:t>
            </w:r>
          </w:p>
        </w:tc>
        <w:tc>
          <w:tcPr>
            <w:tcW w:w="910" w:type="dxa"/>
            <w:tcBorders>
              <w:top w:val="nil"/>
              <w:left w:val="nil"/>
              <w:bottom w:val="nil"/>
              <w:right w:val="nil"/>
            </w:tcBorders>
            <w:shd w:val="clear" w:color="auto" w:fill="FFFFFF"/>
            <w:tcMar>
              <w:left w:w="58" w:type="dxa"/>
              <w:right w:w="58" w:type="dxa"/>
            </w:tcMar>
            <w:vAlign w:val="center"/>
          </w:tcPr>
          <w:p w14:paraId="1FCABFC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2C0EA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3C1DC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500D3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18362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E12B1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3FC7E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1E5FF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D9E8F4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9F210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C2E27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dependent children (derived variable)</w:t>
            </w:r>
          </w:p>
        </w:tc>
        <w:tc>
          <w:tcPr>
            <w:tcW w:w="910" w:type="dxa"/>
            <w:tcBorders>
              <w:top w:val="nil"/>
              <w:left w:val="nil"/>
              <w:bottom w:val="nil"/>
              <w:right w:val="nil"/>
            </w:tcBorders>
            <w:shd w:val="clear" w:color="auto" w:fill="FFFFFF"/>
            <w:tcMar>
              <w:left w:w="58" w:type="dxa"/>
              <w:right w:w="58" w:type="dxa"/>
            </w:tcMar>
            <w:vAlign w:val="center"/>
          </w:tcPr>
          <w:p w14:paraId="617779E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F8C58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18E3F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EE977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3623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EF21DD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70B7A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431C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9D25EBB"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6EB3EBB"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4684D8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88FAC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Household possessions</w:t>
            </w:r>
          </w:p>
        </w:tc>
        <w:tc>
          <w:tcPr>
            <w:tcW w:w="3082" w:type="dxa"/>
            <w:tcBorders>
              <w:top w:val="nil"/>
              <w:left w:val="nil"/>
              <w:bottom w:val="nil"/>
              <w:right w:val="nil"/>
            </w:tcBorders>
            <w:shd w:val="clear" w:color="auto" w:fill="FFFFFF"/>
            <w:tcMar>
              <w:left w:w="58" w:type="dxa"/>
              <w:right w:w="58" w:type="dxa"/>
            </w:tcMar>
            <w:vAlign w:val="center"/>
          </w:tcPr>
          <w:p w14:paraId="7008C19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Desk</w:t>
            </w:r>
          </w:p>
        </w:tc>
        <w:tc>
          <w:tcPr>
            <w:tcW w:w="910" w:type="dxa"/>
            <w:tcBorders>
              <w:top w:val="nil"/>
              <w:left w:val="nil"/>
              <w:bottom w:val="nil"/>
              <w:right w:val="nil"/>
            </w:tcBorders>
            <w:shd w:val="clear" w:color="auto" w:fill="FFFFFF"/>
            <w:tcMar>
              <w:left w:w="58" w:type="dxa"/>
              <w:right w:w="58" w:type="dxa"/>
            </w:tcMar>
            <w:vAlign w:val="center"/>
          </w:tcPr>
          <w:p w14:paraId="1AF8756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BCFA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EEC3D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C1D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71C24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3723B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6107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68CCC7" w14:textId="77777777" w:rsidR="00446679" w:rsidRDefault="00446679" w:rsidP="006F0A2E">
            <w:pPr>
              <w:adjustRightInd w:val="0"/>
              <w:spacing w:before="58" w:after="58"/>
              <w:jc w:val="center"/>
              <w:rPr>
                <w:rFonts w:ascii="Arial" w:hAnsi="Arial" w:cs="Arial"/>
                <w:color w:val="000000"/>
                <w:sz w:val="16"/>
                <w:szCs w:val="16"/>
              </w:rPr>
            </w:pPr>
          </w:p>
        </w:tc>
      </w:tr>
      <w:tr w:rsidR="00446679" w14:paraId="42218A1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8554E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317DAF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Own room</w:t>
            </w:r>
          </w:p>
        </w:tc>
        <w:tc>
          <w:tcPr>
            <w:tcW w:w="910" w:type="dxa"/>
            <w:tcBorders>
              <w:top w:val="nil"/>
              <w:left w:val="nil"/>
              <w:bottom w:val="nil"/>
              <w:right w:val="nil"/>
            </w:tcBorders>
            <w:shd w:val="clear" w:color="auto" w:fill="FFFFFF"/>
            <w:tcMar>
              <w:left w:w="58" w:type="dxa"/>
              <w:right w:w="58" w:type="dxa"/>
            </w:tcMar>
            <w:vAlign w:val="center"/>
          </w:tcPr>
          <w:p w14:paraId="6538320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E46A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CBD63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E5B6B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9FC0A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ADD02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16748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823B15" w14:textId="77777777" w:rsidR="00446679" w:rsidRDefault="00446679" w:rsidP="006F0A2E">
            <w:pPr>
              <w:adjustRightInd w:val="0"/>
              <w:spacing w:before="58" w:after="58"/>
              <w:jc w:val="center"/>
              <w:rPr>
                <w:rFonts w:ascii="Arial" w:hAnsi="Arial" w:cs="Arial"/>
                <w:color w:val="000000"/>
                <w:sz w:val="16"/>
                <w:szCs w:val="16"/>
              </w:rPr>
            </w:pPr>
          </w:p>
        </w:tc>
      </w:tr>
      <w:tr w:rsidR="00446679" w14:paraId="6D69A8C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BBC738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A982C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Quiet study place</w:t>
            </w:r>
          </w:p>
        </w:tc>
        <w:tc>
          <w:tcPr>
            <w:tcW w:w="910" w:type="dxa"/>
            <w:tcBorders>
              <w:top w:val="nil"/>
              <w:left w:val="nil"/>
              <w:bottom w:val="nil"/>
              <w:right w:val="nil"/>
            </w:tcBorders>
            <w:shd w:val="clear" w:color="auto" w:fill="FFFFFF"/>
            <w:tcMar>
              <w:left w:w="58" w:type="dxa"/>
              <w:right w:w="58" w:type="dxa"/>
            </w:tcMar>
            <w:vAlign w:val="center"/>
          </w:tcPr>
          <w:p w14:paraId="2D09BEC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E835D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65CA9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194AF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5D85E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E5B94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0240B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78CD53" w14:textId="77777777" w:rsidR="00446679" w:rsidRDefault="00446679" w:rsidP="006F0A2E">
            <w:pPr>
              <w:adjustRightInd w:val="0"/>
              <w:spacing w:before="58" w:after="58"/>
              <w:jc w:val="center"/>
              <w:rPr>
                <w:rFonts w:ascii="Arial" w:hAnsi="Arial" w:cs="Arial"/>
                <w:color w:val="000000"/>
                <w:sz w:val="16"/>
                <w:szCs w:val="16"/>
              </w:rPr>
            </w:pPr>
          </w:p>
        </w:tc>
      </w:tr>
      <w:tr w:rsidR="00446679" w14:paraId="5F7CEB2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97C493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11669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Computer</w:t>
            </w:r>
          </w:p>
        </w:tc>
        <w:tc>
          <w:tcPr>
            <w:tcW w:w="910" w:type="dxa"/>
            <w:tcBorders>
              <w:top w:val="nil"/>
              <w:left w:val="nil"/>
              <w:bottom w:val="nil"/>
              <w:right w:val="nil"/>
            </w:tcBorders>
            <w:shd w:val="clear" w:color="auto" w:fill="FFFFFF"/>
            <w:tcMar>
              <w:left w:w="58" w:type="dxa"/>
              <w:right w:w="58" w:type="dxa"/>
            </w:tcMar>
            <w:vAlign w:val="center"/>
          </w:tcPr>
          <w:p w14:paraId="3698D39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FA3EE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4C968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37E57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6A6B4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A18DD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CAE97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6B3FD6" w14:textId="77777777" w:rsidR="00446679" w:rsidRDefault="00446679" w:rsidP="006F0A2E">
            <w:pPr>
              <w:adjustRightInd w:val="0"/>
              <w:spacing w:before="58" w:after="58"/>
              <w:jc w:val="center"/>
              <w:rPr>
                <w:rFonts w:ascii="Arial" w:hAnsi="Arial" w:cs="Arial"/>
                <w:color w:val="000000"/>
                <w:sz w:val="16"/>
                <w:szCs w:val="16"/>
              </w:rPr>
            </w:pPr>
          </w:p>
        </w:tc>
      </w:tr>
      <w:tr w:rsidR="00446679" w14:paraId="7A4BB3C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6552A8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C4D593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Software</w:t>
            </w:r>
          </w:p>
        </w:tc>
        <w:tc>
          <w:tcPr>
            <w:tcW w:w="910" w:type="dxa"/>
            <w:tcBorders>
              <w:top w:val="nil"/>
              <w:left w:val="nil"/>
              <w:bottom w:val="nil"/>
              <w:right w:val="nil"/>
            </w:tcBorders>
            <w:shd w:val="clear" w:color="auto" w:fill="FFFFFF"/>
            <w:tcMar>
              <w:left w:w="58" w:type="dxa"/>
              <w:right w:w="58" w:type="dxa"/>
            </w:tcMar>
            <w:vAlign w:val="center"/>
          </w:tcPr>
          <w:p w14:paraId="5E6409C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D770E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14344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273FA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C1765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E569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FDFC9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CEEC4B" w14:textId="77777777" w:rsidR="00446679" w:rsidRDefault="00446679" w:rsidP="006F0A2E">
            <w:pPr>
              <w:adjustRightInd w:val="0"/>
              <w:spacing w:before="58" w:after="58"/>
              <w:jc w:val="center"/>
              <w:rPr>
                <w:rFonts w:ascii="Arial" w:hAnsi="Arial" w:cs="Arial"/>
                <w:color w:val="000000"/>
                <w:sz w:val="16"/>
                <w:szCs w:val="16"/>
              </w:rPr>
            </w:pPr>
          </w:p>
        </w:tc>
      </w:tr>
      <w:tr w:rsidR="00446679" w14:paraId="2278F3D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3C3AB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A5B7E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Internet</w:t>
            </w:r>
          </w:p>
        </w:tc>
        <w:tc>
          <w:tcPr>
            <w:tcW w:w="910" w:type="dxa"/>
            <w:tcBorders>
              <w:top w:val="nil"/>
              <w:left w:val="nil"/>
              <w:bottom w:val="nil"/>
              <w:right w:val="nil"/>
            </w:tcBorders>
            <w:shd w:val="clear" w:color="auto" w:fill="FFFFFF"/>
            <w:tcMar>
              <w:left w:w="58" w:type="dxa"/>
              <w:right w:w="58" w:type="dxa"/>
            </w:tcMar>
            <w:vAlign w:val="center"/>
          </w:tcPr>
          <w:p w14:paraId="1A8DEE7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013BB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5DC7E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CBE2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BC6D8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C30D7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E963C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A4B9CE" w14:textId="77777777" w:rsidR="00446679" w:rsidRDefault="00446679" w:rsidP="006F0A2E">
            <w:pPr>
              <w:adjustRightInd w:val="0"/>
              <w:spacing w:before="58" w:after="58"/>
              <w:jc w:val="center"/>
              <w:rPr>
                <w:rFonts w:ascii="Arial" w:hAnsi="Arial" w:cs="Arial"/>
                <w:color w:val="000000"/>
                <w:sz w:val="16"/>
                <w:szCs w:val="16"/>
              </w:rPr>
            </w:pPr>
          </w:p>
        </w:tc>
      </w:tr>
      <w:tr w:rsidR="00446679" w14:paraId="5500C05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2E8CE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E0CDB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Literature</w:t>
            </w:r>
          </w:p>
        </w:tc>
        <w:tc>
          <w:tcPr>
            <w:tcW w:w="910" w:type="dxa"/>
            <w:tcBorders>
              <w:top w:val="nil"/>
              <w:left w:val="nil"/>
              <w:bottom w:val="nil"/>
              <w:right w:val="nil"/>
            </w:tcBorders>
            <w:shd w:val="clear" w:color="auto" w:fill="FFFFFF"/>
            <w:tcMar>
              <w:left w:w="58" w:type="dxa"/>
              <w:right w:w="58" w:type="dxa"/>
            </w:tcMar>
            <w:vAlign w:val="center"/>
          </w:tcPr>
          <w:p w14:paraId="0C41B89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53F03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32787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E455A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B9734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88D1A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DF992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02804D" w14:textId="77777777" w:rsidR="00446679" w:rsidRDefault="00446679" w:rsidP="006F0A2E">
            <w:pPr>
              <w:adjustRightInd w:val="0"/>
              <w:spacing w:before="58" w:after="58"/>
              <w:jc w:val="center"/>
              <w:rPr>
                <w:rFonts w:ascii="Arial" w:hAnsi="Arial" w:cs="Arial"/>
                <w:color w:val="000000"/>
                <w:sz w:val="16"/>
                <w:szCs w:val="16"/>
              </w:rPr>
            </w:pPr>
          </w:p>
        </w:tc>
      </w:tr>
      <w:tr w:rsidR="00446679" w14:paraId="7C85B15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E0D16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3CE54E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Poetry</w:t>
            </w:r>
          </w:p>
        </w:tc>
        <w:tc>
          <w:tcPr>
            <w:tcW w:w="910" w:type="dxa"/>
            <w:tcBorders>
              <w:top w:val="nil"/>
              <w:left w:val="nil"/>
              <w:bottom w:val="nil"/>
              <w:right w:val="nil"/>
            </w:tcBorders>
            <w:shd w:val="clear" w:color="auto" w:fill="FFFFFF"/>
            <w:tcMar>
              <w:left w:w="58" w:type="dxa"/>
              <w:right w:w="58" w:type="dxa"/>
            </w:tcMar>
            <w:vAlign w:val="center"/>
          </w:tcPr>
          <w:p w14:paraId="1D9BFEC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890D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E9FDD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3BB3E7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598CD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7CF3D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A444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DFB73F" w14:textId="77777777" w:rsidR="00446679" w:rsidRDefault="00446679" w:rsidP="006F0A2E">
            <w:pPr>
              <w:adjustRightInd w:val="0"/>
              <w:spacing w:before="58" w:after="58"/>
              <w:jc w:val="center"/>
              <w:rPr>
                <w:rFonts w:ascii="Arial" w:hAnsi="Arial" w:cs="Arial"/>
                <w:color w:val="000000"/>
                <w:sz w:val="16"/>
                <w:szCs w:val="16"/>
              </w:rPr>
            </w:pPr>
          </w:p>
        </w:tc>
      </w:tr>
      <w:tr w:rsidR="00446679" w14:paraId="073DCAF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F1656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CC9BC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Art</w:t>
            </w:r>
          </w:p>
        </w:tc>
        <w:tc>
          <w:tcPr>
            <w:tcW w:w="910" w:type="dxa"/>
            <w:tcBorders>
              <w:top w:val="nil"/>
              <w:left w:val="nil"/>
              <w:bottom w:val="nil"/>
              <w:right w:val="nil"/>
            </w:tcBorders>
            <w:shd w:val="clear" w:color="auto" w:fill="FFFFFF"/>
            <w:tcMar>
              <w:left w:w="58" w:type="dxa"/>
              <w:right w:w="58" w:type="dxa"/>
            </w:tcMar>
            <w:vAlign w:val="center"/>
          </w:tcPr>
          <w:p w14:paraId="7681F0D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0090F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C6242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64DC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5BE0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B31FC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D7909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D34654" w14:textId="77777777" w:rsidR="00446679" w:rsidRDefault="00446679" w:rsidP="006F0A2E">
            <w:pPr>
              <w:adjustRightInd w:val="0"/>
              <w:spacing w:before="58" w:after="58"/>
              <w:jc w:val="center"/>
              <w:rPr>
                <w:rFonts w:ascii="Arial" w:hAnsi="Arial" w:cs="Arial"/>
                <w:color w:val="000000"/>
                <w:sz w:val="16"/>
                <w:szCs w:val="16"/>
              </w:rPr>
            </w:pPr>
          </w:p>
        </w:tc>
      </w:tr>
      <w:tr w:rsidR="00446679" w14:paraId="076615F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9F9C3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392FA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Books on art, music, or design</w:t>
            </w:r>
          </w:p>
        </w:tc>
        <w:tc>
          <w:tcPr>
            <w:tcW w:w="910" w:type="dxa"/>
            <w:tcBorders>
              <w:top w:val="nil"/>
              <w:left w:val="nil"/>
              <w:bottom w:val="nil"/>
              <w:right w:val="nil"/>
            </w:tcBorders>
            <w:shd w:val="clear" w:color="auto" w:fill="FFFFFF"/>
            <w:tcMar>
              <w:left w:w="58" w:type="dxa"/>
              <w:right w:w="58" w:type="dxa"/>
            </w:tcMar>
            <w:vAlign w:val="center"/>
          </w:tcPr>
          <w:p w14:paraId="02E586D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738F6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51F27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D05E2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B8052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AAC25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EDA81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57690D" w14:textId="77777777" w:rsidR="00446679" w:rsidRDefault="00446679" w:rsidP="006F0A2E">
            <w:pPr>
              <w:adjustRightInd w:val="0"/>
              <w:spacing w:before="58" w:after="58"/>
              <w:jc w:val="center"/>
              <w:rPr>
                <w:rFonts w:ascii="Arial" w:hAnsi="Arial" w:cs="Arial"/>
                <w:color w:val="000000"/>
                <w:sz w:val="16"/>
                <w:szCs w:val="16"/>
              </w:rPr>
            </w:pPr>
          </w:p>
        </w:tc>
      </w:tr>
      <w:tr w:rsidR="00446679" w14:paraId="0D00A6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265F43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566DA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Textbooks</w:t>
            </w:r>
          </w:p>
        </w:tc>
        <w:tc>
          <w:tcPr>
            <w:tcW w:w="910" w:type="dxa"/>
            <w:tcBorders>
              <w:top w:val="nil"/>
              <w:left w:val="nil"/>
              <w:bottom w:val="nil"/>
              <w:right w:val="nil"/>
            </w:tcBorders>
            <w:shd w:val="clear" w:color="auto" w:fill="FFFFFF"/>
            <w:tcMar>
              <w:left w:w="58" w:type="dxa"/>
              <w:right w:w="58" w:type="dxa"/>
            </w:tcMar>
            <w:vAlign w:val="center"/>
          </w:tcPr>
          <w:p w14:paraId="2ABA1FD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64A2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C6333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A7AD4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AF770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751EA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25DCD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95D45D" w14:textId="77777777" w:rsidR="00446679" w:rsidRDefault="00446679" w:rsidP="006F0A2E">
            <w:pPr>
              <w:adjustRightInd w:val="0"/>
              <w:spacing w:before="58" w:after="58"/>
              <w:jc w:val="center"/>
              <w:rPr>
                <w:rFonts w:ascii="Arial" w:hAnsi="Arial" w:cs="Arial"/>
                <w:color w:val="000000"/>
                <w:sz w:val="16"/>
                <w:szCs w:val="16"/>
              </w:rPr>
            </w:pPr>
          </w:p>
        </w:tc>
      </w:tr>
      <w:tr w:rsidR="00446679" w14:paraId="56D0063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FB089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58460C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Technical reference books</w:t>
            </w:r>
          </w:p>
        </w:tc>
        <w:tc>
          <w:tcPr>
            <w:tcW w:w="910" w:type="dxa"/>
            <w:tcBorders>
              <w:top w:val="nil"/>
              <w:left w:val="nil"/>
              <w:bottom w:val="nil"/>
              <w:right w:val="nil"/>
            </w:tcBorders>
            <w:shd w:val="clear" w:color="auto" w:fill="FFFFFF"/>
            <w:tcMar>
              <w:left w:w="58" w:type="dxa"/>
              <w:right w:w="58" w:type="dxa"/>
            </w:tcMar>
            <w:vAlign w:val="center"/>
          </w:tcPr>
          <w:p w14:paraId="7282158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8198E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D428F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3565E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93094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D8228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B1ED1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E04BFD" w14:textId="77777777" w:rsidR="00446679" w:rsidRDefault="00446679" w:rsidP="006F0A2E">
            <w:pPr>
              <w:adjustRightInd w:val="0"/>
              <w:spacing w:before="58" w:after="58"/>
              <w:jc w:val="center"/>
              <w:rPr>
                <w:rFonts w:ascii="Arial" w:hAnsi="Arial" w:cs="Arial"/>
                <w:color w:val="000000"/>
                <w:sz w:val="16"/>
                <w:szCs w:val="16"/>
              </w:rPr>
            </w:pPr>
          </w:p>
        </w:tc>
      </w:tr>
      <w:tr w:rsidR="00446679" w14:paraId="14E395C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8A8B7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F157C9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Dictionary</w:t>
            </w:r>
          </w:p>
        </w:tc>
        <w:tc>
          <w:tcPr>
            <w:tcW w:w="910" w:type="dxa"/>
            <w:tcBorders>
              <w:top w:val="nil"/>
              <w:left w:val="nil"/>
              <w:bottom w:val="nil"/>
              <w:right w:val="nil"/>
            </w:tcBorders>
            <w:shd w:val="clear" w:color="auto" w:fill="FFFFFF"/>
            <w:tcMar>
              <w:left w:w="58" w:type="dxa"/>
              <w:right w:w="58" w:type="dxa"/>
            </w:tcMar>
            <w:vAlign w:val="center"/>
          </w:tcPr>
          <w:p w14:paraId="6659B2A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28806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D3867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D9D4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AAB99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9FC9E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106A4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CAA9DE" w14:textId="77777777" w:rsidR="00446679" w:rsidRDefault="00446679" w:rsidP="006F0A2E">
            <w:pPr>
              <w:adjustRightInd w:val="0"/>
              <w:spacing w:before="58" w:after="58"/>
              <w:jc w:val="center"/>
              <w:rPr>
                <w:rFonts w:ascii="Arial" w:hAnsi="Arial" w:cs="Arial"/>
                <w:color w:val="000000"/>
                <w:sz w:val="16"/>
                <w:szCs w:val="16"/>
              </w:rPr>
            </w:pPr>
          </w:p>
        </w:tc>
      </w:tr>
      <w:tr w:rsidR="00446679" w14:paraId="4DC2F58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9F5848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EA005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Educational resources</w:t>
            </w:r>
          </w:p>
        </w:tc>
        <w:tc>
          <w:tcPr>
            <w:tcW w:w="910" w:type="dxa"/>
            <w:tcBorders>
              <w:top w:val="nil"/>
              <w:left w:val="nil"/>
              <w:bottom w:val="nil"/>
              <w:right w:val="nil"/>
            </w:tcBorders>
            <w:shd w:val="clear" w:color="auto" w:fill="FFFFFF"/>
            <w:tcMar>
              <w:left w:w="58" w:type="dxa"/>
              <w:right w:w="58" w:type="dxa"/>
            </w:tcMar>
            <w:vAlign w:val="center"/>
          </w:tcPr>
          <w:p w14:paraId="5E1BE69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6A18A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40AAC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E4E56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4212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BEA18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46B5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F9D39E5" w14:textId="77777777" w:rsidR="00446679" w:rsidRDefault="00446679" w:rsidP="006F0A2E">
            <w:pPr>
              <w:adjustRightInd w:val="0"/>
              <w:spacing w:before="58" w:after="58"/>
              <w:jc w:val="center"/>
              <w:rPr>
                <w:rFonts w:ascii="Arial" w:hAnsi="Arial" w:cs="Arial"/>
                <w:color w:val="000000"/>
                <w:sz w:val="16"/>
                <w:szCs w:val="16"/>
              </w:rPr>
            </w:pPr>
          </w:p>
        </w:tc>
      </w:tr>
      <w:tr w:rsidR="00446679" w14:paraId="762FE78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525F9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2AD18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Espresso machine</w:t>
            </w:r>
          </w:p>
        </w:tc>
        <w:tc>
          <w:tcPr>
            <w:tcW w:w="910" w:type="dxa"/>
            <w:tcBorders>
              <w:top w:val="nil"/>
              <w:left w:val="nil"/>
              <w:bottom w:val="nil"/>
              <w:right w:val="nil"/>
            </w:tcBorders>
            <w:shd w:val="clear" w:color="auto" w:fill="FFFFFF"/>
            <w:tcMar>
              <w:left w:w="58" w:type="dxa"/>
              <w:right w:w="58" w:type="dxa"/>
            </w:tcMar>
            <w:vAlign w:val="center"/>
          </w:tcPr>
          <w:p w14:paraId="2FB499B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7A808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A1ED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195B2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CB637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B3231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56344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203221" w14:textId="77777777" w:rsidR="00446679" w:rsidRDefault="00446679" w:rsidP="006F0A2E">
            <w:pPr>
              <w:adjustRightInd w:val="0"/>
              <w:spacing w:before="58" w:after="58"/>
              <w:jc w:val="center"/>
              <w:rPr>
                <w:rFonts w:ascii="Arial" w:hAnsi="Arial" w:cs="Arial"/>
                <w:color w:val="000000"/>
                <w:sz w:val="16"/>
                <w:szCs w:val="16"/>
              </w:rPr>
            </w:pPr>
          </w:p>
        </w:tc>
      </w:tr>
      <w:tr w:rsidR="00446679" w14:paraId="5285A1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D1906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9D134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Home gym/gym membership</w:t>
            </w:r>
          </w:p>
        </w:tc>
        <w:tc>
          <w:tcPr>
            <w:tcW w:w="910" w:type="dxa"/>
            <w:tcBorders>
              <w:top w:val="nil"/>
              <w:left w:val="nil"/>
              <w:bottom w:val="nil"/>
              <w:right w:val="nil"/>
            </w:tcBorders>
            <w:shd w:val="clear" w:color="auto" w:fill="FFFFFF"/>
            <w:tcMar>
              <w:left w:w="58" w:type="dxa"/>
              <w:right w:w="58" w:type="dxa"/>
            </w:tcMar>
            <w:vAlign w:val="center"/>
          </w:tcPr>
          <w:p w14:paraId="34F9B1E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2A07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629F5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87C3D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70026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188B8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AD5B6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97B849" w14:textId="77777777" w:rsidR="00446679" w:rsidRDefault="00446679" w:rsidP="006F0A2E">
            <w:pPr>
              <w:adjustRightInd w:val="0"/>
              <w:spacing w:before="58" w:after="58"/>
              <w:jc w:val="center"/>
              <w:rPr>
                <w:rFonts w:ascii="Arial" w:hAnsi="Arial" w:cs="Arial"/>
                <w:color w:val="000000"/>
                <w:sz w:val="16"/>
                <w:szCs w:val="16"/>
              </w:rPr>
            </w:pPr>
          </w:p>
        </w:tc>
      </w:tr>
      <w:tr w:rsidR="00446679" w14:paraId="3B1AB9E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B9B762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0FA3F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Solar panels (on roof)</w:t>
            </w:r>
          </w:p>
        </w:tc>
        <w:tc>
          <w:tcPr>
            <w:tcW w:w="910" w:type="dxa"/>
            <w:tcBorders>
              <w:top w:val="nil"/>
              <w:left w:val="nil"/>
              <w:bottom w:val="nil"/>
              <w:right w:val="nil"/>
            </w:tcBorders>
            <w:shd w:val="clear" w:color="auto" w:fill="FFFFFF"/>
            <w:tcMar>
              <w:left w:w="58" w:type="dxa"/>
              <w:right w:w="58" w:type="dxa"/>
            </w:tcMar>
            <w:vAlign w:val="center"/>
          </w:tcPr>
          <w:p w14:paraId="6112C5D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3D04B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EB26D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3CF2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2452E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8E94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EF97F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A51B72" w14:textId="77777777" w:rsidR="00446679" w:rsidRDefault="00446679" w:rsidP="006F0A2E">
            <w:pPr>
              <w:adjustRightInd w:val="0"/>
              <w:spacing w:before="58" w:after="58"/>
              <w:jc w:val="center"/>
              <w:rPr>
                <w:rFonts w:ascii="Arial" w:hAnsi="Arial" w:cs="Arial"/>
                <w:color w:val="000000"/>
                <w:sz w:val="16"/>
                <w:szCs w:val="16"/>
              </w:rPr>
            </w:pPr>
          </w:p>
        </w:tc>
      </w:tr>
      <w:tr w:rsidR="00446679" w14:paraId="7DF339B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5ADCC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7D4ED4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Cultural possessions</w:t>
            </w:r>
          </w:p>
        </w:tc>
        <w:tc>
          <w:tcPr>
            <w:tcW w:w="910" w:type="dxa"/>
            <w:tcBorders>
              <w:top w:val="nil"/>
              <w:left w:val="nil"/>
              <w:bottom w:val="nil"/>
              <w:right w:val="nil"/>
            </w:tcBorders>
            <w:shd w:val="clear" w:color="auto" w:fill="FFFFFF"/>
            <w:tcMar>
              <w:left w:w="58" w:type="dxa"/>
              <w:right w:w="58" w:type="dxa"/>
            </w:tcMar>
            <w:vAlign w:val="center"/>
          </w:tcPr>
          <w:p w14:paraId="7E9E8F1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3E4FD5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D8AAA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18C38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11141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3C834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8636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D588F0" w14:textId="77777777" w:rsidR="00446679" w:rsidRDefault="00446679" w:rsidP="006F0A2E">
            <w:pPr>
              <w:adjustRightInd w:val="0"/>
              <w:spacing w:before="58" w:after="58"/>
              <w:jc w:val="center"/>
              <w:rPr>
                <w:rFonts w:ascii="Arial" w:hAnsi="Arial" w:cs="Arial"/>
                <w:color w:val="000000"/>
                <w:sz w:val="16"/>
                <w:szCs w:val="16"/>
              </w:rPr>
            </w:pPr>
          </w:p>
        </w:tc>
      </w:tr>
      <w:tr w:rsidR="00446679" w14:paraId="7E2DF47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6F9720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99377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mobile phones</w:t>
            </w:r>
          </w:p>
        </w:tc>
        <w:tc>
          <w:tcPr>
            <w:tcW w:w="910" w:type="dxa"/>
            <w:tcBorders>
              <w:top w:val="nil"/>
              <w:left w:val="nil"/>
              <w:bottom w:val="nil"/>
              <w:right w:val="nil"/>
            </w:tcBorders>
            <w:shd w:val="clear" w:color="auto" w:fill="FFFFFF"/>
            <w:tcMar>
              <w:left w:w="58" w:type="dxa"/>
              <w:right w:w="58" w:type="dxa"/>
            </w:tcMar>
            <w:vAlign w:val="center"/>
          </w:tcPr>
          <w:p w14:paraId="42F1828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6288A7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55F8B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3432E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91329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4DA1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828F27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EA077D" w14:textId="77777777" w:rsidR="00446679" w:rsidRDefault="00446679" w:rsidP="006F0A2E">
            <w:pPr>
              <w:adjustRightInd w:val="0"/>
              <w:spacing w:before="58" w:after="58"/>
              <w:jc w:val="center"/>
              <w:rPr>
                <w:rFonts w:ascii="Arial" w:hAnsi="Arial" w:cs="Arial"/>
                <w:color w:val="000000"/>
                <w:sz w:val="16"/>
                <w:szCs w:val="16"/>
              </w:rPr>
            </w:pPr>
          </w:p>
        </w:tc>
      </w:tr>
      <w:tr w:rsidR="00446679" w14:paraId="27E2F4A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09547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F98F2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TVs</w:t>
            </w:r>
          </w:p>
        </w:tc>
        <w:tc>
          <w:tcPr>
            <w:tcW w:w="910" w:type="dxa"/>
            <w:tcBorders>
              <w:top w:val="nil"/>
              <w:left w:val="nil"/>
              <w:bottom w:val="nil"/>
              <w:right w:val="nil"/>
            </w:tcBorders>
            <w:shd w:val="clear" w:color="auto" w:fill="FFFFFF"/>
            <w:tcMar>
              <w:left w:w="58" w:type="dxa"/>
              <w:right w:w="58" w:type="dxa"/>
            </w:tcMar>
            <w:vAlign w:val="center"/>
          </w:tcPr>
          <w:p w14:paraId="64F4A62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97E7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8ECF4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B3830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B69D6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C0533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44B7E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4ED8E0" w14:textId="77777777" w:rsidR="00446679" w:rsidRDefault="00446679" w:rsidP="006F0A2E">
            <w:pPr>
              <w:adjustRightInd w:val="0"/>
              <w:spacing w:before="58" w:after="58"/>
              <w:jc w:val="center"/>
              <w:rPr>
                <w:rFonts w:ascii="Arial" w:hAnsi="Arial" w:cs="Arial"/>
                <w:color w:val="000000"/>
                <w:sz w:val="16"/>
                <w:szCs w:val="16"/>
              </w:rPr>
            </w:pPr>
          </w:p>
        </w:tc>
      </w:tr>
      <w:tr w:rsidR="00446679" w14:paraId="57D6925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8D1488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FD7EE9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computers</w:t>
            </w:r>
          </w:p>
        </w:tc>
        <w:tc>
          <w:tcPr>
            <w:tcW w:w="910" w:type="dxa"/>
            <w:tcBorders>
              <w:top w:val="nil"/>
              <w:left w:val="nil"/>
              <w:bottom w:val="nil"/>
              <w:right w:val="nil"/>
            </w:tcBorders>
            <w:shd w:val="clear" w:color="auto" w:fill="FFFFFF"/>
            <w:tcMar>
              <w:left w:w="58" w:type="dxa"/>
              <w:right w:w="58" w:type="dxa"/>
            </w:tcMar>
            <w:vAlign w:val="center"/>
          </w:tcPr>
          <w:p w14:paraId="39E8A2E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CBEF49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B9982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F0DCC9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6F2D0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1E38E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7A094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C3B3D3" w14:textId="77777777" w:rsidR="00446679" w:rsidRDefault="00446679" w:rsidP="006F0A2E">
            <w:pPr>
              <w:adjustRightInd w:val="0"/>
              <w:spacing w:before="58" w:after="58"/>
              <w:jc w:val="center"/>
              <w:rPr>
                <w:rFonts w:ascii="Arial" w:hAnsi="Arial" w:cs="Arial"/>
                <w:color w:val="000000"/>
                <w:sz w:val="16"/>
                <w:szCs w:val="16"/>
              </w:rPr>
            </w:pPr>
          </w:p>
        </w:tc>
      </w:tr>
      <w:tr w:rsidR="00446679" w14:paraId="1FE4369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DBA35E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B3C91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e-book readers</w:t>
            </w:r>
          </w:p>
        </w:tc>
        <w:tc>
          <w:tcPr>
            <w:tcW w:w="910" w:type="dxa"/>
            <w:tcBorders>
              <w:top w:val="nil"/>
              <w:left w:val="nil"/>
              <w:bottom w:val="nil"/>
              <w:right w:val="nil"/>
            </w:tcBorders>
            <w:shd w:val="clear" w:color="auto" w:fill="FFFFFF"/>
            <w:tcMar>
              <w:left w:w="58" w:type="dxa"/>
              <w:right w:w="58" w:type="dxa"/>
            </w:tcMar>
            <w:vAlign w:val="center"/>
          </w:tcPr>
          <w:p w14:paraId="4B37860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1E67C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7F387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A5456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637D8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D324A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3192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D9998A" w14:textId="77777777" w:rsidR="00446679" w:rsidRDefault="00446679" w:rsidP="006F0A2E">
            <w:pPr>
              <w:adjustRightInd w:val="0"/>
              <w:spacing w:before="58" w:after="58"/>
              <w:jc w:val="center"/>
              <w:rPr>
                <w:rFonts w:ascii="Arial" w:hAnsi="Arial" w:cs="Arial"/>
                <w:color w:val="000000"/>
                <w:sz w:val="16"/>
                <w:szCs w:val="16"/>
              </w:rPr>
            </w:pPr>
          </w:p>
        </w:tc>
      </w:tr>
      <w:tr w:rsidR="00446679" w14:paraId="36AC3D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10F61F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2E77D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cars</w:t>
            </w:r>
          </w:p>
        </w:tc>
        <w:tc>
          <w:tcPr>
            <w:tcW w:w="910" w:type="dxa"/>
            <w:tcBorders>
              <w:top w:val="nil"/>
              <w:left w:val="nil"/>
              <w:bottom w:val="nil"/>
              <w:right w:val="nil"/>
            </w:tcBorders>
            <w:shd w:val="clear" w:color="auto" w:fill="FFFFFF"/>
            <w:tcMar>
              <w:left w:w="58" w:type="dxa"/>
              <w:right w:w="58" w:type="dxa"/>
            </w:tcMar>
            <w:vAlign w:val="center"/>
          </w:tcPr>
          <w:p w14:paraId="0FB8E3B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042D6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4DDCE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020244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1D28A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AEC0C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2762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05FC49" w14:textId="77777777" w:rsidR="00446679" w:rsidRDefault="00446679" w:rsidP="006F0A2E">
            <w:pPr>
              <w:adjustRightInd w:val="0"/>
              <w:spacing w:before="58" w:after="58"/>
              <w:jc w:val="center"/>
              <w:rPr>
                <w:rFonts w:ascii="Arial" w:hAnsi="Arial" w:cs="Arial"/>
                <w:color w:val="000000"/>
                <w:sz w:val="16"/>
                <w:szCs w:val="16"/>
              </w:rPr>
            </w:pPr>
          </w:p>
        </w:tc>
      </w:tr>
      <w:tr w:rsidR="00446679" w14:paraId="69C1100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C543C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C5C73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rooms with bath/shower</w:t>
            </w:r>
          </w:p>
        </w:tc>
        <w:tc>
          <w:tcPr>
            <w:tcW w:w="910" w:type="dxa"/>
            <w:tcBorders>
              <w:top w:val="nil"/>
              <w:left w:val="nil"/>
              <w:bottom w:val="nil"/>
              <w:right w:val="nil"/>
            </w:tcBorders>
            <w:shd w:val="clear" w:color="auto" w:fill="FFFFFF"/>
            <w:tcMar>
              <w:left w:w="58" w:type="dxa"/>
              <w:right w:w="58" w:type="dxa"/>
            </w:tcMar>
            <w:vAlign w:val="center"/>
          </w:tcPr>
          <w:p w14:paraId="4877687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F0340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09390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DE844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84BE5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867A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298AB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BB4E8B" w14:textId="77777777" w:rsidR="00446679" w:rsidRDefault="00446679" w:rsidP="006F0A2E">
            <w:pPr>
              <w:adjustRightInd w:val="0"/>
              <w:spacing w:before="58" w:after="58"/>
              <w:jc w:val="center"/>
              <w:rPr>
                <w:rFonts w:ascii="Arial" w:hAnsi="Arial" w:cs="Arial"/>
                <w:color w:val="000000"/>
                <w:sz w:val="16"/>
                <w:szCs w:val="16"/>
              </w:rPr>
            </w:pPr>
          </w:p>
        </w:tc>
      </w:tr>
      <w:tr w:rsidR="00446679" w14:paraId="01AE405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E9094B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A6F95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books</w:t>
            </w:r>
          </w:p>
        </w:tc>
        <w:tc>
          <w:tcPr>
            <w:tcW w:w="910" w:type="dxa"/>
            <w:tcBorders>
              <w:top w:val="nil"/>
              <w:left w:val="nil"/>
              <w:bottom w:val="nil"/>
              <w:right w:val="nil"/>
            </w:tcBorders>
            <w:shd w:val="clear" w:color="auto" w:fill="FFFFFF"/>
            <w:tcMar>
              <w:left w:w="58" w:type="dxa"/>
              <w:right w:w="58" w:type="dxa"/>
            </w:tcMar>
            <w:vAlign w:val="center"/>
          </w:tcPr>
          <w:p w14:paraId="4FB860E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6AB07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00E60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856CE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AF324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28CA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F2272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D3F015" w14:textId="77777777" w:rsidR="00446679" w:rsidRDefault="00446679" w:rsidP="006F0A2E">
            <w:pPr>
              <w:adjustRightInd w:val="0"/>
              <w:spacing w:before="58" w:after="58"/>
              <w:jc w:val="center"/>
              <w:rPr>
                <w:rFonts w:ascii="Arial" w:hAnsi="Arial" w:cs="Arial"/>
                <w:color w:val="000000"/>
                <w:sz w:val="16"/>
                <w:szCs w:val="16"/>
              </w:rPr>
            </w:pPr>
          </w:p>
        </w:tc>
      </w:tr>
      <w:tr w:rsidR="00446679" w14:paraId="766B3B6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E6A32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0E7B7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musical instruments</w:t>
            </w:r>
          </w:p>
        </w:tc>
        <w:tc>
          <w:tcPr>
            <w:tcW w:w="910" w:type="dxa"/>
            <w:tcBorders>
              <w:top w:val="nil"/>
              <w:left w:val="nil"/>
              <w:bottom w:val="nil"/>
              <w:right w:val="nil"/>
            </w:tcBorders>
            <w:shd w:val="clear" w:color="auto" w:fill="FFFFFF"/>
            <w:tcMar>
              <w:left w:w="58" w:type="dxa"/>
              <w:right w:w="58" w:type="dxa"/>
            </w:tcMar>
            <w:vAlign w:val="center"/>
          </w:tcPr>
          <w:p w14:paraId="19A47D9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7219F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5BD1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03BF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895C4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A6F38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DA528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9D9508" w14:textId="77777777" w:rsidR="00446679" w:rsidRDefault="00446679" w:rsidP="006F0A2E">
            <w:pPr>
              <w:adjustRightInd w:val="0"/>
              <w:spacing w:before="58" w:after="58"/>
              <w:jc w:val="center"/>
              <w:rPr>
                <w:rFonts w:ascii="Arial" w:hAnsi="Arial" w:cs="Arial"/>
                <w:color w:val="000000"/>
                <w:sz w:val="16"/>
                <w:szCs w:val="16"/>
              </w:rPr>
            </w:pPr>
          </w:p>
        </w:tc>
      </w:tr>
      <w:tr w:rsidR="00446679" w14:paraId="3351C2F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AD1F286"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77B0099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B05D3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Children</w:t>
            </w:r>
          </w:p>
        </w:tc>
        <w:tc>
          <w:tcPr>
            <w:tcW w:w="3082" w:type="dxa"/>
            <w:tcBorders>
              <w:top w:val="nil"/>
              <w:left w:val="nil"/>
              <w:bottom w:val="nil"/>
              <w:right w:val="nil"/>
            </w:tcBorders>
            <w:shd w:val="clear" w:color="auto" w:fill="FFFFFF"/>
            <w:tcMar>
              <w:left w:w="58" w:type="dxa"/>
              <w:right w:w="58" w:type="dxa"/>
            </w:tcMar>
            <w:vAlign w:val="center"/>
          </w:tcPr>
          <w:p w14:paraId="22F59DC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children</w:t>
            </w:r>
          </w:p>
        </w:tc>
        <w:tc>
          <w:tcPr>
            <w:tcW w:w="910" w:type="dxa"/>
            <w:tcBorders>
              <w:top w:val="nil"/>
              <w:left w:val="nil"/>
              <w:bottom w:val="nil"/>
              <w:right w:val="nil"/>
            </w:tcBorders>
            <w:shd w:val="clear" w:color="auto" w:fill="FFFFFF"/>
            <w:tcMar>
              <w:left w:w="58" w:type="dxa"/>
              <w:right w:w="58" w:type="dxa"/>
            </w:tcMar>
            <w:vAlign w:val="center"/>
          </w:tcPr>
          <w:p w14:paraId="43B323C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714C0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7DCF1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7E10C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55718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F1822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1B669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3B86D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8FF814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76BF35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364220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Age of children</w:t>
            </w:r>
          </w:p>
        </w:tc>
        <w:tc>
          <w:tcPr>
            <w:tcW w:w="910" w:type="dxa"/>
            <w:tcBorders>
              <w:top w:val="nil"/>
              <w:left w:val="nil"/>
              <w:bottom w:val="nil"/>
              <w:right w:val="nil"/>
            </w:tcBorders>
            <w:shd w:val="clear" w:color="auto" w:fill="FFFFFF"/>
            <w:tcMar>
              <w:left w:w="58" w:type="dxa"/>
              <w:right w:w="58" w:type="dxa"/>
            </w:tcMar>
            <w:vAlign w:val="center"/>
          </w:tcPr>
          <w:p w14:paraId="73797DC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DBB12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273D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7C4EC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34E7E55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3F551BE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3F1C780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4236BD0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r>
      <w:tr w:rsidR="00446679" w14:paraId="798BB1E0"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D0E52D0"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1F1741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F33E70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Marriage</w:t>
            </w:r>
          </w:p>
        </w:tc>
        <w:tc>
          <w:tcPr>
            <w:tcW w:w="3082" w:type="dxa"/>
            <w:tcBorders>
              <w:top w:val="nil"/>
              <w:left w:val="nil"/>
              <w:bottom w:val="nil"/>
              <w:right w:val="nil"/>
            </w:tcBorders>
            <w:shd w:val="clear" w:color="auto" w:fill="FFFFFF"/>
            <w:tcMar>
              <w:left w:w="58" w:type="dxa"/>
              <w:right w:w="58" w:type="dxa"/>
            </w:tcMar>
            <w:vAlign w:val="center"/>
          </w:tcPr>
          <w:p w14:paraId="053376D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Marital status</w:t>
            </w:r>
          </w:p>
        </w:tc>
        <w:tc>
          <w:tcPr>
            <w:tcW w:w="910" w:type="dxa"/>
            <w:tcBorders>
              <w:top w:val="nil"/>
              <w:left w:val="nil"/>
              <w:bottom w:val="nil"/>
              <w:right w:val="nil"/>
            </w:tcBorders>
            <w:shd w:val="clear" w:color="auto" w:fill="FFFFFF"/>
            <w:tcMar>
              <w:left w:w="58" w:type="dxa"/>
              <w:right w:w="58" w:type="dxa"/>
            </w:tcMar>
            <w:vAlign w:val="center"/>
          </w:tcPr>
          <w:p w14:paraId="226250C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C27B4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000C1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DD8CA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A69AD8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32B2C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00CED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0AD19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B3EFE5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26AC1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8A3F20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Marital status (at last interview)</w:t>
            </w:r>
          </w:p>
        </w:tc>
        <w:tc>
          <w:tcPr>
            <w:tcW w:w="910" w:type="dxa"/>
            <w:tcBorders>
              <w:top w:val="nil"/>
              <w:left w:val="nil"/>
              <w:bottom w:val="nil"/>
              <w:right w:val="nil"/>
            </w:tcBorders>
            <w:shd w:val="clear" w:color="auto" w:fill="FFFFFF"/>
            <w:tcMar>
              <w:left w:w="58" w:type="dxa"/>
              <w:right w:w="58" w:type="dxa"/>
            </w:tcMar>
            <w:vAlign w:val="center"/>
          </w:tcPr>
          <w:p w14:paraId="6489A97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367A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0AD11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0378E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4310B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E3FBB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73B814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DB61A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8CFCD0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AB131C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AD003D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Month married</w:t>
            </w:r>
          </w:p>
        </w:tc>
        <w:tc>
          <w:tcPr>
            <w:tcW w:w="910" w:type="dxa"/>
            <w:tcBorders>
              <w:top w:val="nil"/>
              <w:left w:val="nil"/>
              <w:bottom w:val="nil"/>
              <w:right w:val="nil"/>
            </w:tcBorders>
            <w:shd w:val="clear" w:color="auto" w:fill="FFFFFF"/>
            <w:tcMar>
              <w:left w:w="58" w:type="dxa"/>
              <w:right w:w="58" w:type="dxa"/>
            </w:tcMar>
            <w:vAlign w:val="center"/>
          </w:tcPr>
          <w:p w14:paraId="792F8FA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A666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AB109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A8197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E5D57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3A9A3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3ABFA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D6CEF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C5FC7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F853F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BA08D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Year married</w:t>
            </w:r>
          </w:p>
        </w:tc>
        <w:tc>
          <w:tcPr>
            <w:tcW w:w="910" w:type="dxa"/>
            <w:tcBorders>
              <w:top w:val="nil"/>
              <w:left w:val="nil"/>
              <w:bottom w:val="nil"/>
              <w:right w:val="nil"/>
            </w:tcBorders>
            <w:shd w:val="clear" w:color="auto" w:fill="FFFFFF"/>
            <w:tcMar>
              <w:left w:w="58" w:type="dxa"/>
              <w:right w:w="58" w:type="dxa"/>
            </w:tcMar>
            <w:vAlign w:val="center"/>
          </w:tcPr>
          <w:p w14:paraId="5EF1FF5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DD814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B53E0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18BBE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EE4DD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82CE34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191BF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53FEB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15DBF5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64921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A448D8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Marital status (derived variable)</w:t>
            </w:r>
          </w:p>
        </w:tc>
        <w:tc>
          <w:tcPr>
            <w:tcW w:w="910" w:type="dxa"/>
            <w:tcBorders>
              <w:top w:val="nil"/>
              <w:left w:val="nil"/>
              <w:bottom w:val="nil"/>
              <w:right w:val="nil"/>
            </w:tcBorders>
            <w:shd w:val="clear" w:color="auto" w:fill="FFFFFF"/>
            <w:tcMar>
              <w:left w:w="58" w:type="dxa"/>
              <w:right w:w="58" w:type="dxa"/>
            </w:tcMar>
            <w:vAlign w:val="center"/>
          </w:tcPr>
          <w:p w14:paraId="62F6A82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9E6CF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C5FB9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50D55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1591E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8BD55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8532D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FBCFB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9F6D246"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481FDEA"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3958110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EDA03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 and health</w:t>
            </w:r>
          </w:p>
        </w:tc>
        <w:tc>
          <w:tcPr>
            <w:tcW w:w="3082" w:type="dxa"/>
            <w:tcBorders>
              <w:top w:val="nil"/>
              <w:left w:val="nil"/>
              <w:bottom w:val="nil"/>
              <w:right w:val="nil"/>
            </w:tcBorders>
            <w:shd w:val="clear" w:color="auto" w:fill="FFFFFF"/>
            <w:tcMar>
              <w:left w:w="58" w:type="dxa"/>
              <w:right w:w="58" w:type="dxa"/>
            </w:tcMar>
            <w:vAlign w:val="center"/>
          </w:tcPr>
          <w:p w14:paraId="6328678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General health</w:t>
            </w:r>
          </w:p>
        </w:tc>
        <w:tc>
          <w:tcPr>
            <w:tcW w:w="910" w:type="dxa"/>
            <w:tcBorders>
              <w:top w:val="nil"/>
              <w:left w:val="nil"/>
              <w:bottom w:val="nil"/>
              <w:right w:val="nil"/>
            </w:tcBorders>
            <w:shd w:val="clear" w:color="auto" w:fill="FFFFFF"/>
            <w:tcMar>
              <w:left w:w="58" w:type="dxa"/>
              <w:right w:w="58" w:type="dxa"/>
            </w:tcMar>
            <w:vAlign w:val="center"/>
          </w:tcPr>
          <w:p w14:paraId="2019529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81E71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8BF3D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17453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C655D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D73E2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77D7A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98DCB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6482E6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292FEE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48F1C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 limits amount or type of work</w:t>
            </w:r>
          </w:p>
        </w:tc>
        <w:tc>
          <w:tcPr>
            <w:tcW w:w="910" w:type="dxa"/>
            <w:tcBorders>
              <w:top w:val="nil"/>
              <w:left w:val="nil"/>
              <w:bottom w:val="nil"/>
              <w:right w:val="nil"/>
            </w:tcBorders>
            <w:shd w:val="clear" w:color="auto" w:fill="FFFFFF"/>
            <w:tcMar>
              <w:left w:w="58" w:type="dxa"/>
              <w:right w:w="58" w:type="dxa"/>
            </w:tcMar>
            <w:vAlign w:val="center"/>
          </w:tcPr>
          <w:p w14:paraId="75712D2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DEF0D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C930E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6609D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94B44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D5F27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C2DEA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E45AF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F379FD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BFD07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AD665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Arms/legs/hands/feet/back or neck</w:t>
            </w:r>
          </w:p>
        </w:tc>
        <w:tc>
          <w:tcPr>
            <w:tcW w:w="910" w:type="dxa"/>
            <w:tcBorders>
              <w:top w:val="nil"/>
              <w:left w:val="nil"/>
              <w:bottom w:val="nil"/>
              <w:right w:val="nil"/>
            </w:tcBorders>
            <w:shd w:val="clear" w:color="auto" w:fill="FFFFFF"/>
            <w:tcMar>
              <w:left w:w="58" w:type="dxa"/>
              <w:right w:w="58" w:type="dxa"/>
            </w:tcMar>
            <w:vAlign w:val="center"/>
          </w:tcPr>
          <w:p w14:paraId="583BA37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FA1AB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DFB1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9DDFC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9D9AA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429A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23D80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232B0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D1DA07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FCAAB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2E089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Seeing</w:t>
            </w:r>
          </w:p>
        </w:tc>
        <w:tc>
          <w:tcPr>
            <w:tcW w:w="910" w:type="dxa"/>
            <w:tcBorders>
              <w:top w:val="nil"/>
              <w:left w:val="nil"/>
              <w:bottom w:val="nil"/>
              <w:right w:val="nil"/>
            </w:tcBorders>
            <w:shd w:val="clear" w:color="auto" w:fill="FFFFFF"/>
            <w:tcMar>
              <w:left w:w="58" w:type="dxa"/>
              <w:right w:w="58" w:type="dxa"/>
            </w:tcMar>
            <w:vAlign w:val="center"/>
          </w:tcPr>
          <w:p w14:paraId="240D82F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6546F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6075C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9248E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038CF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243279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5363A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22477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9EA5E5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A1BA1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B6CDB6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Hearing</w:t>
            </w:r>
          </w:p>
        </w:tc>
        <w:tc>
          <w:tcPr>
            <w:tcW w:w="910" w:type="dxa"/>
            <w:tcBorders>
              <w:top w:val="nil"/>
              <w:left w:val="nil"/>
              <w:bottom w:val="nil"/>
              <w:right w:val="nil"/>
            </w:tcBorders>
            <w:shd w:val="clear" w:color="auto" w:fill="FFFFFF"/>
            <w:tcMar>
              <w:left w:w="58" w:type="dxa"/>
              <w:right w:w="58" w:type="dxa"/>
            </w:tcMar>
            <w:vAlign w:val="center"/>
          </w:tcPr>
          <w:p w14:paraId="3A2A9A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7A9E2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130B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9CB2D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86B5E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FD553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BB8B1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D3658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099E67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31B38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C0206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Skin/allergies</w:t>
            </w:r>
          </w:p>
        </w:tc>
        <w:tc>
          <w:tcPr>
            <w:tcW w:w="910" w:type="dxa"/>
            <w:tcBorders>
              <w:top w:val="nil"/>
              <w:left w:val="nil"/>
              <w:bottom w:val="nil"/>
              <w:right w:val="nil"/>
            </w:tcBorders>
            <w:shd w:val="clear" w:color="auto" w:fill="FFFFFF"/>
            <w:tcMar>
              <w:left w:w="58" w:type="dxa"/>
              <w:right w:w="58" w:type="dxa"/>
            </w:tcMar>
            <w:vAlign w:val="center"/>
          </w:tcPr>
          <w:p w14:paraId="65A8B0C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93224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95F9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A472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B8EC7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5549F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04027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DF8FB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C7AF1F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2BC59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48019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Breathing/asthma/bronchitis</w:t>
            </w:r>
          </w:p>
        </w:tc>
        <w:tc>
          <w:tcPr>
            <w:tcW w:w="910" w:type="dxa"/>
            <w:tcBorders>
              <w:top w:val="nil"/>
              <w:left w:val="nil"/>
              <w:bottom w:val="nil"/>
              <w:right w:val="nil"/>
            </w:tcBorders>
            <w:shd w:val="clear" w:color="auto" w:fill="FFFFFF"/>
            <w:tcMar>
              <w:left w:w="58" w:type="dxa"/>
              <w:right w:w="58" w:type="dxa"/>
            </w:tcMar>
            <w:vAlign w:val="center"/>
          </w:tcPr>
          <w:p w14:paraId="0A716E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B44E6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303AB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48E63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B4386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E577C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30E06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1D20A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CDEE93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3A0C91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4FAB6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Heart/blood pressure</w:t>
            </w:r>
          </w:p>
        </w:tc>
        <w:tc>
          <w:tcPr>
            <w:tcW w:w="910" w:type="dxa"/>
            <w:tcBorders>
              <w:top w:val="nil"/>
              <w:left w:val="nil"/>
              <w:bottom w:val="nil"/>
              <w:right w:val="nil"/>
            </w:tcBorders>
            <w:shd w:val="clear" w:color="auto" w:fill="FFFFFF"/>
            <w:tcMar>
              <w:left w:w="58" w:type="dxa"/>
              <w:right w:w="58" w:type="dxa"/>
            </w:tcMar>
            <w:vAlign w:val="center"/>
          </w:tcPr>
          <w:p w14:paraId="5D6FA1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881B7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915F7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0858E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46AB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236A5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B48EF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DE368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362C2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EA55C0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8C7BD0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Stomach/liver/kidney/digestive problem(s)</w:t>
            </w:r>
          </w:p>
        </w:tc>
        <w:tc>
          <w:tcPr>
            <w:tcW w:w="910" w:type="dxa"/>
            <w:tcBorders>
              <w:top w:val="nil"/>
              <w:left w:val="nil"/>
              <w:bottom w:val="nil"/>
              <w:right w:val="nil"/>
            </w:tcBorders>
            <w:shd w:val="clear" w:color="auto" w:fill="FFFFFF"/>
            <w:tcMar>
              <w:left w:w="58" w:type="dxa"/>
              <w:right w:w="58" w:type="dxa"/>
            </w:tcMar>
            <w:vAlign w:val="center"/>
          </w:tcPr>
          <w:p w14:paraId="71AC6D0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DF35B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1D036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1850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D0311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F72A0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1401A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8FEC2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2E99CC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EC97C8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BC2CD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Diabetes</w:t>
            </w:r>
          </w:p>
        </w:tc>
        <w:tc>
          <w:tcPr>
            <w:tcW w:w="910" w:type="dxa"/>
            <w:tcBorders>
              <w:top w:val="nil"/>
              <w:left w:val="nil"/>
              <w:bottom w:val="nil"/>
              <w:right w:val="nil"/>
            </w:tcBorders>
            <w:shd w:val="clear" w:color="auto" w:fill="FFFFFF"/>
            <w:tcMar>
              <w:left w:w="58" w:type="dxa"/>
              <w:right w:w="58" w:type="dxa"/>
            </w:tcMar>
            <w:vAlign w:val="center"/>
          </w:tcPr>
          <w:p w14:paraId="4810816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40413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122F0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A1D4F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72CF0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7D498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7BE31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C4CC9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DE0ABC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72FD1D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092C9C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Mental health, nervous or emotional condition</w:t>
            </w:r>
          </w:p>
        </w:tc>
        <w:tc>
          <w:tcPr>
            <w:tcW w:w="910" w:type="dxa"/>
            <w:tcBorders>
              <w:top w:val="nil"/>
              <w:left w:val="nil"/>
              <w:bottom w:val="nil"/>
              <w:right w:val="nil"/>
            </w:tcBorders>
            <w:shd w:val="clear" w:color="auto" w:fill="FFFFFF"/>
            <w:tcMar>
              <w:left w:w="58" w:type="dxa"/>
              <w:right w:w="58" w:type="dxa"/>
            </w:tcMar>
            <w:vAlign w:val="center"/>
          </w:tcPr>
          <w:p w14:paraId="3A539D8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CE18E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9E5B3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1E2C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902EC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5F6FF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584C1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6C395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54AA5A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F2ABDB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5BD202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Epilepsy</w:t>
            </w:r>
          </w:p>
        </w:tc>
        <w:tc>
          <w:tcPr>
            <w:tcW w:w="910" w:type="dxa"/>
            <w:tcBorders>
              <w:top w:val="nil"/>
              <w:left w:val="nil"/>
              <w:bottom w:val="nil"/>
              <w:right w:val="nil"/>
            </w:tcBorders>
            <w:shd w:val="clear" w:color="auto" w:fill="FFFFFF"/>
            <w:tcMar>
              <w:left w:w="58" w:type="dxa"/>
              <w:right w:w="58" w:type="dxa"/>
            </w:tcMar>
            <w:vAlign w:val="center"/>
          </w:tcPr>
          <w:p w14:paraId="13881A2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5FAEF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C83C6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C2333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3422E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2C6BF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3686F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E5BB2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FCE0C3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C2F97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1E97B0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Dyslexia/other learning problem(s)</w:t>
            </w:r>
          </w:p>
        </w:tc>
        <w:tc>
          <w:tcPr>
            <w:tcW w:w="910" w:type="dxa"/>
            <w:tcBorders>
              <w:top w:val="nil"/>
              <w:left w:val="nil"/>
              <w:bottom w:val="nil"/>
              <w:right w:val="nil"/>
            </w:tcBorders>
            <w:shd w:val="clear" w:color="auto" w:fill="FFFFFF"/>
            <w:tcMar>
              <w:left w:w="58" w:type="dxa"/>
              <w:right w:w="58" w:type="dxa"/>
            </w:tcMar>
            <w:vAlign w:val="center"/>
          </w:tcPr>
          <w:p w14:paraId="2522E21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4764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D99B3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2524B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FD503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FC78B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AF2F9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C16F0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4AAF85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EB80A6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74CD0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Chronic fatigue/post-viral syndromes</w:t>
            </w:r>
          </w:p>
        </w:tc>
        <w:tc>
          <w:tcPr>
            <w:tcW w:w="910" w:type="dxa"/>
            <w:tcBorders>
              <w:top w:val="nil"/>
              <w:left w:val="nil"/>
              <w:bottom w:val="nil"/>
              <w:right w:val="nil"/>
            </w:tcBorders>
            <w:shd w:val="clear" w:color="auto" w:fill="FFFFFF"/>
            <w:tcMar>
              <w:left w:w="58" w:type="dxa"/>
              <w:right w:w="58" w:type="dxa"/>
            </w:tcMar>
            <w:vAlign w:val="center"/>
          </w:tcPr>
          <w:p w14:paraId="2CE9EEF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82464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CE56D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E5B8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DEAE3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CE331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8A112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C005C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C908C9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E04FE7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0A3CAB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Other problem(s) or disabilities</w:t>
            </w:r>
          </w:p>
        </w:tc>
        <w:tc>
          <w:tcPr>
            <w:tcW w:w="910" w:type="dxa"/>
            <w:tcBorders>
              <w:top w:val="nil"/>
              <w:left w:val="nil"/>
              <w:bottom w:val="nil"/>
              <w:right w:val="nil"/>
            </w:tcBorders>
            <w:shd w:val="clear" w:color="auto" w:fill="FFFFFF"/>
            <w:tcMar>
              <w:left w:w="58" w:type="dxa"/>
              <w:right w:w="58" w:type="dxa"/>
            </w:tcMar>
            <w:vAlign w:val="center"/>
          </w:tcPr>
          <w:p w14:paraId="66A3B48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50884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89470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77216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492D1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534F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0E756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BBE6C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6E1D2D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06EA78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01E50C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Disability/health problem(s): Prefer not to say</w:t>
            </w:r>
          </w:p>
        </w:tc>
        <w:tc>
          <w:tcPr>
            <w:tcW w:w="910" w:type="dxa"/>
            <w:tcBorders>
              <w:top w:val="nil"/>
              <w:left w:val="nil"/>
              <w:bottom w:val="nil"/>
              <w:right w:val="nil"/>
            </w:tcBorders>
            <w:shd w:val="clear" w:color="auto" w:fill="FFFFFF"/>
            <w:tcMar>
              <w:left w:w="58" w:type="dxa"/>
              <w:right w:w="58" w:type="dxa"/>
            </w:tcMar>
            <w:vAlign w:val="center"/>
          </w:tcPr>
          <w:p w14:paraId="260E58A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6C07D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76818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54D70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C971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0C36F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A5911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BB5CB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71CAC6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63736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50023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nervous</w:t>
            </w:r>
          </w:p>
        </w:tc>
        <w:tc>
          <w:tcPr>
            <w:tcW w:w="910" w:type="dxa"/>
            <w:tcBorders>
              <w:top w:val="nil"/>
              <w:left w:val="nil"/>
              <w:bottom w:val="nil"/>
              <w:right w:val="nil"/>
            </w:tcBorders>
            <w:shd w:val="clear" w:color="auto" w:fill="FFFFFF"/>
            <w:tcMar>
              <w:left w:w="58" w:type="dxa"/>
              <w:right w:w="58" w:type="dxa"/>
            </w:tcMar>
            <w:vAlign w:val="center"/>
          </w:tcPr>
          <w:p w14:paraId="4271440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4CABA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61BB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67A51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134630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C6F18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2BE16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72A4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2C1D7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20F656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3B1124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hopeless</w:t>
            </w:r>
          </w:p>
        </w:tc>
        <w:tc>
          <w:tcPr>
            <w:tcW w:w="910" w:type="dxa"/>
            <w:tcBorders>
              <w:top w:val="nil"/>
              <w:left w:val="nil"/>
              <w:bottom w:val="nil"/>
              <w:right w:val="nil"/>
            </w:tcBorders>
            <w:shd w:val="clear" w:color="auto" w:fill="FFFFFF"/>
            <w:tcMar>
              <w:left w:w="58" w:type="dxa"/>
              <w:right w:w="58" w:type="dxa"/>
            </w:tcMar>
            <w:vAlign w:val="center"/>
          </w:tcPr>
          <w:p w14:paraId="1B17180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0227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A6BB2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658E2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0BF5C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E03A7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30C8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97B9D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8C5D63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1632AE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47156A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restless or fidgety</w:t>
            </w:r>
          </w:p>
        </w:tc>
        <w:tc>
          <w:tcPr>
            <w:tcW w:w="910" w:type="dxa"/>
            <w:tcBorders>
              <w:top w:val="nil"/>
              <w:left w:val="nil"/>
              <w:bottom w:val="nil"/>
              <w:right w:val="nil"/>
            </w:tcBorders>
            <w:shd w:val="clear" w:color="auto" w:fill="FFFFFF"/>
            <w:tcMar>
              <w:left w:w="58" w:type="dxa"/>
              <w:right w:w="58" w:type="dxa"/>
            </w:tcMar>
            <w:vAlign w:val="center"/>
          </w:tcPr>
          <w:p w14:paraId="7B153B3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8EDB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79ECA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780D1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9B306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9DB63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64360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7A2AB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8ECE86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8B8FCF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CD4DB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that everything was an effort</w:t>
            </w:r>
          </w:p>
        </w:tc>
        <w:tc>
          <w:tcPr>
            <w:tcW w:w="910" w:type="dxa"/>
            <w:tcBorders>
              <w:top w:val="nil"/>
              <w:left w:val="nil"/>
              <w:bottom w:val="nil"/>
              <w:right w:val="nil"/>
            </w:tcBorders>
            <w:shd w:val="clear" w:color="auto" w:fill="FFFFFF"/>
            <w:tcMar>
              <w:left w:w="58" w:type="dxa"/>
              <w:right w:w="58" w:type="dxa"/>
            </w:tcMar>
            <w:vAlign w:val="center"/>
          </w:tcPr>
          <w:p w14:paraId="1E2A87D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A95B2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1BD00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0847A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B0AF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5BBE0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969CF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11837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8A25F1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39CD3D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78CFA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so sad that nothing would cheer you up</w:t>
            </w:r>
          </w:p>
        </w:tc>
        <w:tc>
          <w:tcPr>
            <w:tcW w:w="910" w:type="dxa"/>
            <w:tcBorders>
              <w:top w:val="nil"/>
              <w:left w:val="nil"/>
              <w:bottom w:val="nil"/>
              <w:right w:val="nil"/>
            </w:tcBorders>
            <w:shd w:val="clear" w:color="auto" w:fill="FFFFFF"/>
            <w:tcMar>
              <w:left w:w="58" w:type="dxa"/>
              <w:right w:w="58" w:type="dxa"/>
            </w:tcMar>
            <w:vAlign w:val="center"/>
          </w:tcPr>
          <w:p w14:paraId="1FC40C7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20264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6A1A5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8212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14C16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4CA53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6A571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9BE4B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676387D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82756B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83778E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worthless</w:t>
            </w:r>
          </w:p>
        </w:tc>
        <w:tc>
          <w:tcPr>
            <w:tcW w:w="910" w:type="dxa"/>
            <w:tcBorders>
              <w:top w:val="nil"/>
              <w:left w:val="nil"/>
              <w:bottom w:val="nil"/>
              <w:right w:val="nil"/>
            </w:tcBorders>
            <w:shd w:val="clear" w:color="auto" w:fill="FFFFFF"/>
            <w:tcMar>
              <w:left w:w="58" w:type="dxa"/>
              <w:right w:w="58" w:type="dxa"/>
            </w:tcMar>
            <w:vAlign w:val="center"/>
          </w:tcPr>
          <w:p w14:paraId="4325695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47166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32770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0D480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91BB9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D76C4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61850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39684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B353C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5E7D6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3FE74E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 felt lonely</w:t>
            </w:r>
          </w:p>
        </w:tc>
        <w:tc>
          <w:tcPr>
            <w:tcW w:w="910" w:type="dxa"/>
            <w:tcBorders>
              <w:top w:val="nil"/>
              <w:left w:val="nil"/>
              <w:bottom w:val="nil"/>
              <w:right w:val="nil"/>
            </w:tcBorders>
            <w:shd w:val="clear" w:color="auto" w:fill="FFFFFF"/>
            <w:tcMar>
              <w:left w:w="58" w:type="dxa"/>
              <w:right w:w="58" w:type="dxa"/>
            </w:tcMar>
            <w:vAlign w:val="center"/>
          </w:tcPr>
          <w:p w14:paraId="03D84FB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77BC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8A7F7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47C75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B69A9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563C3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52141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DA13C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EE032F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468064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5C6006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Eat breakfast</w:t>
            </w:r>
          </w:p>
        </w:tc>
        <w:tc>
          <w:tcPr>
            <w:tcW w:w="910" w:type="dxa"/>
            <w:tcBorders>
              <w:top w:val="nil"/>
              <w:left w:val="nil"/>
              <w:bottom w:val="nil"/>
              <w:right w:val="nil"/>
            </w:tcBorders>
            <w:shd w:val="clear" w:color="auto" w:fill="FFFFFF"/>
            <w:tcMar>
              <w:left w:w="58" w:type="dxa"/>
              <w:right w:w="58" w:type="dxa"/>
            </w:tcMar>
            <w:vAlign w:val="center"/>
          </w:tcPr>
          <w:p w14:paraId="0809454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B2BB6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CC7B1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9B1A4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4C695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71198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EC0BA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8802CC" w14:textId="77777777" w:rsidR="00446679" w:rsidRDefault="00446679" w:rsidP="006F0A2E">
            <w:pPr>
              <w:adjustRightInd w:val="0"/>
              <w:spacing w:before="58" w:after="58"/>
              <w:jc w:val="center"/>
              <w:rPr>
                <w:rFonts w:ascii="Arial" w:hAnsi="Arial" w:cs="Arial"/>
                <w:color w:val="000000"/>
                <w:sz w:val="16"/>
                <w:szCs w:val="16"/>
              </w:rPr>
            </w:pPr>
          </w:p>
        </w:tc>
      </w:tr>
      <w:tr w:rsidR="00446679" w14:paraId="15F7D1A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10E21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4BD449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Eat dinner</w:t>
            </w:r>
          </w:p>
        </w:tc>
        <w:tc>
          <w:tcPr>
            <w:tcW w:w="910" w:type="dxa"/>
            <w:tcBorders>
              <w:top w:val="nil"/>
              <w:left w:val="nil"/>
              <w:bottom w:val="nil"/>
              <w:right w:val="nil"/>
            </w:tcBorders>
            <w:shd w:val="clear" w:color="auto" w:fill="FFFFFF"/>
            <w:tcMar>
              <w:left w:w="58" w:type="dxa"/>
              <w:right w:w="58" w:type="dxa"/>
            </w:tcMar>
            <w:vAlign w:val="center"/>
          </w:tcPr>
          <w:p w14:paraId="2BFD71A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FF00B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CB6AE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D04A5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CC127E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248E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6E41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BD144" w14:textId="77777777" w:rsidR="00446679" w:rsidRDefault="00446679" w:rsidP="006F0A2E">
            <w:pPr>
              <w:adjustRightInd w:val="0"/>
              <w:spacing w:before="58" w:after="58"/>
              <w:jc w:val="center"/>
              <w:rPr>
                <w:rFonts w:ascii="Arial" w:hAnsi="Arial" w:cs="Arial"/>
                <w:color w:val="000000"/>
                <w:sz w:val="16"/>
                <w:szCs w:val="16"/>
              </w:rPr>
            </w:pPr>
          </w:p>
        </w:tc>
      </w:tr>
      <w:tr w:rsidR="00446679" w14:paraId="06ED00E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31E29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7CF3B5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Parental support</w:t>
            </w:r>
          </w:p>
        </w:tc>
        <w:tc>
          <w:tcPr>
            <w:tcW w:w="910" w:type="dxa"/>
            <w:tcBorders>
              <w:top w:val="nil"/>
              <w:left w:val="nil"/>
              <w:bottom w:val="nil"/>
              <w:right w:val="nil"/>
            </w:tcBorders>
            <w:shd w:val="clear" w:color="auto" w:fill="FFFFFF"/>
            <w:tcMar>
              <w:left w:w="58" w:type="dxa"/>
              <w:right w:w="58" w:type="dxa"/>
            </w:tcMar>
            <w:vAlign w:val="center"/>
          </w:tcPr>
          <w:p w14:paraId="042422B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5</w:t>
            </w:r>
          </w:p>
        </w:tc>
        <w:tc>
          <w:tcPr>
            <w:tcW w:w="910" w:type="dxa"/>
            <w:tcBorders>
              <w:top w:val="nil"/>
              <w:left w:val="nil"/>
              <w:bottom w:val="nil"/>
              <w:right w:val="nil"/>
            </w:tcBorders>
            <w:shd w:val="clear" w:color="auto" w:fill="FFFFFF"/>
            <w:tcMar>
              <w:left w:w="58" w:type="dxa"/>
              <w:right w:w="58" w:type="dxa"/>
            </w:tcMar>
            <w:vAlign w:val="center"/>
          </w:tcPr>
          <w:p w14:paraId="7954A37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0FF60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5E56A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2F95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8F85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F392F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5AD6BE" w14:textId="77777777" w:rsidR="00446679" w:rsidRDefault="00446679" w:rsidP="006F0A2E">
            <w:pPr>
              <w:adjustRightInd w:val="0"/>
              <w:spacing w:before="58" w:after="58"/>
              <w:jc w:val="center"/>
              <w:rPr>
                <w:rFonts w:ascii="Arial" w:hAnsi="Arial" w:cs="Arial"/>
                <w:color w:val="000000"/>
                <w:sz w:val="16"/>
                <w:szCs w:val="16"/>
              </w:rPr>
            </w:pPr>
          </w:p>
        </w:tc>
      </w:tr>
      <w:tr w:rsidR="00446679" w14:paraId="727014D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D488701"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20AB72A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0DBFAE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Government payments and income</w:t>
            </w:r>
          </w:p>
        </w:tc>
        <w:tc>
          <w:tcPr>
            <w:tcW w:w="3082" w:type="dxa"/>
            <w:tcBorders>
              <w:top w:val="nil"/>
              <w:left w:val="nil"/>
              <w:bottom w:val="nil"/>
              <w:right w:val="nil"/>
            </w:tcBorders>
            <w:shd w:val="clear" w:color="auto" w:fill="FFFFFF"/>
            <w:tcMar>
              <w:left w:w="58" w:type="dxa"/>
              <w:right w:w="58" w:type="dxa"/>
            </w:tcMar>
            <w:vAlign w:val="center"/>
          </w:tcPr>
          <w:p w14:paraId="223573B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Sources of income: Government payment</w:t>
            </w:r>
          </w:p>
        </w:tc>
        <w:tc>
          <w:tcPr>
            <w:tcW w:w="910" w:type="dxa"/>
            <w:tcBorders>
              <w:top w:val="nil"/>
              <w:left w:val="nil"/>
              <w:bottom w:val="nil"/>
              <w:right w:val="nil"/>
            </w:tcBorders>
            <w:shd w:val="clear" w:color="auto" w:fill="FFFFFF"/>
            <w:tcMar>
              <w:left w:w="58" w:type="dxa"/>
              <w:right w:w="58" w:type="dxa"/>
            </w:tcMar>
            <w:vAlign w:val="center"/>
          </w:tcPr>
          <w:p w14:paraId="77A520B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E552F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ACAE0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9C929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B07B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6F82E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FD34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D8C933" w14:textId="77777777" w:rsidR="00446679" w:rsidRDefault="00446679" w:rsidP="006F0A2E">
            <w:pPr>
              <w:adjustRightInd w:val="0"/>
              <w:spacing w:before="58" w:after="58"/>
              <w:jc w:val="center"/>
              <w:rPr>
                <w:rFonts w:ascii="Arial" w:hAnsi="Arial" w:cs="Arial"/>
                <w:color w:val="000000"/>
                <w:sz w:val="16"/>
                <w:szCs w:val="16"/>
              </w:rPr>
            </w:pPr>
          </w:p>
        </w:tc>
      </w:tr>
      <w:tr w:rsidR="00446679" w14:paraId="1A4962B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5A7BA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46DA0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Sources of income: Other</w:t>
            </w:r>
          </w:p>
        </w:tc>
        <w:tc>
          <w:tcPr>
            <w:tcW w:w="910" w:type="dxa"/>
            <w:tcBorders>
              <w:top w:val="nil"/>
              <w:left w:val="nil"/>
              <w:bottom w:val="nil"/>
              <w:right w:val="nil"/>
            </w:tcBorders>
            <w:shd w:val="clear" w:color="auto" w:fill="FFFFFF"/>
            <w:tcMar>
              <w:left w:w="58" w:type="dxa"/>
              <w:right w:w="58" w:type="dxa"/>
            </w:tcMar>
            <w:vAlign w:val="center"/>
          </w:tcPr>
          <w:p w14:paraId="47285F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DF84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FA26A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AA7A7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28E2D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94755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65FC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840F3D" w14:textId="77777777" w:rsidR="00446679" w:rsidRDefault="00446679" w:rsidP="006F0A2E">
            <w:pPr>
              <w:adjustRightInd w:val="0"/>
              <w:spacing w:before="58" w:after="58"/>
              <w:jc w:val="center"/>
              <w:rPr>
                <w:rFonts w:ascii="Arial" w:hAnsi="Arial" w:cs="Arial"/>
                <w:color w:val="000000"/>
                <w:sz w:val="16"/>
                <w:szCs w:val="16"/>
              </w:rPr>
            </w:pPr>
          </w:p>
        </w:tc>
      </w:tr>
      <w:tr w:rsidR="00446679" w14:paraId="7E5D6B7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C5BD76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A6244C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Sources of income: None</w:t>
            </w:r>
          </w:p>
        </w:tc>
        <w:tc>
          <w:tcPr>
            <w:tcW w:w="910" w:type="dxa"/>
            <w:tcBorders>
              <w:top w:val="nil"/>
              <w:left w:val="nil"/>
              <w:bottom w:val="nil"/>
              <w:right w:val="nil"/>
            </w:tcBorders>
            <w:shd w:val="clear" w:color="auto" w:fill="FFFFFF"/>
            <w:tcMar>
              <w:left w:w="58" w:type="dxa"/>
              <w:right w:w="58" w:type="dxa"/>
            </w:tcMar>
            <w:vAlign w:val="center"/>
          </w:tcPr>
          <w:p w14:paraId="66F499D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BFE0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C09A6D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53B3B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236E3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4921C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A1C6A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4EDC12" w14:textId="77777777" w:rsidR="00446679" w:rsidRDefault="00446679" w:rsidP="006F0A2E">
            <w:pPr>
              <w:adjustRightInd w:val="0"/>
              <w:spacing w:before="58" w:after="58"/>
              <w:jc w:val="center"/>
              <w:rPr>
                <w:rFonts w:ascii="Arial" w:hAnsi="Arial" w:cs="Arial"/>
                <w:color w:val="000000"/>
                <w:sz w:val="16"/>
                <w:szCs w:val="16"/>
              </w:rPr>
            </w:pPr>
          </w:p>
        </w:tc>
      </w:tr>
      <w:tr w:rsidR="00446679" w14:paraId="05FB9C9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0F1892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D2788F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Sources of income: Prefer not to say</w:t>
            </w:r>
          </w:p>
        </w:tc>
        <w:tc>
          <w:tcPr>
            <w:tcW w:w="910" w:type="dxa"/>
            <w:tcBorders>
              <w:top w:val="nil"/>
              <w:left w:val="nil"/>
              <w:bottom w:val="nil"/>
              <w:right w:val="nil"/>
            </w:tcBorders>
            <w:shd w:val="clear" w:color="auto" w:fill="FFFFFF"/>
            <w:tcMar>
              <w:left w:w="58" w:type="dxa"/>
              <w:right w:w="58" w:type="dxa"/>
            </w:tcMar>
            <w:vAlign w:val="center"/>
          </w:tcPr>
          <w:p w14:paraId="60BF3A5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2EBD3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1D4F4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782DE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85536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DD6C8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98AC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129C1C" w14:textId="77777777" w:rsidR="00446679" w:rsidRDefault="00446679" w:rsidP="006F0A2E">
            <w:pPr>
              <w:adjustRightInd w:val="0"/>
              <w:spacing w:before="58" w:after="58"/>
              <w:jc w:val="center"/>
              <w:rPr>
                <w:rFonts w:ascii="Arial" w:hAnsi="Arial" w:cs="Arial"/>
                <w:color w:val="000000"/>
                <w:sz w:val="16"/>
                <w:szCs w:val="16"/>
              </w:rPr>
            </w:pPr>
          </w:p>
        </w:tc>
      </w:tr>
      <w:tr w:rsidR="00446679" w14:paraId="2F54B2A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0B30C1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FE3DA4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Government payment</w:t>
            </w:r>
          </w:p>
        </w:tc>
        <w:tc>
          <w:tcPr>
            <w:tcW w:w="910" w:type="dxa"/>
            <w:tcBorders>
              <w:top w:val="nil"/>
              <w:left w:val="nil"/>
              <w:bottom w:val="nil"/>
              <w:right w:val="nil"/>
            </w:tcBorders>
            <w:shd w:val="clear" w:color="auto" w:fill="FFFFFF"/>
            <w:tcMar>
              <w:left w:w="58" w:type="dxa"/>
              <w:right w:w="58" w:type="dxa"/>
            </w:tcMar>
            <w:vAlign w:val="center"/>
          </w:tcPr>
          <w:p w14:paraId="3338817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CAD51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5DDC0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CCEB80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75F8C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D67C4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6BA02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EB5CD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D7AD79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56FD7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45E88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Youth Allowance/ABSTUDY</w:t>
            </w:r>
          </w:p>
        </w:tc>
        <w:tc>
          <w:tcPr>
            <w:tcW w:w="910" w:type="dxa"/>
            <w:tcBorders>
              <w:top w:val="nil"/>
              <w:left w:val="nil"/>
              <w:bottom w:val="nil"/>
              <w:right w:val="nil"/>
            </w:tcBorders>
            <w:shd w:val="clear" w:color="auto" w:fill="FFFFFF"/>
            <w:tcMar>
              <w:left w:w="58" w:type="dxa"/>
              <w:right w:w="58" w:type="dxa"/>
            </w:tcMar>
            <w:vAlign w:val="center"/>
          </w:tcPr>
          <w:p w14:paraId="3FF5CB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82172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C038D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5291D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B19BE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B5D81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308E0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C6676F" w14:textId="77777777" w:rsidR="00446679" w:rsidRDefault="00446679" w:rsidP="006F0A2E">
            <w:pPr>
              <w:adjustRightInd w:val="0"/>
              <w:spacing w:before="58" w:after="58"/>
              <w:jc w:val="center"/>
              <w:rPr>
                <w:rFonts w:ascii="Arial" w:hAnsi="Arial" w:cs="Arial"/>
                <w:color w:val="000000"/>
                <w:sz w:val="16"/>
                <w:szCs w:val="16"/>
              </w:rPr>
            </w:pPr>
          </w:p>
        </w:tc>
      </w:tr>
      <w:tr w:rsidR="00446679" w14:paraId="0621A86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CAD22D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1E059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Youth Allowance/JobSeeker Payment</w:t>
            </w:r>
          </w:p>
        </w:tc>
        <w:tc>
          <w:tcPr>
            <w:tcW w:w="910" w:type="dxa"/>
            <w:tcBorders>
              <w:top w:val="nil"/>
              <w:left w:val="nil"/>
              <w:bottom w:val="nil"/>
              <w:right w:val="nil"/>
            </w:tcBorders>
            <w:shd w:val="clear" w:color="auto" w:fill="FFFFFF"/>
            <w:tcMar>
              <w:left w:w="58" w:type="dxa"/>
              <w:right w:w="58" w:type="dxa"/>
            </w:tcMar>
            <w:vAlign w:val="center"/>
          </w:tcPr>
          <w:p w14:paraId="0FC9654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3DF1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5C725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9B9B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9E99D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380DFE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1A014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B0A7C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F06B67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44758B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22DBF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Living Away from Home Allowance</w:t>
            </w:r>
          </w:p>
        </w:tc>
        <w:tc>
          <w:tcPr>
            <w:tcW w:w="910" w:type="dxa"/>
            <w:tcBorders>
              <w:top w:val="nil"/>
              <w:left w:val="nil"/>
              <w:bottom w:val="nil"/>
              <w:right w:val="nil"/>
            </w:tcBorders>
            <w:shd w:val="clear" w:color="auto" w:fill="FFFFFF"/>
            <w:tcMar>
              <w:left w:w="58" w:type="dxa"/>
              <w:right w:w="58" w:type="dxa"/>
            </w:tcMar>
            <w:vAlign w:val="center"/>
          </w:tcPr>
          <w:p w14:paraId="645C6B4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8BEAD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BC28F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7C92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FFB6C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13337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A9B0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D58972" w14:textId="77777777" w:rsidR="00446679" w:rsidRDefault="00446679" w:rsidP="006F0A2E">
            <w:pPr>
              <w:adjustRightInd w:val="0"/>
              <w:spacing w:before="58" w:after="58"/>
              <w:jc w:val="center"/>
              <w:rPr>
                <w:rFonts w:ascii="Arial" w:hAnsi="Arial" w:cs="Arial"/>
                <w:color w:val="000000"/>
                <w:sz w:val="16"/>
                <w:szCs w:val="16"/>
              </w:rPr>
            </w:pPr>
          </w:p>
        </w:tc>
      </w:tr>
      <w:tr w:rsidR="00446679" w14:paraId="0CB8AB4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942F6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EB79A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Disability Support Pension</w:t>
            </w:r>
          </w:p>
        </w:tc>
        <w:tc>
          <w:tcPr>
            <w:tcW w:w="910" w:type="dxa"/>
            <w:tcBorders>
              <w:top w:val="nil"/>
              <w:left w:val="nil"/>
              <w:bottom w:val="nil"/>
              <w:right w:val="nil"/>
            </w:tcBorders>
            <w:shd w:val="clear" w:color="auto" w:fill="FFFFFF"/>
            <w:tcMar>
              <w:left w:w="58" w:type="dxa"/>
              <w:right w:w="58" w:type="dxa"/>
            </w:tcMar>
            <w:vAlign w:val="center"/>
          </w:tcPr>
          <w:p w14:paraId="0EA5EEF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CCDBD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1A685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22F73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73496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D4E7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BB7E6A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195AAE" w14:textId="77777777" w:rsidR="00446679" w:rsidRDefault="00446679" w:rsidP="006F0A2E">
            <w:pPr>
              <w:adjustRightInd w:val="0"/>
              <w:spacing w:before="58" w:after="58"/>
              <w:jc w:val="center"/>
              <w:rPr>
                <w:rFonts w:ascii="Arial" w:hAnsi="Arial" w:cs="Arial"/>
                <w:color w:val="000000"/>
                <w:sz w:val="16"/>
                <w:szCs w:val="16"/>
              </w:rPr>
            </w:pPr>
          </w:p>
        </w:tc>
      </w:tr>
      <w:tr w:rsidR="00446679" w14:paraId="66247DF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8F125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2BE734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Rent Assistance</w:t>
            </w:r>
          </w:p>
        </w:tc>
        <w:tc>
          <w:tcPr>
            <w:tcW w:w="910" w:type="dxa"/>
            <w:tcBorders>
              <w:top w:val="nil"/>
              <w:left w:val="nil"/>
              <w:bottom w:val="nil"/>
              <w:right w:val="nil"/>
            </w:tcBorders>
            <w:shd w:val="clear" w:color="auto" w:fill="FFFFFF"/>
            <w:tcMar>
              <w:left w:w="58" w:type="dxa"/>
              <w:right w:w="58" w:type="dxa"/>
            </w:tcMar>
            <w:vAlign w:val="center"/>
          </w:tcPr>
          <w:p w14:paraId="1F588FE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95847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0759C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0C79B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A556F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0514A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BF5E78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BF8A2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E7BE93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007D1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CB9C7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JobKeeper Payment</w:t>
            </w:r>
          </w:p>
        </w:tc>
        <w:tc>
          <w:tcPr>
            <w:tcW w:w="910" w:type="dxa"/>
            <w:tcBorders>
              <w:top w:val="nil"/>
              <w:left w:val="nil"/>
              <w:bottom w:val="nil"/>
              <w:right w:val="nil"/>
            </w:tcBorders>
            <w:shd w:val="clear" w:color="auto" w:fill="FFFFFF"/>
            <w:tcMar>
              <w:left w:w="58" w:type="dxa"/>
              <w:right w:w="58" w:type="dxa"/>
            </w:tcMar>
            <w:vAlign w:val="center"/>
          </w:tcPr>
          <w:p w14:paraId="603E7B8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153B3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8D72A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74BAB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2D2D2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2AA72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25B8FE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ABAF96" w14:textId="77777777" w:rsidR="00446679" w:rsidRDefault="00446679" w:rsidP="006F0A2E">
            <w:pPr>
              <w:adjustRightInd w:val="0"/>
              <w:spacing w:before="58" w:after="58"/>
              <w:jc w:val="center"/>
              <w:rPr>
                <w:rFonts w:ascii="Arial" w:hAnsi="Arial" w:cs="Arial"/>
                <w:color w:val="000000"/>
                <w:sz w:val="16"/>
                <w:szCs w:val="16"/>
              </w:rPr>
            </w:pPr>
          </w:p>
        </w:tc>
      </w:tr>
      <w:tr w:rsidR="00446679" w14:paraId="3118214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AE565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3246E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Other government payment</w:t>
            </w:r>
          </w:p>
        </w:tc>
        <w:tc>
          <w:tcPr>
            <w:tcW w:w="910" w:type="dxa"/>
            <w:tcBorders>
              <w:top w:val="nil"/>
              <w:left w:val="nil"/>
              <w:bottom w:val="nil"/>
              <w:right w:val="nil"/>
            </w:tcBorders>
            <w:shd w:val="clear" w:color="auto" w:fill="FFFFFF"/>
            <w:tcMar>
              <w:left w:w="58" w:type="dxa"/>
              <w:right w:w="58" w:type="dxa"/>
            </w:tcMar>
            <w:vAlign w:val="center"/>
          </w:tcPr>
          <w:p w14:paraId="34D5FD5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64665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B6135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11736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85459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CC299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638CD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1F2D4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3EE43D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C28F9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0A8C8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Youth Allowance/ABSTUDY</w:t>
            </w:r>
          </w:p>
        </w:tc>
        <w:tc>
          <w:tcPr>
            <w:tcW w:w="910" w:type="dxa"/>
            <w:tcBorders>
              <w:top w:val="nil"/>
              <w:left w:val="nil"/>
              <w:bottom w:val="nil"/>
              <w:right w:val="nil"/>
            </w:tcBorders>
            <w:shd w:val="clear" w:color="auto" w:fill="FFFFFF"/>
            <w:tcMar>
              <w:left w:w="58" w:type="dxa"/>
              <w:right w:w="58" w:type="dxa"/>
            </w:tcMar>
            <w:vAlign w:val="center"/>
          </w:tcPr>
          <w:p w14:paraId="73BE3BF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0F1E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05FEC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0B6B3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1BDCF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F7CE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B949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3582F8" w14:textId="77777777" w:rsidR="00446679" w:rsidRDefault="00446679" w:rsidP="006F0A2E">
            <w:pPr>
              <w:adjustRightInd w:val="0"/>
              <w:spacing w:before="58" w:after="58"/>
              <w:jc w:val="center"/>
              <w:rPr>
                <w:rFonts w:ascii="Arial" w:hAnsi="Arial" w:cs="Arial"/>
                <w:color w:val="000000"/>
                <w:sz w:val="16"/>
                <w:szCs w:val="16"/>
              </w:rPr>
            </w:pPr>
          </w:p>
        </w:tc>
      </w:tr>
      <w:tr w:rsidR="00446679" w14:paraId="1ED9C4E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ADE14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7A84DF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Youth Allowance/JobSeeker Payment</w:t>
            </w:r>
          </w:p>
        </w:tc>
        <w:tc>
          <w:tcPr>
            <w:tcW w:w="910" w:type="dxa"/>
            <w:tcBorders>
              <w:top w:val="nil"/>
              <w:left w:val="nil"/>
              <w:bottom w:val="nil"/>
              <w:right w:val="nil"/>
            </w:tcBorders>
            <w:shd w:val="clear" w:color="auto" w:fill="FFFFFF"/>
            <w:tcMar>
              <w:left w:w="58" w:type="dxa"/>
              <w:right w:w="58" w:type="dxa"/>
            </w:tcMar>
            <w:vAlign w:val="center"/>
          </w:tcPr>
          <w:p w14:paraId="7EC3C9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08E7D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B3C5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9F480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9B0CB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445A1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42183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A83A8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C889D0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62A6E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AAAE55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Living Away from Home Allowance</w:t>
            </w:r>
          </w:p>
        </w:tc>
        <w:tc>
          <w:tcPr>
            <w:tcW w:w="910" w:type="dxa"/>
            <w:tcBorders>
              <w:top w:val="nil"/>
              <w:left w:val="nil"/>
              <w:bottom w:val="nil"/>
              <w:right w:val="nil"/>
            </w:tcBorders>
            <w:shd w:val="clear" w:color="auto" w:fill="FFFFFF"/>
            <w:tcMar>
              <w:left w:w="58" w:type="dxa"/>
              <w:right w:w="58" w:type="dxa"/>
            </w:tcMar>
            <w:vAlign w:val="center"/>
          </w:tcPr>
          <w:p w14:paraId="292CC4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86948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6FE129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1CAA4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2BD948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F7C8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E6C33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DAFF7F" w14:textId="77777777" w:rsidR="00446679" w:rsidRDefault="00446679" w:rsidP="006F0A2E">
            <w:pPr>
              <w:adjustRightInd w:val="0"/>
              <w:spacing w:before="58" w:after="58"/>
              <w:jc w:val="center"/>
              <w:rPr>
                <w:rFonts w:ascii="Arial" w:hAnsi="Arial" w:cs="Arial"/>
                <w:color w:val="000000"/>
                <w:sz w:val="16"/>
                <w:szCs w:val="16"/>
              </w:rPr>
            </w:pPr>
          </w:p>
        </w:tc>
      </w:tr>
      <w:tr w:rsidR="00446679" w14:paraId="5CE0838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FCF2F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6024E1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Disability Support Pension</w:t>
            </w:r>
          </w:p>
        </w:tc>
        <w:tc>
          <w:tcPr>
            <w:tcW w:w="910" w:type="dxa"/>
            <w:tcBorders>
              <w:top w:val="nil"/>
              <w:left w:val="nil"/>
              <w:bottom w:val="nil"/>
              <w:right w:val="nil"/>
            </w:tcBorders>
            <w:shd w:val="clear" w:color="auto" w:fill="FFFFFF"/>
            <w:tcMar>
              <w:left w:w="58" w:type="dxa"/>
              <w:right w:w="58" w:type="dxa"/>
            </w:tcMar>
            <w:vAlign w:val="center"/>
          </w:tcPr>
          <w:p w14:paraId="0179B59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37823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D8C8D6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1A21B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8D4C6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B7F8F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D72E8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20516C" w14:textId="77777777" w:rsidR="00446679" w:rsidRDefault="00446679" w:rsidP="006F0A2E">
            <w:pPr>
              <w:adjustRightInd w:val="0"/>
              <w:spacing w:before="58" w:after="58"/>
              <w:jc w:val="center"/>
              <w:rPr>
                <w:rFonts w:ascii="Arial" w:hAnsi="Arial" w:cs="Arial"/>
                <w:color w:val="000000"/>
                <w:sz w:val="16"/>
                <w:szCs w:val="16"/>
              </w:rPr>
            </w:pPr>
          </w:p>
        </w:tc>
      </w:tr>
      <w:tr w:rsidR="00446679" w14:paraId="71A6104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C23F15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EF9CF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Rent Assistance</w:t>
            </w:r>
          </w:p>
        </w:tc>
        <w:tc>
          <w:tcPr>
            <w:tcW w:w="910" w:type="dxa"/>
            <w:tcBorders>
              <w:top w:val="nil"/>
              <w:left w:val="nil"/>
              <w:bottom w:val="nil"/>
              <w:right w:val="nil"/>
            </w:tcBorders>
            <w:shd w:val="clear" w:color="auto" w:fill="FFFFFF"/>
            <w:tcMar>
              <w:left w:w="58" w:type="dxa"/>
              <w:right w:w="58" w:type="dxa"/>
            </w:tcMar>
            <w:vAlign w:val="center"/>
          </w:tcPr>
          <w:p w14:paraId="7866305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5A17E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53FB1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AD3A89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F6CA6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BE767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D4099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81264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C48AD7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CBBDF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42EFD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Other government payment</w:t>
            </w:r>
          </w:p>
        </w:tc>
        <w:tc>
          <w:tcPr>
            <w:tcW w:w="910" w:type="dxa"/>
            <w:tcBorders>
              <w:top w:val="nil"/>
              <w:left w:val="nil"/>
              <w:bottom w:val="nil"/>
              <w:right w:val="nil"/>
            </w:tcBorders>
            <w:shd w:val="clear" w:color="auto" w:fill="FFFFFF"/>
            <w:tcMar>
              <w:left w:w="58" w:type="dxa"/>
              <w:right w:w="58" w:type="dxa"/>
            </w:tcMar>
            <w:vAlign w:val="center"/>
          </w:tcPr>
          <w:p w14:paraId="33F6E4E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B8C37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30947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BD3F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38EA6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8595B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ACE341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3B1850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6B00D9C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B328A8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CF8A1E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received: Other</w:t>
            </w:r>
          </w:p>
        </w:tc>
        <w:tc>
          <w:tcPr>
            <w:tcW w:w="910" w:type="dxa"/>
            <w:tcBorders>
              <w:top w:val="nil"/>
              <w:left w:val="nil"/>
              <w:bottom w:val="nil"/>
              <w:right w:val="nil"/>
            </w:tcBorders>
            <w:shd w:val="clear" w:color="auto" w:fill="FFFFFF"/>
            <w:tcMar>
              <w:left w:w="58" w:type="dxa"/>
              <w:right w:w="58" w:type="dxa"/>
            </w:tcMar>
            <w:vAlign w:val="center"/>
          </w:tcPr>
          <w:p w14:paraId="5968CED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D52FA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1930AE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1691A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DE2A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06D14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9690E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415258" w14:textId="77777777" w:rsidR="00446679" w:rsidRDefault="00446679" w:rsidP="006F0A2E">
            <w:pPr>
              <w:adjustRightInd w:val="0"/>
              <w:spacing w:before="58" w:after="58"/>
              <w:jc w:val="center"/>
              <w:rPr>
                <w:rFonts w:ascii="Arial" w:hAnsi="Arial" w:cs="Arial"/>
                <w:color w:val="000000"/>
                <w:sz w:val="16"/>
                <w:szCs w:val="16"/>
              </w:rPr>
            </w:pPr>
          </w:p>
        </w:tc>
      </w:tr>
      <w:tr w:rsidR="00446679" w14:paraId="0A5DA357"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B07387"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E4CC4C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Youth Allowance/ABSTUDY</w:t>
            </w:r>
          </w:p>
        </w:tc>
        <w:tc>
          <w:tcPr>
            <w:tcW w:w="910" w:type="dxa"/>
            <w:tcBorders>
              <w:top w:val="nil"/>
              <w:left w:val="nil"/>
              <w:bottom w:val="nil"/>
              <w:right w:val="nil"/>
            </w:tcBorders>
            <w:shd w:val="clear" w:color="auto" w:fill="FFFFFF"/>
            <w:tcMar>
              <w:left w:w="58" w:type="dxa"/>
              <w:right w:w="58" w:type="dxa"/>
            </w:tcMar>
            <w:vAlign w:val="center"/>
          </w:tcPr>
          <w:p w14:paraId="6226E69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69A52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F1584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9D5765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299E7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B0A0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096E8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E1A402" w14:textId="77777777" w:rsidR="00446679" w:rsidRDefault="00446679" w:rsidP="006F0A2E">
            <w:pPr>
              <w:adjustRightInd w:val="0"/>
              <w:spacing w:before="58" w:after="58"/>
              <w:jc w:val="center"/>
              <w:rPr>
                <w:rFonts w:ascii="Arial" w:hAnsi="Arial" w:cs="Arial"/>
                <w:color w:val="000000"/>
                <w:sz w:val="16"/>
                <w:szCs w:val="16"/>
              </w:rPr>
            </w:pPr>
          </w:p>
        </w:tc>
      </w:tr>
      <w:tr w:rsidR="00446679" w14:paraId="22BA84F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50067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13DB9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Youth Allowance/JobSeeker Payment</w:t>
            </w:r>
          </w:p>
        </w:tc>
        <w:tc>
          <w:tcPr>
            <w:tcW w:w="910" w:type="dxa"/>
            <w:tcBorders>
              <w:top w:val="nil"/>
              <w:left w:val="nil"/>
              <w:bottom w:val="nil"/>
              <w:right w:val="nil"/>
            </w:tcBorders>
            <w:shd w:val="clear" w:color="auto" w:fill="FFFFFF"/>
            <w:tcMar>
              <w:left w:w="58" w:type="dxa"/>
              <w:right w:w="58" w:type="dxa"/>
            </w:tcMar>
            <w:vAlign w:val="center"/>
          </w:tcPr>
          <w:p w14:paraId="56DD099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C529A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DD243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C4608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B7D4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522C4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279EA1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16AB6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051639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8B6C1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7BF8ED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Living Away from Home Allowance</w:t>
            </w:r>
          </w:p>
        </w:tc>
        <w:tc>
          <w:tcPr>
            <w:tcW w:w="910" w:type="dxa"/>
            <w:tcBorders>
              <w:top w:val="nil"/>
              <w:left w:val="nil"/>
              <w:bottom w:val="nil"/>
              <w:right w:val="nil"/>
            </w:tcBorders>
            <w:shd w:val="clear" w:color="auto" w:fill="FFFFFF"/>
            <w:tcMar>
              <w:left w:w="58" w:type="dxa"/>
              <w:right w:w="58" w:type="dxa"/>
            </w:tcMar>
            <w:vAlign w:val="center"/>
          </w:tcPr>
          <w:p w14:paraId="1AD6D28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5830E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590B4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1251D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DACE5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2BD29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3A36D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574727" w14:textId="77777777" w:rsidR="00446679" w:rsidRDefault="00446679" w:rsidP="006F0A2E">
            <w:pPr>
              <w:adjustRightInd w:val="0"/>
              <w:spacing w:before="58" w:after="58"/>
              <w:jc w:val="center"/>
              <w:rPr>
                <w:rFonts w:ascii="Arial" w:hAnsi="Arial" w:cs="Arial"/>
                <w:color w:val="000000"/>
                <w:sz w:val="16"/>
                <w:szCs w:val="16"/>
              </w:rPr>
            </w:pPr>
          </w:p>
        </w:tc>
      </w:tr>
      <w:tr w:rsidR="00446679" w14:paraId="70129B6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67133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659F49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Disability Support Pension</w:t>
            </w:r>
          </w:p>
        </w:tc>
        <w:tc>
          <w:tcPr>
            <w:tcW w:w="910" w:type="dxa"/>
            <w:tcBorders>
              <w:top w:val="nil"/>
              <w:left w:val="nil"/>
              <w:bottom w:val="nil"/>
              <w:right w:val="nil"/>
            </w:tcBorders>
            <w:shd w:val="clear" w:color="auto" w:fill="FFFFFF"/>
            <w:tcMar>
              <w:left w:w="58" w:type="dxa"/>
              <w:right w:w="58" w:type="dxa"/>
            </w:tcMar>
            <w:vAlign w:val="center"/>
          </w:tcPr>
          <w:p w14:paraId="7408E7D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B343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21289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1FDA6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0AE4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0D9EFD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D350D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D12F5C" w14:textId="77777777" w:rsidR="00446679" w:rsidRDefault="00446679" w:rsidP="006F0A2E">
            <w:pPr>
              <w:adjustRightInd w:val="0"/>
              <w:spacing w:before="58" w:after="58"/>
              <w:jc w:val="center"/>
              <w:rPr>
                <w:rFonts w:ascii="Arial" w:hAnsi="Arial" w:cs="Arial"/>
                <w:color w:val="000000"/>
                <w:sz w:val="16"/>
                <w:szCs w:val="16"/>
              </w:rPr>
            </w:pPr>
          </w:p>
        </w:tc>
      </w:tr>
      <w:tr w:rsidR="00446679" w14:paraId="6D92EAB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E1E85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99A099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Rent Assistance</w:t>
            </w:r>
          </w:p>
        </w:tc>
        <w:tc>
          <w:tcPr>
            <w:tcW w:w="910" w:type="dxa"/>
            <w:tcBorders>
              <w:top w:val="nil"/>
              <w:left w:val="nil"/>
              <w:bottom w:val="nil"/>
              <w:right w:val="nil"/>
            </w:tcBorders>
            <w:shd w:val="clear" w:color="auto" w:fill="FFFFFF"/>
            <w:tcMar>
              <w:left w:w="58" w:type="dxa"/>
              <w:right w:w="58" w:type="dxa"/>
            </w:tcMar>
            <w:vAlign w:val="center"/>
          </w:tcPr>
          <w:p w14:paraId="656FFA5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3E2E24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10548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878D7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4BFB6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F9A7F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ACA17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BC298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0DC6AE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42C51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49105E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receiving other government payment</w:t>
            </w:r>
          </w:p>
        </w:tc>
        <w:tc>
          <w:tcPr>
            <w:tcW w:w="910" w:type="dxa"/>
            <w:tcBorders>
              <w:top w:val="nil"/>
              <w:left w:val="nil"/>
              <w:bottom w:val="nil"/>
              <w:right w:val="nil"/>
            </w:tcBorders>
            <w:shd w:val="clear" w:color="auto" w:fill="FFFFFF"/>
            <w:tcMar>
              <w:left w:w="58" w:type="dxa"/>
              <w:right w:w="58" w:type="dxa"/>
            </w:tcMar>
            <w:vAlign w:val="center"/>
          </w:tcPr>
          <w:p w14:paraId="7A9C98B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9B224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0005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F9A336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B2741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1CA4C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EAE50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61ED6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9F2BDD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2FE9A8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7C039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payment</w:t>
            </w:r>
          </w:p>
        </w:tc>
        <w:tc>
          <w:tcPr>
            <w:tcW w:w="910" w:type="dxa"/>
            <w:tcBorders>
              <w:top w:val="nil"/>
              <w:left w:val="nil"/>
              <w:bottom w:val="nil"/>
              <w:right w:val="nil"/>
            </w:tcBorders>
            <w:shd w:val="clear" w:color="auto" w:fill="FFFFFF"/>
            <w:tcMar>
              <w:left w:w="58" w:type="dxa"/>
              <w:right w:w="58" w:type="dxa"/>
            </w:tcMar>
            <w:vAlign w:val="center"/>
          </w:tcPr>
          <w:p w14:paraId="6CA3898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E0FF9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ABA89E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48CC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DD91C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2D44F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6BADBB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8BF995" w14:textId="77777777" w:rsidR="00446679" w:rsidRDefault="00446679" w:rsidP="006F0A2E">
            <w:pPr>
              <w:adjustRightInd w:val="0"/>
              <w:spacing w:before="58" w:after="58"/>
              <w:jc w:val="center"/>
              <w:rPr>
                <w:rFonts w:ascii="Arial" w:hAnsi="Arial" w:cs="Arial"/>
                <w:color w:val="000000"/>
                <w:sz w:val="16"/>
                <w:szCs w:val="16"/>
              </w:rPr>
            </w:pPr>
          </w:p>
        </w:tc>
      </w:tr>
      <w:tr w:rsidR="00446679" w14:paraId="0B6E185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06AC757"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6B08E5F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9A8A33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Housing payments</w:t>
            </w:r>
          </w:p>
        </w:tc>
        <w:tc>
          <w:tcPr>
            <w:tcW w:w="3082" w:type="dxa"/>
            <w:tcBorders>
              <w:top w:val="nil"/>
              <w:left w:val="nil"/>
              <w:bottom w:val="nil"/>
              <w:right w:val="nil"/>
            </w:tcBorders>
            <w:shd w:val="clear" w:color="auto" w:fill="FFFFFF"/>
            <w:tcMar>
              <w:left w:w="58" w:type="dxa"/>
              <w:right w:w="58" w:type="dxa"/>
            </w:tcMar>
            <w:vAlign w:val="center"/>
          </w:tcPr>
          <w:p w14:paraId="758B28A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Amount of housing payments</w:t>
            </w:r>
          </w:p>
        </w:tc>
        <w:tc>
          <w:tcPr>
            <w:tcW w:w="910" w:type="dxa"/>
            <w:tcBorders>
              <w:top w:val="nil"/>
              <w:left w:val="nil"/>
              <w:bottom w:val="nil"/>
              <w:right w:val="nil"/>
            </w:tcBorders>
            <w:shd w:val="clear" w:color="auto" w:fill="FFFFFF"/>
            <w:tcMar>
              <w:left w:w="58" w:type="dxa"/>
              <w:right w:w="58" w:type="dxa"/>
            </w:tcMar>
            <w:vAlign w:val="center"/>
          </w:tcPr>
          <w:p w14:paraId="76A2C80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DFE9F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20731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EC0D9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D1A08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08835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A32C5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E9FFD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2C1AE3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F6A650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B1CD6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housing payments</w:t>
            </w:r>
          </w:p>
        </w:tc>
        <w:tc>
          <w:tcPr>
            <w:tcW w:w="910" w:type="dxa"/>
            <w:tcBorders>
              <w:top w:val="nil"/>
              <w:left w:val="nil"/>
              <w:bottom w:val="nil"/>
              <w:right w:val="nil"/>
            </w:tcBorders>
            <w:shd w:val="clear" w:color="auto" w:fill="FFFFFF"/>
            <w:tcMar>
              <w:left w:w="58" w:type="dxa"/>
              <w:right w:w="58" w:type="dxa"/>
            </w:tcMar>
            <w:vAlign w:val="center"/>
          </w:tcPr>
          <w:p w14:paraId="2320B8F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63999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081DD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6E38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8976F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A5D08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3E7D8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616D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D9F00F9"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B45BE37"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29C98E0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F524C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Finance</w:t>
            </w:r>
          </w:p>
        </w:tc>
        <w:tc>
          <w:tcPr>
            <w:tcW w:w="3082" w:type="dxa"/>
            <w:tcBorders>
              <w:top w:val="nil"/>
              <w:left w:val="nil"/>
              <w:bottom w:val="nil"/>
              <w:right w:val="nil"/>
            </w:tcBorders>
            <w:shd w:val="clear" w:color="auto" w:fill="FFFFFF"/>
            <w:tcMar>
              <w:left w:w="58" w:type="dxa"/>
              <w:right w:w="58" w:type="dxa"/>
            </w:tcMar>
            <w:vAlign w:val="center"/>
          </w:tcPr>
          <w:p w14:paraId="228FC0D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Use of credit card</w:t>
            </w:r>
          </w:p>
        </w:tc>
        <w:tc>
          <w:tcPr>
            <w:tcW w:w="910" w:type="dxa"/>
            <w:tcBorders>
              <w:top w:val="nil"/>
              <w:left w:val="nil"/>
              <w:bottom w:val="nil"/>
              <w:right w:val="nil"/>
            </w:tcBorders>
            <w:shd w:val="clear" w:color="auto" w:fill="FFFFFF"/>
            <w:tcMar>
              <w:left w:w="58" w:type="dxa"/>
              <w:right w:w="58" w:type="dxa"/>
            </w:tcMar>
            <w:vAlign w:val="center"/>
          </w:tcPr>
          <w:p w14:paraId="7FE642A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9740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82299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82560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2B320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2ABDB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5BDBFE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78866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5552F5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459EC7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D0A5B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Use of Buy Now Pay Later service</w:t>
            </w:r>
          </w:p>
        </w:tc>
        <w:tc>
          <w:tcPr>
            <w:tcW w:w="910" w:type="dxa"/>
            <w:tcBorders>
              <w:top w:val="nil"/>
              <w:left w:val="nil"/>
              <w:bottom w:val="nil"/>
              <w:right w:val="nil"/>
            </w:tcBorders>
            <w:shd w:val="clear" w:color="auto" w:fill="FFFFFF"/>
            <w:tcMar>
              <w:left w:w="58" w:type="dxa"/>
              <w:right w:w="58" w:type="dxa"/>
            </w:tcMar>
            <w:vAlign w:val="center"/>
          </w:tcPr>
          <w:p w14:paraId="7771F7D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3E63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8F2CF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DBBE45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334F2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70162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0FD77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C9307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ADFF7B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0058B2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FB7FE4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clearing debt on credit card</w:t>
            </w:r>
          </w:p>
        </w:tc>
        <w:tc>
          <w:tcPr>
            <w:tcW w:w="910" w:type="dxa"/>
            <w:tcBorders>
              <w:top w:val="nil"/>
              <w:left w:val="nil"/>
              <w:bottom w:val="nil"/>
              <w:right w:val="nil"/>
            </w:tcBorders>
            <w:shd w:val="clear" w:color="auto" w:fill="FFFFFF"/>
            <w:tcMar>
              <w:left w:w="58" w:type="dxa"/>
              <w:right w:w="58" w:type="dxa"/>
            </w:tcMar>
            <w:vAlign w:val="center"/>
          </w:tcPr>
          <w:p w14:paraId="30A2E2F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E9797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E5A75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52929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CEBC1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11B2C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03D3D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E268E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7FBD73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D2EA9C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2350F8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Missed a Buy Now Pay Later payment</w:t>
            </w:r>
          </w:p>
        </w:tc>
        <w:tc>
          <w:tcPr>
            <w:tcW w:w="910" w:type="dxa"/>
            <w:tcBorders>
              <w:top w:val="nil"/>
              <w:left w:val="nil"/>
              <w:bottom w:val="nil"/>
              <w:right w:val="nil"/>
            </w:tcBorders>
            <w:shd w:val="clear" w:color="auto" w:fill="FFFFFF"/>
            <w:tcMar>
              <w:left w:w="58" w:type="dxa"/>
              <w:right w:w="58" w:type="dxa"/>
            </w:tcMar>
            <w:vAlign w:val="center"/>
          </w:tcPr>
          <w:p w14:paraId="18A0FFF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8865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A5C1A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03234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6CF4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1F50AD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ADA55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0AC95C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6DE39F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37BB7C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4693E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Able to save money</w:t>
            </w:r>
          </w:p>
        </w:tc>
        <w:tc>
          <w:tcPr>
            <w:tcW w:w="910" w:type="dxa"/>
            <w:tcBorders>
              <w:top w:val="nil"/>
              <w:left w:val="nil"/>
              <w:bottom w:val="nil"/>
              <w:right w:val="nil"/>
            </w:tcBorders>
            <w:shd w:val="clear" w:color="auto" w:fill="FFFFFF"/>
            <w:tcMar>
              <w:left w:w="58" w:type="dxa"/>
              <w:right w:w="58" w:type="dxa"/>
            </w:tcMar>
            <w:vAlign w:val="center"/>
          </w:tcPr>
          <w:p w14:paraId="0AA5D93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8BF9D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FFB75A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DE7B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2AA3B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D73AB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F4176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33C37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E61AF9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661B59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D80DA1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saving money</w:t>
            </w:r>
          </w:p>
        </w:tc>
        <w:tc>
          <w:tcPr>
            <w:tcW w:w="910" w:type="dxa"/>
            <w:tcBorders>
              <w:top w:val="nil"/>
              <w:left w:val="nil"/>
              <w:bottom w:val="nil"/>
              <w:right w:val="nil"/>
            </w:tcBorders>
            <w:shd w:val="clear" w:color="auto" w:fill="FFFFFF"/>
            <w:tcMar>
              <w:left w:w="58" w:type="dxa"/>
              <w:right w:w="58" w:type="dxa"/>
            </w:tcMar>
            <w:vAlign w:val="center"/>
          </w:tcPr>
          <w:p w14:paraId="233B9BF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DA427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35C2B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7C231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5A710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AAE43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52F87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121FF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7976DB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9ABBD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F248AD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Managing financially</w:t>
            </w:r>
          </w:p>
        </w:tc>
        <w:tc>
          <w:tcPr>
            <w:tcW w:w="910" w:type="dxa"/>
            <w:tcBorders>
              <w:top w:val="nil"/>
              <w:left w:val="nil"/>
              <w:bottom w:val="nil"/>
              <w:right w:val="nil"/>
            </w:tcBorders>
            <w:shd w:val="clear" w:color="auto" w:fill="FFFFFF"/>
            <w:tcMar>
              <w:left w:w="58" w:type="dxa"/>
              <w:right w:w="58" w:type="dxa"/>
            </w:tcMar>
            <w:vAlign w:val="center"/>
          </w:tcPr>
          <w:p w14:paraId="77EFE16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A7113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4B90D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00749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86126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7C1CA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C6437D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BE1E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46BAAC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75A1F5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71161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Sold something because you needed money</w:t>
            </w:r>
          </w:p>
        </w:tc>
        <w:tc>
          <w:tcPr>
            <w:tcW w:w="910" w:type="dxa"/>
            <w:tcBorders>
              <w:top w:val="nil"/>
              <w:left w:val="nil"/>
              <w:bottom w:val="nil"/>
              <w:right w:val="nil"/>
            </w:tcBorders>
            <w:shd w:val="clear" w:color="auto" w:fill="FFFFFF"/>
            <w:tcMar>
              <w:left w:w="58" w:type="dxa"/>
              <w:right w:w="58" w:type="dxa"/>
            </w:tcMar>
            <w:vAlign w:val="center"/>
          </w:tcPr>
          <w:p w14:paraId="186A114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25BA3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65BF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75295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F4AF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6AAC7B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BC418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2A723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E616D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1835A2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7256E0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Went without meals</w:t>
            </w:r>
          </w:p>
        </w:tc>
        <w:tc>
          <w:tcPr>
            <w:tcW w:w="910" w:type="dxa"/>
            <w:tcBorders>
              <w:top w:val="nil"/>
              <w:left w:val="nil"/>
              <w:bottom w:val="nil"/>
              <w:right w:val="nil"/>
            </w:tcBorders>
            <w:shd w:val="clear" w:color="auto" w:fill="FFFFFF"/>
            <w:tcMar>
              <w:left w:w="58" w:type="dxa"/>
              <w:right w:w="58" w:type="dxa"/>
            </w:tcMar>
            <w:vAlign w:val="center"/>
          </w:tcPr>
          <w:p w14:paraId="21FA7A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4C956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0C35F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7ED1E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47FD0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C2317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EF44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32C94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5BEC48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AA29DDD"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8EFBF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Had to ask family or friends for money</w:t>
            </w:r>
          </w:p>
        </w:tc>
        <w:tc>
          <w:tcPr>
            <w:tcW w:w="910" w:type="dxa"/>
            <w:tcBorders>
              <w:top w:val="nil"/>
              <w:left w:val="nil"/>
              <w:bottom w:val="nil"/>
              <w:right w:val="nil"/>
            </w:tcBorders>
            <w:shd w:val="clear" w:color="auto" w:fill="FFFFFF"/>
            <w:tcMar>
              <w:left w:w="58" w:type="dxa"/>
              <w:right w:w="58" w:type="dxa"/>
            </w:tcMar>
            <w:vAlign w:val="center"/>
          </w:tcPr>
          <w:p w14:paraId="0764A3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D6848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A7A33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2E0D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C3771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BC59B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2CA895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F03898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2D38A7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85238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8B1321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Had to borrow money</w:t>
            </w:r>
          </w:p>
        </w:tc>
        <w:tc>
          <w:tcPr>
            <w:tcW w:w="910" w:type="dxa"/>
            <w:tcBorders>
              <w:top w:val="nil"/>
              <w:left w:val="nil"/>
              <w:bottom w:val="nil"/>
              <w:right w:val="nil"/>
            </w:tcBorders>
            <w:shd w:val="clear" w:color="auto" w:fill="FFFFFF"/>
            <w:tcMar>
              <w:left w:w="58" w:type="dxa"/>
              <w:right w:w="58" w:type="dxa"/>
            </w:tcMar>
            <w:vAlign w:val="center"/>
          </w:tcPr>
          <w:p w14:paraId="20DB3E6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F4AE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CB1B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EE338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53B299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9B863F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E1000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FCC11C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7825B7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74AD1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F1FF58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Didn't get medicines or go to a doctor</w:t>
            </w:r>
          </w:p>
        </w:tc>
        <w:tc>
          <w:tcPr>
            <w:tcW w:w="910" w:type="dxa"/>
            <w:tcBorders>
              <w:top w:val="nil"/>
              <w:left w:val="nil"/>
              <w:bottom w:val="nil"/>
              <w:right w:val="nil"/>
            </w:tcBorders>
            <w:shd w:val="clear" w:color="auto" w:fill="FFFFFF"/>
            <w:tcMar>
              <w:left w:w="58" w:type="dxa"/>
              <w:right w:w="58" w:type="dxa"/>
            </w:tcMar>
            <w:vAlign w:val="center"/>
          </w:tcPr>
          <w:p w14:paraId="081A83F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4650B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931AC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76204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C1062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16EA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1BF3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51504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A9458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EFB8E4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38D9CB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 xml:space="preserve">Shortage of money: Couldn't buy </w:t>
            </w:r>
            <w:proofErr w:type="gramStart"/>
            <w:r>
              <w:rPr>
                <w:rFonts w:ascii="Arial" w:hAnsi="Arial" w:cs="Arial"/>
                <w:color w:val="000000"/>
                <w:sz w:val="16"/>
                <w:szCs w:val="16"/>
              </w:rPr>
              <w:t>text books</w:t>
            </w:r>
            <w:proofErr w:type="gramEnd"/>
            <w:r>
              <w:rPr>
                <w:rFonts w:ascii="Arial" w:hAnsi="Arial" w:cs="Arial"/>
                <w:color w:val="000000"/>
                <w:sz w:val="16"/>
                <w:szCs w:val="16"/>
              </w:rPr>
              <w:t xml:space="preserve"> or other study materials</w:t>
            </w:r>
          </w:p>
        </w:tc>
        <w:tc>
          <w:tcPr>
            <w:tcW w:w="910" w:type="dxa"/>
            <w:tcBorders>
              <w:top w:val="nil"/>
              <w:left w:val="nil"/>
              <w:bottom w:val="nil"/>
              <w:right w:val="nil"/>
            </w:tcBorders>
            <w:shd w:val="clear" w:color="auto" w:fill="FFFFFF"/>
            <w:tcMar>
              <w:left w:w="58" w:type="dxa"/>
              <w:right w:w="58" w:type="dxa"/>
            </w:tcMar>
            <w:vAlign w:val="center"/>
          </w:tcPr>
          <w:p w14:paraId="3AC22CC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3C20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BAFB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61655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7A557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2D5DF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79CAE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68FBE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A1DEC6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03F9F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B98640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Couldn't buy other things you needed</w:t>
            </w:r>
          </w:p>
        </w:tc>
        <w:tc>
          <w:tcPr>
            <w:tcW w:w="910" w:type="dxa"/>
            <w:tcBorders>
              <w:top w:val="nil"/>
              <w:left w:val="nil"/>
              <w:bottom w:val="nil"/>
              <w:right w:val="nil"/>
            </w:tcBorders>
            <w:shd w:val="clear" w:color="auto" w:fill="FFFFFF"/>
            <w:tcMar>
              <w:left w:w="58" w:type="dxa"/>
              <w:right w:w="58" w:type="dxa"/>
            </w:tcMar>
            <w:vAlign w:val="center"/>
          </w:tcPr>
          <w:p w14:paraId="704118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5527A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9DE62E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85AEE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92E1F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F31CE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A91D9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E108D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39DB00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903681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BCFC1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electricity, gas or telephone bills</w:t>
            </w:r>
          </w:p>
        </w:tc>
        <w:tc>
          <w:tcPr>
            <w:tcW w:w="910" w:type="dxa"/>
            <w:tcBorders>
              <w:top w:val="nil"/>
              <w:left w:val="nil"/>
              <w:bottom w:val="nil"/>
              <w:right w:val="nil"/>
            </w:tcBorders>
            <w:shd w:val="clear" w:color="auto" w:fill="FFFFFF"/>
            <w:tcMar>
              <w:left w:w="58" w:type="dxa"/>
              <w:right w:w="58" w:type="dxa"/>
            </w:tcMar>
            <w:vAlign w:val="center"/>
          </w:tcPr>
          <w:p w14:paraId="471EFD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EF215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DECF4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C304B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98376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92EF6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DF6C24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879CF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32AF82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376155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41E8C7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Couldn't pay mortgage/rent on time</w:t>
            </w:r>
          </w:p>
        </w:tc>
        <w:tc>
          <w:tcPr>
            <w:tcW w:w="910" w:type="dxa"/>
            <w:tcBorders>
              <w:top w:val="nil"/>
              <w:left w:val="nil"/>
              <w:bottom w:val="nil"/>
              <w:right w:val="nil"/>
            </w:tcBorders>
            <w:shd w:val="clear" w:color="auto" w:fill="FFFFFF"/>
            <w:tcMar>
              <w:left w:w="58" w:type="dxa"/>
              <w:right w:w="58" w:type="dxa"/>
            </w:tcMar>
            <w:vAlign w:val="center"/>
          </w:tcPr>
          <w:p w14:paraId="0300935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215B1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2AFEC6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0C151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92C52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A1B43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8AAB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F13FD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9FB059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27F540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C7524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Shortage of money: Couldn't afford to heat your home</w:t>
            </w:r>
          </w:p>
        </w:tc>
        <w:tc>
          <w:tcPr>
            <w:tcW w:w="910" w:type="dxa"/>
            <w:tcBorders>
              <w:top w:val="nil"/>
              <w:left w:val="nil"/>
              <w:bottom w:val="nil"/>
              <w:right w:val="nil"/>
            </w:tcBorders>
            <w:shd w:val="clear" w:color="auto" w:fill="FFFFFF"/>
            <w:tcMar>
              <w:left w:w="58" w:type="dxa"/>
              <w:right w:w="58" w:type="dxa"/>
            </w:tcMar>
            <w:vAlign w:val="center"/>
          </w:tcPr>
          <w:p w14:paraId="6EAB6CE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7E3D0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F7FE4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E391C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5BABC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6D8AA4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097B9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D6941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D5C7727"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E12ABFA"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2E4975A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F53EB2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Transience/ homelessness</w:t>
            </w:r>
          </w:p>
        </w:tc>
        <w:tc>
          <w:tcPr>
            <w:tcW w:w="3082" w:type="dxa"/>
            <w:tcBorders>
              <w:top w:val="nil"/>
              <w:left w:val="nil"/>
              <w:bottom w:val="nil"/>
              <w:right w:val="nil"/>
            </w:tcBorders>
            <w:shd w:val="clear" w:color="auto" w:fill="FFFFFF"/>
            <w:tcMar>
              <w:left w:w="58" w:type="dxa"/>
              <w:right w:w="58" w:type="dxa"/>
            </w:tcMar>
            <w:vAlign w:val="center"/>
          </w:tcPr>
          <w:p w14:paraId="71705AA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Experienced homelessness</w:t>
            </w:r>
          </w:p>
        </w:tc>
        <w:tc>
          <w:tcPr>
            <w:tcW w:w="910" w:type="dxa"/>
            <w:tcBorders>
              <w:top w:val="nil"/>
              <w:left w:val="nil"/>
              <w:bottom w:val="nil"/>
              <w:right w:val="nil"/>
            </w:tcBorders>
            <w:shd w:val="clear" w:color="auto" w:fill="FFFFFF"/>
            <w:tcMar>
              <w:left w:w="58" w:type="dxa"/>
              <w:right w:w="58" w:type="dxa"/>
            </w:tcMar>
            <w:vAlign w:val="center"/>
          </w:tcPr>
          <w:p w14:paraId="7E51C62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2C979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BF932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7E2F1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EE0737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53BAA9B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0CE91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95789A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446679" w14:paraId="18ED367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33396B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D296E13"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Circumstance due to homelessness</w:t>
            </w:r>
          </w:p>
        </w:tc>
        <w:tc>
          <w:tcPr>
            <w:tcW w:w="910" w:type="dxa"/>
            <w:tcBorders>
              <w:top w:val="nil"/>
              <w:left w:val="nil"/>
              <w:bottom w:val="nil"/>
              <w:right w:val="nil"/>
            </w:tcBorders>
            <w:shd w:val="clear" w:color="auto" w:fill="FFFFFF"/>
            <w:tcMar>
              <w:left w:w="58" w:type="dxa"/>
              <w:right w:w="58" w:type="dxa"/>
            </w:tcMar>
            <w:vAlign w:val="center"/>
          </w:tcPr>
          <w:p w14:paraId="3970C45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28232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DA67B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21C8ABD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2A746BC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4F58B9D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DE5E8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c>
          <w:tcPr>
            <w:tcW w:w="910" w:type="dxa"/>
            <w:tcBorders>
              <w:top w:val="nil"/>
              <w:left w:val="nil"/>
              <w:bottom w:val="nil"/>
              <w:right w:val="nil"/>
            </w:tcBorders>
            <w:shd w:val="clear" w:color="auto" w:fill="FFFFFF"/>
            <w:tcMar>
              <w:left w:w="58" w:type="dxa"/>
              <w:right w:w="58" w:type="dxa"/>
            </w:tcMar>
            <w:vAlign w:val="center"/>
          </w:tcPr>
          <w:p w14:paraId="02DDFAD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13</w:t>
            </w:r>
          </w:p>
        </w:tc>
      </w:tr>
      <w:tr w:rsidR="00446679" w14:paraId="3027CB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F4E5E3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C80B08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Number of homelessness experience(s)</w:t>
            </w:r>
          </w:p>
        </w:tc>
        <w:tc>
          <w:tcPr>
            <w:tcW w:w="910" w:type="dxa"/>
            <w:tcBorders>
              <w:top w:val="nil"/>
              <w:left w:val="nil"/>
              <w:bottom w:val="nil"/>
              <w:right w:val="nil"/>
            </w:tcBorders>
            <w:shd w:val="clear" w:color="auto" w:fill="FFFFFF"/>
            <w:tcMar>
              <w:left w:w="58" w:type="dxa"/>
              <w:right w:w="58" w:type="dxa"/>
            </w:tcMar>
            <w:vAlign w:val="center"/>
          </w:tcPr>
          <w:p w14:paraId="500026D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E002F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DEA24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4049B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C37ED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E70E7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2218A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18DEC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D899EF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1BA426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191A45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Transition to a permanent place to live</w:t>
            </w:r>
          </w:p>
        </w:tc>
        <w:tc>
          <w:tcPr>
            <w:tcW w:w="910" w:type="dxa"/>
            <w:tcBorders>
              <w:top w:val="nil"/>
              <w:left w:val="nil"/>
              <w:bottom w:val="nil"/>
              <w:right w:val="nil"/>
            </w:tcBorders>
            <w:shd w:val="clear" w:color="auto" w:fill="FFFFFF"/>
            <w:tcMar>
              <w:left w:w="58" w:type="dxa"/>
              <w:right w:w="58" w:type="dxa"/>
            </w:tcMar>
            <w:vAlign w:val="center"/>
          </w:tcPr>
          <w:p w14:paraId="2B5A3EF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2DDA9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28161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EE5646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488AC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701785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739A3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3EF472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756BC4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3A3ACD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298DE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Month/year transitioned to a permanent place to live</w:t>
            </w:r>
          </w:p>
        </w:tc>
        <w:tc>
          <w:tcPr>
            <w:tcW w:w="910" w:type="dxa"/>
            <w:tcBorders>
              <w:top w:val="nil"/>
              <w:left w:val="nil"/>
              <w:bottom w:val="nil"/>
              <w:right w:val="nil"/>
            </w:tcBorders>
            <w:shd w:val="clear" w:color="auto" w:fill="FFFFFF"/>
            <w:tcMar>
              <w:left w:w="58" w:type="dxa"/>
              <w:right w:w="58" w:type="dxa"/>
            </w:tcMar>
            <w:vAlign w:val="center"/>
          </w:tcPr>
          <w:p w14:paraId="4A36287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BC459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C56C5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7DA4D4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D45AF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B18C7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66A4E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D1B697" w14:textId="77777777" w:rsidR="00446679" w:rsidRDefault="00446679" w:rsidP="006F0A2E">
            <w:pPr>
              <w:adjustRightInd w:val="0"/>
              <w:spacing w:before="58" w:after="58"/>
              <w:jc w:val="center"/>
              <w:rPr>
                <w:rFonts w:ascii="Arial" w:hAnsi="Arial" w:cs="Arial"/>
                <w:color w:val="000000"/>
                <w:sz w:val="16"/>
                <w:szCs w:val="16"/>
              </w:rPr>
            </w:pPr>
          </w:p>
        </w:tc>
      </w:tr>
      <w:tr w:rsidR="00446679" w14:paraId="38104EC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82190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B08147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Duration of homelessness</w:t>
            </w:r>
          </w:p>
        </w:tc>
        <w:tc>
          <w:tcPr>
            <w:tcW w:w="910" w:type="dxa"/>
            <w:tcBorders>
              <w:top w:val="nil"/>
              <w:left w:val="nil"/>
              <w:bottom w:val="nil"/>
              <w:right w:val="nil"/>
            </w:tcBorders>
            <w:shd w:val="clear" w:color="auto" w:fill="FFFFFF"/>
            <w:tcMar>
              <w:left w:w="58" w:type="dxa"/>
              <w:right w:w="58" w:type="dxa"/>
            </w:tcMar>
            <w:vAlign w:val="center"/>
          </w:tcPr>
          <w:p w14:paraId="4004EB2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7BED2B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A5DD1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C1FA0D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468FCC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AB6B82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C4C50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C6A0B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68DE097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4AB921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50F8B9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Services sought assistance from</w:t>
            </w:r>
          </w:p>
        </w:tc>
        <w:tc>
          <w:tcPr>
            <w:tcW w:w="910" w:type="dxa"/>
            <w:tcBorders>
              <w:top w:val="nil"/>
              <w:left w:val="nil"/>
              <w:bottom w:val="nil"/>
              <w:right w:val="nil"/>
            </w:tcBorders>
            <w:shd w:val="clear" w:color="auto" w:fill="FFFFFF"/>
            <w:tcMar>
              <w:left w:w="58" w:type="dxa"/>
              <w:right w:w="58" w:type="dxa"/>
            </w:tcMar>
            <w:vAlign w:val="center"/>
          </w:tcPr>
          <w:p w14:paraId="606AEB8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0DAABC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FCD6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01B5F5C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3CA1D1B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26F83DB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638DB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324053D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r>
      <w:tr w:rsidR="00446679" w14:paraId="2CA159F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91E25A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498129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Reasons for not seeking assistance from services</w:t>
            </w:r>
          </w:p>
        </w:tc>
        <w:tc>
          <w:tcPr>
            <w:tcW w:w="910" w:type="dxa"/>
            <w:tcBorders>
              <w:top w:val="nil"/>
              <w:left w:val="nil"/>
              <w:bottom w:val="nil"/>
              <w:right w:val="nil"/>
            </w:tcBorders>
            <w:shd w:val="clear" w:color="auto" w:fill="FFFFFF"/>
            <w:tcMar>
              <w:left w:w="58" w:type="dxa"/>
              <w:right w:w="58" w:type="dxa"/>
            </w:tcMar>
            <w:vAlign w:val="center"/>
          </w:tcPr>
          <w:p w14:paraId="590E4C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9E763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28BDA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1C0125B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7311644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7D3FEBF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4CB20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5157B4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9</w:t>
            </w:r>
          </w:p>
        </w:tc>
      </w:tr>
      <w:tr w:rsidR="00446679" w14:paraId="50F6694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04224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AA3F2A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Helpfulness of services</w:t>
            </w:r>
          </w:p>
        </w:tc>
        <w:tc>
          <w:tcPr>
            <w:tcW w:w="910" w:type="dxa"/>
            <w:tcBorders>
              <w:top w:val="nil"/>
              <w:left w:val="nil"/>
              <w:bottom w:val="nil"/>
              <w:right w:val="nil"/>
            </w:tcBorders>
            <w:shd w:val="clear" w:color="auto" w:fill="FFFFFF"/>
            <w:tcMar>
              <w:left w:w="58" w:type="dxa"/>
              <w:right w:w="58" w:type="dxa"/>
            </w:tcMar>
            <w:vAlign w:val="center"/>
          </w:tcPr>
          <w:p w14:paraId="0EA1E4D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D4C79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FA1AF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49E93C3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13B8C71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32BA18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53052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c>
          <w:tcPr>
            <w:tcW w:w="910" w:type="dxa"/>
            <w:tcBorders>
              <w:top w:val="nil"/>
              <w:left w:val="nil"/>
              <w:bottom w:val="nil"/>
              <w:right w:val="nil"/>
            </w:tcBorders>
            <w:shd w:val="clear" w:color="auto" w:fill="FFFFFF"/>
            <w:tcMar>
              <w:left w:w="58" w:type="dxa"/>
              <w:right w:w="58" w:type="dxa"/>
            </w:tcMar>
            <w:vAlign w:val="center"/>
          </w:tcPr>
          <w:p w14:paraId="13F8F5B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12</w:t>
            </w:r>
          </w:p>
        </w:tc>
      </w:tr>
      <w:tr w:rsidR="00446679" w14:paraId="6ED57C3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832C5A8"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40ACB9F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F0B676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Social support</w:t>
            </w:r>
          </w:p>
        </w:tc>
        <w:tc>
          <w:tcPr>
            <w:tcW w:w="3082" w:type="dxa"/>
            <w:tcBorders>
              <w:top w:val="nil"/>
              <w:left w:val="nil"/>
              <w:bottom w:val="nil"/>
              <w:right w:val="nil"/>
            </w:tcBorders>
            <w:shd w:val="clear" w:color="auto" w:fill="FFFFFF"/>
            <w:tcMar>
              <w:left w:w="58" w:type="dxa"/>
              <w:right w:w="58" w:type="dxa"/>
            </w:tcMar>
            <w:vAlign w:val="center"/>
          </w:tcPr>
          <w:p w14:paraId="438ACC6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Access to social support</w:t>
            </w:r>
          </w:p>
        </w:tc>
        <w:tc>
          <w:tcPr>
            <w:tcW w:w="910" w:type="dxa"/>
            <w:tcBorders>
              <w:top w:val="nil"/>
              <w:left w:val="nil"/>
              <w:bottom w:val="nil"/>
              <w:right w:val="nil"/>
            </w:tcBorders>
            <w:shd w:val="clear" w:color="auto" w:fill="FFFFFF"/>
            <w:tcMar>
              <w:left w:w="58" w:type="dxa"/>
              <w:right w:w="58" w:type="dxa"/>
            </w:tcMar>
            <w:vAlign w:val="center"/>
          </w:tcPr>
          <w:p w14:paraId="3ECFB00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9FFF7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19322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A6EB6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A175F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537F46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EA8D60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28DCD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11DC57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D67D3E3" w14:textId="77777777" w:rsidR="00446679" w:rsidRDefault="00446679" w:rsidP="006F0A2E">
            <w:pPr>
              <w:keepNext/>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3386F0D" w14:textId="77777777" w:rsidR="00446679" w:rsidRDefault="00446679" w:rsidP="006F0A2E">
            <w:pPr>
              <w:keepNext/>
              <w:adjustRightInd w:val="0"/>
              <w:spacing w:before="58" w:after="58"/>
              <w:rPr>
                <w:rFonts w:ascii="Arial" w:hAnsi="Arial" w:cs="Arial"/>
                <w:color w:val="000000"/>
                <w:sz w:val="16"/>
                <w:szCs w:val="16"/>
              </w:rPr>
            </w:pPr>
            <w:r>
              <w:rPr>
                <w:rFonts w:ascii="Arial" w:hAnsi="Arial" w:cs="Arial"/>
                <w:color w:val="000000"/>
                <w:sz w:val="16"/>
                <w:szCs w:val="16"/>
              </w:rPr>
              <w:t>Type of social support</w:t>
            </w:r>
          </w:p>
        </w:tc>
        <w:tc>
          <w:tcPr>
            <w:tcW w:w="910" w:type="dxa"/>
            <w:tcBorders>
              <w:top w:val="nil"/>
              <w:left w:val="nil"/>
              <w:bottom w:val="nil"/>
              <w:right w:val="nil"/>
            </w:tcBorders>
            <w:shd w:val="clear" w:color="auto" w:fill="FFFFFF"/>
            <w:tcMar>
              <w:left w:w="58" w:type="dxa"/>
              <w:right w:w="58" w:type="dxa"/>
            </w:tcMar>
            <w:vAlign w:val="center"/>
          </w:tcPr>
          <w:p w14:paraId="3709196B"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20F396"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2DB9E7"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9</w:t>
            </w:r>
          </w:p>
        </w:tc>
        <w:tc>
          <w:tcPr>
            <w:tcW w:w="910" w:type="dxa"/>
            <w:tcBorders>
              <w:top w:val="nil"/>
              <w:left w:val="nil"/>
              <w:bottom w:val="nil"/>
              <w:right w:val="nil"/>
            </w:tcBorders>
            <w:shd w:val="clear" w:color="auto" w:fill="FFFFFF"/>
            <w:tcMar>
              <w:left w:w="58" w:type="dxa"/>
              <w:right w:w="58" w:type="dxa"/>
            </w:tcMar>
            <w:vAlign w:val="center"/>
          </w:tcPr>
          <w:p w14:paraId="3F41A8DC"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10</w:t>
            </w:r>
          </w:p>
        </w:tc>
        <w:tc>
          <w:tcPr>
            <w:tcW w:w="910" w:type="dxa"/>
            <w:tcBorders>
              <w:top w:val="nil"/>
              <w:left w:val="nil"/>
              <w:bottom w:val="nil"/>
              <w:right w:val="nil"/>
            </w:tcBorders>
            <w:shd w:val="clear" w:color="auto" w:fill="FFFFFF"/>
            <w:tcMar>
              <w:left w:w="58" w:type="dxa"/>
              <w:right w:w="58" w:type="dxa"/>
            </w:tcMar>
            <w:vAlign w:val="center"/>
          </w:tcPr>
          <w:p w14:paraId="54F7E6DF"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910" w:type="dxa"/>
            <w:tcBorders>
              <w:top w:val="nil"/>
              <w:left w:val="nil"/>
              <w:bottom w:val="nil"/>
              <w:right w:val="nil"/>
            </w:tcBorders>
            <w:shd w:val="clear" w:color="auto" w:fill="FFFFFF"/>
            <w:tcMar>
              <w:left w:w="58" w:type="dxa"/>
              <w:right w:w="58" w:type="dxa"/>
            </w:tcMar>
            <w:vAlign w:val="center"/>
          </w:tcPr>
          <w:p w14:paraId="4560E8E1"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c>
          <w:tcPr>
            <w:tcW w:w="910" w:type="dxa"/>
            <w:tcBorders>
              <w:top w:val="nil"/>
              <w:left w:val="nil"/>
              <w:bottom w:val="nil"/>
              <w:right w:val="nil"/>
            </w:tcBorders>
            <w:shd w:val="clear" w:color="auto" w:fill="FFFFFF"/>
            <w:tcMar>
              <w:left w:w="58" w:type="dxa"/>
              <w:right w:w="58" w:type="dxa"/>
            </w:tcMar>
            <w:vAlign w:val="center"/>
          </w:tcPr>
          <w:p w14:paraId="31D2E0D9"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08A7E6"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11</w:t>
            </w:r>
          </w:p>
        </w:tc>
      </w:tr>
      <w:tr w:rsidR="00446679" w14:paraId="02742E53"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0E2D7F2A"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bl>
    <w:p w14:paraId="43DF9535" w14:textId="77777777" w:rsidR="00726336" w:rsidRPr="00726336" w:rsidRDefault="00726336" w:rsidP="00726336">
      <w:pPr>
        <w:pStyle w:val="Text"/>
      </w:pPr>
    </w:p>
    <w:p w14:paraId="21021A2B" w14:textId="77777777" w:rsidR="00BE2663" w:rsidRDefault="00BE2663">
      <w:pPr>
        <w:spacing w:before="0" w:line="240" w:lineRule="auto"/>
        <w:rPr>
          <w:rFonts w:ascii="Tahoma" w:hAnsi="Tahoma" w:cs="Tahoma"/>
          <w:sz w:val="28"/>
        </w:rPr>
      </w:pPr>
      <w:bookmarkStart w:id="269" w:name="_Toc89693179"/>
      <w:r>
        <w:br w:type="page"/>
      </w:r>
    </w:p>
    <w:p w14:paraId="32483321" w14:textId="00FDBB2B" w:rsidR="00726336" w:rsidRDefault="002F0A3C" w:rsidP="00726336">
      <w:pPr>
        <w:pStyle w:val="Heading2"/>
      </w:pPr>
      <w:r w:rsidRPr="0059139C">
        <w:lastRenderedPageBreak/>
        <w:t>Topic map 11: Social – General attitudes</w:t>
      </w:r>
      <w:bookmarkEnd w:id="268"/>
      <w:bookmarkEnd w:id="269"/>
    </w:p>
    <w:p w14:paraId="685D3801" w14:textId="77777777" w:rsidR="00446679" w:rsidRPr="00446679" w:rsidRDefault="00446679" w:rsidP="00446679">
      <w:pPr>
        <w:pStyle w:val="Text"/>
      </w:pPr>
    </w:p>
    <w:tbl>
      <w:tblPr>
        <w:tblW w:w="0" w:type="auto"/>
        <w:tblInd w:w="58" w:type="dxa"/>
        <w:tblLayout w:type="fixed"/>
        <w:tblCellMar>
          <w:left w:w="0" w:type="dxa"/>
          <w:right w:w="0" w:type="dxa"/>
        </w:tblCellMar>
        <w:tblLook w:val="0000" w:firstRow="0" w:lastRow="0" w:firstColumn="0" w:lastColumn="0" w:noHBand="0" w:noVBand="0"/>
      </w:tblPr>
      <w:tblGrid>
        <w:gridCol w:w="1920"/>
        <w:gridCol w:w="3082"/>
        <w:gridCol w:w="910"/>
        <w:gridCol w:w="910"/>
        <w:gridCol w:w="910"/>
        <w:gridCol w:w="910"/>
        <w:gridCol w:w="910"/>
        <w:gridCol w:w="910"/>
        <w:gridCol w:w="910"/>
        <w:gridCol w:w="910"/>
      </w:tblGrid>
      <w:tr w:rsidR="00446679" w14:paraId="3D21E7E2" w14:textId="77777777" w:rsidTr="006F0A2E">
        <w:trPr>
          <w:cantSplit/>
          <w:tblHeader/>
        </w:trPr>
        <w:tc>
          <w:tcPr>
            <w:tcW w:w="5002" w:type="dxa"/>
            <w:gridSpan w:val="2"/>
            <w:tcBorders>
              <w:top w:val="single" w:sz="4" w:space="0" w:color="000000"/>
              <w:left w:val="nil"/>
              <w:bottom w:val="nil"/>
              <w:right w:val="nil"/>
            </w:tcBorders>
            <w:shd w:val="clear" w:color="auto" w:fill="FFFFFF"/>
            <w:tcMar>
              <w:left w:w="58" w:type="dxa"/>
              <w:right w:w="58" w:type="dxa"/>
            </w:tcMar>
            <w:vAlign w:val="bottom"/>
          </w:tcPr>
          <w:p w14:paraId="1A8D54E1" w14:textId="77777777" w:rsidR="00446679" w:rsidRDefault="00446679" w:rsidP="006F0A2E">
            <w:pPr>
              <w:keepNext/>
              <w:adjustRightInd w:val="0"/>
              <w:spacing w:before="58" w:after="58"/>
              <w:jc w:val="center"/>
              <w:rPr>
                <w:rFonts w:ascii="Arial" w:hAnsi="Arial" w:cs="Arial"/>
                <w:b/>
                <w:bCs/>
                <w:color w:val="000000"/>
                <w:sz w:val="17"/>
                <w:szCs w:val="17"/>
              </w:rPr>
            </w:pPr>
          </w:p>
        </w:tc>
        <w:tc>
          <w:tcPr>
            <w:tcW w:w="7280" w:type="dxa"/>
            <w:gridSpan w:val="8"/>
            <w:tcBorders>
              <w:top w:val="single" w:sz="4" w:space="0" w:color="000000"/>
              <w:left w:val="nil"/>
              <w:bottom w:val="nil"/>
              <w:right w:val="nil"/>
            </w:tcBorders>
            <w:shd w:val="clear" w:color="auto" w:fill="FFFFFF"/>
            <w:tcMar>
              <w:left w:w="58" w:type="dxa"/>
              <w:right w:w="58" w:type="dxa"/>
            </w:tcMar>
            <w:vAlign w:val="bottom"/>
          </w:tcPr>
          <w:p w14:paraId="3AFDFEBA"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Wave/year</w:t>
            </w:r>
          </w:p>
        </w:tc>
      </w:tr>
      <w:tr w:rsidR="00446679" w14:paraId="3BB57B0F" w14:textId="77777777" w:rsidTr="006F0A2E">
        <w:trPr>
          <w:cantSplit/>
          <w:tblHeader/>
        </w:trPr>
        <w:tc>
          <w:tcPr>
            <w:tcW w:w="1920" w:type="dxa"/>
            <w:tcBorders>
              <w:top w:val="nil"/>
              <w:left w:val="nil"/>
              <w:bottom w:val="single" w:sz="4" w:space="0" w:color="000000"/>
              <w:right w:val="nil"/>
            </w:tcBorders>
            <w:shd w:val="clear" w:color="auto" w:fill="FFFFFF"/>
            <w:tcMar>
              <w:left w:w="58" w:type="dxa"/>
              <w:right w:w="58" w:type="dxa"/>
            </w:tcMar>
          </w:tcPr>
          <w:p w14:paraId="58C9996C" w14:textId="77777777" w:rsidR="00446679" w:rsidRDefault="00446679"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Minor topic area</w:t>
            </w:r>
          </w:p>
        </w:tc>
        <w:tc>
          <w:tcPr>
            <w:tcW w:w="3082" w:type="dxa"/>
            <w:tcBorders>
              <w:top w:val="nil"/>
              <w:left w:val="nil"/>
              <w:bottom w:val="single" w:sz="4" w:space="0" w:color="000000"/>
              <w:right w:val="nil"/>
            </w:tcBorders>
            <w:shd w:val="clear" w:color="auto" w:fill="FFFFFF"/>
            <w:tcMar>
              <w:left w:w="58" w:type="dxa"/>
              <w:right w:w="58" w:type="dxa"/>
            </w:tcMar>
          </w:tcPr>
          <w:p w14:paraId="490FB9A6" w14:textId="77777777" w:rsidR="00446679" w:rsidRDefault="00446679" w:rsidP="006F0A2E">
            <w:pPr>
              <w:keepNext/>
              <w:adjustRightInd w:val="0"/>
              <w:spacing w:before="58" w:after="58"/>
              <w:rPr>
                <w:rFonts w:ascii="Arial" w:hAnsi="Arial" w:cs="Arial"/>
                <w:b/>
                <w:bCs/>
                <w:color w:val="000000"/>
                <w:sz w:val="17"/>
                <w:szCs w:val="17"/>
              </w:rPr>
            </w:pPr>
            <w:r>
              <w:rPr>
                <w:rFonts w:ascii="Arial" w:hAnsi="Arial" w:cs="Arial"/>
                <w:b/>
                <w:bCs/>
                <w:color w:val="000000"/>
                <w:sz w:val="17"/>
                <w:szCs w:val="17"/>
              </w:rPr>
              <w:t>Data element</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7B51E0FB"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1/2015</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0F30E88F"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2/2016</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625674AA"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3/2017</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9C678DF"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4/2018</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E17D80E"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5/2019</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33C87125"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6/2020</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2BA96D09"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7/2021</w:t>
            </w:r>
          </w:p>
        </w:tc>
        <w:tc>
          <w:tcPr>
            <w:tcW w:w="910" w:type="dxa"/>
            <w:tcBorders>
              <w:top w:val="nil"/>
              <w:left w:val="nil"/>
              <w:bottom w:val="single" w:sz="4" w:space="0" w:color="000000"/>
              <w:right w:val="nil"/>
            </w:tcBorders>
            <w:shd w:val="clear" w:color="auto" w:fill="FFFFFF"/>
            <w:tcMar>
              <w:left w:w="58" w:type="dxa"/>
              <w:right w:w="58" w:type="dxa"/>
            </w:tcMar>
            <w:vAlign w:val="bottom"/>
          </w:tcPr>
          <w:p w14:paraId="1DC8CEE2" w14:textId="77777777" w:rsidR="00446679" w:rsidRDefault="00446679" w:rsidP="006F0A2E">
            <w:pPr>
              <w:keepNext/>
              <w:adjustRightInd w:val="0"/>
              <w:spacing w:before="58" w:after="58"/>
              <w:jc w:val="center"/>
              <w:rPr>
                <w:rFonts w:ascii="Arial" w:hAnsi="Arial" w:cs="Arial"/>
                <w:b/>
                <w:bCs/>
                <w:color w:val="000000"/>
                <w:sz w:val="17"/>
                <w:szCs w:val="17"/>
              </w:rPr>
            </w:pPr>
            <w:r>
              <w:rPr>
                <w:rFonts w:ascii="Arial" w:hAnsi="Arial" w:cs="Arial"/>
                <w:b/>
                <w:bCs/>
                <w:color w:val="000000"/>
                <w:sz w:val="17"/>
                <w:szCs w:val="17"/>
              </w:rPr>
              <w:t>8/2022</w:t>
            </w:r>
          </w:p>
        </w:tc>
      </w:tr>
      <w:tr w:rsidR="00446679" w14:paraId="7D1F881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C3EC8D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Characteristics about yourself</w:t>
            </w:r>
          </w:p>
        </w:tc>
        <w:tc>
          <w:tcPr>
            <w:tcW w:w="3082" w:type="dxa"/>
            <w:tcBorders>
              <w:top w:val="nil"/>
              <w:left w:val="nil"/>
              <w:bottom w:val="nil"/>
              <w:right w:val="nil"/>
            </w:tcBorders>
            <w:shd w:val="clear" w:color="auto" w:fill="FFFFFF"/>
            <w:tcMar>
              <w:left w:w="58" w:type="dxa"/>
              <w:right w:w="58" w:type="dxa"/>
            </w:tcMar>
            <w:vAlign w:val="center"/>
          </w:tcPr>
          <w:p w14:paraId="4FAAAFA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Soft skills</w:t>
            </w:r>
          </w:p>
        </w:tc>
        <w:tc>
          <w:tcPr>
            <w:tcW w:w="910" w:type="dxa"/>
            <w:tcBorders>
              <w:top w:val="nil"/>
              <w:left w:val="nil"/>
              <w:bottom w:val="nil"/>
              <w:right w:val="nil"/>
            </w:tcBorders>
            <w:shd w:val="clear" w:color="auto" w:fill="FFFFFF"/>
            <w:tcMar>
              <w:left w:w="58" w:type="dxa"/>
              <w:right w:w="58" w:type="dxa"/>
            </w:tcMar>
            <w:vAlign w:val="center"/>
          </w:tcPr>
          <w:p w14:paraId="6221563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F5267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5ED17CB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28</w:t>
            </w:r>
          </w:p>
        </w:tc>
        <w:tc>
          <w:tcPr>
            <w:tcW w:w="910" w:type="dxa"/>
            <w:tcBorders>
              <w:top w:val="nil"/>
              <w:left w:val="nil"/>
              <w:bottom w:val="nil"/>
              <w:right w:val="nil"/>
            </w:tcBorders>
            <w:shd w:val="clear" w:color="auto" w:fill="FFFFFF"/>
            <w:tcMar>
              <w:left w:w="58" w:type="dxa"/>
              <w:right w:w="58" w:type="dxa"/>
            </w:tcMar>
            <w:vAlign w:val="center"/>
          </w:tcPr>
          <w:p w14:paraId="25A98DD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B3F88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14</w:t>
            </w:r>
          </w:p>
        </w:tc>
        <w:tc>
          <w:tcPr>
            <w:tcW w:w="910" w:type="dxa"/>
            <w:tcBorders>
              <w:top w:val="nil"/>
              <w:left w:val="nil"/>
              <w:bottom w:val="nil"/>
              <w:right w:val="nil"/>
            </w:tcBorders>
            <w:shd w:val="clear" w:color="auto" w:fill="FFFFFF"/>
            <w:tcMar>
              <w:left w:w="58" w:type="dxa"/>
              <w:right w:w="58" w:type="dxa"/>
            </w:tcMar>
            <w:vAlign w:val="center"/>
          </w:tcPr>
          <w:p w14:paraId="37532BF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C973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658802" w14:textId="77777777" w:rsidR="00446679" w:rsidRDefault="00446679" w:rsidP="006F0A2E">
            <w:pPr>
              <w:adjustRightInd w:val="0"/>
              <w:spacing w:before="58" w:after="58"/>
              <w:jc w:val="center"/>
              <w:rPr>
                <w:rFonts w:ascii="Arial" w:hAnsi="Arial" w:cs="Arial"/>
                <w:color w:val="000000"/>
                <w:sz w:val="16"/>
                <w:szCs w:val="16"/>
              </w:rPr>
            </w:pPr>
          </w:p>
        </w:tc>
      </w:tr>
      <w:tr w:rsidR="00446679" w14:paraId="0763F721"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DB5ED78"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544B6F3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0C5AF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Personality</w:t>
            </w:r>
          </w:p>
        </w:tc>
        <w:tc>
          <w:tcPr>
            <w:tcW w:w="3082" w:type="dxa"/>
            <w:tcBorders>
              <w:top w:val="nil"/>
              <w:left w:val="nil"/>
              <w:bottom w:val="nil"/>
              <w:right w:val="nil"/>
            </w:tcBorders>
            <w:shd w:val="clear" w:color="auto" w:fill="FFFFFF"/>
            <w:tcMar>
              <w:left w:w="58" w:type="dxa"/>
              <w:right w:w="58" w:type="dxa"/>
            </w:tcMar>
            <w:vAlign w:val="center"/>
          </w:tcPr>
          <w:p w14:paraId="720BB05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Agreeableness</w:t>
            </w:r>
          </w:p>
        </w:tc>
        <w:tc>
          <w:tcPr>
            <w:tcW w:w="910" w:type="dxa"/>
            <w:tcBorders>
              <w:top w:val="nil"/>
              <w:left w:val="nil"/>
              <w:bottom w:val="nil"/>
              <w:right w:val="nil"/>
            </w:tcBorders>
            <w:shd w:val="clear" w:color="auto" w:fill="FFFFFF"/>
            <w:tcMar>
              <w:left w:w="58" w:type="dxa"/>
              <w:right w:w="58" w:type="dxa"/>
            </w:tcMar>
            <w:vAlign w:val="center"/>
          </w:tcPr>
          <w:p w14:paraId="4578F34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1A371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4C186E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6193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D51589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C080C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19500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E1FC813" w14:textId="77777777" w:rsidR="00446679" w:rsidRDefault="00446679" w:rsidP="006F0A2E">
            <w:pPr>
              <w:adjustRightInd w:val="0"/>
              <w:spacing w:before="58" w:after="58"/>
              <w:jc w:val="center"/>
              <w:rPr>
                <w:rFonts w:ascii="Arial" w:hAnsi="Arial" w:cs="Arial"/>
                <w:color w:val="000000"/>
                <w:sz w:val="16"/>
                <w:szCs w:val="16"/>
              </w:rPr>
            </w:pPr>
          </w:p>
        </w:tc>
      </w:tr>
      <w:tr w:rsidR="00446679" w14:paraId="071FA81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F5B96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9D5FE3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Conscientiousness</w:t>
            </w:r>
          </w:p>
        </w:tc>
        <w:tc>
          <w:tcPr>
            <w:tcW w:w="910" w:type="dxa"/>
            <w:tcBorders>
              <w:top w:val="nil"/>
              <w:left w:val="nil"/>
              <w:bottom w:val="nil"/>
              <w:right w:val="nil"/>
            </w:tcBorders>
            <w:shd w:val="clear" w:color="auto" w:fill="FFFFFF"/>
            <w:tcMar>
              <w:left w:w="58" w:type="dxa"/>
              <w:right w:w="58" w:type="dxa"/>
            </w:tcMar>
            <w:vAlign w:val="center"/>
          </w:tcPr>
          <w:p w14:paraId="1185F8D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A7414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A80AC2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58CF5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B1857B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EABA9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05E17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BA86B0C" w14:textId="77777777" w:rsidR="00446679" w:rsidRDefault="00446679" w:rsidP="006F0A2E">
            <w:pPr>
              <w:adjustRightInd w:val="0"/>
              <w:spacing w:before="58" w:after="58"/>
              <w:jc w:val="center"/>
              <w:rPr>
                <w:rFonts w:ascii="Arial" w:hAnsi="Arial" w:cs="Arial"/>
                <w:color w:val="000000"/>
                <w:sz w:val="16"/>
                <w:szCs w:val="16"/>
              </w:rPr>
            </w:pPr>
          </w:p>
        </w:tc>
      </w:tr>
      <w:tr w:rsidR="00446679" w14:paraId="07948B9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4814B0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F2769D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Extroversion</w:t>
            </w:r>
          </w:p>
        </w:tc>
        <w:tc>
          <w:tcPr>
            <w:tcW w:w="910" w:type="dxa"/>
            <w:tcBorders>
              <w:top w:val="nil"/>
              <w:left w:val="nil"/>
              <w:bottom w:val="nil"/>
              <w:right w:val="nil"/>
            </w:tcBorders>
            <w:shd w:val="clear" w:color="auto" w:fill="FFFFFF"/>
            <w:tcMar>
              <w:left w:w="58" w:type="dxa"/>
              <w:right w:w="58" w:type="dxa"/>
            </w:tcMar>
            <w:vAlign w:val="center"/>
          </w:tcPr>
          <w:p w14:paraId="361415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9BEC7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67CC5AF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CB851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BBE5DE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258C3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80C1E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9C2718" w14:textId="77777777" w:rsidR="00446679" w:rsidRDefault="00446679" w:rsidP="006F0A2E">
            <w:pPr>
              <w:adjustRightInd w:val="0"/>
              <w:spacing w:before="58" w:after="58"/>
              <w:jc w:val="center"/>
              <w:rPr>
                <w:rFonts w:ascii="Arial" w:hAnsi="Arial" w:cs="Arial"/>
                <w:color w:val="000000"/>
                <w:sz w:val="16"/>
                <w:szCs w:val="16"/>
              </w:rPr>
            </w:pPr>
          </w:p>
        </w:tc>
      </w:tr>
      <w:tr w:rsidR="00446679" w14:paraId="4D8409E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8BB67A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8848F6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Openness</w:t>
            </w:r>
          </w:p>
        </w:tc>
        <w:tc>
          <w:tcPr>
            <w:tcW w:w="910" w:type="dxa"/>
            <w:tcBorders>
              <w:top w:val="nil"/>
              <w:left w:val="nil"/>
              <w:bottom w:val="nil"/>
              <w:right w:val="nil"/>
            </w:tcBorders>
            <w:shd w:val="clear" w:color="auto" w:fill="FFFFFF"/>
            <w:tcMar>
              <w:left w:w="58" w:type="dxa"/>
              <w:right w:w="58" w:type="dxa"/>
            </w:tcMar>
            <w:vAlign w:val="center"/>
          </w:tcPr>
          <w:p w14:paraId="107DD6B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6A390E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BFA1C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531762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58E1D9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1213E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891796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EB3605" w14:textId="77777777" w:rsidR="00446679" w:rsidRDefault="00446679" w:rsidP="006F0A2E">
            <w:pPr>
              <w:adjustRightInd w:val="0"/>
              <w:spacing w:before="58" w:after="58"/>
              <w:jc w:val="center"/>
              <w:rPr>
                <w:rFonts w:ascii="Arial" w:hAnsi="Arial" w:cs="Arial"/>
                <w:color w:val="000000"/>
                <w:sz w:val="16"/>
                <w:szCs w:val="16"/>
              </w:rPr>
            </w:pPr>
          </w:p>
        </w:tc>
      </w:tr>
      <w:tr w:rsidR="00446679" w14:paraId="094BAEB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D7BA8B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048C9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Neuroticism</w:t>
            </w:r>
          </w:p>
        </w:tc>
        <w:tc>
          <w:tcPr>
            <w:tcW w:w="910" w:type="dxa"/>
            <w:tcBorders>
              <w:top w:val="nil"/>
              <w:left w:val="nil"/>
              <w:bottom w:val="nil"/>
              <w:right w:val="nil"/>
            </w:tcBorders>
            <w:shd w:val="clear" w:color="auto" w:fill="FFFFFF"/>
            <w:tcMar>
              <w:left w:w="58" w:type="dxa"/>
              <w:right w:w="58" w:type="dxa"/>
            </w:tcMar>
            <w:vAlign w:val="center"/>
          </w:tcPr>
          <w:p w14:paraId="059225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2C8507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C40B9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FCC32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BD82E6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77E5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E7E2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F9E825" w14:textId="77777777" w:rsidR="00446679" w:rsidRDefault="00446679" w:rsidP="006F0A2E">
            <w:pPr>
              <w:adjustRightInd w:val="0"/>
              <w:spacing w:before="58" w:after="58"/>
              <w:jc w:val="center"/>
              <w:rPr>
                <w:rFonts w:ascii="Arial" w:hAnsi="Arial" w:cs="Arial"/>
                <w:color w:val="000000"/>
                <w:sz w:val="16"/>
                <w:szCs w:val="16"/>
              </w:rPr>
            </w:pPr>
          </w:p>
        </w:tc>
      </w:tr>
      <w:tr w:rsidR="00446679" w14:paraId="611F9E53"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377A125F"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7723BAC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509D1D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Leisure</w:t>
            </w:r>
          </w:p>
        </w:tc>
        <w:tc>
          <w:tcPr>
            <w:tcW w:w="3082" w:type="dxa"/>
            <w:tcBorders>
              <w:top w:val="nil"/>
              <w:left w:val="nil"/>
              <w:bottom w:val="nil"/>
              <w:right w:val="nil"/>
            </w:tcBorders>
            <w:shd w:val="clear" w:color="auto" w:fill="FFFFFF"/>
            <w:tcMar>
              <w:left w:w="58" w:type="dxa"/>
              <w:right w:w="58" w:type="dxa"/>
            </w:tcMar>
            <w:vAlign w:val="center"/>
          </w:tcPr>
          <w:p w14:paraId="34C4BA7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Play computer or video games</w:t>
            </w:r>
          </w:p>
        </w:tc>
        <w:tc>
          <w:tcPr>
            <w:tcW w:w="910" w:type="dxa"/>
            <w:tcBorders>
              <w:top w:val="nil"/>
              <w:left w:val="nil"/>
              <w:bottom w:val="nil"/>
              <w:right w:val="nil"/>
            </w:tcBorders>
            <w:shd w:val="clear" w:color="auto" w:fill="FFFFFF"/>
            <w:tcMar>
              <w:left w:w="58" w:type="dxa"/>
              <w:right w:w="58" w:type="dxa"/>
            </w:tcMar>
            <w:vAlign w:val="center"/>
          </w:tcPr>
          <w:p w14:paraId="7A3337E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19F3B73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C871D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C48CD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05CDDD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5B8507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F47FC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D71A96" w14:textId="77777777" w:rsidR="00446679" w:rsidRDefault="00446679" w:rsidP="006F0A2E">
            <w:pPr>
              <w:adjustRightInd w:val="0"/>
              <w:spacing w:before="58" w:after="58"/>
              <w:jc w:val="center"/>
              <w:rPr>
                <w:rFonts w:ascii="Arial" w:hAnsi="Arial" w:cs="Arial"/>
                <w:color w:val="000000"/>
                <w:sz w:val="16"/>
                <w:szCs w:val="16"/>
              </w:rPr>
            </w:pPr>
          </w:p>
        </w:tc>
      </w:tr>
      <w:tr w:rsidR="00446679" w14:paraId="0ACA11C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0C1D07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667537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Play sport or do exercise</w:t>
            </w:r>
          </w:p>
        </w:tc>
        <w:tc>
          <w:tcPr>
            <w:tcW w:w="910" w:type="dxa"/>
            <w:tcBorders>
              <w:top w:val="nil"/>
              <w:left w:val="nil"/>
              <w:bottom w:val="nil"/>
              <w:right w:val="nil"/>
            </w:tcBorders>
            <w:shd w:val="clear" w:color="auto" w:fill="FFFFFF"/>
            <w:tcMar>
              <w:left w:w="58" w:type="dxa"/>
              <w:right w:w="58" w:type="dxa"/>
            </w:tcMar>
            <w:vAlign w:val="center"/>
          </w:tcPr>
          <w:p w14:paraId="14F9440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4</w:t>
            </w:r>
          </w:p>
        </w:tc>
        <w:tc>
          <w:tcPr>
            <w:tcW w:w="910" w:type="dxa"/>
            <w:tcBorders>
              <w:top w:val="nil"/>
              <w:left w:val="nil"/>
              <w:bottom w:val="nil"/>
              <w:right w:val="nil"/>
            </w:tcBorders>
            <w:shd w:val="clear" w:color="auto" w:fill="FFFFFF"/>
            <w:tcMar>
              <w:left w:w="58" w:type="dxa"/>
              <w:right w:w="58" w:type="dxa"/>
            </w:tcMar>
            <w:vAlign w:val="center"/>
          </w:tcPr>
          <w:p w14:paraId="39B3DE4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62BE1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B23DEC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A25A73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8CFB0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886A2F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026C7C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137C4B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518D0E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4128D4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Use the Internet</w:t>
            </w:r>
          </w:p>
        </w:tc>
        <w:tc>
          <w:tcPr>
            <w:tcW w:w="910" w:type="dxa"/>
            <w:tcBorders>
              <w:top w:val="nil"/>
              <w:left w:val="nil"/>
              <w:bottom w:val="nil"/>
              <w:right w:val="nil"/>
            </w:tcBorders>
            <w:shd w:val="clear" w:color="auto" w:fill="FFFFFF"/>
            <w:tcMar>
              <w:left w:w="58" w:type="dxa"/>
              <w:right w:w="58" w:type="dxa"/>
            </w:tcMar>
            <w:vAlign w:val="center"/>
          </w:tcPr>
          <w:p w14:paraId="76C1A29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D8792F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1DB70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002F1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FAFF3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1E38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5B03B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AADEF2" w14:textId="77777777" w:rsidR="00446679" w:rsidRDefault="00446679" w:rsidP="006F0A2E">
            <w:pPr>
              <w:adjustRightInd w:val="0"/>
              <w:spacing w:before="58" w:after="58"/>
              <w:jc w:val="center"/>
              <w:rPr>
                <w:rFonts w:ascii="Arial" w:hAnsi="Arial" w:cs="Arial"/>
                <w:color w:val="000000"/>
                <w:sz w:val="16"/>
                <w:szCs w:val="16"/>
              </w:rPr>
            </w:pPr>
          </w:p>
        </w:tc>
      </w:tr>
      <w:tr w:rsidR="00446679" w14:paraId="7D47C25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382F31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B51CF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Home duties/care for others</w:t>
            </w:r>
          </w:p>
        </w:tc>
        <w:tc>
          <w:tcPr>
            <w:tcW w:w="910" w:type="dxa"/>
            <w:tcBorders>
              <w:top w:val="nil"/>
              <w:left w:val="nil"/>
              <w:bottom w:val="nil"/>
              <w:right w:val="nil"/>
            </w:tcBorders>
            <w:shd w:val="clear" w:color="auto" w:fill="FFFFFF"/>
            <w:tcMar>
              <w:left w:w="58" w:type="dxa"/>
              <w:right w:w="58" w:type="dxa"/>
            </w:tcMar>
            <w:vAlign w:val="center"/>
          </w:tcPr>
          <w:p w14:paraId="6C25E9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68B61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1D507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A4B81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3793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18642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C7E41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864D14" w14:textId="77777777" w:rsidR="00446679" w:rsidRDefault="00446679" w:rsidP="006F0A2E">
            <w:pPr>
              <w:adjustRightInd w:val="0"/>
              <w:spacing w:before="58" w:after="58"/>
              <w:jc w:val="center"/>
              <w:rPr>
                <w:rFonts w:ascii="Arial" w:hAnsi="Arial" w:cs="Arial"/>
                <w:color w:val="000000"/>
                <w:sz w:val="16"/>
                <w:szCs w:val="16"/>
              </w:rPr>
            </w:pPr>
          </w:p>
        </w:tc>
      </w:tr>
      <w:tr w:rsidR="00446679" w14:paraId="23EFEE0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4F882A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B8960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Meet friends or talk to friends on phone</w:t>
            </w:r>
          </w:p>
        </w:tc>
        <w:tc>
          <w:tcPr>
            <w:tcW w:w="910" w:type="dxa"/>
            <w:tcBorders>
              <w:top w:val="nil"/>
              <w:left w:val="nil"/>
              <w:bottom w:val="nil"/>
              <w:right w:val="nil"/>
            </w:tcBorders>
            <w:shd w:val="clear" w:color="auto" w:fill="FFFFFF"/>
            <w:tcMar>
              <w:left w:w="58" w:type="dxa"/>
              <w:right w:w="58" w:type="dxa"/>
            </w:tcMar>
            <w:vAlign w:val="center"/>
          </w:tcPr>
          <w:p w14:paraId="2060A38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366F084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9C69A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78DDC7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4EE4C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AB2E0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10F7C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FDE967" w14:textId="77777777" w:rsidR="00446679" w:rsidRDefault="00446679" w:rsidP="006F0A2E">
            <w:pPr>
              <w:adjustRightInd w:val="0"/>
              <w:spacing w:before="58" w:after="58"/>
              <w:jc w:val="center"/>
              <w:rPr>
                <w:rFonts w:ascii="Arial" w:hAnsi="Arial" w:cs="Arial"/>
                <w:color w:val="000000"/>
                <w:sz w:val="16"/>
                <w:szCs w:val="16"/>
              </w:rPr>
            </w:pPr>
          </w:p>
        </w:tc>
      </w:tr>
      <w:tr w:rsidR="00446679" w14:paraId="31E6A24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68B8C0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2881B0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Read books, newspapers or magazines</w:t>
            </w:r>
          </w:p>
        </w:tc>
        <w:tc>
          <w:tcPr>
            <w:tcW w:w="910" w:type="dxa"/>
            <w:tcBorders>
              <w:top w:val="nil"/>
              <w:left w:val="nil"/>
              <w:bottom w:val="nil"/>
              <w:right w:val="nil"/>
            </w:tcBorders>
            <w:shd w:val="clear" w:color="auto" w:fill="FFFFFF"/>
            <w:tcMar>
              <w:left w:w="58" w:type="dxa"/>
              <w:right w:w="58" w:type="dxa"/>
            </w:tcMar>
            <w:vAlign w:val="center"/>
          </w:tcPr>
          <w:p w14:paraId="6A81824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056FDA8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F20174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29161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42604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973721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CEB782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6C32D3" w14:textId="77777777" w:rsidR="00446679" w:rsidRDefault="00446679" w:rsidP="006F0A2E">
            <w:pPr>
              <w:adjustRightInd w:val="0"/>
              <w:spacing w:before="58" w:after="58"/>
              <w:jc w:val="center"/>
              <w:rPr>
                <w:rFonts w:ascii="Arial" w:hAnsi="Arial" w:cs="Arial"/>
                <w:color w:val="000000"/>
                <w:sz w:val="16"/>
                <w:szCs w:val="16"/>
              </w:rPr>
            </w:pPr>
          </w:p>
        </w:tc>
      </w:tr>
      <w:tr w:rsidR="00446679" w14:paraId="7BDB242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7EBEDD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10FEA22"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Watch TV/DVD/Video</w:t>
            </w:r>
          </w:p>
        </w:tc>
        <w:tc>
          <w:tcPr>
            <w:tcW w:w="910" w:type="dxa"/>
            <w:tcBorders>
              <w:top w:val="nil"/>
              <w:left w:val="nil"/>
              <w:bottom w:val="nil"/>
              <w:right w:val="nil"/>
            </w:tcBorders>
            <w:shd w:val="clear" w:color="auto" w:fill="FFFFFF"/>
            <w:tcMar>
              <w:left w:w="58" w:type="dxa"/>
              <w:right w:w="58" w:type="dxa"/>
            </w:tcMar>
            <w:vAlign w:val="center"/>
          </w:tcPr>
          <w:p w14:paraId="4A95E79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3E2E33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232F6B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2FA69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15EB9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FB83F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02E74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6FB0B6" w14:textId="77777777" w:rsidR="00446679" w:rsidRDefault="00446679" w:rsidP="006F0A2E">
            <w:pPr>
              <w:adjustRightInd w:val="0"/>
              <w:spacing w:before="58" w:after="58"/>
              <w:jc w:val="center"/>
              <w:rPr>
                <w:rFonts w:ascii="Arial" w:hAnsi="Arial" w:cs="Arial"/>
                <w:color w:val="000000"/>
                <w:sz w:val="16"/>
                <w:szCs w:val="16"/>
              </w:rPr>
            </w:pPr>
          </w:p>
        </w:tc>
      </w:tr>
      <w:tr w:rsidR="00446679" w14:paraId="65812A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0818D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EAD83A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Work for pay</w:t>
            </w:r>
          </w:p>
        </w:tc>
        <w:tc>
          <w:tcPr>
            <w:tcW w:w="910" w:type="dxa"/>
            <w:tcBorders>
              <w:top w:val="nil"/>
              <w:left w:val="nil"/>
              <w:bottom w:val="nil"/>
              <w:right w:val="nil"/>
            </w:tcBorders>
            <w:shd w:val="clear" w:color="auto" w:fill="FFFFFF"/>
            <w:tcMar>
              <w:left w:w="58" w:type="dxa"/>
              <w:right w:w="58" w:type="dxa"/>
            </w:tcMar>
            <w:vAlign w:val="center"/>
          </w:tcPr>
          <w:p w14:paraId="71A0D3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1EDC87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2F5F3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644B0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9EE5B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ADEA0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9B4A9C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E13A2A" w14:textId="77777777" w:rsidR="00446679" w:rsidRDefault="00446679" w:rsidP="006F0A2E">
            <w:pPr>
              <w:adjustRightInd w:val="0"/>
              <w:spacing w:before="58" w:after="58"/>
              <w:jc w:val="center"/>
              <w:rPr>
                <w:rFonts w:ascii="Arial" w:hAnsi="Arial" w:cs="Arial"/>
                <w:color w:val="000000"/>
                <w:sz w:val="16"/>
                <w:szCs w:val="16"/>
              </w:rPr>
            </w:pPr>
          </w:p>
        </w:tc>
      </w:tr>
      <w:tr w:rsidR="00446679" w14:paraId="12C14B88"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7376242"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61A1655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C7B53C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Relationships</w:t>
            </w:r>
          </w:p>
        </w:tc>
        <w:tc>
          <w:tcPr>
            <w:tcW w:w="3082" w:type="dxa"/>
            <w:tcBorders>
              <w:top w:val="nil"/>
              <w:left w:val="nil"/>
              <w:bottom w:val="nil"/>
              <w:right w:val="nil"/>
            </w:tcBorders>
            <w:shd w:val="clear" w:color="auto" w:fill="FFFFFF"/>
            <w:tcMar>
              <w:left w:w="58" w:type="dxa"/>
              <w:right w:w="58" w:type="dxa"/>
            </w:tcMar>
            <w:vAlign w:val="center"/>
          </w:tcPr>
          <w:p w14:paraId="424AF6E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Talk to parents</w:t>
            </w:r>
          </w:p>
        </w:tc>
        <w:tc>
          <w:tcPr>
            <w:tcW w:w="910" w:type="dxa"/>
            <w:tcBorders>
              <w:top w:val="nil"/>
              <w:left w:val="nil"/>
              <w:bottom w:val="nil"/>
              <w:right w:val="nil"/>
            </w:tcBorders>
            <w:shd w:val="clear" w:color="auto" w:fill="FFFFFF"/>
            <w:tcMar>
              <w:left w:w="58" w:type="dxa"/>
              <w:right w:w="58" w:type="dxa"/>
            </w:tcMar>
            <w:vAlign w:val="center"/>
          </w:tcPr>
          <w:p w14:paraId="50EED96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6181E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62E0D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A58527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960D8E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36DF3C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C2EF02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C05C4B" w14:textId="77777777" w:rsidR="00446679" w:rsidRDefault="00446679" w:rsidP="006F0A2E">
            <w:pPr>
              <w:adjustRightInd w:val="0"/>
              <w:spacing w:before="58" w:after="58"/>
              <w:jc w:val="center"/>
              <w:rPr>
                <w:rFonts w:ascii="Arial" w:hAnsi="Arial" w:cs="Arial"/>
                <w:color w:val="000000"/>
                <w:sz w:val="16"/>
                <w:szCs w:val="16"/>
              </w:rPr>
            </w:pPr>
          </w:p>
        </w:tc>
      </w:tr>
      <w:tr w:rsidR="00446679" w14:paraId="73A3808D"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07B98803"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559EC77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2879A8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Life satisfaction</w:t>
            </w:r>
          </w:p>
        </w:tc>
        <w:tc>
          <w:tcPr>
            <w:tcW w:w="3082" w:type="dxa"/>
            <w:tcBorders>
              <w:top w:val="nil"/>
              <w:left w:val="nil"/>
              <w:bottom w:val="nil"/>
              <w:right w:val="nil"/>
            </w:tcBorders>
            <w:shd w:val="clear" w:color="auto" w:fill="FFFFFF"/>
            <w:tcMar>
              <w:left w:w="58" w:type="dxa"/>
              <w:right w:w="58" w:type="dxa"/>
            </w:tcMar>
            <w:vAlign w:val="center"/>
          </w:tcPr>
          <w:p w14:paraId="0740303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The work you do</w:t>
            </w:r>
          </w:p>
        </w:tc>
        <w:tc>
          <w:tcPr>
            <w:tcW w:w="910" w:type="dxa"/>
            <w:tcBorders>
              <w:top w:val="nil"/>
              <w:left w:val="nil"/>
              <w:bottom w:val="nil"/>
              <w:right w:val="nil"/>
            </w:tcBorders>
            <w:shd w:val="clear" w:color="auto" w:fill="FFFFFF"/>
            <w:tcMar>
              <w:left w:w="58" w:type="dxa"/>
              <w:right w:w="58" w:type="dxa"/>
            </w:tcMar>
            <w:vAlign w:val="center"/>
          </w:tcPr>
          <w:p w14:paraId="4487966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A121F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A0DDF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66F3EE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CC909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6D3A99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1D598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FF48F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4B543C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7568EE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EB5CF25"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What you do in your spare time</w:t>
            </w:r>
          </w:p>
        </w:tc>
        <w:tc>
          <w:tcPr>
            <w:tcW w:w="910" w:type="dxa"/>
            <w:tcBorders>
              <w:top w:val="nil"/>
              <w:left w:val="nil"/>
              <w:bottom w:val="nil"/>
              <w:right w:val="nil"/>
            </w:tcBorders>
            <w:shd w:val="clear" w:color="auto" w:fill="FFFFFF"/>
            <w:tcMar>
              <w:left w:w="58" w:type="dxa"/>
              <w:right w:w="58" w:type="dxa"/>
            </w:tcMar>
            <w:vAlign w:val="center"/>
          </w:tcPr>
          <w:p w14:paraId="7FD8AF5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6CC2BF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1C0ABE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8EB33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87D8AE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346EF4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55459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95B757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71BA1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8F4CC1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246F9D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How you get on with people</w:t>
            </w:r>
          </w:p>
        </w:tc>
        <w:tc>
          <w:tcPr>
            <w:tcW w:w="910" w:type="dxa"/>
            <w:tcBorders>
              <w:top w:val="nil"/>
              <w:left w:val="nil"/>
              <w:bottom w:val="nil"/>
              <w:right w:val="nil"/>
            </w:tcBorders>
            <w:shd w:val="clear" w:color="auto" w:fill="FFFFFF"/>
            <w:tcMar>
              <w:left w:w="58" w:type="dxa"/>
              <w:right w:w="58" w:type="dxa"/>
            </w:tcMar>
            <w:vAlign w:val="center"/>
          </w:tcPr>
          <w:p w14:paraId="17EC1C6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80B619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AB5EC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45EF2D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97356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E9016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DE74A0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D0F82D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D3FC10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0A412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72633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The money you get each week</w:t>
            </w:r>
          </w:p>
        </w:tc>
        <w:tc>
          <w:tcPr>
            <w:tcW w:w="910" w:type="dxa"/>
            <w:tcBorders>
              <w:top w:val="nil"/>
              <w:left w:val="nil"/>
              <w:bottom w:val="nil"/>
              <w:right w:val="nil"/>
            </w:tcBorders>
            <w:shd w:val="clear" w:color="auto" w:fill="FFFFFF"/>
            <w:tcMar>
              <w:left w:w="58" w:type="dxa"/>
              <w:right w:w="58" w:type="dxa"/>
            </w:tcMar>
            <w:vAlign w:val="center"/>
          </w:tcPr>
          <w:p w14:paraId="2D55EE7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AABDE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44ED6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53C2F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86B229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11B092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53AA7C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44821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3B1080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1DC785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200884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social life</w:t>
            </w:r>
          </w:p>
        </w:tc>
        <w:tc>
          <w:tcPr>
            <w:tcW w:w="910" w:type="dxa"/>
            <w:tcBorders>
              <w:top w:val="nil"/>
              <w:left w:val="nil"/>
              <w:bottom w:val="nil"/>
              <w:right w:val="nil"/>
            </w:tcBorders>
            <w:shd w:val="clear" w:color="auto" w:fill="FFFFFF"/>
            <w:tcMar>
              <w:left w:w="58" w:type="dxa"/>
              <w:right w:w="58" w:type="dxa"/>
            </w:tcMar>
            <w:vAlign w:val="center"/>
          </w:tcPr>
          <w:p w14:paraId="5979D9E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A923E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D3E6A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439CC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DE28CE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74386F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49E0CB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E5BD2C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52D5081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98D230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6855F0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independence</w:t>
            </w:r>
          </w:p>
        </w:tc>
        <w:tc>
          <w:tcPr>
            <w:tcW w:w="910" w:type="dxa"/>
            <w:tcBorders>
              <w:top w:val="nil"/>
              <w:left w:val="nil"/>
              <w:bottom w:val="nil"/>
              <w:right w:val="nil"/>
            </w:tcBorders>
            <w:shd w:val="clear" w:color="auto" w:fill="FFFFFF"/>
            <w:tcMar>
              <w:left w:w="58" w:type="dxa"/>
              <w:right w:w="58" w:type="dxa"/>
            </w:tcMar>
            <w:vAlign w:val="center"/>
          </w:tcPr>
          <w:p w14:paraId="359BF5F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3733A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C59FB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8C96E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B8605F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9EC94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99CF47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55AAE1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9E2776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1A31CA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98E765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career prospects</w:t>
            </w:r>
          </w:p>
        </w:tc>
        <w:tc>
          <w:tcPr>
            <w:tcW w:w="910" w:type="dxa"/>
            <w:tcBorders>
              <w:top w:val="nil"/>
              <w:left w:val="nil"/>
              <w:bottom w:val="nil"/>
              <w:right w:val="nil"/>
            </w:tcBorders>
            <w:shd w:val="clear" w:color="auto" w:fill="FFFFFF"/>
            <w:tcMar>
              <w:left w:w="58" w:type="dxa"/>
              <w:right w:w="58" w:type="dxa"/>
            </w:tcMar>
            <w:vAlign w:val="center"/>
          </w:tcPr>
          <w:p w14:paraId="695F2C1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2A6C3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D85F38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6DCB72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6AF84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EC2D27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102A6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E381DF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0161E070"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00C839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B21F0E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future</w:t>
            </w:r>
          </w:p>
        </w:tc>
        <w:tc>
          <w:tcPr>
            <w:tcW w:w="910" w:type="dxa"/>
            <w:tcBorders>
              <w:top w:val="nil"/>
              <w:left w:val="nil"/>
              <w:bottom w:val="nil"/>
              <w:right w:val="nil"/>
            </w:tcBorders>
            <w:shd w:val="clear" w:color="auto" w:fill="FFFFFF"/>
            <w:tcMar>
              <w:left w:w="58" w:type="dxa"/>
              <w:right w:w="58" w:type="dxa"/>
            </w:tcMar>
            <w:vAlign w:val="center"/>
          </w:tcPr>
          <w:p w14:paraId="5023CA3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11D3A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F1C3E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F52FA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8324FD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2CF49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0AF513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CC86F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F3F285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EBD91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F42E3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life at home</w:t>
            </w:r>
          </w:p>
        </w:tc>
        <w:tc>
          <w:tcPr>
            <w:tcW w:w="910" w:type="dxa"/>
            <w:tcBorders>
              <w:top w:val="nil"/>
              <w:left w:val="nil"/>
              <w:bottom w:val="nil"/>
              <w:right w:val="nil"/>
            </w:tcBorders>
            <w:shd w:val="clear" w:color="auto" w:fill="FFFFFF"/>
            <w:tcMar>
              <w:left w:w="58" w:type="dxa"/>
              <w:right w:w="58" w:type="dxa"/>
            </w:tcMar>
            <w:vAlign w:val="center"/>
          </w:tcPr>
          <w:p w14:paraId="4E9E81D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1E7BC3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2C83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0AFCAE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07DD0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FB8337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89AF36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77D54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636B1FE"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4FA8590"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9E2D2D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standard of living</w:t>
            </w:r>
          </w:p>
        </w:tc>
        <w:tc>
          <w:tcPr>
            <w:tcW w:w="910" w:type="dxa"/>
            <w:tcBorders>
              <w:top w:val="nil"/>
              <w:left w:val="nil"/>
              <w:bottom w:val="nil"/>
              <w:right w:val="nil"/>
            </w:tcBorders>
            <w:shd w:val="clear" w:color="auto" w:fill="FFFFFF"/>
            <w:tcMar>
              <w:left w:w="58" w:type="dxa"/>
              <w:right w:w="58" w:type="dxa"/>
            </w:tcMar>
            <w:vAlign w:val="center"/>
          </w:tcPr>
          <w:p w14:paraId="1DC00A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B71F67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E09A87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90F11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A7CDB1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EEBB6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975B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AD2A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81B91C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B575456"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04B32D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The way the country is run</w:t>
            </w:r>
          </w:p>
        </w:tc>
        <w:tc>
          <w:tcPr>
            <w:tcW w:w="910" w:type="dxa"/>
            <w:tcBorders>
              <w:top w:val="nil"/>
              <w:left w:val="nil"/>
              <w:bottom w:val="nil"/>
              <w:right w:val="nil"/>
            </w:tcBorders>
            <w:shd w:val="clear" w:color="auto" w:fill="FFFFFF"/>
            <w:tcMar>
              <w:left w:w="58" w:type="dxa"/>
              <w:right w:w="58" w:type="dxa"/>
            </w:tcMar>
            <w:vAlign w:val="center"/>
          </w:tcPr>
          <w:p w14:paraId="6FEA6CD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F5F90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029628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B6EB9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79631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DC26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1B07F1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B091FF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613B9A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4B3893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A385E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The state of the economy</w:t>
            </w:r>
          </w:p>
        </w:tc>
        <w:tc>
          <w:tcPr>
            <w:tcW w:w="910" w:type="dxa"/>
            <w:tcBorders>
              <w:top w:val="nil"/>
              <w:left w:val="nil"/>
              <w:bottom w:val="nil"/>
              <w:right w:val="nil"/>
            </w:tcBorders>
            <w:shd w:val="clear" w:color="auto" w:fill="FFFFFF"/>
            <w:tcMar>
              <w:left w:w="58" w:type="dxa"/>
              <w:right w:w="58" w:type="dxa"/>
            </w:tcMar>
            <w:vAlign w:val="center"/>
          </w:tcPr>
          <w:p w14:paraId="0A54CBF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2226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32F307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64301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966FF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51859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7E89E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B7D6EE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1E35C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C5341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16D72E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Where you live</w:t>
            </w:r>
          </w:p>
        </w:tc>
        <w:tc>
          <w:tcPr>
            <w:tcW w:w="910" w:type="dxa"/>
            <w:tcBorders>
              <w:top w:val="nil"/>
              <w:left w:val="nil"/>
              <w:bottom w:val="nil"/>
              <w:right w:val="nil"/>
            </w:tcBorders>
            <w:shd w:val="clear" w:color="auto" w:fill="FFFFFF"/>
            <w:tcMar>
              <w:left w:w="58" w:type="dxa"/>
              <w:right w:w="58" w:type="dxa"/>
            </w:tcMar>
            <w:vAlign w:val="center"/>
          </w:tcPr>
          <w:p w14:paraId="2EDE32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5694F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9D69A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EBD03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39EA01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76FBC2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4935BA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2EC90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6F8BCB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A52FDA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CD93C4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Your life as a whole</w:t>
            </w:r>
          </w:p>
        </w:tc>
        <w:tc>
          <w:tcPr>
            <w:tcW w:w="910" w:type="dxa"/>
            <w:tcBorders>
              <w:top w:val="nil"/>
              <w:left w:val="nil"/>
              <w:bottom w:val="nil"/>
              <w:right w:val="nil"/>
            </w:tcBorders>
            <w:shd w:val="clear" w:color="auto" w:fill="FFFFFF"/>
            <w:tcMar>
              <w:left w:w="58" w:type="dxa"/>
              <w:right w:w="58" w:type="dxa"/>
            </w:tcMar>
            <w:vAlign w:val="center"/>
          </w:tcPr>
          <w:p w14:paraId="64E9E5A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C1D0A1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1A0CC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69B72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5A4A3E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4831559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AE9A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061E77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r>
      <w:tr w:rsidR="00446679" w14:paraId="2140A03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F6D345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B7CCDEF"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Things in life are worthwhile</w:t>
            </w:r>
          </w:p>
        </w:tc>
        <w:tc>
          <w:tcPr>
            <w:tcW w:w="910" w:type="dxa"/>
            <w:tcBorders>
              <w:top w:val="nil"/>
              <w:left w:val="nil"/>
              <w:bottom w:val="nil"/>
              <w:right w:val="nil"/>
            </w:tcBorders>
            <w:shd w:val="clear" w:color="auto" w:fill="FFFFFF"/>
            <w:tcMar>
              <w:left w:w="58" w:type="dxa"/>
              <w:right w:w="58" w:type="dxa"/>
            </w:tcMar>
            <w:vAlign w:val="center"/>
          </w:tcPr>
          <w:p w14:paraId="5DF520B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F5E7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7BDED9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51860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E8F031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76A00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4E65DD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AA3859" w14:textId="77777777" w:rsidR="00446679" w:rsidRDefault="00446679" w:rsidP="006F0A2E">
            <w:pPr>
              <w:adjustRightInd w:val="0"/>
              <w:spacing w:before="58" w:after="58"/>
              <w:jc w:val="center"/>
              <w:rPr>
                <w:rFonts w:ascii="Arial" w:hAnsi="Arial" w:cs="Arial"/>
                <w:color w:val="000000"/>
                <w:sz w:val="16"/>
                <w:szCs w:val="16"/>
              </w:rPr>
            </w:pPr>
          </w:p>
        </w:tc>
      </w:tr>
      <w:tr w:rsidR="00446679" w14:paraId="5126BA53"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74F8824"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5A6CF8D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5C6D58C"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Job aspirations and expectations</w:t>
            </w:r>
          </w:p>
        </w:tc>
        <w:tc>
          <w:tcPr>
            <w:tcW w:w="3082" w:type="dxa"/>
            <w:tcBorders>
              <w:top w:val="nil"/>
              <w:left w:val="nil"/>
              <w:bottom w:val="nil"/>
              <w:right w:val="nil"/>
            </w:tcBorders>
            <w:shd w:val="clear" w:color="auto" w:fill="FFFFFF"/>
            <w:tcMar>
              <w:left w:w="58" w:type="dxa"/>
              <w:right w:w="58" w:type="dxa"/>
            </w:tcMar>
            <w:vAlign w:val="center"/>
          </w:tcPr>
          <w:p w14:paraId="47FB3C1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Expect to have job at age 30</w:t>
            </w:r>
          </w:p>
        </w:tc>
        <w:tc>
          <w:tcPr>
            <w:tcW w:w="910" w:type="dxa"/>
            <w:tcBorders>
              <w:top w:val="nil"/>
              <w:left w:val="nil"/>
              <w:bottom w:val="nil"/>
              <w:right w:val="nil"/>
            </w:tcBorders>
            <w:shd w:val="clear" w:color="auto" w:fill="FFFFFF"/>
            <w:tcMar>
              <w:left w:w="58" w:type="dxa"/>
              <w:right w:w="58" w:type="dxa"/>
            </w:tcMar>
            <w:vAlign w:val="center"/>
          </w:tcPr>
          <w:p w14:paraId="0C3C3AB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DA5061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E8C15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24DAD4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FD36A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525EDC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B1EA3C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7D2E7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3468906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192B62F"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1463E266"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Type of job expect at age 30 (ISCO)</w:t>
            </w:r>
          </w:p>
        </w:tc>
        <w:tc>
          <w:tcPr>
            <w:tcW w:w="910" w:type="dxa"/>
            <w:tcBorders>
              <w:top w:val="nil"/>
              <w:left w:val="nil"/>
              <w:bottom w:val="nil"/>
              <w:right w:val="nil"/>
            </w:tcBorders>
            <w:shd w:val="clear" w:color="auto" w:fill="FFFFFF"/>
            <w:tcMar>
              <w:left w:w="58" w:type="dxa"/>
              <w:right w:w="58" w:type="dxa"/>
            </w:tcMar>
            <w:vAlign w:val="center"/>
          </w:tcPr>
          <w:p w14:paraId="56F114C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79B8140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E6222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B9B7B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CAD1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E681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810186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842412" w14:textId="77777777" w:rsidR="00446679" w:rsidRDefault="00446679" w:rsidP="006F0A2E">
            <w:pPr>
              <w:adjustRightInd w:val="0"/>
              <w:spacing w:before="58" w:after="58"/>
              <w:jc w:val="center"/>
              <w:rPr>
                <w:rFonts w:ascii="Arial" w:hAnsi="Arial" w:cs="Arial"/>
                <w:color w:val="000000"/>
                <w:sz w:val="16"/>
                <w:szCs w:val="16"/>
              </w:rPr>
            </w:pPr>
          </w:p>
        </w:tc>
      </w:tr>
      <w:tr w:rsidR="00446679" w14:paraId="7004383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A79367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72AFB5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Type of job expect at age 30 (ANZSCO)</w:t>
            </w:r>
          </w:p>
        </w:tc>
        <w:tc>
          <w:tcPr>
            <w:tcW w:w="910" w:type="dxa"/>
            <w:tcBorders>
              <w:top w:val="nil"/>
              <w:left w:val="nil"/>
              <w:bottom w:val="nil"/>
              <w:right w:val="nil"/>
            </w:tcBorders>
            <w:shd w:val="clear" w:color="auto" w:fill="FFFFFF"/>
            <w:tcMar>
              <w:left w:w="58" w:type="dxa"/>
              <w:right w:w="58" w:type="dxa"/>
            </w:tcMar>
            <w:vAlign w:val="center"/>
          </w:tcPr>
          <w:p w14:paraId="16F86A4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31313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DD7FFB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7AA0D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7863B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697467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47831C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1A8F9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7AC07BD9"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CEDD9C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BC8262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Wages/salary/self-employed</w:t>
            </w:r>
          </w:p>
        </w:tc>
        <w:tc>
          <w:tcPr>
            <w:tcW w:w="910" w:type="dxa"/>
            <w:tcBorders>
              <w:top w:val="nil"/>
              <w:left w:val="nil"/>
              <w:bottom w:val="nil"/>
              <w:right w:val="nil"/>
            </w:tcBorders>
            <w:shd w:val="clear" w:color="auto" w:fill="FFFFFF"/>
            <w:tcMar>
              <w:left w:w="58" w:type="dxa"/>
              <w:right w:w="58" w:type="dxa"/>
            </w:tcMar>
            <w:vAlign w:val="center"/>
          </w:tcPr>
          <w:p w14:paraId="486D241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E0EC34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6544D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0FD19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0E858A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C9D235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3613D9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85595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41BB5AB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55C2499"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7AF4E9A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Main activity</w:t>
            </w:r>
          </w:p>
        </w:tc>
        <w:tc>
          <w:tcPr>
            <w:tcW w:w="910" w:type="dxa"/>
            <w:tcBorders>
              <w:top w:val="nil"/>
              <w:left w:val="nil"/>
              <w:bottom w:val="nil"/>
              <w:right w:val="nil"/>
            </w:tcBorders>
            <w:shd w:val="clear" w:color="auto" w:fill="FFFFFF"/>
            <w:tcMar>
              <w:left w:w="58" w:type="dxa"/>
              <w:right w:w="58" w:type="dxa"/>
            </w:tcMar>
            <w:vAlign w:val="center"/>
          </w:tcPr>
          <w:p w14:paraId="20B4B75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EA27E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5096B3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563BD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E7C103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886D32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75ED8A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AA70E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8FAA83E"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4B94DD4D"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43909D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315212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Aspirations</w:t>
            </w:r>
          </w:p>
        </w:tc>
        <w:tc>
          <w:tcPr>
            <w:tcW w:w="3082" w:type="dxa"/>
            <w:tcBorders>
              <w:top w:val="nil"/>
              <w:left w:val="nil"/>
              <w:bottom w:val="nil"/>
              <w:right w:val="nil"/>
            </w:tcBorders>
            <w:shd w:val="clear" w:color="auto" w:fill="FFFFFF"/>
            <w:tcMar>
              <w:left w:w="58" w:type="dxa"/>
              <w:right w:w="58" w:type="dxa"/>
            </w:tcMar>
            <w:vAlign w:val="center"/>
          </w:tcPr>
          <w:p w14:paraId="4CA490D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Personal goal</w:t>
            </w:r>
          </w:p>
        </w:tc>
        <w:tc>
          <w:tcPr>
            <w:tcW w:w="910" w:type="dxa"/>
            <w:tcBorders>
              <w:top w:val="nil"/>
              <w:left w:val="nil"/>
              <w:bottom w:val="nil"/>
              <w:right w:val="nil"/>
            </w:tcBorders>
            <w:shd w:val="clear" w:color="auto" w:fill="FFFFFF"/>
            <w:tcMar>
              <w:left w:w="58" w:type="dxa"/>
              <w:right w:w="58" w:type="dxa"/>
            </w:tcMar>
            <w:vAlign w:val="center"/>
          </w:tcPr>
          <w:p w14:paraId="6055FF4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E2FC30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958C04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D51F2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718562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BAE319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B07D3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C166C7" w14:textId="77777777" w:rsidR="00446679" w:rsidRDefault="00446679" w:rsidP="006F0A2E">
            <w:pPr>
              <w:adjustRightInd w:val="0"/>
              <w:spacing w:before="58" w:after="58"/>
              <w:jc w:val="center"/>
              <w:rPr>
                <w:rFonts w:ascii="Arial" w:hAnsi="Arial" w:cs="Arial"/>
                <w:color w:val="000000"/>
                <w:sz w:val="16"/>
                <w:szCs w:val="16"/>
              </w:rPr>
            </w:pPr>
          </w:p>
        </w:tc>
      </w:tr>
      <w:tr w:rsidR="00446679" w14:paraId="22874DFE"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DE62E34"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0464652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BC7DF9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3082" w:type="dxa"/>
            <w:tcBorders>
              <w:top w:val="nil"/>
              <w:left w:val="nil"/>
              <w:bottom w:val="nil"/>
              <w:right w:val="nil"/>
            </w:tcBorders>
            <w:shd w:val="clear" w:color="auto" w:fill="FFFFFF"/>
            <w:tcMar>
              <w:left w:w="58" w:type="dxa"/>
              <w:right w:w="58" w:type="dxa"/>
            </w:tcMar>
            <w:vAlign w:val="center"/>
          </w:tcPr>
          <w:p w14:paraId="7DD9874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Canvassing/campaigning/fundraising</w:t>
            </w:r>
          </w:p>
        </w:tc>
        <w:tc>
          <w:tcPr>
            <w:tcW w:w="910" w:type="dxa"/>
            <w:tcBorders>
              <w:top w:val="nil"/>
              <w:left w:val="nil"/>
              <w:bottom w:val="nil"/>
              <w:right w:val="nil"/>
            </w:tcBorders>
            <w:shd w:val="clear" w:color="auto" w:fill="FFFFFF"/>
            <w:tcMar>
              <w:left w:w="58" w:type="dxa"/>
              <w:right w:w="58" w:type="dxa"/>
            </w:tcMar>
            <w:vAlign w:val="center"/>
          </w:tcPr>
          <w:p w14:paraId="1D27D6C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C6799C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8399C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CAF0E0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2BA1F3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694CB12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E34670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B6247AB" w14:textId="77777777" w:rsidR="00446679" w:rsidRDefault="00446679" w:rsidP="006F0A2E">
            <w:pPr>
              <w:adjustRightInd w:val="0"/>
              <w:spacing w:before="58" w:after="58"/>
              <w:jc w:val="center"/>
              <w:rPr>
                <w:rFonts w:ascii="Arial" w:hAnsi="Arial" w:cs="Arial"/>
                <w:color w:val="000000"/>
                <w:sz w:val="16"/>
                <w:szCs w:val="16"/>
              </w:rPr>
            </w:pPr>
          </w:p>
        </w:tc>
      </w:tr>
      <w:tr w:rsidR="00446679" w14:paraId="6C7D6C8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A8A6B82"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4B0CE1"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Unpaid member of board or committee</w:t>
            </w:r>
          </w:p>
        </w:tc>
        <w:tc>
          <w:tcPr>
            <w:tcW w:w="910" w:type="dxa"/>
            <w:tcBorders>
              <w:top w:val="nil"/>
              <w:left w:val="nil"/>
              <w:bottom w:val="nil"/>
              <w:right w:val="nil"/>
            </w:tcBorders>
            <w:shd w:val="clear" w:color="auto" w:fill="FFFFFF"/>
            <w:tcMar>
              <w:left w:w="58" w:type="dxa"/>
              <w:right w:w="58" w:type="dxa"/>
            </w:tcMar>
            <w:vAlign w:val="center"/>
          </w:tcPr>
          <w:p w14:paraId="1939E57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D25A66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6DADE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2B4A99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DAF4A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5E95D3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4A94AE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DAACCBF" w14:textId="77777777" w:rsidR="00446679" w:rsidRDefault="00446679" w:rsidP="006F0A2E">
            <w:pPr>
              <w:adjustRightInd w:val="0"/>
              <w:spacing w:before="58" w:after="58"/>
              <w:jc w:val="center"/>
              <w:rPr>
                <w:rFonts w:ascii="Arial" w:hAnsi="Arial" w:cs="Arial"/>
                <w:color w:val="000000"/>
                <w:sz w:val="16"/>
                <w:szCs w:val="16"/>
              </w:rPr>
            </w:pPr>
          </w:p>
        </w:tc>
      </w:tr>
      <w:tr w:rsidR="00446679" w14:paraId="6D0AA05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2B9C9F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C85EED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Provide information</w:t>
            </w:r>
          </w:p>
        </w:tc>
        <w:tc>
          <w:tcPr>
            <w:tcW w:w="910" w:type="dxa"/>
            <w:tcBorders>
              <w:top w:val="nil"/>
              <w:left w:val="nil"/>
              <w:bottom w:val="nil"/>
              <w:right w:val="nil"/>
            </w:tcBorders>
            <w:shd w:val="clear" w:color="auto" w:fill="FFFFFF"/>
            <w:tcMar>
              <w:left w:w="58" w:type="dxa"/>
              <w:right w:w="58" w:type="dxa"/>
            </w:tcMar>
            <w:vAlign w:val="center"/>
          </w:tcPr>
          <w:p w14:paraId="4929378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43119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0619B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14FE6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A70CAD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421E1D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2E1AFC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7212163" w14:textId="77777777" w:rsidR="00446679" w:rsidRDefault="00446679" w:rsidP="006F0A2E">
            <w:pPr>
              <w:adjustRightInd w:val="0"/>
              <w:spacing w:before="58" w:after="58"/>
              <w:jc w:val="center"/>
              <w:rPr>
                <w:rFonts w:ascii="Arial" w:hAnsi="Arial" w:cs="Arial"/>
                <w:color w:val="000000"/>
                <w:sz w:val="16"/>
                <w:szCs w:val="16"/>
              </w:rPr>
            </w:pPr>
          </w:p>
        </w:tc>
      </w:tr>
      <w:tr w:rsidR="00446679" w14:paraId="6C3CD3D3"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4BB701FA"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6D3A6C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Help organise activities</w:t>
            </w:r>
          </w:p>
        </w:tc>
        <w:tc>
          <w:tcPr>
            <w:tcW w:w="910" w:type="dxa"/>
            <w:tcBorders>
              <w:top w:val="nil"/>
              <w:left w:val="nil"/>
              <w:bottom w:val="nil"/>
              <w:right w:val="nil"/>
            </w:tcBorders>
            <w:shd w:val="clear" w:color="auto" w:fill="FFFFFF"/>
            <w:tcMar>
              <w:left w:w="58" w:type="dxa"/>
              <w:right w:w="58" w:type="dxa"/>
            </w:tcMar>
            <w:vAlign w:val="center"/>
          </w:tcPr>
          <w:p w14:paraId="40B189F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069D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6D9D53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D6AEB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F9CB2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F31F6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608D83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C5C4E83" w14:textId="77777777" w:rsidR="00446679" w:rsidRDefault="00446679" w:rsidP="006F0A2E">
            <w:pPr>
              <w:adjustRightInd w:val="0"/>
              <w:spacing w:before="58" w:after="58"/>
              <w:jc w:val="center"/>
              <w:rPr>
                <w:rFonts w:ascii="Arial" w:hAnsi="Arial" w:cs="Arial"/>
                <w:color w:val="000000"/>
                <w:sz w:val="16"/>
                <w:szCs w:val="16"/>
              </w:rPr>
            </w:pPr>
          </w:p>
        </w:tc>
      </w:tr>
      <w:tr w:rsidR="00446679" w14:paraId="48FC0B2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497367E"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8126EE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Coaching/teaching</w:t>
            </w:r>
          </w:p>
        </w:tc>
        <w:tc>
          <w:tcPr>
            <w:tcW w:w="910" w:type="dxa"/>
            <w:tcBorders>
              <w:top w:val="nil"/>
              <w:left w:val="nil"/>
              <w:bottom w:val="nil"/>
              <w:right w:val="nil"/>
            </w:tcBorders>
            <w:shd w:val="clear" w:color="auto" w:fill="FFFFFF"/>
            <w:tcMar>
              <w:left w:w="58" w:type="dxa"/>
              <w:right w:w="58" w:type="dxa"/>
            </w:tcMar>
            <w:vAlign w:val="center"/>
          </w:tcPr>
          <w:p w14:paraId="2635090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BA92AF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E2072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138DFE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DF148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C69C75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111909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9E533AB" w14:textId="77777777" w:rsidR="00446679" w:rsidRDefault="00446679" w:rsidP="006F0A2E">
            <w:pPr>
              <w:adjustRightInd w:val="0"/>
              <w:spacing w:before="58" w:after="58"/>
              <w:jc w:val="center"/>
              <w:rPr>
                <w:rFonts w:ascii="Arial" w:hAnsi="Arial" w:cs="Arial"/>
                <w:color w:val="000000"/>
                <w:sz w:val="16"/>
                <w:szCs w:val="16"/>
              </w:rPr>
            </w:pPr>
          </w:p>
        </w:tc>
      </w:tr>
      <w:tr w:rsidR="00446679" w14:paraId="04AB0C0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8449D74"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B592D27"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Collect, serve or deliver food</w:t>
            </w:r>
          </w:p>
        </w:tc>
        <w:tc>
          <w:tcPr>
            <w:tcW w:w="910" w:type="dxa"/>
            <w:tcBorders>
              <w:top w:val="nil"/>
              <w:left w:val="nil"/>
              <w:bottom w:val="nil"/>
              <w:right w:val="nil"/>
            </w:tcBorders>
            <w:shd w:val="clear" w:color="auto" w:fill="FFFFFF"/>
            <w:tcMar>
              <w:left w:w="58" w:type="dxa"/>
              <w:right w:w="58" w:type="dxa"/>
            </w:tcMar>
            <w:vAlign w:val="center"/>
          </w:tcPr>
          <w:p w14:paraId="37260BF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9A67BB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E50C0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80B154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C3C092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63703A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7937D7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0407A92" w14:textId="77777777" w:rsidR="00446679" w:rsidRDefault="00446679" w:rsidP="006F0A2E">
            <w:pPr>
              <w:adjustRightInd w:val="0"/>
              <w:spacing w:before="58" w:after="58"/>
              <w:jc w:val="center"/>
              <w:rPr>
                <w:rFonts w:ascii="Arial" w:hAnsi="Arial" w:cs="Arial"/>
                <w:color w:val="000000"/>
                <w:sz w:val="16"/>
                <w:szCs w:val="16"/>
              </w:rPr>
            </w:pPr>
          </w:p>
        </w:tc>
      </w:tr>
      <w:tr w:rsidR="00446679" w14:paraId="4A47146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30FA46D5"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0C7C39BD"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Provide health care/support/counselling</w:t>
            </w:r>
          </w:p>
        </w:tc>
        <w:tc>
          <w:tcPr>
            <w:tcW w:w="910" w:type="dxa"/>
            <w:tcBorders>
              <w:top w:val="nil"/>
              <w:left w:val="nil"/>
              <w:bottom w:val="nil"/>
              <w:right w:val="nil"/>
            </w:tcBorders>
            <w:shd w:val="clear" w:color="auto" w:fill="FFFFFF"/>
            <w:tcMar>
              <w:left w:w="58" w:type="dxa"/>
              <w:right w:w="58" w:type="dxa"/>
            </w:tcMar>
            <w:vAlign w:val="center"/>
          </w:tcPr>
          <w:p w14:paraId="14BFD1C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DDF185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2B53D5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FED88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4C53CB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DB6D62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A426D4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168530D" w14:textId="77777777" w:rsidR="00446679" w:rsidRDefault="00446679" w:rsidP="006F0A2E">
            <w:pPr>
              <w:adjustRightInd w:val="0"/>
              <w:spacing w:before="58" w:after="58"/>
              <w:jc w:val="center"/>
              <w:rPr>
                <w:rFonts w:ascii="Arial" w:hAnsi="Arial" w:cs="Arial"/>
                <w:color w:val="000000"/>
                <w:sz w:val="16"/>
                <w:szCs w:val="16"/>
              </w:rPr>
            </w:pPr>
          </w:p>
        </w:tc>
      </w:tr>
      <w:tr w:rsidR="00446679" w14:paraId="5500B122"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23E5B46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E4724EB"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Other volunteer activities</w:t>
            </w:r>
          </w:p>
        </w:tc>
        <w:tc>
          <w:tcPr>
            <w:tcW w:w="910" w:type="dxa"/>
            <w:tcBorders>
              <w:top w:val="nil"/>
              <w:left w:val="nil"/>
              <w:bottom w:val="nil"/>
              <w:right w:val="nil"/>
            </w:tcBorders>
            <w:shd w:val="clear" w:color="auto" w:fill="FFFFFF"/>
            <w:tcMar>
              <w:left w:w="58" w:type="dxa"/>
              <w:right w:w="58" w:type="dxa"/>
            </w:tcMar>
            <w:vAlign w:val="center"/>
          </w:tcPr>
          <w:p w14:paraId="4A60201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64BCE31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6081B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A5CD7D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6D234B2"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93C4A5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8FD800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024F610" w14:textId="77777777" w:rsidR="00446679" w:rsidRDefault="00446679" w:rsidP="006F0A2E">
            <w:pPr>
              <w:adjustRightInd w:val="0"/>
              <w:spacing w:before="58" w:after="58"/>
              <w:jc w:val="center"/>
              <w:rPr>
                <w:rFonts w:ascii="Arial" w:hAnsi="Arial" w:cs="Arial"/>
                <w:color w:val="000000"/>
                <w:sz w:val="16"/>
                <w:szCs w:val="16"/>
              </w:rPr>
            </w:pPr>
          </w:p>
        </w:tc>
      </w:tr>
      <w:tr w:rsidR="00446679" w14:paraId="6AC660DA"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6983FC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9D40B7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Volunteer</w:t>
            </w:r>
          </w:p>
        </w:tc>
        <w:tc>
          <w:tcPr>
            <w:tcW w:w="910" w:type="dxa"/>
            <w:tcBorders>
              <w:top w:val="nil"/>
              <w:left w:val="nil"/>
              <w:bottom w:val="nil"/>
              <w:right w:val="nil"/>
            </w:tcBorders>
            <w:shd w:val="clear" w:color="auto" w:fill="FFFFFF"/>
            <w:tcMar>
              <w:left w:w="58" w:type="dxa"/>
              <w:right w:w="58" w:type="dxa"/>
            </w:tcMar>
            <w:vAlign w:val="center"/>
          </w:tcPr>
          <w:p w14:paraId="06C7A67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44A412E"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FB357A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E3688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D24054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9EAE2C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30C08A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B3AB7B" w14:textId="77777777" w:rsidR="00446679" w:rsidRDefault="00446679" w:rsidP="006F0A2E">
            <w:pPr>
              <w:adjustRightInd w:val="0"/>
              <w:spacing w:before="58" w:after="58"/>
              <w:jc w:val="center"/>
              <w:rPr>
                <w:rFonts w:ascii="Arial" w:hAnsi="Arial" w:cs="Arial"/>
                <w:color w:val="000000"/>
                <w:sz w:val="16"/>
                <w:szCs w:val="16"/>
              </w:rPr>
            </w:pPr>
          </w:p>
        </w:tc>
      </w:tr>
      <w:tr w:rsidR="00446679" w14:paraId="7B5EA2F4"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77E7CD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2A88F2E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Website/social media/other online support</w:t>
            </w:r>
          </w:p>
        </w:tc>
        <w:tc>
          <w:tcPr>
            <w:tcW w:w="910" w:type="dxa"/>
            <w:tcBorders>
              <w:top w:val="nil"/>
              <w:left w:val="nil"/>
              <w:bottom w:val="nil"/>
              <w:right w:val="nil"/>
            </w:tcBorders>
            <w:shd w:val="clear" w:color="auto" w:fill="FFFFFF"/>
            <w:tcMar>
              <w:left w:w="58" w:type="dxa"/>
              <w:right w:w="58" w:type="dxa"/>
            </w:tcMar>
            <w:vAlign w:val="center"/>
          </w:tcPr>
          <w:p w14:paraId="62DAEF0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4114726"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5E3419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A580DF5"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1C2A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689CB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F5E07B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55AE70D" w14:textId="77777777" w:rsidR="00446679" w:rsidRDefault="00446679" w:rsidP="006F0A2E">
            <w:pPr>
              <w:adjustRightInd w:val="0"/>
              <w:spacing w:before="58" w:after="58"/>
              <w:jc w:val="center"/>
              <w:rPr>
                <w:rFonts w:ascii="Arial" w:hAnsi="Arial" w:cs="Arial"/>
                <w:color w:val="000000"/>
                <w:sz w:val="16"/>
                <w:szCs w:val="16"/>
              </w:rPr>
            </w:pPr>
          </w:p>
        </w:tc>
      </w:tr>
      <w:tr w:rsidR="00446679" w14:paraId="4883D5EC"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89E648C"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6F843D14"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No volunteer activities</w:t>
            </w:r>
          </w:p>
        </w:tc>
        <w:tc>
          <w:tcPr>
            <w:tcW w:w="910" w:type="dxa"/>
            <w:tcBorders>
              <w:top w:val="nil"/>
              <w:left w:val="nil"/>
              <w:bottom w:val="nil"/>
              <w:right w:val="nil"/>
            </w:tcBorders>
            <w:shd w:val="clear" w:color="auto" w:fill="FFFFFF"/>
            <w:tcMar>
              <w:left w:w="58" w:type="dxa"/>
              <w:right w:w="58" w:type="dxa"/>
            </w:tcMar>
            <w:vAlign w:val="center"/>
          </w:tcPr>
          <w:p w14:paraId="3F28099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E050A9F"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2756003"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BF11C7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BDD149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B6B89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7921FA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BD4A9D3" w14:textId="77777777" w:rsidR="00446679" w:rsidRDefault="00446679" w:rsidP="006F0A2E">
            <w:pPr>
              <w:adjustRightInd w:val="0"/>
              <w:spacing w:before="58" w:after="58"/>
              <w:jc w:val="center"/>
              <w:rPr>
                <w:rFonts w:ascii="Arial" w:hAnsi="Arial" w:cs="Arial"/>
                <w:color w:val="000000"/>
                <w:sz w:val="16"/>
                <w:szCs w:val="16"/>
              </w:rPr>
            </w:pPr>
          </w:p>
        </w:tc>
      </w:tr>
      <w:tr w:rsidR="00446679" w14:paraId="0E805BC6"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4B2A983"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51DB3D8"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Frequency of voluntary work</w:t>
            </w:r>
          </w:p>
        </w:tc>
        <w:tc>
          <w:tcPr>
            <w:tcW w:w="910" w:type="dxa"/>
            <w:tcBorders>
              <w:top w:val="nil"/>
              <w:left w:val="nil"/>
              <w:bottom w:val="nil"/>
              <w:right w:val="nil"/>
            </w:tcBorders>
            <w:shd w:val="clear" w:color="auto" w:fill="FFFFFF"/>
            <w:tcMar>
              <w:left w:w="58" w:type="dxa"/>
              <w:right w:w="58" w:type="dxa"/>
            </w:tcMar>
            <w:vAlign w:val="center"/>
          </w:tcPr>
          <w:p w14:paraId="6F895A94"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364DC4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642540"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FF5F9B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A78D54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89B577D"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A784DEB"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745225C8" w14:textId="77777777" w:rsidR="00446679" w:rsidRDefault="00446679" w:rsidP="006F0A2E">
            <w:pPr>
              <w:adjustRightInd w:val="0"/>
              <w:spacing w:before="58" w:after="58"/>
              <w:jc w:val="center"/>
              <w:rPr>
                <w:rFonts w:ascii="Arial" w:hAnsi="Arial" w:cs="Arial"/>
                <w:color w:val="000000"/>
                <w:sz w:val="16"/>
                <w:szCs w:val="16"/>
              </w:rPr>
            </w:pPr>
          </w:p>
        </w:tc>
      </w:tr>
      <w:tr w:rsidR="00446679" w14:paraId="0176211B"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6D4D86F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240330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Hours spent doing unpaid/volunteer work</w:t>
            </w:r>
          </w:p>
        </w:tc>
        <w:tc>
          <w:tcPr>
            <w:tcW w:w="910" w:type="dxa"/>
            <w:tcBorders>
              <w:top w:val="nil"/>
              <w:left w:val="nil"/>
              <w:bottom w:val="nil"/>
              <w:right w:val="nil"/>
            </w:tcBorders>
            <w:shd w:val="clear" w:color="auto" w:fill="FFFFFF"/>
            <w:tcMar>
              <w:left w:w="58" w:type="dxa"/>
              <w:right w:w="58" w:type="dxa"/>
            </w:tcMar>
            <w:vAlign w:val="center"/>
          </w:tcPr>
          <w:p w14:paraId="03F2B0D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07625E2"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F980E6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76DE50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DF731CD"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3E688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83CE1D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2B0533D" w14:textId="77777777" w:rsidR="00446679" w:rsidRDefault="00446679" w:rsidP="006F0A2E">
            <w:pPr>
              <w:adjustRightInd w:val="0"/>
              <w:spacing w:before="58" w:after="58"/>
              <w:jc w:val="center"/>
              <w:rPr>
                <w:rFonts w:ascii="Arial" w:hAnsi="Arial" w:cs="Arial"/>
                <w:color w:val="000000"/>
                <w:sz w:val="16"/>
                <w:szCs w:val="16"/>
              </w:rPr>
            </w:pPr>
          </w:p>
        </w:tc>
      </w:tr>
      <w:tr w:rsidR="00446679" w14:paraId="699B178F"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2BE0C966"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5B014B15"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7DE3B58E"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Caring for others</w:t>
            </w:r>
          </w:p>
        </w:tc>
        <w:tc>
          <w:tcPr>
            <w:tcW w:w="3082" w:type="dxa"/>
            <w:tcBorders>
              <w:top w:val="nil"/>
              <w:left w:val="nil"/>
              <w:bottom w:val="nil"/>
              <w:right w:val="nil"/>
            </w:tcBorders>
            <w:shd w:val="clear" w:color="auto" w:fill="FFFFFF"/>
            <w:tcMar>
              <w:left w:w="58" w:type="dxa"/>
              <w:right w:w="58" w:type="dxa"/>
            </w:tcMar>
            <w:vAlign w:val="center"/>
          </w:tcPr>
          <w:p w14:paraId="23B900A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Cared for others</w:t>
            </w:r>
          </w:p>
        </w:tc>
        <w:tc>
          <w:tcPr>
            <w:tcW w:w="910" w:type="dxa"/>
            <w:tcBorders>
              <w:top w:val="nil"/>
              <w:left w:val="nil"/>
              <w:bottom w:val="nil"/>
              <w:right w:val="nil"/>
            </w:tcBorders>
            <w:shd w:val="clear" w:color="auto" w:fill="FFFFFF"/>
            <w:tcMar>
              <w:left w:w="58" w:type="dxa"/>
              <w:right w:w="58" w:type="dxa"/>
            </w:tcMar>
            <w:vAlign w:val="center"/>
          </w:tcPr>
          <w:p w14:paraId="0B59AD4E"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A5A3F2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334E53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5F4AAECC"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F20A1F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31F1B8F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21511BAB"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F9F3D59"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116608E1"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5BAA56F8"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30D748FA"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Who cared for</w:t>
            </w:r>
          </w:p>
        </w:tc>
        <w:tc>
          <w:tcPr>
            <w:tcW w:w="910" w:type="dxa"/>
            <w:tcBorders>
              <w:top w:val="nil"/>
              <w:left w:val="nil"/>
              <w:bottom w:val="nil"/>
              <w:right w:val="nil"/>
            </w:tcBorders>
            <w:shd w:val="clear" w:color="auto" w:fill="FFFFFF"/>
            <w:tcMar>
              <w:left w:w="58" w:type="dxa"/>
              <w:right w:w="58" w:type="dxa"/>
            </w:tcMar>
            <w:vAlign w:val="center"/>
          </w:tcPr>
          <w:p w14:paraId="4E177357"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4B0A63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7</w:t>
            </w:r>
          </w:p>
        </w:tc>
        <w:tc>
          <w:tcPr>
            <w:tcW w:w="910" w:type="dxa"/>
            <w:tcBorders>
              <w:top w:val="nil"/>
              <w:left w:val="nil"/>
              <w:bottom w:val="nil"/>
              <w:right w:val="nil"/>
            </w:tcBorders>
            <w:shd w:val="clear" w:color="auto" w:fill="FFFFFF"/>
            <w:tcMar>
              <w:left w:w="58" w:type="dxa"/>
              <w:right w:w="58" w:type="dxa"/>
            </w:tcMar>
            <w:vAlign w:val="center"/>
          </w:tcPr>
          <w:p w14:paraId="37E6B05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280760A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3E13D43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19C10AE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c>
          <w:tcPr>
            <w:tcW w:w="910" w:type="dxa"/>
            <w:tcBorders>
              <w:top w:val="nil"/>
              <w:left w:val="nil"/>
              <w:bottom w:val="nil"/>
              <w:right w:val="nil"/>
            </w:tcBorders>
            <w:shd w:val="clear" w:color="auto" w:fill="FFFFFF"/>
            <w:tcMar>
              <w:left w:w="58" w:type="dxa"/>
              <w:right w:w="58" w:type="dxa"/>
            </w:tcMar>
            <w:vAlign w:val="center"/>
          </w:tcPr>
          <w:p w14:paraId="1DCB7631"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2181F378"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6</w:t>
            </w:r>
          </w:p>
        </w:tc>
      </w:tr>
      <w:tr w:rsidR="00446679" w14:paraId="06DB1498"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26F61C1"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5605DD90"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Hours spent caring for others</w:t>
            </w:r>
          </w:p>
        </w:tc>
        <w:tc>
          <w:tcPr>
            <w:tcW w:w="910" w:type="dxa"/>
            <w:tcBorders>
              <w:top w:val="nil"/>
              <w:left w:val="nil"/>
              <w:bottom w:val="nil"/>
              <w:right w:val="nil"/>
            </w:tcBorders>
            <w:shd w:val="clear" w:color="auto" w:fill="FFFFFF"/>
            <w:tcMar>
              <w:left w:w="58" w:type="dxa"/>
              <w:right w:w="58" w:type="dxa"/>
            </w:tcMar>
            <w:vAlign w:val="center"/>
          </w:tcPr>
          <w:p w14:paraId="3A11BCD9"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869B0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w:t>
            </w:r>
          </w:p>
        </w:tc>
        <w:tc>
          <w:tcPr>
            <w:tcW w:w="910" w:type="dxa"/>
            <w:tcBorders>
              <w:top w:val="nil"/>
              <w:left w:val="nil"/>
              <w:bottom w:val="nil"/>
              <w:right w:val="nil"/>
            </w:tcBorders>
            <w:shd w:val="clear" w:color="auto" w:fill="FFFFFF"/>
            <w:tcMar>
              <w:left w:w="58" w:type="dxa"/>
              <w:right w:w="58" w:type="dxa"/>
            </w:tcMar>
            <w:vAlign w:val="center"/>
          </w:tcPr>
          <w:p w14:paraId="27F59530"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36916C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419B769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4210501"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01C9A6CC"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01092C3"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1</w:t>
            </w:r>
          </w:p>
        </w:tc>
      </w:tr>
      <w:tr w:rsidR="00446679" w14:paraId="2892711F"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1DB1B5DB" w14:textId="77777777" w:rsidR="00446679" w:rsidRDefault="00446679" w:rsidP="006F0A2E">
            <w:pPr>
              <w:adjustRightInd w:val="0"/>
              <w:spacing w:before="58" w:after="58"/>
              <w:rPr>
                <w:rFonts w:ascii="Arial" w:hAnsi="Arial" w:cs="Arial"/>
                <w:color w:val="000000"/>
                <w:sz w:val="16"/>
                <w:szCs w:val="16"/>
              </w:rPr>
            </w:pPr>
          </w:p>
        </w:tc>
        <w:tc>
          <w:tcPr>
            <w:tcW w:w="3082" w:type="dxa"/>
            <w:tcBorders>
              <w:top w:val="nil"/>
              <w:left w:val="nil"/>
              <w:bottom w:val="nil"/>
              <w:right w:val="nil"/>
            </w:tcBorders>
            <w:shd w:val="clear" w:color="auto" w:fill="FFFFFF"/>
            <w:tcMar>
              <w:left w:w="58" w:type="dxa"/>
              <w:right w:w="58" w:type="dxa"/>
            </w:tcMar>
            <w:vAlign w:val="center"/>
          </w:tcPr>
          <w:p w14:paraId="459A5399" w14:textId="77777777" w:rsidR="00446679" w:rsidRDefault="00446679" w:rsidP="006F0A2E">
            <w:pPr>
              <w:adjustRightInd w:val="0"/>
              <w:spacing w:before="58" w:after="58"/>
              <w:rPr>
                <w:rFonts w:ascii="Arial" w:hAnsi="Arial" w:cs="Arial"/>
                <w:color w:val="000000"/>
                <w:sz w:val="16"/>
                <w:szCs w:val="16"/>
              </w:rPr>
            </w:pPr>
            <w:r>
              <w:rPr>
                <w:rFonts w:ascii="Arial" w:hAnsi="Arial" w:cs="Arial"/>
                <w:color w:val="000000"/>
                <w:sz w:val="16"/>
                <w:szCs w:val="16"/>
              </w:rPr>
              <w:t>Months spent caring for others</w:t>
            </w:r>
          </w:p>
        </w:tc>
        <w:tc>
          <w:tcPr>
            <w:tcW w:w="910" w:type="dxa"/>
            <w:tcBorders>
              <w:top w:val="nil"/>
              <w:left w:val="nil"/>
              <w:bottom w:val="nil"/>
              <w:right w:val="nil"/>
            </w:tcBorders>
            <w:shd w:val="clear" w:color="auto" w:fill="FFFFFF"/>
            <w:tcMar>
              <w:left w:w="58" w:type="dxa"/>
              <w:right w:w="58" w:type="dxa"/>
            </w:tcMar>
            <w:vAlign w:val="center"/>
          </w:tcPr>
          <w:p w14:paraId="4C85E188"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472A0D26"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3347567A"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52CD60D5"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2C08B567"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21</w:t>
            </w:r>
          </w:p>
        </w:tc>
        <w:tc>
          <w:tcPr>
            <w:tcW w:w="910" w:type="dxa"/>
            <w:tcBorders>
              <w:top w:val="nil"/>
              <w:left w:val="nil"/>
              <w:bottom w:val="nil"/>
              <w:right w:val="nil"/>
            </w:tcBorders>
            <w:shd w:val="clear" w:color="auto" w:fill="FFFFFF"/>
            <w:tcMar>
              <w:left w:w="58" w:type="dxa"/>
              <w:right w:w="58" w:type="dxa"/>
            </w:tcMar>
            <w:vAlign w:val="center"/>
          </w:tcPr>
          <w:p w14:paraId="65240B14"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c>
          <w:tcPr>
            <w:tcW w:w="910" w:type="dxa"/>
            <w:tcBorders>
              <w:top w:val="nil"/>
              <w:left w:val="nil"/>
              <w:bottom w:val="nil"/>
              <w:right w:val="nil"/>
            </w:tcBorders>
            <w:shd w:val="clear" w:color="auto" w:fill="FFFFFF"/>
            <w:tcMar>
              <w:left w:w="58" w:type="dxa"/>
              <w:right w:w="58" w:type="dxa"/>
            </w:tcMar>
            <w:vAlign w:val="center"/>
          </w:tcPr>
          <w:p w14:paraId="32C9F63A" w14:textId="77777777" w:rsidR="00446679" w:rsidRDefault="00446679" w:rsidP="006F0A2E">
            <w:pPr>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8F7E17F" w14:textId="77777777" w:rsidR="00446679" w:rsidRDefault="00446679" w:rsidP="006F0A2E">
            <w:pPr>
              <w:adjustRightInd w:val="0"/>
              <w:spacing w:before="58" w:after="58"/>
              <w:jc w:val="center"/>
              <w:rPr>
                <w:rFonts w:ascii="Arial" w:hAnsi="Arial" w:cs="Arial"/>
                <w:color w:val="000000"/>
                <w:sz w:val="16"/>
                <w:szCs w:val="16"/>
              </w:rPr>
            </w:pPr>
            <w:r>
              <w:rPr>
                <w:rFonts w:ascii="Arial" w:hAnsi="Arial" w:cs="Arial"/>
                <w:color w:val="000000"/>
                <w:sz w:val="16"/>
                <w:szCs w:val="16"/>
              </w:rPr>
              <w:t>20</w:t>
            </w:r>
          </w:p>
        </w:tc>
      </w:tr>
      <w:tr w:rsidR="00446679" w14:paraId="4E82CC14" w14:textId="77777777" w:rsidTr="006F0A2E">
        <w:trPr>
          <w:cantSplit/>
        </w:trPr>
        <w:tc>
          <w:tcPr>
            <w:tcW w:w="12282" w:type="dxa"/>
            <w:gridSpan w:val="10"/>
            <w:tcBorders>
              <w:top w:val="nil"/>
              <w:left w:val="nil"/>
              <w:bottom w:val="nil"/>
              <w:right w:val="nil"/>
            </w:tcBorders>
            <w:shd w:val="clear" w:color="auto" w:fill="FFFFFF"/>
            <w:tcMar>
              <w:left w:w="58" w:type="dxa"/>
              <w:right w:w="58" w:type="dxa"/>
            </w:tcMar>
            <w:vAlign w:val="center"/>
          </w:tcPr>
          <w:p w14:paraId="150A7DA4"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r w:rsidR="00446679" w14:paraId="01AD3A7D" w14:textId="77777777" w:rsidTr="006F0A2E">
        <w:trPr>
          <w:cantSplit/>
        </w:trPr>
        <w:tc>
          <w:tcPr>
            <w:tcW w:w="1920" w:type="dxa"/>
            <w:tcBorders>
              <w:top w:val="nil"/>
              <w:left w:val="nil"/>
              <w:bottom w:val="nil"/>
              <w:right w:val="nil"/>
            </w:tcBorders>
            <w:shd w:val="clear" w:color="auto" w:fill="FFFFFF"/>
            <w:tcMar>
              <w:left w:w="58" w:type="dxa"/>
              <w:right w:w="58" w:type="dxa"/>
            </w:tcMar>
            <w:vAlign w:val="center"/>
          </w:tcPr>
          <w:p w14:paraId="0ADBEA65" w14:textId="77777777" w:rsidR="00446679" w:rsidRDefault="00446679" w:rsidP="006F0A2E">
            <w:pPr>
              <w:keepNext/>
              <w:adjustRightInd w:val="0"/>
              <w:spacing w:before="58" w:after="58"/>
              <w:rPr>
                <w:rFonts w:ascii="Arial" w:hAnsi="Arial" w:cs="Arial"/>
                <w:color w:val="000000"/>
                <w:sz w:val="16"/>
                <w:szCs w:val="16"/>
              </w:rPr>
            </w:pPr>
            <w:r>
              <w:rPr>
                <w:rFonts w:ascii="Arial" w:hAnsi="Arial" w:cs="Arial"/>
                <w:color w:val="000000"/>
                <w:sz w:val="16"/>
                <w:szCs w:val="16"/>
              </w:rPr>
              <w:t>Respondent engagement</w:t>
            </w:r>
          </w:p>
        </w:tc>
        <w:tc>
          <w:tcPr>
            <w:tcW w:w="3082" w:type="dxa"/>
            <w:tcBorders>
              <w:top w:val="nil"/>
              <w:left w:val="nil"/>
              <w:bottom w:val="nil"/>
              <w:right w:val="nil"/>
            </w:tcBorders>
            <w:shd w:val="clear" w:color="auto" w:fill="FFFFFF"/>
            <w:tcMar>
              <w:left w:w="58" w:type="dxa"/>
              <w:right w:w="58" w:type="dxa"/>
            </w:tcMar>
            <w:vAlign w:val="center"/>
          </w:tcPr>
          <w:p w14:paraId="31BBD0FA" w14:textId="77777777" w:rsidR="00446679" w:rsidRDefault="00446679" w:rsidP="006F0A2E">
            <w:pPr>
              <w:keepNext/>
              <w:adjustRightInd w:val="0"/>
              <w:spacing w:before="58" w:after="58"/>
              <w:rPr>
                <w:rFonts w:ascii="Arial" w:hAnsi="Arial" w:cs="Arial"/>
                <w:color w:val="000000"/>
                <w:sz w:val="16"/>
                <w:szCs w:val="16"/>
              </w:rPr>
            </w:pPr>
            <w:r>
              <w:rPr>
                <w:rFonts w:ascii="Arial" w:hAnsi="Arial" w:cs="Arial"/>
                <w:color w:val="000000"/>
                <w:sz w:val="16"/>
                <w:szCs w:val="16"/>
              </w:rPr>
              <w:t>Survey participation</w:t>
            </w:r>
          </w:p>
        </w:tc>
        <w:tc>
          <w:tcPr>
            <w:tcW w:w="910" w:type="dxa"/>
            <w:tcBorders>
              <w:top w:val="nil"/>
              <w:left w:val="nil"/>
              <w:bottom w:val="nil"/>
              <w:right w:val="nil"/>
            </w:tcBorders>
            <w:shd w:val="clear" w:color="auto" w:fill="FFFFFF"/>
            <w:tcMar>
              <w:left w:w="58" w:type="dxa"/>
              <w:right w:w="58" w:type="dxa"/>
            </w:tcMar>
            <w:vAlign w:val="center"/>
          </w:tcPr>
          <w:p w14:paraId="0D4CC7B6"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55965022"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28CF8FA"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75385360"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0CE391CD" w14:textId="77777777" w:rsidR="00446679" w:rsidRDefault="00446679" w:rsidP="006F0A2E">
            <w:pPr>
              <w:keepNext/>
              <w:adjustRightInd w:val="0"/>
              <w:spacing w:before="58" w:after="58"/>
              <w:jc w:val="center"/>
              <w:rPr>
                <w:rFonts w:ascii="Arial" w:hAnsi="Arial" w:cs="Arial"/>
                <w:color w:val="000000"/>
                <w:sz w:val="16"/>
                <w:szCs w:val="16"/>
              </w:rPr>
            </w:pPr>
            <w:r>
              <w:rPr>
                <w:rFonts w:ascii="Arial" w:hAnsi="Arial" w:cs="Arial"/>
                <w:color w:val="000000"/>
                <w:sz w:val="16"/>
                <w:szCs w:val="16"/>
              </w:rPr>
              <w:t>1</w:t>
            </w:r>
          </w:p>
        </w:tc>
        <w:tc>
          <w:tcPr>
            <w:tcW w:w="910" w:type="dxa"/>
            <w:tcBorders>
              <w:top w:val="nil"/>
              <w:left w:val="nil"/>
              <w:bottom w:val="nil"/>
              <w:right w:val="nil"/>
            </w:tcBorders>
            <w:shd w:val="clear" w:color="auto" w:fill="FFFFFF"/>
            <w:tcMar>
              <w:left w:w="58" w:type="dxa"/>
              <w:right w:w="58" w:type="dxa"/>
            </w:tcMar>
            <w:vAlign w:val="center"/>
          </w:tcPr>
          <w:p w14:paraId="115D1CB3"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3C22AD7C" w14:textId="77777777" w:rsidR="00446679" w:rsidRDefault="00446679" w:rsidP="006F0A2E">
            <w:pPr>
              <w:keepNext/>
              <w:adjustRightInd w:val="0"/>
              <w:spacing w:before="58" w:after="58"/>
              <w:jc w:val="center"/>
              <w:rPr>
                <w:rFonts w:ascii="Arial" w:hAnsi="Arial" w:cs="Arial"/>
                <w:color w:val="000000"/>
                <w:sz w:val="16"/>
                <w:szCs w:val="16"/>
              </w:rPr>
            </w:pPr>
          </w:p>
        </w:tc>
        <w:tc>
          <w:tcPr>
            <w:tcW w:w="910" w:type="dxa"/>
            <w:tcBorders>
              <w:top w:val="nil"/>
              <w:left w:val="nil"/>
              <w:bottom w:val="nil"/>
              <w:right w:val="nil"/>
            </w:tcBorders>
            <w:shd w:val="clear" w:color="auto" w:fill="FFFFFF"/>
            <w:tcMar>
              <w:left w:w="58" w:type="dxa"/>
              <w:right w:w="58" w:type="dxa"/>
            </w:tcMar>
            <w:vAlign w:val="center"/>
          </w:tcPr>
          <w:p w14:paraId="19663934" w14:textId="77777777" w:rsidR="00446679" w:rsidRDefault="00446679" w:rsidP="006F0A2E">
            <w:pPr>
              <w:keepNext/>
              <w:adjustRightInd w:val="0"/>
              <w:spacing w:before="58" w:after="58"/>
              <w:jc w:val="center"/>
              <w:rPr>
                <w:rFonts w:ascii="Arial" w:hAnsi="Arial" w:cs="Arial"/>
                <w:color w:val="000000"/>
                <w:sz w:val="16"/>
                <w:szCs w:val="16"/>
              </w:rPr>
            </w:pPr>
          </w:p>
        </w:tc>
      </w:tr>
      <w:tr w:rsidR="00446679" w14:paraId="1B01934C" w14:textId="77777777" w:rsidTr="006F0A2E">
        <w:trPr>
          <w:cantSplit/>
        </w:trPr>
        <w:tc>
          <w:tcPr>
            <w:tcW w:w="12282" w:type="dxa"/>
            <w:gridSpan w:val="10"/>
            <w:tcBorders>
              <w:top w:val="nil"/>
              <w:left w:val="nil"/>
              <w:bottom w:val="single" w:sz="4" w:space="0" w:color="000000"/>
              <w:right w:val="nil"/>
            </w:tcBorders>
            <w:shd w:val="clear" w:color="auto" w:fill="FFFFFF"/>
            <w:tcMar>
              <w:left w:w="58" w:type="dxa"/>
              <w:right w:w="58" w:type="dxa"/>
            </w:tcMar>
            <w:vAlign w:val="center"/>
          </w:tcPr>
          <w:p w14:paraId="6DA98288" w14:textId="77777777" w:rsidR="00446679" w:rsidRDefault="00446679" w:rsidP="006F0A2E">
            <w:pPr>
              <w:pBdr>
                <w:bottom w:val="single" w:sz="6" w:space="0" w:color="auto"/>
              </w:pBdr>
              <w:adjustRightInd w:val="0"/>
              <w:spacing w:before="58" w:after="58"/>
              <w:jc w:val="center"/>
              <w:rPr>
                <w:rFonts w:ascii="Helvetica" w:hAnsi="Helvetica" w:cs="Helvetica"/>
                <w:color w:val="000000"/>
                <w:sz w:val="7"/>
                <w:szCs w:val="7"/>
              </w:rPr>
            </w:pPr>
          </w:p>
        </w:tc>
      </w:tr>
    </w:tbl>
    <w:p w14:paraId="267C86C7" w14:textId="77777777" w:rsidR="00446679" w:rsidRDefault="00446679" w:rsidP="00446679">
      <w:pPr>
        <w:adjustRightInd w:val="0"/>
        <w:rPr>
          <w:rFonts w:ascii="Helvetica" w:hAnsi="Helvetica" w:cs="Helvetica"/>
          <w:color w:val="000000"/>
          <w:sz w:val="7"/>
          <w:szCs w:val="7"/>
        </w:rPr>
      </w:pPr>
    </w:p>
    <w:p w14:paraId="5DAA0AA2" w14:textId="77777777" w:rsidR="00446679" w:rsidRPr="00446679" w:rsidRDefault="00446679" w:rsidP="00446679">
      <w:pPr>
        <w:pStyle w:val="Text"/>
        <w:sectPr w:rsidR="00446679" w:rsidRPr="00446679" w:rsidSect="00BE6000">
          <w:footerReference w:type="even" r:id="rId55"/>
          <w:footerReference w:type="default" r:id="rId56"/>
          <w:pgSz w:w="16840" w:h="11907" w:orient="landscape" w:code="9"/>
          <w:pgMar w:top="1418" w:right="1276" w:bottom="1701" w:left="1276" w:header="709" w:footer="556" w:gutter="0"/>
          <w:cols w:space="708"/>
          <w:docGrid w:linePitch="360"/>
        </w:sectPr>
      </w:pPr>
    </w:p>
    <w:p w14:paraId="4B0DD6A0" w14:textId="5F66C875" w:rsidR="00B30CAF" w:rsidRDefault="00B30CAF" w:rsidP="00726336">
      <w:pPr>
        <w:pStyle w:val="Heading1"/>
      </w:pPr>
      <w:bookmarkStart w:id="270" w:name="_Toc89693180"/>
      <w:r>
        <w:lastRenderedPageBreak/>
        <w:t>References</w:t>
      </w:r>
      <w:bookmarkEnd w:id="270"/>
    </w:p>
    <w:p w14:paraId="6CEF99C1" w14:textId="77777777" w:rsidR="00003909" w:rsidRPr="00003909" w:rsidRDefault="00003909" w:rsidP="00003909">
      <w:pPr>
        <w:pStyle w:val="FootnoteText"/>
        <w:rPr>
          <w:sz w:val="19"/>
          <w:szCs w:val="19"/>
        </w:rPr>
      </w:pPr>
      <w:r w:rsidRPr="00003909">
        <w:rPr>
          <w:sz w:val="19"/>
          <w:szCs w:val="19"/>
        </w:rPr>
        <w:t xml:space="preserve">ABS (Australian Bureau of Statistics) 2001, </w:t>
      </w:r>
      <w:r w:rsidRPr="00003909">
        <w:rPr>
          <w:i/>
          <w:sz w:val="19"/>
          <w:szCs w:val="19"/>
        </w:rPr>
        <w:t>Australian Standard Classification of Education (ASCED)</w:t>
      </w:r>
      <w:r w:rsidRPr="00003909">
        <w:rPr>
          <w:sz w:val="19"/>
          <w:szCs w:val="19"/>
        </w:rPr>
        <w:t>, cat.no.1272.0, Canberra.</w:t>
      </w:r>
    </w:p>
    <w:p w14:paraId="3EEA74F4" w14:textId="77777777" w:rsidR="00003909" w:rsidRPr="00003909" w:rsidRDefault="00003909" w:rsidP="00003909">
      <w:pPr>
        <w:pStyle w:val="FootnoteText"/>
        <w:rPr>
          <w:sz w:val="19"/>
          <w:szCs w:val="19"/>
        </w:rPr>
      </w:pPr>
      <w:r w:rsidRPr="00003909">
        <w:rPr>
          <w:sz w:val="19"/>
          <w:szCs w:val="19"/>
        </w:rPr>
        <w:t>——2006a</w:t>
      </w:r>
      <w:r>
        <w:rPr>
          <w:sz w:val="19"/>
          <w:szCs w:val="19"/>
        </w:rPr>
        <w:t xml:space="preserve">, </w:t>
      </w:r>
      <w:r w:rsidRPr="00003909">
        <w:rPr>
          <w:i/>
          <w:sz w:val="19"/>
          <w:szCs w:val="19"/>
        </w:rPr>
        <w:t>Australian and New Zealand Standard Classification of Occupations</w:t>
      </w:r>
      <w:r w:rsidRPr="00003909">
        <w:rPr>
          <w:sz w:val="19"/>
          <w:szCs w:val="19"/>
        </w:rPr>
        <w:t xml:space="preserve">, 1st </w:t>
      </w:r>
      <w:proofErr w:type="spellStart"/>
      <w:r w:rsidRPr="00003909">
        <w:rPr>
          <w:sz w:val="19"/>
          <w:szCs w:val="19"/>
        </w:rPr>
        <w:t>edn</w:t>
      </w:r>
      <w:proofErr w:type="spellEnd"/>
      <w:r w:rsidRPr="00003909">
        <w:rPr>
          <w:sz w:val="19"/>
          <w:szCs w:val="19"/>
        </w:rPr>
        <w:t>, cat.no.1220.0, ABS,</w:t>
      </w:r>
      <w:r w:rsidRPr="00AC0596">
        <w:t xml:space="preserve"> </w:t>
      </w:r>
      <w:r w:rsidR="00642D2F">
        <w:rPr>
          <w:sz w:val="19"/>
          <w:szCs w:val="19"/>
        </w:rPr>
        <w:t>Canberra</w:t>
      </w:r>
      <w:r w:rsidRPr="00003909">
        <w:rPr>
          <w:sz w:val="19"/>
          <w:szCs w:val="19"/>
        </w:rPr>
        <w:t xml:space="preserve">. </w:t>
      </w:r>
    </w:p>
    <w:p w14:paraId="43958796" w14:textId="77777777" w:rsidR="00003909" w:rsidRPr="00003909" w:rsidRDefault="00003909" w:rsidP="00003909">
      <w:pPr>
        <w:pStyle w:val="FootnoteText"/>
        <w:spacing w:after="240"/>
        <w:rPr>
          <w:sz w:val="19"/>
          <w:szCs w:val="19"/>
        </w:rPr>
      </w:pPr>
      <w:r w:rsidRPr="00003909">
        <w:rPr>
          <w:sz w:val="19"/>
          <w:szCs w:val="19"/>
        </w:rPr>
        <w:t>——2006b</w:t>
      </w:r>
      <w:r>
        <w:rPr>
          <w:sz w:val="19"/>
          <w:szCs w:val="19"/>
        </w:rPr>
        <w:t xml:space="preserve">, </w:t>
      </w:r>
      <w:r w:rsidRPr="00003909">
        <w:rPr>
          <w:i/>
          <w:sz w:val="19"/>
          <w:szCs w:val="19"/>
        </w:rPr>
        <w:t xml:space="preserve">Australian and New Zealand Standard Industrial Classification, </w:t>
      </w:r>
      <w:r w:rsidRPr="00003909">
        <w:rPr>
          <w:sz w:val="19"/>
          <w:szCs w:val="19"/>
        </w:rPr>
        <w:t xml:space="preserve">cat.no.1292.0, </w:t>
      </w:r>
      <w:r w:rsidR="00642D2F">
        <w:rPr>
          <w:sz w:val="19"/>
          <w:szCs w:val="19"/>
        </w:rPr>
        <w:t xml:space="preserve">ABS, </w:t>
      </w:r>
      <w:r w:rsidRPr="00003909">
        <w:rPr>
          <w:sz w:val="19"/>
          <w:szCs w:val="19"/>
        </w:rPr>
        <w:t>Canberra.</w:t>
      </w:r>
    </w:p>
    <w:p w14:paraId="5A7F6241" w14:textId="77777777" w:rsidR="00B30CAF" w:rsidRPr="00513ABF" w:rsidRDefault="00B30CAF" w:rsidP="00B30CAF">
      <w:pPr>
        <w:widowControl w:val="0"/>
        <w:autoSpaceDE w:val="0"/>
        <w:autoSpaceDN w:val="0"/>
        <w:adjustRightInd w:val="0"/>
        <w:spacing w:line="240" w:lineRule="auto"/>
        <w:ind w:left="500" w:right="200" w:hanging="500"/>
        <w:rPr>
          <w:szCs w:val="19"/>
        </w:rPr>
      </w:pPr>
      <w:r>
        <w:rPr>
          <w:szCs w:val="19"/>
        </w:rPr>
        <w:t>ACER (</w:t>
      </w:r>
      <w:r w:rsidRPr="00513ABF">
        <w:rPr>
          <w:szCs w:val="19"/>
        </w:rPr>
        <w:t>Australian C</w:t>
      </w:r>
      <w:r>
        <w:rPr>
          <w:szCs w:val="19"/>
        </w:rPr>
        <w:t>ouncil for Educational Research)</w:t>
      </w:r>
      <w:r w:rsidRPr="00513ABF">
        <w:rPr>
          <w:szCs w:val="19"/>
        </w:rPr>
        <w:t xml:space="preserve"> 1997, </w:t>
      </w:r>
      <w:r w:rsidRPr="00513ABF">
        <w:rPr>
          <w:i/>
          <w:iCs/>
          <w:szCs w:val="19"/>
        </w:rPr>
        <w:t>Overview of the Longitudinal Surveys of Australian Youth program</w:t>
      </w:r>
      <w:r>
        <w:rPr>
          <w:szCs w:val="19"/>
        </w:rPr>
        <w:t>, LSAY technical report no.</w:t>
      </w:r>
      <w:r w:rsidRPr="00513ABF">
        <w:rPr>
          <w:szCs w:val="19"/>
        </w:rPr>
        <w:t xml:space="preserve">2, </w:t>
      </w:r>
      <w:r>
        <w:rPr>
          <w:szCs w:val="19"/>
        </w:rPr>
        <w:t xml:space="preserve">Camberwell, viewed </w:t>
      </w:r>
      <w:r w:rsidRPr="00513ABF">
        <w:rPr>
          <w:szCs w:val="19"/>
        </w:rPr>
        <w:t>9 Nov</w:t>
      </w:r>
      <w:r>
        <w:rPr>
          <w:szCs w:val="19"/>
        </w:rPr>
        <w:t>ember</w:t>
      </w:r>
      <w:r w:rsidRPr="00513ABF">
        <w:rPr>
          <w:szCs w:val="19"/>
        </w:rPr>
        <w:t xml:space="preserve"> 2017,</w:t>
      </w:r>
      <w:r>
        <w:rPr>
          <w:szCs w:val="19"/>
        </w:rPr>
        <w:t xml:space="preserve"> </w:t>
      </w:r>
      <w:r w:rsidRPr="00513ABF">
        <w:rPr>
          <w:szCs w:val="19"/>
        </w:rPr>
        <w:t>&lt;http://www.lsay.edu.au/publications/1934.html&gt;.</w:t>
      </w:r>
    </w:p>
    <w:p w14:paraId="2E722060" w14:textId="30BE687C" w:rsidR="00542515" w:rsidRDefault="00542515" w:rsidP="00B30CAF">
      <w:pPr>
        <w:widowControl w:val="0"/>
        <w:autoSpaceDE w:val="0"/>
        <w:autoSpaceDN w:val="0"/>
        <w:adjustRightInd w:val="0"/>
        <w:spacing w:line="240" w:lineRule="auto"/>
        <w:ind w:left="500" w:right="200" w:hanging="500"/>
        <w:rPr>
          <w:szCs w:val="19"/>
        </w:rPr>
      </w:pPr>
      <w:r w:rsidRPr="009D1314">
        <w:rPr>
          <w:szCs w:val="19"/>
        </w:rPr>
        <w:t xml:space="preserve">Chew, E, Parvazian, S &amp; Semo, R 2023, </w:t>
      </w:r>
      <w:r w:rsidRPr="009D1314">
        <w:rPr>
          <w:i/>
          <w:iCs/>
          <w:szCs w:val="19"/>
        </w:rPr>
        <w:t>Understanding and using the linked LSAY-NAPLAN data: issues and considerations</w:t>
      </w:r>
      <w:r w:rsidRPr="009D1314">
        <w:rPr>
          <w:szCs w:val="19"/>
        </w:rPr>
        <w:t>, NCVER, Adelaide</w:t>
      </w:r>
    </w:p>
    <w:p w14:paraId="035D495A" w14:textId="3A1E10AA" w:rsidR="00B30CAF" w:rsidRPr="00513ABF" w:rsidRDefault="00B30CAF" w:rsidP="00B30CAF">
      <w:pPr>
        <w:widowControl w:val="0"/>
        <w:autoSpaceDE w:val="0"/>
        <w:autoSpaceDN w:val="0"/>
        <w:adjustRightInd w:val="0"/>
        <w:spacing w:line="240" w:lineRule="auto"/>
        <w:ind w:left="500" w:right="200" w:hanging="500"/>
        <w:rPr>
          <w:szCs w:val="19"/>
        </w:rPr>
      </w:pPr>
      <w:r>
        <w:rPr>
          <w:szCs w:val="19"/>
        </w:rPr>
        <w:t>Lim, P</w:t>
      </w:r>
      <w:r w:rsidRPr="00513ABF">
        <w:rPr>
          <w:szCs w:val="19"/>
        </w:rPr>
        <w:t xml:space="preserve"> 2011, </w:t>
      </w:r>
      <w:r w:rsidRPr="00513ABF">
        <w:rPr>
          <w:i/>
          <w:iCs/>
          <w:szCs w:val="19"/>
        </w:rPr>
        <w:t>Weighting</w:t>
      </w:r>
      <w:r w:rsidRPr="00513ABF">
        <w:rPr>
          <w:i/>
          <w:szCs w:val="19"/>
        </w:rPr>
        <w:t xml:space="preserve"> the LSAY Programme of International Student Assessment cohorts</w:t>
      </w:r>
      <w:r w:rsidR="00642D2F">
        <w:rPr>
          <w:szCs w:val="19"/>
        </w:rPr>
        <w:t xml:space="preserve">, NCVER, Adelaide, viewed </w:t>
      </w:r>
      <w:r w:rsidRPr="00513ABF">
        <w:rPr>
          <w:szCs w:val="19"/>
        </w:rPr>
        <w:t>2 Nov</w:t>
      </w:r>
      <w:r w:rsidR="00642D2F">
        <w:rPr>
          <w:szCs w:val="19"/>
        </w:rPr>
        <w:t>ember</w:t>
      </w:r>
      <w:r w:rsidRPr="00513ABF">
        <w:rPr>
          <w:szCs w:val="19"/>
        </w:rPr>
        <w:t xml:space="preserve"> 2017, &lt;</w:t>
      </w:r>
      <w:r w:rsidRPr="005504EF">
        <w:rPr>
          <w:szCs w:val="19"/>
        </w:rPr>
        <w:t>https://www.lsay.edu.au/publications/search-for-lsay-publications/2429</w:t>
      </w:r>
      <w:r w:rsidRPr="00513ABF">
        <w:rPr>
          <w:szCs w:val="19"/>
        </w:rPr>
        <w:t>&gt;.</w:t>
      </w:r>
    </w:p>
    <w:p w14:paraId="514D257C" w14:textId="77777777" w:rsidR="00B30CAF" w:rsidRPr="000A1DAA" w:rsidRDefault="00642D2F" w:rsidP="00B30CAF">
      <w:pPr>
        <w:widowControl w:val="0"/>
        <w:autoSpaceDE w:val="0"/>
        <w:autoSpaceDN w:val="0"/>
        <w:adjustRightInd w:val="0"/>
        <w:spacing w:line="240" w:lineRule="auto"/>
        <w:ind w:left="500" w:right="200" w:hanging="500"/>
        <w:rPr>
          <w:szCs w:val="19"/>
        </w:rPr>
      </w:pPr>
      <w:r>
        <w:rPr>
          <w:szCs w:val="19"/>
        </w:rPr>
        <w:t>OECD (Organisation for Economic Co-operation and Development)</w:t>
      </w:r>
      <w:r w:rsidR="00B30CAF" w:rsidRPr="000A1DAA">
        <w:rPr>
          <w:szCs w:val="19"/>
        </w:rPr>
        <w:t xml:space="preserve"> 2016, </w:t>
      </w:r>
      <w:r w:rsidR="00B30CAF" w:rsidRPr="000A1DAA">
        <w:rPr>
          <w:i/>
          <w:szCs w:val="19"/>
        </w:rPr>
        <w:t>PISA 2015 technical report</w:t>
      </w:r>
      <w:r w:rsidR="00B30CAF" w:rsidRPr="000A1DAA">
        <w:rPr>
          <w:szCs w:val="19"/>
        </w:rPr>
        <w:t xml:space="preserve">, </w:t>
      </w:r>
      <w:r>
        <w:rPr>
          <w:szCs w:val="19"/>
        </w:rPr>
        <w:t xml:space="preserve">OECD Publishing, Paris, viewed </w:t>
      </w:r>
      <w:r w:rsidR="00B30CAF" w:rsidRPr="000A1DAA">
        <w:rPr>
          <w:szCs w:val="19"/>
        </w:rPr>
        <w:t>9 Nov</w:t>
      </w:r>
      <w:r>
        <w:rPr>
          <w:szCs w:val="19"/>
        </w:rPr>
        <w:t>ember</w:t>
      </w:r>
      <w:r w:rsidR="00B30CAF" w:rsidRPr="000A1DAA">
        <w:rPr>
          <w:szCs w:val="19"/>
        </w:rPr>
        <w:t xml:space="preserve"> 2017, </w:t>
      </w:r>
      <w:r>
        <w:rPr>
          <w:szCs w:val="19"/>
        </w:rPr>
        <w:t>&lt;</w:t>
      </w:r>
      <w:hyperlink r:id="rId57" w:history="1">
        <w:r w:rsidRPr="00A65E73">
          <w:rPr>
            <w:rStyle w:val="Hyperlink"/>
            <w:szCs w:val="19"/>
          </w:rPr>
          <w:t>http://www.oecd.org/pisa/data/2015-technical-report/</w:t>
        </w:r>
      </w:hyperlink>
      <w:r>
        <w:rPr>
          <w:szCs w:val="19"/>
        </w:rPr>
        <w:t>&gt;.</w:t>
      </w:r>
    </w:p>
    <w:p w14:paraId="17A3D40D" w14:textId="77777777" w:rsidR="00B30CAF" w:rsidRPr="00513ABF" w:rsidRDefault="00642D2F" w:rsidP="00B30CAF">
      <w:pPr>
        <w:widowControl w:val="0"/>
        <w:autoSpaceDE w:val="0"/>
        <w:autoSpaceDN w:val="0"/>
        <w:adjustRightInd w:val="0"/>
        <w:spacing w:line="240" w:lineRule="auto"/>
        <w:ind w:left="500" w:right="200" w:hanging="500"/>
        <w:rPr>
          <w:szCs w:val="19"/>
        </w:rPr>
      </w:pPr>
      <w:r>
        <w:rPr>
          <w:szCs w:val="19"/>
        </w:rPr>
        <w:t>NCVER (</w:t>
      </w:r>
      <w:r w:rsidR="00B30CAF" w:rsidRPr="00513ABF">
        <w:rPr>
          <w:szCs w:val="19"/>
        </w:rPr>
        <w:t>National Centre fo</w:t>
      </w:r>
      <w:r>
        <w:rPr>
          <w:szCs w:val="19"/>
        </w:rPr>
        <w:t>r Vocational Education Research)</w:t>
      </w:r>
      <w:r w:rsidR="00B30CAF" w:rsidRPr="00513ABF">
        <w:rPr>
          <w:szCs w:val="19"/>
        </w:rPr>
        <w:t xml:space="preserve"> 2015, </w:t>
      </w:r>
      <w:r w:rsidR="00B30CAF" w:rsidRPr="00513ABF">
        <w:rPr>
          <w:i/>
          <w:szCs w:val="19"/>
        </w:rPr>
        <w:t xml:space="preserve">Future topic areas for the Longitudinal Surveys of </w:t>
      </w:r>
      <w:r w:rsidR="00B30CAF" w:rsidRPr="00513ABF">
        <w:rPr>
          <w:i/>
          <w:iCs/>
          <w:szCs w:val="19"/>
        </w:rPr>
        <w:t>Australian</w:t>
      </w:r>
      <w:r>
        <w:rPr>
          <w:i/>
          <w:szCs w:val="19"/>
        </w:rPr>
        <w:t xml:space="preserve"> Youth —</w:t>
      </w:r>
      <w:r w:rsidR="00B30CAF" w:rsidRPr="00513ABF">
        <w:rPr>
          <w:i/>
          <w:szCs w:val="19"/>
        </w:rPr>
        <w:t xml:space="preserve"> Y15 cohort</w:t>
      </w:r>
      <w:r>
        <w:rPr>
          <w:szCs w:val="19"/>
        </w:rPr>
        <w:t xml:space="preserve">, NCVER, Adelaide, viewed </w:t>
      </w:r>
      <w:r w:rsidR="00B30CAF">
        <w:rPr>
          <w:szCs w:val="19"/>
        </w:rPr>
        <w:t>2 Nov</w:t>
      </w:r>
      <w:r>
        <w:rPr>
          <w:szCs w:val="19"/>
        </w:rPr>
        <w:t>ember</w:t>
      </w:r>
      <w:r w:rsidR="00B30CAF">
        <w:rPr>
          <w:szCs w:val="19"/>
        </w:rPr>
        <w:t xml:space="preserve"> 2017, </w:t>
      </w:r>
      <w:r>
        <w:rPr>
          <w:szCs w:val="19"/>
        </w:rPr>
        <w:t>&lt;</w:t>
      </w:r>
      <w:hyperlink r:id="rId58" w:history="1">
        <w:r w:rsidR="00B30CAF" w:rsidRPr="001A2C59">
          <w:rPr>
            <w:rStyle w:val="Hyperlink"/>
            <w:szCs w:val="19"/>
          </w:rPr>
          <w:t>https://www.lsay.edu.au/publications/search-for-lsay-publications/2814</w:t>
        </w:r>
      </w:hyperlink>
      <w:r>
        <w:t>&gt;</w:t>
      </w:r>
      <w:r w:rsidR="00B30CAF">
        <w:rPr>
          <w:szCs w:val="19"/>
        </w:rPr>
        <w:t>.</w:t>
      </w:r>
      <w:r w:rsidR="00B30CAF" w:rsidRPr="00513ABF">
        <w:rPr>
          <w:szCs w:val="19"/>
        </w:rPr>
        <w:t xml:space="preserve"> </w:t>
      </w:r>
    </w:p>
    <w:p w14:paraId="4BB19261" w14:textId="77777777" w:rsidR="00B30CAF" w:rsidRPr="00EE36AE" w:rsidRDefault="00B30CAF" w:rsidP="00B30CAF">
      <w:pPr>
        <w:widowControl w:val="0"/>
        <w:autoSpaceDE w:val="0"/>
        <w:autoSpaceDN w:val="0"/>
        <w:adjustRightInd w:val="0"/>
        <w:spacing w:line="240" w:lineRule="auto"/>
        <w:ind w:left="500" w:right="200" w:hanging="500"/>
        <w:rPr>
          <w:rStyle w:val="Hyperlink"/>
        </w:rPr>
      </w:pPr>
      <w:r w:rsidRPr="00EE36AE">
        <w:rPr>
          <w:rStyle w:val="Hyperlink"/>
        </w:rPr>
        <w:t>Thomson, S, De Bortoli, L &amp; Underwood, C, 2017, PISA 2015: Reporting Australia</w:t>
      </w:r>
      <w:r w:rsidR="00896FA4" w:rsidRPr="00EE36AE">
        <w:rPr>
          <w:rStyle w:val="Hyperlink"/>
        </w:rPr>
        <w:t>’</w:t>
      </w:r>
      <w:r w:rsidRPr="00EE36AE">
        <w:rPr>
          <w:rStyle w:val="Hyperlink"/>
        </w:rPr>
        <w:t>s results, Australian Council for Educational Research, Camberwell viewed 9 Oct</w:t>
      </w:r>
      <w:r w:rsidR="00642D2F" w:rsidRPr="00EE36AE">
        <w:rPr>
          <w:rStyle w:val="Hyperlink"/>
        </w:rPr>
        <w:t>ober</w:t>
      </w:r>
      <w:r w:rsidRPr="00EE36AE">
        <w:rPr>
          <w:rStyle w:val="Hyperlink"/>
        </w:rPr>
        <w:t xml:space="preserve"> 2017, &lt;http://research.acer.edu.au/ozpisa/22/&gt;.</w:t>
      </w:r>
    </w:p>
    <w:p w14:paraId="7ACD96B8" w14:textId="69555326" w:rsidR="00B30CAF" w:rsidRDefault="00B30CAF" w:rsidP="00B30CAF">
      <w:pPr>
        <w:widowControl w:val="0"/>
        <w:autoSpaceDE w:val="0"/>
        <w:autoSpaceDN w:val="0"/>
        <w:adjustRightInd w:val="0"/>
        <w:spacing w:line="240" w:lineRule="auto"/>
        <w:ind w:left="500" w:right="200" w:hanging="500"/>
        <w:rPr>
          <w:rStyle w:val="Hyperlink"/>
        </w:rPr>
      </w:pPr>
      <w:r w:rsidRPr="00EE36AE">
        <w:rPr>
          <w:rStyle w:val="Hyperlink"/>
        </w:rPr>
        <w:t xml:space="preserve">Wallis Market &amp; Social Research, 2017, </w:t>
      </w:r>
      <w:r w:rsidR="00896FA4" w:rsidRPr="00EE36AE">
        <w:rPr>
          <w:rStyle w:val="Hyperlink"/>
        </w:rPr>
        <w:t>‘</w:t>
      </w:r>
      <w:r w:rsidRPr="00EE36AE">
        <w:rPr>
          <w:rStyle w:val="Hyperlink"/>
        </w:rPr>
        <w:t>Longitudinal Surveys of Australian Youth Y15 2016 methodological report</w:t>
      </w:r>
      <w:r w:rsidR="00896FA4" w:rsidRPr="00EE36AE">
        <w:rPr>
          <w:rStyle w:val="Hyperlink"/>
        </w:rPr>
        <w:t>’</w:t>
      </w:r>
      <w:r w:rsidRPr="00EE36AE">
        <w:rPr>
          <w:rStyle w:val="Hyperlink"/>
        </w:rPr>
        <w:t>, unpublished.</w:t>
      </w:r>
    </w:p>
    <w:p w14:paraId="5264431E" w14:textId="229441E8" w:rsidR="00DB491C" w:rsidRPr="00425BBD" w:rsidRDefault="00DB491C" w:rsidP="00DB491C">
      <w:pPr>
        <w:widowControl w:val="0"/>
        <w:autoSpaceDE w:val="0"/>
        <w:autoSpaceDN w:val="0"/>
        <w:adjustRightInd w:val="0"/>
        <w:spacing w:line="240" w:lineRule="auto"/>
        <w:ind w:left="500" w:right="200" w:hanging="500"/>
        <w:rPr>
          <w:rStyle w:val="Hyperlink"/>
        </w:rPr>
      </w:pPr>
      <w:r>
        <w:rPr>
          <w:rStyle w:val="Hyperlink"/>
        </w:rPr>
        <w:t>——</w:t>
      </w:r>
      <w:r w:rsidRPr="00425BBD">
        <w:rPr>
          <w:rStyle w:val="Hyperlink"/>
        </w:rPr>
        <w:t>, 201</w:t>
      </w:r>
      <w:r>
        <w:rPr>
          <w:rStyle w:val="Hyperlink"/>
        </w:rPr>
        <w:t>8a</w:t>
      </w:r>
      <w:r w:rsidRPr="00425BBD">
        <w:rPr>
          <w:rStyle w:val="Hyperlink"/>
        </w:rPr>
        <w:t>, ‘Longitudinal Surveys of Australian Youth Y15 201</w:t>
      </w:r>
      <w:r>
        <w:rPr>
          <w:rStyle w:val="Hyperlink"/>
        </w:rPr>
        <w:t>7</w:t>
      </w:r>
      <w:r w:rsidRPr="00425BBD">
        <w:rPr>
          <w:rStyle w:val="Hyperlink"/>
        </w:rPr>
        <w:t xml:space="preserve"> methodological report’, unpublished.</w:t>
      </w:r>
    </w:p>
    <w:p w14:paraId="13CCA827" w14:textId="4129177A" w:rsidR="00DB491C" w:rsidRPr="00425BBD" w:rsidRDefault="00DB491C" w:rsidP="00DB491C">
      <w:pPr>
        <w:widowControl w:val="0"/>
        <w:autoSpaceDE w:val="0"/>
        <w:autoSpaceDN w:val="0"/>
        <w:adjustRightInd w:val="0"/>
        <w:spacing w:line="240" w:lineRule="auto"/>
        <w:ind w:left="500" w:right="200" w:hanging="500"/>
        <w:rPr>
          <w:rStyle w:val="Hyperlink"/>
        </w:rPr>
      </w:pPr>
      <w:r>
        <w:rPr>
          <w:rStyle w:val="Hyperlink"/>
        </w:rPr>
        <w:t>——</w:t>
      </w:r>
      <w:r w:rsidRPr="00425BBD">
        <w:rPr>
          <w:rStyle w:val="Hyperlink"/>
        </w:rPr>
        <w:t xml:space="preserve">, </w:t>
      </w:r>
      <w:r>
        <w:rPr>
          <w:rStyle w:val="Hyperlink"/>
        </w:rPr>
        <w:t xml:space="preserve">2018b, </w:t>
      </w:r>
      <w:r w:rsidRPr="00425BBD">
        <w:rPr>
          <w:rStyle w:val="Hyperlink"/>
        </w:rPr>
        <w:t>‘L</w:t>
      </w:r>
      <w:r>
        <w:rPr>
          <w:rStyle w:val="Hyperlink"/>
        </w:rPr>
        <w:t>SAY schools top-up activity: methodology and learnings’,</w:t>
      </w:r>
      <w:r w:rsidRPr="00425BBD">
        <w:rPr>
          <w:rStyle w:val="Hyperlink"/>
        </w:rPr>
        <w:t xml:space="preserve"> unpublished.</w:t>
      </w:r>
    </w:p>
    <w:p w14:paraId="128F8141" w14:textId="1E846301" w:rsidR="00325BAE" w:rsidRPr="00EE36AE" w:rsidRDefault="00325BAE" w:rsidP="00EE36AE">
      <w:pPr>
        <w:widowControl w:val="0"/>
        <w:autoSpaceDE w:val="0"/>
        <w:autoSpaceDN w:val="0"/>
        <w:adjustRightInd w:val="0"/>
        <w:spacing w:line="240" w:lineRule="auto"/>
        <w:ind w:left="500" w:right="200" w:hanging="500"/>
        <w:rPr>
          <w:rStyle w:val="Hyperlink"/>
        </w:rPr>
      </w:pPr>
      <w:r w:rsidRPr="00EE36AE">
        <w:rPr>
          <w:rStyle w:val="Hyperlink"/>
        </w:rPr>
        <w:t>Watson, N</w:t>
      </w:r>
      <w:r>
        <w:rPr>
          <w:rStyle w:val="Hyperlink"/>
        </w:rPr>
        <w:t>, 2014</w:t>
      </w:r>
      <w:r w:rsidRPr="00EE36AE">
        <w:rPr>
          <w:rStyle w:val="Hyperlink"/>
        </w:rPr>
        <w:t xml:space="preserve">. </w:t>
      </w:r>
      <w:r w:rsidR="00DB491C">
        <w:rPr>
          <w:rStyle w:val="Hyperlink"/>
        </w:rPr>
        <w:t>‘</w:t>
      </w:r>
      <w:r w:rsidRPr="00EE36AE">
        <w:rPr>
          <w:rStyle w:val="Hyperlink"/>
        </w:rPr>
        <w:t>Evaluation of weighting methods to integrate a top-up sample with an ongoing longitudinal sample</w:t>
      </w:r>
      <w:r w:rsidR="00DB491C">
        <w:rPr>
          <w:rStyle w:val="Hyperlink"/>
        </w:rPr>
        <w:t xml:space="preserve">’, </w:t>
      </w:r>
      <w:r w:rsidRPr="00EE36AE">
        <w:rPr>
          <w:rStyle w:val="Hyperlink"/>
          <w:i/>
        </w:rPr>
        <w:t>Survey Research Methods</w:t>
      </w:r>
      <w:r w:rsidR="00DB491C">
        <w:rPr>
          <w:rStyle w:val="Hyperlink"/>
          <w:i/>
        </w:rPr>
        <w:t xml:space="preserve"> </w:t>
      </w:r>
      <w:r w:rsidR="00DB491C" w:rsidRPr="00EE36AE">
        <w:rPr>
          <w:rStyle w:val="Hyperlink"/>
        </w:rPr>
        <w:t>vol</w:t>
      </w:r>
      <w:r w:rsidR="00DB491C">
        <w:rPr>
          <w:rStyle w:val="Hyperlink"/>
        </w:rPr>
        <w:t xml:space="preserve"> </w:t>
      </w:r>
      <w:r w:rsidR="00DB491C" w:rsidRPr="00EE36AE">
        <w:rPr>
          <w:rStyle w:val="Hyperlink"/>
        </w:rPr>
        <w:t>8</w:t>
      </w:r>
      <w:r w:rsidR="00DB491C">
        <w:rPr>
          <w:rStyle w:val="Hyperlink"/>
        </w:rPr>
        <w:t xml:space="preserve"> </w:t>
      </w:r>
      <w:r w:rsidR="00DB491C" w:rsidRPr="00EE36AE">
        <w:rPr>
          <w:rStyle w:val="Hyperlink"/>
        </w:rPr>
        <w:t>no</w:t>
      </w:r>
      <w:r w:rsidR="00DB491C">
        <w:rPr>
          <w:rStyle w:val="Hyperlink"/>
        </w:rPr>
        <w:t xml:space="preserve"> </w:t>
      </w:r>
      <w:r w:rsidR="00DB491C" w:rsidRPr="00EE36AE">
        <w:rPr>
          <w:rStyle w:val="Hyperlink"/>
        </w:rPr>
        <w:t>3</w:t>
      </w:r>
      <w:r w:rsidR="00DB491C">
        <w:rPr>
          <w:rStyle w:val="Hyperlink"/>
        </w:rPr>
        <w:t>, p. 195-208, &lt;</w:t>
      </w:r>
      <w:r w:rsidR="00DB491C" w:rsidRPr="00DB491C">
        <w:rPr>
          <w:rStyle w:val="Hyperlink"/>
        </w:rPr>
        <w:t>https://ojs.ub.uni-konstanz.de/srm/article/view/5818&gt;.</w:t>
      </w:r>
    </w:p>
    <w:p w14:paraId="27556D39" w14:textId="77777777" w:rsidR="0059139C" w:rsidRDefault="0059139C" w:rsidP="009C6818">
      <w:pPr>
        <w:pStyle w:val="Text"/>
        <w:spacing w:before="0"/>
        <w:ind w:right="0"/>
      </w:pPr>
    </w:p>
    <w:p w14:paraId="3C1C1B3D" w14:textId="77777777" w:rsidR="00325BAE" w:rsidRDefault="00325BAE" w:rsidP="009C6818">
      <w:pPr>
        <w:pStyle w:val="Text"/>
        <w:spacing w:before="0"/>
        <w:ind w:right="0"/>
        <w:sectPr w:rsidR="00325BAE" w:rsidSect="00BE6000">
          <w:headerReference w:type="default" r:id="rId59"/>
          <w:footerReference w:type="even" r:id="rId60"/>
          <w:footerReference w:type="default" r:id="rId61"/>
          <w:pgSz w:w="11907" w:h="16840" w:code="9"/>
          <w:pgMar w:top="1276" w:right="1701" w:bottom="1276" w:left="1418" w:header="709" w:footer="556" w:gutter="0"/>
          <w:cols w:space="708"/>
          <w:docGrid w:linePitch="360"/>
        </w:sectPr>
      </w:pPr>
    </w:p>
    <w:p w14:paraId="1D4DB985" w14:textId="1F321281" w:rsidR="00273E31" w:rsidRPr="00147626" w:rsidRDefault="00273E31" w:rsidP="00273E31">
      <w:pPr>
        <w:pStyle w:val="Heading1"/>
      </w:pPr>
      <w:bookmarkStart w:id="271" w:name="_Toc89693181"/>
      <w:r w:rsidRPr="00147626">
        <w:lastRenderedPageBreak/>
        <w:t>Appendix A: Updates to the Y</w:t>
      </w:r>
      <w:r w:rsidR="000A1DAA" w:rsidRPr="00147626">
        <w:t xml:space="preserve">15 </w:t>
      </w:r>
      <w:r w:rsidRPr="00147626">
        <w:t>data file</w:t>
      </w:r>
      <w:bookmarkEnd w:id="271"/>
    </w:p>
    <w:p w14:paraId="49D2EC4C" w14:textId="0F6F8223" w:rsidR="00273E31" w:rsidRPr="00147626" w:rsidRDefault="00273E31" w:rsidP="00273E31">
      <w:pPr>
        <w:pStyle w:val="Text"/>
      </w:pPr>
      <w:r w:rsidRPr="00147626">
        <w:t xml:space="preserve">The following table tracks updates made to the </w:t>
      </w:r>
      <w:r w:rsidR="000A1DAA" w:rsidRPr="00147626">
        <w:t xml:space="preserve">Y15 </w:t>
      </w:r>
      <w:r w:rsidRPr="00147626">
        <w:t>data file deposited with the Australian Data Archive. Users are encouraged to download the most recent version of the data file to ensure all updates are included.</w:t>
      </w:r>
    </w:p>
    <w:p w14:paraId="3BBFF64D" w14:textId="32E1F044" w:rsidR="00273E31" w:rsidRPr="00147626" w:rsidRDefault="00273E31" w:rsidP="00273E31">
      <w:pPr>
        <w:pStyle w:val="tabletitle"/>
      </w:pPr>
      <w:bookmarkStart w:id="272" w:name="_Toc302138662"/>
      <w:bookmarkStart w:id="273" w:name="_Toc131410277"/>
      <w:r w:rsidRPr="00147626">
        <w:t>Table</w:t>
      </w:r>
      <w:r w:rsidR="00BD5F51" w:rsidRPr="00147626">
        <w:t xml:space="preserve"> </w:t>
      </w:r>
      <w:r w:rsidR="005F1547" w:rsidRPr="00147626">
        <w:t>A1</w:t>
      </w:r>
      <w:r w:rsidRPr="00147626">
        <w:tab/>
        <w:t>Summary of changes made to the Y</w:t>
      </w:r>
      <w:r w:rsidR="00D718AE" w:rsidRPr="00147626">
        <w:t>15</w:t>
      </w:r>
      <w:r w:rsidRPr="00147626">
        <w:t xml:space="preserve"> data</w:t>
      </w:r>
      <w:bookmarkEnd w:id="272"/>
      <w:r w:rsidRPr="00147626">
        <w:t xml:space="preserve"> </w:t>
      </w:r>
      <w:proofErr w:type="gramStart"/>
      <w:r w:rsidRPr="00147626">
        <w:t>file</w:t>
      </w:r>
      <w:bookmarkEnd w:id="273"/>
      <w:proofErr w:type="gramEnd"/>
    </w:p>
    <w:tbl>
      <w:tblPr>
        <w:tblW w:w="14002" w:type="dxa"/>
        <w:tblInd w:w="108" w:type="dxa"/>
        <w:tblLayout w:type="fixed"/>
        <w:tblLook w:val="01E0" w:firstRow="1" w:lastRow="1" w:firstColumn="1" w:lastColumn="1" w:noHBand="0" w:noVBand="0"/>
      </w:tblPr>
      <w:tblGrid>
        <w:gridCol w:w="885"/>
        <w:gridCol w:w="850"/>
        <w:gridCol w:w="1418"/>
        <w:gridCol w:w="3093"/>
        <w:gridCol w:w="1184"/>
        <w:gridCol w:w="5622"/>
        <w:gridCol w:w="950"/>
      </w:tblGrid>
      <w:tr w:rsidR="00273E31" w:rsidRPr="00147626" w14:paraId="26494A72" w14:textId="77777777" w:rsidTr="003238F7">
        <w:trPr>
          <w:cantSplit/>
          <w:tblHeader/>
        </w:trPr>
        <w:tc>
          <w:tcPr>
            <w:tcW w:w="885" w:type="dxa"/>
            <w:tcBorders>
              <w:top w:val="single" w:sz="4" w:space="0" w:color="auto"/>
              <w:bottom w:val="single" w:sz="4" w:space="0" w:color="auto"/>
            </w:tcBorders>
            <w:shd w:val="clear" w:color="auto" w:fill="auto"/>
          </w:tcPr>
          <w:p w14:paraId="4E58C7E1" w14:textId="0FFFFCF5" w:rsidR="00273E31" w:rsidRPr="00147626" w:rsidRDefault="00273E31" w:rsidP="00100ECA">
            <w:pPr>
              <w:pStyle w:val="Tablehead1"/>
              <w:ind w:right="-108"/>
            </w:pPr>
            <w:r w:rsidRPr="00147626">
              <w:t>Wave/</w:t>
            </w:r>
            <w:r w:rsidR="00576443" w:rsidRPr="00147626">
              <w:t xml:space="preserve"> </w:t>
            </w:r>
            <w:r w:rsidRPr="00147626">
              <w:t>year</w:t>
            </w:r>
          </w:p>
        </w:tc>
        <w:tc>
          <w:tcPr>
            <w:tcW w:w="850" w:type="dxa"/>
            <w:tcBorders>
              <w:top w:val="single" w:sz="4" w:space="0" w:color="auto"/>
              <w:bottom w:val="single" w:sz="4" w:space="0" w:color="auto"/>
            </w:tcBorders>
          </w:tcPr>
          <w:p w14:paraId="3EF8EFC2" w14:textId="77777777" w:rsidR="00273E31" w:rsidRPr="00147626" w:rsidRDefault="00273E31" w:rsidP="00EE36AE">
            <w:pPr>
              <w:pStyle w:val="Tablehead1"/>
              <w:ind w:right="-138"/>
            </w:pPr>
            <w:r w:rsidRPr="00147626">
              <w:t>Version</w:t>
            </w:r>
          </w:p>
        </w:tc>
        <w:tc>
          <w:tcPr>
            <w:tcW w:w="1418" w:type="dxa"/>
            <w:tcBorders>
              <w:top w:val="single" w:sz="4" w:space="0" w:color="auto"/>
              <w:bottom w:val="single" w:sz="4" w:space="0" w:color="auto"/>
            </w:tcBorders>
          </w:tcPr>
          <w:p w14:paraId="6F12CA54" w14:textId="77777777" w:rsidR="00273E31" w:rsidRPr="00147626" w:rsidRDefault="00273E31" w:rsidP="00990467">
            <w:pPr>
              <w:pStyle w:val="Tablehead1"/>
            </w:pPr>
            <w:r w:rsidRPr="00147626">
              <w:t>Date published</w:t>
            </w:r>
          </w:p>
        </w:tc>
        <w:tc>
          <w:tcPr>
            <w:tcW w:w="3093" w:type="dxa"/>
            <w:tcBorders>
              <w:top w:val="single" w:sz="4" w:space="0" w:color="auto"/>
              <w:bottom w:val="single" w:sz="4" w:space="0" w:color="auto"/>
            </w:tcBorders>
          </w:tcPr>
          <w:p w14:paraId="3EE8E516" w14:textId="0EE58A7B" w:rsidR="00273E31" w:rsidRPr="00147626" w:rsidRDefault="00273E31" w:rsidP="00100ECA">
            <w:pPr>
              <w:pStyle w:val="Tablehead1"/>
              <w:ind w:right="-109"/>
            </w:pPr>
            <w:r w:rsidRPr="00147626">
              <w:t>Variable</w:t>
            </w:r>
          </w:p>
        </w:tc>
        <w:tc>
          <w:tcPr>
            <w:tcW w:w="1184" w:type="dxa"/>
            <w:tcBorders>
              <w:top w:val="single" w:sz="4" w:space="0" w:color="auto"/>
              <w:bottom w:val="single" w:sz="4" w:space="0" w:color="auto"/>
            </w:tcBorders>
          </w:tcPr>
          <w:p w14:paraId="07A95E7A" w14:textId="77777777" w:rsidR="00273E31" w:rsidRPr="00147626" w:rsidRDefault="00273E31" w:rsidP="00560C52">
            <w:pPr>
              <w:pStyle w:val="Tablehead1"/>
              <w:ind w:right="-108"/>
            </w:pPr>
            <w:r w:rsidRPr="00147626">
              <w:t>Variable name</w:t>
            </w:r>
          </w:p>
        </w:tc>
        <w:tc>
          <w:tcPr>
            <w:tcW w:w="5622" w:type="dxa"/>
            <w:tcBorders>
              <w:top w:val="single" w:sz="4" w:space="0" w:color="auto"/>
              <w:bottom w:val="single" w:sz="4" w:space="0" w:color="auto"/>
            </w:tcBorders>
            <w:shd w:val="clear" w:color="auto" w:fill="auto"/>
          </w:tcPr>
          <w:p w14:paraId="079A2DDD" w14:textId="77777777" w:rsidR="00273E31" w:rsidRPr="00147626" w:rsidRDefault="00273E31" w:rsidP="00100ECA">
            <w:pPr>
              <w:pStyle w:val="Tablehead1"/>
              <w:ind w:right="-109"/>
            </w:pPr>
            <w:r w:rsidRPr="00147626">
              <w:t>Description</w:t>
            </w:r>
          </w:p>
        </w:tc>
        <w:tc>
          <w:tcPr>
            <w:tcW w:w="950" w:type="dxa"/>
            <w:tcBorders>
              <w:top w:val="single" w:sz="4" w:space="0" w:color="auto"/>
              <w:bottom w:val="single" w:sz="4" w:space="0" w:color="auto"/>
            </w:tcBorders>
          </w:tcPr>
          <w:p w14:paraId="40DE2BF6" w14:textId="77777777" w:rsidR="00273E31" w:rsidRPr="00147626" w:rsidRDefault="00273E31" w:rsidP="00273E31">
            <w:pPr>
              <w:pStyle w:val="Tablehead1"/>
              <w:ind w:right="-109"/>
            </w:pPr>
            <w:r w:rsidRPr="00147626">
              <w:t>Number of records affected</w:t>
            </w:r>
          </w:p>
        </w:tc>
      </w:tr>
      <w:tr w:rsidR="00E903CD" w:rsidRPr="000474A6" w14:paraId="048FEB0B" w14:textId="77777777" w:rsidTr="00990467">
        <w:trPr>
          <w:cantSplit/>
        </w:trPr>
        <w:tc>
          <w:tcPr>
            <w:tcW w:w="885" w:type="dxa"/>
            <w:tcBorders>
              <w:top w:val="single" w:sz="4" w:space="0" w:color="auto"/>
            </w:tcBorders>
            <w:shd w:val="clear" w:color="auto" w:fill="auto"/>
          </w:tcPr>
          <w:p w14:paraId="1C041D07" w14:textId="5C5A1253" w:rsidR="00E903CD" w:rsidRPr="00147626" w:rsidRDefault="00E903CD" w:rsidP="00E903CD">
            <w:pPr>
              <w:pStyle w:val="Tabletext"/>
              <w:ind w:right="-110"/>
            </w:pPr>
            <w:r w:rsidRPr="00147626">
              <w:t xml:space="preserve">Waves 1 to </w:t>
            </w:r>
            <w:r w:rsidR="0007350E" w:rsidRPr="00147626">
              <w:t>8</w:t>
            </w:r>
            <w:r w:rsidRPr="00147626">
              <w:t xml:space="preserve"> (2015 to 202</w:t>
            </w:r>
            <w:r w:rsidR="0007350E" w:rsidRPr="00147626">
              <w:t>2</w:t>
            </w:r>
            <w:r w:rsidRPr="00147626">
              <w:t>)</w:t>
            </w:r>
          </w:p>
        </w:tc>
        <w:tc>
          <w:tcPr>
            <w:tcW w:w="850" w:type="dxa"/>
            <w:tcBorders>
              <w:top w:val="single" w:sz="4" w:space="0" w:color="auto"/>
            </w:tcBorders>
            <w:shd w:val="clear" w:color="auto" w:fill="auto"/>
          </w:tcPr>
          <w:p w14:paraId="64DA4F29" w14:textId="2A9C56FF" w:rsidR="00E903CD" w:rsidRPr="00147626" w:rsidRDefault="00E903CD" w:rsidP="00E903CD">
            <w:pPr>
              <w:pStyle w:val="Tabletext"/>
            </w:pPr>
            <w:r w:rsidRPr="00147626">
              <w:t>V</w:t>
            </w:r>
            <w:r w:rsidR="0007350E" w:rsidRPr="00147626">
              <w:t>7</w:t>
            </w:r>
          </w:p>
        </w:tc>
        <w:tc>
          <w:tcPr>
            <w:tcW w:w="1418" w:type="dxa"/>
            <w:tcBorders>
              <w:top w:val="single" w:sz="4" w:space="0" w:color="auto"/>
            </w:tcBorders>
            <w:shd w:val="clear" w:color="auto" w:fill="auto"/>
          </w:tcPr>
          <w:p w14:paraId="4752D9E2" w14:textId="45B0312C" w:rsidR="00E903CD" w:rsidRPr="00147626" w:rsidRDefault="00990467" w:rsidP="00E903CD">
            <w:pPr>
              <w:pStyle w:val="Tabletext"/>
              <w:ind w:right="-141"/>
            </w:pPr>
            <w:r w:rsidRPr="00147626">
              <w:t>September</w:t>
            </w:r>
          </w:p>
          <w:p w14:paraId="261BCBE3" w14:textId="237CD17C" w:rsidR="00E903CD" w:rsidRPr="00147626" w:rsidRDefault="00E903CD" w:rsidP="00E903CD">
            <w:pPr>
              <w:pStyle w:val="Tabletext"/>
              <w:ind w:right="-141"/>
            </w:pPr>
            <w:r w:rsidRPr="00147626">
              <w:t>202</w:t>
            </w:r>
            <w:r w:rsidR="0007350E" w:rsidRPr="00147626">
              <w:t>3</w:t>
            </w:r>
          </w:p>
        </w:tc>
        <w:tc>
          <w:tcPr>
            <w:tcW w:w="9899" w:type="dxa"/>
            <w:gridSpan w:val="3"/>
            <w:tcBorders>
              <w:top w:val="single" w:sz="4" w:space="0" w:color="auto"/>
            </w:tcBorders>
          </w:tcPr>
          <w:p w14:paraId="13697DD6" w14:textId="31CE7F54" w:rsidR="00E903CD" w:rsidRPr="00147626" w:rsidRDefault="00E903CD" w:rsidP="00E903CD">
            <w:pPr>
              <w:pStyle w:val="Tabletext"/>
              <w:rPr>
                <w:i/>
                <w:iCs/>
              </w:rPr>
            </w:pPr>
            <w:r w:rsidRPr="00147626">
              <w:rPr>
                <w:i/>
                <w:iCs/>
              </w:rPr>
              <w:t xml:space="preserve">Wave </w:t>
            </w:r>
            <w:r w:rsidR="0007350E" w:rsidRPr="00147626">
              <w:rPr>
                <w:i/>
                <w:iCs/>
              </w:rPr>
              <w:t>8</w:t>
            </w:r>
            <w:r w:rsidRPr="00147626">
              <w:rPr>
                <w:i/>
                <w:iCs/>
              </w:rPr>
              <w:t xml:space="preserve"> (202</w:t>
            </w:r>
            <w:r w:rsidR="0007350E" w:rsidRPr="00147626">
              <w:rPr>
                <w:i/>
                <w:iCs/>
              </w:rPr>
              <w:t>2</w:t>
            </w:r>
            <w:r w:rsidRPr="00147626">
              <w:rPr>
                <w:i/>
                <w:iCs/>
              </w:rPr>
              <w:t>) variables added to data fil</w:t>
            </w:r>
            <w:r w:rsidR="003B6EC2" w:rsidRPr="00147626">
              <w:rPr>
                <w:i/>
                <w:iCs/>
              </w:rPr>
              <w:t>e.</w:t>
            </w:r>
          </w:p>
        </w:tc>
        <w:tc>
          <w:tcPr>
            <w:tcW w:w="950" w:type="dxa"/>
            <w:tcBorders>
              <w:top w:val="single" w:sz="4" w:space="0" w:color="auto"/>
            </w:tcBorders>
          </w:tcPr>
          <w:p w14:paraId="510D4153" w14:textId="22E24EDF" w:rsidR="00E903CD" w:rsidRPr="00147626" w:rsidRDefault="00E903CD" w:rsidP="00E903CD">
            <w:pPr>
              <w:pStyle w:val="Tabletext"/>
              <w:jc w:val="center"/>
            </w:pPr>
            <w:r w:rsidRPr="00147626">
              <w:t>All</w:t>
            </w:r>
          </w:p>
        </w:tc>
      </w:tr>
      <w:tr w:rsidR="0007350E" w:rsidRPr="000474A6" w14:paraId="27CCBB6D" w14:textId="77777777" w:rsidTr="003238F7">
        <w:trPr>
          <w:cantSplit/>
        </w:trPr>
        <w:tc>
          <w:tcPr>
            <w:tcW w:w="885" w:type="dxa"/>
            <w:tcBorders>
              <w:bottom w:val="single" w:sz="4" w:space="0" w:color="auto"/>
            </w:tcBorders>
            <w:shd w:val="clear" w:color="auto" w:fill="auto"/>
          </w:tcPr>
          <w:p w14:paraId="25E580AD" w14:textId="77777777" w:rsidR="0007350E" w:rsidRPr="000474A6" w:rsidRDefault="0007350E" w:rsidP="009C48D4">
            <w:pPr>
              <w:pStyle w:val="Tabletext"/>
            </w:pPr>
          </w:p>
        </w:tc>
        <w:tc>
          <w:tcPr>
            <w:tcW w:w="850" w:type="dxa"/>
            <w:tcBorders>
              <w:bottom w:val="single" w:sz="4" w:space="0" w:color="auto"/>
            </w:tcBorders>
            <w:shd w:val="clear" w:color="auto" w:fill="auto"/>
          </w:tcPr>
          <w:p w14:paraId="7086220B" w14:textId="77777777" w:rsidR="0007350E" w:rsidRPr="000474A6" w:rsidRDefault="0007350E" w:rsidP="009C48D4">
            <w:pPr>
              <w:pStyle w:val="Tabletext"/>
            </w:pPr>
          </w:p>
        </w:tc>
        <w:tc>
          <w:tcPr>
            <w:tcW w:w="1418" w:type="dxa"/>
            <w:tcBorders>
              <w:bottom w:val="single" w:sz="4" w:space="0" w:color="auto"/>
            </w:tcBorders>
            <w:shd w:val="clear" w:color="auto" w:fill="auto"/>
          </w:tcPr>
          <w:p w14:paraId="64D4FED9" w14:textId="77777777" w:rsidR="0007350E" w:rsidRPr="000474A6" w:rsidRDefault="0007350E" w:rsidP="009C48D4">
            <w:pPr>
              <w:pStyle w:val="Tabletext"/>
              <w:ind w:right="-141"/>
            </w:pPr>
          </w:p>
        </w:tc>
        <w:tc>
          <w:tcPr>
            <w:tcW w:w="3093" w:type="dxa"/>
            <w:tcBorders>
              <w:bottom w:val="single" w:sz="4" w:space="0" w:color="auto"/>
            </w:tcBorders>
          </w:tcPr>
          <w:p w14:paraId="5A41B89A" w14:textId="77777777" w:rsidR="0007350E" w:rsidRDefault="0007350E" w:rsidP="00F57190">
            <w:pPr>
              <w:pStyle w:val="Tabletext"/>
              <w:ind w:right="-110"/>
            </w:pPr>
          </w:p>
        </w:tc>
        <w:tc>
          <w:tcPr>
            <w:tcW w:w="1184" w:type="dxa"/>
            <w:tcBorders>
              <w:bottom w:val="single" w:sz="4" w:space="0" w:color="auto"/>
            </w:tcBorders>
          </w:tcPr>
          <w:p w14:paraId="2653C9C2" w14:textId="77777777" w:rsidR="0007350E" w:rsidRPr="00990467" w:rsidRDefault="0007350E" w:rsidP="00142DC4">
            <w:pPr>
              <w:pStyle w:val="Tabletext"/>
              <w:ind w:right="-160"/>
            </w:pPr>
          </w:p>
        </w:tc>
        <w:tc>
          <w:tcPr>
            <w:tcW w:w="5622" w:type="dxa"/>
            <w:tcBorders>
              <w:bottom w:val="single" w:sz="4" w:space="0" w:color="auto"/>
            </w:tcBorders>
            <w:shd w:val="clear" w:color="auto" w:fill="auto"/>
          </w:tcPr>
          <w:p w14:paraId="776FDAD6" w14:textId="77777777" w:rsidR="0007350E" w:rsidRPr="00610A82" w:rsidRDefault="0007350E" w:rsidP="00F57190">
            <w:pPr>
              <w:pStyle w:val="Tabletext"/>
            </w:pPr>
          </w:p>
        </w:tc>
        <w:tc>
          <w:tcPr>
            <w:tcW w:w="950" w:type="dxa"/>
            <w:tcBorders>
              <w:bottom w:val="single" w:sz="4" w:space="0" w:color="auto"/>
            </w:tcBorders>
          </w:tcPr>
          <w:p w14:paraId="192B28E6" w14:textId="77777777" w:rsidR="0007350E" w:rsidRDefault="0007350E" w:rsidP="00990467">
            <w:pPr>
              <w:pStyle w:val="Tabletext"/>
              <w:jc w:val="right"/>
            </w:pPr>
          </w:p>
        </w:tc>
      </w:tr>
      <w:tr w:rsidR="0007350E" w:rsidRPr="000474A6" w14:paraId="25A5C1B3" w14:textId="77777777" w:rsidTr="003238F7">
        <w:trPr>
          <w:cantSplit/>
        </w:trPr>
        <w:tc>
          <w:tcPr>
            <w:tcW w:w="885" w:type="dxa"/>
            <w:tcBorders>
              <w:top w:val="single" w:sz="4" w:space="0" w:color="auto"/>
            </w:tcBorders>
            <w:shd w:val="clear" w:color="auto" w:fill="auto"/>
          </w:tcPr>
          <w:p w14:paraId="3A8BECBB" w14:textId="62B852F7" w:rsidR="0007350E" w:rsidRPr="000474A6" w:rsidRDefault="0007350E" w:rsidP="0007350E">
            <w:pPr>
              <w:pStyle w:val="Tabletext"/>
            </w:pPr>
            <w:r w:rsidRPr="007D2BCC">
              <w:t>Waves 1 to 7 (2015 to 2021)</w:t>
            </w:r>
          </w:p>
        </w:tc>
        <w:tc>
          <w:tcPr>
            <w:tcW w:w="850" w:type="dxa"/>
            <w:tcBorders>
              <w:top w:val="single" w:sz="4" w:space="0" w:color="auto"/>
            </w:tcBorders>
            <w:shd w:val="clear" w:color="auto" w:fill="auto"/>
          </w:tcPr>
          <w:p w14:paraId="25058DC3" w14:textId="5453AD43" w:rsidR="0007350E" w:rsidRPr="000474A6" w:rsidRDefault="0007350E" w:rsidP="0007350E">
            <w:pPr>
              <w:pStyle w:val="Tabletext"/>
            </w:pPr>
            <w:r w:rsidRPr="007D2BCC">
              <w:t>V6</w:t>
            </w:r>
          </w:p>
        </w:tc>
        <w:tc>
          <w:tcPr>
            <w:tcW w:w="1418" w:type="dxa"/>
            <w:tcBorders>
              <w:top w:val="single" w:sz="4" w:space="0" w:color="auto"/>
            </w:tcBorders>
            <w:shd w:val="clear" w:color="auto" w:fill="auto"/>
          </w:tcPr>
          <w:p w14:paraId="292AD3E2" w14:textId="77777777" w:rsidR="0007350E" w:rsidRPr="007D2BCC" w:rsidRDefault="0007350E" w:rsidP="0007350E">
            <w:pPr>
              <w:pStyle w:val="Tabletext"/>
              <w:ind w:right="-141"/>
            </w:pPr>
            <w:r w:rsidRPr="007D2BCC">
              <w:t>September</w:t>
            </w:r>
          </w:p>
          <w:p w14:paraId="611C44C9" w14:textId="6B0F5832" w:rsidR="0007350E" w:rsidRPr="000474A6" w:rsidRDefault="0007350E" w:rsidP="0007350E">
            <w:pPr>
              <w:pStyle w:val="Tabletext"/>
              <w:ind w:right="-141"/>
            </w:pPr>
            <w:r w:rsidRPr="007D2BCC">
              <w:t>2022</w:t>
            </w:r>
          </w:p>
        </w:tc>
        <w:tc>
          <w:tcPr>
            <w:tcW w:w="10849" w:type="dxa"/>
            <w:gridSpan w:val="4"/>
            <w:tcBorders>
              <w:top w:val="single" w:sz="4" w:space="0" w:color="auto"/>
            </w:tcBorders>
          </w:tcPr>
          <w:p w14:paraId="05D3B3CF" w14:textId="5060FD9F" w:rsidR="0007350E" w:rsidRDefault="0007350E" w:rsidP="0007350E">
            <w:pPr>
              <w:pStyle w:val="Tabletext"/>
            </w:pPr>
            <w:r w:rsidRPr="007D2BCC">
              <w:rPr>
                <w:i/>
                <w:iCs/>
              </w:rPr>
              <w:t>Wave 7 (2021) variables added to data file.</w:t>
            </w:r>
          </w:p>
        </w:tc>
      </w:tr>
      <w:tr w:rsidR="0007350E" w:rsidRPr="000474A6" w14:paraId="425C6F6E" w14:textId="77777777" w:rsidTr="007D7770">
        <w:trPr>
          <w:cantSplit/>
        </w:trPr>
        <w:tc>
          <w:tcPr>
            <w:tcW w:w="885" w:type="dxa"/>
            <w:shd w:val="clear" w:color="auto" w:fill="auto"/>
          </w:tcPr>
          <w:p w14:paraId="0CE3AF74" w14:textId="77777777" w:rsidR="0007350E" w:rsidRPr="000474A6" w:rsidRDefault="0007350E" w:rsidP="0007350E">
            <w:pPr>
              <w:pStyle w:val="Tabletext"/>
            </w:pPr>
          </w:p>
        </w:tc>
        <w:tc>
          <w:tcPr>
            <w:tcW w:w="850" w:type="dxa"/>
            <w:shd w:val="clear" w:color="auto" w:fill="auto"/>
          </w:tcPr>
          <w:p w14:paraId="15CEB043" w14:textId="77777777" w:rsidR="0007350E" w:rsidRPr="000474A6" w:rsidRDefault="0007350E" w:rsidP="0007350E">
            <w:pPr>
              <w:pStyle w:val="Tabletext"/>
            </w:pPr>
          </w:p>
        </w:tc>
        <w:tc>
          <w:tcPr>
            <w:tcW w:w="1418" w:type="dxa"/>
            <w:shd w:val="clear" w:color="auto" w:fill="auto"/>
          </w:tcPr>
          <w:p w14:paraId="354CB9E1" w14:textId="77777777" w:rsidR="0007350E" w:rsidRPr="000474A6" w:rsidRDefault="0007350E" w:rsidP="0007350E">
            <w:pPr>
              <w:pStyle w:val="Tabletext"/>
              <w:ind w:right="-141"/>
            </w:pPr>
          </w:p>
        </w:tc>
        <w:tc>
          <w:tcPr>
            <w:tcW w:w="10849" w:type="dxa"/>
            <w:gridSpan w:val="4"/>
          </w:tcPr>
          <w:p w14:paraId="63A4BFBC" w14:textId="52ACCEBC" w:rsidR="0007350E" w:rsidRDefault="0007350E" w:rsidP="0007350E">
            <w:pPr>
              <w:pStyle w:val="Tabletext"/>
            </w:pPr>
            <w:r w:rsidRPr="00610A82">
              <w:rPr>
                <w:i/>
                <w:iCs/>
              </w:rPr>
              <w:t>Modifications to derived variables</w:t>
            </w:r>
          </w:p>
        </w:tc>
      </w:tr>
      <w:tr w:rsidR="0007350E" w:rsidRPr="000474A6" w14:paraId="5E5F3966" w14:textId="77777777" w:rsidTr="00990467">
        <w:trPr>
          <w:cantSplit/>
        </w:trPr>
        <w:tc>
          <w:tcPr>
            <w:tcW w:w="885" w:type="dxa"/>
            <w:shd w:val="clear" w:color="auto" w:fill="auto"/>
          </w:tcPr>
          <w:p w14:paraId="49942845" w14:textId="77777777" w:rsidR="0007350E" w:rsidRPr="000474A6" w:rsidRDefault="0007350E" w:rsidP="0007350E">
            <w:pPr>
              <w:pStyle w:val="Tabletext"/>
            </w:pPr>
          </w:p>
        </w:tc>
        <w:tc>
          <w:tcPr>
            <w:tcW w:w="850" w:type="dxa"/>
            <w:shd w:val="clear" w:color="auto" w:fill="auto"/>
          </w:tcPr>
          <w:p w14:paraId="53D9AA98" w14:textId="77777777" w:rsidR="0007350E" w:rsidRPr="000474A6" w:rsidRDefault="0007350E" w:rsidP="0007350E">
            <w:pPr>
              <w:pStyle w:val="Tabletext"/>
            </w:pPr>
          </w:p>
        </w:tc>
        <w:tc>
          <w:tcPr>
            <w:tcW w:w="1418" w:type="dxa"/>
            <w:shd w:val="clear" w:color="auto" w:fill="auto"/>
          </w:tcPr>
          <w:p w14:paraId="607266A7" w14:textId="77777777" w:rsidR="0007350E" w:rsidRPr="000474A6" w:rsidRDefault="0007350E" w:rsidP="0007350E">
            <w:pPr>
              <w:pStyle w:val="Tabletext"/>
              <w:ind w:right="-141"/>
            </w:pPr>
          </w:p>
        </w:tc>
        <w:tc>
          <w:tcPr>
            <w:tcW w:w="3093" w:type="dxa"/>
          </w:tcPr>
          <w:p w14:paraId="1FD901EA" w14:textId="0DB570C0" w:rsidR="0007350E" w:rsidRPr="00990467" w:rsidRDefault="0007350E" w:rsidP="0007350E">
            <w:pPr>
              <w:pStyle w:val="Tabletext"/>
              <w:ind w:right="-110"/>
            </w:pPr>
            <w:r>
              <w:t>Labour force status</w:t>
            </w:r>
          </w:p>
        </w:tc>
        <w:tc>
          <w:tcPr>
            <w:tcW w:w="1184" w:type="dxa"/>
          </w:tcPr>
          <w:p w14:paraId="632B4167" w14:textId="6B3285DB" w:rsidR="0007350E" w:rsidRPr="000474A6" w:rsidRDefault="0007350E" w:rsidP="0007350E">
            <w:pPr>
              <w:pStyle w:val="Tabletext"/>
              <w:ind w:right="-160"/>
            </w:pPr>
            <w:r w:rsidRPr="00990467">
              <w:t>XLFS2016</w:t>
            </w:r>
          </w:p>
        </w:tc>
        <w:tc>
          <w:tcPr>
            <w:tcW w:w="5622" w:type="dxa"/>
            <w:shd w:val="clear" w:color="auto" w:fill="auto"/>
          </w:tcPr>
          <w:p w14:paraId="0D78ECA1" w14:textId="301F8AD8" w:rsidR="0007350E" w:rsidRPr="000474A6" w:rsidRDefault="0007350E" w:rsidP="0007350E">
            <w:pPr>
              <w:pStyle w:val="Tabletext"/>
            </w:pPr>
            <w:r w:rsidRPr="00610A82">
              <w:t>The labour force status for apprentices and trainees who had not indicated they were working were previously assigned a labour force status of 'Unknown', 'Unemployed' or 'Not in the labour force' depending on their circumstances. For consistency, this has been modified and these records are now classified as 'Employed'.</w:t>
            </w:r>
          </w:p>
        </w:tc>
        <w:tc>
          <w:tcPr>
            <w:tcW w:w="950" w:type="dxa"/>
          </w:tcPr>
          <w:p w14:paraId="731A98A7" w14:textId="2C47F480" w:rsidR="0007350E" w:rsidRPr="00990467" w:rsidRDefault="0007350E" w:rsidP="0007350E">
            <w:pPr>
              <w:pStyle w:val="Tabletext"/>
              <w:jc w:val="right"/>
            </w:pPr>
            <w:r>
              <w:t>16</w:t>
            </w:r>
          </w:p>
        </w:tc>
      </w:tr>
      <w:tr w:rsidR="0007350E" w:rsidRPr="000474A6" w14:paraId="723DED1B" w14:textId="77777777" w:rsidTr="00990467">
        <w:trPr>
          <w:cantSplit/>
        </w:trPr>
        <w:tc>
          <w:tcPr>
            <w:tcW w:w="885" w:type="dxa"/>
            <w:shd w:val="clear" w:color="auto" w:fill="auto"/>
          </w:tcPr>
          <w:p w14:paraId="01E15DB4" w14:textId="77777777" w:rsidR="0007350E" w:rsidRPr="000474A6" w:rsidRDefault="0007350E" w:rsidP="0007350E">
            <w:pPr>
              <w:pStyle w:val="Tabletext"/>
            </w:pPr>
          </w:p>
        </w:tc>
        <w:tc>
          <w:tcPr>
            <w:tcW w:w="850" w:type="dxa"/>
            <w:shd w:val="clear" w:color="auto" w:fill="auto"/>
          </w:tcPr>
          <w:p w14:paraId="3DD4836E" w14:textId="77777777" w:rsidR="0007350E" w:rsidRPr="000474A6" w:rsidRDefault="0007350E" w:rsidP="0007350E">
            <w:pPr>
              <w:pStyle w:val="Tabletext"/>
            </w:pPr>
          </w:p>
        </w:tc>
        <w:tc>
          <w:tcPr>
            <w:tcW w:w="1418" w:type="dxa"/>
            <w:shd w:val="clear" w:color="auto" w:fill="auto"/>
          </w:tcPr>
          <w:p w14:paraId="1CC2DFEB" w14:textId="77777777" w:rsidR="0007350E" w:rsidRPr="000474A6" w:rsidRDefault="0007350E" w:rsidP="0007350E">
            <w:pPr>
              <w:pStyle w:val="Tabletext"/>
              <w:ind w:right="-141"/>
            </w:pPr>
          </w:p>
        </w:tc>
        <w:tc>
          <w:tcPr>
            <w:tcW w:w="3093" w:type="dxa"/>
          </w:tcPr>
          <w:p w14:paraId="7B14F363" w14:textId="484BDDC1" w:rsidR="0007350E" w:rsidRPr="00990467" w:rsidRDefault="0007350E" w:rsidP="0007350E">
            <w:pPr>
              <w:pStyle w:val="Tabletext"/>
              <w:ind w:right="-110"/>
            </w:pPr>
            <w:r w:rsidRPr="00990467">
              <w:t>Average weekly hours worked in main job</w:t>
            </w:r>
          </w:p>
        </w:tc>
        <w:tc>
          <w:tcPr>
            <w:tcW w:w="1184" w:type="dxa"/>
          </w:tcPr>
          <w:p w14:paraId="5384B2F4" w14:textId="77777777" w:rsidR="0007350E" w:rsidRPr="00990467" w:rsidRDefault="0007350E" w:rsidP="0007350E">
            <w:pPr>
              <w:spacing w:before="0" w:line="240" w:lineRule="auto"/>
              <w:rPr>
                <w:rFonts w:ascii="Calibri" w:hAnsi="Calibri" w:cs="Calibri"/>
                <w:sz w:val="18"/>
                <w:szCs w:val="18"/>
              </w:rPr>
            </w:pPr>
            <w:r w:rsidRPr="00990467">
              <w:rPr>
                <w:rFonts w:ascii="Calibri" w:hAnsi="Calibri" w:cs="Calibri"/>
                <w:sz w:val="18"/>
                <w:szCs w:val="18"/>
              </w:rPr>
              <w:t>XHRS2016</w:t>
            </w:r>
          </w:p>
          <w:p w14:paraId="6DCA25EE" w14:textId="77777777" w:rsidR="0007350E" w:rsidRPr="00990467" w:rsidRDefault="0007350E" w:rsidP="0007350E">
            <w:pPr>
              <w:pStyle w:val="Tabletext"/>
              <w:ind w:right="-160"/>
            </w:pPr>
          </w:p>
        </w:tc>
        <w:tc>
          <w:tcPr>
            <w:tcW w:w="5622" w:type="dxa"/>
            <w:shd w:val="clear" w:color="auto" w:fill="auto"/>
          </w:tcPr>
          <w:p w14:paraId="7F1E1D29" w14:textId="77D9061E" w:rsidR="0007350E" w:rsidRPr="00990467" w:rsidRDefault="0007350E" w:rsidP="0007350E">
            <w:pPr>
              <w:pStyle w:val="Tabletext"/>
            </w:pPr>
            <w:r w:rsidRPr="009E45F0">
              <w:t>Change due to modification to ‘Labour force status’</w:t>
            </w:r>
          </w:p>
        </w:tc>
        <w:tc>
          <w:tcPr>
            <w:tcW w:w="950" w:type="dxa"/>
          </w:tcPr>
          <w:p w14:paraId="415197EB" w14:textId="2405B482" w:rsidR="0007350E" w:rsidRPr="00990467" w:rsidRDefault="0007350E" w:rsidP="0007350E">
            <w:pPr>
              <w:pStyle w:val="Tabletext"/>
              <w:jc w:val="right"/>
            </w:pPr>
            <w:r w:rsidRPr="00990467">
              <w:t>14</w:t>
            </w:r>
          </w:p>
        </w:tc>
      </w:tr>
      <w:tr w:rsidR="0007350E" w:rsidRPr="000474A6" w14:paraId="7FF2C575" w14:textId="77777777" w:rsidTr="00990467">
        <w:trPr>
          <w:cantSplit/>
        </w:trPr>
        <w:tc>
          <w:tcPr>
            <w:tcW w:w="885" w:type="dxa"/>
            <w:shd w:val="clear" w:color="auto" w:fill="auto"/>
          </w:tcPr>
          <w:p w14:paraId="559BBF97" w14:textId="77777777" w:rsidR="0007350E" w:rsidRPr="000474A6" w:rsidRDefault="0007350E" w:rsidP="0007350E">
            <w:pPr>
              <w:pStyle w:val="Tabletext"/>
            </w:pPr>
          </w:p>
        </w:tc>
        <w:tc>
          <w:tcPr>
            <w:tcW w:w="850" w:type="dxa"/>
            <w:shd w:val="clear" w:color="auto" w:fill="auto"/>
          </w:tcPr>
          <w:p w14:paraId="5311F84B" w14:textId="77777777" w:rsidR="0007350E" w:rsidRPr="000474A6" w:rsidRDefault="0007350E" w:rsidP="0007350E">
            <w:pPr>
              <w:pStyle w:val="Tabletext"/>
            </w:pPr>
          </w:p>
        </w:tc>
        <w:tc>
          <w:tcPr>
            <w:tcW w:w="1418" w:type="dxa"/>
            <w:shd w:val="clear" w:color="auto" w:fill="auto"/>
          </w:tcPr>
          <w:p w14:paraId="736F396C" w14:textId="77777777" w:rsidR="0007350E" w:rsidRPr="000474A6" w:rsidRDefault="0007350E" w:rsidP="0007350E">
            <w:pPr>
              <w:pStyle w:val="Tabletext"/>
              <w:ind w:right="-141"/>
            </w:pPr>
          </w:p>
        </w:tc>
        <w:tc>
          <w:tcPr>
            <w:tcW w:w="3093" w:type="dxa"/>
          </w:tcPr>
          <w:p w14:paraId="0CFADED2" w14:textId="2C3BC7FE" w:rsidR="0007350E" w:rsidRPr="00990467" w:rsidRDefault="0007350E" w:rsidP="0007350E">
            <w:pPr>
              <w:pStyle w:val="Tabletext"/>
              <w:ind w:right="-110"/>
            </w:pPr>
            <w:r w:rsidRPr="00990467">
              <w:t>Full-time or part-time employment status</w:t>
            </w:r>
          </w:p>
        </w:tc>
        <w:tc>
          <w:tcPr>
            <w:tcW w:w="1184" w:type="dxa"/>
          </w:tcPr>
          <w:p w14:paraId="0F42D810" w14:textId="476206B8" w:rsidR="0007350E" w:rsidRPr="00990467" w:rsidRDefault="0007350E" w:rsidP="0007350E">
            <w:pPr>
              <w:pStyle w:val="Tabletext"/>
              <w:ind w:right="-160"/>
            </w:pPr>
            <w:r w:rsidRPr="00990467">
              <w:t>XFTP2016</w:t>
            </w:r>
          </w:p>
        </w:tc>
        <w:tc>
          <w:tcPr>
            <w:tcW w:w="5622" w:type="dxa"/>
            <w:shd w:val="clear" w:color="auto" w:fill="auto"/>
          </w:tcPr>
          <w:p w14:paraId="12679304" w14:textId="56924AC2" w:rsidR="0007350E" w:rsidRPr="00990467" w:rsidRDefault="0007350E" w:rsidP="0007350E">
            <w:pPr>
              <w:pStyle w:val="Tabletext"/>
            </w:pPr>
            <w:r w:rsidRPr="009E45F0">
              <w:t>Change due to modification to ‘Labour force status’</w:t>
            </w:r>
          </w:p>
        </w:tc>
        <w:tc>
          <w:tcPr>
            <w:tcW w:w="950" w:type="dxa"/>
          </w:tcPr>
          <w:p w14:paraId="2A7FB295" w14:textId="0891C37A" w:rsidR="0007350E" w:rsidRPr="00990467" w:rsidRDefault="0007350E" w:rsidP="0007350E">
            <w:pPr>
              <w:pStyle w:val="Tabletext"/>
              <w:jc w:val="right"/>
            </w:pPr>
            <w:r w:rsidRPr="00990467">
              <w:t>16</w:t>
            </w:r>
          </w:p>
        </w:tc>
      </w:tr>
      <w:tr w:rsidR="0007350E" w:rsidRPr="000474A6" w14:paraId="0D27DC4D" w14:textId="77777777" w:rsidTr="00990467">
        <w:trPr>
          <w:cantSplit/>
        </w:trPr>
        <w:tc>
          <w:tcPr>
            <w:tcW w:w="885" w:type="dxa"/>
            <w:shd w:val="clear" w:color="auto" w:fill="auto"/>
          </w:tcPr>
          <w:p w14:paraId="760FDA92" w14:textId="77777777" w:rsidR="0007350E" w:rsidRPr="000474A6" w:rsidRDefault="0007350E" w:rsidP="0007350E">
            <w:pPr>
              <w:pStyle w:val="Tabletext"/>
            </w:pPr>
          </w:p>
        </w:tc>
        <w:tc>
          <w:tcPr>
            <w:tcW w:w="850" w:type="dxa"/>
            <w:shd w:val="clear" w:color="auto" w:fill="auto"/>
          </w:tcPr>
          <w:p w14:paraId="5940FA97" w14:textId="77777777" w:rsidR="0007350E" w:rsidRPr="000474A6" w:rsidRDefault="0007350E" w:rsidP="0007350E">
            <w:pPr>
              <w:pStyle w:val="Tabletext"/>
            </w:pPr>
          </w:p>
        </w:tc>
        <w:tc>
          <w:tcPr>
            <w:tcW w:w="1418" w:type="dxa"/>
            <w:shd w:val="clear" w:color="auto" w:fill="auto"/>
          </w:tcPr>
          <w:p w14:paraId="2CDA4DE5" w14:textId="77777777" w:rsidR="0007350E" w:rsidRPr="000474A6" w:rsidRDefault="0007350E" w:rsidP="0007350E">
            <w:pPr>
              <w:pStyle w:val="Tabletext"/>
              <w:ind w:right="-141"/>
            </w:pPr>
          </w:p>
        </w:tc>
        <w:tc>
          <w:tcPr>
            <w:tcW w:w="3093" w:type="dxa"/>
          </w:tcPr>
          <w:p w14:paraId="4DEB1844" w14:textId="4E4B320D" w:rsidR="0007350E" w:rsidRPr="000474A6" w:rsidRDefault="0007350E" w:rsidP="0007350E">
            <w:pPr>
              <w:pStyle w:val="Tabletext"/>
              <w:ind w:right="-110"/>
              <w:rPr>
                <w:i/>
                <w:iCs/>
              </w:rPr>
            </w:pPr>
            <w:r w:rsidRPr="00912AC1">
              <w:t>Permanent or casual employment</w:t>
            </w:r>
          </w:p>
        </w:tc>
        <w:tc>
          <w:tcPr>
            <w:tcW w:w="1184" w:type="dxa"/>
          </w:tcPr>
          <w:p w14:paraId="4F0ECCE2" w14:textId="5F93229A" w:rsidR="0007350E" w:rsidRPr="000474A6" w:rsidRDefault="0007350E" w:rsidP="0007350E">
            <w:pPr>
              <w:pStyle w:val="Tabletext"/>
              <w:ind w:right="-160"/>
            </w:pPr>
            <w:r w:rsidRPr="00EA05EC">
              <w:t>XEMP2016</w:t>
            </w:r>
          </w:p>
        </w:tc>
        <w:tc>
          <w:tcPr>
            <w:tcW w:w="5622" w:type="dxa"/>
            <w:shd w:val="clear" w:color="auto" w:fill="auto"/>
          </w:tcPr>
          <w:p w14:paraId="05D6CE53" w14:textId="65A27F83" w:rsidR="0007350E" w:rsidRPr="000474A6" w:rsidRDefault="0007350E" w:rsidP="0007350E">
            <w:pPr>
              <w:pStyle w:val="Tabletext"/>
            </w:pPr>
            <w:r w:rsidRPr="009E45F0">
              <w:t>Change due to modification to ‘Labour force status’</w:t>
            </w:r>
          </w:p>
        </w:tc>
        <w:tc>
          <w:tcPr>
            <w:tcW w:w="950" w:type="dxa"/>
          </w:tcPr>
          <w:p w14:paraId="1CB5FFED" w14:textId="654554B1" w:rsidR="0007350E" w:rsidRPr="000474A6" w:rsidRDefault="0007350E" w:rsidP="0007350E">
            <w:pPr>
              <w:pStyle w:val="Tabletext"/>
              <w:jc w:val="right"/>
            </w:pPr>
            <w:r>
              <w:t>16</w:t>
            </w:r>
          </w:p>
        </w:tc>
      </w:tr>
      <w:tr w:rsidR="0007350E" w:rsidRPr="000474A6" w14:paraId="5C85B776" w14:textId="77777777" w:rsidTr="00990467">
        <w:trPr>
          <w:cantSplit/>
        </w:trPr>
        <w:tc>
          <w:tcPr>
            <w:tcW w:w="885" w:type="dxa"/>
            <w:shd w:val="clear" w:color="auto" w:fill="auto"/>
          </w:tcPr>
          <w:p w14:paraId="375390DC" w14:textId="77777777" w:rsidR="0007350E" w:rsidRPr="000474A6" w:rsidRDefault="0007350E" w:rsidP="0007350E">
            <w:pPr>
              <w:pStyle w:val="Tabletext"/>
            </w:pPr>
          </w:p>
        </w:tc>
        <w:tc>
          <w:tcPr>
            <w:tcW w:w="850" w:type="dxa"/>
            <w:shd w:val="clear" w:color="auto" w:fill="auto"/>
          </w:tcPr>
          <w:p w14:paraId="1BE91B78" w14:textId="77777777" w:rsidR="0007350E" w:rsidRPr="000474A6" w:rsidRDefault="0007350E" w:rsidP="0007350E">
            <w:pPr>
              <w:pStyle w:val="Tabletext"/>
            </w:pPr>
          </w:p>
        </w:tc>
        <w:tc>
          <w:tcPr>
            <w:tcW w:w="1418" w:type="dxa"/>
            <w:shd w:val="clear" w:color="auto" w:fill="auto"/>
          </w:tcPr>
          <w:p w14:paraId="58CF9260" w14:textId="77777777" w:rsidR="0007350E" w:rsidRPr="000474A6" w:rsidRDefault="0007350E" w:rsidP="0007350E">
            <w:pPr>
              <w:pStyle w:val="Tabletext"/>
              <w:ind w:right="-141"/>
            </w:pPr>
          </w:p>
        </w:tc>
        <w:tc>
          <w:tcPr>
            <w:tcW w:w="3093" w:type="dxa"/>
          </w:tcPr>
          <w:p w14:paraId="2E2F472A" w14:textId="35CC0121" w:rsidR="0007350E" w:rsidRPr="000474A6" w:rsidRDefault="0007350E" w:rsidP="0007350E">
            <w:pPr>
              <w:pStyle w:val="Tabletext"/>
              <w:ind w:right="-110"/>
              <w:rPr>
                <w:i/>
                <w:iCs/>
              </w:rPr>
            </w:pPr>
            <w:r w:rsidRPr="00912AC1">
              <w:t>Average weekly pay</w:t>
            </w:r>
          </w:p>
        </w:tc>
        <w:tc>
          <w:tcPr>
            <w:tcW w:w="1184" w:type="dxa"/>
          </w:tcPr>
          <w:p w14:paraId="66C9EB60" w14:textId="59F682C9" w:rsidR="0007350E" w:rsidRPr="000474A6" w:rsidRDefault="0007350E" w:rsidP="0007350E">
            <w:pPr>
              <w:pStyle w:val="Tabletext"/>
              <w:ind w:right="-160"/>
            </w:pPr>
            <w:r w:rsidRPr="00EA05EC">
              <w:t>XWKP2016</w:t>
            </w:r>
          </w:p>
        </w:tc>
        <w:tc>
          <w:tcPr>
            <w:tcW w:w="5622" w:type="dxa"/>
            <w:shd w:val="clear" w:color="auto" w:fill="auto"/>
          </w:tcPr>
          <w:p w14:paraId="6B57A8E6" w14:textId="520B1F84" w:rsidR="0007350E" w:rsidRPr="000474A6" w:rsidRDefault="0007350E" w:rsidP="0007350E">
            <w:pPr>
              <w:pStyle w:val="Tabletext"/>
            </w:pPr>
            <w:r w:rsidRPr="009E45F0">
              <w:t>Change due to modification to ‘Labour force status’</w:t>
            </w:r>
          </w:p>
        </w:tc>
        <w:tc>
          <w:tcPr>
            <w:tcW w:w="950" w:type="dxa"/>
          </w:tcPr>
          <w:p w14:paraId="1CF77665" w14:textId="2FED80EC" w:rsidR="0007350E" w:rsidRPr="000474A6" w:rsidRDefault="0007350E" w:rsidP="0007350E">
            <w:pPr>
              <w:pStyle w:val="Tabletext"/>
              <w:jc w:val="right"/>
            </w:pPr>
            <w:r>
              <w:t>14</w:t>
            </w:r>
          </w:p>
        </w:tc>
      </w:tr>
      <w:tr w:rsidR="0007350E" w:rsidRPr="000474A6" w14:paraId="4C6C0092" w14:textId="77777777" w:rsidTr="00990467">
        <w:trPr>
          <w:cantSplit/>
        </w:trPr>
        <w:tc>
          <w:tcPr>
            <w:tcW w:w="885" w:type="dxa"/>
            <w:shd w:val="clear" w:color="auto" w:fill="auto"/>
          </w:tcPr>
          <w:p w14:paraId="14474EDC" w14:textId="77777777" w:rsidR="0007350E" w:rsidRPr="000474A6" w:rsidRDefault="0007350E" w:rsidP="0007350E">
            <w:pPr>
              <w:pStyle w:val="Tabletext"/>
            </w:pPr>
          </w:p>
        </w:tc>
        <w:tc>
          <w:tcPr>
            <w:tcW w:w="850" w:type="dxa"/>
            <w:shd w:val="clear" w:color="auto" w:fill="auto"/>
          </w:tcPr>
          <w:p w14:paraId="0EA91B40" w14:textId="77777777" w:rsidR="0007350E" w:rsidRPr="000474A6" w:rsidRDefault="0007350E" w:rsidP="0007350E">
            <w:pPr>
              <w:pStyle w:val="Tabletext"/>
            </w:pPr>
          </w:p>
        </w:tc>
        <w:tc>
          <w:tcPr>
            <w:tcW w:w="1418" w:type="dxa"/>
            <w:shd w:val="clear" w:color="auto" w:fill="auto"/>
          </w:tcPr>
          <w:p w14:paraId="08872B1D" w14:textId="77777777" w:rsidR="0007350E" w:rsidRPr="000474A6" w:rsidRDefault="0007350E" w:rsidP="0007350E">
            <w:pPr>
              <w:pStyle w:val="Tabletext"/>
              <w:ind w:right="-141"/>
            </w:pPr>
          </w:p>
        </w:tc>
        <w:tc>
          <w:tcPr>
            <w:tcW w:w="3093" w:type="dxa"/>
          </w:tcPr>
          <w:p w14:paraId="448DA83D" w14:textId="6E5411BF" w:rsidR="0007350E" w:rsidRPr="000474A6" w:rsidRDefault="0007350E" w:rsidP="0007350E">
            <w:pPr>
              <w:pStyle w:val="Tabletext"/>
              <w:ind w:right="-110"/>
              <w:rPr>
                <w:i/>
                <w:iCs/>
              </w:rPr>
            </w:pPr>
            <w:r w:rsidRPr="00912AC1">
              <w:t>Average hourly pay</w:t>
            </w:r>
          </w:p>
        </w:tc>
        <w:tc>
          <w:tcPr>
            <w:tcW w:w="1184" w:type="dxa"/>
          </w:tcPr>
          <w:p w14:paraId="097C088D" w14:textId="7D4783BD" w:rsidR="0007350E" w:rsidRPr="000474A6" w:rsidRDefault="0007350E" w:rsidP="0007350E">
            <w:pPr>
              <w:pStyle w:val="Tabletext"/>
              <w:ind w:right="-160"/>
            </w:pPr>
            <w:r w:rsidRPr="00EA05EC">
              <w:t>XHRP2016</w:t>
            </w:r>
          </w:p>
        </w:tc>
        <w:tc>
          <w:tcPr>
            <w:tcW w:w="5622" w:type="dxa"/>
            <w:shd w:val="clear" w:color="auto" w:fill="auto"/>
          </w:tcPr>
          <w:p w14:paraId="7660BB46" w14:textId="0DCC8578" w:rsidR="0007350E" w:rsidRPr="000474A6" w:rsidRDefault="0007350E" w:rsidP="0007350E">
            <w:pPr>
              <w:pStyle w:val="Tabletext"/>
            </w:pPr>
            <w:r w:rsidRPr="009E45F0">
              <w:t>Change due to modification to ‘Labour force status’</w:t>
            </w:r>
          </w:p>
        </w:tc>
        <w:tc>
          <w:tcPr>
            <w:tcW w:w="950" w:type="dxa"/>
          </w:tcPr>
          <w:p w14:paraId="77FD5327" w14:textId="1BC79FB7" w:rsidR="0007350E" w:rsidRPr="000474A6" w:rsidRDefault="0007350E" w:rsidP="0007350E">
            <w:pPr>
              <w:pStyle w:val="Tabletext"/>
              <w:jc w:val="right"/>
            </w:pPr>
            <w:r>
              <w:t>14</w:t>
            </w:r>
          </w:p>
        </w:tc>
      </w:tr>
      <w:tr w:rsidR="0007350E" w:rsidRPr="000474A6" w14:paraId="7D1B423D" w14:textId="77777777" w:rsidTr="00990467">
        <w:trPr>
          <w:cantSplit/>
        </w:trPr>
        <w:tc>
          <w:tcPr>
            <w:tcW w:w="885" w:type="dxa"/>
            <w:shd w:val="clear" w:color="auto" w:fill="auto"/>
          </w:tcPr>
          <w:p w14:paraId="47359494" w14:textId="77777777" w:rsidR="0007350E" w:rsidRPr="000474A6" w:rsidRDefault="0007350E" w:rsidP="0007350E">
            <w:pPr>
              <w:pStyle w:val="Tabletext"/>
            </w:pPr>
          </w:p>
        </w:tc>
        <w:tc>
          <w:tcPr>
            <w:tcW w:w="850" w:type="dxa"/>
            <w:shd w:val="clear" w:color="auto" w:fill="auto"/>
          </w:tcPr>
          <w:p w14:paraId="6D91D558" w14:textId="77777777" w:rsidR="0007350E" w:rsidRPr="000474A6" w:rsidRDefault="0007350E" w:rsidP="0007350E">
            <w:pPr>
              <w:pStyle w:val="Tabletext"/>
            </w:pPr>
          </w:p>
        </w:tc>
        <w:tc>
          <w:tcPr>
            <w:tcW w:w="1418" w:type="dxa"/>
            <w:shd w:val="clear" w:color="auto" w:fill="auto"/>
          </w:tcPr>
          <w:p w14:paraId="0EB27A2C" w14:textId="77777777" w:rsidR="0007350E" w:rsidRPr="000474A6" w:rsidRDefault="0007350E" w:rsidP="0007350E">
            <w:pPr>
              <w:pStyle w:val="Tabletext"/>
              <w:ind w:right="-141"/>
            </w:pPr>
          </w:p>
        </w:tc>
        <w:tc>
          <w:tcPr>
            <w:tcW w:w="3093" w:type="dxa"/>
          </w:tcPr>
          <w:p w14:paraId="70059E5B" w14:textId="032D80B0" w:rsidR="0007350E" w:rsidRPr="000474A6" w:rsidRDefault="0007350E" w:rsidP="0007350E">
            <w:pPr>
              <w:pStyle w:val="Tabletext"/>
              <w:ind w:right="-110"/>
              <w:rPr>
                <w:i/>
                <w:iCs/>
              </w:rPr>
            </w:pPr>
            <w:r w:rsidRPr="004E448A">
              <w:t>Occupation (</w:t>
            </w:r>
            <w:proofErr w:type="gramStart"/>
            <w:r w:rsidRPr="004E448A">
              <w:t>1 digit</w:t>
            </w:r>
            <w:proofErr w:type="gramEnd"/>
            <w:r w:rsidRPr="004E448A">
              <w:t xml:space="preserve"> ANZSCO First Edition)</w:t>
            </w:r>
          </w:p>
        </w:tc>
        <w:tc>
          <w:tcPr>
            <w:tcW w:w="1184" w:type="dxa"/>
          </w:tcPr>
          <w:p w14:paraId="229907FD" w14:textId="03AE8A5A" w:rsidR="0007350E" w:rsidRPr="000474A6" w:rsidRDefault="0007350E" w:rsidP="0007350E">
            <w:pPr>
              <w:pStyle w:val="Tabletext"/>
              <w:ind w:right="-160"/>
            </w:pPr>
            <w:r w:rsidRPr="004E448A">
              <w:t>XOCC2016</w:t>
            </w:r>
          </w:p>
        </w:tc>
        <w:tc>
          <w:tcPr>
            <w:tcW w:w="5622" w:type="dxa"/>
            <w:shd w:val="clear" w:color="auto" w:fill="auto"/>
          </w:tcPr>
          <w:p w14:paraId="63D4435C" w14:textId="0FE0BC24" w:rsidR="0007350E" w:rsidRPr="000474A6" w:rsidRDefault="0007350E" w:rsidP="0007350E">
            <w:pPr>
              <w:pStyle w:val="Tabletext"/>
            </w:pPr>
            <w:r w:rsidRPr="009E45F0">
              <w:t>Change due to modification to ‘Labour force status’</w:t>
            </w:r>
          </w:p>
        </w:tc>
        <w:tc>
          <w:tcPr>
            <w:tcW w:w="950" w:type="dxa"/>
          </w:tcPr>
          <w:p w14:paraId="61290114" w14:textId="387F206C" w:rsidR="0007350E" w:rsidRPr="000474A6" w:rsidRDefault="0007350E" w:rsidP="0007350E">
            <w:pPr>
              <w:pStyle w:val="Tabletext"/>
              <w:jc w:val="right"/>
            </w:pPr>
            <w:r w:rsidRPr="004E448A">
              <w:t>16</w:t>
            </w:r>
          </w:p>
        </w:tc>
      </w:tr>
      <w:tr w:rsidR="0007350E" w:rsidRPr="000474A6" w14:paraId="28FF1380" w14:textId="77777777" w:rsidTr="00990467">
        <w:trPr>
          <w:cantSplit/>
        </w:trPr>
        <w:tc>
          <w:tcPr>
            <w:tcW w:w="885" w:type="dxa"/>
            <w:shd w:val="clear" w:color="auto" w:fill="auto"/>
          </w:tcPr>
          <w:p w14:paraId="23E97BE5" w14:textId="77777777" w:rsidR="0007350E" w:rsidRPr="000474A6" w:rsidRDefault="0007350E" w:rsidP="0007350E">
            <w:pPr>
              <w:pStyle w:val="Tabletext"/>
            </w:pPr>
          </w:p>
        </w:tc>
        <w:tc>
          <w:tcPr>
            <w:tcW w:w="850" w:type="dxa"/>
            <w:shd w:val="clear" w:color="auto" w:fill="auto"/>
          </w:tcPr>
          <w:p w14:paraId="4F42D097" w14:textId="77777777" w:rsidR="0007350E" w:rsidRPr="000474A6" w:rsidRDefault="0007350E" w:rsidP="0007350E">
            <w:pPr>
              <w:pStyle w:val="Tabletext"/>
            </w:pPr>
          </w:p>
        </w:tc>
        <w:tc>
          <w:tcPr>
            <w:tcW w:w="1418" w:type="dxa"/>
            <w:shd w:val="clear" w:color="auto" w:fill="auto"/>
          </w:tcPr>
          <w:p w14:paraId="514906DF" w14:textId="77777777" w:rsidR="0007350E" w:rsidRPr="000474A6" w:rsidRDefault="0007350E" w:rsidP="0007350E">
            <w:pPr>
              <w:pStyle w:val="Tabletext"/>
              <w:ind w:right="-141"/>
            </w:pPr>
          </w:p>
        </w:tc>
        <w:tc>
          <w:tcPr>
            <w:tcW w:w="3093" w:type="dxa"/>
          </w:tcPr>
          <w:p w14:paraId="799986EE" w14:textId="000B9DD7" w:rsidR="0007350E" w:rsidRPr="000474A6" w:rsidRDefault="0007350E" w:rsidP="0007350E">
            <w:pPr>
              <w:pStyle w:val="Tabletext"/>
              <w:ind w:right="-110"/>
              <w:rPr>
                <w:i/>
                <w:iCs/>
              </w:rPr>
            </w:pPr>
            <w:r w:rsidRPr="004E448A">
              <w:t>In full-time employment or full-time education</w:t>
            </w:r>
          </w:p>
        </w:tc>
        <w:tc>
          <w:tcPr>
            <w:tcW w:w="1184" w:type="dxa"/>
          </w:tcPr>
          <w:p w14:paraId="11DA4436" w14:textId="58B2E2F9" w:rsidR="0007350E" w:rsidRPr="000474A6" w:rsidRDefault="0007350E" w:rsidP="0007350E">
            <w:pPr>
              <w:pStyle w:val="Tabletext"/>
              <w:ind w:right="-160"/>
            </w:pPr>
            <w:r w:rsidRPr="004E448A">
              <w:t>XFTE2016</w:t>
            </w:r>
          </w:p>
        </w:tc>
        <w:tc>
          <w:tcPr>
            <w:tcW w:w="5622" w:type="dxa"/>
            <w:shd w:val="clear" w:color="auto" w:fill="auto"/>
          </w:tcPr>
          <w:p w14:paraId="7D7786E2" w14:textId="2ED663DD" w:rsidR="0007350E" w:rsidRPr="000474A6" w:rsidRDefault="0007350E" w:rsidP="0007350E">
            <w:pPr>
              <w:pStyle w:val="Tabletext"/>
            </w:pPr>
            <w:r w:rsidRPr="009E45F0">
              <w:t>Change due to modification to ‘Labour force status’</w:t>
            </w:r>
          </w:p>
        </w:tc>
        <w:tc>
          <w:tcPr>
            <w:tcW w:w="950" w:type="dxa"/>
          </w:tcPr>
          <w:p w14:paraId="6D7E7FF0" w14:textId="6E8CF352" w:rsidR="0007350E" w:rsidRPr="000474A6" w:rsidRDefault="0007350E" w:rsidP="0007350E">
            <w:pPr>
              <w:pStyle w:val="Tabletext"/>
              <w:jc w:val="right"/>
            </w:pPr>
            <w:r w:rsidRPr="004E448A">
              <w:t>2</w:t>
            </w:r>
          </w:p>
        </w:tc>
      </w:tr>
      <w:tr w:rsidR="0007350E" w:rsidRPr="000474A6" w14:paraId="3A86CB05" w14:textId="77777777" w:rsidTr="00990467">
        <w:trPr>
          <w:cantSplit/>
        </w:trPr>
        <w:tc>
          <w:tcPr>
            <w:tcW w:w="885" w:type="dxa"/>
            <w:shd w:val="clear" w:color="auto" w:fill="auto"/>
          </w:tcPr>
          <w:p w14:paraId="4FAD0155" w14:textId="77777777" w:rsidR="0007350E" w:rsidRPr="000474A6" w:rsidRDefault="0007350E" w:rsidP="0007350E">
            <w:pPr>
              <w:pStyle w:val="Tabletext"/>
            </w:pPr>
          </w:p>
        </w:tc>
        <w:tc>
          <w:tcPr>
            <w:tcW w:w="850" w:type="dxa"/>
            <w:shd w:val="clear" w:color="auto" w:fill="auto"/>
          </w:tcPr>
          <w:p w14:paraId="3B18EEC6" w14:textId="77777777" w:rsidR="0007350E" w:rsidRPr="000474A6" w:rsidRDefault="0007350E" w:rsidP="0007350E">
            <w:pPr>
              <w:pStyle w:val="Tabletext"/>
            </w:pPr>
          </w:p>
        </w:tc>
        <w:tc>
          <w:tcPr>
            <w:tcW w:w="1418" w:type="dxa"/>
            <w:shd w:val="clear" w:color="auto" w:fill="auto"/>
          </w:tcPr>
          <w:p w14:paraId="468CF40D" w14:textId="77777777" w:rsidR="0007350E" w:rsidRPr="000474A6" w:rsidRDefault="0007350E" w:rsidP="0007350E">
            <w:pPr>
              <w:pStyle w:val="Tabletext"/>
              <w:ind w:right="-141"/>
            </w:pPr>
          </w:p>
        </w:tc>
        <w:tc>
          <w:tcPr>
            <w:tcW w:w="3093" w:type="dxa"/>
          </w:tcPr>
          <w:p w14:paraId="287B7390" w14:textId="305F83BB" w:rsidR="0007350E" w:rsidRPr="000474A6" w:rsidRDefault="0007350E" w:rsidP="0007350E">
            <w:pPr>
              <w:pStyle w:val="Tabletext"/>
              <w:ind w:right="-110"/>
              <w:rPr>
                <w:i/>
                <w:iCs/>
              </w:rPr>
            </w:pPr>
            <w:r w:rsidRPr="004E448A">
              <w:t>Job mobility during last year</w:t>
            </w:r>
          </w:p>
        </w:tc>
        <w:tc>
          <w:tcPr>
            <w:tcW w:w="1184" w:type="dxa"/>
          </w:tcPr>
          <w:p w14:paraId="230D10D0" w14:textId="5B4D68FC" w:rsidR="0007350E" w:rsidRPr="000474A6" w:rsidRDefault="0007350E" w:rsidP="0007350E">
            <w:pPr>
              <w:pStyle w:val="Tabletext"/>
              <w:ind w:right="-160"/>
            </w:pPr>
            <w:r w:rsidRPr="004E448A">
              <w:t>XMOB2017</w:t>
            </w:r>
          </w:p>
        </w:tc>
        <w:tc>
          <w:tcPr>
            <w:tcW w:w="5622" w:type="dxa"/>
            <w:shd w:val="clear" w:color="auto" w:fill="auto"/>
          </w:tcPr>
          <w:p w14:paraId="474AC990" w14:textId="50F31E7E" w:rsidR="0007350E" w:rsidRPr="000474A6" w:rsidRDefault="0007350E" w:rsidP="0007350E">
            <w:pPr>
              <w:pStyle w:val="Tabletext"/>
            </w:pPr>
            <w:r w:rsidRPr="00610A82">
              <w:t>Change due to modification to ‘Labour force status’ in 2016</w:t>
            </w:r>
          </w:p>
        </w:tc>
        <w:tc>
          <w:tcPr>
            <w:tcW w:w="950" w:type="dxa"/>
          </w:tcPr>
          <w:p w14:paraId="1B237687" w14:textId="71D39828" w:rsidR="0007350E" w:rsidRPr="000474A6" w:rsidRDefault="0007350E" w:rsidP="0007350E">
            <w:pPr>
              <w:pStyle w:val="Tabletext"/>
              <w:jc w:val="right"/>
            </w:pPr>
            <w:r w:rsidRPr="004E448A">
              <w:t>13</w:t>
            </w:r>
          </w:p>
        </w:tc>
      </w:tr>
      <w:tr w:rsidR="0007350E" w:rsidRPr="000474A6" w14:paraId="0AD46629" w14:textId="77777777" w:rsidTr="00990467">
        <w:trPr>
          <w:cantSplit/>
        </w:trPr>
        <w:tc>
          <w:tcPr>
            <w:tcW w:w="885" w:type="dxa"/>
            <w:shd w:val="clear" w:color="auto" w:fill="auto"/>
          </w:tcPr>
          <w:p w14:paraId="2274371A" w14:textId="77777777" w:rsidR="0007350E" w:rsidRPr="000474A6" w:rsidRDefault="0007350E" w:rsidP="0007350E">
            <w:pPr>
              <w:pStyle w:val="Tabletext"/>
            </w:pPr>
          </w:p>
        </w:tc>
        <w:tc>
          <w:tcPr>
            <w:tcW w:w="850" w:type="dxa"/>
            <w:shd w:val="clear" w:color="auto" w:fill="auto"/>
          </w:tcPr>
          <w:p w14:paraId="5F72A933" w14:textId="77777777" w:rsidR="0007350E" w:rsidRPr="000474A6" w:rsidRDefault="0007350E" w:rsidP="0007350E">
            <w:pPr>
              <w:pStyle w:val="Tabletext"/>
            </w:pPr>
          </w:p>
        </w:tc>
        <w:tc>
          <w:tcPr>
            <w:tcW w:w="1418" w:type="dxa"/>
            <w:shd w:val="clear" w:color="auto" w:fill="auto"/>
          </w:tcPr>
          <w:p w14:paraId="4CD1F1AD" w14:textId="77777777" w:rsidR="0007350E" w:rsidRPr="000474A6" w:rsidRDefault="0007350E" w:rsidP="0007350E">
            <w:pPr>
              <w:pStyle w:val="Tabletext"/>
              <w:ind w:right="-141"/>
            </w:pPr>
          </w:p>
        </w:tc>
        <w:tc>
          <w:tcPr>
            <w:tcW w:w="3093" w:type="dxa"/>
          </w:tcPr>
          <w:p w14:paraId="2D31661F" w14:textId="5D812473" w:rsidR="0007350E" w:rsidRPr="000474A6" w:rsidRDefault="0007350E" w:rsidP="0007350E">
            <w:pPr>
              <w:pStyle w:val="Tabletext"/>
              <w:ind w:right="-110"/>
              <w:rPr>
                <w:i/>
                <w:iCs/>
              </w:rPr>
            </w:pPr>
            <w:r w:rsidRPr="004E448A">
              <w:t>Status in apprenticeship/traineeship</w:t>
            </w:r>
          </w:p>
        </w:tc>
        <w:tc>
          <w:tcPr>
            <w:tcW w:w="1184" w:type="dxa"/>
          </w:tcPr>
          <w:p w14:paraId="5B2778CB" w14:textId="3E603B99" w:rsidR="0007350E" w:rsidRPr="000474A6" w:rsidRDefault="0007350E" w:rsidP="0007350E">
            <w:pPr>
              <w:pStyle w:val="Tabletext"/>
              <w:ind w:right="-160"/>
            </w:pPr>
            <w:r w:rsidRPr="004E448A">
              <w:t>XATR2019</w:t>
            </w:r>
          </w:p>
        </w:tc>
        <w:tc>
          <w:tcPr>
            <w:tcW w:w="5622" w:type="dxa"/>
            <w:shd w:val="clear" w:color="auto" w:fill="auto"/>
          </w:tcPr>
          <w:p w14:paraId="1451F32B" w14:textId="62C83641" w:rsidR="0007350E" w:rsidRPr="000474A6" w:rsidRDefault="0007350E" w:rsidP="0007350E">
            <w:pPr>
              <w:pStyle w:val="Tabletext"/>
            </w:pPr>
            <w:r w:rsidRPr="002D7F07">
              <w:t xml:space="preserve">Two respondents who had withdrawn from an apprenticeship/traineeship and started another one </w:t>
            </w:r>
            <w:proofErr w:type="gramStart"/>
            <w:r w:rsidRPr="002D7F07">
              <w:t>were</w:t>
            </w:r>
            <w:proofErr w:type="gramEnd"/>
            <w:r w:rsidRPr="002D7F07">
              <w:t xml:space="preserve"> previously assigned an apprenticeship/traineeship status of 'Commenced, but did not complete'. This has been modified and these records are now classified as 'Currently undertaking'.</w:t>
            </w:r>
          </w:p>
        </w:tc>
        <w:tc>
          <w:tcPr>
            <w:tcW w:w="950" w:type="dxa"/>
          </w:tcPr>
          <w:p w14:paraId="26EA6FEC" w14:textId="7B56AC59" w:rsidR="0007350E" w:rsidRPr="000474A6" w:rsidRDefault="0007350E" w:rsidP="0007350E">
            <w:pPr>
              <w:pStyle w:val="Tabletext"/>
              <w:jc w:val="right"/>
            </w:pPr>
            <w:r w:rsidRPr="004E448A">
              <w:t>2</w:t>
            </w:r>
          </w:p>
        </w:tc>
      </w:tr>
      <w:tr w:rsidR="0007350E" w:rsidRPr="000474A6" w14:paraId="0ED2F4DD" w14:textId="77777777" w:rsidTr="00990467">
        <w:trPr>
          <w:cantSplit/>
        </w:trPr>
        <w:tc>
          <w:tcPr>
            <w:tcW w:w="885" w:type="dxa"/>
            <w:shd w:val="clear" w:color="auto" w:fill="auto"/>
          </w:tcPr>
          <w:p w14:paraId="63FBF9F3" w14:textId="77777777" w:rsidR="0007350E" w:rsidRPr="000474A6" w:rsidRDefault="0007350E" w:rsidP="0007350E">
            <w:pPr>
              <w:pStyle w:val="Tabletext"/>
            </w:pPr>
          </w:p>
        </w:tc>
        <w:tc>
          <w:tcPr>
            <w:tcW w:w="850" w:type="dxa"/>
            <w:shd w:val="clear" w:color="auto" w:fill="auto"/>
          </w:tcPr>
          <w:p w14:paraId="54B0D49D" w14:textId="77777777" w:rsidR="0007350E" w:rsidRPr="000474A6" w:rsidRDefault="0007350E" w:rsidP="0007350E">
            <w:pPr>
              <w:pStyle w:val="Tabletext"/>
            </w:pPr>
          </w:p>
        </w:tc>
        <w:tc>
          <w:tcPr>
            <w:tcW w:w="1418" w:type="dxa"/>
            <w:shd w:val="clear" w:color="auto" w:fill="auto"/>
          </w:tcPr>
          <w:p w14:paraId="1ED9761C" w14:textId="77777777" w:rsidR="0007350E" w:rsidRPr="000474A6" w:rsidRDefault="0007350E" w:rsidP="0007350E">
            <w:pPr>
              <w:pStyle w:val="Tabletext"/>
              <w:ind w:right="-141"/>
            </w:pPr>
          </w:p>
        </w:tc>
        <w:tc>
          <w:tcPr>
            <w:tcW w:w="3093" w:type="dxa"/>
          </w:tcPr>
          <w:p w14:paraId="1794D94E" w14:textId="3B4AFEAB" w:rsidR="0007350E" w:rsidRPr="000474A6" w:rsidRDefault="0007350E" w:rsidP="0007350E">
            <w:pPr>
              <w:pStyle w:val="Tabletext"/>
              <w:ind w:right="-110"/>
              <w:rPr>
                <w:i/>
                <w:iCs/>
              </w:rPr>
            </w:pPr>
          </w:p>
        </w:tc>
        <w:tc>
          <w:tcPr>
            <w:tcW w:w="1184" w:type="dxa"/>
          </w:tcPr>
          <w:p w14:paraId="4461439A" w14:textId="02353DE7" w:rsidR="0007350E" w:rsidRPr="000474A6" w:rsidRDefault="0007350E" w:rsidP="0007350E">
            <w:pPr>
              <w:pStyle w:val="Tabletext"/>
            </w:pPr>
            <w:r w:rsidRPr="004E448A">
              <w:t>XATR2020</w:t>
            </w:r>
          </w:p>
        </w:tc>
        <w:tc>
          <w:tcPr>
            <w:tcW w:w="5622" w:type="dxa"/>
            <w:shd w:val="clear" w:color="auto" w:fill="auto"/>
          </w:tcPr>
          <w:p w14:paraId="38CAA2C8" w14:textId="77777777" w:rsidR="0007350E" w:rsidRDefault="0007350E" w:rsidP="0007350E">
            <w:pPr>
              <w:pStyle w:val="Tabletext"/>
            </w:pPr>
            <w:r w:rsidRPr="002D7F07">
              <w:t>Two respondents who had completed an apprenticeship/traineeship and then went on to withdraw from a subsequent apprenticeship/traineeship were previously assigned an apprenticeship/traineeship status of 'Commenced, but did not complete'. This has been modified and these records are now classified as 'Completed'.</w:t>
            </w:r>
          </w:p>
          <w:p w14:paraId="626B429C" w14:textId="50D3B629" w:rsidR="0007350E" w:rsidRPr="00610A82" w:rsidRDefault="0007350E" w:rsidP="0007350E">
            <w:pPr>
              <w:pStyle w:val="Tabletext"/>
            </w:pPr>
            <w:r w:rsidRPr="00610A82">
              <w:t xml:space="preserve">Three respondents who had withdrawn from an apprenticeship/traineeship and started another one </w:t>
            </w:r>
            <w:proofErr w:type="gramStart"/>
            <w:r w:rsidRPr="00610A82">
              <w:t>were</w:t>
            </w:r>
            <w:proofErr w:type="gramEnd"/>
            <w:r w:rsidRPr="00610A82">
              <w:t xml:space="preserve"> previously assigned an apprenticeship/traineeship status of 'Commenced, but did not complete'. This has been modified and these records are now classified as 'Currently undertaking'.</w:t>
            </w:r>
          </w:p>
        </w:tc>
        <w:tc>
          <w:tcPr>
            <w:tcW w:w="950" w:type="dxa"/>
          </w:tcPr>
          <w:p w14:paraId="47E74871" w14:textId="3FF4177A" w:rsidR="0007350E" w:rsidRPr="000474A6" w:rsidRDefault="0007350E" w:rsidP="0007350E">
            <w:pPr>
              <w:pStyle w:val="Tabletext"/>
              <w:jc w:val="right"/>
            </w:pPr>
            <w:r w:rsidRPr="004E448A">
              <w:t>5</w:t>
            </w:r>
          </w:p>
        </w:tc>
      </w:tr>
      <w:tr w:rsidR="0007350E" w:rsidRPr="000474A6" w14:paraId="60E50A01" w14:textId="77777777" w:rsidTr="00990467">
        <w:trPr>
          <w:cantSplit/>
        </w:trPr>
        <w:tc>
          <w:tcPr>
            <w:tcW w:w="885" w:type="dxa"/>
            <w:shd w:val="clear" w:color="auto" w:fill="auto"/>
          </w:tcPr>
          <w:p w14:paraId="16888FFF" w14:textId="77777777" w:rsidR="0007350E" w:rsidRPr="000474A6" w:rsidRDefault="0007350E" w:rsidP="0007350E">
            <w:pPr>
              <w:pStyle w:val="Tabletext"/>
            </w:pPr>
          </w:p>
        </w:tc>
        <w:tc>
          <w:tcPr>
            <w:tcW w:w="850" w:type="dxa"/>
            <w:shd w:val="clear" w:color="auto" w:fill="auto"/>
          </w:tcPr>
          <w:p w14:paraId="1008F46B" w14:textId="77777777" w:rsidR="0007350E" w:rsidRPr="000474A6" w:rsidRDefault="0007350E" w:rsidP="0007350E">
            <w:pPr>
              <w:pStyle w:val="Tabletext"/>
            </w:pPr>
          </w:p>
        </w:tc>
        <w:tc>
          <w:tcPr>
            <w:tcW w:w="1418" w:type="dxa"/>
            <w:shd w:val="clear" w:color="auto" w:fill="auto"/>
          </w:tcPr>
          <w:p w14:paraId="42956AFD" w14:textId="77777777" w:rsidR="0007350E" w:rsidRPr="000474A6" w:rsidRDefault="0007350E" w:rsidP="0007350E">
            <w:pPr>
              <w:pStyle w:val="Tabletext"/>
              <w:ind w:right="-141"/>
            </w:pPr>
          </w:p>
        </w:tc>
        <w:tc>
          <w:tcPr>
            <w:tcW w:w="3093" w:type="dxa"/>
          </w:tcPr>
          <w:p w14:paraId="793635A3" w14:textId="5BE6C23E" w:rsidR="0007350E" w:rsidRPr="000474A6" w:rsidRDefault="0007350E" w:rsidP="0007350E">
            <w:pPr>
              <w:pStyle w:val="Tabletext"/>
              <w:ind w:right="-110"/>
              <w:rPr>
                <w:i/>
                <w:iCs/>
              </w:rPr>
            </w:pPr>
            <w:r w:rsidRPr="009F0657">
              <w:t>Marital status</w:t>
            </w:r>
          </w:p>
        </w:tc>
        <w:tc>
          <w:tcPr>
            <w:tcW w:w="1184" w:type="dxa"/>
          </w:tcPr>
          <w:p w14:paraId="2FB4A43A" w14:textId="02755E77" w:rsidR="0007350E" w:rsidRPr="000474A6" w:rsidRDefault="0007350E" w:rsidP="0007350E">
            <w:pPr>
              <w:pStyle w:val="Tabletext"/>
              <w:ind w:right="-160"/>
            </w:pPr>
            <w:r w:rsidRPr="009F0657">
              <w:t>XMAR2018</w:t>
            </w:r>
          </w:p>
        </w:tc>
        <w:tc>
          <w:tcPr>
            <w:tcW w:w="5622" w:type="dxa"/>
            <w:shd w:val="clear" w:color="auto" w:fill="auto"/>
          </w:tcPr>
          <w:p w14:paraId="400D2235" w14:textId="21230F32" w:rsidR="0007350E" w:rsidRPr="000474A6" w:rsidRDefault="0007350E" w:rsidP="0007350E">
            <w:pPr>
              <w:pStyle w:val="Tabletext"/>
            </w:pPr>
            <w:r w:rsidRPr="002D7F07">
              <w:t xml:space="preserve">For consistency, respondents previously assigned a marital status of 'Prefer not to </w:t>
            </w:r>
            <w:proofErr w:type="gramStart"/>
            <w:r w:rsidRPr="002D7F07">
              <w:t>say</w:t>
            </w:r>
            <w:proofErr w:type="gramEnd"/>
            <w:r w:rsidRPr="002D7F07">
              <w:t>' have now been classified as 'Unknown.</w:t>
            </w:r>
          </w:p>
        </w:tc>
        <w:tc>
          <w:tcPr>
            <w:tcW w:w="950" w:type="dxa"/>
          </w:tcPr>
          <w:p w14:paraId="52E61CA0" w14:textId="73022EBD" w:rsidR="0007350E" w:rsidRPr="000474A6" w:rsidRDefault="0007350E" w:rsidP="0007350E">
            <w:pPr>
              <w:pStyle w:val="Tabletext"/>
              <w:jc w:val="right"/>
            </w:pPr>
            <w:r w:rsidRPr="009F0657">
              <w:t>291</w:t>
            </w:r>
          </w:p>
        </w:tc>
      </w:tr>
      <w:tr w:rsidR="0007350E" w:rsidRPr="000474A6" w14:paraId="419E782D" w14:textId="77777777" w:rsidTr="00990467">
        <w:trPr>
          <w:cantSplit/>
        </w:trPr>
        <w:tc>
          <w:tcPr>
            <w:tcW w:w="885" w:type="dxa"/>
            <w:shd w:val="clear" w:color="auto" w:fill="auto"/>
          </w:tcPr>
          <w:p w14:paraId="0FCD778E" w14:textId="77777777" w:rsidR="0007350E" w:rsidRPr="000474A6" w:rsidRDefault="0007350E" w:rsidP="0007350E">
            <w:pPr>
              <w:pStyle w:val="Tabletext"/>
            </w:pPr>
          </w:p>
        </w:tc>
        <w:tc>
          <w:tcPr>
            <w:tcW w:w="850" w:type="dxa"/>
            <w:shd w:val="clear" w:color="auto" w:fill="auto"/>
          </w:tcPr>
          <w:p w14:paraId="58702A99" w14:textId="77777777" w:rsidR="0007350E" w:rsidRPr="000474A6" w:rsidRDefault="0007350E" w:rsidP="0007350E">
            <w:pPr>
              <w:pStyle w:val="Tabletext"/>
            </w:pPr>
          </w:p>
        </w:tc>
        <w:tc>
          <w:tcPr>
            <w:tcW w:w="1418" w:type="dxa"/>
            <w:shd w:val="clear" w:color="auto" w:fill="auto"/>
          </w:tcPr>
          <w:p w14:paraId="621F0945" w14:textId="77777777" w:rsidR="0007350E" w:rsidRPr="000474A6" w:rsidRDefault="0007350E" w:rsidP="0007350E">
            <w:pPr>
              <w:pStyle w:val="Tabletext"/>
              <w:ind w:right="-141"/>
            </w:pPr>
          </w:p>
        </w:tc>
        <w:tc>
          <w:tcPr>
            <w:tcW w:w="3093" w:type="dxa"/>
          </w:tcPr>
          <w:p w14:paraId="5BB3862A" w14:textId="6FBD79FA" w:rsidR="0007350E" w:rsidRPr="000474A6" w:rsidRDefault="0007350E" w:rsidP="0007350E">
            <w:pPr>
              <w:pStyle w:val="Tabletext"/>
              <w:ind w:right="-110"/>
              <w:rPr>
                <w:i/>
                <w:iCs/>
              </w:rPr>
            </w:pPr>
          </w:p>
        </w:tc>
        <w:tc>
          <w:tcPr>
            <w:tcW w:w="1184" w:type="dxa"/>
          </w:tcPr>
          <w:p w14:paraId="112EDAE4" w14:textId="63C588FA" w:rsidR="0007350E" w:rsidRPr="000474A6" w:rsidRDefault="0007350E" w:rsidP="0007350E">
            <w:pPr>
              <w:pStyle w:val="Tabletext"/>
              <w:ind w:right="-160"/>
            </w:pPr>
            <w:r w:rsidRPr="009F0657">
              <w:t>XMAR2019</w:t>
            </w:r>
          </w:p>
        </w:tc>
        <w:tc>
          <w:tcPr>
            <w:tcW w:w="5622" w:type="dxa"/>
            <w:shd w:val="clear" w:color="auto" w:fill="auto"/>
          </w:tcPr>
          <w:p w14:paraId="4D902A4E" w14:textId="590ABF3D" w:rsidR="0007350E" w:rsidRPr="000474A6" w:rsidRDefault="0007350E" w:rsidP="0007350E">
            <w:pPr>
              <w:pStyle w:val="Tabletext"/>
            </w:pPr>
            <w:r w:rsidRPr="002D7F07">
              <w:t>As above</w:t>
            </w:r>
          </w:p>
        </w:tc>
        <w:tc>
          <w:tcPr>
            <w:tcW w:w="950" w:type="dxa"/>
          </w:tcPr>
          <w:p w14:paraId="2EB3C522" w14:textId="0FA51FB7" w:rsidR="0007350E" w:rsidRPr="000474A6" w:rsidRDefault="0007350E" w:rsidP="0007350E">
            <w:pPr>
              <w:pStyle w:val="Tabletext"/>
              <w:jc w:val="right"/>
            </w:pPr>
            <w:r w:rsidRPr="009F0657">
              <w:t>185</w:t>
            </w:r>
          </w:p>
        </w:tc>
      </w:tr>
      <w:tr w:rsidR="0007350E" w:rsidRPr="000474A6" w14:paraId="7E597612" w14:textId="77777777" w:rsidTr="00990467">
        <w:trPr>
          <w:cantSplit/>
        </w:trPr>
        <w:tc>
          <w:tcPr>
            <w:tcW w:w="885" w:type="dxa"/>
            <w:shd w:val="clear" w:color="auto" w:fill="auto"/>
          </w:tcPr>
          <w:p w14:paraId="5EC11F69" w14:textId="77777777" w:rsidR="0007350E" w:rsidRPr="000474A6" w:rsidRDefault="0007350E" w:rsidP="0007350E">
            <w:pPr>
              <w:pStyle w:val="Tabletext"/>
            </w:pPr>
          </w:p>
        </w:tc>
        <w:tc>
          <w:tcPr>
            <w:tcW w:w="850" w:type="dxa"/>
            <w:shd w:val="clear" w:color="auto" w:fill="auto"/>
          </w:tcPr>
          <w:p w14:paraId="31DED7A3" w14:textId="77777777" w:rsidR="0007350E" w:rsidRPr="000474A6" w:rsidRDefault="0007350E" w:rsidP="0007350E">
            <w:pPr>
              <w:pStyle w:val="Tabletext"/>
            </w:pPr>
          </w:p>
        </w:tc>
        <w:tc>
          <w:tcPr>
            <w:tcW w:w="1418" w:type="dxa"/>
            <w:shd w:val="clear" w:color="auto" w:fill="auto"/>
          </w:tcPr>
          <w:p w14:paraId="4D034F8C" w14:textId="77777777" w:rsidR="0007350E" w:rsidRPr="000474A6" w:rsidRDefault="0007350E" w:rsidP="0007350E">
            <w:pPr>
              <w:pStyle w:val="Tabletext"/>
              <w:ind w:right="-141"/>
            </w:pPr>
          </w:p>
        </w:tc>
        <w:tc>
          <w:tcPr>
            <w:tcW w:w="3093" w:type="dxa"/>
          </w:tcPr>
          <w:p w14:paraId="130F84B4" w14:textId="52FD5B76" w:rsidR="0007350E" w:rsidRPr="000474A6" w:rsidRDefault="0007350E" w:rsidP="0007350E">
            <w:pPr>
              <w:pStyle w:val="Tabletext"/>
              <w:ind w:right="-110"/>
              <w:rPr>
                <w:i/>
                <w:iCs/>
              </w:rPr>
            </w:pPr>
          </w:p>
        </w:tc>
        <w:tc>
          <w:tcPr>
            <w:tcW w:w="1184" w:type="dxa"/>
          </w:tcPr>
          <w:p w14:paraId="5562B4DF" w14:textId="5992615E" w:rsidR="0007350E" w:rsidRPr="000474A6" w:rsidRDefault="0007350E" w:rsidP="0007350E">
            <w:pPr>
              <w:pStyle w:val="Tabletext"/>
              <w:ind w:right="-160"/>
            </w:pPr>
            <w:r w:rsidRPr="009F0657">
              <w:t>XMAR2020</w:t>
            </w:r>
          </w:p>
        </w:tc>
        <w:tc>
          <w:tcPr>
            <w:tcW w:w="5622" w:type="dxa"/>
            <w:shd w:val="clear" w:color="auto" w:fill="auto"/>
          </w:tcPr>
          <w:p w14:paraId="46C1B3CA" w14:textId="0C576B58" w:rsidR="0007350E" w:rsidRPr="000474A6" w:rsidRDefault="0007350E" w:rsidP="0007350E">
            <w:pPr>
              <w:pStyle w:val="Tabletext"/>
            </w:pPr>
            <w:r w:rsidRPr="002D7F07">
              <w:t>As above</w:t>
            </w:r>
          </w:p>
        </w:tc>
        <w:tc>
          <w:tcPr>
            <w:tcW w:w="950" w:type="dxa"/>
          </w:tcPr>
          <w:p w14:paraId="101B31FD" w14:textId="6320D72D" w:rsidR="0007350E" w:rsidRPr="000474A6" w:rsidRDefault="0007350E" w:rsidP="0007350E">
            <w:pPr>
              <w:pStyle w:val="Tabletext"/>
              <w:jc w:val="right"/>
            </w:pPr>
            <w:r w:rsidRPr="009F0657">
              <w:t>142</w:t>
            </w:r>
          </w:p>
        </w:tc>
      </w:tr>
      <w:tr w:rsidR="0007350E" w:rsidRPr="000474A6" w14:paraId="6EEF3C10" w14:textId="77777777" w:rsidTr="00990467">
        <w:trPr>
          <w:cantSplit/>
        </w:trPr>
        <w:tc>
          <w:tcPr>
            <w:tcW w:w="885" w:type="dxa"/>
            <w:shd w:val="clear" w:color="auto" w:fill="auto"/>
          </w:tcPr>
          <w:p w14:paraId="19EF1FA1" w14:textId="77777777" w:rsidR="0007350E" w:rsidRPr="000474A6" w:rsidRDefault="0007350E" w:rsidP="0007350E">
            <w:pPr>
              <w:pStyle w:val="Tabletext"/>
            </w:pPr>
          </w:p>
        </w:tc>
        <w:tc>
          <w:tcPr>
            <w:tcW w:w="850" w:type="dxa"/>
            <w:shd w:val="clear" w:color="auto" w:fill="auto"/>
          </w:tcPr>
          <w:p w14:paraId="059D11DF" w14:textId="77777777" w:rsidR="0007350E" w:rsidRPr="000474A6" w:rsidRDefault="0007350E" w:rsidP="0007350E">
            <w:pPr>
              <w:pStyle w:val="Tabletext"/>
            </w:pPr>
          </w:p>
        </w:tc>
        <w:tc>
          <w:tcPr>
            <w:tcW w:w="1418" w:type="dxa"/>
            <w:shd w:val="clear" w:color="auto" w:fill="auto"/>
          </w:tcPr>
          <w:p w14:paraId="75C35C32" w14:textId="77777777" w:rsidR="0007350E" w:rsidRPr="000474A6" w:rsidRDefault="0007350E" w:rsidP="0007350E">
            <w:pPr>
              <w:pStyle w:val="Tabletext"/>
              <w:ind w:right="-141"/>
            </w:pPr>
          </w:p>
        </w:tc>
        <w:tc>
          <w:tcPr>
            <w:tcW w:w="3093" w:type="dxa"/>
          </w:tcPr>
          <w:p w14:paraId="62B4CF3E" w14:textId="58CCCD03" w:rsidR="0007350E" w:rsidRPr="000474A6" w:rsidRDefault="0007350E" w:rsidP="0007350E">
            <w:pPr>
              <w:pStyle w:val="Tabletext"/>
              <w:ind w:right="-110"/>
              <w:rPr>
                <w:i/>
                <w:iCs/>
              </w:rPr>
            </w:pPr>
            <w:r w:rsidRPr="009F0657">
              <w:t>Current qualification level</w:t>
            </w:r>
          </w:p>
        </w:tc>
        <w:tc>
          <w:tcPr>
            <w:tcW w:w="1184" w:type="dxa"/>
          </w:tcPr>
          <w:p w14:paraId="4D7F58B6" w14:textId="466A9908" w:rsidR="0007350E" w:rsidRPr="000474A6" w:rsidRDefault="0007350E" w:rsidP="0007350E">
            <w:pPr>
              <w:pStyle w:val="Tabletext"/>
              <w:ind w:right="-160"/>
            </w:pPr>
            <w:r w:rsidRPr="009F0657">
              <w:t>XCEL2020</w:t>
            </w:r>
          </w:p>
        </w:tc>
        <w:tc>
          <w:tcPr>
            <w:tcW w:w="5622" w:type="dxa"/>
            <w:shd w:val="clear" w:color="auto" w:fill="auto"/>
          </w:tcPr>
          <w:p w14:paraId="297B1A21" w14:textId="10BDBCD4" w:rsidR="0007350E" w:rsidRPr="000474A6" w:rsidRDefault="0007350E" w:rsidP="0007350E">
            <w:pPr>
              <w:pStyle w:val="Tabletext"/>
            </w:pPr>
            <w:r w:rsidRPr="002D7F07">
              <w:t>Respondents who were not currently studying but later indicated their studies were paused due to COVID-19 were previously assigned a qualification level of 'Not studying for a qualification'. This has been modified and these records have now been assigned the qualification level of the paused study.</w:t>
            </w:r>
          </w:p>
        </w:tc>
        <w:tc>
          <w:tcPr>
            <w:tcW w:w="950" w:type="dxa"/>
          </w:tcPr>
          <w:p w14:paraId="72A63FEC" w14:textId="73BF05F3" w:rsidR="0007350E" w:rsidRPr="000474A6" w:rsidRDefault="0007350E" w:rsidP="0007350E">
            <w:pPr>
              <w:pStyle w:val="Tabletext"/>
              <w:jc w:val="right"/>
            </w:pPr>
            <w:r w:rsidRPr="009F0657">
              <w:t>2</w:t>
            </w:r>
          </w:p>
        </w:tc>
      </w:tr>
      <w:tr w:rsidR="0007350E" w:rsidRPr="000474A6" w14:paraId="1FAEB531" w14:textId="77777777" w:rsidTr="00990467">
        <w:trPr>
          <w:cantSplit/>
        </w:trPr>
        <w:tc>
          <w:tcPr>
            <w:tcW w:w="885" w:type="dxa"/>
            <w:shd w:val="clear" w:color="auto" w:fill="auto"/>
          </w:tcPr>
          <w:p w14:paraId="3ABB18B0" w14:textId="77777777" w:rsidR="0007350E" w:rsidRPr="000474A6" w:rsidRDefault="0007350E" w:rsidP="0007350E">
            <w:pPr>
              <w:pStyle w:val="Tabletext"/>
            </w:pPr>
          </w:p>
        </w:tc>
        <w:tc>
          <w:tcPr>
            <w:tcW w:w="850" w:type="dxa"/>
            <w:shd w:val="clear" w:color="auto" w:fill="auto"/>
          </w:tcPr>
          <w:p w14:paraId="36AEEAF5" w14:textId="77777777" w:rsidR="0007350E" w:rsidRPr="000474A6" w:rsidRDefault="0007350E" w:rsidP="0007350E">
            <w:pPr>
              <w:pStyle w:val="Tabletext"/>
            </w:pPr>
          </w:p>
        </w:tc>
        <w:tc>
          <w:tcPr>
            <w:tcW w:w="1418" w:type="dxa"/>
            <w:shd w:val="clear" w:color="auto" w:fill="auto"/>
          </w:tcPr>
          <w:p w14:paraId="6F789CBB" w14:textId="77777777" w:rsidR="0007350E" w:rsidRPr="000474A6" w:rsidRDefault="0007350E" w:rsidP="0007350E">
            <w:pPr>
              <w:pStyle w:val="Tabletext"/>
              <w:ind w:right="-141"/>
            </w:pPr>
          </w:p>
        </w:tc>
        <w:tc>
          <w:tcPr>
            <w:tcW w:w="3093" w:type="dxa"/>
          </w:tcPr>
          <w:p w14:paraId="0121A913" w14:textId="7158B36F" w:rsidR="0007350E" w:rsidRPr="000474A6" w:rsidRDefault="0007350E" w:rsidP="0007350E">
            <w:pPr>
              <w:pStyle w:val="Tabletext"/>
              <w:ind w:right="-110"/>
              <w:rPr>
                <w:i/>
                <w:iCs/>
              </w:rPr>
            </w:pPr>
            <w:r w:rsidRPr="009F0657">
              <w:t>Full-time or part-time study status</w:t>
            </w:r>
          </w:p>
        </w:tc>
        <w:tc>
          <w:tcPr>
            <w:tcW w:w="1184" w:type="dxa"/>
          </w:tcPr>
          <w:p w14:paraId="035FEA30" w14:textId="62802B82" w:rsidR="0007350E" w:rsidRPr="000474A6" w:rsidRDefault="0007350E" w:rsidP="0007350E">
            <w:pPr>
              <w:pStyle w:val="Tabletext"/>
              <w:ind w:right="-160"/>
            </w:pPr>
            <w:r w:rsidRPr="009F0657">
              <w:t>XFTS2020</w:t>
            </w:r>
          </w:p>
        </w:tc>
        <w:tc>
          <w:tcPr>
            <w:tcW w:w="5622" w:type="dxa"/>
            <w:shd w:val="clear" w:color="auto" w:fill="auto"/>
          </w:tcPr>
          <w:p w14:paraId="11A7F454" w14:textId="5A01CAC9" w:rsidR="0007350E" w:rsidRPr="000474A6" w:rsidRDefault="0007350E" w:rsidP="0007350E">
            <w:pPr>
              <w:pStyle w:val="Tabletext"/>
            </w:pPr>
            <w:r w:rsidRPr="002D7F07">
              <w:t>As above, respondents who were not currently studying but later indicated their studies were paused due to COVID-19 were previously assigned a study status of 'Not studying'. This has been modified and these records have now been assigned the study status of the paused study.</w:t>
            </w:r>
          </w:p>
        </w:tc>
        <w:tc>
          <w:tcPr>
            <w:tcW w:w="950" w:type="dxa"/>
          </w:tcPr>
          <w:p w14:paraId="73550506" w14:textId="286DFBCE" w:rsidR="0007350E" w:rsidRPr="000474A6" w:rsidRDefault="0007350E" w:rsidP="0007350E">
            <w:pPr>
              <w:pStyle w:val="Tabletext"/>
              <w:jc w:val="right"/>
            </w:pPr>
            <w:r w:rsidRPr="009F0657">
              <w:t>2</w:t>
            </w:r>
          </w:p>
        </w:tc>
      </w:tr>
      <w:tr w:rsidR="0007350E" w:rsidRPr="000474A6" w14:paraId="6F29D7F8" w14:textId="77777777" w:rsidTr="00990467">
        <w:trPr>
          <w:cantSplit/>
        </w:trPr>
        <w:tc>
          <w:tcPr>
            <w:tcW w:w="885" w:type="dxa"/>
            <w:shd w:val="clear" w:color="auto" w:fill="auto"/>
          </w:tcPr>
          <w:p w14:paraId="626E7BE5" w14:textId="77777777" w:rsidR="0007350E" w:rsidRPr="000474A6" w:rsidRDefault="0007350E" w:rsidP="0007350E">
            <w:pPr>
              <w:pStyle w:val="Tabletext"/>
            </w:pPr>
          </w:p>
        </w:tc>
        <w:tc>
          <w:tcPr>
            <w:tcW w:w="850" w:type="dxa"/>
            <w:shd w:val="clear" w:color="auto" w:fill="auto"/>
          </w:tcPr>
          <w:p w14:paraId="4393DC6E" w14:textId="77777777" w:rsidR="0007350E" w:rsidRPr="000474A6" w:rsidRDefault="0007350E" w:rsidP="0007350E">
            <w:pPr>
              <w:pStyle w:val="Tabletext"/>
            </w:pPr>
          </w:p>
        </w:tc>
        <w:tc>
          <w:tcPr>
            <w:tcW w:w="1418" w:type="dxa"/>
            <w:shd w:val="clear" w:color="auto" w:fill="auto"/>
          </w:tcPr>
          <w:p w14:paraId="1A7C3271" w14:textId="77777777" w:rsidR="0007350E" w:rsidRPr="000474A6" w:rsidRDefault="0007350E" w:rsidP="0007350E">
            <w:pPr>
              <w:pStyle w:val="Tabletext"/>
              <w:ind w:right="-141"/>
            </w:pPr>
          </w:p>
        </w:tc>
        <w:tc>
          <w:tcPr>
            <w:tcW w:w="3093" w:type="dxa"/>
          </w:tcPr>
          <w:p w14:paraId="29A7E1A8" w14:textId="2AEB0193" w:rsidR="0007350E" w:rsidRPr="000474A6" w:rsidRDefault="0007350E" w:rsidP="0007350E">
            <w:pPr>
              <w:pStyle w:val="Tabletext"/>
              <w:ind w:right="-110"/>
              <w:rPr>
                <w:i/>
                <w:iCs/>
              </w:rPr>
            </w:pPr>
            <w:r w:rsidRPr="009F0657">
              <w:t xml:space="preserve">Study status in </w:t>
            </w:r>
            <w:proofErr w:type="gramStart"/>
            <w:r w:rsidRPr="009F0657">
              <w:t>bachelor</w:t>
            </w:r>
            <w:proofErr w:type="gramEnd"/>
            <w:r w:rsidRPr="009F0657">
              <w:t xml:space="preserve"> degree or higher</w:t>
            </w:r>
          </w:p>
        </w:tc>
        <w:tc>
          <w:tcPr>
            <w:tcW w:w="1184" w:type="dxa"/>
          </w:tcPr>
          <w:p w14:paraId="2888C43F" w14:textId="153AA444" w:rsidR="0007350E" w:rsidRPr="000474A6" w:rsidRDefault="0007350E" w:rsidP="0007350E">
            <w:pPr>
              <w:pStyle w:val="Tabletext"/>
              <w:ind w:right="-160"/>
            </w:pPr>
            <w:r w:rsidRPr="009F0657">
              <w:t>XBAC2020</w:t>
            </w:r>
          </w:p>
        </w:tc>
        <w:tc>
          <w:tcPr>
            <w:tcW w:w="5622" w:type="dxa"/>
            <w:shd w:val="clear" w:color="auto" w:fill="auto"/>
          </w:tcPr>
          <w:p w14:paraId="21DD730A" w14:textId="11CD5C96" w:rsidR="0007350E" w:rsidRPr="000474A6" w:rsidRDefault="0007350E" w:rsidP="0007350E">
            <w:pPr>
              <w:pStyle w:val="Tabletext"/>
            </w:pPr>
            <w:r w:rsidRPr="002D7F07">
              <w:t>Change due to modification to ‘Current qualification level’</w:t>
            </w:r>
          </w:p>
        </w:tc>
        <w:tc>
          <w:tcPr>
            <w:tcW w:w="950" w:type="dxa"/>
          </w:tcPr>
          <w:p w14:paraId="47930B6B" w14:textId="1092EDE7" w:rsidR="0007350E" w:rsidRPr="000474A6" w:rsidRDefault="0007350E" w:rsidP="0007350E">
            <w:pPr>
              <w:pStyle w:val="Tabletext"/>
              <w:jc w:val="right"/>
            </w:pPr>
            <w:r w:rsidRPr="009F0657">
              <w:t>2</w:t>
            </w:r>
          </w:p>
        </w:tc>
      </w:tr>
      <w:tr w:rsidR="0007350E" w:rsidRPr="000474A6" w14:paraId="4236908F" w14:textId="77777777" w:rsidTr="00990467">
        <w:trPr>
          <w:cantSplit/>
        </w:trPr>
        <w:tc>
          <w:tcPr>
            <w:tcW w:w="885" w:type="dxa"/>
            <w:shd w:val="clear" w:color="auto" w:fill="auto"/>
          </w:tcPr>
          <w:p w14:paraId="1649CA7E" w14:textId="77777777" w:rsidR="0007350E" w:rsidRPr="000474A6" w:rsidRDefault="0007350E" w:rsidP="0007350E">
            <w:pPr>
              <w:pStyle w:val="Tabletext"/>
            </w:pPr>
          </w:p>
        </w:tc>
        <w:tc>
          <w:tcPr>
            <w:tcW w:w="850" w:type="dxa"/>
            <w:shd w:val="clear" w:color="auto" w:fill="auto"/>
          </w:tcPr>
          <w:p w14:paraId="27EA0842" w14:textId="77777777" w:rsidR="0007350E" w:rsidRPr="000474A6" w:rsidRDefault="0007350E" w:rsidP="0007350E">
            <w:pPr>
              <w:pStyle w:val="Tabletext"/>
            </w:pPr>
          </w:p>
        </w:tc>
        <w:tc>
          <w:tcPr>
            <w:tcW w:w="1418" w:type="dxa"/>
            <w:shd w:val="clear" w:color="auto" w:fill="auto"/>
          </w:tcPr>
          <w:p w14:paraId="584BA690" w14:textId="77777777" w:rsidR="0007350E" w:rsidRPr="000474A6" w:rsidRDefault="0007350E" w:rsidP="0007350E">
            <w:pPr>
              <w:pStyle w:val="Tabletext"/>
              <w:ind w:right="-141"/>
            </w:pPr>
          </w:p>
        </w:tc>
        <w:tc>
          <w:tcPr>
            <w:tcW w:w="3093" w:type="dxa"/>
          </w:tcPr>
          <w:p w14:paraId="6941D34D" w14:textId="30B96635" w:rsidR="0007350E" w:rsidRPr="000474A6" w:rsidRDefault="0007350E" w:rsidP="0007350E">
            <w:pPr>
              <w:pStyle w:val="Tabletext"/>
              <w:ind w:right="-110"/>
              <w:rPr>
                <w:i/>
                <w:iCs/>
              </w:rPr>
            </w:pPr>
            <w:r w:rsidRPr="001541D2">
              <w:t>Completed Year 12 or certificate II or higher</w:t>
            </w:r>
          </w:p>
        </w:tc>
        <w:tc>
          <w:tcPr>
            <w:tcW w:w="1184" w:type="dxa"/>
          </w:tcPr>
          <w:p w14:paraId="1D542DE1" w14:textId="5392BD98" w:rsidR="0007350E" w:rsidRPr="000474A6" w:rsidRDefault="0007350E" w:rsidP="0007350E">
            <w:pPr>
              <w:pStyle w:val="Tabletext"/>
              <w:ind w:right="-160"/>
            </w:pPr>
            <w:r w:rsidRPr="001541D2">
              <w:t>X1222017</w:t>
            </w:r>
          </w:p>
        </w:tc>
        <w:tc>
          <w:tcPr>
            <w:tcW w:w="5622" w:type="dxa"/>
            <w:shd w:val="clear" w:color="auto" w:fill="auto"/>
          </w:tcPr>
          <w:p w14:paraId="4170E2B6" w14:textId="0E65989F" w:rsidR="0007350E" w:rsidRPr="000474A6" w:rsidRDefault="0007350E" w:rsidP="0007350E">
            <w:pPr>
              <w:pStyle w:val="Tabletext"/>
            </w:pPr>
            <w:r w:rsidRPr="002D7F07">
              <w:t>Respondents who had not completed a certificate II or above and whose year 12 completion status was unknown were previously assigned a status of 'Did not complete year 12 or certificate II or higher'. This has been modified and these records are now classified as 'Unknown'.</w:t>
            </w:r>
          </w:p>
        </w:tc>
        <w:tc>
          <w:tcPr>
            <w:tcW w:w="950" w:type="dxa"/>
          </w:tcPr>
          <w:p w14:paraId="22B62F05" w14:textId="06073EA8" w:rsidR="0007350E" w:rsidRPr="000474A6" w:rsidRDefault="0007350E" w:rsidP="0007350E">
            <w:pPr>
              <w:pStyle w:val="Tabletext"/>
              <w:jc w:val="right"/>
            </w:pPr>
            <w:r w:rsidRPr="001541D2">
              <w:t>6</w:t>
            </w:r>
          </w:p>
        </w:tc>
      </w:tr>
      <w:tr w:rsidR="0007350E" w:rsidRPr="000474A6" w14:paraId="52691A11" w14:textId="77777777" w:rsidTr="00990467">
        <w:trPr>
          <w:cantSplit/>
        </w:trPr>
        <w:tc>
          <w:tcPr>
            <w:tcW w:w="885" w:type="dxa"/>
            <w:shd w:val="clear" w:color="auto" w:fill="auto"/>
          </w:tcPr>
          <w:p w14:paraId="773B3729" w14:textId="77777777" w:rsidR="0007350E" w:rsidRPr="000474A6" w:rsidRDefault="0007350E" w:rsidP="0007350E">
            <w:pPr>
              <w:pStyle w:val="Tabletext"/>
            </w:pPr>
          </w:p>
        </w:tc>
        <w:tc>
          <w:tcPr>
            <w:tcW w:w="850" w:type="dxa"/>
            <w:shd w:val="clear" w:color="auto" w:fill="auto"/>
          </w:tcPr>
          <w:p w14:paraId="35C00EDD" w14:textId="77777777" w:rsidR="0007350E" w:rsidRPr="000474A6" w:rsidRDefault="0007350E" w:rsidP="0007350E">
            <w:pPr>
              <w:pStyle w:val="Tabletext"/>
            </w:pPr>
          </w:p>
        </w:tc>
        <w:tc>
          <w:tcPr>
            <w:tcW w:w="1418" w:type="dxa"/>
            <w:shd w:val="clear" w:color="auto" w:fill="auto"/>
          </w:tcPr>
          <w:p w14:paraId="24070E93" w14:textId="77777777" w:rsidR="0007350E" w:rsidRPr="000474A6" w:rsidRDefault="0007350E" w:rsidP="0007350E">
            <w:pPr>
              <w:pStyle w:val="Tabletext"/>
              <w:ind w:right="-141"/>
            </w:pPr>
          </w:p>
        </w:tc>
        <w:tc>
          <w:tcPr>
            <w:tcW w:w="3093" w:type="dxa"/>
          </w:tcPr>
          <w:p w14:paraId="3DC6F285" w14:textId="77777777" w:rsidR="0007350E" w:rsidRPr="000474A6" w:rsidRDefault="0007350E" w:rsidP="0007350E">
            <w:pPr>
              <w:pStyle w:val="Tabletext"/>
              <w:ind w:right="-110"/>
              <w:rPr>
                <w:i/>
                <w:iCs/>
              </w:rPr>
            </w:pPr>
          </w:p>
        </w:tc>
        <w:tc>
          <w:tcPr>
            <w:tcW w:w="1184" w:type="dxa"/>
          </w:tcPr>
          <w:p w14:paraId="1452BF59" w14:textId="5EFB72DE" w:rsidR="0007350E" w:rsidRPr="000474A6" w:rsidRDefault="0007350E" w:rsidP="0007350E">
            <w:pPr>
              <w:pStyle w:val="Tabletext"/>
              <w:ind w:right="-160"/>
            </w:pPr>
            <w:r w:rsidRPr="001541D2">
              <w:t>X1222018</w:t>
            </w:r>
          </w:p>
        </w:tc>
        <w:tc>
          <w:tcPr>
            <w:tcW w:w="5622" w:type="dxa"/>
            <w:shd w:val="clear" w:color="auto" w:fill="auto"/>
          </w:tcPr>
          <w:p w14:paraId="45836371" w14:textId="6A9CD317" w:rsidR="0007350E" w:rsidRPr="000474A6" w:rsidRDefault="0007350E" w:rsidP="0007350E">
            <w:pPr>
              <w:pStyle w:val="Tabletext"/>
            </w:pPr>
            <w:r w:rsidRPr="002D7F07">
              <w:t>As above</w:t>
            </w:r>
          </w:p>
        </w:tc>
        <w:tc>
          <w:tcPr>
            <w:tcW w:w="950" w:type="dxa"/>
          </w:tcPr>
          <w:p w14:paraId="5C8AC309" w14:textId="4E817DBF" w:rsidR="0007350E" w:rsidRPr="000474A6" w:rsidRDefault="0007350E" w:rsidP="0007350E">
            <w:pPr>
              <w:pStyle w:val="Tabletext"/>
              <w:jc w:val="right"/>
            </w:pPr>
            <w:r w:rsidRPr="001541D2">
              <w:t>3</w:t>
            </w:r>
          </w:p>
        </w:tc>
      </w:tr>
      <w:tr w:rsidR="0007350E" w:rsidRPr="000474A6" w14:paraId="3C86CCD8" w14:textId="77777777" w:rsidTr="00990467">
        <w:trPr>
          <w:cantSplit/>
        </w:trPr>
        <w:tc>
          <w:tcPr>
            <w:tcW w:w="885" w:type="dxa"/>
            <w:shd w:val="clear" w:color="auto" w:fill="auto"/>
          </w:tcPr>
          <w:p w14:paraId="33C8D071" w14:textId="77777777" w:rsidR="0007350E" w:rsidRPr="000474A6" w:rsidRDefault="0007350E" w:rsidP="0007350E">
            <w:pPr>
              <w:pStyle w:val="Tabletext"/>
            </w:pPr>
          </w:p>
        </w:tc>
        <w:tc>
          <w:tcPr>
            <w:tcW w:w="850" w:type="dxa"/>
            <w:shd w:val="clear" w:color="auto" w:fill="auto"/>
          </w:tcPr>
          <w:p w14:paraId="39F13BF8" w14:textId="77777777" w:rsidR="0007350E" w:rsidRPr="000474A6" w:rsidRDefault="0007350E" w:rsidP="0007350E">
            <w:pPr>
              <w:pStyle w:val="Tabletext"/>
            </w:pPr>
          </w:p>
        </w:tc>
        <w:tc>
          <w:tcPr>
            <w:tcW w:w="1418" w:type="dxa"/>
            <w:shd w:val="clear" w:color="auto" w:fill="auto"/>
          </w:tcPr>
          <w:p w14:paraId="7696666B" w14:textId="77777777" w:rsidR="0007350E" w:rsidRPr="000474A6" w:rsidRDefault="0007350E" w:rsidP="0007350E">
            <w:pPr>
              <w:pStyle w:val="Tabletext"/>
              <w:ind w:right="-141"/>
            </w:pPr>
          </w:p>
        </w:tc>
        <w:tc>
          <w:tcPr>
            <w:tcW w:w="3093" w:type="dxa"/>
          </w:tcPr>
          <w:p w14:paraId="02E40219" w14:textId="77777777" w:rsidR="0007350E" w:rsidRPr="000474A6" w:rsidRDefault="0007350E" w:rsidP="0007350E">
            <w:pPr>
              <w:pStyle w:val="Tabletext"/>
              <w:ind w:right="-110"/>
              <w:rPr>
                <w:i/>
                <w:iCs/>
              </w:rPr>
            </w:pPr>
          </w:p>
        </w:tc>
        <w:tc>
          <w:tcPr>
            <w:tcW w:w="1184" w:type="dxa"/>
          </w:tcPr>
          <w:p w14:paraId="003129DD" w14:textId="58C1DC74" w:rsidR="0007350E" w:rsidRPr="000474A6" w:rsidRDefault="0007350E" w:rsidP="0007350E">
            <w:pPr>
              <w:pStyle w:val="Tabletext"/>
              <w:ind w:right="-160"/>
            </w:pPr>
            <w:r w:rsidRPr="001541D2">
              <w:t>X1222019</w:t>
            </w:r>
          </w:p>
        </w:tc>
        <w:tc>
          <w:tcPr>
            <w:tcW w:w="5622" w:type="dxa"/>
            <w:shd w:val="clear" w:color="auto" w:fill="auto"/>
          </w:tcPr>
          <w:p w14:paraId="791FC047" w14:textId="1D5B1690" w:rsidR="0007350E" w:rsidRPr="000474A6" w:rsidRDefault="0007350E" w:rsidP="0007350E">
            <w:pPr>
              <w:pStyle w:val="Tabletext"/>
            </w:pPr>
            <w:r w:rsidRPr="002D7F07">
              <w:t>As above</w:t>
            </w:r>
          </w:p>
        </w:tc>
        <w:tc>
          <w:tcPr>
            <w:tcW w:w="950" w:type="dxa"/>
          </w:tcPr>
          <w:p w14:paraId="52204F15" w14:textId="3A8DD71F" w:rsidR="0007350E" w:rsidRPr="000474A6" w:rsidRDefault="0007350E" w:rsidP="0007350E">
            <w:pPr>
              <w:pStyle w:val="Tabletext"/>
              <w:jc w:val="right"/>
            </w:pPr>
            <w:r w:rsidRPr="001541D2">
              <w:t>4</w:t>
            </w:r>
          </w:p>
        </w:tc>
      </w:tr>
      <w:tr w:rsidR="0007350E" w:rsidRPr="000474A6" w14:paraId="0037A15A" w14:textId="77777777" w:rsidTr="00990467">
        <w:trPr>
          <w:cantSplit/>
        </w:trPr>
        <w:tc>
          <w:tcPr>
            <w:tcW w:w="885" w:type="dxa"/>
            <w:shd w:val="clear" w:color="auto" w:fill="auto"/>
          </w:tcPr>
          <w:p w14:paraId="2C06C96D" w14:textId="77777777" w:rsidR="0007350E" w:rsidRPr="000474A6" w:rsidRDefault="0007350E" w:rsidP="0007350E">
            <w:pPr>
              <w:pStyle w:val="Tabletext"/>
            </w:pPr>
          </w:p>
        </w:tc>
        <w:tc>
          <w:tcPr>
            <w:tcW w:w="850" w:type="dxa"/>
            <w:shd w:val="clear" w:color="auto" w:fill="auto"/>
          </w:tcPr>
          <w:p w14:paraId="1B6A1D49" w14:textId="77777777" w:rsidR="0007350E" w:rsidRPr="000474A6" w:rsidRDefault="0007350E" w:rsidP="0007350E">
            <w:pPr>
              <w:pStyle w:val="Tabletext"/>
            </w:pPr>
          </w:p>
        </w:tc>
        <w:tc>
          <w:tcPr>
            <w:tcW w:w="1418" w:type="dxa"/>
            <w:shd w:val="clear" w:color="auto" w:fill="auto"/>
          </w:tcPr>
          <w:p w14:paraId="50F24652" w14:textId="77777777" w:rsidR="0007350E" w:rsidRPr="000474A6" w:rsidRDefault="0007350E" w:rsidP="0007350E">
            <w:pPr>
              <w:pStyle w:val="Tabletext"/>
              <w:ind w:right="-141"/>
            </w:pPr>
          </w:p>
        </w:tc>
        <w:tc>
          <w:tcPr>
            <w:tcW w:w="3093" w:type="dxa"/>
          </w:tcPr>
          <w:p w14:paraId="79809898" w14:textId="77777777" w:rsidR="0007350E" w:rsidRPr="000474A6" w:rsidRDefault="0007350E" w:rsidP="0007350E">
            <w:pPr>
              <w:pStyle w:val="Tabletext"/>
              <w:ind w:right="-110"/>
              <w:rPr>
                <w:i/>
                <w:iCs/>
              </w:rPr>
            </w:pPr>
          </w:p>
        </w:tc>
        <w:tc>
          <w:tcPr>
            <w:tcW w:w="1184" w:type="dxa"/>
          </w:tcPr>
          <w:p w14:paraId="556AF322" w14:textId="6E828EA2" w:rsidR="0007350E" w:rsidRPr="000474A6" w:rsidRDefault="0007350E" w:rsidP="0007350E">
            <w:pPr>
              <w:pStyle w:val="Tabletext"/>
              <w:ind w:right="-160"/>
            </w:pPr>
            <w:r w:rsidRPr="001541D2">
              <w:t>X1222020</w:t>
            </w:r>
          </w:p>
        </w:tc>
        <w:tc>
          <w:tcPr>
            <w:tcW w:w="5622" w:type="dxa"/>
            <w:shd w:val="clear" w:color="auto" w:fill="auto"/>
          </w:tcPr>
          <w:p w14:paraId="02FE3932" w14:textId="4A7D59CB" w:rsidR="0007350E" w:rsidRPr="000474A6" w:rsidRDefault="0007350E" w:rsidP="0007350E">
            <w:pPr>
              <w:pStyle w:val="Tabletext"/>
            </w:pPr>
            <w:r w:rsidRPr="002D7F07">
              <w:t>As above</w:t>
            </w:r>
          </w:p>
        </w:tc>
        <w:tc>
          <w:tcPr>
            <w:tcW w:w="950" w:type="dxa"/>
          </w:tcPr>
          <w:p w14:paraId="6DE4DE78" w14:textId="49F37EF5" w:rsidR="0007350E" w:rsidRPr="000474A6" w:rsidRDefault="0007350E" w:rsidP="0007350E">
            <w:pPr>
              <w:pStyle w:val="Tabletext"/>
              <w:jc w:val="right"/>
            </w:pPr>
            <w:r w:rsidRPr="001541D2">
              <w:t>1</w:t>
            </w:r>
          </w:p>
        </w:tc>
      </w:tr>
      <w:tr w:rsidR="0007350E" w:rsidRPr="000474A6" w14:paraId="5277F26B" w14:textId="77777777" w:rsidTr="00990467">
        <w:trPr>
          <w:cantSplit/>
        </w:trPr>
        <w:tc>
          <w:tcPr>
            <w:tcW w:w="885" w:type="dxa"/>
            <w:shd w:val="clear" w:color="auto" w:fill="auto"/>
          </w:tcPr>
          <w:p w14:paraId="534FC260" w14:textId="77777777" w:rsidR="0007350E" w:rsidRPr="000474A6" w:rsidRDefault="0007350E" w:rsidP="0007350E">
            <w:pPr>
              <w:pStyle w:val="Tabletext"/>
            </w:pPr>
          </w:p>
        </w:tc>
        <w:tc>
          <w:tcPr>
            <w:tcW w:w="850" w:type="dxa"/>
            <w:shd w:val="clear" w:color="auto" w:fill="auto"/>
          </w:tcPr>
          <w:p w14:paraId="35E0BDC2" w14:textId="77777777" w:rsidR="0007350E" w:rsidRPr="000474A6" w:rsidRDefault="0007350E" w:rsidP="0007350E">
            <w:pPr>
              <w:pStyle w:val="Tabletext"/>
            </w:pPr>
          </w:p>
        </w:tc>
        <w:tc>
          <w:tcPr>
            <w:tcW w:w="1418" w:type="dxa"/>
            <w:shd w:val="clear" w:color="auto" w:fill="auto"/>
          </w:tcPr>
          <w:p w14:paraId="09DC9000" w14:textId="77777777" w:rsidR="0007350E" w:rsidRPr="000474A6" w:rsidRDefault="0007350E" w:rsidP="0007350E">
            <w:pPr>
              <w:pStyle w:val="Tabletext"/>
              <w:ind w:right="-141"/>
            </w:pPr>
          </w:p>
        </w:tc>
        <w:tc>
          <w:tcPr>
            <w:tcW w:w="3093" w:type="dxa"/>
          </w:tcPr>
          <w:p w14:paraId="6D8CFF47" w14:textId="1D5A465C" w:rsidR="0007350E" w:rsidRPr="000474A6" w:rsidRDefault="0007350E" w:rsidP="0007350E">
            <w:pPr>
              <w:pStyle w:val="Tabletext"/>
              <w:ind w:right="-110"/>
              <w:rPr>
                <w:i/>
                <w:iCs/>
              </w:rPr>
            </w:pPr>
            <w:r w:rsidRPr="001541D2">
              <w:t xml:space="preserve">Completed Year 12 or certificate III or higher  </w:t>
            </w:r>
          </w:p>
        </w:tc>
        <w:tc>
          <w:tcPr>
            <w:tcW w:w="1184" w:type="dxa"/>
          </w:tcPr>
          <w:p w14:paraId="552A383C" w14:textId="2B4A0A98" w:rsidR="0007350E" w:rsidRPr="000474A6" w:rsidRDefault="0007350E" w:rsidP="0007350E">
            <w:pPr>
              <w:pStyle w:val="Tabletext"/>
              <w:ind w:right="-160"/>
            </w:pPr>
            <w:r w:rsidRPr="001541D2">
              <w:t>X1232017</w:t>
            </w:r>
          </w:p>
        </w:tc>
        <w:tc>
          <w:tcPr>
            <w:tcW w:w="5622" w:type="dxa"/>
            <w:shd w:val="clear" w:color="auto" w:fill="auto"/>
          </w:tcPr>
          <w:p w14:paraId="4FBC2FEF" w14:textId="70AB766E" w:rsidR="0007350E" w:rsidRPr="000474A6" w:rsidRDefault="0007350E" w:rsidP="0007350E">
            <w:pPr>
              <w:pStyle w:val="Tabletext"/>
            </w:pPr>
            <w:r w:rsidRPr="00610A82">
              <w:t>Respondents who had not completed a certificate III or above and whose year 12 completion status was unknown were previously assigned a status of 'Did not complete year 12 or certificate III or higher'. This has been modified and these records are now classified as 'Unknown'.</w:t>
            </w:r>
          </w:p>
        </w:tc>
        <w:tc>
          <w:tcPr>
            <w:tcW w:w="950" w:type="dxa"/>
          </w:tcPr>
          <w:p w14:paraId="0187D160" w14:textId="44CD07DD" w:rsidR="0007350E" w:rsidRPr="000474A6" w:rsidRDefault="0007350E" w:rsidP="0007350E">
            <w:pPr>
              <w:pStyle w:val="Tabletext"/>
              <w:jc w:val="right"/>
            </w:pPr>
            <w:r w:rsidRPr="001541D2">
              <w:t>7</w:t>
            </w:r>
          </w:p>
        </w:tc>
      </w:tr>
      <w:tr w:rsidR="0007350E" w:rsidRPr="000474A6" w14:paraId="273604FF" w14:textId="77777777" w:rsidTr="00990467">
        <w:trPr>
          <w:cantSplit/>
        </w:trPr>
        <w:tc>
          <w:tcPr>
            <w:tcW w:w="885" w:type="dxa"/>
            <w:shd w:val="clear" w:color="auto" w:fill="auto"/>
          </w:tcPr>
          <w:p w14:paraId="37EA7CC4" w14:textId="77777777" w:rsidR="0007350E" w:rsidRPr="000474A6" w:rsidRDefault="0007350E" w:rsidP="0007350E">
            <w:pPr>
              <w:pStyle w:val="Tabletext"/>
            </w:pPr>
          </w:p>
        </w:tc>
        <w:tc>
          <w:tcPr>
            <w:tcW w:w="850" w:type="dxa"/>
            <w:shd w:val="clear" w:color="auto" w:fill="auto"/>
          </w:tcPr>
          <w:p w14:paraId="39C14C29" w14:textId="77777777" w:rsidR="0007350E" w:rsidRPr="000474A6" w:rsidRDefault="0007350E" w:rsidP="0007350E">
            <w:pPr>
              <w:pStyle w:val="Tabletext"/>
            </w:pPr>
          </w:p>
        </w:tc>
        <w:tc>
          <w:tcPr>
            <w:tcW w:w="1418" w:type="dxa"/>
            <w:shd w:val="clear" w:color="auto" w:fill="auto"/>
          </w:tcPr>
          <w:p w14:paraId="47939C62" w14:textId="77777777" w:rsidR="0007350E" w:rsidRPr="000474A6" w:rsidRDefault="0007350E" w:rsidP="0007350E">
            <w:pPr>
              <w:pStyle w:val="Tabletext"/>
              <w:ind w:right="-141"/>
            </w:pPr>
          </w:p>
        </w:tc>
        <w:tc>
          <w:tcPr>
            <w:tcW w:w="3093" w:type="dxa"/>
          </w:tcPr>
          <w:p w14:paraId="04E32D21" w14:textId="77777777" w:rsidR="0007350E" w:rsidRPr="000474A6" w:rsidRDefault="0007350E" w:rsidP="0007350E">
            <w:pPr>
              <w:pStyle w:val="Tabletext"/>
              <w:ind w:right="-110"/>
              <w:rPr>
                <w:i/>
                <w:iCs/>
              </w:rPr>
            </w:pPr>
          </w:p>
        </w:tc>
        <w:tc>
          <w:tcPr>
            <w:tcW w:w="1184" w:type="dxa"/>
          </w:tcPr>
          <w:p w14:paraId="1A46F015" w14:textId="08B37B8F" w:rsidR="0007350E" w:rsidRPr="000474A6" w:rsidRDefault="0007350E" w:rsidP="0007350E">
            <w:pPr>
              <w:pStyle w:val="Tabletext"/>
              <w:ind w:right="-160"/>
            </w:pPr>
            <w:r w:rsidRPr="001541D2">
              <w:t>X1232018</w:t>
            </w:r>
          </w:p>
        </w:tc>
        <w:tc>
          <w:tcPr>
            <w:tcW w:w="5622" w:type="dxa"/>
            <w:shd w:val="clear" w:color="auto" w:fill="auto"/>
          </w:tcPr>
          <w:p w14:paraId="2E7505BC" w14:textId="2CAFE096" w:rsidR="0007350E" w:rsidRPr="000474A6" w:rsidRDefault="0007350E" w:rsidP="0007350E">
            <w:pPr>
              <w:pStyle w:val="Tabletext"/>
            </w:pPr>
            <w:r w:rsidRPr="008C4268">
              <w:t>As above</w:t>
            </w:r>
          </w:p>
        </w:tc>
        <w:tc>
          <w:tcPr>
            <w:tcW w:w="950" w:type="dxa"/>
          </w:tcPr>
          <w:p w14:paraId="5A69C84C" w14:textId="066426C0" w:rsidR="0007350E" w:rsidRPr="000474A6" w:rsidRDefault="0007350E" w:rsidP="0007350E">
            <w:pPr>
              <w:pStyle w:val="Tabletext"/>
              <w:jc w:val="right"/>
            </w:pPr>
            <w:r w:rsidRPr="001541D2">
              <w:t>4</w:t>
            </w:r>
          </w:p>
        </w:tc>
      </w:tr>
      <w:tr w:rsidR="0007350E" w:rsidRPr="000474A6" w14:paraId="6B11A4D1" w14:textId="77777777" w:rsidTr="00990467">
        <w:trPr>
          <w:cantSplit/>
        </w:trPr>
        <w:tc>
          <w:tcPr>
            <w:tcW w:w="885" w:type="dxa"/>
            <w:shd w:val="clear" w:color="auto" w:fill="auto"/>
          </w:tcPr>
          <w:p w14:paraId="4CD2458D" w14:textId="77777777" w:rsidR="0007350E" w:rsidRPr="000474A6" w:rsidRDefault="0007350E" w:rsidP="0007350E">
            <w:pPr>
              <w:pStyle w:val="Tabletext"/>
            </w:pPr>
          </w:p>
        </w:tc>
        <w:tc>
          <w:tcPr>
            <w:tcW w:w="850" w:type="dxa"/>
            <w:shd w:val="clear" w:color="auto" w:fill="auto"/>
          </w:tcPr>
          <w:p w14:paraId="39C303D2" w14:textId="77777777" w:rsidR="0007350E" w:rsidRPr="000474A6" w:rsidRDefault="0007350E" w:rsidP="0007350E">
            <w:pPr>
              <w:pStyle w:val="Tabletext"/>
            </w:pPr>
          </w:p>
        </w:tc>
        <w:tc>
          <w:tcPr>
            <w:tcW w:w="1418" w:type="dxa"/>
            <w:shd w:val="clear" w:color="auto" w:fill="auto"/>
          </w:tcPr>
          <w:p w14:paraId="097661B7" w14:textId="77777777" w:rsidR="0007350E" w:rsidRPr="000474A6" w:rsidRDefault="0007350E" w:rsidP="0007350E">
            <w:pPr>
              <w:pStyle w:val="Tabletext"/>
              <w:ind w:right="-141"/>
            </w:pPr>
          </w:p>
        </w:tc>
        <w:tc>
          <w:tcPr>
            <w:tcW w:w="3093" w:type="dxa"/>
          </w:tcPr>
          <w:p w14:paraId="1D8F5577" w14:textId="77777777" w:rsidR="0007350E" w:rsidRPr="000474A6" w:rsidRDefault="0007350E" w:rsidP="0007350E">
            <w:pPr>
              <w:pStyle w:val="Tabletext"/>
              <w:ind w:right="-110"/>
              <w:rPr>
                <w:i/>
                <w:iCs/>
              </w:rPr>
            </w:pPr>
          </w:p>
        </w:tc>
        <w:tc>
          <w:tcPr>
            <w:tcW w:w="1184" w:type="dxa"/>
          </w:tcPr>
          <w:p w14:paraId="1ECE819C" w14:textId="4B2F438E" w:rsidR="0007350E" w:rsidRPr="000474A6" w:rsidRDefault="0007350E" w:rsidP="0007350E">
            <w:pPr>
              <w:pStyle w:val="Tabletext"/>
              <w:ind w:right="-160"/>
            </w:pPr>
            <w:r w:rsidRPr="001541D2">
              <w:t>X1232019</w:t>
            </w:r>
          </w:p>
        </w:tc>
        <w:tc>
          <w:tcPr>
            <w:tcW w:w="5622" w:type="dxa"/>
            <w:shd w:val="clear" w:color="auto" w:fill="auto"/>
          </w:tcPr>
          <w:p w14:paraId="734F0D2B" w14:textId="40575B29" w:rsidR="0007350E" w:rsidRPr="000474A6" w:rsidRDefault="0007350E" w:rsidP="0007350E">
            <w:pPr>
              <w:pStyle w:val="Tabletext"/>
            </w:pPr>
            <w:r w:rsidRPr="008C4268">
              <w:t>As above</w:t>
            </w:r>
          </w:p>
        </w:tc>
        <w:tc>
          <w:tcPr>
            <w:tcW w:w="950" w:type="dxa"/>
          </w:tcPr>
          <w:p w14:paraId="3AB9201C" w14:textId="705506C5" w:rsidR="0007350E" w:rsidRPr="000474A6" w:rsidRDefault="0007350E" w:rsidP="0007350E">
            <w:pPr>
              <w:pStyle w:val="Tabletext"/>
              <w:jc w:val="right"/>
            </w:pPr>
            <w:r w:rsidRPr="001541D2">
              <w:t>4</w:t>
            </w:r>
          </w:p>
        </w:tc>
      </w:tr>
      <w:tr w:rsidR="0007350E" w:rsidRPr="000474A6" w14:paraId="345490E7" w14:textId="77777777" w:rsidTr="00610A82">
        <w:trPr>
          <w:cantSplit/>
        </w:trPr>
        <w:tc>
          <w:tcPr>
            <w:tcW w:w="885" w:type="dxa"/>
            <w:tcBorders>
              <w:bottom w:val="single" w:sz="4" w:space="0" w:color="auto"/>
            </w:tcBorders>
            <w:shd w:val="clear" w:color="auto" w:fill="auto"/>
          </w:tcPr>
          <w:p w14:paraId="04EF274F" w14:textId="77777777" w:rsidR="0007350E" w:rsidRPr="000474A6" w:rsidRDefault="0007350E" w:rsidP="0007350E">
            <w:pPr>
              <w:pStyle w:val="Tabletext"/>
            </w:pPr>
          </w:p>
        </w:tc>
        <w:tc>
          <w:tcPr>
            <w:tcW w:w="850" w:type="dxa"/>
            <w:tcBorders>
              <w:bottom w:val="single" w:sz="4" w:space="0" w:color="auto"/>
            </w:tcBorders>
            <w:shd w:val="clear" w:color="auto" w:fill="auto"/>
          </w:tcPr>
          <w:p w14:paraId="65C3B8B2" w14:textId="77777777" w:rsidR="0007350E" w:rsidRPr="000474A6" w:rsidRDefault="0007350E" w:rsidP="0007350E">
            <w:pPr>
              <w:pStyle w:val="Tabletext"/>
            </w:pPr>
          </w:p>
        </w:tc>
        <w:tc>
          <w:tcPr>
            <w:tcW w:w="1418" w:type="dxa"/>
            <w:tcBorders>
              <w:bottom w:val="single" w:sz="4" w:space="0" w:color="auto"/>
            </w:tcBorders>
            <w:shd w:val="clear" w:color="auto" w:fill="auto"/>
          </w:tcPr>
          <w:p w14:paraId="20916AF2" w14:textId="77777777" w:rsidR="0007350E" w:rsidRPr="000474A6" w:rsidRDefault="0007350E" w:rsidP="0007350E">
            <w:pPr>
              <w:pStyle w:val="Tabletext"/>
              <w:ind w:right="-141"/>
            </w:pPr>
          </w:p>
        </w:tc>
        <w:tc>
          <w:tcPr>
            <w:tcW w:w="3093" w:type="dxa"/>
            <w:tcBorders>
              <w:bottom w:val="single" w:sz="4" w:space="0" w:color="auto"/>
            </w:tcBorders>
          </w:tcPr>
          <w:p w14:paraId="05C07712" w14:textId="77777777" w:rsidR="0007350E" w:rsidRPr="000474A6" w:rsidRDefault="0007350E" w:rsidP="0007350E">
            <w:pPr>
              <w:pStyle w:val="Tabletext"/>
              <w:ind w:right="-110"/>
              <w:rPr>
                <w:i/>
                <w:iCs/>
              </w:rPr>
            </w:pPr>
          </w:p>
        </w:tc>
        <w:tc>
          <w:tcPr>
            <w:tcW w:w="1184" w:type="dxa"/>
            <w:tcBorders>
              <w:bottom w:val="single" w:sz="4" w:space="0" w:color="auto"/>
            </w:tcBorders>
          </w:tcPr>
          <w:p w14:paraId="43A4A702" w14:textId="08F195CD" w:rsidR="0007350E" w:rsidRPr="000474A6" w:rsidRDefault="0007350E" w:rsidP="0007350E">
            <w:pPr>
              <w:pStyle w:val="Tabletext"/>
              <w:ind w:right="-160"/>
            </w:pPr>
            <w:r w:rsidRPr="001541D2">
              <w:t>X1232020</w:t>
            </w:r>
          </w:p>
        </w:tc>
        <w:tc>
          <w:tcPr>
            <w:tcW w:w="5622" w:type="dxa"/>
            <w:tcBorders>
              <w:bottom w:val="single" w:sz="4" w:space="0" w:color="auto"/>
            </w:tcBorders>
            <w:shd w:val="clear" w:color="auto" w:fill="auto"/>
          </w:tcPr>
          <w:p w14:paraId="1EA7DDC8" w14:textId="28EAC998" w:rsidR="0007350E" w:rsidRPr="000474A6" w:rsidRDefault="0007350E" w:rsidP="0007350E">
            <w:pPr>
              <w:pStyle w:val="Tabletext"/>
            </w:pPr>
            <w:r w:rsidRPr="008C4268">
              <w:t>As above</w:t>
            </w:r>
          </w:p>
        </w:tc>
        <w:tc>
          <w:tcPr>
            <w:tcW w:w="950" w:type="dxa"/>
            <w:tcBorders>
              <w:bottom w:val="single" w:sz="4" w:space="0" w:color="auto"/>
            </w:tcBorders>
          </w:tcPr>
          <w:p w14:paraId="28F40445" w14:textId="784B8F27" w:rsidR="0007350E" w:rsidRPr="000474A6" w:rsidRDefault="0007350E" w:rsidP="0007350E">
            <w:pPr>
              <w:pStyle w:val="Tabletext"/>
              <w:jc w:val="right"/>
            </w:pPr>
            <w:r w:rsidRPr="001541D2">
              <w:t>2</w:t>
            </w:r>
          </w:p>
        </w:tc>
      </w:tr>
      <w:tr w:rsidR="0007350E" w:rsidRPr="000474A6" w14:paraId="3F91FE7B" w14:textId="77777777" w:rsidTr="00610A82">
        <w:trPr>
          <w:cantSplit/>
        </w:trPr>
        <w:tc>
          <w:tcPr>
            <w:tcW w:w="885" w:type="dxa"/>
            <w:tcBorders>
              <w:top w:val="single" w:sz="4" w:space="0" w:color="auto"/>
            </w:tcBorders>
            <w:shd w:val="clear" w:color="auto" w:fill="auto"/>
          </w:tcPr>
          <w:p w14:paraId="0FC5E5F4" w14:textId="428BC8C5" w:rsidR="0007350E" w:rsidRPr="000474A6" w:rsidRDefault="0007350E" w:rsidP="0007350E">
            <w:pPr>
              <w:pStyle w:val="Tabletext"/>
            </w:pPr>
            <w:r w:rsidRPr="000474A6">
              <w:t>Waves 1 to 6 (2015 to 2020)</w:t>
            </w:r>
          </w:p>
        </w:tc>
        <w:tc>
          <w:tcPr>
            <w:tcW w:w="850" w:type="dxa"/>
            <w:tcBorders>
              <w:top w:val="single" w:sz="4" w:space="0" w:color="auto"/>
            </w:tcBorders>
            <w:shd w:val="clear" w:color="auto" w:fill="auto"/>
          </w:tcPr>
          <w:p w14:paraId="361387B3" w14:textId="07A20B4E" w:rsidR="0007350E" w:rsidRPr="000474A6" w:rsidRDefault="0007350E" w:rsidP="0007350E">
            <w:pPr>
              <w:pStyle w:val="Tabletext"/>
            </w:pPr>
            <w:r w:rsidRPr="000474A6">
              <w:t>V5</w:t>
            </w:r>
          </w:p>
        </w:tc>
        <w:tc>
          <w:tcPr>
            <w:tcW w:w="1418" w:type="dxa"/>
            <w:tcBorders>
              <w:top w:val="single" w:sz="4" w:space="0" w:color="auto"/>
            </w:tcBorders>
            <w:shd w:val="clear" w:color="auto" w:fill="auto"/>
          </w:tcPr>
          <w:p w14:paraId="2649B180" w14:textId="31648776" w:rsidR="0007350E" w:rsidRPr="000474A6" w:rsidRDefault="0007350E" w:rsidP="0007350E">
            <w:pPr>
              <w:pStyle w:val="Tabletext"/>
              <w:ind w:right="-141"/>
            </w:pPr>
            <w:r w:rsidRPr="000474A6">
              <w:t>August 202</w:t>
            </w:r>
            <w:r>
              <w:t>1</w:t>
            </w:r>
          </w:p>
        </w:tc>
        <w:tc>
          <w:tcPr>
            <w:tcW w:w="4277" w:type="dxa"/>
            <w:gridSpan w:val="2"/>
            <w:tcBorders>
              <w:top w:val="single" w:sz="4" w:space="0" w:color="auto"/>
            </w:tcBorders>
          </w:tcPr>
          <w:p w14:paraId="39B5A779" w14:textId="35E1A0DC" w:rsidR="0007350E" w:rsidRPr="000474A6" w:rsidRDefault="0007350E" w:rsidP="0007350E">
            <w:pPr>
              <w:pStyle w:val="Tabletext"/>
              <w:ind w:right="-160"/>
            </w:pPr>
            <w:r w:rsidRPr="000474A6">
              <w:rPr>
                <w:i/>
                <w:iCs/>
              </w:rPr>
              <w:t>Wave 6 (2020) variables added to data file.</w:t>
            </w:r>
          </w:p>
        </w:tc>
        <w:tc>
          <w:tcPr>
            <w:tcW w:w="5622" w:type="dxa"/>
            <w:tcBorders>
              <w:top w:val="single" w:sz="4" w:space="0" w:color="auto"/>
            </w:tcBorders>
            <w:shd w:val="clear" w:color="auto" w:fill="auto"/>
          </w:tcPr>
          <w:p w14:paraId="08E6A1B4" w14:textId="77777777" w:rsidR="0007350E" w:rsidRPr="000474A6" w:rsidRDefault="0007350E" w:rsidP="0007350E">
            <w:pPr>
              <w:pStyle w:val="Tabletext"/>
            </w:pPr>
          </w:p>
        </w:tc>
        <w:tc>
          <w:tcPr>
            <w:tcW w:w="950" w:type="dxa"/>
            <w:tcBorders>
              <w:top w:val="single" w:sz="4" w:space="0" w:color="auto"/>
            </w:tcBorders>
          </w:tcPr>
          <w:p w14:paraId="12D63A94" w14:textId="6EC4974F" w:rsidR="0007350E" w:rsidRPr="000474A6" w:rsidRDefault="0007350E" w:rsidP="0007350E">
            <w:pPr>
              <w:pStyle w:val="Tabletext"/>
              <w:jc w:val="right"/>
            </w:pPr>
            <w:r w:rsidRPr="000474A6">
              <w:t>All</w:t>
            </w:r>
          </w:p>
        </w:tc>
      </w:tr>
      <w:tr w:rsidR="0007350E" w:rsidRPr="000474A6" w14:paraId="335EF077" w14:textId="77777777" w:rsidTr="00990467">
        <w:trPr>
          <w:cantSplit/>
        </w:trPr>
        <w:tc>
          <w:tcPr>
            <w:tcW w:w="885" w:type="dxa"/>
            <w:shd w:val="clear" w:color="auto" w:fill="auto"/>
          </w:tcPr>
          <w:p w14:paraId="29108AC0" w14:textId="77777777" w:rsidR="0007350E" w:rsidRPr="000474A6" w:rsidRDefault="0007350E" w:rsidP="0007350E">
            <w:pPr>
              <w:pStyle w:val="Tabletext"/>
            </w:pPr>
          </w:p>
        </w:tc>
        <w:tc>
          <w:tcPr>
            <w:tcW w:w="850" w:type="dxa"/>
            <w:shd w:val="clear" w:color="auto" w:fill="auto"/>
          </w:tcPr>
          <w:p w14:paraId="7AA79F32" w14:textId="77777777" w:rsidR="0007350E" w:rsidRPr="000474A6" w:rsidRDefault="0007350E" w:rsidP="0007350E">
            <w:pPr>
              <w:pStyle w:val="Tabletext"/>
            </w:pPr>
          </w:p>
        </w:tc>
        <w:tc>
          <w:tcPr>
            <w:tcW w:w="1418" w:type="dxa"/>
            <w:shd w:val="clear" w:color="auto" w:fill="auto"/>
          </w:tcPr>
          <w:p w14:paraId="0B932AE4" w14:textId="77777777" w:rsidR="0007350E" w:rsidRPr="000474A6" w:rsidRDefault="0007350E" w:rsidP="0007350E">
            <w:pPr>
              <w:pStyle w:val="Tabletext"/>
              <w:ind w:right="-141"/>
            </w:pPr>
          </w:p>
        </w:tc>
        <w:tc>
          <w:tcPr>
            <w:tcW w:w="9899" w:type="dxa"/>
            <w:gridSpan w:val="3"/>
          </w:tcPr>
          <w:p w14:paraId="74715F7E" w14:textId="3786F245" w:rsidR="0007350E" w:rsidRPr="000474A6" w:rsidRDefault="0007350E" w:rsidP="0007350E">
            <w:pPr>
              <w:pStyle w:val="Tabletext"/>
            </w:pPr>
            <w:r w:rsidRPr="000474A6">
              <w:rPr>
                <w:i/>
                <w:iCs/>
              </w:rPr>
              <w:t>Modifications to variable names for wave 3 top-up recruitment sample</w:t>
            </w:r>
          </w:p>
        </w:tc>
        <w:tc>
          <w:tcPr>
            <w:tcW w:w="950" w:type="dxa"/>
          </w:tcPr>
          <w:p w14:paraId="3C696BF2" w14:textId="77777777" w:rsidR="0007350E" w:rsidRPr="000474A6" w:rsidRDefault="0007350E" w:rsidP="0007350E">
            <w:pPr>
              <w:pStyle w:val="Tabletext"/>
              <w:jc w:val="right"/>
            </w:pPr>
          </w:p>
        </w:tc>
      </w:tr>
      <w:tr w:rsidR="0007350E" w:rsidRPr="000474A6" w14:paraId="6DD7CE56" w14:textId="77777777" w:rsidTr="00610A82">
        <w:trPr>
          <w:cantSplit/>
        </w:trPr>
        <w:tc>
          <w:tcPr>
            <w:tcW w:w="885" w:type="dxa"/>
            <w:shd w:val="clear" w:color="auto" w:fill="auto"/>
          </w:tcPr>
          <w:p w14:paraId="57A9B40D" w14:textId="77777777" w:rsidR="0007350E" w:rsidRPr="000474A6" w:rsidRDefault="0007350E" w:rsidP="0007350E">
            <w:pPr>
              <w:pStyle w:val="Tabletext"/>
            </w:pPr>
          </w:p>
        </w:tc>
        <w:tc>
          <w:tcPr>
            <w:tcW w:w="850" w:type="dxa"/>
            <w:shd w:val="clear" w:color="auto" w:fill="auto"/>
          </w:tcPr>
          <w:p w14:paraId="246D440C" w14:textId="77777777" w:rsidR="0007350E" w:rsidRPr="000474A6" w:rsidRDefault="0007350E" w:rsidP="0007350E">
            <w:pPr>
              <w:pStyle w:val="Tabletext"/>
            </w:pPr>
          </w:p>
        </w:tc>
        <w:tc>
          <w:tcPr>
            <w:tcW w:w="1418" w:type="dxa"/>
            <w:shd w:val="clear" w:color="auto" w:fill="auto"/>
          </w:tcPr>
          <w:p w14:paraId="0ED8345D" w14:textId="50DE6154" w:rsidR="0007350E" w:rsidRPr="000474A6" w:rsidRDefault="0007350E" w:rsidP="0007350E">
            <w:pPr>
              <w:pStyle w:val="Tabletext"/>
              <w:ind w:right="-141"/>
            </w:pPr>
          </w:p>
        </w:tc>
        <w:tc>
          <w:tcPr>
            <w:tcW w:w="3093" w:type="dxa"/>
          </w:tcPr>
          <w:p w14:paraId="175D8983" w14:textId="62AF05BE" w:rsidR="0007350E" w:rsidRPr="000474A6" w:rsidRDefault="0007350E" w:rsidP="0007350E">
            <w:pPr>
              <w:pStyle w:val="Tabletext"/>
              <w:ind w:right="-110"/>
            </w:pPr>
            <w:proofErr w:type="gramStart"/>
            <w:r w:rsidRPr="000474A6">
              <w:t>CAD10</w:t>
            </w:r>
            <w:proofErr w:type="gramEnd"/>
            <w:r w:rsidRPr="000474A6">
              <w:t xml:space="preserve"> Have you done any of the following to help you make decisions about your future? </w:t>
            </w:r>
          </w:p>
        </w:tc>
        <w:tc>
          <w:tcPr>
            <w:tcW w:w="1184" w:type="dxa"/>
          </w:tcPr>
          <w:p w14:paraId="7A712321" w14:textId="25ECEA46" w:rsidR="0007350E" w:rsidRPr="000474A6" w:rsidRDefault="0007350E" w:rsidP="0007350E">
            <w:pPr>
              <w:pStyle w:val="Tabletext"/>
              <w:ind w:right="-160"/>
            </w:pPr>
            <w:r w:rsidRPr="000474A6">
              <w:t>LBCA010A- LBCA010F, LBCA010H-LBCA010J</w:t>
            </w:r>
          </w:p>
        </w:tc>
        <w:tc>
          <w:tcPr>
            <w:tcW w:w="5622" w:type="dxa"/>
            <w:shd w:val="clear" w:color="auto" w:fill="auto"/>
          </w:tcPr>
          <w:p w14:paraId="615DA033" w14:textId="1DC95681" w:rsidR="0007350E" w:rsidRPr="000474A6" w:rsidRDefault="0007350E" w:rsidP="0007350E">
            <w:pPr>
              <w:pStyle w:val="Tabletext"/>
            </w:pPr>
            <w:r w:rsidRPr="000474A6">
              <w:t>Top-up sample records removed and assigned to separate variables LBCA010A_</w:t>
            </w:r>
            <w:r w:rsidRPr="000474A6">
              <w:rPr>
                <w:i/>
                <w:iCs/>
              </w:rPr>
              <w:t>R</w:t>
            </w:r>
            <w:r w:rsidRPr="000474A6">
              <w:t>-LBCA010F_</w:t>
            </w:r>
            <w:r w:rsidRPr="000474A6">
              <w:rPr>
                <w:i/>
                <w:iCs/>
              </w:rPr>
              <w:t>R</w:t>
            </w:r>
            <w:r w:rsidRPr="000474A6">
              <w:t>, LBCA010H</w:t>
            </w:r>
            <w:r w:rsidRPr="000474A6">
              <w:rPr>
                <w:i/>
                <w:iCs/>
              </w:rPr>
              <w:t>_R</w:t>
            </w:r>
            <w:r w:rsidRPr="000474A6">
              <w:t>-LBCA010J_</w:t>
            </w:r>
            <w:r w:rsidRPr="000474A6">
              <w:rPr>
                <w:i/>
                <w:iCs/>
              </w:rPr>
              <w:t>R</w:t>
            </w:r>
            <w:r w:rsidRPr="000474A6">
              <w:t xml:space="preserve"> to maintain the variable naming convention for recruitment questionnaire items and records. </w:t>
            </w:r>
          </w:p>
        </w:tc>
        <w:tc>
          <w:tcPr>
            <w:tcW w:w="950" w:type="dxa"/>
          </w:tcPr>
          <w:p w14:paraId="5FD79E11" w14:textId="443279C4" w:rsidR="0007350E" w:rsidRPr="000474A6" w:rsidRDefault="0007350E" w:rsidP="0007350E">
            <w:pPr>
              <w:pStyle w:val="Tabletext"/>
              <w:jc w:val="right"/>
            </w:pPr>
            <w:r w:rsidRPr="000474A6">
              <w:t>548</w:t>
            </w:r>
          </w:p>
        </w:tc>
      </w:tr>
      <w:tr w:rsidR="0007350E" w:rsidRPr="000474A6" w14:paraId="3D88FD2C" w14:textId="77777777" w:rsidTr="00610A82">
        <w:trPr>
          <w:cantSplit/>
        </w:trPr>
        <w:tc>
          <w:tcPr>
            <w:tcW w:w="885" w:type="dxa"/>
            <w:shd w:val="clear" w:color="auto" w:fill="auto"/>
          </w:tcPr>
          <w:p w14:paraId="711C1B43" w14:textId="77777777" w:rsidR="0007350E" w:rsidRPr="000474A6" w:rsidRDefault="0007350E" w:rsidP="0007350E">
            <w:pPr>
              <w:pStyle w:val="Tabletext"/>
            </w:pPr>
          </w:p>
        </w:tc>
        <w:tc>
          <w:tcPr>
            <w:tcW w:w="850" w:type="dxa"/>
            <w:shd w:val="clear" w:color="auto" w:fill="auto"/>
          </w:tcPr>
          <w:p w14:paraId="5E4ED9C4" w14:textId="77777777" w:rsidR="0007350E" w:rsidRPr="000474A6" w:rsidRDefault="0007350E" w:rsidP="0007350E">
            <w:pPr>
              <w:pStyle w:val="Tabletext"/>
            </w:pPr>
          </w:p>
        </w:tc>
        <w:tc>
          <w:tcPr>
            <w:tcW w:w="1418" w:type="dxa"/>
            <w:shd w:val="clear" w:color="auto" w:fill="auto"/>
          </w:tcPr>
          <w:p w14:paraId="12051AEF" w14:textId="77777777" w:rsidR="0007350E" w:rsidRPr="000474A6" w:rsidRDefault="0007350E" w:rsidP="0007350E">
            <w:pPr>
              <w:pStyle w:val="Tabletext"/>
              <w:ind w:right="-141"/>
            </w:pPr>
          </w:p>
        </w:tc>
        <w:tc>
          <w:tcPr>
            <w:tcW w:w="10849" w:type="dxa"/>
            <w:gridSpan w:val="4"/>
          </w:tcPr>
          <w:p w14:paraId="220BE626" w14:textId="285C7453" w:rsidR="0007350E" w:rsidRPr="000474A6" w:rsidRDefault="0007350E" w:rsidP="0007350E">
            <w:pPr>
              <w:pStyle w:val="Tabletext"/>
              <w:rPr>
                <w:i/>
                <w:iCs/>
              </w:rPr>
            </w:pPr>
            <w:r w:rsidRPr="000474A6">
              <w:rPr>
                <w:i/>
                <w:iCs/>
              </w:rPr>
              <w:t xml:space="preserve">Modifications to value assignments for data linkage permission questions </w:t>
            </w:r>
          </w:p>
        </w:tc>
      </w:tr>
      <w:tr w:rsidR="0007350E" w:rsidRPr="000474A6" w14:paraId="51C0BE82" w14:textId="77777777" w:rsidTr="00990467">
        <w:trPr>
          <w:cantSplit/>
        </w:trPr>
        <w:tc>
          <w:tcPr>
            <w:tcW w:w="885" w:type="dxa"/>
            <w:shd w:val="clear" w:color="auto" w:fill="auto"/>
          </w:tcPr>
          <w:p w14:paraId="0A5F0206" w14:textId="77777777" w:rsidR="0007350E" w:rsidRPr="000474A6" w:rsidRDefault="0007350E" w:rsidP="0007350E">
            <w:pPr>
              <w:pStyle w:val="Tabletext"/>
            </w:pPr>
          </w:p>
        </w:tc>
        <w:tc>
          <w:tcPr>
            <w:tcW w:w="850" w:type="dxa"/>
            <w:shd w:val="clear" w:color="auto" w:fill="auto"/>
          </w:tcPr>
          <w:p w14:paraId="79DD4D95" w14:textId="77777777" w:rsidR="0007350E" w:rsidRPr="000474A6" w:rsidRDefault="0007350E" w:rsidP="0007350E">
            <w:pPr>
              <w:pStyle w:val="Tabletext"/>
            </w:pPr>
          </w:p>
        </w:tc>
        <w:tc>
          <w:tcPr>
            <w:tcW w:w="1418" w:type="dxa"/>
            <w:shd w:val="clear" w:color="auto" w:fill="auto"/>
          </w:tcPr>
          <w:p w14:paraId="39F6502E" w14:textId="77777777" w:rsidR="0007350E" w:rsidRPr="000474A6" w:rsidRDefault="0007350E" w:rsidP="0007350E">
            <w:pPr>
              <w:pStyle w:val="Tabletext"/>
              <w:ind w:right="-141"/>
            </w:pPr>
          </w:p>
        </w:tc>
        <w:tc>
          <w:tcPr>
            <w:tcW w:w="3093" w:type="dxa"/>
            <w:vMerge w:val="restart"/>
          </w:tcPr>
          <w:p w14:paraId="396EC2B6" w14:textId="55E07EC0" w:rsidR="0007350E" w:rsidRPr="000474A6" w:rsidRDefault="0007350E" w:rsidP="0007350E">
            <w:pPr>
              <w:pStyle w:val="Tabletext"/>
              <w:ind w:right="-110"/>
            </w:pPr>
            <w:r w:rsidRPr="000474A6">
              <w:t>NAPLAN data linkage permission by state wave 4 (2018)</w:t>
            </w:r>
          </w:p>
        </w:tc>
        <w:tc>
          <w:tcPr>
            <w:tcW w:w="1184" w:type="dxa"/>
          </w:tcPr>
          <w:p w14:paraId="69309D53" w14:textId="24E234EA" w:rsidR="0007350E" w:rsidRPr="000474A6" w:rsidRDefault="0007350E" w:rsidP="0007350E">
            <w:pPr>
              <w:pStyle w:val="Tabletext"/>
              <w:ind w:right="-160"/>
            </w:pPr>
            <w:r w:rsidRPr="000474A6">
              <w:t>LDDL001C</w:t>
            </w:r>
          </w:p>
        </w:tc>
        <w:tc>
          <w:tcPr>
            <w:tcW w:w="5622" w:type="dxa"/>
            <w:vMerge w:val="restart"/>
            <w:shd w:val="clear" w:color="auto" w:fill="auto"/>
          </w:tcPr>
          <w:p w14:paraId="091077DC" w14:textId="21B7CD1E" w:rsidR="0007350E" w:rsidRPr="000474A6" w:rsidRDefault="0007350E" w:rsidP="0007350E">
            <w:pPr>
              <w:pStyle w:val="Tabletext"/>
            </w:pPr>
            <w:r w:rsidRPr="000474A6">
              <w:t xml:space="preserve">Records with a value of 2 (equal to ‘No’) were recoded to the value 0 as per the binary coding approach used in LSAY. However, for these variables, the value 0 is used to code those who responded to the data linkage permission question but were not from the specified state (0 = ‘Not asked for this state’). As such, records which had a value of 2 and were recoded to 0 have been recoded back to 2. </w:t>
            </w:r>
          </w:p>
        </w:tc>
        <w:tc>
          <w:tcPr>
            <w:tcW w:w="950" w:type="dxa"/>
          </w:tcPr>
          <w:p w14:paraId="57D2EC51" w14:textId="08E5CB4F" w:rsidR="0007350E" w:rsidRPr="000474A6" w:rsidRDefault="0007350E" w:rsidP="0007350E">
            <w:pPr>
              <w:pStyle w:val="Tabletext"/>
              <w:jc w:val="right"/>
            </w:pPr>
            <w:r w:rsidRPr="000474A6">
              <w:t>28</w:t>
            </w:r>
          </w:p>
        </w:tc>
      </w:tr>
      <w:tr w:rsidR="0007350E" w:rsidRPr="000474A6" w14:paraId="3A2F13BD" w14:textId="77777777" w:rsidTr="00990467">
        <w:trPr>
          <w:cantSplit/>
        </w:trPr>
        <w:tc>
          <w:tcPr>
            <w:tcW w:w="885" w:type="dxa"/>
            <w:shd w:val="clear" w:color="auto" w:fill="auto"/>
          </w:tcPr>
          <w:p w14:paraId="429B7E0A" w14:textId="77777777" w:rsidR="0007350E" w:rsidRPr="000474A6" w:rsidRDefault="0007350E" w:rsidP="0007350E">
            <w:pPr>
              <w:pStyle w:val="Tabletext"/>
            </w:pPr>
          </w:p>
        </w:tc>
        <w:tc>
          <w:tcPr>
            <w:tcW w:w="850" w:type="dxa"/>
            <w:shd w:val="clear" w:color="auto" w:fill="auto"/>
          </w:tcPr>
          <w:p w14:paraId="623F1428" w14:textId="77777777" w:rsidR="0007350E" w:rsidRPr="000474A6" w:rsidRDefault="0007350E" w:rsidP="0007350E">
            <w:pPr>
              <w:pStyle w:val="Tabletext"/>
            </w:pPr>
          </w:p>
        </w:tc>
        <w:tc>
          <w:tcPr>
            <w:tcW w:w="1418" w:type="dxa"/>
            <w:shd w:val="clear" w:color="auto" w:fill="auto"/>
          </w:tcPr>
          <w:p w14:paraId="28F52A29" w14:textId="77777777" w:rsidR="0007350E" w:rsidRPr="000474A6" w:rsidRDefault="0007350E" w:rsidP="0007350E">
            <w:pPr>
              <w:pStyle w:val="Tabletext"/>
              <w:ind w:right="-141"/>
            </w:pPr>
          </w:p>
        </w:tc>
        <w:tc>
          <w:tcPr>
            <w:tcW w:w="3093" w:type="dxa"/>
            <w:vMerge/>
          </w:tcPr>
          <w:p w14:paraId="605F2263" w14:textId="77777777" w:rsidR="0007350E" w:rsidRPr="000474A6" w:rsidRDefault="0007350E" w:rsidP="0007350E">
            <w:pPr>
              <w:pStyle w:val="Tabletext"/>
              <w:ind w:right="-110"/>
            </w:pPr>
          </w:p>
        </w:tc>
        <w:tc>
          <w:tcPr>
            <w:tcW w:w="1184" w:type="dxa"/>
          </w:tcPr>
          <w:p w14:paraId="3CB71259" w14:textId="1514B680" w:rsidR="0007350E" w:rsidRPr="000474A6" w:rsidRDefault="0007350E" w:rsidP="0007350E">
            <w:pPr>
              <w:pStyle w:val="Tabletext"/>
              <w:ind w:right="-160"/>
            </w:pPr>
            <w:r w:rsidRPr="000474A6">
              <w:t>LDDL001D</w:t>
            </w:r>
          </w:p>
        </w:tc>
        <w:tc>
          <w:tcPr>
            <w:tcW w:w="5622" w:type="dxa"/>
            <w:vMerge/>
            <w:shd w:val="clear" w:color="auto" w:fill="auto"/>
          </w:tcPr>
          <w:p w14:paraId="5647A6C3" w14:textId="77777777" w:rsidR="0007350E" w:rsidRPr="000474A6" w:rsidRDefault="0007350E" w:rsidP="0007350E">
            <w:pPr>
              <w:pStyle w:val="Tabletext"/>
            </w:pPr>
          </w:p>
        </w:tc>
        <w:tc>
          <w:tcPr>
            <w:tcW w:w="950" w:type="dxa"/>
          </w:tcPr>
          <w:p w14:paraId="15D57D28" w14:textId="2EB4014F" w:rsidR="0007350E" w:rsidRPr="000474A6" w:rsidRDefault="0007350E" w:rsidP="0007350E">
            <w:pPr>
              <w:pStyle w:val="Tabletext"/>
              <w:jc w:val="right"/>
            </w:pPr>
            <w:r w:rsidRPr="000474A6">
              <w:t>27</w:t>
            </w:r>
          </w:p>
        </w:tc>
      </w:tr>
      <w:tr w:rsidR="0007350E" w:rsidRPr="000474A6" w14:paraId="31945A25" w14:textId="77777777" w:rsidTr="00990467">
        <w:trPr>
          <w:cantSplit/>
        </w:trPr>
        <w:tc>
          <w:tcPr>
            <w:tcW w:w="885" w:type="dxa"/>
            <w:shd w:val="clear" w:color="auto" w:fill="auto"/>
          </w:tcPr>
          <w:p w14:paraId="2AF35E4B" w14:textId="77777777" w:rsidR="0007350E" w:rsidRPr="000474A6" w:rsidRDefault="0007350E" w:rsidP="0007350E">
            <w:pPr>
              <w:pStyle w:val="Tabletext"/>
            </w:pPr>
          </w:p>
        </w:tc>
        <w:tc>
          <w:tcPr>
            <w:tcW w:w="850" w:type="dxa"/>
            <w:shd w:val="clear" w:color="auto" w:fill="auto"/>
          </w:tcPr>
          <w:p w14:paraId="55753A89" w14:textId="77777777" w:rsidR="0007350E" w:rsidRPr="000474A6" w:rsidRDefault="0007350E" w:rsidP="0007350E">
            <w:pPr>
              <w:pStyle w:val="Tabletext"/>
            </w:pPr>
          </w:p>
        </w:tc>
        <w:tc>
          <w:tcPr>
            <w:tcW w:w="1418" w:type="dxa"/>
            <w:shd w:val="clear" w:color="auto" w:fill="auto"/>
          </w:tcPr>
          <w:p w14:paraId="0D538B11" w14:textId="77777777" w:rsidR="0007350E" w:rsidRPr="000474A6" w:rsidRDefault="0007350E" w:rsidP="0007350E">
            <w:pPr>
              <w:pStyle w:val="Tabletext"/>
              <w:ind w:right="-141"/>
            </w:pPr>
          </w:p>
        </w:tc>
        <w:tc>
          <w:tcPr>
            <w:tcW w:w="3093" w:type="dxa"/>
            <w:vMerge/>
          </w:tcPr>
          <w:p w14:paraId="590AB0DD" w14:textId="77777777" w:rsidR="0007350E" w:rsidRPr="000474A6" w:rsidRDefault="0007350E" w:rsidP="0007350E">
            <w:pPr>
              <w:pStyle w:val="Tabletext"/>
              <w:ind w:right="-110"/>
            </w:pPr>
          </w:p>
        </w:tc>
        <w:tc>
          <w:tcPr>
            <w:tcW w:w="1184" w:type="dxa"/>
          </w:tcPr>
          <w:p w14:paraId="0A2FF624" w14:textId="56A9F689" w:rsidR="0007350E" w:rsidRPr="000474A6" w:rsidRDefault="0007350E" w:rsidP="0007350E">
            <w:pPr>
              <w:pStyle w:val="Tabletext"/>
              <w:ind w:right="-160"/>
            </w:pPr>
            <w:r w:rsidRPr="000474A6">
              <w:t>LDDL001E</w:t>
            </w:r>
          </w:p>
        </w:tc>
        <w:tc>
          <w:tcPr>
            <w:tcW w:w="5622" w:type="dxa"/>
            <w:vMerge/>
            <w:shd w:val="clear" w:color="auto" w:fill="auto"/>
          </w:tcPr>
          <w:p w14:paraId="6D026D1C" w14:textId="77777777" w:rsidR="0007350E" w:rsidRPr="000474A6" w:rsidRDefault="0007350E" w:rsidP="0007350E">
            <w:pPr>
              <w:pStyle w:val="Tabletext"/>
            </w:pPr>
          </w:p>
        </w:tc>
        <w:tc>
          <w:tcPr>
            <w:tcW w:w="950" w:type="dxa"/>
          </w:tcPr>
          <w:p w14:paraId="1120C78E" w14:textId="67AAEE16" w:rsidR="0007350E" w:rsidRPr="000474A6" w:rsidRDefault="0007350E" w:rsidP="0007350E">
            <w:pPr>
              <w:pStyle w:val="Tabletext"/>
              <w:jc w:val="right"/>
            </w:pPr>
            <w:r w:rsidRPr="000474A6">
              <w:t>20</w:t>
            </w:r>
          </w:p>
        </w:tc>
      </w:tr>
      <w:tr w:rsidR="0007350E" w:rsidRPr="000474A6" w14:paraId="3B3CEACE" w14:textId="77777777" w:rsidTr="00990467">
        <w:trPr>
          <w:cantSplit/>
        </w:trPr>
        <w:tc>
          <w:tcPr>
            <w:tcW w:w="885" w:type="dxa"/>
            <w:shd w:val="clear" w:color="auto" w:fill="auto"/>
          </w:tcPr>
          <w:p w14:paraId="60C5BA3C" w14:textId="77777777" w:rsidR="0007350E" w:rsidRPr="000474A6" w:rsidRDefault="0007350E" w:rsidP="0007350E">
            <w:pPr>
              <w:pStyle w:val="Tabletext"/>
            </w:pPr>
          </w:p>
        </w:tc>
        <w:tc>
          <w:tcPr>
            <w:tcW w:w="850" w:type="dxa"/>
            <w:shd w:val="clear" w:color="auto" w:fill="auto"/>
          </w:tcPr>
          <w:p w14:paraId="1C867A0C" w14:textId="77777777" w:rsidR="0007350E" w:rsidRPr="000474A6" w:rsidRDefault="0007350E" w:rsidP="0007350E">
            <w:pPr>
              <w:pStyle w:val="Tabletext"/>
            </w:pPr>
          </w:p>
        </w:tc>
        <w:tc>
          <w:tcPr>
            <w:tcW w:w="1418" w:type="dxa"/>
            <w:shd w:val="clear" w:color="auto" w:fill="auto"/>
          </w:tcPr>
          <w:p w14:paraId="6E04E790" w14:textId="77777777" w:rsidR="0007350E" w:rsidRPr="000474A6" w:rsidRDefault="0007350E" w:rsidP="0007350E">
            <w:pPr>
              <w:pStyle w:val="Tabletext"/>
              <w:ind w:right="-141"/>
            </w:pPr>
          </w:p>
        </w:tc>
        <w:tc>
          <w:tcPr>
            <w:tcW w:w="3093" w:type="dxa"/>
            <w:vMerge/>
          </w:tcPr>
          <w:p w14:paraId="4D346AE9" w14:textId="77777777" w:rsidR="0007350E" w:rsidRPr="000474A6" w:rsidRDefault="0007350E" w:rsidP="0007350E">
            <w:pPr>
              <w:pStyle w:val="Tabletext"/>
              <w:ind w:right="-110"/>
            </w:pPr>
          </w:p>
        </w:tc>
        <w:tc>
          <w:tcPr>
            <w:tcW w:w="1184" w:type="dxa"/>
          </w:tcPr>
          <w:p w14:paraId="6EF64030" w14:textId="5163BBC9" w:rsidR="0007350E" w:rsidRPr="000474A6" w:rsidRDefault="0007350E" w:rsidP="0007350E">
            <w:pPr>
              <w:pStyle w:val="Tabletext"/>
              <w:ind w:right="-160"/>
            </w:pPr>
            <w:r w:rsidRPr="000474A6">
              <w:t>LDDL001F</w:t>
            </w:r>
          </w:p>
        </w:tc>
        <w:tc>
          <w:tcPr>
            <w:tcW w:w="5622" w:type="dxa"/>
            <w:vMerge/>
            <w:shd w:val="clear" w:color="auto" w:fill="auto"/>
          </w:tcPr>
          <w:p w14:paraId="78095F94" w14:textId="77777777" w:rsidR="0007350E" w:rsidRPr="000474A6" w:rsidRDefault="0007350E" w:rsidP="0007350E">
            <w:pPr>
              <w:pStyle w:val="Tabletext"/>
            </w:pPr>
          </w:p>
        </w:tc>
        <w:tc>
          <w:tcPr>
            <w:tcW w:w="950" w:type="dxa"/>
          </w:tcPr>
          <w:p w14:paraId="1AA4B192" w14:textId="7FDD3BC1" w:rsidR="0007350E" w:rsidRPr="000474A6" w:rsidRDefault="0007350E" w:rsidP="0007350E">
            <w:pPr>
              <w:pStyle w:val="Tabletext"/>
              <w:jc w:val="right"/>
            </w:pPr>
            <w:r w:rsidRPr="000474A6">
              <w:t>13</w:t>
            </w:r>
          </w:p>
        </w:tc>
      </w:tr>
      <w:tr w:rsidR="0007350E" w:rsidRPr="000474A6" w14:paraId="66940522" w14:textId="77777777" w:rsidTr="00990467">
        <w:trPr>
          <w:cantSplit/>
        </w:trPr>
        <w:tc>
          <w:tcPr>
            <w:tcW w:w="885" w:type="dxa"/>
            <w:shd w:val="clear" w:color="auto" w:fill="auto"/>
          </w:tcPr>
          <w:p w14:paraId="6BC35B1C" w14:textId="77777777" w:rsidR="0007350E" w:rsidRPr="000474A6" w:rsidRDefault="0007350E" w:rsidP="0007350E">
            <w:pPr>
              <w:pStyle w:val="Tabletext"/>
            </w:pPr>
          </w:p>
        </w:tc>
        <w:tc>
          <w:tcPr>
            <w:tcW w:w="850" w:type="dxa"/>
            <w:shd w:val="clear" w:color="auto" w:fill="auto"/>
          </w:tcPr>
          <w:p w14:paraId="408B2DBE" w14:textId="77777777" w:rsidR="0007350E" w:rsidRPr="000474A6" w:rsidRDefault="0007350E" w:rsidP="0007350E">
            <w:pPr>
              <w:pStyle w:val="Tabletext"/>
            </w:pPr>
          </w:p>
        </w:tc>
        <w:tc>
          <w:tcPr>
            <w:tcW w:w="1418" w:type="dxa"/>
            <w:shd w:val="clear" w:color="auto" w:fill="auto"/>
          </w:tcPr>
          <w:p w14:paraId="3666B382" w14:textId="77777777" w:rsidR="0007350E" w:rsidRPr="000474A6" w:rsidRDefault="0007350E" w:rsidP="0007350E">
            <w:pPr>
              <w:pStyle w:val="Tabletext"/>
              <w:ind w:right="-141"/>
            </w:pPr>
          </w:p>
        </w:tc>
        <w:tc>
          <w:tcPr>
            <w:tcW w:w="3093" w:type="dxa"/>
            <w:vMerge/>
          </w:tcPr>
          <w:p w14:paraId="1D0141C5" w14:textId="77777777" w:rsidR="0007350E" w:rsidRPr="000474A6" w:rsidRDefault="0007350E" w:rsidP="0007350E">
            <w:pPr>
              <w:pStyle w:val="Tabletext"/>
              <w:ind w:right="-110"/>
            </w:pPr>
          </w:p>
        </w:tc>
        <w:tc>
          <w:tcPr>
            <w:tcW w:w="1184" w:type="dxa"/>
          </w:tcPr>
          <w:p w14:paraId="5444D73D" w14:textId="7A27FBF0" w:rsidR="0007350E" w:rsidRPr="000474A6" w:rsidRDefault="0007350E" w:rsidP="0007350E">
            <w:pPr>
              <w:pStyle w:val="Tabletext"/>
              <w:ind w:right="-160"/>
            </w:pPr>
            <w:r w:rsidRPr="000474A6">
              <w:t>LDDL001G</w:t>
            </w:r>
          </w:p>
        </w:tc>
        <w:tc>
          <w:tcPr>
            <w:tcW w:w="5622" w:type="dxa"/>
            <w:vMerge/>
            <w:shd w:val="clear" w:color="auto" w:fill="auto"/>
          </w:tcPr>
          <w:p w14:paraId="70023399" w14:textId="77777777" w:rsidR="0007350E" w:rsidRPr="000474A6" w:rsidRDefault="0007350E" w:rsidP="0007350E">
            <w:pPr>
              <w:pStyle w:val="Tabletext"/>
            </w:pPr>
          </w:p>
        </w:tc>
        <w:tc>
          <w:tcPr>
            <w:tcW w:w="950" w:type="dxa"/>
          </w:tcPr>
          <w:p w14:paraId="1F8258C3" w14:textId="654A4655" w:rsidR="0007350E" w:rsidRPr="000474A6" w:rsidRDefault="0007350E" w:rsidP="0007350E">
            <w:pPr>
              <w:pStyle w:val="Tabletext"/>
              <w:jc w:val="right"/>
            </w:pPr>
            <w:r w:rsidRPr="000474A6">
              <w:t>5</w:t>
            </w:r>
          </w:p>
        </w:tc>
      </w:tr>
      <w:tr w:rsidR="0007350E" w:rsidRPr="000474A6" w14:paraId="377647D4" w14:textId="77777777" w:rsidTr="00990467">
        <w:trPr>
          <w:cantSplit/>
        </w:trPr>
        <w:tc>
          <w:tcPr>
            <w:tcW w:w="885" w:type="dxa"/>
            <w:shd w:val="clear" w:color="auto" w:fill="auto"/>
          </w:tcPr>
          <w:p w14:paraId="3391E4BC" w14:textId="77777777" w:rsidR="0007350E" w:rsidRPr="000474A6" w:rsidRDefault="0007350E" w:rsidP="0007350E">
            <w:pPr>
              <w:pStyle w:val="Tabletext"/>
            </w:pPr>
          </w:p>
        </w:tc>
        <w:tc>
          <w:tcPr>
            <w:tcW w:w="850" w:type="dxa"/>
            <w:shd w:val="clear" w:color="auto" w:fill="auto"/>
          </w:tcPr>
          <w:p w14:paraId="7F00DB2E" w14:textId="77777777" w:rsidR="0007350E" w:rsidRPr="000474A6" w:rsidRDefault="0007350E" w:rsidP="0007350E">
            <w:pPr>
              <w:pStyle w:val="Tabletext"/>
            </w:pPr>
          </w:p>
        </w:tc>
        <w:tc>
          <w:tcPr>
            <w:tcW w:w="1418" w:type="dxa"/>
            <w:shd w:val="clear" w:color="auto" w:fill="auto"/>
          </w:tcPr>
          <w:p w14:paraId="5EE58093" w14:textId="77777777" w:rsidR="0007350E" w:rsidRPr="000474A6" w:rsidRDefault="0007350E" w:rsidP="0007350E">
            <w:pPr>
              <w:pStyle w:val="Tabletext"/>
              <w:ind w:right="-141"/>
            </w:pPr>
          </w:p>
        </w:tc>
        <w:tc>
          <w:tcPr>
            <w:tcW w:w="3093" w:type="dxa"/>
            <w:vMerge/>
          </w:tcPr>
          <w:p w14:paraId="258273D3" w14:textId="77777777" w:rsidR="0007350E" w:rsidRPr="000474A6" w:rsidRDefault="0007350E" w:rsidP="0007350E">
            <w:pPr>
              <w:pStyle w:val="Tabletext"/>
              <w:ind w:right="-110"/>
            </w:pPr>
          </w:p>
        </w:tc>
        <w:tc>
          <w:tcPr>
            <w:tcW w:w="1184" w:type="dxa"/>
          </w:tcPr>
          <w:p w14:paraId="18A23920" w14:textId="6AF911EF" w:rsidR="0007350E" w:rsidRPr="000474A6" w:rsidRDefault="0007350E" w:rsidP="0007350E">
            <w:pPr>
              <w:pStyle w:val="Tabletext"/>
              <w:ind w:right="-160"/>
            </w:pPr>
            <w:r w:rsidRPr="000474A6">
              <w:t>LDDL001H</w:t>
            </w:r>
          </w:p>
        </w:tc>
        <w:tc>
          <w:tcPr>
            <w:tcW w:w="5622" w:type="dxa"/>
            <w:vMerge/>
            <w:shd w:val="clear" w:color="auto" w:fill="auto"/>
          </w:tcPr>
          <w:p w14:paraId="22764171" w14:textId="77777777" w:rsidR="0007350E" w:rsidRPr="000474A6" w:rsidRDefault="0007350E" w:rsidP="0007350E">
            <w:pPr>
              <w:pStyle w:val="Tabletext"/>
            </w:pPr>
          </w:p>
        </w:tc>
        <w:tc>
          <w:tcPr>
            <w:tcW w:w="950" w:type="dxa"/>
          </w:tcPr>
          <w:p w14:paraId="2DB94419" w14:textId="5C0F1AF5" w:rsidR="0007350E" w:rsidRPr="000474A6" w:rsidRDefault="0007350E" w:rsidP="0007350E">
            <w:pPr>
              <w:pStyle w:val="Tabletext"/>
              <w:jc w:val="right"/>
            </w:pPr>
            <w:r w:rsidRPr="000474A6">
              <w:t>16</w:t>
            </w:r>
          </w:p>
        </w:tc>
      </w:tr>
      <w:tr w:rsidR="0007350E" w:rsidRPr="000474A6" w14:paraId="18F59393" w14:textId="77777777" w:rsidTr="00990467">
        <w:trPr>
          <w:cantSplit/>
        </w:trPr>
        <w:tc>
          <w:tcPr>
            <w:tcW w:w="885" w:type="dxa"/>
            <w:shd w:val="clear" w:color="auto" w:fill="auto"/>
          </w:tcPr>
          <w:p w14:paraId="6B49F4AF" w14:textId="77777777" w:rsidR="0007350E" w:rsidRPr="000474A6" w:rsidRDefault="0007350E" w:rsidP="0007350E">
            <w:pPr>
              <w:pStyle w:val="Tabletext"/>
            </w:pPr>
          </w:p>
        </w:tc>
        <w:tc>
          <w:tcPr>
            <w:tcW w:w="850" w:type="dxa"/>
            <w:shd w:val="clear" w:color="auto" w:fill="auto"/>
          </w:tcPr>
          <w:p w14:paraId="0F3CDB28" w14:textId="77777777" w:rsidR="0007350E" w:rsidRPr="000474A6" w:rsidRDefault="0007350E" w:rsidP="0007350E">
            <w:pPr>
              <w:pStyle w:val="Tabletext"/>
            </w:pPr>
          </w:p>
        </w:tc>
        <w:tc>
          <w:tcPr>
            <w:tcW w:w="1418" w:type="dxa"/>
            <w:shd w:val="clear" w:color="auto" w:fill="auto"/>
          </w:tcPr>
          <w:p w14:paraId="2CB0517E" w14:textId="77777777" w:rsidR="0007350E" w:rsidRPr="000474A6" w:rsidRDefault="0007350E" w:rsidP="0007350E">
            <w:pPr>
              <w:pStyle w:val="Tabletext"/>
              <w:ind w:right="-141"/>
            </w:pPr>
          </w:p>
        </w:tc>
        <w:tc>
          <w:tcPr>
            <w:tcW w:w="3093" w:type="dxa"/>
            <w:vMerge w:val="restart"/>
          </w:tcPr>
          <w:p w14:paraId="03331EF3" w14:textId="430C8996" w:rsidR="0007350E" w:rsidRPr="000474A6" w:rsidRDefault="0007350E" w:rsidP="0007350E">
            <w:pPr>
              <w:pStyle w:val="Tabletext"/>
              <w:ind w:right="-110"/>
            </w:pPr>
            <w:r w:rsidRPr="000474A6">
              <w:t>Senior secondary subject data linkage permission by state wave 4 (2018)</w:t>
            </w:r>
          </w:p>
        </w:tc>
        <w:tc>
          <w:tcPr>
            <w:tcW w:w="1184" w:type="dxa"/>
          </w:tcPr>
          <w:p w14:paraId="5B371164" w14:textId="19417124" w:rsidR="0007350E" w:rsidRPr="000474A6" w:rsidRDefault="0007350E" w:rsidP="0007350E">
            <w:pPr>
              <w:pStyle w:val="Tabletext"/>
              <w:ind w:right="-160"/>
            </w:pPr>
            <w:r w:rsidRPr="000474A6">
              <w:t>LDDL002A</w:t>
            </w:r>
          </w:p>
        </w:tc>
        <w:tc>
          <w:tcPr>
            <w:tcW w:w="5622" w:type="dxa"/>
            <w:shd w:val="clear" w:color="auto" w:fill="auto"/>
          </w:tcPr>
          <w:p w14:paraId="6AA2FD3F" w14:textId="651968C7" w:rsidR="0007350E" w:rsidRPr="000474A6" w:rsidRDefault="0007350E" w:rsidP="0007350E">
            <w:pPr>
              <w:pStyle w:val="Tabletext"/>
            </w:pPr>
            <w:r w:rsidRPr="000474A6">
              <w:t>As above</w:t>
            </w:r>
          </w:p>
        </w:tc>
        <w:tc>
          <w:tcPr>
            <w:tcW w:w="950" w:type="dxa"/>
          </w:tcPr>
          <w:p w14:paraId="09DA5B84" w14:textId="3BDE7812" w:rsidR="0007350E" w:rsidRPr="000474A6" w:rsidRDefault="0007350E" w:rsidP="0007350E">
            <w:pPr>
              <w:pStyle w:val="Tabletext"/>
              <w:jc w:val="right"/>
            </w:pPr>
            <w:r w:rsidRPr="000474A6">
              <w:t>76</w:t>
            </w:r>
          </w:p>
        </w:tc>
      </w:tr>
      <w:tr w:rsidR="0007350E" w:rsidRPr="000474A6" w14:paraId="603DC8CD" w14:textId="77777777" w:rsidTr="00990467">
        <w:trPr>
          <w:cantSplit/>
        </w:trPr>
        <w:tc>
          <w:tcPr>
            <w:tcW w:w="885" w:type="dxa"/>
            <w:shd w:val="clear" w:color="auto" w:fill="auto"/>
          </w:tcPr>
          <w:p w14:paraId="5F137724" w14:textId="77777777" w:rsidR="0007350E" w:rsidRPr="000474A6" w:rsidRDefault="0007350E" w:rsidP="0007350E">
            <w:pPr>
              <w:pStyle w:val="Tabletext"/>
            </w:pPr>
          </w:p>
        </w:tc>
        <w:tc>
          <w:tcPr>
            <w:tcW w:w="850" w:type="dxa"/>
            <w:shd w:val="clear" w:color="auto" w:fill="auto"/>
          </w:tcPr>
          <w:p w14:paraId="08CE85C2" w14:textId="77777777" w:rsidR="0007350E" w:rsidRPr="000474A6" w:rsidRDefault="0007350E" w:rsidP="0007350E">
            <w:pPr>
              <w:pStyle w:val="Tabletext"/>
            </w:pPr>
          </w:p>
        </w:tc>
        <w:tc>
          <w:tcPr>
            <w:tcW w:w="1418" w:type="dxa"/>
            <w:shd w:val="clear" w:color="auto" w:fill="auto"/>
          </w:tcPr>
          <w:p w14:paraId="75EE299B" w14:textId="77777777" w:rsidR="0007350E" w:rsidRPr="000474A6" w:rsidRDefault="0007350E" w:rsidP="0007350E">
            <w:pPr>
              <w:pStyle w:val="Tabletext"/>
              <w:ind w:right="-141"/>
            </w:pPr>
          </w:p>
        </w:tc>
        <w:tc>
          <w:tcPr>
            <w:tcW w:w="3093" w:type="dxa"/>
            <w:vMerge/>
          </w:tcPr>
          <w:p w14:paraId="4CBF201C" w14:textId="77777777" w:rsidR="0007350E" w:rsidRPr="000474A6" w:rsidRDefault="0007350E" w:rsidP="0007350E">
            <w:pPr>
              <w:pStyle w:val="Tabletext"/>
              <w:ind w:right="-110"/>
            </w:pPr>
          </w:p>
        </w:tc>
        <w:tc>
          <w:tcPr>
            <w:tcW w:w="1184" w:type="dxa"/>
          </w:tcPr>
          <w:p w14:paraId="5B3FB54D" w14:textId="7E9E4445" w:rsidR="0007350E" w:rsidRPr="000474A6" w:rsidRDefault="0007350E" w:rsidP="0007350E">
            <w:pPr>
              <w:pStyle w:val="Tabletext"/>
              <w:ind w:right="-160"/>
            </w:pPr>
            <w:r w:rsidRPr="000474A6">
              <w:t>LDDL002B</w:t>
            </w:r>
          </w:p>
        </w:tc>
        <w:tc>
          <w:tcPr>
            <w:tcW w:w="5622" w:type="dxa"/>
            <w:shd w:val="clear" w:color="auto" w:fill="auto"/>
          </w:tcPr>
          <w:p w14:paraId="361B30BA" w14:textId="77777777" w:rsidR="0007350E" w:rsidRPr="000474A6" w:rsidRDefault="0007350E" w:rsidP="0007350E">
            <w:pPr>
              <w:pStyle w:val="Tabletext"/>
            </w:pPr>
          </w:p>
        </w:tc>
        <w:tc>
          <w:tcPr>
            <w:tcW w:w="950" w:type="dxa"/>
          </w:tcPr>
          <w:p w14:paraId="4C291CAC" w14:textId="60B12F8B" w:rsidR="0007350E" w:rsidRPr="000474A6" w:rsidRDefault="0007350E" w:rsidP="0007350E">
            <w:pPr>
              <w:pStyle w:val="Tabletext"/>
              <w:jc w:val="right"/>
            </w:pPr>
            <w:r w:rsidRPr="000474A6">
              <w:t>45</w:t>
            </w:r>
          </w:p>
        </w:tc>
      </w:tr>
      <w:tr w:rsidR="0007350E" w:rsidRPr="000474A6" w14:paraId="4B15AB39" w14:textId="77777777" w:rsidTr="00990467">
        <w:trPr>
          <w:cantSplit/>
        </w:trPr>
        <w:tc>
          <w:tcPr>
            <w:tcW w:w="885" w:type="dxa"/>
            <w:shd w:val="clear" w:color="auto" w:fill="auto"/>
          </w:tcPr>
          <w:p w14:paraId="361B27BE" w14:textId="77777777" w:rsidR="0007350E" w:rsidRPr="000474A6" w:rsidRDefault="0007350E" w:rsidP="0007350E">
            <w:pPr>
              <w:pStyle w:val="Tabletext"/>
            </w:pPr>
          </w:p>
        </w:tc>
        <w:tc>
          <w:tcPr>
            <w:tcW w:w="850" w:type="dxa"/>
            <w:shd w:val="clear" w:color="auto" w:fill="auto"/>
          </w:tcPr>
          <w:p w14:paraId="4AD062E3" w14:textId="77777777" w:rsidR="0007350E" w:rsidRPr="000474A6" w:rsidRDefault="0007350E" w:rsidP="0007350E">
            <w:pPr>
              <w:pStyle w:val="Tabletext"/>
            </w:pPr>
          </w:p>
        </w:tc>
        <w:tc>
          <w:tcPr>
            <w:tcW w:w="1418" w:type="dxa"/>
            <w:shd w:val="clear" w:color="auto" w:fill="auto"/>
          </w:tcPr>
          <w:p w14:paraId="376E8784" w14:textId="77777777" w:rsidR="0007350E" w:rsidRPr="000474A6" w:rsidRDefault="0007350E" w:rsidP="0007350E">
            <w:pPr>
              <w:pStyle w:val="Tabletext"/>
              <w:ind w:right="-141"/>
            </w:pPr>
          </w:p>
        </w:tc>
        <w:tc>
          <w:tcPr>
            <w:tcW w:w="3093" w:type="dxa"/>
            <w:vMerge/>
          </w:tcPr>
          <w:p w14:paraId="26519FC2" w14:textId="77777777" w:rsidR="0007350E" w:rsidRPr="000474A6" w:rsidRDefault="0007350E" w:rsidP="0007350E">
            <w:pPr>
              <w:pStyle w:val="Tabletext"/>
              <w:ind w:right="-110"/>
            </w:pPr>
          </w:p>
        </w:tc>
        <w:tc>
          <w:tcPr>
            <w:tcW w:w="1184" w:type="dxa"/>
          </w:tcPr>
          <w:p w14:paraId="246A8FEC" w14:textId="18AE153D" w:rsidR="0007350E" w:rsidRPr="000474A6" w:rsidRDefault="0007350E" w:rsidP="0007350E">
            <w:pPr>
              <w:pStyle w:val="Tabletext"/>
              <w:ind w:right="-160"/>
            </w:pPr>
            <w:r w:rsidRPr="000474A6">
              <w:t>LDDL002C</w:t>
            </w:r>
          </w:p>
        </w:tc>
        <w:tc>
          <w:tcPr>
            <w:tcW w:w="5622" w:type="dxa"/>
            <w:shd w:val="clear" w:color="auto" w:fill="auto"/>
          </w:tcPr>
          <w:p w14:paraId="27201E49" w14:textId="77777777" w:rsidR="0007350E" w:rsidRPr="000474A6" w:rsidRDefault="0007350E" w:rsidP="0007350E">
            <w:pPr>
              <w:pStyle w:val="Tabletext"/>
            </w:pPr>
          </w:p>
        </w:tc>
        <w:tc>
          <w:tcPr>
            <w:tcW w:w="950" w:type="dxa"/>
          </w:tcPr>
          <w:p w14:paraId="1636B049" w14:textId="0879C71C" w:rsidR="0007350E" w:rsidRPr="000474A6" w:rsidRDefault="0007350E" w:rsidP="0007350E">
            <w:pPr>
              <w:pStyle w:val="Tabletext"/>
              <w:jc w:val="right"/>
            </w:pPr>
            <w:r w:rsidRPr="000474A6">
              <w:t>30</w:t>
            </w:r>
          </w:p>
        </w:tc>
      </w:tr>
      <w:tr w:rsidR="0007350E" w:rsidRPr="000474A6" w14:paraId="77F3C0F8" w14:textId="77777777" w:rsidTr="00990467">
        <w:trPr>
          <w:cantSplit/>
        </w:trPr>
        <w:tc>
          <w:tcPr>
            <w:tcW w:w="885" w:type="dxa"/>
            <w:shd w:val="clear" w:color="auto" w:fill="auto"/>
          </w:tcPr>
          <w:p w14:paraId="5240E4E3" w14:textId="77777777" w:rsidR="0007350E" w:rsidRPr="000474A6" w:rsidRDefault="0007350E" w:rsidP="0007350E">
            <w:pPr>
              <w:pStyle w:val="Tabletext"/>
            </w:pPr>
          </w:p>
        </w:tc>
        <w:tc>
          <w:tcPr>
            <w:tcW w:w="850" w:type="dxa"/>
            <w:shd w:val="clear" w:color="auto" w:fill="auto"/>
          </w:tcPr>
          <w:p w14:paraId="1E99C929" w14:textId="77777777" w:rsidR="0007350E" w:rsidRPr="000474A6" w:rsidRDefault="0007350E" w:rsidP="0007350E">
            <w:pPr>
              <w:pStyle w:val="Tabletext"/>
            </w:pPr>
          </w:p>
        </w:tc>
        <w:tc>
          <w:tcPr>
            <w:tcW w:w="1418" w:type="dxa"/>
            <w:shd w:val="clear" w:color="auto" w:fill="auto"/>
          </w:tcPr>
          <w:p w14:paraId="0CC6E491" w14:textId="77777777" w:rsidR="0007350E" w:rsidRPr="000474A6" w:rsidRDefault="0007350E" w:rsidP="0007350E">
            <w:pPr>
              <w:pStyle w:val="Tabletext"/>
              <w:ind w:right="-141"/>
            </w:pPr>
          </w:p>
        </w:tc>
        <w:tc>
          <w:tcPr>
            <w:tcW w:w="3093" w:type="dxa"/>
          </w:tcPr>
          <w:p w14:paraId="453B4AC5" w14:textId="77777777" w:rsidR="0007350E" w:rsidRPr="000474A6" w:rsidRDefault="0007350E" w:rsidP="0007350E">
            <w:pPr>
              <w:pStyle w:val="Tabletext"/>
              <w:ind w:right="-110"/>
            </w:pPr>
          </w:p>
        </w:tc>
        <w:tc>
          <w:tcPr>
            <w:tcW w:w="1184" w:type="dxa"/>
          </w:tcPr>
          <w:p w14:paraId="0EB034F8" w14:textId="69717689" w:rsidR="0007350E" w:rsidRPr="000474A6" w:rsidRDefault="0007350E" w:rsidP="0007350E">
            <w:pPr>
              <w:pStyle w:val="Tabletext"/>
              <w:ind w:right="-160"/>
            </w:pPr>
            <w:r w:rsidRPr="000474A6">
              <w:t>LDDL002D</w:t>
            </w:r>
          </w:p>
        </w:tc>
        <w:tc>
          <w:tcPr>
            <w:tcW w:w="5622" w:type="dxa"/>
            <w:shd w:val="clear" w:color="auto" w:fill="auto"/>
          </w:tcPr>
          <w:p w14:paraId="18ECD9ED" w14:textId="77777777" w:rsidR="0007350E" w:rsidRPr="000474A6" w:rsidRDefault="0007350E" w:rsidP="0007350E">
            <w:pPr>
              <w:pStyle w:val="Tabletext"/>
            </w:pPr>
          </w:p>
        </w:tc>
        <w:tc>
          <w:tcPr>
            <w:tcW w:w="950" w:type="dxa"/>
          </w:tcPr>
          <w:p w14:paraId="517105AE" w14:textId="42D827F5" w:rsidR="0007350E" w:rsidRPr="000474A6" w:rsidRDefault="0007350E" w:rsidP="0007350E">
            <w:pPr>
              <w:pStyle w:val="Tabletext"/>
              <w:jc w:val="right"/>
            </w:pPr>
            <w:r w:rsidRPr="000474A6">
              <w:t>25</w:t>
            </w:r>
          </w:p>
        </w:tc>
      </w:tr>
      <w:tr w:rsidR="0007350E" w:rsidRPr="000474A6" w14:paraId="370941D9" w14:textId="77777777" w:rsidTr="00990467">
        <w:trPr>
          <w:cantSplit/>
        </w:trPr>
        <w:tc>
          <w:tcPr>
            <w:tcW w:w="885" w:type="dxa"/>
            <w:shd w:val="clear" w:color="auto" w:fill="auto"/>
          </w:tcPr>
          <w:p w14:paraId="5D73E4BD" w14:textId="77777777" w:rsidR="0007350E" w:rsidRPr="000474A6" w:rsidRDefault="0007350E" w:rsidP="0007350E">
            <w:pPr>
              <w:pStyle w:val="Tabletext"/>
            </w:pPr>
          </w:p>
        </w:tc>
        <w:tc>
          <w:tcPr>
            <w:tcW w:w="850" w:type="dxa"/>
            <w:shd w:val="clear" w:color="auto" w:fill="auto"/>
          </w:tcPr>
          <w:p w14:paraId="421B1661" w14:textId="77777777" w:rsidR="0007350E" w:rsidRPr="000474A6" w:rsidRDefault="0007350E" w:rsidP="0007350E">
            <w:pPr>
              <w:pStyle w:val="Tabletext"/>
            </w:pPr>
          </w:p>
        </w:tc>
        <w:tc>
          <w:tcPr>
            <w:tcW w:w="1418" w:type="dxa"/>
            <w:shd w:val="clear" w:color="auto" w:fill="auto"/>
          </w:tcPr>
          <w:p w14:paraId="24365A69" w14:textId="77777777" w:rsidR="0007350E" w:rsidRPr="000474A6" w:rsidRDefault="0007350E" w:rsidP="0007350E">
            <w:pPr>
              <w:pStyle w:val="Tabletext"/>
              <w:ind w:right="-141"/>
            </w:pPr>
          </w:p>
        </w:tc>
        <w:tc>
          <w:tcPr>
            <w:tcW w:w="3093" w:type="dxa"/>
          </w:tcPr>
          <w:p w14:paraId="54373972" w14:textId="77777777" w:rsidR="0007350E" w:rsidRPr="000474A6" w:rsidRDefault="0007350E" w:rsidP="0007350E">
            <w:pPr>
              <w:pStyle w:val="Tabletext"/>
              <w:ind w:right="-110"/>
            </w:pPr>
          </w:p>
        </w:tc>
        <w:tc>
          <w:tcPr>
            <w:tcW w:w="1184" w:type="dxa"/>
          </w:tcPr>
          <w:p w14:paraId="65A3B94E" w14:textId="40DD5A82" w:rsidR="0007350E" w:rsidRPr="000474A6" w:rsidRDefault="0007350E" w:rsidP="0007350E">
            <w:pPr>
              <w:pStyle w:val="Tabletext"/>
              <w:ind w:right="-160"/>
            </w:pPr>
            <w:r w:rsidRPr="000474A6">
              <w:t>LDDL002E</w:t>
            </w:r>
          </w:p>
        </w:tc>
        <w:tc>
          <w:tcPr>
            <w:tcW w:w="5622" w:type="dxa"/>
            <w:shd w:val="clear" w:color="auto" w:fill="auto"/>
          </w:tcPr>
          <w:p w14:paraId="5508DEF2" w14:textId="77777777" w:rsidR="0007350E" w:rsidRPr="000474A6" w:rsidRDefault="0007350E" w:rsidP="0007350E">
            <w:pPr>
              <w:pStyle w:val="Tabletext"/>
            </w:pPr>
          </w:p>
        </w:tc>
        <w:tc>
          <w:tcPr>
            <w:tcW w:w="950" w:type="dxa"/>
          </w:tcPr>
          <w:p w14:paraId="505DBC2F" w14:textId="7981B0FA" w:rsidR="0007350E" w:rsidRPr="000474A6" w:rsidRDefault="0007350E" w:rsidP="0007350E">
            <w:pPr>
              <w:pStyle w:val="Tabletext"/>
              <w:jc w:val="right"/>
            </w:pPr>
            <w:r w:rsidRPr="000474A6">
              <w:t>25</w:t>
            </w:r>
          </w:p>
        </w:tc>
      </w:tr>
      <w:tr w:rsidR="0007350E" w:rsidRPr="000474A6" w14:paraId="1850CFB1" w14:textId="77777777" w:rsidTr="00990467">
        <w:trPr>
          <w:cantSplit/>
        </w:trPr>
        <w:tc>
          <w:tcPr>
            <w:tcW w:w="885" w:type="dxa"/>
            <w:shd w:val="clear" w:color="auto" w:fill="auto"/>
          </w:tcPr>
          <w:p w14:paraId="6DDB18CD" w14:textId="77777777" w:rsidR="0007350E" w:rsidRPr="000474A6" w:rsidRDefault="0007350E" w:rsidP="0007350E">
            <w:pPr>
              <w:pStyle w:val="Tabletext"/>
            </w:pPr>
          </w:p>
        </w:tc>
        <w:tc>
          <w:tcPr>
            <w:tcW w:w="850" w:type="dxa"/>
            <w:shd w:val="clear" w:color="auto" w:fill="auto"/>
          </w:tcPr>
          <w:p w14:paraId="09536AAF" w14:textId="77777777" w:rsidR="0007350E" w:rsidRPr="000474A6" w:rsidRDefault="0007350E" w:rsidP="0007350E">
            <w:pPr>
              <w:pStyle w:val="Tabletext"/>
            </w:pPr>
          </w:p>
        </w:tc>
        <w:tc>
          <w:tcPr>
            <w:tcW w:w="1418" w:type="dxa"/>
            <w:shd w:val="clear" w:color="auto" w:fill="auto"/>
          </w:tcPr>
          <w:p w14:paraId="603078F0" w14:textId="77777777" w:rsidR="0007350E" w:rsidRPr="000474A6" w:rsidRDefault="0007350E" w:rsidP="0007350E">
            <w:pPr>
              <w:pStyle w:val="Tabletext"/>
              <w:ind w:right="-141"/>
            </w:pPr>
          </w:p>
        </w:tc>
        <w:tc>
          <w:tcPr>
            <w:tcW w:w="3093" w:type="dxa"/>
          </w:tcPr>
          <w:p w14:paraId="3E9C8653" w14:textId="77777777" w:rsidR="0007350E" w:rsidRPr="000474A6" w:rsidRDefault="0007350E" w:rsidP="0007350E">
            <w:pPr>
              <w:pStyle w:val="Tabletext"/>
              <w:ind w:right="-110"/>
            </w:pPr>
          </w:p>
        </w:tc>
        <w:tc>
          <w:tcPr>
            <w:tcW w:w="1184" w:type="dxa"/>
          </w:tcPr>
          <w:p w14:paraId="15D9F0A7" w14:textId="06E606EB" w:rsidR="0007350E" w:rsidRPr="000474A6" w:rsidRDefault="0007350E" w:rsidP="0007350E">
            <w:pPr>
              <w:pStyle w:val="Tabletext"/>
              <w:ind w:right="-160"/>
            </w:pPr>
            <w:r w:rsidRPr="000474A6">
              <w:t>LDDL002F</w:t>
            </w:r>
          </w:p>
        </w:tc>
        <w:tc>
          <w:tcPr>
            <w:tcW w:w="5622" w:type="dxa"/>
            <w:shd w:val="clear" w:color="auto" w:fill="auto"/>
          </w:tcPr>
          <w:p w14:paraId="64F1E99E" w14:textId="77777777" w:rsidR="0007350E" w:rsidRPr="000474A6" w:rsidRDefault="0007350E" w:rsidP="0007350E">
            <w:pPr>
              <w:pStyle w:val="Tabletext"/>
            </w:pPr>
          </w:p>
        </w:tc>
        <w:tc>
          <w:tcPr>
            <w:tcW w:w="950" w:type="dxa"/>
          </w:tcPr>
          <w:p w14:paraId="2F9C4005" w14:textId="7F6F51E4" w:rsidR="0007350E" w:rsidRPr="000474A6" w:rsidRDefault="0007350E" w:rsidP="0007350E">
            <w:pPr>
              <w:pStyle w:val="Tabletext"/>
              <w:jc w:val="right"/>
            </w:pPr>
            <w:r w:rsidRPr="000474A6">
              <w:t>13</w:t>
            </w:r>
          </w:p>
        </w:tc>
      </w:tr>
      <w:tr w:rsidR="0007350E" w:rsidRPr="000474A6" w14:paraId="4F22F655" w14:textId="77777777" w:rsidTr="00990467">
        <w:trPr>
          <w:cantSplit/>
        </w:trPr>
        <w:tc>
          <w:tcPr>
            <w:tcW w:w="885" w:type="dxa"/>
            <w:shd w:val="clear" w:color="auto" w:fill="auto"/>
          </w:tcPr>
          <w:p w14:paraId="524EDB56" w14:textId="77777777" w:rsidR="0007350E" w:rsidRPr="000474A6" w:rsidRDefault="0007350E" w:rsidP="0007350E">
            <w:pPr>
              <w:pStyle w:val="Tabletext"/>
            </w:pPr>
          </w:p>
        </w:tc>
        <w:tc>
          <w:tcPr>
            <w:tcW w:w="850" w:type="dxa"/>
            <w:shd w:val="clear" w:color="auto" w:fill="auto"/>
          </w:tcPr>
          <w:p w14:paraId="36416363" w14:textId="77777777" w:rsidR="0007350E" w:rsidRPr="000474A6" w:rsidRDefault="0007350E" w:rsidP="0007350E">
            <w:pPr>
              <w:pStyle w:val="Tabletext"/>
            </w:pPr>
          </w:p>
        </w:tc>
        <w:tc>
          <w:tcPr>
            <w:tcW w:w="1418" w:type="dxa"/>
            <w:shd w:val="clear" w:color="auto" w:fill="auto"/>
          </w:tcPr>
          <w:p w14:paraId="058E8B16" w14:textId="77777777" w:rsidR="0007350E" w:rsidRPr="000474A6" w:rsidRDefault="0007350E" w:rsidP="0007350E">
            <w:pPr>
              <w:pStyle w:val="Tabletext"/>
              <w:ind w:right="-141"/>
            </w:pPr>
          </w:p>
        </w:tc>
        <w:tc>
          <w:tcPr>
            <w:tcW w:w="3093" w:type="dxa"/>
          </w:tcPr>
          <w:p w14:paraId="487A6E5C" w14:textId="77777777" w:rsidR="0007350E" w:rsidRPr="000474A6" w:rsidRDefault="0007350E" w:rsidP="0007350E">
            <w:pPr>
              <w:pStyle w:val="Tabletext"/>
              <w:ind w:right="-110"/>
            </w:pPr>
          </w:p>
        </w:tc>
        <w:tc>
          <w:tcPr>
            <w:tcW w:w="1184" w:type="dxa"/>
          </w:tcPr>
          <w:p w14:paraId="1BE88F13" w14:textId="41A4291B" w:rsidR="0007350E" w:rsidRPr="000474A6" w:rsidRDefault="0007350E" w:rsidP="0007350E">
            <w:pPr>
              <w:pStyle w:val="Tabletext"/>
              <w:ind w:right="-160"/>
            </w:pPr>
            <w:r w:rsidRPr="000474A6">
              <w:t>LDDL002G</w:t>
            </w:r>
          </w:p>
        </w:tc>
        <w:tc>
          <w:tcPr>
            <w:tcW w:w="5622" w:type="dxa"/>
            <w:shd w:val="clear" w:color="auto" w:fill="auto"/>
          </w:tcPr>
          <w:p w14:paraId="43C5829A" w14:textId="77777777" w:rsidR="0007350E" w:rsidRPr="000474A6" w:rsidRDefault="0007350E" w:rsidP="0007350E">
            <w:pPr>
              <w:pStyle w:val="Tabletext"/>
            </w:pPr>
          </w:p>
        </w:tc>
        <w:tc>
          <w:tcPr>
            <w:tcW w:w="950" w:type="dxa"/>
          </w:tcPr>
          <w:p w14:paraId="0B30185A" w14:textId="6CA58765" w:rsidR="0007350E" w:rsidRPr="000474A6" w:rsidRDefault="0007350E" w:rsidP="0007350E">
            <w:pPr>
              <w:pStyle w:val="Tabletext"/>
              <w:jc w:val="right"/>
            </w:pPr>
            <w:r w:rsidRPr="000474A6">
              <w:t>7</w:t>
            </w:r>
          </w:p>
        </w:tc>
      </w:tr>
      <w:tr w:rsidR="0007350E" w:rsidRPr="000474A6" w14:paraId="4F378179" w14:textId="77777777" w:rsidTr="00990467">
        <w:trPr>
          <w:cantSplit/>
        </w:trPr>
        <w:tc>
          <w:tcPr>
            <w:tcW w:w="885" w:type="dxa"/>
            <w:shd w:val="clear" w:color="auto" w:fill="auto"/>
          </w:tcPr>
          <w:p w14:paraId="6D368C51" w14:textId="77777777" w:rsidR="0007350E" w:rsidRPr="000474A6" w:rsidRDefault="0007350E" w:rsidP="0007350E">
            <w:pPr>
              <w:pStyle w:val="Tabletext"/>
            </w:pPr>
          </w:p>
        </w:tc>
        <w:tc>
          <w:tcPr>
            <w:tcW w:w="850" w:type="dxa"/>
            <w:shd w:val="clear" w:color="auto" w:fill="auto"/>
          </w:tcPr>
          <w:p w14:paraId="60B1F643" w14:textId="77777777" w:rsidR="0007350E" w:rsidRPr="000474A6" w:rsidRDefault="0007350E" w:rsidP="0007350E">
            <w:pPr>
              <w:pStyle w:val="Tabletext"/>
            </w:pPr>
          </w:p>
        </w:tc>
        <w:tc>
          <w:tcPr>
            <w:tcW w:w="1418" w:type="dxa"/>
            <w:shd w:val="clear" w:color="auto" w:fill="auto"/>
          </w:tcPr>
          <w:p w14:paraId="2641457A" w14:textId="77777777" w:rsidR="0007350E" w:rsidRPr="000474A6" w:rsidRDefault="0007350E" w:rsidP="0007350E">
            <w:pPr>
              <w:pStyle w:val="Tabletext"/>
              <w:ind w:right="-141"/>
            </w:pPr>
          </w:p>
        </w:tc>
        <w:tc>
          <w:tcPr>
            <w:tcW w:w="3093" w:type="dxa"/>
          </w:tcPr>
          <w:p w14:paraId="31132AB2" w14:textId="77777777" w:rsidR="0007350E" w:rsidRPr="000474A6" w:rsidRDefault="0007350E" w:rsidP="0007350E">
            <w:pPr>
              <w:pStyle w:val="Tabletext"/>
              <w:ind w:right="-110"/>
            </w:pPr>
          </w:p>
        </w:tc>
        <w:tc>
          <w:tcPr>
            <w:tcW w:w="1184" w:type="dxa"/>
          </w:tcPr>
          <w:p w14:paraId="4759AC2E" w14:textId="51C9D270" w:rsidR="0007350E" w:rsidRPr="000474A6" w:rsidRDefault="0007350E" w:rsidP="0007350E">
            <w:pPr>
              <w:pStyle w:val="Tabletext"/>
              <w:ind w:right="-160"/>
            </w:pPr>
            <w:r w:rsidRPr="000474A6">
              <w:t>LDDL002H</w:t>
            </w:r>
          </w:p>
        </w:tc>
        <w:tc>
          <w:tcPr>
            <w:tcW w:w="5622" w:type="dxa"/>
            <w:shd w:val="clear" w:color="auto" w:fill="auto"/>
          </w:tcPr>
          <w:p w14:paraId="562F3F6B" w14:textId="77777777" w:rsidR="0007350E" w:rsidRPr="000474A6" w:rsidRDefault="0007350E" w:rsidP="0007350E">
            <w:pPr>
              <w:pStyle w:val="Tabletext"/>
            </w:pPr>
          </w:p>
        </w:tc>
        <w:tc>
          <w:tcPr>
            <w:tcW w:w="950" w:type="dxa"/>
          </w:tcPr>
          <w:p w14:paraId="6DA0DC7C" w14:textId="2548195E" w:rsidR="0007350E" w:rsidRPr="000474A6" w:rsidRDefault="0007350E" w:rsidP="0007350E">
            <w:pPr>
              <w:pStyle w:val="Tabletext"/>
              <w:jc w:val="right"/>
            </w:pPr>
            <w:r w:rsidRPr="000474A6">
              <w:t>20</w:t>
            </w:r>
          </w:p>
        </w:tc>
      </w:tr>
      <w:tr w:rsidR="0007350E" w:rsidRPr="000474A6" w14:paraId="0A7CB4B4" w14:textId="77777777" w:rsidTr="00990467">
        <w:trPr>
          <w:cantSplit/>
        </w:trPr>
        <w:tc>
          <w:tcPr>
            <w:tcW w:w="885" w:type="dxa"/>
            <w:shd w:val="clear" w:color="auto" w:fill="auto"/>
          </w:tcPr>
          <w:p w14:paraId="2A1AD028" w14:textId="77777777" w:rsidR="0007350E" w:rsidRPr="000474A6" w:rsidRDefault="0007350E" w:rsidP="0007350E">
            <w:pPr>
              <w:pStyle w:val="Tabletext"/>
            </w:pPr>
          </w:p>
        </w:tc>
        <w:tc>
          <w:tcPr>
            <w:tcW w:w="850" w:type="dxa"/>
            <w:shd w:val="clear" w:color="auto" w:fill="auto"/>
          </w:tcPr>
          <w:p w14:paraId="61B04EBE" w14:textId="77777777" w:rsidR="0007350E" w:rsidRPr="000474A6" w:rsidRDefault="0007350E" w:rsidP="0007350E">
            <w:pPr>
              <w:pStyle w:val="Tabletext"/>
            </w:pPr>
          </w:p>
        </w:tc>
        <w:tc>
          <w:tcPr>
            <w:tcW w:w="1418" w:type="dxa"/>
            <w:shd w:val="clear" w:color="auto" w:fill="auto"/>
          </w:tcPr>
          <w:p w14:paraId="43C9C26A" w14:textId="77777777" w:rsidR="0007350E" w:rsidRPr="000474A6" w:rsidRDefault="0007350E" w:rsidP="0007350E">
            <w:pPr>
              <w:pStyle w:val="Tabletext"/>
              <w:ind w:right="-141"/>
            </w:pPr>
          </w:p>
        </w:tc>
        <w:tc>
          <w:tcPr>
            <w:tcW w:w="3093" w:type="dxa"/>
            <w:vMerge w:val="restart"/>
          </w:tcPr>
          <w:p w14:paraId="2E342BDC" w14:textId="63D2626B" w:rsidR="0007350E" w:rsidRPr="000474A6" w:rsidRDefault="0007350E" w:rsidP="0007350E">
            <w:pPr>
              <w:pStyle w:val="Tabletext"/>
              <w:ind w:right="-110"/>
            </w:pPr>
            <w:r w:rsidRPr="000474A6">
              <w:t>NAPLAN data linkage permission by state wave 5 (2019)</w:t>
            </w:r>
          </w:p>
        </w:tc>
        <w:tc>
          <w:tcPr>
            <w:tcW w:w="1184" w:type="dxa"/>
          </w:tcPr>
          <w:p w14:paraId="2283581D" w14:textId="10E37122" w:rsidR="0007350E" w:rsidRPr="000474A6" w:rsidRDefault="0007350E" w:rsidP="0007350E">
            <w:pPr>
              <w:pStyle w:val="Tabletext"/>
              <w:ind w:right="-160"/>
            </w:pPr>
            <w:r w:rsidRPr="000474A6">
              <w:t>LEDL001A</w:t>
            </w:r>
          </w:p>
        </w:tc>
        <w:tc>
          <w:tcPr>
            <w:tcW w:w="5622" w:type="dxa"/>
            <w:shd w:val="clear" w:color="auto" w:fill="auto"/>
          </w:tcPr>
          <w:p w14:paraId="23D80510" w14:textId="0EFC72AB" w:rsidR="0007350E" w:rsidRPr="000474A6" w:rsidRDefault="0007350E" w:rsidP="0007350E">
            <w:pPr>
              <w:pStyle w:val="Tabletext"/>
            </w:pPr>
            <w:r w:rsidRPr="000474A6">
              <w:t>As above</w:t>
            </w:r>
          </w:p>
        </w:tc>
        <w:tc>
          <w:tcPr>
            <w:tcW w:w="950" w:type="dxa"/>
          </w:tcPr>
          <w:p w14:paraId="3146F6F4" w14:textId="5164EAAC" w:rsidR="0007350E" w:rsidRPr="000474A6" w:rsidRDefault="0007350E" w:rsidP="0007350E">
            <w:pPr>
              <w:pStyle w:val="Tabletext"/>
              <w:jc w:val="right"/>
            </w:pPr>
            <w:r w:rsidRPr="000474A6">
              <w:t>19</w:t>
            </w:r>
          </w:p>
        </w:tc>
      </w:tr>
      <w:tr w:rsidR="0007350E" w:rsidRPr="000474A6" w14:paraId="2683AA79" w14:textId="77777777" w:rsidTr="00990467">
        <w:trPr>
          <w:cantSplit/>
        </w:trPr>
        <w:tc>
          <w:tcPr>
            <w:tcW w:w="885" w:type="dxa"/>
            <w:shd w:val="clear" w:color="auto" w:fill="auto"/>
          </w:tcPr>
          <w:p w14:paraId="16ACA14D" w14:textId="77777777" w:rsidR="0007350E" w:rsidRPr="000474A6" w:rsidRDefault="0007350E" w:rsidP="0007350E">
            <w:pPr>
              <w:pStyle w:val="Tabletext"/>
            </w:pPr>
          </w:p>
        </w:tc>
        <w:tc>
          <w:tcPr>
            <w:tcW w:w="850" w:type="dxa"/>
            <w:shd w:val="clear" w:color="auto" w:fill="auto"/>
          </w:tcPr>
          <w:p w14:paraId="77B4D02D" w14:textId="77777777" w:rsidR="0007350E" w:rsidRPr="000474A6" w:rsidRDefault="0007350E" w:rsidP="0007350E">
            <w:pPr>
              <w:pStyle w:val="Tabletext"/>
            </w:pPr>
          </w:p>
        </w:tc>
        <w:tc>
          <w:tcPr>
            <w:tcW w:w="1418" w:type="dxa"/>
            <w:shd w:val="clear" w:color="auto" w:fill="auto"/>
          </w:tcPr>
          <w:p w14:paraId="6EA339F1" w14:textId="77777777" w:rsidR="0007350E" w:rsidRPr="000474A6" w:rsidRDefault="0007350E" w:rsidP="0007350E">
            <w:pPr>
              <w:pStyle w:val="Tabletext"/>
              <w:ind w:right="-141"/>
            </w:pPr>
          </w:p>
        </w:tc>
        <w:tc>
          <w:tcPr>
            <w:tcW w:w="3093" w:type="dxa"/>
            <w:vMerge/>
          </w:tcPr>
          <w:p w14:paraId="06F2CC77" w14:textId="77777777" w:rsidR="0007350E" w:rsidRPr="000474A6" w:rsidRDefault="0007350E" w:rsidP="0007350E">
            <w:pPr>
              <w:pStyle w:val="Tabletext"/>
              <w:ind w:right="-110"/>
            </w:pPr>
          </w:p>
        </w:tc>
        <w:tc>
          <w:tcPr>
            <w:tcW w:w="1184" w:type="dxa"/>
          </w:tcPr>
          <w:p w14:paraId="2B9A92BA" w14:textId="0077DB3B" w:rsidR="0007350E" w:rsidRPr="000474A6" w:rsidRDefault="0007350E" w:rsidP="0007350E">
            <w:pPr>
              <w:pStyle w:val="Tabletext"/>
              <w:ind w:right="-160"/>
            </w:pPr>
            <w:r w:rsidRPr="000474A6">
              <w:t>LEDL001B</w:t>
            </w:r>
          </w:p>
        </w:tc>
        <w:tc>
          <w:tcPr>
            <w:tcW w:w="5622" w:type="dxa"/>
            <w:shd w:val="clear" w:color="auto" w:fill="auto"/>
          </w:tcPr>
          <w:p w14:paraId="63FBA476" w14:textId="77777777" w:rsidR="0007350E" w:rsidRPr="000474A6" w:rsidRDefault="0007350E" w:rsidP="0007350E">
            <w:pPr>
              <w:pStyle w:val="Tabletext"/>
            </w:pPr>
          </w:p>
        </w:tc>
        <w:tc>
          <w:tcPr>
            <w:tcW w:w="950" w:type="dxa"/>
          </w:tcPr>
          <w:p w14:paraId="47E13A3A" w14:textId="278B9896" w:rsidR="0007350E" w:rsidRPr="000474A6" w:rsidRDefault="0007350E" w:rsidP="0007350E">
            <w:pPr>
              <w:pStyle w:val="Tabletext"/>
              <w:jc w:val="right"/>
            </w:pPr>
            <w:r w:rsidRPr="000474A6">
              <w:t>10</w:t>
            </w:r>
          </w:p>
        </w:tc>
      </w:tr>
      <w:tr w:rsidR="0007350E" w:rsidRPr="000474A6" w14:paraId="7242CC81" w14:textId="77777777" w:rsidTr="00990467">
        <w:trPr>
          <w:cantSplit/>
        </w:trPr>
        <w:tc>
          <w:tcPr>
            <w:tcW w:w="885" w:type="dxa"/>
            <w:shd w:val="clear" w:color="auto" w:fill="auto"/>
          </w:tcPr>
          <w:p w14:paraId="30E4845E" w14:textId="77777777" w:rsidR="0007350E" w:rsidRPr="000474A6" w:rsidRDefault="0007350E" w:rsidP="0007350E">
            <w:pPr>
              <w:pStyle w:val="Tabletext"/>
            </w:pPr>
          </w:p>
        </w:tc>
        <w:tc>
          <w:tcPr>
            <w:tcW w:w="850" w:type="dxa"/>
            <w:shd w:val="clear" w:color="auto" w:fill="auto"/>
          </w:tcPr>
          <w:p w14:paraId="49B6DC7F" w14:textId="77777777" w:rsidR="0007350E" w:rsidRPr="000474A6" w:rsidRDefault="0007350E" w:rsidP="0007350E">
            <w:pPr>
              <w:pStyle w:val="Tabletext"/>
            </w:pPr>
          </w:p>
        </w:tc>
        <w:tc>
          <w:tcPr>
            <w:tcW w:w="1418" w:type="dxa"/>
            <w:shd w:val="clear" w:color="auto" w:fill="auto"/>
          </w:tcPr>
          <w:p w14:paraId="0735BF85" w14:textId="77777777" w:rsidR="0007350E" w:rsidRPr="000474A6" w:rsidRDefault="0007350E" w:rsidP="0007350E">
            <w:pPr>
              <w:pStyle w:val="Tabletext"/>
              <w:ind w:right="-141"/>
            </w:pPr>
          </w:p>
        </w:tc>
        <w:tc>
          <w:tcPr>
            <w:tcW w:w="3093" w:type="dxa"/>
            <w:vMerge/>
          </w:tcPr>
          <w:p w14:paraId="3400FA74" w14:textId="77777777" w:rsidR="0007350E" w:rsidRPr="000474A6" w:rsidRDefault="0007350E" w:rsidP="0007350E">
            <w:pPr>
              <w:pStyle w:val="Tabletext"/>
              <w:ind w:right="-110"/>
            </w:pPr>
          </w:p>
        </w:tc>
        <w:tc>
          <w:tcPr>
            <w:tcW w:w="1184" w:type="dxa"/>
          </w:tcPr>
          <w:p w14:paraId="24950344" w14:textId="11220A8D" w:rsidR="0007350E" w:rsidRPr="000474A6" w:rsidRDefault="0007350E" w:rsidP="0007350E">
            <w:pPr>
              <w:pStyle w:val="Tabletext"/>
              <w:ind w:right="-160"/>
            </w:pPr>
            <w:r w:rsidRPr="000474A6">
              <w:t>LEDL001C</w:t>
            </w:r>
          </w:p>
        </w:tc>
        <w:tc>
          <w:tcPr>
            <w:tcW w:w="5622" w:type="dxa"/>
            <w:shd w:val="clear" w:color="auto" w:fill="auto"/>
          </w:tcPr>
          <w:p w14:paraId="03AB1A5A" w14:textId="77777777" w:rsidR="0007350E" w:rsidRPr="000474A6" w:rsidRDefault="0007350E" w:rsidP="0007350E">
            <w:pPr>
              <w:pStyle w:val="Tabletext"/>
            </w:pPr>
          </w:p>
        </w:tc>
        <w:tc>
          <w:tcPr>
            <w:tcW w:w="950" w:type="dxa"/>
          </w:tcPr>
          <w:p w14:paraId="561EAF95" w14:textId="3169781A" w:rsidR="0007350E" w:rsidRPr="000474A6" w:rsidRDefault="0007350E" w:rsidP="0007350E">
            <w:pPr>
              <w:pStyle w:val="Tabletext"/>
              <w:jc w:val="right"/>
            </w:pPr>
            <w:r w:rsidRPr="000474A6">
              <w:t>4</w:t>
            </w:r>
          </w:p>
        </w:tc>
      </w:tr>
      <w:tr w:rsidR="0007350E" w:rsidRPr="000474A6" w14:paraId="5E6FA353" w14:textId="77777777" w:rsidTr="00990467">
        <w:trPr>
          <w:cantSplit/>
        </w:trPr>
        <w:tc>
          <w:tcPr>
            <w:tcW w:w="885" w:type="dxa"/>
            <w:shd w:val="clear" w:color="auto" w:fill="auto"/>
          </w:tcPr>
          <w:p w14:paraId="70334BFE" w14:textId="77777777" w:rsidR="0007350E" w:rsidRPr="000474A6" w:rsidRDefault="0007350E" w:rsidP="0007350E">
            <w:pPr>
              <w:pStyle w:val="Tabletext"/>
            </w:pPr>
          </w:p>
        </w:tc>
        <w:tc>
          <w:tcPr>
            <w:tcW w:w="850" w:type="dxa"/>
            <w:shd w:val="clear" w:color="auto" w:fill="auto"/>
          </w:tcPr>
          <w:p w14:paraId="7AF754CB" w14:textId="77777777" w:rsidR="0007350E" w:rsidRPr="000474A6" w:rsidRDefault="0007350E" w:rsidP="0007350E">
            <w:pPr>
              <w:pStyle w:val="Tabletext"/>
            </w:pPr>
          </w:p>
        </w:tc>
        <w:tc>
          <w:tcPr>
            <w:tcW w:w="1418" w:type="dxa"/>
            <w:shd w:val="clear" w:color="auto" w:fill="auto"/>
          </w:tcPr>
          <w:p w14:paraId="7D7CE3F5" w14:textId="77777777" w:rsidR="0007350E" w:rsidRPr="000474A6" w:rsidRDefault="0007350E" w:rsidP="0007350E">
            <w:pPr>
              <w:pStyle w:val="Tabletext"/>
              <w:ind w:right="-141"/>
            </w:pPr>
          </w:p>
        </w:tc>
        <w:tc>
          <w:tcPr>
            <w:tcW w:w="3093" w:type="dxa"/>
          </w:tcPr>
          <w:p w14:paraId="3B4223B8" w14:textId="77777777" w:rsidR="0007350E" w:rsidRPr="000474A6" w:rsidRDefault="0007350E" w:rsidP="0007350E">
            <w:pPr>
              <w:pStyle w:val="Tabletext"/>
              <w:ind w:right="-110"/>
            </w:pPr>
          </w:p>
        </w:tc>
        <w:tc>
          <w:tcPr>
            <w:tcW w:w="1184" w:type="dxa"/>
          </w:tcPr>
          <w:p w14:paraId="73610B1A" w14:textId="61FB8BD4" w:rsidR="0007350E" w:rsidRPr="000474A6" w:rsidRDefault="0007350E" w:rsidP="0007350E">
            <w:pPr>
              <w:pStyle w:val="Tabletext"/>
              <w:ind w:right="-160"/>
            </w:pPr>
            <w:r w:rsidRPr="000474A6">
              <w:t>LEDL001D</w:t>
            </w:r>
          </w:p>
        </w:tc>
        <w:tc>
          <w:tcPr>
            <w:tcW w:w="5622" w:type="dxa"/>
            <w:shd w:val="clear" w:color="auto" w:fill="auto"/>
          </w:tcPr>
          <w:p w14:paraId="6CF3ECAA" w14:textId="77777777" w:rsidR="0007350E" w:rsidRPr="000474A6" w:rsidRDefault="0007350E" w:rsidP="0007350E">
            <w:pPr>
              <w:pStyle w:val="Tabletext"/>
            </w:pPr>
          </w:p>
        </w:tc>
        <w:tc>
          <w:tcPr>
            <w:tcW w:w="950" w:type="dxa"/>
          </w:tcPr>
          <w:p w14:paraId="64CB1849" w14:textId="36314D78" w:rsidR="0007350E" w:rsidRPr="000474A6" w:rsidRDefault="0007350E" w:rsidP="0007350E">
            <w:pPr>
              <w:pStyle w:val="Tabletext"/>
              <w:jc w:val="right"/>
            </w:pPr>
            <w:r w:rsidRPr="000474A6">
              <w:t>7</w:t>
            </w:r>
          </w:p>
        </w:tc>
      </w:tr>
      <w:tr w:rsidR="0007350E" w:rsidRPr="000474A6" w14:paraId="0B8CFE40" w14:textId="77777777" w:rsidTr="00990467">
        <w:trPr>
          <w:cantSplit/>
        </w:trPr>
        <w:tc>
          <w:tcPr>
            <w:tcW w:w="885" w:type="dxa"/>
            <w:shd w:val="clear" w:color="auto" w:fill="auto"/>
          </w:tcPr>
          <w:p w14:paraId="0636B13E" w14:textId="77777777" w:rsidR="0007350E" w:rsidRPr="000474A6" w:rsidRDefault="0007350E" w:rsidP="0007350E">
            <w:pPr>
              <w:pStyle w:val="Tabletext"/>
            </w:pPr>
          </w:p>
        </w:tc>
        <w:tc>
          <w:tcPr>
            <w:tcW w:w="850" w:type="dxa"/>
            <w:shd w:val="clear" w:color="auto" w:fill="auto"/>
          </w:tcPr>
          <w:p w14:paraId="7B3A454D" w14:textId="77777777" w:rsidR="0007350E" w:rsidRPr="000474A6" w:rsidRDefault="0007350E" w:rsidP="0007350E">
            <w:pPr>
              <w:pStyle w:val="Tabletext"/>
            </w:pPr>
          </w:p>
        </w:tc>
        <w:tc>
          <w:tcPr>
            <w:tcW w:w="1418" w:type="dxa"/>
            <w:shd w:val="clear" w:color="auto" w:fill="auto"/>
          </w:tcPr>
          <w:p w14:paraId="05819A81" w14:textId="77777777" w:rsidR="0007350E" w:rsidRPr="000474A6" w:rsidRDefault="0007350E" w:rsidP="0007350E">
            <w:pPr>
              <w:pStyle w:val="Tabletext"/>
              <w:ind w:right="-141"/>
            </w:pPr>
          </w:p>
        </w:tc>
        <w:tc>
          <w:tcPr>
            <w:tcW w:w="3093" w:type="dxa"/>
          </w:tcPr>
          <w:p w14:paraId="58110055" w14:textId="77777777" w:rsidR="0007350E" w:rsidRPr="000474A6" w:rsidRDefault="0007350E" w:rsidP="0007350E">
            <w:pPr>
              <w:pStyle w:val="Tabletext"/>
              <w:ind w:right="-110"/>
            </w:pPr>
          </w:p>
        </w:tc>
        <w:tc>
          <w:tcPr>
            <w:tcW w:w="1184" w:type="dxa"/>
          </w:tcPr>
          <w:p w14:paraId="1F46A2EF" w14:textId="0A3029BC" w:rsidR="0007350E" w:rsidRPr="000474A6" w:rsidRDefault="0007350E" w:rsidP="0007350E">
            <w:pPr>
              <w:pStyle w:val="Tabletext"/>
              <w:ind w:right="-160"/>
            </w:pPr>
            <w:r w:rsidRPr="000474A6">
              <w:t>LEDL001E</w:t>
            </w:r>
          </w:p>
        </w:tc>
        <w:tc>
          <w:tcPr>
            <w:tcW w:w="5622" w:type="dxa"/>
            <w:shd w:val="clear" w:color="auto" w:fill="auto"/>
          </w:tcPr>
          <w:p w14:paraId="73E56D6F" w14:textId="77777777" w:rsidR="0007350E" w:rsidRPr="000474A6" w:rsidRDefault="0007350E" w:rsidP="0007350E">
            <w:pPr>
              <w:pStyle w:val="Tabletext"/>
            </w:pPr>
          </w:p>
        </w:tc>
        <w:tc>
          <w:tcPr>
            <w:tcW w:w="950" w:type="dxa"/>
          </w:tcPr>
          <w:p w14:paraId="43A42785" w14:textId="1C75CE23" w:rsidR="0007350E" w:rsidRPr="000474A6" w:rsidRDefault="0007350E" w:rsidP="0007350E">
            <w:pPr>
              <w:pStyle w:val="Tabletext"/>
              <w:jc w:val="right"/>
            </w:pPr>
            <w:r w:rsidRPr="000474A6">
              <w:t>5</w:t>
            </w:r>
          </w:p>
        </w:tc>
      </w:tr>
      <w:tr w:rsidR="0007350E" w:rsidRPr="000474A6" w14:paraId="6C33286B" w14:textId="77777777" w:rsidTr="00990467">
        <w:trPr>
          <w:cantSplit/>
        </w:trPr>
        <w:tc>
          <w:tcPr>
            <w:tcW w:w="885" w:type="dxa"/>
            <w:shd w:val="clear" w:color="auto" w:fill="auto"/>
          </w:tcPr>
          <w:p w14:paraId="15764AA9" w14:textId="77777777" w:rsidR="0007350E" w:rsidRPr="000474A6" w:rsidRDefault="0007350E" w:rsidP="0007350E">
            <w:pPr>
              <w:pStyle w:val="Tabletext"/>
            </w:pPr>
          </w:p>
        </w:tc>
        <w:tc>
          <w:tcPr>
            <w:tcW w:w="850" w:type="dxa"/>
            <w:shd w:val="clear" w:color="auto" w:fill="auto"/>
          </w:tcPr>
          <w:p w14:paraId="761B0591" w14:textId="77777777" w:rsidR="0007350E" w:rsidRPr="000474A6" w:rsidRDefault="0007350E" w:rsidP="0007350E">
            <w:pPr>
              <w:pStyle w:val="Tabletext"/>
            </w:pPr>
          </w:p>
        </w:tc>
        <w:tc>
          <w:tcPr>
            <w:tcW w:w="1418" w:type="dxa"/>
            <w:shd w:val="clear" w:color="auto" w:fill="auto"/>
          </w:tcPr>
          <w:p w14:paraId="05B17328" w14:textId="77777777" w:rsidR="0007350E" w:rsidRPr="000474A6" w:rsidRDefault="0007350E" w:rsidP="0007350E">
            <w:pPr>
              <w:pStyle w:val="Tabletext"/>
              <w:ind w:right="-141"/>
            </w:pPr>
          </w:p>
        </w:tc>
        <w:tc>
          <w:tcPr>
            <w:tcW w:w="3093" w:type="dxa"/>
          </w:tcPr>
          <w:p w14:paraId="039B732B" w14:textId="77777777" w:rsidR="0007350E" w:rsidRPr="000474A6" w:rsidRDefault="0007350E" w:rsidP="0007350E">
            <w:pPr>
              <w:pStyle w:val="Tabletext"/>
              <w:ind w:right="-110"/>
            </w:pPr>
          </w:p>
        </w:tc>
        <w:tc>
          <w:tcPr>
            <w:tcW w:w="1184" w:type="dxa"/>
          </w:tcPr>
          <w:p w14:paraId="7D9DDD7B" w14:textId="74BDC7B1" w:rsidR="0007350E" w:rsidRPr="000474A6" w:rsidRDefault="0007350E" w:rsidP="0007350E">
            <w:pPr>
              <w:pStyle w:val="Tabletext"/>
              <w:ind w:right="-160"/>
            </w:pPr>
            <w:r w:rsidRPr="000474A6">
              <w:t>LEDL001F</w:t>
            </w:r>
          </w:p>
        </w:tc>
        <w:tc>
          <w:tcPr>
            <w:tcW w:w="5622" w:type="dxa"/>
            <w:shd w:val="clear" w:color="auto" w:fill="auto"/>
          </w:tcPr>
          <w:p w14:paraId="2C46C5F9" w14:textId="77777777" w:rsidR="0007350E" w:rsidRPr="000474A6" w:rsidRDefault="0007350E" w:rsidP="0007350E">
            <w:pPr>
              <w:pStyle w:val="Tabletext"/>
            </w:pPr>
          </w:p>
        </w:tc>
        <w:tc>
          <w:tcPr>
            <w:tcW w:w="950" w:type="dxa"/>
          </w:tcPr>
          <w:p w14:paraId="3225B8E6" w14:textId="6E71CA83" w:rsidR="0007350E" w:rsidRPr="000474A6" w:rsidRDefault="0007350E" w:rsidP="0007350E">
            <w:pPr>
              <w:pStyle w:val="Tabletext"/>
              <w:jc w:val="right"/>
            </w:pPr>
            <w:r w:rsidRPr="000474A6">
              <w:t>3</w:t>
            </w:r>
          </w:p>
        </w:tc>
      </w:tr>
      <w:tr w:rsidR="0007350E" w:rsidRPr="000474A6" w14:paraId="26109658" w14:textId="77777777" w:rsidTr="00990467">
        <w:trPr>
          <w:cantSplit/>
        </w:trPr>
        <w:tc>
          <w:tcPr>
            <w:tcW w:w="885" w:type="dxa"/>
            <w:shd w:val="clear" w:color="auto" w:fill="auto"/>
          </w:tcPr>
          <w:p w14:paraId="67063B39" w14:textId="77777777" w:rsidR="0007350E" w:rsidRPr="000474A6" w:rsidRDefault="0007350E" w:rsidP="0007350E">
            <w:pPr>
              <w:pStyle w:val="Tabletext"/>
            </w:pPr>
          </w:p>
        </w:tc>
        <w:tc>
          <w:tcPr>
            <w:tcW w:w="850" w:type="dxa"/>
            <w:shd w:val="clear" w:color="auto" w:fill="auto"/>
          </w:tcPr>
          <w:p w14:paraId="751ADA5D" w14:textId="77777777" w:rsidR="0007350E" w:rsidRPr="000474A6" w:rsidRDefault="0007350E" w:rsidP="0007350E">
            <w:pPr>
              <w:pStyle w:val="Tabletext"/>
            </w:pPr>
          </w:p>
        </w:tc>
        <w:tc>
          <w:tcPr>
            <w:tcW w:w="1418" w:type="dxa"/>
            <w:shd w:val="clear" w:color="auto" w:fill="auto"/>
          </w:tcPr>
          <w:p w14:paraId="223807C4" w14:textId="77777777" w:rsidR="0007350E" w:rsidRPr="000474A6" w:rsidRDefault="0007350E" w:rsidP="0007350E">
            <w:pPr>
              <w:pStyle w:val="Tabletext"/>
              <w:ind w:right="-141"/>
            </w:pPr>
          </w:p>
        </w:tc>
        <w:tc>
          <w:tcPr>
            <w:tcW w:w="3093" w:type="dxa"/>
          </w:tcPr>
          <w:p w14:paraId="5A8EA5EB" w14:textId="77777777" w:rsidR="0007350E" w:rsidRPr="000474A6" w:rsidRDefault="0007350E" w:rsidP="0007350E">
            <w:pPr>
              <w:pStyle w:val="Tabletext"/>
              <w:ind w:right="-110"/>
            </w:pPr>
          </w:p>
        </w:tc>
        <w:tc>
          <w:tcPr>
            <w:tcW w:w="1184" w:type="dxa"/>
          </w:tcPr>
          <w:p w14:paraId="2D801FA9" w14:textId="2FA2CC8F" w:rsidR="0007350E" w:rsidRPr="000474A6" w:rsidRDefault="0007350E" w:rsidP="0007350E">
            <w:pPr>
              <w:pStyle w:val="Tabletext"/>
              <w:ind w:right="-160"/>
            </w:pPr>
            <w:r w:rsidRPr="000474A6">
              <w:t>LEDL001H</w:t>
            </w:r>
          </w:p>
        </w:tc>
        <w:tc>
          <w:tcPr>
            <w:tcW w:w="5622" w:type="dxa"/>
            <w:shd w:val="clear" w:color="auto" w:fill="auto"/>
          </w:tcPr>
          <w:p w14:paraId="274B5077" w14:textId="77777777" w:rsidR="0007350E" w:rsidRPr="000474A6" w:rsidRDefault="0007350E" w:rsidP="0007350E">
            <w:pPr>
              <w:pStyle w:val="Tabletext"/>
            </w:pPr>
          </w:p>
        </w:tc>
        <w:tc>
          <w:tcPr>
            <w:tcW w:w="950" w:type="dxa"/>
          </w:tcPr>
          <w:p w14:paraId="0F5AB64E" w14:textId="1E72ED77" w:rsidR="0007350E" w:rsidRPr="000474A6" w:rsidRDefault="0007350E" w:rsidP="0007350E">
            <w:pPr>
              <w:pStyle w:val="Tabletext"/>
              <w:jc w:val="right"/>
            </w:pPr>
            <w:r w:rsidRPr="000474A6">
              <w:t>1</w:t>
            </w:r>
          </w:p>
        </w:tc>
      </w:tr>
      <w:tr w:rsidR="0007350E" w:rsidRPr="000474A6" w14:paraId="7A2B5D30" w14:textId="77777777" w:rsidTr="00990467">
        <w:trPr>
          <w:cantSplit/>
        </w:trPr>
        <w:tc>
          <w:tcPr>
            <w:tcW w:w="885" w:type="dxa"/>
            <w:shd w:val="clear" w:color="auto" w:fill="auto"/>
          </w:tcPr>
          <w:p w14:paraId="30B1DCD8" w14:textId="77777777" w:rsidR="0007350E" w:rsidRPr="000474A6" w:rsidRDefault="0007350E" w:rsidP="0007350E">
            <w:pPr>
              <w:pStyle w:val="Tabletext"/>
            </w:pPr>
          </w:p>
        </w:tc>
        <w:tc>
          <w:tcPr>
            <w:tcW w:w="850" w:type="dxa"/>
            <w:shd w:val="clear" w:color="auto" w:fill="auto"/>
          </w:tcPr>
          <w:p w14:paraId="32721180" w14:textId="77777777" w:rsidR="0007350E" w:rsidRPr="000474A6" w:rsidRDefault="0007350E" w:rsidP="0007350E">
            <w:pPr>
              <w:pStyle w:val="Tabletext"/>
            </w:pPr>
          </w:p>
        </w:tc>
        <w:tc>
          <w:tcPr>
            <w:tcW w:w="1418" w:type="dxa"/>
            <w:shd w:val="clear" w:color="auto" w:fill="auto"/>
          </w:tcPr>
          <w:p w14:paraId="5D163CD5" w14:textId="77777777" w:rsidR="0007350E" w:rsidRPr="000474A6" w:rsidRDefault="0007350E" w:rsidP="0007350E">
            <w:pPr>
              <w:pStyle w:val="Tabletext"/>
              <w:ind w:right="-141"/>
            </w:pPr>
          </w:p>
        </w:tc>
        <w:tc>
          <w:tcPr>
            <w:tcW w:w="3093" w:type="dxa"/>
          </w:tcPr>
          <w:p w14:paraId="39288F58" w14:textId="77777777" w:rsidR="0007350E" w:rsidRPr="000474A6" w:rsidRDefault="0007350E" w:rsidP="0007350E">
            <w:pPr>
              <w:pStyle w:val="Tabletext"/>
              <w:ind w:right="-110"/>
            </w:pPr>
          </w:p>
        </w:tc>
        <w:tc>
          <w:tcPr>
            <w:tcW w:w="1184" w:type="dxa"/>
          </w:tcPr>
          <w:p w14:paraId="6410063F" w14:textId="138E5C26" w:rsidR="0007350E" w:rsidRPr="000474A6" w:rsidRDefault="0007350E" w:rsidP="0007350E">
            <w:pPr>
              <w:pStyle w:val="Tabletext"/>
              <w:ind w:right="-160"/>
            </w:pPr>
            <w:r w:rsidRPr="000474A6">
              <w:t>LEDL001A</w:t>
            </w:r>
          </w:p>
        </w:tc>
        <w:tc>
          <w:tcPr>
            <w:tcW w:w="5622" w:type="dxa"/>
            <w:shd w:val="clear" w:color="auto" w:fill="auto"/>
          </w:tcPr>
          <w:p w14:paraId="55CC9293" w14:textId="77777777" w:rsidR="0007350E" w:rsidRPr="000474A6" w:rsidRDefault="0007350E" w:rsidP="0007350E">
            <w:pPr>
              <w:pStyle w:val="Tabletext"/>
            </w:pPr>
          </w:p>
        </w:tc>
        <w:tc>
          <w:tcPr>
            <w:tcW w:w="950" w:type="dxa"/>
          </w:tcPr>
          <w:p w14:paraId="241FFCA0" w14:textId="3A0CBB08" w:rsidR="0007350E" w:rsidRPr="000474A6" w:rsidRDefault="0007350E" w:rsidP="0007350E">
            <w:pPr>
              <w:pStyle w:val="Tabletext"/>
              <w:jc w:val="right"/>
            </w:pPr>
            <w:r w:rsidRPr="000474A6">
              <w:t>19</w:t>
            </w:r>
          </w:p>
        </w:tc>
      </w:tr>
      <w:tr w:rsidR="0007350E" w:rsidRPr="000474A6" w14:paraId="579B601D" w14:textId="77777777" w:rsidTr="00990467">
        <w:trPr>
          <w:cantSplit/>
        </w:trPr>
        <w:tc>
          <w:tcPr>
            <w:tcW w:w="885" w:type="dxa"/>
            <w:shd w:val="clear" w:color="auto" w:fill="auto"/>
          </w:tcPr>
          <w:p w14:paraId="4E7DBD32" w14:textId="77777777" w:rsidR="0007350E" w:rsidRPr="000474A6" w:rsidRDefault="0007350E" w:rsidP="0007350E">
            <w:pPr>
              <w:pStyle w:val="Tabletext"/>
            </w:pPr>
          </w:p>
        </w:tc>
        <w:tc>
          <w:tcPr>
            <w:tcW w:w="850" w:type="dxa"/>
            <w:shd w:val="clear" w:color="auto" w:fill="auto"/>
          </w:tcPr>
          <w:p w14:paraId="48D007F9" w14:textId="77777777" w:rsidR="0007350E" w:rsidRPr="000474A6" w:rsidRDefault="0007350E" w:rsidP="0007350E">
            <w:pPr>
              <w:pStyle w:val="Tabletext"/>
            </w:pPr>
          </w:p>
        </w:tc>
        <w:tc>
          <w:tcPr>
            <w:tcW w:w="1418" w:type="dxa"/>
            <w:shd w:val="clear" w:color="auto" w:fill="auto"/>
          </w:tcPr>
          <w:p w14:paraId="6FCEA901" w14:textId="77777777" w:rsidR="0007350E" w:rsidRPr="000474A6" w:rsidRDefault="0007350E" w:rsidP="0007350E">
            <w:pPr>
              <w:pStyle w:val="Tabletext"/>
              <w:ind w:right="-141"/>
            </w:pPr>
          </w:p>
        </w:tc>
        <w:tc>
          <w:tcPr>
            <w:tcW w:w="3093" w:type="dxa"/>
            <w:vMerge w:val="restart"/>
          </w:tcPr>
          <w:p w14:paraId="66368B7D" w14:textId="64A6DD77" w:rsidR="0007350E" w:rsidRPr="000474A6" w:rsidRDefault="0007350E" w:rsidP="0007350E">
            <w:pPr>
              <w:pStyle w:val="Tabletext"/>
              <w:ind w:right="-110"/>
            </w:pPr>
            <w:r w:rsidRPr="000474A6">
              <w:t>Senior secondary data linkage permission by state wave 5 (2019)</w:t>
            </w:r>
          </w:p>
        </w:tc>
        <w:tc>
          <w:tcPr>
            <w:tcW w:w="1184" w:type="dxa"/>
          </w:tcPr>
          <w:p w14:paraId="55922BA0" w14:textId="3FF02A56" w:rsidR="0007350E" w:rsidRPr="000474A6" w:rsidRDefault="0007350E" w:rsidP="0007350E">
            <w:pPr>
              <w:pStyle w:val="Tabletext"/>
              <w:ind w:right="-160"/>
            </w:pPr>
            <w:r w:rsidRPr="000474A6">
              <w:t>LEDL002A</w:t>
            </w:r>
          </w:p>
        </w:tc>
        <w:tc>
          <w:tcPr>
            <w:tcW w:w="5622" w:type="dxa"/>
            <w:shd w:val="clear" w:color="auto" w:fill="auto"/>
          </w:tcPr>
          <w:p w14:paraId="63A08492" w14:textId="05C7B163" w:rsidR="0007350E" w:rsidRPr="000474A6" w:rsidRDefault="0007350E" w:rsidP="0007350E">
            <w:pPr>
              <w:pStyle w:val="Tabletext"/>
            </w:pPr>
            <w:r w:rsidRPr="000474A6">
              <w:t>As above</w:t>
            </w:r>
          </w:p>
        </w:tc>
        <w:tc>
          <w:tcPr>
            <w:tcW w:w="950" w:type="dxa"/>
          </w:tcPr>
          <w:p w14:paraId="200AC103" w14:textId="7787FCF0" w:rsidR="0007350E" w:rsidRPr="000474A6" w:rsidRDefault="0007350E" w:rsidP="0007350E">
            <w:pPr>
              <w:pStyle w:val="Tabletext"/>
              <w:jc w:val="right"/>
            </w:pPr>
            <w:r w:rsidRPr="000474A6">
              <w:t>14</w:t>
            </w:r>
          </w:p>
        </w:tc>
      </w:tr>
      <w:tr w:rsidR="0007350E" w:rsidRPr="000474A6" w14:paraId="11DCCF40" w14:textId="77777777" w:rsidTr="00990467">
        <w:trPr>
          <w:cantSplit/>
        </w:trPr>
        <w:tc>
          <w:tcPr>
            <w:tcW w:w="885" w:type="dxa"/>
            <w:shd w:val="clear" w:color="auto" w:fill="auto"/>
          </w:tcPr>
          <w:p w14:paraId="672A2166" w14:textId="77777777" w:rsidR="0007350E" w:rsidRPr="000474A6" w:rsidRDefault="0007350E" w:rsidP="0007350E">
            <w:pPr>
              <w:pStyle w:val="Tabletext"/>
            </w:pPr>
          </w:p>
        </w:tc>
        <w:tc>
          <w:tcPr>
            <w:tcW w:w="850" w:type="dxa"/>
            <w:shd w:val="clear" w:color="auto" w:fill="auto"/>
          </w:tcPr>
          <w:p w14:paraId="56503BEA" w14:textId="77777777" w:rsidR="0007350E" w:rsidRPr="000474A6" w:rsidRDefault="0007350E" w:rsidP="0007350E">
            <w:pPr>
              <w:pStyle w:val="Tabletext"/>
            </w:pPr>
          </w:p>
        </w:tc>
        <w:tc>
          <w:tcPr>
            <w:tcW w:w="1418" w:type="dxa"/>
            <w:shd w:val="clear" w:color="auto" w:fill="auto"/>
          </w:tcPr>
          <w:p w14:paraId="5F17757E" w14:textId="77777777" w:rsidR="0007350E" w:rsidRPr="000474A6" w:rsidRDefault="0007350E" w:rsidP="0007350E">
            <w:pPr>
              <w:pStyle w:val="Tabletext"/>
              <w:ind w:right="-141"/>
            </w:pPr>
          </w:p>
        </w:tc>
        <w:tc>
          <w:tcPr>
            <w:tcW w:w="3093" w:type="dxa"/>
            <w:vMerge/>
          </w:tcPr>
          <w:p w14:paraId="22035BC9" w14:textId="77777777" w:rsidR="0007350E" w:rsidRPr="000474A6" w:rsidRDefault="0007350E" w:rsidP="0007350E">
            <w:pPr>
              <w:pStyle w:val="Tabletext"/>
              <w:ind w:right="-110"/>
            </w:pPr>
          </w:p>
        </w:tc>
        <w:tc>
          <w:tcPr>
            <w:tcW w:w="1184" w:type="dxa"/>
          </w:tcPr>
          <w:p w14:paraId="75E4EEE8" w14:textId="7B950718" w:rsidR="0007350E" w:rsidRPr="000474A6" w:rsidRDefault="0007350E" w:rsidP="0007350E">
            <w:pPr>
              <w:pStyle w:val="Tabletext"/>
              <w:ind w:right="-160"/>
            </w:pPr>
            <w:r w:rsidRPr="000474A6">
              <w:t>LEDL002B</w:t>
            </w:r>
          </w:p>
        </w:tc>
        <w:tc>
          <w:tcPr>
            <w:tcW w:w="5622" w:type="dxa"/>
            <w:shd w:val="clear" w:color="auto" w:fill="auto"/>
          </w:tcPr>
          <w:p w14:paraId="6AAE1FA8" w14:textId="77777777" w:rsidR="0007350E" w:rsidRPr="000474A6" w:rsidRDefault="0007350E" w:rsidP="0007350E">
            <w:pPr>
              <w:pStyle w:val="Tabletext"/>
            </w:pPr>
          </w:p>
        </w:tc>
        <w:tc>
          <w:tcPr>
            <w:tcW w:w="950" w:type="dxa"/>
          </w:tcPr>
          <w:p w14:paraId="35016718" w14:textId="36FF6BCA" w:rsidR="0007350E" w:rsidRPr="000474A6" w:rsidRDefault="0007350E" w:rsidP="0007350E">
            <w:pPr>
              <w:pStyle w:val="Tabletext"/>
              <w:jc w:val="right"/>
            </w:pPr>
            <w:r w:rsidRPr="000474A6">
              <w:t>11</w:t>
            </w:r>
          </w:p>
        </w:tc>
      </w:tr>
      <w:tr w:rsidR="0007350E" w:rsidRPr="000474A6" w14:paraId="736C8BE6" w14:textId="77777777" w:rsidTr="00990467">
        <w:trPr>
          <w:cantSplit/>
        </w:trPr>
        <w:tc>
          <w:tcPr>
            <w:tcW w:w="885" w:type="dxa"/>
            <w:shd w:val="clear" w:color="auto" w:fill="auto"/>
          </w:tcPr>
          <w:p w14:paraId="32BFA824" w14:textId="77777777" w:rsidR="0007350E" w:rsidRPr="000474A6" w:rsidRDefault="0007350E" w:rsidP="0007350E">
            <w:pPr>
              <w:pStyle w:val="Tabletext"/>
            </w:pPr>
          </w:p>
        </w:tc>
        <w:tc>
          <w:tcPr>
            <w:tcW w:w="850" w:type="dxa"/>
            <w:shd w:val="clear" w:color="auto" w:fill="auto"/>
          </w:tcPr>
          <w:p w14:paraId="7DA24304" w14:textId="77777777" w:rsidR="0007350E" w:rsidRPr="000474A6" w:rsidRDefault="0007350E" w:rsidP="0007350E">
            <w:pPr>
              <w:pStyle w:val="Tabletext"/>
            </w:pPr>
          </w:p>
        </w:tc>
        <w:tc>
          <w:tcPr>
            <w:tcW w:w="1418" w:type="dxa"/>
            <w:shd w:val="clear" w:color="auto" w:fill="auto"/>
          </w:tcPr>
          <w:p w14:paraId="54F1FDC4" w14:textId="77777777" w:rsidR="0007350E" w:rsidRPr="000474A6" w:rsidRDefault="0007350E" w:rsidP="0007350E">
            <w:pPr>
              <w:pStyle w:val="Tabletext"/>
              <w:ind w:right="-141"/>
            </w:pPr>
          </w:p>
        </w:tc>
        <w:tc>
          <w:tcPr>
            <w:tcW w:w="3093" w:type="dxa"/>
            <w:vMerge/>
          </w:tcPr>
          <w:p w14:paraId="62A13838" w14:textId="77777777" w:rsidR="0007350E" w:rsidRPr="000474A6" w:rsidRDefault="0007350E" w:rsidP="0007350E">
            <w:pPr>
              <w:pStyle w:val="Tabletext"/>
              <w:ind w:right="-110"/>
            </w:pPr>
          </w:p>
        </w:tc>
        <w:tc>
          <w:tcPr>
            <w:tcW w:w="1184" w:type="dxa"/>
          </w:tcPr>
          <w:p w14:paraId="5DF6AB63" w14:textId="1F3E2C77" w:rsidR="0007350E" w:rsidRPr="000474A6" w:rsidRDefault="0007350E" w:rsidP="0007350E">
            <w:pPr>
              <w:pStyle w:val="Tabletext"/>
              <w:ind w:right="-160"/>
            </w:pPr>
            <w:r w:rsidRPr="000474A6">
              <w:t>LEDL002C</w:t>
            </w:r>
          </w:p>
        </w:tc>
        <w:tc>
          <w:tcPr>
            <w:tcW w:w="5622" w:type="dxa"/>
            <w:shd w:val="clear" w:color="auto" w:fill="auto"/>
          </w:tcPr>
          <w:p w14:paraId="5B19D625" w14:textId="77777777" w:rsidR="0007350E" w:rsidRPr="000474A6" w:rsidRDefault="0007350E" w:rsidP="0007350E">
            <w:pPr>
              <w:pStyle w:val="Tabletext"/>
            </w:pPr>
          </w:p>
        </w:tc>
        <w:tc>
          <w:tcPr>
            <w:tcW w:w="950" w:type="dxa"/>
          </w:tcPr>
          <w:p w14:paraId="093939D6" w14:textId="7FD6EDBC" w:rsidR="0007350E" w:rsidRPr="000474A6" w:rsidRDefault="0007350E" w:rsidP="0007350E">
            <w:pPr>
              <w:pStyle w:val="Tabletext"/>
              <w:jc w:val="right"/>
            </w:pPr>
            <w:r w:rsidRPr="000474A6">
              <w:t>6</w:t>
            </w:r>
          </w:p>
        </w:tc>
      </w:tr>
      <w:tr w:rsidR="0007350E" w:rsidRPr="000474A6" w14:paraId="65722848" w14:textId="77777777" w:rsidTr="00990467">
        <w:trPr>
          <w:cantSplit/>
        </w:trPr>
        <w:tc>
          <w:tcPr>
            <w:tcW w:w="885" w:type="dxa"/>
            <w:shd w:val="clear" w:color="auto" w:fill="auto"/>
          </w:tcPr>
          <w:p w14:paraId="4AECC8D9" w14:textId="77777777" w:rsidR="0007350E" w:rsidRPr="000474A6" w:rsidRDefault="0007350E" w:rsidP="0007350E">
            <w:pPr>
              <w:pStyle w:val="Tabletext"/>
            </w:pPr>
          </w:p>
        </w:tc>
        <w:tc>
          <w:tcPr>
            <w:tcW w:w="850" w:type="dxa"/>
            <w:shd w:val="clear" w:color="auto" w:fill="auto"/>
          </w:tcPr>
          <w:p w14:paraId="78E20BC3" w14:textId="77777777" w:rsidR="0007350E" w:rsidRPr="000474A6" w:rsidRDefault="0007350E" w:rsidP="0007350E">
            <w:pPr>
              <w:pStyle w:val="Tabletext"/>
            </w:pPr>
          </w:p>
        </w:tc>
        <w:tc>
          <w:tcPr>
            <w:tcW w:w="1418" w:type="dxa"/>
            <w:shd w:val="clear" w:color="auto" w:fill="auto"/>
          </w:tcPr>
          <w:p w14:paraId="12EA3D5D" w14:textId="77777777" w:rsidR="0007350E" w:rsidRPr="000474A6" w:rsidRDefault="0007350E" w:rsidP="0007350E">
            <w:pPr>
              <w:pStyle w:val="Tabletext"/>
              <w:ind w:right="-141"/>
            </w:pPr>
          </w:p>
        </w:tc>
        <w:tc>
          <w:tcPr>
            <w:tcW w:w="3093" w:type="dxa"/>
          </w:tcPr>
          <w:p w14:paraId="3F40E6A3" w14:textId="77777777" w:rsidR="0007350E" w:rsidRPr="000474A6" w:rsidRDefault="0007350E" w:rsidP="0007350E">
            <w:pPr>
              <w:pStyle w:val="Tabletext"/>
              <w:ind w:right="-110"/>
            </w:pPr>
          </w:p>
        </w:tc>
        <w:tc>
          <w:tcPr>
            <w:tcW w:w="1184" w:type="dxa"/>
          </w:tcPr>
          <w:p w14:paraId="37DCCA7D" w14:textId="2F3C97BD" w:rsidR="0007350E" w:rsidRPr="000474A6" w:rsidRDefault="0007350E" w:rsidP="0007350E">
            <w:pPr>
              <w:pStyle w:val="Tabletext"/>
              <w:ind w:right="-160"/>
            </w:pPr>
            <w:r w:rsidRPr="000474A6">
              <w:t>LEDL002D</w:t>
            </w:r>
          </w:p>
        </w:tc>
        <w:tc>
          <w:tcPr>
            <w:tcW w:w="5622" w:type="dxa"/>
            <w:shd w:val="clear" w:color="auto" w:fill="auto"/>
          </w:tcPr>
          <w:p w14:paraId="2C50FDFF" w14:textId="77777777" w:rsidR="0007350E" w:rsidRPr="000474A6" w:rsidRDefault="0007350E" w:rsidP="0007350E">
            <w:pPr>
              <w:pStyle w:val="Tabletext"/>
            </w:pPr>
          </w:p>
        </w:tc>
        <w:tc>
          <w:tcPr>
            <w:tcW w:w="950" w:type="dxa"/>
          </w:tcPr>
          <w:p w14:paraId="3A2CD848" w14:textId="736B3ED4" w:rsidR="0007350E" w:rsidRPr="000474A6" w:rsidRDefault="0007350E" w:rsidP="0007350E">
            <w:pPr>
              <w:pStyle w:val="Tabletext"/>
              <w:jc w:val="right"/>
            </w:pPr>
            <w:r w:rsidRPr="000474A6">
              <w:t>5</w:t>
            </w:r>
          </w:p>
        </w:tc>
      </w:tr>
      <w:tr w:rsidR="0007350E" w:rsidRPr="000474A6" w14:paraId="19D9823F" w14:textId="77777777" w:rsidTr="00610A82">
        <w:trPr>
          <w:cantSplit/>
        </w:trPr>
        <w:tc>
          <w:tcPr>
            <w:tcW w:w="885" w:type="dxa"/>
            <w:shd w:val="clear" w:color="auto" w:fill="auto"/>
          </w:tcPr>
          <w:p w14:paraId="3E0A36F0" w14:textId="77777777" w:rsidR="0007350E" w:rsidRPr="000474A6" w:rsidRDefault="0007350E" w:rsidP="0007350E">
            <w:pPr>
              <w:pStyle w:val="Tabletext"/>
            </w:pPr>
          </w:p>
        </w:tc>
        <w:tc>
          <w:tcPr>
            <w:tcW w:w="850" w:type="dxa"/>
            <w:shd w:val="clear" w:color="auto" w:fill="auto"/>
          </w:tcPr>
          <w:p w14:paraId="28EA6297" w14:textId="77777777" w:rsidR="0007350E" w:rsidRPr="000474A6" w:rsidRDefault="0007350E" w:rsidP="0007350E">
            <w:pPr>
              <w:pStyle w:val="Tabletext"/>
            </w:pPr>
          </w:p>
        </w:tc>
        <w:tc>
          <w:tcPr>
            <w:tcW w:w="1418" w:type="dxa"/>
            <w:shd w:val="clear" w:color="auto" w:fill="auto"/>
          </w:tcPr>
          <w:p w14:paraId="42D506AF" w14:textId="77777777" w:rsidR="0007350E" w:rsidRPr="000474A6" w:rsidRDefault="0007350E" w:rsidP="0007350E">
            <w:pPr>
              <w:pStyle w:val="Tabletext"/>
              <w:ind w:right="-141"/>
            </w:pPr>
          </w:p>
        </w:tc>
        <w:tc>
          <w:tcPr>
            <w:tcW w:w="3093" w:type="dxa"/>
          </w:tcPr>
          <w:p w14:paraId="016E3A86" w14:textId="77777777" w:rsidR="0007350E" w:rsidRPr="000474A6" w:rsidRDefault="0007350E" w:rsidP="0007350E">
            <w:pPr>
              <w:pStyle w:val="Tabletext"/>
              <w:ind w:right="-110"/>
            </w:pPr>
          </w:p>
        </w:tc>
        <w:tc>
          <w:tcPr>
            <w:tcW w:w="1184" w:type="dxa"/>
          </w:tcPr>
          <w:p w14:paraId="7CC7DD13" w14:textId="42960494" w:rsidR="0007350E" w:rsidRPr="000474A6" w:rsidRDefault="0007350E" w:rsidP="0007350E">
            <w:pPr>
              <w:pStyle w:val="Tabletext"/>
              <w:ind w:right="-160"/>
            </w:pPr>
            <w:r w:rsidRPr="000474A6">
              <w:t>LEDL002E</w:t>
            </w:r>
          </w:p>
        </w:tc>
        <w:tc>
          <w:tcPr>
            <w:tcW w:w="5622" w:type="dxa"/>
            <w:shd w:val="clear" w:color="auto" w:fill="auto"/>
          </w:tcPr>
          <w:p w14:paraId="1A791D2A" w14:textId="77777777" w:rsidR="0007350E" w:rsidRPr="000474A6" w:rsidRDefault="0007350E" w:rsidP="0007350E">
            <w:pPr>
              <w:pStyle w:val="Tabletext"/>
            </w:pPr>
          </w:p>
        </w:tc>
        <w:tc>
          <w:tcPr>
            <w:tcW w:w="950" w:type="dxa"/>
          </w:tcPr>
          <w:p w14:paraId="33608BA2" w14:textId="74563CD4" w:rsidR="0007350E" w:rsidRPr="000474A6" w:rsidRDefault="0007350E" w:rsidP="0007350E">
            <w:pPr>
              <w:pStyle w:val="Tabletext"/>
              <w:jc w:val="right"/>
            </w:pPr>
            <w:r w:rsidRPr="000474A6">
              <w:t>5</w:t>
            </w:r>
          </w:p>
        </w:tc>
      </w:tr>
      <w:tr w:rsidR="0007350E" w:rsidRPr="000474A6" w14:paraId="14031856" w14:textId="77777777" w:rsidTr="00610A82">
        <w:trPr>
          <w:cantSplit/>
        </w:trPr>
        <w:tc>
          <w:tcPr>
            <w:tcW w:w="885" w:type="dxa"/>
            <w:shd w:val="clear" w:color="auto" w:fill="auto"/>
          </w:tcPr>
          <w:p w14:paraId="5B91C431" w14:textId="77777777" w:rsidR="0007350E" w:rsidRPr="000474A6" w:rsidRDefault="0007350E" w:rsidP="0007350E">
            <w:pPr>
              <w:pStyle w:val="Tabletext"/>
            </w:pPr>
          </w:p>
        </w:tc>
        <w:tc>
          <w:tcPr>
            <w:tcW w:w="850" w:type="dxa"/>
            <w:shd w:val="clear" w:color="auto" w:fill="auto"/>
          </w:tcPr>
          <w:p w14:paraId="02207F45" w14:textId="77777777" w:rsidR="0007350E" w:rsidRPr="000474A6" w:rsidRDefault="0007350E" w:rsidP="0007350E">
            <w:pPr>
              <w:pStyle w:val="Tabletext"/>
            </w:pPr>
          </w:p>
        </w:tc>
        <w:tc>
          <w:tcPr>
            <w:tcW w:w="1418" w:type="dxa"/>
            <w:shd w:val="clear" w:color="auto" w:fill="auto"/>
          </w:tcPr>
          <w:p w14:paraId="33BF2A06" w14:textId="77777777" w:rsidR="0007350E" w:rsidRPr="000474A6" w:rsidRDefault="0007350E" w:rsidP="0007350E">
            <w:pPr>
              <w:pStyle w:val="Tabletext"/>
              <w:ind w:right="-141"/>
            </w:pPr>
          </w:p>
        </w:tc>
        <w:tc>
          <w:tcPr>
            <w:tcW w:w="3093" w:type="dxa"/>
          </w:tcPr>
          <w:p w14:paraId="47BBE540" w14:textId="77777777" w:rsidR="0007350E" w:rsidRPr="000474A6" w:rsidRDefault="0007350E" w:rsidP="0007350E">
            <w:pPr>
              <w:pStyle w:val="Tabletext"/>
              <w:ind w:right="-110"/>
            </w:pPr>
          </w:p>
        </w:tc>
        <w:tc>
          <w:tcPr>
            <w:tcW w:w="1184" w:type="dxa"/>
          </w:tcPr>
          <w:p w14:paraId="0E569428" w14:textId="103A7038" w:rsidR="0007350E" w:rsidRPr="000474A6" w:rsidRDefault="0007350E" w:rsidP="0007350E">
            <w:pPr>
              <w:pStyle w:val="Tabletext"/>
              <w:ind w:right="-160"/>
            </w:pPr>
            <w:r w:rsidRPr="000474A6">
              <w:t>LEDL002G</w:t>
            </w:r>
          </w:p>
        </w:tc>
        <w:tc>
          <w:tcPr>
            <w:tcW w:w="5622" w:type="dxa"/>
            <w:shd w:val="clear" w:color="auto" w:fill="auto"/>
          </w:tcPr>
          <w:p w14:paraId="2A7E7615" w14:textId="77777777" w:rsidR="0007350E" w:rsidRPr="000474A6" w:rsidRDefault="0007350E" w:rsidP="0007350E">
            <w:pPr>
              <w:pStyle w:val="Tabletext"/>
            </w:pPr>
          </w:p>
        </w:tc>
        <w:tc>
          <w:tcPr>
            <w:tcW w:w="950" w:type="dxa"/>
          </w:tcPr>
          <w:p w14:paraId="5084DC45" w14:textId="2B688DEC" w:rsidR="0007350E" w:rsidRPr="000474A6" w:rsidRDefault="0007350E" w:rsidP="0007350E">
            <w:pPr>
              <w:pStyle w:val="Tabletext"/>
              <w:jc w:val="right"/>
            </w:pPr>
            <w:r w:rsidRPr="000474A6">
              <w:t>1</w:t>
            </w:r>
          </w:p>
        </w:tc>
      </w:tr>
      <w:tr w:rsidR="0007350E" w:rsidRPr="000474A6" w14:paraId="6E4454DF" w14:textId="77777777" w:rsidTr="00610A82">
        <w:trPr>
          <w:cantSplit/>
        </w:trPr>
        <w:tc>
          <w:tcPr>
            <w:tcW w:w="885" w:type="dxa"/>
            <w:shd w:val="clear" w:color="auto" w:fill="auto"/>
          </w:tcPr>
          <w:p w14:paraId="71089B4B" w14:textId="77777777" w:rsidR="0007350E" w:rsidRPr="000474A6" w:rsidRDefault="0007350E" w:rsidP="0007350E">
            <w:pPr>
              <w:pStyle w:val="Tabletext"/>
            </w:pPr>
          </w:p>
        </w:tc>
        <w:tc>
          <w:tcPr>
            <w:tcW w:w="850" w:type="dxa"/>
            <w:shd w:val="clear" w:color="auto" w:fill="auto"/>
          </w:tcPr>
          <w:p w14:paraId="723A91D7" w14:textId="77777777" w:rsidR="0007350E" w:rsidRPr="000474A6" w:rsidRDefault="0007350E" w:rsidP="0007350E">
            <w:pPr>
              <w:pStyle w:val="Tabletext"/>
            </w:pPr>
          </w:p>
        </w:tc>
        <w:tc>
          <w:tcPr>
            <w:tcW w:w="1418" w:type="dxa"/>
            <w:shd w:val="clear" w:color="auto" w:fill="auto"/>
          </w:tcPr>
          <w:p w14:paraId="4BF9E036" w14:textId="77777777" w:rsidR="0007350E" w:rsidRPr="000474A6" w:rsidRDefault="0007350E" w:rsidP="0007350E">
            <w:pPr>
              <w:pStyle w:val="Tabletext"/>
              <w:ind w:right="-141"/>
            </w:pPr>
          </w:p>
        </w:tc>
        <w:tc>
          <w:tcPr>
            <w:tcW w:w="9899" w:type="dxa"/>
            <w:gridSpan w:val="3"/>
          </w:tcPr>
          <w:p w14:paraId="4F528A3F" w14:textId="1A22F3F5" w:rsidR="0007350E" w:rsidRPr="000474A6" w:rsidRDefault="0007350E" w:rsidP="0007350E">
            <w:pPr>
              <w:pStyle w:val="Tabletext"/>
            </w:pPr>
            <w:r w:rsidRPr="000474A6">
              <w:rPr>
                <w:i/>
                <w:iCs/>
              </w:rPr>
              <w:t>Corrections, modifications and changes to derived variables</w:t>
            </w:r>
          </w:p>
        </w:tc>
        <w:tc>
          <w:tcPr>
            <w:tcW w:w="950" w:type="dxa"/>
          </w:tcPr>
          <w:p w14:paraId="2C8E684E" w14:textId="49D60DFD" w:rsidR="0007350E" w:rsidRPr="000474A6" w:rsidRDefault="0007350E" w:rsidP="0007350E">
            <w:pPr>
              <w:pStyle w:val="Tabletext"/>
              <w:jc w:val="right"/>
            </w:pPr>
          </w:p>
        </w:tc>
      </w:tr>
      <w:tr w:rsidR="0007350E" w:rsidRPr="000474A6" w14:paraId="746DE86E" w14:textId="77777777" w:rsidTr="00990467">
        <w:trPr>
          <w:cantSplit/>
        </w:trPr>
        <w:tc>
          <w:tcPr>
            <w:tcW w:w="885" w:type="dxa"/>
            <w:shd w:val="clear" w:color="auto" w:fill="auto"/>
          </w:tcPr>
          <w:p w14:paraId="2A94169F" w14:textId="77777777" w:rsidR="0007350E" w:rsidRPr="000474A6" w:rsidRDefault="0007350E" w:rsidP="0007350E">
            <w:pPr>
              <w:pStyle w:val="Tabletext"/>
            </w:pPr>
          </w:p>
        </w:tc>
        <w:tc>
          <w:tcPr>
            <w:tcW w:w="850" w:type="dxa"/>
            <w:shd w:val="clear" w:color="auto" w:fill="auto"/>
          </w:tcPr>
          <w:p w14:paraId="0E34AAB4" w14:textId="77777777" w:rsidR="0007350E" w:rsidRPr="000474A6" w:rsidRDefault="0007350E" w:rsidP="0007350E">
            <w:pPr>
              <w:pStyle w:val="Tabletext"/>
            </w:pPr>
          </w:p>
        </w:tc>
        <w:tc>
          <w:tcPr>
            <w:tcW w:w="1418" w:type="dxa"/>
            <w:shd w:val="clear" w:color="auto" w:fill="auto"/>
          </w:tcPr>
          <w:p w14:paraId="1585862C" w14:textId="77777777" w:rsidR="0007350E" w:rsidRPr="000474A6" w:rsidRDefault="0007350E" w:rsidP="0007350E">
            <w:pPr>
              <w:pStyle w:val="Tabletext"/>
              <w:ind w:right="-141"/>
            </w:pPr>
          </w:p>
        </w:tc>
        <w:tc>
          <w:tcPr>
            <w:tcW w:w="3093" w:type="dxa"/>
          </w:tcPr>
          <w:p w14:paraId="37A35F7A" w14:textId="1192A384" w:rsidR="0007350E" w:rsidRPr="000474A6" w:rsidRDefault="0007350E" w:rsidP="0007350E">
            <w:pPr>
              <w:pStyle w:val="Tabletext"/>
              <w:ind w:right="-110"/>
            </w:pPr>
            <w:r w:rsidRPr="000474A6">
              <w:t>Current qualification level</w:t>
            </w:r>
          </w:p>
          <w:p w14:paraId="3E79041A" w14:textId="6AC58C47" w:rsidR="0007350E" w:rsidRPr="000474A6" w:rsidRDefault="0007350E" w:rsidP="0007350E">
            <w:pPr>
              <w:pStyle w:val="Text"/>
            </w:pPr>
          </w:p>
        </w:tc>
        <w:tc>
          <w:tcPr>
            <w:tcW w:w="1184" w:type="dxa"/>
          </w:tcPr>
          <w:p w14:paraId="439F232D" w14:textId="640CA22C" w:rsidR="0007350E" w:rsidRPr="000474A6" w:rsidRDefault="0007350E" w:rsidP="0007350E">
            <w:pPr>
              <w:pStyle w:val="Tabletext"/>
              <w:ind w:right="-160"/>
            </w:pPr>
            <w:r w:rsidRPr="000474A6">
              <w:t>XCEL2019</w:t>
            </w:r>
          </w:p>
        </w:tc>
        <w:tc>
          <w:tcPr>
            <w:tcW w:w="5622" w:type="dxa"/>
            <w:shd w:val="clear" w:color="auto" w:fill="auto"/>
          </w:tcPr>
          <w:p w14:paraId="4B1544FF" w14:textId="6E358B23" w:rsidR="0007350E" w:rsidRPr="000474A6" w:rsidRDefault="0007350E" w:rsidP="0007350E">
            <w:pPr>
              <w:pStyle w:val="Tabletext"/>
            </w:pPr>
            <w:r w:rsidRPr="000474A6">
              <w:t xml:space="preserve">Incorrect variable used in deriving current qualification for those who had resumed their deferred studies. This has now been corrected. </w:t>
            </w:r>
          </w:p>
        </w:tc>
        <w:tc>
          <w:tcPr>
            <w:tcW w:w="950" w:type="dxa"/>
          </w:tcPr>
          <w:p w14:paraId="0A04C7B4" w14:textId="451FC0D5" w:rsidR="0007350E" w:rsidRPr="000474A6" w:rsidRDefault="0007350E" w:rsidP="0007350E">
            <w:pPr>
              <w:pStyle w:val="Tabletext"/>
              <w:jc w:val="right"/>
            </w:pPr>
            <w:r w:rsidRPr="000474A6">
              <w:t>14</w:t>
            </w:r>
          </w:p>
        </w:tc>
      </w:tr>
      <w:tr w:rsidR="0007350E" w:rsidRPr="000474A6" w14:paraId="039D7EE1" w14:textId="77777777" w:rsidTr="00990467">
        <w:trPr>
          <w:cantSplit/>
        </w:trPr>
        <w:tc>
          <w:tcPr>
            <w:tcW w:w="885" w:type="dxa"/>
            <w:shd w:val="clear" w:color="auto" w:fill="auto"/>
          </w:tcPr>
          <w:p w14:paraId="37D7F253" w14:textId="77777777" w:rsidR="0007350E" w:rsidRPr="000474A6" w:rsidRDefault="0007350E" w:rsidP="0007350E">
            <w:pPr>
              <w:pStyle w:val="Tabletext"/>
            </w:pPr>
          </w:p>
        </w:tc>
        <w:tc>
          <w:tcPr>
            <w:tcW w:w="850" w:type="dxa"/>
            <w:shd w:val="clear" w:color="auto" w:fill="auto"/>
          </w:tcPr>
          <w:p w14:paraId="72782A06" w14:textId="77777777" w:rsidR="0007350E" w:rsidRPr="000474A6" w:rsidRDefault="0007350E" w:rsidP="0007350E">
            <w:pPr>
              <w:pStyle w:val="Tabletext"/>
            </w:pPr>
          </w:p>
        </w:tc>
        <w:tc>
          <w:tcPr>
            <w:tcW w:w="1418" w:type="dxa"/>
            <w:shd w:val="clear" w:color="auto" w:fill="auto"/>
          </w:tcPr>
          <w:p w14:paraId="06F11A26" w14:textId="77777777" w:rsidR="0007350E" w:rsidRPr="000474A6" w:rsidRDefault="0007350E" w:rsidP="0007350E">
            <w:pPr>
              <w:pStyle w:val="Tabletext"/>
              <w:ind w:right="-141"/>
            </w:pPr>
          </w:p>
        </w:tc>
        <w:tc>
          <w:tcPr>
            <w:tcW w:w="3093" w:type="dxa"/>
          </w:tcPr>
          <w:p w14:paraId="6A84E1EB" w14:textId="20896605" w:rsidR="0007350E" w:rsidRPr="000474A6" w:rsidRDefault="0007350E" w:rsidP="0007350E">
            <w:pPr>
              <w:pStyle w:val="Tabletext"/>
              <w:ind w:right="-110"/>
            </w:pPr>
            <w:r w:rsidRPr="000474A6">
              <w:t>Full-time or part-time study status</w:t>
            </w:r>
          </w:p>
        </w:tc>
        <w:tc>
          <w:tcPr>
            <w:tcW w:w="1184" w:type="dxa"/>
          </w:tcPr>
          <w:p w14:paraId="06DBE478" w14:textId="7B40111B" w:rsidR="0007350E" w:rsidRPr="000474A6" w:rsidRDefault="0007350E" w:rsidP="0007350E">
            <w:pPr>
              <w:pStyle w:val="Tabletext"/>
              <w:ind w:right="-160"/>
            </w:pPr>
            <w:r w:rsidRPr="000474A6">
              <w:t>XFTS2019</w:t>
            </w:r>
          </w:p>
        </w:tc>
        <w:tc>
          <w:tcPr>
            <w:tcW w:w="5622" w:type="dxa"/>
            <w:shd w:val="clear" w:color="auto" w:fill="auto"/>
          </w:tcPr>
          <w:p w14:paraId="3CD878E1" w14:textId="1D735409" w:rsidR="0007350E" w:rsidRPr="000474A6" w:rsidRDefault="0007350E" w:rsidP="0007350E">
            <w:pPr>
              <w:pStyle w:val="Tabletext"/>
            </w:pPr>
            <w:r w:rsidRPr="000474A6">
              <w:t>Change due to correction to ‘Current qualification level’.</w:t>
            </w:r>
          </w:p>
        </w:tc>
        <w:tc>
          <w:tcPr>
            <w:tcW w:w="950" w:type="dxa"/>
          </w:tcPr>
          <w:p w14:paraId="57A22CCC" w14:textId="714BA186" w:rsidR="0007350E" w:rsidRPr="000474A6" w:rsidRDefault="0007350E" w:rsidP="0007350E">
            <w:pPr>
              <w:pStyle w:val="Tabletext"/>
              <w:jc w:val="right"/>
            </w:pPr>
            <w:r w:rsidRPr="000474A6">
              <w:t>5</w:t>
            </w:r>
          </w:p>
        </w:tc>
      </w:tr>
      <w:tr w:rsidR="0007350E" w:rsidRPr="000474A6" w14:paraId="73667F19" w14:textId="77777777" w:rsidTr="00990467">
        <w:trPr>
          <w:cantSplit/>
        </w:trPr>
        <w:tc>
          <w:tcPr>
            <w:tcW w:w="885" w:type="dxa"/>
            <w:shd w:val="clear" w:color="auto" w:fill="auto"/>
          </w:tcPr>
          <w:p w14:paraId="1AB4A87C" w14:textId="77777777" w:rsidR="0007350E" w:rsidRPr="000474A6" w:rsidRDefault="0007350E" w:rsidP="0007350E">
            <w:pPr>
              <w:pStyle w:val="Tabletext"/>
            </w:pPr>
          </w:p>
        </w:tc>
        <w:tc>
          <w:tcPr>
            <w:tcW w:w="850" w:type="dxa"/>
            <w:shd w:val="clear" w:color="auto" w:fill="auto"/>
          </w:tcPr>
          <w:p w14:paraId="1FB06C8C" w14:textId="77777777" w:rsidR="0007350E" w:rsidRPr="000474A6" w:rsidRDefault="0007350E" w:rsidP="0007350E">
            <w:pPr>
              <w:pStyle w:val="Tabletext"/>
            </w:pPr>
          </w:p>
        </w:tc>
        <w:tc>
          <w:tcPr>
            <w:tcW w:w="1418" w:type="dxa"/>
            <w:shd w:val="clear" w:color="auto" w:fill="auto"/>
          </w:tcPr>
          <w:p w14:paraId="4E4105FC" w14:textId="77777777" w:rsidR="0007350E" w:rsidRPr="000474A6" w:rsidRDefault="0007350E" w:rsidP="0007350E">
            <w:pPr>
              <w:pStyle w:val="Tabletext"/>
              <w:ind w:right="-141"/>
            </w:pPr>
          </w:p>
        </w:tc>
        <w:tc>
          <w:tcPr>
            <w:tcW w:w="3093" w:type="dxa"/>
          </w:tcPr>
          <w:p w14:paraId="2F8F6732" w14:textId="521B82F1" w:rsidR="0007350E" w:rsidRPr="000474A6" w:rsidRDefault="0007350E" w:rsidP="0007350E">
            <w:pPr>
              <w:pStyle w:val="Tabletext"/>
              <w:ind w:right="-110"/>
            </w:pPr>
            <w:r w:rsidRPr="000474A6">
              <w:t xml:space="preserve">Study status in </w:t>
            </w:r>
            <w:proofErr w:type="gramStart"/>
            <w:r w:rsidRPr="000474A6">
              <w:t>bachelor</w:t>
            </w:r>
            <w:proofErr w:type="gramEnd"/>
            <w:r w:rsidRPr="000474A6">
              <w:t xml:space="preserve"> degree or higher</w:t>
            </w:r>
          </w:p>
        </w:tc>
        <w:tc>
          <w:tcPr>
            <w:tcW w:w="1184" w:type="dxa"/>
          </w:tcPr>
          <w:p w14:paraId="2B76AA0E" w14:textId="63DD3244" w:rsidR="0007350E" w:rsidRPr="000474A6" w:rsidRDefault="0007350E" w:rsidP="0007350E">
            <w:pPr>
              <w:pStyle w:val="Tabletext"/>
              <w:ind w:right="-160"/>
            </w:pPr>
            <w:r w:rsidRPr="000474A6">
              <w:t>XBAC2019</w:t>
            </w:r>
          </w:p>
        </w:tc>
        <w:tc>
          <w:tcPr>
            <w:tcW w:w="5622" w:type="dxa"/>
            <w:shd w:val="clear" w:color="auto" w:fill="auto"/>
          </w:tcPr>
          <w:p w14:paraId="02669A1B" w14:textId="4756F903" w:rsidR="0007350E" w:rsidRPr="000474A6" w:rsidRDefault="0007350E" w:rsidP="0007350E">
            <w:pPr>
              <w:pStyle w:val="Tabletext"/>
            </w:pPr>
            <w:r w:rsidRPr="000474A6">
              <w:t>As above.</w:t>
            </w:r>
          </w:p>
        </w:tc>
        <w:tc>
          <w:tcPr>
            <w:tcW w:w="950" w:type="dxa"/>
          </w:tcPr>
          <w:p w14:paraId="3532A812" w14:textId="43FCCFCE" w:rsidR="0007350E" w:rsidRPr="000474A6" w:rsidRDefault="0007350E" w:rsidP="0007350E">
            <w:pPr>
              <w:pStyle w:val="Tabletext"/>
              <w:jc w:val="right"/>
            </w:pPr>
            <w:r w:rsidRPr="000474A6">
              <w:t>13</w:t>
            </w:r>
          </w:p>
        </w:tc>
      </w:tr>
      <w:tr w:rsidR="0007350E" w:rsidRPr="000474A6" w14:paraId="6A8B90FE" w14:textId="77777777" w:rsidTr="00990467">
        <w:trPr>
          <w:cantSplit/>
        </w:trPr>
        <w:tc>
          <w:tcPr>
            <w:tcW w:w="885" w:type="dxa"/>
            <w:shd w:val="clear" w:color="auto" w:fill="auto"/>
          </w:tcPr>
          <w:p w14:paraId="4AA99EF9" w14:textId="77777777" w:rsidR="0007350E" w:rsidRPr="000474A6" w:rsidRDefault="0007350E" w:rsidP="0007350E">
            <w:pPr>
              <w:pStyle w:val="Tabletext"/>
            </w:pPr>
          </w:p>
        </w:tc>
        <w:tc>
          <w:tcPr>
            <w:tcW w:w="850" w:type="dxa"/>
            <w:shd w:val="clear" w:color="auto" w:fill="auto"/>
          </w:tcPr>
          <w:p w14:paraId="6844892D" w14:textId="77777777" w:rsidR="0007350E" w:rsidRPr="000474A6" w:rsidRDefault="0007350E" w:rsidP="0007350E">
            <w:pPr>
              <w:pStyle w:val="Tabletext"/>
            </w:pPr>
          </w:p>
        </w:tc>
        <w:tc>
          <w:tcPr>
            <w:tcW w:w="1418" w:type="dxa"/>
            <w:shd w:val="clear" w:color="auto" w:fill="auto"/>
          </w:tcPr>
          <w:p w14:paraId="284F7192" w14:textId="77777777" w:rsidR="0007350E" w:rsidRPr="000474A6" w:rsidRDefault="0007350E" w:rsidP="0007350E">
            <w:pPr>
              <w:pStyle w:val="Tabletext"/>
              <w:ind w:right="-141"/>
            </w:pPr>
          </w:p>
        </w:tc>
        <w:tc>
          <w:tcPr>
            <w:tcW w:w="3093" w:type="dxa"/>
          </w:tcPr>
          <w:p w14:paraId="0AC4A8F0" w14:textId="047B2914" w:rsidR="0007350E" w:rsidRPr="000474A6" w:rsidRDefault="0007350E" w:rsidP="0007350E">
            <w:pPr>
              <w:pStyle w:val="Tabletext"/>
              <w:ind w:right="-110"/>
            </w:pPr>
            <w:r w:rsidRPr="000474A6">
              <w:t>Study status in VET</w:t>
            </w:r>
          </w:p>
        </w:tc>
        <w:tc>
          <w:tcPr>
            <w:tcW w:w="1184" w:type="dxa"/>
          </w:tcPr>
          <w:p w14:paraId="3591A9D3" w14:textId="37DE457A" w:rsidR="0007350E" w:rsidRPr="000474A6" w:rsidRDefault="0007350E" w:rsidP="0007350E">
            <w:pPr>
              <w:pStyle w:val="Tabletext"/>
              <w:ind w:right="-160"/>
            </w:pPr>
            <w:r w:rsidRPr="000474A6">
              <w:t xml:space="preserve">XVET2019 </w:t>
            </w:r>
          </w:p>
        </w:tc>
        <w:tc>
          <w:tcPr>
            <w:tcW w:w="5622" w:type="dxa"/>
            <w:shd w:val="clear" w:color="auto" w:fill="auto"/>
          </w:tcPr>
          <w:p w14:paraId="302CC4B1" w14:textId="6757A58C" w:rsidR="0007350E" w:rsidRPr="000474A6" w:rsidRDefault="0007350E" w:rsidP="0007350E">
            <w:pPr>
              <w:pStyle w:val="Tabletext"/>
            </w:pPr>
            <w:r w:rsidRPr="000474A6">
              <w:t>As above.</w:t>
            </w:r>
          </w:p>
        </w:tc>
        <w:tc>
          <w:tcPr>
            <w:tcW w:w="950" w:type="dxa"/>
          </w:tcPr>
          <w:p w14:paraId="40828741" w14:textId="54BCD858" w:rsidR="0007350E" w:rsidRPr="000474A6" w:rsidRDefault="0007350E" w:rsidP="0007350E">
            <w:pPr>
              <w:pStyle w:val="Tabletext"/>
              <w:jc w:val="right"/>
            </w:pPr>
            <w:r w:rsidRPr="000474A6">
              <w:t>8</w:t>
            </w:r>
          </w:p>
        </w:tc>
      </w:tr>
      <w:tr w:rsidR="0007350E" w:rsidRPr="000474A6" w14:paraId="4587AEBB" w14:textId="77777777" w:rsidTr="00990467">
        <w:trPr>
          <w:cantSplit/>
        </w:trPr>
        <w:tc>
          <w:tcPr>
            <w:tcW w:w="885" w:type="dxa"/>
            <w:shd w:val="clear" w:color="auto" w:fill="auto"/>
          </w:tcPr>
          <w:p w14:paraId="319E34D7" w14:textId="77777777" w:rsidR="0007350E" w:rsidRPr="000474A6" w:rsidRDefault="0007350E" w:rsidP="0007350E">
            <w:pPr>
              <w:pStyle w:val="Tabletext"/>
            </w:pPr>
          </w:p>
        </w:tc>
        <w:tc>
          <w:tcPr>
            <w:tcW w:w="850" w:type="dxa"/>
            <w:shd w:val="clear" w:color="auto" w:fill="auto"/>
          </w:tcPr>
          <w:p w14:paraId="1D5DF6D9" w14:textId="77777777" w:rsidR="0007350E" w:rsidRPr="000474A6" w:rsidRDefault="0007350E" w:rsidP="0007350E">
            <w:pPr>
              <w:pStyle w:val="Tabletext"/>
            </w:pPr>
          </w:p>
        </w:tc>
        <w:tc>
          <w:tcPr>
            <w:tcW w:w="1418" w:type="dxa"/>
            <w:shd w:val="clear" w:color="auto" w:fill="auto"/>
          </w:tcPr>
          <w:p w14:paraId="38D39509" w14:textId="77777777" w:rsidR="0007350E" w:rsidRPr="000474A6" w:rsidRDefault="0007350E" w:rsidP="0007350E">
            <w:pPr>
              <w:pStyle w:val="Tabletext"/>
              <w:ind w:right="-141"/>
            </w:pPr>
          </w:p>
        </w:tc>
        <w:tc>
          <w:tcPr>
            <w:tcW w:w="3093" w:type="dxa"/>
          </w:tcPr>
          <w:p w14:paraId="28094892" w14:textId="03E3895C" w:rsidR="0007350E" w:rsidRPr="000474A6" w:rsidRDefault="0007350E" w:rsidP="0007350E">
            <w:pPr>
              <w:pStyle w:val="Tabletext"/>
              <w:ind w:right="-110"/>
            </w:pPr>
            <w:r w:rsidRPr="000474A6">
              <w:t>In full-time employment or full-time education</w:t>
            </w:r>
          </w:p>
        </w:tc>
        <w:tc>
          <w:tcPr>
            <w:tcW w:w="1184" w:type="dxa"/>
          </w:tcPr>
          <w:p w14:paraId="0731DBC4" w14:textId="651C2CF0" w:rsidR="0007350E" w:rsidRPr="000474A6" w:rsidRDefault="0007350E" w:rsidP="0007350E">
            <w:pPr>
              <w:pStyle w:val="Tabletext"/>
              <w:ind w:right="-160"/>
            </w:pPr>
            <w:r w:rsidRPr="000474A6">
              <w:t>XFTE2019</w:t>
            </w:r>
          </w:p>
        </w:tc>
        <w:tc>
          <w:tcPr>
            <w:tcW w:w="5622" w:type="dxa"/>
            <w:shd w:val="clear" w:color="auto" w:fill="auto"/>
          </w:tcPr>
          <w:p w14:paraId="1EC88FB3" w14:textId="2876D164" w:rsidR="0007350E" w:rsidRPr="000474A6" w:rsidRDefault="0007350E" w:rsidP="0007350E">
            <w:pPr>
              <w:pStyle w:val="Tabletext"/>
            </w:pPr>
            <w:r w:rsidRPr="000474A6">
              <w:t>As above.</w:t>
            </w:r>
          </w:p>
        </w:tc>
        <w:tc>
          <w:tcPr>
            <w:tcW w:w="950" w:type="dxa"/>
          </w:tcPr>
          <w:p w14:paraId="0F3D80ED" w14:textId="6BC47EE2" w:rsidR="0007350E" w:rsidRPr="000474A6" w:rsidRDefault="0007350E" w:rsidP="0007350E">
            <w:pPr>
              <w:pStyle w:val="Tabletext"/>
              <w:jc w:val="right"/>
            </w:pPr>
            <w:r w:rsidRPr="000474A6">
              <w:t>4</w:t>
            </w:r>
          </w:p>
        </w:tc>
      </w:tr>
      <w:tr w:rsidR="0007350E" w:rsidRPr="000474A6" w14:paraId="2C9640C0" w14:textId="77777777" w:rsidTr="00990467">
        <w:trPr>
          <w:cantSplit/>
        </w:trPr>
        <w:tc>
          <w:tcPr>
            <w:tcW w:w="885" w:type="dxa"/>
            <w:shd w:val="clear" w:color="auto" w:fill="auto"/>
          </w:tcPr>
          <w:p w14:paraId="7E5276D3" w14:textId="77777777" w:rsidR="0007350E" w:rsidRPr="000474A6" w:rsidRDefault="0007350E" w:rsidP="0007350E">
            <w:pPr>
              <w:pStyle w:val="Tabletext"/>
            </w:pPr>
          </w:p>
        </w:tc>
        <w:tc>
          <w:tcPr>
            <w:tcW w:w="850" w:type="dxa"/>
            <w:shd w:val="clear" w:color="auto" w:fill="auto"/>
          </w:tcPr>
          <w:p w14:paraId="3CA56793" w14:textId="77777777" w:rsidR="0007350E" w:rsidRPr="000474A6" w:rsidRDefault="0007350E" w:rsidP="0007350E">
            <w:pPr>
              <w:pStyle w:val="Tabletext"/>
            </w:pPr>
          </w:p>
        </w:tc>
        <w:tc>
          <w:tcPr>
            <w:tcW w:w="1418" w:type="dxa"/>
            <w:shd w:val="clear" w:color="auto" w:fill="auto"/>
          </w:tcPr>
          <w:p w14:paraId="30835409" w14:textId="77777777" w:rsidR="0007350E" w:rsidRPr="000474A6" w:rsidRDefault="0007350E" w:rsidP="0007350E">
            <w:pPr>
              <w:pStyle w:val="Tabletext"/>
              <w:ind w:right="-141"/>
            </w:pPr>
          </w:p>
        </w:tc>
        <w:tc>
          <w:tcPr>
            <w:tcW w:w="3093" w:type="dxa"/>
          </w:tcPr>
          <w:p w14:paraId="393BAABF" w14:textId="7B8483C4" w:rsidR="0007350E" w:rsidRPr="000474A6" w:rsidRDefault="0007350E" w:rsidP="0007350E">
            <w:pPr>
              <w:pStyle w:val="Tabletext"/>
              <w:ind w:right="-110"/>
            </w:pPr>
            <w:r w:rsidRPr="000474A6">
              <w:t>Marital status</w:t>
            </w:r>
          </w:p>
        </w:tc>
        <w:tc>
          <w:tcPr>
            <w:tcW w:w="1184" w:type="dxa"/>
          </w:tcPr>
          <w:p w14:paraId="4112342F" w14:textId="2834F758" w:rsidR="0007350E" w:rsidRPr="000474A6" w:rsidRDefault="0007350E" w:rsidP="0007350E">
            <w:pPr>
              <w:pStyle w:val="Tabletext"/>
              <w:ind w:right="-160"/>
            </w:pPr>
            <w:r w:rsidRPr="000474A6">
              <w:t>XMAR2018</w:t>
            </w:r>
          </w:p>
        </w:tc>
        <w:tc>
          <w:tcPr>
            <w:tcW w:w="5622" w:type="dxa"/>
            <w:shd w:val="clear" w:color="auto" w:fill="auto"/>
          </w:tcPr>
          <w:p w14:paraId="7268BDE5" w14:textId="525DED44" w:rsidR="0007350E" w:rsidRPr="000474A6" w:rsidRDefault="0007350E" w:rsidP="0007350E">
            <w:pPr>
              <w:pStyle w:val="Tabletext"/>
            </w:pPr>
            <w:r w:rsidRPr="000474A6">
              <w:t xml:space="preserve">Due to the high incidence of ‘Don’t know/prefer not to say’ responses, in addition to relationship status information, this derivation has been modified to include household formation information. </w:t>
            </w:r>
          </w:p>
        </w:tc>
        <w:tc>
          <w:tcPr>
            <w:tcW w:w="950" w:type="dxa"/>
          </w:tcPr>
          <w:p w14:paraId="3749FDB1" w14:textId="65FE5E16" w:rsidR="0007350E" w:rsidRPr="000474A6" w:rsidRDefault="0007350E" w:rsidP="0007350E">
            <w:pPr>
              <w:pStyle w:val="Tabletext"/>
              <w:jc w:val="right"/>
            </w:pPr>
            <w:r w:rsidRPr="000474A6">
              <w:t>16</w:t>
            </w:r>
          </w:p>
        </w:tc>
      </w:tr>
      <w:tr w:rsidR="0007350E" w:rsidRPr="000474A6" w14:paraId="6254DC98" w14:textId="77777777" w:rsidTr="00990467">
        <w:trPr>
          <w:cantSplit/>
        </w:trPr>
        <w:tc>
          <w:tcPr>
            <w:tcW w:w="885" w:type="dxa"/>
            <w:tcBorders>
              <w:bottom w:val="single" w:sz="4" w:space="0" w:color="auto"/>
            </w:tcBorders>
            <w:shd w:val="clear" w:color="auto" w:fill="auto"/>
          </w:tcPr>
          <w:p w14:paraId="1E2E8AFD" w14:textId="77777777" w:rsidR="0007350E" w:rsidRPr="000474A6" w:rsidRDefault="0007350E" w:rsidP="0007350E">
            <w:pPr>
              <w:pStyle w:val="Tabletext"/>
            </w:pPr>
          </w:p>
        </w:tc>
        <w:tc>
          <w:tcPr>
            <w:tcW w:w="850" w:type="dxa"/>
            <w:tcBorders>
              <w:bottom w:val="single" w:sz="4" w:space="0" w:color="auto"/>
            </w:tcBorders>
            <w:shd w:val="clear" w:color="auto" w:fill="auto"/>
          </w:tcPr>
          <w:p w14:paraId="7A96C1C8" w14:textId="77777777" w:rsidR="0007350E" w:rsidRPr="000474A6" w:rsidRDefault="0007350E" w:rsidP="0007350E">
            <w:pPr>
              <w:pStyle w:val="Tabletext"/>
            </w:pPr>
          </w:p>
        </w:tc>
        <w:tc>
          <w:tcPr>
            <w:tcW w:w="1418" w:type="dxa"/>
            <w:tcBorders>
              <w:bottom w:val="single" w:sz="4" w:space="0" w:color="auto"/>
            </w:tcBorders>
            <w:shd w:val="clear" w:color="auto" w:fill="auto"/>
          </w:tcPr>
          <w:p w14:paraId="04950681" w14:textId="77777777" w:rsidR="0007350E" w:rsidRPr="000474A6" w:rsidRDefault="0007350E" w:rsidP="0007350E">
            <w:pPr>
              <w:pStyle w:val="Tabletext"/>
              <w:ind w:right="-141"/>
            </w:pPr>
          </w:p>
        </w:tc>
        <w:tc>
          <w:tcPr>
            <w:tcW w:w="3093" w:type="dxa"/>
            <w:tcBorders>
              <w:bottom w:val="single" w:sz="4" w:space="0" w:color="auto"/>
            </w:tcBorders>
          </w:tcPr>
          <w:p w14:paraId="64272541" w14:textId="77777777" w:rsidR="0007350E" w:rsidRPr="000474A6" w:rsidRDefault="0007350E" w:rsidP="0007350E">
            <w:pPr>
              <w:pStyle w:val="Tabletext"/>
              <w:ind w:right="-110"/>
            </w:pPr>
          </w:p>
        </w:tc>
        <w:tc>
          <w:tcPr>
            <w:tcW w:w="1184" w:type="dxa"/>
            <w:tcBorders>
              <w:bottom w:val="single" w:sz="4" w:space="0" w:color="auto"/>
            </w:tcBorders>
          </w:tcPr>
          <w:p w14:paraId="4CCD16C3" w14:textId="3F46CB56" w:rsidR="0007350E" w:rsidRPr="000474A6" w:rsidRDefault="0007350E" w:rsidP="0007350E">
            <w:pPr>
              <w:pStyle w:val="Tabletext"/>
              <w:ind w:right="-160"/>
            </w:pPr>
            <w:r w:rsidRPr="000474A6">
              <w:t>XMAR2019</w:t>
            </w:r>
          </w:p>
        </w:tc>
        <w:tc>
          <w:tcPr>
            <w:tcW w:w="5622" w:type="dxa"/>
            <w:tcBorders>
              <w:bottom w:val="single" w:sz="4" w:space="0" w:color="auto"/>
            </w:tcBorders>
            <w:shd w:val="clear" w:color="auto" w:fill="auto"/>
          </w:tcPr>
          <w:p w14:paraId="72EF231C" w14:textId="52CE1B8B" w:rsidR="0007350E" w:rsidRPr="000474A6" w:rsidRDefault="0007350E" w:rsidP="0007350E">
            <w:pPr>
              <w:pStyle w:val="Tabletext"/>
            </w:pPr>
            <w:r w:rsidRPr="000474A6">
              <w:t>As above.</w:t>
            </w:r>
          </w:p>
        </w:tc>
        <w:tc>
          <w:tcPr>
            <w:tcW w:w="950" w:type="dxa"/>
            <w:tcBorders>
              <w:bottom w:val="single" w:sz="4" w:space="0" w:color="auto"/>
            </w:tcBorders>
          </w:tcPr>
          <w:p w14:paraId="5B22D511" w14:textId="57FF180A" w:rsidR="0007350E" w:rsidRPr="000474A6" w:rsidRDefault="0007350E" w:rsidP="0007350E">
            <w:pPr>
              <w:pStyle w:val="Tabletext"/>
              <w:jc w:val="right"/>
            </w:pPr>
            <w:r w:rsidRPr="000474A6">
              <w:t>22</w:t>
            </w:r>
          </w:p>
        </w:tc>
      </w:tr>
      <w:tr w:rsidR="0007350E" w:rsidRPr="000474A6" w14:paraId="303FE095" w14:textId="77777777" w:rsidTr="00990467">
        <w:trPr>
          <w:cantSplit/>
        </w:trPr>
        <w:tc>
          <w:tcPr>
            <w:tcW w:w="885" w:type="dxa"/>
            <w:vMerge w:val="restart"/>
            <w:tcBorders>
              <w:top w:val="single" w:sz="4" w:space="0" w:color="auto"/>
            </w:tcBorders>
            <w:shd w:val="clear" w:color="auto" w:fill="auto"/>
          </w:tcPr>
          <w:p w14:paraId="533ABEA9" w14:textId="30EED404" w:rsidR="0007350E" w:rsidRPr="000474A6" w:rsidRDefault="0007350E" w:rsidP="0007350E">
            <w:pPr>
              <w:pStyle w:val="Tabletext"/>
              <w:ind w:right="-103"/>
            </w:pPr>
            <w:r w:rsidRPr="000474A6">
              <w:t>Waves 1 to 5 (2015 to 2019)</w:t>
            </w:r>
          </w:p>
        </w:tc>
        <w:tc>
          <w:tcPr>
            <w:tcW w:w="850" w:type="dxa"/>
            <w:tcBorders>
              <w:top w:val="single" w:sz="4" w:space="0" w:color="auto"/>
            </w:tcBorders>
            <w:shd w:val="clear" w:color="auto" w:fill="auto"/>
          </w:tcPr>
          <w:p w14:paraId="0FB13EA0" w14:textId="554863F6" w:rsidR="0007350E" w:rsidRPr="000474A6" w:rsidRDefault="0007350E" w:rsidP="0007350E">
            <w:pPr>
              <w:pStyle w:val="Tabletext"/>
            </w:pPr>
            <w:r w:rsidRPr="000474A6">
              <w:t>V4</w:t>
            </w:r>
          </w:p>
        </w:tc>
        <w:tc>
          <w:tcPr>
            <w:tcW w:w="1418" w:type="dxa"/>
            <w:tcBorders>
              <w:top w:val="single" w:sz="4" w:space="0" w:color="auto"/>
            </w:tcBorders>
            <w:shd w:val="clear" w:color="auto" w:fill="auto"/>
          </w:tcPr>
          <w:p w14:paraId="1DBC42D0" w14:textId="552FAB48" w:rsidR="0007350E" w:rsidRPr="000474A6" w:rsidRDefault="0007350E" w:rsidP="0007350E">
            <w:pPr>
              <w:pStyle w:val="Tabletext"/>
              <w:ind w:right="-141"/>
            </w:pPr>
            <w:r w:rsidRPr="000474A6">
              <w:t>December 2020</w:t>
            </w:r>
          </w:p>
        </w:tc>
        <w:tc>
          <w:tcPr>
            <w:tcW w:w="9899" w:type="dxa"/>
            <w:gridSpan w:val="3"/>
            <w:tcBorders>
              <w:top w:val="single" w:sz="4" w:space="0" w:color="auto"/>
            </w:tcBorders>
          </w:tcPr>
          <w:p w14:paraId="509C26C5" w14:textId="4AF3462F" w:rsidR="0007350E" w:rsidRPr="000474A6" w:rsidRDefault="0007350E" w:rsidP="0007350E">
            <w:pPr>
              <w:pStyle w:val="Tabletext"/>
            </w:pPr>
            <w:r w:rsidRPr="000474A6">
              <w:rPr>
                <w:i/>
                <w:iCs/>
              </w:rPr>
              <w:t>Wave 5 (2019) variables added to data file; includes an additional 19 respondents from the wave 3 top-up (recruitment) sample who participated in an LSAY interview for the first time in 2019.</w:t>
            </w:r>
          </w:p>
        </w:tc>
        <w:tc>
          <w:tcPr>
            <w:tcW w:w="950" w:type="dxa"/>
            <w:tcBorders>
              <w:top w:val="single" w:sz="4" w:space="0" w:color="auto"/>
            </w:tcBorders>
          </w:tcPr>
          <w:p w14:paraId="11882D55" w14:textId="2BC78073" w:rsidR="0007350E" w:rsidRPr="000474A6" w:rsidRDefault="0007350E" w:rsidP="0007350E">
            <w:pPr>
              <w:pStyle w:val="Tabletext"/>
              <w:jc w:val="right"/>
            </w:pPr>
            <w:r w:rsidRPr="000474A6">
              <w:t>All</w:t>
            </w:r>
          </w:p>
        </w:tc>
      </w:tr>
      <w:tr w:rsidR="0007350E" w:rsidRPr="000474A6" w14:paraId="25C0337E" w14:textId="77777777" w:rsidTr="00990467">
        <w:trPr>
          <w:cantSplit/>
        </w:trPr>
        <w:tc>
          <w:tcPr>
            <w:tcW w:w="885" w:type="dxa"/>
            <w:vMerge/>
            <w:shd w:val="clear" w:color="auto" w:fill="auto"/>
          </w:tcPr>
          <w:p w14:paraId="48D3A3D3" w14:textId="77777777" w:rsidR="0007350E" w:rsidRPr="000474A6" w:rsidRDefault="0007350E" w:rsidP="0007350E">
            <w:pPr>
              <w:pStyle w:val="Tabletext"/>
            </w:pPr>
          </w:p>
        </w:tc>
        <w:tc>
          <w:tcPr>
            <w:tcW w:w="850" w:type="dxa"/>
            <w:shd w:val="clear" w:color="auto" w:fill="auto"/>
          </w:tcPr>
          <w:p w14:paraId="7A40BBC7" w14:textId="77777777" w:rsidR="0007350E" w:rsidRPr="000474A6" w:rsidRDefault="0007350E" w:rsidP="0007350E">
            <w:pPr>
              <w:pStyle w:val="Tabletext"/>
            </w:pPr>
          </w:p>
        </w:tc>
        <w:tc>
          <w:tcPr>
            <w:tcW w:w="1418" w:type="dxa"/>
            <w:shd w:val="clear" w:color="auto" w:fill="auto"/>
          </w:tcPr>
          <w:p w14:paraId="2070B13D" w14:textId="77777777" w:rsidR="0007350E" w:rsidRPr="000474A6" w:rsidRDefault="0007350E" w:rsidP="0007350E">
            <w:pPr>
              <w:pStyle w:val="Tabletext"/>
              <w:ind w:right="-141"/>
            </w:pPr>
          </w:p>
        </w:tc>
        <w:tc>
          <w:tcPr>
            <w:tcW w:w="9899" w:type="dxa"/>
            <w:gridSpan w:val="3"/>
          </w:tcPr>
          <w:p w14:paraId="101612DD" w14:textId="28B742CE" w:rsidR="0007350E" w:rsidRPr="000474A6" w:rsidRDefault="0007350E" w:rsidP="0007350E">
            <w:pPr>
              <w:pStyle w:val="Tabletext"/>
            </w:pPr>
            <w:r w:rsidRPr="000474A6">
              <w:rPr>
                <w:i/>
                <w:iCs/>
              </w:rPr>
              <w:t xml:space="preserve">Corrections to assignment of anonymised ACARA school ID </w:t>
            </w:r>
          </w:p>
        </w:tc>
        <w:tc>
          <w:tcPr>
            <w:tcW w:w="950" w:type="dxa"/>
          </w:tcPr>
          <w:p w14:paraId="39DE71CA" w14:textId="77777777" w:rsidR="0007350E" w:rsidRPr="000474A6" w:rsidRDefault="0007350E" w:rsidP="0007350E">
            <w:pPr>
              <w:pStyle w:val="Tabletext"/>
              <w:jc w:val="right"/>
            </w:pPr>
          </w:p>
        </w:tc>
      </w:tr>
      <w:tr w:rsidR="0007350E" w:rsidRPr="000474A6" w14:paraId="24A7FA48" w14:textId="77777777" w:rsidTr="00990467">
        <w:trPr>
          <w:cantSplit/>
        </w:trPr>
        <w:tc>
          <w:tcPr>
            <w:tcW w:w="885" w:type="dxa"/>
            <w:vMerge/>
            <w:shd w:val="clear" w:color="auto" w:fill="auto"/>
          </w:tcPr>
          <w:p w14:paraId="4C8A4024" w14:textId="77777777" w:rsidR="0007350E" w:rsidRPr="000474A6" w:rsidRDefault="0007350E" w:rsidP="0007350E">
            <w:pPr>
              <w:pStyle w:val="Tabletext"/>
            </w:pPr>
          </w:p>
        </w:tc>
        <w:tc>
          <w:tcPr>
            <w:tcW w:w="850" w:type="dxa"/>
            <w:shd w:val="clear" w:color="auto" w:fill="auto"/>
          </w:tcPr>
          <w:p w14:paraId="6ECB8BCD" w14:textId="77777777" w:rsidR="0007350E" w:rsidRPr="000474A6" w:rsidRDefault="0007350E" w:rsidP="0007350E">
            <w:pPr>
              <w:pStyle w:val="Tabletext"/>
            </w:pPr>
          </w:p>
        </w:tc>
        <w:tc>
          <w:tcPr>
            <w:tcW w:w="1418" w:type="dxa"/>
            <w:shd w:val="clear" w:color="auto" w:fill="auto"/>
          </w:tcPr>
          <w:p w14:paraId="11BF38CD" w14:textId="77777777" w:rsidR="0007350E" w:rsidRPr="000474A6" w:rsidRDefault="0007350E" w:rsidP="0007350E">
            <w:pPr>
              <w:pStyle w:val="Tabletext"/>
              <w:ind w:right="-141"/>
            </w:pPr>
          </w:p>
        </w:tc>
        <w:tc>
          <w:tcPr>
            <w:tcW w:w="3093" w:type="dxa"/>
          </w:tcPr>
          <w:p w14:paraId="6FF2D7BA" w14:textId="55750837" w:rsidR="0007350E" w:rsidRPr="000474A6" w:rsidRDefault="0007350E" w:rsidP="0007350E">
            <w:pPr>
              <w:pStyle w:val="Tabletext"/>
              <w:ind w:right="-110"/>
            </w:pPr>
            <w:r w:rsidRPr="000474A6">
              <w:t>DEM07 Study specific school campus ID</w:t>
            </w:r>
          </w:p>
        </w:tc>
        <w:tc>
          <w:tcPr>
            <w:tcW w:w="1184" w:type="dxa"/>
          </w:tcPr>
          <w:p w14:paraId="524AF0CE" w14:textId="05C9090A" w:rsidR="0007350E" w:rsidRPr="000474A6" w:rsidRDefault="0007350E" w:rsidP="0007350E">
            <w:pPr>
              <w:pStyle w:val="Tabletext"/>
              <w:ind w:right="-160"/>
            </w:pPr>
            <w:r w:rsidRPr="000474A6">
              <w:t>LBDE007A_C</w:t>
            </w:r>
          </w:p>
        </w:tc>
        <w:tc>
          <w:tcPr>
            <w:tcW w:w="5622" w:type="dxa"/>
            <w:shd w:val="clear" w:color="auto" w:fill="auto"/>
          </w:tcPr>
          <w:p w14:paraId="200500F4" w14:textId="0D7A2060" w:rsidR="0007350E" w:rsidRPr="000474A6" w:rsidRDefault="0007350E" w:rsidP="0007350E">
            <w:pPr>
              <w:pStyle w:val="Tabletext"/>
            </w:pPr>
          </w:p>
        </w:tc>
        <w:tc>
          <w:tcPr>
            <w:tcW w:w="950" w:type="dxa"/>
          </w:tcPr>
          <w:p w14:paraId="7B025C9D" w14:textId="3906534F" w:rsidR="0007350E" w:rsidRPr="000474A6" w:rsidRDefault="0007350E" w:rsidP="0007350E">
            <w:pPr>
              <w:pStyle w:val="Tabletext"/>
              <w:jc w:val="right"/>
            </w:pPr>
            <w:r w:rsidRPr="000474A6">
              <w:t>2</w:t>
            </w:r>
          </w:p>
        </w:tc>
      </w:tr>
      <w:tr w:rsidR="0007350E" w:rsidRPr="000474A6" w14:paraId="47E830AB" w14:textId="77777777" w:rsidTr="00990467">
        <w:trPr>
          <w:cantSplit/>
        </w:trPr>
        <w:tc>
          <w:tcPr>
            <w:tcW w:w="885" w:type="dxa"/>
            <w:shd w:val="clear" w:color="auto" w:fill="auto"/>
          </w:tcPr>
          <w:p w14:paraId="19111BD6" w14:textId="77777777" w:rsidR="0007350E" w:rsidRPr="000474A6" w:rsidRDefault="0007350E" w:rsidP="0007350E">
            <w:pPr>
              <w:pStyle w:val="Tabletext"/>
            </w:pPr>
          </w:p>
        </w:tc>
        <w:tc>
          <w:tcPr>
            <w:tcW w:w="850" w:type="dxa"/>
            <w:shd w:val="clear" w:color="auto" w:fill="auto"/>
          </w:tcPr>
          <w:p w14:paraId="4065AAFF" w14:textId="77777777" w:rsidR="0007350E" w:rsidRPr="000474A6" w:rsidRDefault="0007350E" w:rsidP="0007350E">
            <w:pPr>
              <w:pStyle w:val="Tabletext"/>
            </w:pPr>
          </w:p>
        </w:tc>
        <w:tc>
          <w:tcPr>
            <w:tcW w:w="1418" w:type="dxa"/>
            <w:shd w:val="clear" w:color="auto" w:fill="auto"/>
          </w:tcPr>
          <w:p w14:paraId="175DD2B4" w14:textId="77777777" w:rsidR="0007350E" w:rsidRPr="000474A6" w:rsidRDefault="0007350E" w:rsidP="0007350E">
            <w:pPr>
              <w:pStyle w:val="Tabletext"/>
              <w:ind w:right="-141"/>
            </w:pPr>
          </w:p>
        </w:tc>
        <w:tc>
          <w:tcPr>
            <w:tcW w:w="3093" w:type="dxa"/>
          </w:tcPr>
          <w:p w14:paraId="0569039C" w14:textId="42B6D3A4" w:rsidR="0007350E" w:rsidRPr="000474A6" w:rsidRDefault="0007350E" w:rsidP="0007350E">
            <w:pPr>
              <w:pStyle w:val="Tabletext"/>
            </w:pPr>
            <w:r w:rsidRPr="000474A6">
              <w:t>DEM07 Study specific school main campus ID</w:t>
            </w:r>
          </w:p>
        </w:tc>
        <w:tc>
          <w:tcPr>
            <w:tcW w:w="1184" w:type="dxa"/>
          </w:tcPr>
          <w:p w14:paraId="28BC1E56" w14:textId="7AE22187" w:rsidR="0007350E" w:rsidRPr="000474A6" w:rsidRDefault="0007350E" w:rsidP="0007350E">
            <w:pPr>
              <w:pStyle w:val="Tabletext"/>
              <w:ind w:right="-160"/>
            </w:pPr>
            <w:r w:rsidRPr="000474A6">
              <w:t>LBDE007A_M</w:t>
            </w:r>
          </w:p>
        </w:tc>
        <w:tc>
          <w:tcPr>
            <w:tcW w:w="5622" w:type="dxa"/>
            <w:shd w:val="clear" w:color="auto" w:fill="auto"/>
          </w:tcPr>
          <w:p w14:paraId="53E49897" w14:textId="2138B9CD" w:rsidR="0007350E" w:rsidRPr="000474A6" w:rsidRDefault="0007350E" w:rsidP="0007350E">
            <w:pPr>
              <w:pStyle w:val="Tabletext"/>
            </w:pPr>
          </w:p>
        </w:tc>
        <w:tc>
          <w:tcPr>
            <w:tcW w:w="950" w:type="dxa"/>
          </w:tcPr>
          <w:p w14:paraId="03BEC069" w14:textId="6F60F6D3" w:rsidR="0007350E" w:rsidRPr="000474A6" w:rsidRDefault="0007350E" w:rsidP="0007350E">
            <w:pPr>
              <w:pStyle w:val="Tabletext"/>
              <w:jc w:val="right"/>
            </w:pPr>
            <w:r w:rsidRPr="000474A6">
              <w:t>2</w:t>
            </w:r>
          </w:p>
        </w:tc>
      </w:tr>
      <w:tr w:rsidR="0007350E" w:rsidRPr="000474A6" w14:paraId="2050AA2E" w14:textId="77777777" w:rsidTr="00990467">
        <w:trPr>
          <w:cantSplit/>
        </w:trPr>
        <w:tc>
          <w:tcPr>
            <w:tcW w:w="885" w:type="dxa"/>
            <w:shd w:val="clear" w:color="auto" w:fill="auto"/>
          </w:tcPr>
          <w:p w14:paraId="0571CF20" w14:textId="77777777" w:rsidR="0007350E" w:rsidRPr="000474A6" w:rsidRDefault="0007350E" w:rsidP="0007350E">
            <w:pPr>
              <w:pStyle w:val="Tabletext"/>
            </w:pPr>
          </w:p>
        </w:tc>
        <w:tc>
          <w:tcPr>
            <w:tcW w:w="850" w:type="dxa"/>
            <w:shd w:val="clear" w:color="auto" w:fill="auto"/>
          </w:tcPr>
          <w:p w14:paraId="7A23B505" w14:textId="77777777" w:rsidR="0007350E" w:rsidRPr="000474A6" w:rsidRDefault="0007350E" w:rsidP="0007350E">
            <w:pPr>
              <w:pStyle w:val="Tabletext"/>
            </w:pPr>
          </w:p>
        </w:tc>
        <w:tc>
          <w:tcPr>
            <w:tcW w:w="1418" w:type="dxa"/>
            <w:shd w:val="clear" w:color="auto" w:fill="auto"/>
          </w:tcPr>
          <w:p w14:paraId="46E47C13" w14:textId="77777777" w:rsidR="0007350E" w:rsidRPr="000474A6" w:rsidRDefault="0007350E" w:rsidP="0007350E">
            <w:pPr>
              <w:pStyle w:val="Tabletext"/>
              <w:ind w:right="-141"/>
            </w:pPr>
          </w:p>
        </w:tc>
        <w:tc>
          <w:tcPr>
            <w:tcW w:w="3093" w:type="dxa"/>
          </w:tcPr>
          <w:p w14:paraId="4678B719" w14:textId="77777777" w:rsidR="0007350E" w:rsidRPr="000474A6" w:rsidRDefault="0007350E" w:rsidP="0007350E">
            <w:pPr>
              <w:pStyle w:val="Tabletext"/>
            </w:pPr>
          </w:p>
        </w:tc>
        <w:tc>
          <w:tcPr>
            <w:tcW w:w="1184" w:type="dxa"/>
          </w:tcPr>
          <w:p w14:paraId="20151DE4" w14:textId="77777777" w:rsidR="0007350E" w:rsidRPr="000474A6" w:rsidRDefault="0007350E" w:rsidP="0007350E">
            <w:pPr>
              <w:pStyle w:val="Tabletext"/>
              <w:ind w:right="-160"/>
            </w:pPr>
          </w:p>
        </w:tc>
        <w:tc>
          <w:tcPr>
            <w:tcW w:w="5622" w:type="dxa"/>
            <w:shd w:val="clear" w:color="auto" w:fill="auto"/>
          </w:tcPr>
          <w:p w14:paraId="65286534" w14:textId="77777777" w:rsidR="0007350E" w:rsidRPr="000474A6" w:rsidRDefault="0007350E" w:rsidP="0007350E">
            <w:pPr>
              <w:pStyle w:val="Tabletext"/>
            </w:pPr>
          </w:p>
        </w:tc>
        <w:tc>
          <w:tcPr>
            <w:tcW w:w="950" w:type="dxa"/>
          </w:tcPr>
          <w:p w14:paraId="59BF70A1" w14:textId="77777777" w:rsidR="0007350E" w:rsidRPr="000474A6" w:rsidRDefault="0007350E" w:rsidP="0007350E">
            <w:pPr>
              <w:pStyle w:val="Tabletext"/>
              <w:jc w:val="right"/>
            </w:pPr>
          </w:p>
        </w:tc>
      </w:tr>
      <w:tr w:rsidR="0007350E" w:rsidRPr="000474A6" w14:paraId="7B5D7209" w14:textId="77777777" w:rsidTr="00990467">
        <w:trPr>
          <w:cantSplit/>
        </w:trPr>
        <w:tc>
          <w:tcPr>
            <w:tcW w:w="885" w:type="dxa"/>
            <w:shd w:val="clear" w:color="auto" w:fill="auto"/>
          </w:tcPr>
          <w:p w14:paraId="04833B89" w14:textId="77777777" w:rsidR="0007350E" w:rsidRPr="000474A6" w:rsidRDefault="0007350E" w:rsidP="0007350E">
            <w:pPr>
              <w:pStyle w:val="Tabletext"/>
            </w:pPr>
          </w:p>
        </w:tc>
        <w:tc>
          <w:tcPr>
            <w:tcW w:w="850" w:type="dxa"/>
            <w:shd w:val="clear" w:color="auto" w:fill="auto"/>
          </w:tcPr>
          <w:p w14:paraId="398FB6AF" w14:textId="77777777" w:rsidR="0007350E" w:rsidRPr="000474A6" w:rsidRDefault="0007350E" w:rsidP="0007350E">
            <w:pPr>
              <w:pStyle w:val="Tabletext"/>
            </w:pPr>
          </w:p>
        </w:tc>
        <w:tc>
          <w:tcPr>
            <w:tcW w:w="1418" w:type="dxa"/>
            <w:shd w:val="clear" w:color="auto" w:fill="auto"/>
          </w:tcPr>
          <w:p w14:paraId="59602F17" w14:textId="77777777" w:rsidR="0007350E" w:rsidRPr="000474A6" w:rsidRDefault="0007350E" w:rsidP="0007350E">
            <w:pPr>
              <w:pStyle w:val="Tabletext"/>
              <w:ind w:right="-141"/>
            </w:pPr>
          </w:p>
        </w:tc>
        <w:tc>
          <w:tcPr>
            <w:tcW w:w="3093" w:type="dxa"/>
          </w:tcPr>
          <w:p w14:paraId="59FB6530" w14:textId="7612DEF6" w:rsidR="0007350E" w:rsidRPr="000474A6" w:rsidRDefault="0007350E" w:rsidP="0007350E">
            <w:pPr>
              <w:pStyle w:val="Tabletext"/>
            </w:pPr>
            <w:r w:rsidRPr="000474A6">
              <w:t>K1(x) Study specific school campus ID</w:t>
            </w:r>
          </w:p>
        </w:tc>
        <w:tc>
          <w:tcPr>
            <w:tcW w:w="1184" w:type="dxa"/>
          </w:tcPr>
          <w:p w14:paraId="1C65C87E" w14:textId="4D0084EB" w:rsidR="0007350E" w:rsidRPr="000474A6" w:rsidRDefault="0007350E" w:rsidP="0007350E">
            <w:pPr>
              <w:pStyle w:val="Tabletext"/>
            </w:pPr>
            <w:r w:rsidRPr="000474A6">
              <w:t>LCK001A_C</w:t>
            </w:r>
          </w:p>
        </w:tc>
        <w:tc>
          <w:tcPr>
            <w:tcW w:w="5622" w:type="dxa"/>
            <w:shd w:val="clear" w:color="auto" w:fill="auto"/>
          </w:tcPr>
          <w:p w14:paraId="07C94C63" w14:textId="183CA66C" w:rsidR="0007350E" w:rsidRPr="000474A6" w:rsidRDefault="0007350E" w:rsidP="0007350E">
            <w:pPr>
              <w:pStyle w:val="Tabletext"/>
            </w:pPr>
          </w:p>
        </w:tc>
        <w:tc>
          <w:tcPr>
            <w:tcW w:w="950" w:type="dxa"/>
          </w:tcPr>
          <w:p w14:paraId="508437CC" w14:textId="7142F668" w:rsidR="0007350E" w:rsidRPr="000474A6" w:rsidRDefault="0007350E" w:rsidP="0007350E">
            <w:pPr>
              <w:pStyle w:val="Tabletext"/>
              <w:jc w:val="right"/>
            </w:pPr>
            <w:r w:rsidRPr="000474A6">
              <w:t>1</w:t>
            </w:r>
          </w:p>
        </w:tc>
      </w:tr>
      <w:tr w:rsidR="0007350E" w:rsidRPr="000474A6" w14:paraId="39A3634C" w14:textId="77777777" w:rsidTr="00990467">
        <w:trPr>
          <w:cantSplit/>
        </w:trPr>
        <w:tc>
          <w:tcPr>
            <w:tcW w:w="885" w:type="dxa"/>
            <w:shd w:val="clear" w:color="auto" w:fill="auto"/>
          </w:tcPr>
          <w:p w14:paraId="3D592436" w14:textId="77777777" w:rsidR="0007350E" w:rsidRPr="000474A6" w:rsidRDefault="0007350E" w:rsidP="0007350E">
            <w:pPr>
              <w:pStyle w:val="Tabletext"/>
            </w:pPr>
          </w:p>
        </w:tc>
        <w:tc>
          <w:tcPr>
            <w:tcW w:w="850" w:type="dxa"/>
            <w:shd w:val="clear" w:color="auto" w:fill="auto"/>
          </w:tcPr>
          <w:p w14:paraId="1FCF06BB" w14:textId="77777777" w:rsidR="0007350E" w:rsidRPr="000474A6" w:rsidRDefault="0007350E" w:rsidP="0007350E">
            <w:pPr>
              <w:pStyle w:val="Tabletext"/>
            </w:pPr>
          </w:p>
        </w:tc>
        <w:tc>
          <w:tcPr>
            <w:tcW w:w="1418" w:type="dxa"/>
            <w:shd w:val="clear" w:color="auto" w:fill="auto"/>
          </w:tcPr>
          <w:p w14:paraId="644208FA" w14:textId="77777777" w:rsidR="0007350E" w:rsidRPr="000474A6" w:rsidRDefault="0007350E" w:rsidP="0007350E">
            <w:pPr>
              <w:pStyle w:val="Tabletext"/>
              <w:ind w:right="-141"/>
            </w:pPr>
          </w:p>
        </w:tc>
        <w:tc>
          <w:tcPr>
            <w:tcW w:w="3093" w:type="dxa"/>
          </w:tcPr>
          <w:p w14:paraId="545F3EE1" w14:textId="30F3EAFE" w:rsidR="0007350E" w:rsidRPr="000474A6" w:rsidRDefault="0007350E" w:rsidP="0007350E">
            <w:pPr>
              <w:pStyle w:val="Tabletext"/>
            </w:pPr>
            <w:r w:rsidRPr="000474A6">
              <w:t>K1(x) Study specific school main campus ID</w:t>
            </w:r>
          </w:p>
        </w:tc>
        <w:tc>
          <w:tcPr>
            <w:tcW w:w="1184" w:type="dxa"/>
          </w:tcPr>
          <w:p w14:paraId="64FC1255" w14:textId="188AEBD1" w:rsidR="0007350E" w:rsidRPr="000474A6" w:rsidRDefault="0007350E" w:rsidP="0007350E">
            <w:pPr>
              <w:pStyle w:val="Tabletext"/>
            </w:pPr>
            <w:r w:rsidRPr="000474A6">
              <w:t>LCK001A_M</w:t>
            </w:r>
          </w:p>
        </w:tc>
        <w:tc>
          <w:tcPr>
            <w:tcW w:w="5622" w:type="dxa"/>
            <w:shd w:val="clear" w:color="auto" w:fill="auto"/>
          </w:tcPr>
          <w:p w14:paraId="3558237E" w14:textId="69C93282" w:rsidR="0007350E" w:rsidRPr="000474A6" w:rsidRDefault="0007350E" w:rsidP="0007350E">
            <w:pPr>
              <w:pStyle w:val="Tabletext"/>
            </w:pPr>
          </w:p>
        </w:tc>
        <w:tc>
          <w:tcPr>
            <w:tcW w:w="950" w:type="dxa"/>
          </w:tcPr>
          <w:p w14:paraId="11565FBC" w14:textId="2CC2B115" w:rsidR="0007350E" w:rsidRPr="000474A6" w:rsidRDefault="0007350E" w:rsidP="0007350E">
            <w:pPr>
              <w:pStyle w:val="Tabletext"/>
              <w:jc w:val="right"/>
            </w:pPr>
            <w:r w:rsidRPr="000474A6">
              <w:t>1</w:t>
            </w:r>
          </w:p>
        </w:tc>
      </w:tr>
      <w:tr w:rsidR="0007350E" w:rsidRPr="000474A6" w14:paraId="4D109641" w14:textId="77777777" w:rsidTr="00990467">
        <w:trPr>
          <w:cantSplit/>
        </w:trPr>
        <w:tc>
          <w:tcPr>
            <w:tcW w:w="885" w:type="dxa"/>
            <w:shd w:val="clear" w:color="auto" w:fill="auto"/>
          </w:tcPr>
          <w:p w14:paraId="339A7097" w14:textId="77777777" w:rsidR="0007350E" w:rsidRPr="000474A6" w:rsidRDefault="0007350E" w:rsidP="0007350E">
            <w:pPr>
              <w:pStyle w:val="Tabletext"/>
            </w:pPr>
          </w:p>
        </w:tc>
        <w:tc>
          <w:tcPr>
            <w:tcW w:w="850" w:type="dxa"/>
            <w:shd w:val="clear" w:color="auto" w:fill="auto"/>
          </w:tcPr>
          <w:p w14:paraId="46DE2BF8" w14:textId="77777777" w:rsidR="0007350E" w:rsidRPr="000474A6" w:rsidRDefault="0007350E" w:rsidP="0007350E">
            <w:pPr>
              <w:pStyle w:val="Tabletext"/>
            </w:pPr>
          </w:p>
        </w:tc>
        <w:tc>
          <w:tcPr>
            <w:tcW w:w="1418" w:type="dxa"/>
            <w:shd w:val="clear" w:color="auto" w:fill="auto"/>
          </w:tcPr>
          <w:p w14:paraId="54499E23" w14:textId="77777777" w:rsidR="0007350E" w:rsidRPr="000474A6" w:rsidRDefault="0007350E" w:rsidP="0007350E">
            <w:pPr>
              <w:pStyle w:val="Tabletext"/>
              <w:ind w:right="-141"/>
            </w:pPr>
          </w:p>
        </w:tc>
        <w:tc>
          <w:tcPr>
            <w:tcW w:w="3093" w:type="dxa"/>
          </w:tcPr>
          <w:p w14:paraId="274484C6" w14:textId="328CF058" w:rsidR="0007350E" w:rsidRPr="000474A6" w:rsidRDefault="0007350E" w:rsidP="0007350E">
            <w:pPr>
              <w:pStyle w:val="Tabletext"/>
            </w:pPr>
            <w:r w:rsidRPr="000474A6">
              <w:t>K1 Study specific school campus ID</w:t>
            </w:r>
          </w:p>
        </w:tc>
        <w:tc>
          <w:tcPr>
            <w:tcW w:w="1184" w:type="dxa"/>
          </w:tcPr>
          <w:p w14:paraId="0AA67487" w14:textId="63ED280C" w:rsidR="0007350E" w:rsidRPr="000474A6" w:rsidRDefault="0007350E" w:rsidP="0007350E">
            <w:pPr>
              <w:pStyle w:val="Tabletext"/>
            </w:pPr>
            <w:r w:rsidRPr="000474A6">
              <w:t>LDK001A_C</w:t>
            </w:r>
          </w:p>
        </w:tc>
        <w:tc>
          <w:tcPr>
            <w:tcW w:w="5622" w:type="dxa"/>
            <w:shd w:val="clear" w:color="auto" w:fill="auto"/>
          </w:tcPr>
          <w:p w14:paraId="2ED1154B" w14:textId="66A384AF" w:rsidR="0007350E" w:rsidRPr="000474A6" w:rsidRDefault="0007350E" w:rsidP="0007350E">
            <w:pPr>
              <w:pStyle w:val="Tabletext"/>
            </w:pPr>
          </w:p>
        </w:tc>
        <w:tc>
          <w:tcPr>
            <w:tcW w:w="950" w:type="dxa"/>
          </w:tcPr>
          <w:p w14:paraId="262AA535" w14:textId="0405BB51" w:rsidR="0007350E" w:rsidRPr="000474A6" w:rsidRDefault="0007350E" w:rsidP="0007350E">
            <w:pPr>
              <w:pStyle w:val="Tabletext"/>
              <w:jc w:val="right"/>
            </w:pPr>
            <w:r w:rsidRPr="000474A6">
              <w:t>1</w:t>
            </w:r>
          </w:p>
        </w:tc>
      </w:tr>
      <w:tr w:rsidR="0007350E" w:rsidRPr="000474A6" w14:paraId="47FF424A" w14:textId="77777777" w:rsidTr="00990467">
        <w:trPr>
          <w:cantSplit/>
        </w:trPr>
        <w:tc>
          <w:tcPr>
            <w:tcW w:w="885" w:type="dxa"/>
            <w:shd w:val="clear" w:color="auto" w:fill="auto"/>
          </w:tcPr>
          <w:p w14:paraId="127753FE" w14:textId="77777777" w:rsidR="0007350E" w:rsidRPr="000474A6" w:rsidRDefault="0007350E" w:rsidP="0007350E">
            <w:pPr>
              <w:pStyle w:val="Tabletext"/>
            </w:pPr>
          </w:p>
        </w:tc>
        <w:tc>
          <w:tcPr>
            <w:tcW w:w="850" w:type="dxa"/>
            <w:shd w:val="clear" w:color="auto" w:fill="auto"/>
          </w:tcPr>
          <w:p w14:paraId="06DDF731" w14:textId="77777777" w:rsidR="0007350E" w:rsidRPr="000474A6" w:rsidRDefault="0007350E" w:rsidP="0007350E">
            <w:pPr>
              <w:pStyle w:val="Tabletext"/>
            </w:pPr>
          </w:p>
        </w:tc>
        <w:tc>
          <w:tcPr>
            <w:tcW w:w="1418" w:type="dxa"/>
            <w:shd w:val="clear" w:color="auto" w:fill="auto"/>
          </w:tcPr>
          <w:p w14:paraId="0C60C3F5" w14:textId="77777777" w:rsidR="0007350E" w:rsidRPr="000474A6" w:rsidRDefault="0007350E" w:rsidP="0007350E">
            <w:pPr>
              <w:pStyle w:val="Tabletext"/>
              <w:ind w:right="-141"/>
            </w:pPr>
          </w:p>
        </w:tc>
        <w:tc>
          <w:tcPr>
            <w:tcW w:w="3093" w:type="dxa"/>
          </w:tcPr>
          <w:p w14:paraId="774A4779" w14:textId="6AEFD496" w:rsidR="0007350E" w:rsidRPr="000474A6" w:rsidRDefault="0007350E" w:rsidP="0007350E">
            <w:pPr>
              <w:pStyle w:val="Tabletext"/>
            </w:pPr>
            <w:r w:rsidRPr="000474A6">
              <w:t>K1 Study specific school main campus ID</w:t>
            </w:r>
          </w:p>
        </w:tc>
        <w:tc>
          <w:tcPr>
            <w:tcW w:w="1184" w:type="dxa"/>
          </w:tcPr>
          <w:p w14:paraId="77A4D302" w14:textId="0DBB673F" w:rsidR="0007350E" w:rsidRPr="000474A6" w:rsidRDefault="0007350E" w:rsidP="0007350E">
            <w:pPr>
              <w:pStyle w:val="Tabletext"/>
            </w:pPr>
            <w:r w:rsidRPr="000474A6">
              <w:t>LDK001A_M</w:t>
            </w:r>
          </w:p>
        </w:tc>
        <w:tc>
          <w:tcPr>
            <w:tcW w:w="5622" w:type="dxa"/>
            <w:shd w:val="clear" w:color="auto" w:fill="auto"/>
          </w:tcPr>
          <w:p w14:paraId="093FDCDB" w14:textId="2A261726" w:rsidR="0007350E" w:rsidRPr="000474A6" w:rsidRDefault="0007350E" w:rsidP="0007350E">
            <w:pPr>
              <w:pStyle w:val="Tabletext"/>
            </w:pPr>
          </w:p>
        </w:tc>
        <w:tc>
          <w:tcPr>
            <w:tcW w:w="950" w:type="dxa"/>
          </w:tcPr>
          <w:p w14:paraId="72086B0A" w14:textId="3750B899" w:rsidR="0007350E" w:rsidRPr="000474A6" w:rsidRDefault="0007350E" w:rsidP="0007350E">
            <w:pPr>
              <w:pStyle w:val="Tabletext"/>
              <w:jc w:val="right"/>
            </w:pPr>
            <w:r w:rsidRPr="000474A6">
              <w:t>1</w:t>
            </w:r>
          </w:p>
        </w:tc>
      </w:tr>
      <w:tr w:rsidR="0007350E" w:rsidRPr="000474A6" w14:paraId="31660878" w14:textId="77777777" w:rsidTr="00990467">
        <w:trPr>
          <w:cantSplit/>
        </w:trPr>
        <w:tc>
          <w:tcPr>
            <w:tcW w:w="885" w:type="dxa"/>
            <w:shd w:val="clear" w:color="auto" w:fill="auto"/>
          </w:tcPr>
          <w:p w14:paraId="502F3B3C" w14:textId="77777777" w:rsidR="0007350E" w:rsidRPr="000474A6" w:rsidRDefault="0007350E" w:rsidP="0007350E">
            <w:pPr>
              <w:pStyle w:val="Tabletext"/>
            </w:pPr>
          </w:p>
        </w:tc>
        <w:tc>
          <w:tcPr>
            <w:tcW w:w="850" w:type="dxa"/>
            <w:shd w:val="clear" w:color="auto" w:fill="auto"/>
          </w:tcPr>
          <w:p w14:paraId="3F003DB9" w14:textId="77777777" w:rsidR="0007350E" w:rsidRPr="000474A6" w:rsidRDefault="0007350E" w:rsidP="0007350E">
            <w:pPr>
              <w:pStyle w:val="Tabletext"/>
            </w:pPr>
          </w:p>
        </w:tc>
        <w:tc>
          <w:tcPr>
            <w:tcW w:w="1418" w:type="dxa"/>
            <w:shd w:val="clear" w:color="auto" w:fill="auto"/>
          </w:tcPr>
          <w:p w14:paraId="074CA7BF" w14:textId="77777777" w:rsidR="0007350E" w:rsidRPr="000474A6" w:rsidRDefault="0007350E" w:rsidP="0007350E">
            <w:pPr>
              <w:pStyle w:val="Tabletext"/>
              <w:ind w:right="-141"/>
            </w:pPr>
          </w:p>
        </w:tc>
        <w:tc>
          <w:tcPr>
            <w:tcW w:w="10849" w:type="dxa"/>
            <w:gridSpan w:val="4"/>
          </w:tcPr>
          <w:p w14:paraId="18DEAB80" w14:textId="648D8D0D" w:rsidR="0007350E" w:rsidRPr="000474A6" w:rsidRDefault="0007350E" w:rsidP="0007350E">
            <w:pPr>
              <w:pStyle w:val="Tabletext"/>
            </w:pPr>
            <w:r w:rsidRPr="000474A6">
              <w:rPr>
                <w:i/>
                <w:iCs/>
              </w:rPr>
              <w:t xml:space="preserve">Corrections to assignment of ACARA school state </w:t>
            </w:r>
          </w:p>
        </w:tc>
      </w:tr>
      <w:tr w:rsidR="0007350E" w:rsidRPr="000474A6" w14:paraId="0CCD6F61" w14:textId="77777777" w:rsidTr="00990467">
        <w:trPr>
          <w:cantSplit/>
        </w:trPr>
        <w:tc>
          <w:tcPr>
            <w:tcW w:w="885" w:type="dxa"/>
            <w:shd w:val="clear" w:color="auto" w:fill="auto"/>
          </w:tcPr>
          <w:p w14:paraId="3A47064A" w14:textId="77777777" w:rsidR="0007350E" w:rsidRPr="000474A6" w:rsidRDefault="0007350E" w:rsidP="0007350E">
            <w:pPr>
              <w:pStyle w:val="Tabletext"/>
            </w:pPr>
          </w:p>
        </w:tc>
        <w:tc>
          <w:tcPr>
            <w:tcW w:w="850" w:type="dxa"/>
            <w:shd w:val="clear" w:color="auto" w:fill="auto"/>
          </w:tcPr>
          <w:p w14:paraId="51C92A09" w14:textId="77777777" w:rsidR="0007350E" w:rsidRPr="000474A6" w:rsidRDefault="0007350E" w:rsidP="0007350E">
            <w:pPr>
              <w:pStyle w:val="Tabletext"/>
            </w:pPr>
          </w:p>
        </w:tc>
        <w:tc>
          <w:tcPr>
            <w:tcW w:w="1418" w:type="dxa"/>
            <w:shd w:val="clear" w:color="auto" w:fill="auto"/>
          </w:tcPr>
          <w:p w14:paraId="2D5E7D5A" w14:textId="77777777" w:rsidR="0007350E" w:rsidRPr="000474A6" w:rsidRDefault="0007350E" w:rsidP="0007350E">
            <w:pPr>
              <w:pStyle w:val="Tabletext"/>
              <w:ind w:right="-141"/>
            </w:pPr>
          </w:p>
        </w:tc>
        <w:tc>
          <w:tcPr>
            <w:tcW w:w="3093" w:type="dxa"/>
          </w:tcPr>
          <w:p w14:paraId="1CFBB69F" w14:textId="010143E1" w:rsidR="0007350E" w:rsidRPr="000474A6" w:rsidRDefault="0007350E" w:rsidP="0007350E">
            <w:pPr>
              <w:pStyle w:val="Tabletext"/>
            </w:pPr>
            <w:r w:rsidRPr="000474A6">
              <w:t>State derived from DEM13 school</w:t>
            </w:r>
          </w:p>
        </w:tc>
        <w:tc>
          <w:tcPr>
            <w:tcW w:w="1184" w:type="dxa"/>
          </w:tcPr>
          <w:p w14:paraId="7F99ABD4" w14:textId="2895AD29" w:rsidR="0007350E" w:rsidRPr="000474A6" w:rsidRDefault="0007350E" w:rsidP="0007350E">
            <w:pPr>
              <w:pStyle w:val="Tabletext"/>
            </w:pPr>
            <w:r w:rsidRPr="000474A6">
              <w:t>LBDE013B</w:t>
            </w:r>
          </w:p>
        </w:tc>
        <w:tc>
          <w:tcPr>
            <w:tcW w:w="5622" w:type="dxa"/>
            <w:shd w:val="clear" w:color="auto" w:fill="auto"/>
          </w:tcPr>
          <w:p w14:paraId="4561DB74" w14:textId="1252E406" w:rsidR="0007350E" w:rsidRPr="000474A6" w:rsidRDefault="0007350E" w:rsidP="0007350E">
            <w:pPr>
              <w:pStyle w:val="Tabletext"/>
            </w:pPr>
          </w:p>
        </w:tc>
        <w:tc>
          <w:tcPr>
            <w:tcW w:w="950" w:type="dxa"/>
          </w:tcPr>
          <w:p w14:paraId="562CB94C" w14:textId="328B7549" w:rsidR="0007350E" w:rsidRPr="000474A6" w:rsidRDefault="0007350E" w:rsidP="0007350E">
            <w:pPr>
              <w:pStyle w:val="Tabletext"/>
              <w:jc w:val="right"/>
            </w:pPr>
            <w:r w:rsidRPr="000474A6">
              <w:t>2</w:t>
            </w:r>
          </w:p>
        </w:tc>
      </w:tr>
      <w:tr w:rsidR="0007350E" w:rsidRPr="000474A6" w14:paraId="7B9CCF90" w14:textId="77777777" w:rsidTr="00990467">
        <w:trPr>
          <w:cantSplit/>
        </w:trPr>
        <w:tc>
          <w:tcPr>
            <w:tcW w:w="885" w:type="dxa"/>
            <w:shd w:val="clear" w:color="auto" w:fill="auto"/>
          </w:tcPr>
          <w:p w14:paraId="4DC59875" w14:textId="77777777" w:rsidR="0007350E" w:rsidRPr="000474A6" w:rsidRDefault="0007350E" w:rsidP="0007350E">
            <w:pPr>
              <w:pStyle w:val="Tabletext"/>
            </w:pPr>
          </w:p>
        </w:tc>
        <w:tc>
          <w:tcPr>
            <w:tcW w:w="850" w:type="dxa"/>
            <w:shd w:val="clear" w:color="auto" w:fill="auto"/>
          </w:tcPr>
          <w:p w14:paraId="307694E0" w14:textId="77777777" w:rsidR="0007350E" w:rsidRPr="000474A6" w:rsidRDefault="0007350E" w:rsidP="0007350E">
            <w:pPr>
              <w:pStyle w:val="Tabletext"/>
            </w:pPr>
          </w:p>
        </w:tc>
        <w:tc>
          <w:tcPr>
            <w:tcW w:w="1418" w:type="dxa"/>
            <w:shd w:val="clear" w:color="auto" w:fill="auto"/>
          </w:tcPr>
          <w:p w14:paraId="503A1D15" w14:textId="77777777" w:rsidR="0007350E" w:rsidRPr="000474A6" w:rsidRDefault="0007350E" w:rsidP="0007350E">
            <w:pPr>
              <w:pStyle w:val="Tabletext"/>
              <w:ind w:right="-141"/>
            </w:pPr>
          </w:p>
        </w:tc>
        <w:tc>
          <w:tcPr>
            <w:tcW w:w="3093" w:type="dxa"/>
          </w:tcPr>
          <w:p w14:paraId="607A81F3" w14:textId="6BAD29C8" w:rsidR="0007350E" w:rsidRPr="000474A6" w:rsidRDefault="0007350E" w:rsidP="0007350E">
            <w:pPr>
              <w:pStyle w:val="Tabletext"/>
            </w:pPr>
            <w:r w:rsidRPr="000474A6">
              <w:t>State derived from K1 school</w:t>
            </w:r>
          </w:p>
        </w:tc>
        <w:tc>
          <w:tcPr>
            <w:tcW w:w="1184" w:type="dxa"/>
          </w:tcPr>
          <w:p w14:paraId="56D82084" w14:textId="6D28C847" w:rsidR="0007350E" w:rsidRPr="000474A6" w:rsidRDefault="0007350E" w:rsidP="0007350E">
            <w:pPr>
              <w:pStyle w:val="Tabletext"/>
            </w:pPr>
            <w:r w:rsidRPr="000474A6">
              <w:t>LCK001X</w:t>
            </w:r>
          </w:p>
        </w:tc>
        <w:tc>
          <w:tcPr>
            <w:tcW w:w="5622" w:type="dxa"/>
            <w:shd w:val="clear" w:color="auto" w:fill="auto"/>
          </w:tcPr>
          <w:p w14:paraId="3C644E9B" w14:textId="11027E25" w:rsidR="0007350E" w:rsidRPr="000474A6" w:rsidRDefault="0007350E" w:rsidP="0007350E">
            <w:pPr>
              <w:pStyle w:val="Tabletext"/>
            </w:pPr>
          </w:p>
        </w:tc>
        <w:tc>
          <w:tcPr>
            <w:tcW w:w="950" w:type="dxa"/>
          </w:tcPr>
          <w:p w14:paraId="6F28644D" w14:textId="7AA5EA0A" w:rsidR="0007350E" w:rsidRPr="000474A6" w:rsidRDefault="0007350E" w:rsidP="0007350E">
            <w:pPr>
              <w:pStyle w:val="Tabletext"/>
              <w:jc w:val="right"/>
            </w:pPr>
            <w:r w:rsidRPr="000474A6">
              <w:t>1</w:t>
            </w:r>
          </w:p>
        </w:tc>
      </w:tr>
      <w:tr w:rsidR="0007350E" w:rsidRPr="000474A6" w14:paraId="6C474F08" w14:textId="77777777" w:rsidTr="00990467">
        <w:trPr>
          <w:cantSplit/>
        </w:trPr>
        <w:tc>
          <w:tcPr>
            <w:tcW w:w="885" w:type="dxa"/>
            <w:shd w:val="clear" w:color="auto" w:fill="auto"/>
          </w:tcPr>
          <w:p w14:paraId="241F2C4E" w14:textId="77777777" w:rsidR="0007350E" w:rsidRPr="000474A6" w:rsidRDefault="0007350E" w:rsidP="0007350E">
            <w:pPr>
              <w:pStyle w:val="Tabletext"/>
            </w:pPr>
          </w:p>
        </w:tc>
        <w:tc>
          <w:tcPr>
            <w:tcW w:w="850" w:type="dxa"/>
            <w:shd w:val="clear" w:color="auto" w:fill="auto"/>
          </w:tcPr>
          <w:p w14:paraId="5AF374DD" w14:textId="77777777" w:rsidR="0007350E" w:rsidRPr="000474A6" w:rsidRDefault="0007350E" w:rsidP="0007350E">
            <w:pPr>
              <w:pStyle w:val="Tabletext"/>
            </w:pPr>
          </w:p>
        </w:tc>
        <w:tc>
          <w:tcPr>
            <w:tcW w:w="1418" w:type="dxa"/>
            <w:shd w:val="clear" w:color="auto" w:fill="auto"/>
          </w:tcPr>
          <w:p w14:paraId="48D73BE5" w14:textId="77777777" w:rsidR="0007350E" w:rsidRPr="000474A6" w:rsidRDefault="0007350E" w:rsidP="0007350E">
            <w:pPr>
              <w:pStyle w:val="Tabletext"/>
              <w:ind w:right="-141"/>
            </w:pPr>
          </w:p>
        </w:tc>
        <w:tc>
          <w:tcPr>
            <w:tcW w:w="3093" w:type="dxa"/>
          </w:tcPr>
          <w:p w14:paraId="04219277" w14:textId="4A108043" w:rsidR="0007350E" w:rsidRPr="000474A6" w:rsidRDefault="0007350E" w:rsidP="0007350E">
            <w:pPr>
              <w:pStyle w:val="Tabletext"/>
            </w:pPr>
            <w:r w:rsidRPr="000474A6">
              <w:t>State derived from K7 school</w:t>
            </w:r>
          </w:p>
        </w:tc>
        <w:tc>
          <w:tcPr>
            <w:tcW w:w="1184" w:type="dxa"/>
          </w:tcPr>
          <w:p w14:paraId="16FCA3A5" w14:textId="76156347" w:rsidR="0007350E" w:rsidRPr="000474A6" w:rsidRDefault="0007350E" w:rsidP="0007350E">
            <w:pPr>
              <w:pStyle w:val="Tabletext"/>
            </w:pPr>
            <w:r w:rsidRPr="000474A6">
              <w:t>LCK007X</w:t>
            </w:r>
          </w:p>
        </w:tc>
        <w:tc>
          <w:tcPr>
            <w:tcW w:w="5622" w:type="dxa"/>
            <w:shd w:val="clear" w:color="auto" w:fill="auto"/>
          </w:tcPr>
          <w:p w14:paraId="751E9E32" w14:textId="27ADFB41" w:rsidR="0007350E" w:rsidRPr="000474A6" w:rsidRDefault="0007350E" w:rsidP="0007350E">
            <w:pPr>
              <w:pStyle w:val="Tabletext"/>
            </w:pPr>
          </w:p>
        </w:tc>
        <w:tc>
          <w:tcPr>
            <w:tcW w:w="950" w:type="dxa"/>
          </w:tcPr>
          <w:p w14:paraId="32A7D947" w14:textId="509B3474" w:rsidR="0007350E" w:rsidRPr="000474A6" w:rsidRDefault="0007350E" w:rsidP="0007350E">
            <w:pPr>
              <w:pStyle w:val="Tabletext"/>
              <w:jc w:val="right"/>
            </w:pPr>
            <w:r w:rsidRPr="000474A6">
              <w:t>2</w:t>
            </w:r>
          </w:p>
        </w:tc>
      </w:tr>
      <w:tr w:rsidR="0007350E" w:rsidRPr="000474A6" w14:paraId="6F9A4C0F" w14:textId="77777777" w:rsidTr="00990467">
        <w:trPr>
          <w:cantSplit/>
        </w:trPr>
        <w:tc>
          <w:tcPr>
            <w:tcW w:w="885" w:type="dxa"/>
            <w:shd w:val="clear" w:color="auto" w:fill="auto"/>
          </w:tcPr>
          <w:p w14:paraId="1C5D9464" w14:textId="77777777" w:rsidR="0007350E" w:rsidRPr="000474A6" w:rsidRDefault="0007350E" w:rsidP="0007350E">
            <w:pPr>
              <w:pStyle w:val="Tabletext"/>
            </w:pPr>
          </w:p>
        </w:tc>
        <w:tc>
          <w:tcPr>
            <w:tcW w:w="850" w:type="dxa"/>
            <w:shd w:val="clear" w:color="auto" w:fill="auto"/>
          </w:tcPr>
          <w:p w14:paraId="4D127DD8" w14:textId="77777777" w:rsidR="0007350E" w:rsidRPr="000474A6" w:rsidRDefault="0007350E" w:rsidP="0007350E">
            <w:pPr>
              <w:pStyle w:val="Tabletext"/>
            </w:pPr>
          </w:p>
        </w:tc>
        <w:tc>
          <w:tcPr>
            <w:tcW w:w="1418" w:type="dxa"/>
            <w:shd w:val="clear" w:color="auto" w:fill="auto"/>
          </w:tcPr>
          <w:p w14:paraId="5972A62D" w14:textId="77777777" w:rsidR="0007350E" w:rsidRPr="000474A6" w:rsidRDefault="0007350E" w:rsidP="0007350E">
            <w:pPr>
              <w:pStyle w:val="Tabletext"/>
              <w:ind w:right="-141"/>
            </w:pPr>
          </w:p>
        </w:tc>
        <w:tc>
          <w:tcPr>
            <w:tcW w:w="3093" w:type="dxa"/>
          </w:tcPr>
          <w:p w14:paraId="1E5DFCF8" w14:textId="3527412B" w:rsidR="0007350E" w:rsidRPr="000474A6" w:rsidRDefault="0007350E" w:rsidP="0007350E">
            <w:pPr>
              <w:pStyle w:val="Tabletext"/>
            </w:pPr>
            <w:r w:rsidRPr="000474A6">
              <w:t>State derived from K1 school</w:t>
            </w:r>
          </w:p>
        </w:tc>
        <w:tc>
          <w:tcPr>
            <w:tcW w:w="1184" w:type="dxa"/>
          </w:tcPr>
          <w:p w14:paraId="16BE69CC" w14:textId="3DFBE743" w:rsidR="0007350E" w:rsidRPr="000474A6" w:rsidRDefault="0007350E" w:rsidP="0007350E">
            <w:pPr>
              <w:pStyle w:val="Tabletext"/>
            </w:pPr>
            <w:r w:rsidRPr="000474A6">
              <w:t>LDK001X</w:t>
            </w:r>
          </w:p>
        </w:tc>
        <w:tc>
          <w:tcPr>
            <w:tcW w:w="5622" w:type="dxa"/>
            <w:shd w:val="clear" w:color="auto" w:fill="auto"/>
          </w:tcPr>
          <w:p w14:paraId="21ED7753" w14:textId="588CADBA" w:rsidR="0007350E" w:rsidRPr="000474A6" w:rsidRDefault="0007350E" w:rsidP="0007350E">
            <w:pPr>
              <w:pStyle w:val="Tabletext"/>
            </w:pPr>
          </w:p>
        </w:tc>
        <w:tc>
          <w:tcPr>
            <w:tcW w:w="950" w:type="dxa"/>
          </w:tcPr>
          <w:p w14:paraId="2E07782E" w14:textId="54E09145" w:rsidR="0007350E" w:rsidRPr="000474A6" w:rsidRDefault="0007350E" w:rsidP="0007350E">
            <w:pPr>
              <w:pStyle w:val="Tabletext"/>
              <w:jc w:val="right"/>
            </w:pPr>
            <w:r w:rsidRPr="000474A6">
              <w:t>4</w:t>
            </w:r>
          </w:p>
        </w:tc>
      </w:tr>
      <w:tr w:rsidR="0007350E" w:rsidRPr="000474A6" w14:paraId="34729C2B" w14:textId="77777777" w:rsidTr="00990467">
        <w:trPr>
          <w:cantSplit/>
        </w:trPr>
        <w:tc>
          <w:tcPr>
            <w:tcW w:w="885" w:type="dxa"/>
            <w:shd w:val="clear" w:color="auto" w:fill="auto"/>
          </w:tcPr>
          <w:p w14:paraId="173DE9DF" w14:textId="77777777" w:rsidR="0007350E" w:rsidRPr="000474A6" w:rsidRDefault="0007350E" w:rsidP="0007350E">
            <w:pPr>
              <w:pStyle w:val="Tabletext"/>
            </w:pPr>
          </w:p>
        </w:tc>
        <w:tc>
          <w:tcPr>
            <w:tcW w:w="850" w:type="dxa"/>
            <w:shd w:val="clear" w:color="auto" w:fill="auto"/>
          </w:tcPr>
          <w:p w14:paraId="3D41D924" w14:textId="77777777" w:rsidR="0007350E" w:rsidRPr="000474A6" w:rsidRDefault="0007350E" w:rsidP="0007350E">
            <w:pPr>
              <w:pStyle w:val="Tabletext"/>
            </w:pPr>
          </w:p>
        </w:tc>
        <w:tc>
          <w:tcPr>
            <w:tcW w:w="1418" w:type="dxa"/>
            <w:shd w:val="clear" w:color="auto" w:fill="auto"/>
          </w:tcPr>
          <w:p w14:paraId="22341EB5" w14:textId="77777777" w:rsidR="0007350E" w:rsidRPr="000474A6" w:rsidRDefault="0007350E" w:rsidP="0007350E">
            <w:pPr>
              <w:pStyle w:val="Tabletext"/>
              <w:ind w:right="-141"/>
            </w:pPr>
          </w:p>
        </w:tc>
        <w:tc>
          <w:tcPr>
            <w:tcW w:w="10849" w:type="dxa"/>
            <w:gridSpan w:val="4"/>
          </w:tcPr>
          <w:p w14:paraId="363543B1" w14:textId="5C18506D" w:rsidR="0007350E" w:rsidRPr="000474A6" w:rsidRDefault="0007350E" w:rsidP="0007350E">
            <w:pPr>
              <w:pStyle w:val="Tabletext"/>
              <w:rPr>
                <w:i/>
                <w:iCs/>
              </w:rPr>
            </w:pPr>
            <w:r w:rsidRPr="000474A6">
              <w:rPr>
                <w:i/>
                <w:iCs/>
              </w:rPr>
              <w:t xml:space="preserve">Modifications to ‘in survey’ flags and/or derived variable assignments for: respondents from the top-up group; respondents who undertook a VET qualification while at school; and respondents who were unemployed or not in the labour force. </w:t>
            </w:r>
          </w:p>
        </w:tc>
      </w:tr>
      <w:tr w:rsidR="0007350E" w:rsidRPr="000474A6" w14:paraId="50A42DBC" w14:textId="77777777" w:rsidTr="00990467">
        <w:trPr>
          <w:cantSplit/>
        </w:trPr>
        <w:tc>
          <w:tcPr>
            <w:tcW w:w="885" w:type="dxa"/>
            <w:shd w:val="clear" w:color="auto" w:fill="auto"/>
          </w:tcPr>
          <w:p w14:paraId="31C4AE74" w14:textId="77777777" w:rsidR="0007350E" w:rsidRPr="000474A6" w:rsidRDefault="0007350E" w:rsidP="0007350E">
            <w:pPr>
              <w:pStyle w:val="Tabletext"/>
            </w:pPr>
          </w:p>
        </w:tc>
        <w:tc>
          <w:tcPr>
            <w:tcW w:w="850" w:type="dxa"/>
            <w:shd w:val="clear" w:color="auto" w:fill="auto"/>
          </w:tcPr>
          <w:p w14:paraId="61655CA0" w14:textId="77777777" w:rsidR="0007350E" w:rsidRPr="000474A6" w:rsidRDefault="0007350E" w:rsidP="0007350E">
            <w:pPr>
              <w:pStyle w:val="Tabletext"/>
            </w:pPr>
          </w:p>
        </w:tc>
        <w:tc>
          <w:tcPr>
            <w:tcW w:w="1418" w:type="dxa"/>
            <w:shd w:val="clear" w:color="auto" w:fill="auto"/>
          </w:tcPr>
          <w:p w14:paraId="089F40B8" w14:textId="77777777" w:rsidR="0007350E" w:rsidRPr="000474A6" w:rsidRDefault="0007350E" w:rsidP="0007350E">
            <w:pPr>
              <w:pStyle w:val="Tabletext"/>
              <w:ind w:right="-141"/>
            </w:pPr>
          </w:p>
        </w:tc>
        <w:tc>
          <w:tcPr>
            <w:tcW w:w="3093" w:type="dxa"/>
          </w:tcPr>
          <w:p w14:paraId="6082771B" w14:textId="4631F2A9" w:rsidR="0007350E" w:rsidRPr="000474A6" w:rsidRDefault="0007350E" w:rsidP="0007350E">
            <w:pPr>
              <w:pStyle w:val="Tabletext"/>
            </w:pPr>
            <w:r w:rsidRPr="000474A6">
              <w:t>Current school level</w:t>
            </w:r>
          </w:p>
        </w:tc>
        <w:tc>
          <w:tcPr>
            <w:tcW w:w="1184" w:type="dxa"/>
          </w:tcPr>
          <w:p w14:paraId="082043B8" w14:textId="05371B22" w:rsidR="0007350E" w:rsidRPr="000474A6" w:rsidRDefault="0007350E" w:rsidP="0007350E">
            <w:pPr>
              <w:pStyle w:val="Tabletext"/>
            </w:pPr>
            <w:r w:rsidRPr="000474A6">
              <w:t>XCSL2017</w:t>
            </w:r>
          </w:p>
        </w:tc>
        <w:tc>
          <w:tcPr>
            <w:tcW w:w="5622" w:type="dxa"/>
            <w:shd w:val="clear" w:color="auto" w:fill="auto"/>
          </w:tcPr>
          <w:p w14:paraId="58D29573" w14:textId="00C8530E"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‘Current school level’ in 2017. </w:t>
            </w:r>
          </w:p>
        </w:tc>
        <w:tc>
          <w:tcPr>
            <w:tcW w:w="950" w:type="dxa"/>
          </w:tcPr>
          <w:p w14:paraId="21BC520B" w14:textId="024E994D" w:rsidR="0007350E" w:rsidRPr="000474A6" w:rsidRDefault="0007350E" w:rsidP="0007350E">
            <w:pPr>
              <w:pStyle w:val="Tabletext"/>
              <w:jc w:val="right"/>
            </w:pPr>
            <w:r w:rsidRPr="000474A6">
              <w:t>278</w:t>
            </w:r>
          </w:p>
        </w:tc>
      </w:tr>
      <w:tr w:rsidR="0007350E" w:rsidRPr="000474A6" w14:paraId="36243A7E" w14:textId="77777777" w:rsidTr="00990467">
        <w:trPr>
          <w:cantSplit/>
        </w:trPr>
        <w:tc>
          <w:tcPr>
            <w:tcW w:w="885" w:type="dxa"/>
            <w:shd w:val="clear" w:color="auto" w:fill="auto"/>
          </w:tcPr>
          <w:p w14:paraId="28FB25D4" w14:textId="77777777" w:rsidR="0007350E" w:rsidRPr="000474A6" w:rsidRDefault="0007350E" w:rsidP="0007350E">
            <w:pPr>
              <w:pStyle w:val="Tabletext"/>
            </w:pPr>
          </w:p>
        </w:tc>
        <w:tc>
          <w:tcPr>
            <w:tcW w:w="850" w:type="dxa"/>
            <w:shd w:val="clear" w:color="auto" w:fill="auto"/>
          </w:tcPr>
          <w:p w14:paraId="45E6EBE4" w14:textId="77777777" w:rsidR="0007350E" w:rsidRPr="000474A6" w:rsidRDefault="0007350E" w:rsidP="0007350E">
            <w:pPr>
              <w:pStyle w:val="Tabletext"/>
            </w:pPr>
          </w:p>
        </w:tc>
        <w:tc>
          <w:tcPr>
            <w:tcW w:w="1418" w:type="dxa"/>
            <w:shd w:val="clear" w:color="auto" w:fill="auto"/>
          </w:tcPr>
          <w:p w14:paraId="46F4544F" w14:textId="77777777" w:rsidR="0007350E" w:rsidRPr="000474A6" w:rsidRDefault="0007350E" w:rsidP="0007350E">
            <w:pPr>
              <w:pStyle w:val="Tabletext"/>
              <w:ind w:right="-141"/>
            </w:pPr>
          </w:p>
        </w:tc>
        <w:tc>
          <w:tcPr>
            <w:tcW w:w="3093" w:type="dxa"/>
          </w:tcPr>
          <w:p w14:paraId="2653234E" w14:textId="1C5BDA52" w:rsidR="0007350E" w:rsidRPr="000474A6" w:rsidRDefault="0007350E" w:rsidP="0007350E">
            <w:pPr>
              <w:pStyle w:val="Tabletext"/>
            </w:pPr>
            <w:r w:rsidRPr="000474A6">
              <w:t>Highest school level completed</w:t>
            </w:r>
          </w:p>
        </w:tc>
        <w:tc>
          <w:tcPr>
            <w:tcW w:w="1184" w:type="dxa"/>
          </w:tcPr>
          <w:p w14:paraId="5E7E418C" w14:textId="0AD329E0" w:rsidR="0007350E" w:rsidRPr="000474A6" w:rsidRDefault="0007350E" w:rsidP="0007350E">
            <w:pPr>
              <w:pStyle w:val="Tabletext"/>
            </w:pPr>
            <w:r w:rsidRPr="000474A6">
              <w:t>XHSL2017</w:t>
            </w:r>
          </w:p>
        </w:tc>
        <w:tc>
          <w:tcPr>
            <w:tcW w:w="5622" w:type="dxa"/>
            <w:shd w:val="clear" w:color="auto" w:fill="auto"/>
          </w:tcPr>
          <w:p w14:paraId="2CA58C60" w14:textId="59950EFA" w:rsidR="0007350E" w:rsidRPr="000474A6" w:rsidRDefault="0007350E" w:rsidP="0007350E">
            <w:pPr>
              <w:pStyle w:val="Tabletext"/>
            </w:pPr>
            <w:r w:rsidRPr="000474A6">
              <w:t>As above. These respondents are no longer assigned an ‘in survey’ flag or ‘Highest school level completed’ in 2017.</w:t>
            </w:r>
          </w:p>
        </w:tc>
        <w:tc>
          <w:tcPr>
            <w:tcW w:w="950" w:type="dxa"/>
          </w:tcPr>
          <w:p w14:paraId="660703A8" w14:textId="56EA8D6F" w:rsidR="0007350E" w:rsidRPr="000474A6" w:rsidRDefault="0007350E" w:rsidP="0007350E">
            <w:pPr>
              <w:pStyle w:val="Tabletext"/>
              <w:jc w:val="right"/>
            </w:pPr>
            <w:r w:rsidRPr="000474A6">
              <w:t>278</w:t>
            </w:r>
          </w:p>
        </w:tc>
      </w:tr>
      <w:tr w:rsidR="0007350E" w:rsidRPr="000474A6" w14:paraId="596E01BD" w14:textId="77777777" w:rsidTr="00990467">
        <w:trPr>
          <w:cantSplit/>
        </w:trPr>
        <w:tc>
          <w:tcPr>
            <w:tcW w:w="885" w:type="dxa"/>
            <w:shd w:val="clear" w:color="auto" w:fill="auto"/>
          </w:tcPr>
          <w:p w14:paraId="321E7C50" w14:textId="77777777" w:rsidR="0007350E" w:rsidRPr="000474A6" w:rsidRDefault="0007350E" w:rsidP="0007350E">
            <w:pPr>
              <w:pStyle w:val="Tabletext"/>
            </w:pPr>
          </w:p>
        </w:tc>
        <w:tc>
          <w:tcPr>
            <w:tcW w:w="850" w:type="dxa"/>
            <w:shd w:val="clear" w:color="auto" w:fill="auto"/>
          </w:tcPr>
          <w:p w14:paraId="5693DA0F" w14:textId="77777777" w:rsidR="0007350E" w:rsidRPr="000474A6" w:rsidRDefault="0007350E" w:rsidP="0007350E">
            <w:pPr>
              <w:pStyle w:val="Tabletext"/>
            </w:pPr>
          </w:p>
        </w:tc>
        <w:tc>
          <w:tcPr>
            <w:tcW w:w="1418" w:type="dxa"/>
            <w:shd w:val="clear" w:color="auto" w:fill="auto"/>
          </w:tcPr>
          <w:p w14:paraId="012158DB" w14:textId="77777777" w:rsidR="0007350E" w:rsidRPr="000474A6" w:rsidRDefault="0007350E" w:rsidP="0007350E">
            <w:pPr>
              <w:pStyle w:val="Tabletext"/>
              <w:ind w:right="-141"/>
            </w:pPr>
          </w:p>
        </w:tc>
        <w:tc>
          <w:tcPr>
            <w:tcW w:w="3093" w:type="dxa"/>
          </w:tcPr>
          <w:p w14:paraId="775A7025" w14:textId="7F40B5C2" w:rsidR="0007350E" w:rsidRPr="000474A6" w:rsidRDefault="0007350E" w:rsidP="0007350E">
            <w:pPr>
              <w:pStyle w:val="Tabletext"/>
            </w:pPr>
            <w:r w:rsidRPr="000474A6">
              <w:t>Current qualification level</w:t>
            </w:r>
          </w:p>
        </w:tc>
        <w:tc>
          <w:tcPr>
            <w:tcW w:w="1184" w:type="dxa"/>
          </w:tcPr>
          <w:p w14:paraId="638D2A2F" w14:textId="7089DCE4" w:rsidR="0007350E" w:rsidRPr="000474A6" w:rsidRDefault="0007350E" w:rsidP="0007350E">
            <w:pPr>
              <w:pStyle w:val="Tabletext"/>
            </w:pPr>
            <w:r w:rsidRPr="000474A6">
              <w:t>XCEL2017</w:t>
            </w:r>
          </w:p>
        </w:tc>
        <w:tc>
          <w:tcPr>
            <w:tcW w:w="5622" w:type="dxa"/>
            <w:shd w:val="clear" w:color="auto" w:fill="auto"/>
          </w:tcPr>
          <w:p w14:paraId="39984449" w14:textId="1275DE6E" w:rsidR="0007350E" w:rsidRPr="000474A6" w:rsidRDefault="0007350E" w:rsidP="0007350E">
            <w:pPr>
              <w:pStyle w:val="Tabletext"/>
            </w:pPr>
            <w:r w:rsidRPr="000474A6">
              <w:t>As above. These respondents are no longer assigned an ‘in survey’ flag or ‘Current qualification level’ in 2017.</w:t>
            </w:r>
          </w:p>
        </w:tc>
        <w:tc>
          <w:tcPr>
            <w:tcW w:w="950" w:type="dxa"/>
          </w:tcPr>
          <w:p w14:paraId="21807DFC" w14:textId="43FFD6DC" w:rsidR="0007350E" w:rsidRPr="000474A6" w:rsidRDefault="0007350E" w:rsidP="0007350E">
            <w:pPr>
              <w:pStyle w:val="Tabletext"/>
              <w:jc w:val="right"/>
            </w:pPr>
            <w:r w:rsidRPr="000474A6">
              <w:t>278</w:t>
            </w:r>
          </w:p>
        </w:tc>
      </w:tr>
      <w:tr w:rsidR="0007350E" w:rsidRPr="000474A6" w14:paraId="755EE691" w14:textId="77777777" w:rsidTr="00990467">
        <w:trPr>
          <w:cantSplit/>
        </w:trPr>
        <w:tc>
          <w:tcPr>
            <w:tcW w:w="885" w:type="dxa"/>
            <w:shd w:val="clear" w:color="auto" w:fill="auto"/>
          </w:tcPr>
          <w:p w14:paraId="18F1EC21" w14:textId="77777777" w:rsidR="0007350E" w:rsidRPr="000474A6" w:rsidRDefault="0007350E" w:rsidP="0007350E">
            <w:pPr>
              <w:pStyle w:val="Tabletext"/>
            </w:pPr>
          </w:p>
        </w:tc>
        <w:tc>
          <w:tcPr>
            <w:tcW w:w="850" w:type="dxa"/>
            <w:shd w:val="clear" w:color="auto" w:fill="auto"/>
          </w:tcPr>
          <w:p w14:paraId="13FC75B3" w14:textId="77777777" w:rsidR="0007350E" w:rsidRPr="000474A6" w:rsidRDefault="0007350E" w:rsidP="0007350E">
            <w:pPr>
              <w:pStyle w:val="Tabletext"/>
            </w:pPr>
          </w:p>
        </w:tc>
        <w:tc>
          <w:tcPr>
            <w:tcW w:w="1418" w:type="dxa"/>
            <w:shd w:val="clear" w:color="auto" w:fill="auto"/>
          </w:tcPr>
          <w:p w14:paraId="573C00FC" w14:textId="77777777" w:rsidR="0007350E" w:rsidRPr="000474A6" w:rsidRDefault="0007350E" w:rsidP="0007350E">
            <w:pPr>
              <w:pStyle w:val="Tabletext"/>
              <w:ind w:right="-141"/>
            </w:pPr>
          </w:p>
        </w:tc>
        <w:tc>
          <w:tcPr>
            <w:tcW w:w="3093" w:type="dxa"/>
          </w:tcPr>
          <w:p w14:paraId="33FE9CCA" w14:textId="48E28AAA" w:rsidR="0007350E" w:rsidRPr="000474A6" w:rsidRDefault="0007350E" w:rsidP="0007350E">
            <w:pPr>
              <w:pStyle w:val="Tabletext"/>
            </w:pPr>
            <w:r w:rsidRPr="000474A6">
              <w:t>Highest qualification level completed</w:t>
            </w:r>
          </w:p>
        </w:tc>
        <w:tc>
          <w:tcPr>
            <w:tcW w:w="1184" w:type="dxa"/>
          </w:tcPr>
          <w:p w14:paraId="49D1B1AC" w14:textId="35EE864F" w:rsidR="0007350E" w:rsidRPr="000474A6" w:rsidRDefault="0007350E" w:rsidP="0007350E">
            <w:pPr>
              <w:pStyle w:val="Tabletext"/>
            </w:pPr>
            <w:r w:rsidRPr="000474A6">
              <w:t>XHEL2017</w:t>
            </w:r>
          </w:p>
        </w:tc>
        <w:tc>
          <w:tcPr>
            <w:tcW w:w="5622" w:type="dxa"/>
            <w:shd w:val="clear" w:color="auto" w:fill="auto"/>
          </w:tcPr>
          <w:p w14:paraId="6FCEC5EE" w14:textId="44D0EFD3" w:rsidR="0007350E" w:rsidRPr="000474A6" w:rsidRDefault="0007350E" w:rsidP="0007350E">
            <w:pPr>
              <w:pStyle w:val="Tabletext"/>
            </w:pPr>
            <w:r w:rsidRPr="000474A6">
              <w:t xml:space="preserve">As above. These respondents are no longer assigned an ‘in survey’ flag or ‘Highest qualification level completed’ in 2017. </w:t>
            </w:r>
          </w:p>
          <w:p w14:paraId="0C99E77C" w14:textId="4B8A2EA3" w:rsidR="0007350E" w:rsidRPr="000474A6" w:rsidRDefault="0007350E" w:rsidP="0007350E">
            <w:pPr>
              <w:pStyle w:val="Tabletext"/>
            </w:pPr>
            <w:r w:rsidRPr="000474A6">
              <w:t xml:space="preserve">In addition, respondents who had undertaken a VET qualification while at school were previously recorded as having completed a VET qualification. To maintain consistency with the way this measure is derived for other cohorts, only VET qualifications completed post-school are recorded and these respondents are now recorded as not having completed a VET qualification. </w:t>
            </w:r>
          </w:p>
        </w:tc>
        <w:tc>
          <w:tcPr>
            <w:tcW w:w="950" w:type="dxa"/>
          </w:tcPr>
          <w:p w14:paraId="075224EA" w14:textId="045E14A0" w:rsidR="0007350E" w:rsidRPr="000474A6" w:rsidRDefault="0007350E" w:rsidP="0007350E">
            <w:pPr>
              <w:pStyle w:val="Tabletext"/>
              <w:jc w:val="right"/>
            </w:pPr>
            <w:r w:rsidRPr="000474A6">
              <w:t>328</w:t>
            </w:r>
          </w:p>
        </w:tc>
      </w:tr>
      <w:tr w:rsidR="0007350E" w:rsidRPr="000474A6" w14:paraId="65FDB5E8" w14:textId="77777777" w:rsidTr="00990467">
        <w:trPr>
          <w:cantSplit/>
        </w:trPr>
        <w:tc>
          <w:tcPr>
            <w:tcW w:w="885" w:type="dxa"/>
            <w:shd w:val="clear" w:color="auto" w:fill="auto"/>
          </w:tcPr>
          <w:p w14:paraId="741C5B51" w14:textId="77777777" w:rsidR="0007350E" w:rsidRPr="000474A6" w:rsidRDefault="0007350E" w:rsidP="0007350E">
            <w:pPr>
              <w:pStyle w:val="Tabletext"/>
            </w:pPr>
          </w:p>
        </w:tc>
        <w:tc>
          <w:tcPr>
            <w:tcW w:w="850" w:type="dxa"/>
            <w:shd w:val="clear" w:color="auto" w:fill="auto"/>
          </w:tcPr>
          <w:p w14:paraId="7EE81C25" w14:textId="77777777" w:rsidR="0007350E" w:rsidRPr="000474A6" w:rsidRDefault="0007350E" w:rsidP="0007350E">
            <w:pPr>
              <w:pStyle w:val="Tabletext"/>
            </w:pPr>
          </w:p>
        </w:tc>
        <w:tc>
          <w:tcPr>
            <w:tcW w:w="1418" w:type="dxa"/>
            <w:shd w:val="clear" w:color="auto" w:fill="auto"/>
          </w:tcPr>
          <w:p w14:paraId="298CC309" w14:textId="77777777" w:rsidR="0007350E" w:rsidRPr="000474A6" w:rsidRDefault="0007350E" w:rsidP="0007350E">
            <w:pPr>
              <w:pStyle w:val="Tabletext"/>
              <w:ind w:right="-141"/>
            </w:pPr>
          </w:p>
        </w:tc>
        <w:tc>
          <w:tcPr>
            <w:tcW w:w="3093" w:type="dxa"/>
          </w:tcPr>
          <w:p w14:paraId="1822F309" w14:textId="2849ECCF" w:rsidR="0007350E" w:rsidRPr="000474A6" w:rsidRDefault="0007350E" w:rsidP="0007350E">
            <w:pPr>
              <w:pStyle w:val="Tabletext"/>
            </w:pPr>
            <w:r w:rsidRPr="000474A6">
              <w:t> </w:t>
            </w:r>
          </w:p>
        </w:tc>
        <w:tc>
          <w:tcPr>
            <w:tcW w:w="1184" w:type="dxa"/>
          </w:tcPr>
          <w:p w14:paraId="0FD24DAE" w14:textId="370E7AE5" w:rsidR="0007350E" w:rsidRPr="000474A6" w:rsidRDefault="0007350E" w:rsidP="0007350E">
            <w:pPr>
              <w:pStyle w:val="Tabletext"/>
            </w:pPr>
            <w:r w:rsidRPr="000474A6">
              <w:t>XHEL2018</w:t>
            </w:r>
          </w:p>
        </w:tc>
        <w:tc>
          <w:tcPr>
            <w:tcW w:w="5622" w:type="dxa"/>
            <w:shd w:val="clear" w:color="auto" w:fill="auto"/>
          </w:tcPr>
          <w:p w14:paraId="11FAC289" w14:textId="523EF83D" w:rsidR="0007350E" w:rsidRPr="000474A6" w:rsidRDefault="0007350E" w:rsidP="0007350E">
            <w:pPr>
              <w:pStyle w:val="Tabletext"/>
            </w:pPr>
            <w:r w:rsidRPr="000474A6">
              <w:t>Change due to change to ‘Highest qualification level completed’ in previous year.</w:t>
            </w:r>
          </w:p>
        </w:tc>
        <w:tc>
          <w:tcPr>
            <w:tcW w:w="950" w:type="dxa"/>
          </w:tcPr>
          <w:p w14:paraId="5C05CFB2" w14:textId="6B3936A1" w:rsidR="0007350E" w:rsidRPr="000474A6" w:rsidRDefault="0007350E" w:rsidP="0007350E">
            <w:pPr>
              <w:pStyle w:val="Tabletext"/>
              <w:jc w:val="right"/>
            </w:pPr>
            <w:r w:rsidRPr="000474A6">
              <w:t>35</w:t>
            </w:r>
          </w:p>
        </w:tc>
      </w:tr>
      <w:tr w:rsidR="0007350E" w:rsidRPr="000474A6" w14:paraId="4F1D8978" w14:textId="77777777" w:rsidTr="00990467">
        <w:trPr>
          <w:cantSplit/>
        </w:trPr>
        <w:tc>
          <w:tcPr>
            <w:tcW w:w="885" w:type="dxa"/>
            <w:shd w:val="clear" w:color="auto" w:fill="auto"/>
          </w:tcPr>
          <w:p w14:paraId="328F3042" w14:textId="77777777" w:rsidR="0007350E" w:rsidRPr="000474A6" w:rsidRDefault="0007350E" w:rsidP="0007350E">
            <w:pPr>
              <w:pStyle w:val="Tabletext"/>
            </w:pPr>
          </w:p>
        </w:tc>
        <w:tc>
          <w:tcPr>
            <w:tcW w:w="850" w:type="dxa"/>
            <w:shd w:val="clear" w:color="auto" w:fill="auto"/>
          </w:tcPr>
          <w:p w14:paraId="3A3B29D8" w14:textId="77777777" w:rsidR="0007350E" w:rsidRPr="000474A6" w:rsidRDefault="0007350E" w:rsidP="0007350E">
            <w:pPr>
              <w:pStyle w:val="Tabletext"/>
            </w:pPr>
          </w:p>
        </w:tc>
        <w:tc>
          <w:tcPr>
            <w:tcW w:w="1418" w:type="dxa"/>
            <w:shd w:val="clear" w:color="auto" w:fill="auto"/>
          </w:tcPr>
          <w:p w14:paraId="0AC12375" w14:textId="77777777" w:rsidR="0007350E" w:rsidRPr="000474A6" w:rsidRDefault="0007350E" w:rsidP="0007350E">
            <w:pPr>
              <w:pStyle w:val="Tabletext"/>
              <w:ind w:right="-141"/>
            </w:pPr>
          </w:p>
        </w:tc>
        <w:tc>
          <w:tcPr>
            <w:tcW w:w="3093" w:type="dxa"/>
          </w:tcPr>
          <w:p w14:paraId="2E79E6C5" w14:textId="0CF1ABD0" w:rsidR="0007350E" w:rsidRPr="000474A6" w:rsidRDefault="0007350E" w:rsidP="0007350E">
            <w:pPr>
              <w:pStyle w:val="Tabletext"/>
            </w:pPr>
            <w:r w:rsidRPr="000474A6">
              <w:t xml:space="preserve">Study status in </w:t>
            </w:r>
            <w:proofErr w:type="gramStart"/>
            <w:r w:rsidRPr="000474A6">
              <w:t>bachelor</w:t>
            </w:r>
            <w:proofErr w:type="gramEnd"/>
            <w:r w:rsidRPr="000474A6">
              <w:t xml:space="preserve"> degree or higher</w:t>
            </w:r>
          </w:p>
        </w:tc>
        <w:tc>
          <w:tcPr>
            <w:tcW w:w="1184" w:type="dxa"/>
          </w:tcPr>
          <w:p w14:paraId="1596CDF0" w14:textId="2E58FEA4" w:rsidR="0007350E" w:rsidRPr="000474A6" w:rsidRDefault="0007350E" w:rsidP="0007350E">
            <w:pPr>
              <w:pStyle w:val="Tabletext"/>
            </w:pPr>
            <w:r w:rsidRPr="000474A6">
              <w:t>XBAC2017</w:t>
            </w:r>
          </w:p>
        </w:tc>
        <w:tc>
          <w:tcPr>
            <w:tcW w:w="5622" w:type="dxa"/>
            <w:shd w:val="clear" w:color="auto" w:fill="auto"/>
          </w:tcPr>
          <w:p w14:paraId="556736C5" w14:textId="12605780"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‘Study status in </w:t>
            </w:r>
            <w:proofErr w:type="gramStart"/>
            <w:r w:rsidRPr="000474A6">
              <w:t>bachelor</w:t>
            </w:r>
            <w:proofErr w:type="gramEnd"/>
            <w:r w:rsidRPr="000474A6">
              <w:t xml:space="preserve"> degree or higher’ in 2017.</w:t>
            </w:r>
          </w:p>
        </w:tc>
        <w:tc>
          <w:tcPr>
            <w:tcW w:w="950" w:type="dxa"/>
          </w:tcPr>
          <w:p w14:paraId="73AD0173" w14:textId="1AEAB3DA" w:rsidR="0007350E" w:rsidRPr="000474A6" w:rsidRDefault="0007350E" w:rsidP="0007350E">
            <w:pPr>
              <w:pStyle w:val="Tabletext"/>
              <w:jc w:val="right"/>
            </w:pPr>
            <w:r w:rsidRPr="000474A6">
              <w:t>278</w:t>
            </w:r>
          </w:p>
        </w:tc>
      </w:tr>
      <w:tr w:rsidR="0007350E" w:rsidRPr="000474A6" w14:paraId="0F913B24" w14:textId="77777777" w:rsidTr="00990467">
        <w:trPr>
          <w:cantSplit/>
        </w:trPr>
        <w:tc>
          <w:tcPr>
            <w:tcW w:w="885" w:type="dxa"/>
            <w:shd w:val="clear" w:color="auto" w:fill="auto"/>
          </w:tcPr>
          <w:p w14:paraId="09E10923" w14:textId="77777777" w:rsidR="0007350E" w:rsidRPr="000474A6" w:rsidRDefault="0007350E" w:rsidP="0007350E">
            <w:pPr>
              <w:pStyle w:val="Tabletext"/>
            </w:pPr>
          </w:p>
        </w:tc>
        <w:tc>
          <w:tcPr>
            <w:tcW w:w="850" w:type="dxa"/>
            <w:shd w:val="clear" w:color="auto" w:fill="auto"/>
          </w:tcPr>
          <w:p w14:paraId="19283133" w14:textId="77777777" w:rsidR="0007350E" w:rsidRPr="000474A6" w:rsidRDefault="0007350E" w:rsidP="0007350E">
            <w:pPr>
              <w:pStyle w:val="Tabletext"/>
            </w:pPr>
          </w:p>
        </w:tc>
        <w:tc>
          <w:tcPr>
            <w:tcW w:w="1418" w:type="dxa"/>
            <w:shd w:val="clear" w:color="auto" w:fill="auto"/>
          </w:tcPr>
          <w:p w14:paraId="35F42ED2" w14:textId="77777777" w:rsidR="0007350E" w:rsidRPr="000474A6" w:rsidRDefault="0007350E" w:rsidP="0007350E">
            <w:pPr>
              <w:pStyle w:val="Tabletext"/>
              <w:ind w:right="-141"/>
            </w:pPr>
          </w:p>
        </w:tc>
        <w:tc>
          <w:tcPr>
            <w:tcW w:w="3093" w:type="dxa"/>
          </w:tcPr>
          <w:p w14:paraId="73B4F817" w14:textId="3902836B" w:rsidR="0007350E" w:rsidRPr="000474A6" w:rsidRDefault="0007350E" w:rsidP="0007350E">
            <w:pPr>
              <w:pStyle w:val="Tabletext"/>
            </w:pPr>
            <w:r w:rsidRPr="000474A6">
              <w:t>Study status in VET</w:t>
            </w:r>
          </w:p>
        </w:tc>
        <w:tc>
          <w:tcPr>
            <w:tcW w:w="1184" w:type="dxa"/>
          </w:tcPr>
          <w:p w14:paraId="009E8757" w14:textId="307875D1" w:rsidR="0007350E" w:rsidRPr="000474A6" w:rsidRDefault="0007350E" w:rsidP="0007350E">
            <w:pPr>
              <w:pStyle w:val="Tabletext"/>
            </w:pPr>
            <w:r w:rsidRPr="000474A6">
              <w:t>XVET2017</w:t>
            </w:r>
          </w:p>
        </w:tc>
        <w:tc>
          <w:tcPr>
            <w:tcW w:w="5622" w:type="dxa"/>
            <w:shd w:val="clear" w:color="auto" w:fill="auto"/>
          </w:tcPr>
          <w:p w14:paraId="7B4E86CC" w14:textId="5FD82EEF" w:rsidR="0007350E" w:rsidRPr="000474A6" w:rsidRDefault="0007350E" w:rsidP="0007350E">
            <w:pPr>
              <w:pStyle w:val="Tabletext"/>
            </w:pPr>
            <w:r w:rsidRPr="000474A6">
              <w:t xml:space="preserve">As above. These respondents are no longer assigned an ‘in survey’ flag or ‘Study status in VET </w:t>
            </w:r>
            <w:proofErr w:type="gramStart"/>
            <w:r w:rsidRPr="000474A6">
              <w:t>‘ in</w:t>
            </w:r>
            <w:proofErr w:type="gramEnd"/>
            <w:r w:rsidRPr="000474A6">
              <w:t xml:space="preserve"> 2017. </w:t>
            </w:r>
          </w:p>
          <w:p w14:paraId="5CBAC72E" w14:textId="29CC2270" w:rsidR="0007350E" w:rsidRPr="000474A6" w:rsidRDefault="0007350E" w:rsidP="0007350E">
            <w:pPr>
              <w:pStyle w:val="Tabletext"/>
            </w:pPr>
            <w:r w:rsidRPr="000474A6">
              <w:t>In addition, respondents who participated in VET while at school were recorded as having undertaken a VET qualification. To maintain consistency with the way this measure is derived for other cohorts, only VET qualifications undertaken post-school are recorded and these respondents are now recorded as not having undertaken a VET qualification.</w:t>
            </w:r>
          </w:p>
        </w:tc>
        <w:tc>
          <w:tcPr>
            <w:tcW w:w="950" w:type="dxa"/>
          </w:tcPr>
          <w:p w14:paraId="047820DC" w14:textId="4CC3F875" w:rsidR="0007350E" w:rsidRPr="000474A6" w:rsidRDefault="0007350E" w:rsidP="0007350E">
            <w:pPr>
              <w:pStyle w:val="Tabletext"/>
              <w:jc w:val="right"/>
            </w:pPr>
            <w:r w:rsidRPr="000474A6">
              <w:t>334</w:t>
            </w:r>
          </w:p>
        </w:tc>
      </w:tr>
      <w:tr w:rsidR="0007350E" w:rsidRPr="000474A6" w14:paraId="70BA31DD" w14:textId="77777777" w:rsidTr="00990467">
        <w:trPr>
          <w:cantSplit/>
        </w:trPr>
        <w:tc>
          <w:tcPr>
            <w:tcW w:w="885" w:type="dxa"/>
            <w:shd w:val="clear" w:color="auto" w:fill="auto"/>
          </w:tcPr>
          <w:p w14:paraId="39C07572" w14:textId="77777777" w:rsidR="0007350E" w:rsidRPr="000474A6" w:rsidRDefault="0007350E" w:rsidP="0007350E">
            <w:pPr>
              <w:pStyle w:val="Tabletext"/>
            </w:pPr>
          </w:p>
        </w:tc>
        <w:tc>
          <w:tcPr>
            <w:tcW w:w="850" w:type="dxa"/>
            <w:shd w:val="clear" w:color="auto" w:fill="auto"/>
          </w:tcPr>
          <w:p w14:paraId="27666251" w14:textId="77777777" w:rsidR="0007350E" w:rsidRPr="000474A6" w:rsidRDefault="0007350E" w:rsidP="0007350E">
            <w:pPr>
              <w:pStyle w:val="Tabletext"/>
            </w:pPr>
          </w:p>
        </w:tc>
        <w:tc>
          <w:tcPr>
            <w:tcW w:w="1418" w:type="dxa"/>
            <w:shd w:val="clear" w:color="auto" w:fill="auto"/>
          </w:tcPr>
          <w:p w14:paraId="1DD69758" w14:textId="77777777" w:rsidR="0007350E" w:rsidRPr="000474A6" w:rsidRDefault="0007350E" w:rsidP="0007350E">
            <w:pPr>
              <w:pStyle w:val="Tabletext"/>
              <w:ind w:right="-141"/>
            </w:pPr>
          </w:p>
        </w:tc>
        <w:tc>
          <w:tcPr>
            <w:tcW w:w="3093" w:type="dxa"/>
          </w:tcPr>
          <w:p w14:paraId="4C78BD3F" w14:textId="151F819D" w:rsidR="0007350E" w:rsidRPr="000474A6" w:rsidRDefault="0007350E" w:rsidP="0007350E">
            <w:pPr>
              <w:pStyle w:val="Tabletext"/>
            </w:pPr>
            <w:r w:rsidRPr="000474A6">
              <w:t> </w:t>
            </w:r>
          </w:p>
        </w:tc>
        <w:tc>
          <w:tcPr>
            <w:tcW w:w="1184" w:type="dxa"/>
          </w:tcPr>
          <w:p w14:paraId="4F00EF28" w14:textId="74BC2718" w:rsidR="0007350E" w:rsidRPr="000474A6" w:rsidRDefault="0007350E" w:rsidP="0007350E">
            <w:pPr>
              <w:pStyle w:val="Tabletext"/>
            </w:pPr>
            <w:r w:rsidRPr="000474A6">
              <w:t>XVET2018</w:t>
            </w:r>
          </w:p>
        </w:tc>
        <w:tc>
          <w:tcPr>
            <w:tcW w:w="5622" w:type="dxa"/>
            <w:shd w:val="clear" w:color="auto" w:fill="auto"/>
          </w:tcPr>
          <w:p w14:paraId="71E3A021" w14:textId="535691DB" w:rsidR="0007350E" w:rsidRPr="000474A6" w:rsidRDefault="0007350E" w:rsidP="0007350E">
            <w:pPr>
              <w:pStyle w:val="Tabletext"/>
            </w:pPr>
            <w:r w:rsidRPr="000474A6">
              <w:t xml:space="preserve">Change due to change to ‘Study status in VET’ in previous year. </w:t>
            </w:r>
          </w:p>
        </w:tc>
        <w:tc>
          <w:tcPr>
            <w:tcW w:w="950" w:type="dxa"/>
          </w:tcPr>
          <w:p w14:paraId="44830095" w14:textId="0DD1C324" w:rsidR="0007350E" w:rsidRPr="000474A6" w:rsidRDefault="0007350E" w:rsidP="0007350E">
            <w:pPr>
              <w:pStyle w:val="Tabletext"/>
              <w:jc w:val="right"/>
            </w:pPr>
            <w:r w:rsidRPr="000474A6">
              <w:t>37</w:t>
            </w:r>
          </w:p>
        </w:tc>
      </w:tr>
      <w:tr w:rsidR="0007350E" w:rsidRPr="000474A6" w14:paraId="25E057CC" w14:textId="77777777" w:rsidTr="00990467">
        <w:trPr>
          <w:cantSplit/>
        </w:trPr>
        <w:tc>
          <w:tcPr>
            <w:tcW w:w="885" w:type="dxa"/>
            <w:shd w:val="clear" w:color="auto" w:fill="auto"/>
          </w:tcPr>
          <w:p w14:paraId="562B1B31" w14:textId="77777777" w:rsidR="0007350E" w:rsidRPr="000474A6" w:rsidRDefault="0007350E" w:rsidP="0007350E">
            <w:pPr>
              <w:pStyle w:val="Tabletext"/>
            </w:pPr>
          </w:p>
        </w:tc>
        <w:tc>
          <w:tcPr>
            <w:tcW w:w="850" w:type="dxa"/>
            <w:shd w:val="clear" w:color="auto" w:fill="auto"/>
          </w:tcPr>
          <w:p w14:paraId="4EBF0057" w14:textId="77777777" w:rsidR="0007350E" w:rsidRPr="000474A6" w:rsidRDefault="0007350E" w:rsidP="0007350E">
            <w:pPr>
              <w:pStyle w:val="Tabletext"/>
            </w:pPr>
          </w:p>
        </w:tc>
        <w:tc>
          <w:tcPr>
            <w:tcW w:w="1418" w:type="dxa"/>
            <w:shd w:val="clear" w:color="auto" w:fill="auto"/>
          </w:tcPr>
          <w:p w14:paraId="107CE5C5" w14:textId="77777777" w:rsidR="0007350E" w:rsidRPr="000474A6" w:rsidRDefault="0007350E" w:rsidP="0007350E">
            <w:pPr>
              <w:pStyle w:val="Tabletext"/>
              <w:ind w:right="-141"/>
            </w:pPr>
          </w:p>
        </w:tc>
        <w:tc>
          <w:tcPr>
            <w:tcW w:w="3093" w:type="dxa"/>
          </w:tcPr>
          <w:p w14:paraId="22877A14" w14:textId="4337F327" w:rsidR="0007350E" w:rsidRPr="000474A6" w:rsidRDefault="0007350E" w:rsidP="0007350E">
            <w:pPr>
              <w:pStyle w:val="Tabletext"/>
            </w:pPr>
            <w:r w:rsidRPr="000474A6">
              <w:t>Completed Year 12 or certificate II or higher</w:t>
            </w:r>
          </w:p>
        </w:tc>
        <w:tc>
          <w:tcPr>
            <w:tcW w:w="1184" w:type="dxa"/>
          </w:tcPr>
          <w:p w14:paraId="42631DFE" w14:textId="5477E60D" w:rsidR="0007350E" w:rsidRPr="000474A6" w:rsidRDefault="0007350E" w:rsidP="0007350E">
            <w:pPr>
              <w:pStyle w:val="Tabletext"/>
            </w:pPr>
            <w:r w:rsidRPr="000474A6">
              <w:t>X1222017</w:t>
            </w:r>
          </w:p>
        </w:tc>
        <w:tc>
          <w:tcPr>
            <w:tcW w:w="5622" w:type="dxa"/>
            <w:shd w:val="clear" w:color="auto" w:fill="auto"/>
          </w:tcPr>
          <w:p w14:paraId="3E96C11F" w14:textId="50AFC3BF"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‘Completed Year 12 or certificate II or higher’ in 2017. </w:t>
            </w:r>
          </w:p>
          <w:p w14:paraId="6F82731C" w14:textId="4C61AD2E" w:rsidR="0007350E" w:rsidRPr="000474A6" w:rsidRDefault="0007350E" w:rsidP="0007350E">
            <w:pPr>
              <w:pStyle w:val="Tabletext"/>
            </w:pPr>
            <w:r w:rsidRPr="000474A6">
              <w:t>Change due to change to ‘Highest qualification level completed’.</w:t>
            </w:r>
          </w:p>
        </w:tc>
        <w:tc>
          <w:tcPr>
            <w:tcW w:w="950" w:type="dxa"/>
          </w:tcPr>
          <w:p w14:paraId="7A86F134" w14:textId="11C4E31C" w:rsidR="0007350E" w:rsidRPr="000474A6" w:rsidRDefault="0007350E" w:rsidP="0007350E">
            <w:pPr>
              <w:pStyle w:val="Tabletext"/>
              <w:jc w:val="right"/>
            </w:pPr>
            <w:r w:rsidRPr="000474A6">
              <w:t>280</w:t>
            </w:r>
          </w:p>
        </w:tc>
      </w:tr>
      <w:tr w:rsidR="0007350E" w:rsidRPr="000474A6" w14:paraId="72D997B0" w14:textId="77777777" w:rsidTr="00990467">
        <w:trPr>
          <w:cantSplit/>
        </w:trPr>
        <w:tc>
          <w:tcPr>
            <w:tcW w:w="885" w:type="dxa"/>
            <w:shd w:val="clear" w:color="auto" w:fill="auto"/>
          </w:tcPr>
          <w:p w14:paraId="7C6A813F" w14:textId="77777777" w:rsidR="0007350E" w:rsidRPr="000474A6" w:rsidRDefault="0007350E" w:rsidP="0007350E">
            <w:pPr>
              <w:pStyle w:val="Tabletext"/>
            </w:pPr>
          </w:p>
        </w:tc>
        <w:tc>
          <w:tcPr>
            <w:tcW w:w="850" w:type="dxa"/>
            <w:shd w:val="clear" w:color="auto" w:fill="auto"/>
          </w:tcPr>
          <w:p w14:paraId="1CED4C4B" w14:textId="77777777" w:rsidR="0007350E" w:rsidRPr="000474A6" w:rsidRDefault="0007350E" w:rsidP="0007350E">
            <w:pPr>
              <w:pStyle w:val="Tabletext"/>
            </w:pPr>
          </w:p>
        </w:tc>
        <w:tc>
          <w:tcPr>
            <w:tcW w:w="1418" w:type="dxa"/>
            <w:shd w:val="clear" w:color="auto" w:fill="auto"/>
          </w:tcPr>
          <w:p w14:paraId="56949D34" w14:textId="77777777" w:rsidR="0007350E" w:rsidRPr="000474A6" w:rsidRDefault="0007350E" w:rsidP="0007350E">
            <w:pPr>
              <w:pStyle w:val="Tabletext"/>
              <w:ind w:right="-141"/>
            </w:pPr>
          </w:p>
        </w:tc>
        <w:tc>
          <w:tcPr>
            <w:tcW w:w="3093" w:type="dxa"/>
          </w:tcPr>
          <w:p w14:paraId="1E5FCA6E" w14:textId="49496557" w:rsidR="0007350E" w:rsidRPr="000474A6" w:rsidRDefault="0007350E" w:rsidP="0007350E">
            <w:pPr>
              <w:pStyle w:val="Tabletext"/>
            </w:pPr>
            <w:r w:rsidRPr="000474A6">
              <w:t>Completed Year 12 or certificate III or higher</w:t>
            </w:r>
          </w:p>
        </w:tc>
        <w:tc>
          <w:tcPr>
            <w:tcW w:w="1184" w:type="dxa"/>
          </w:tcPr>
          <w:p w14:paraId="5BE59F12" w14:textId="1FC18EFA" w:rsidR="0007350E" w:rsidRPr="000474A6" w:rsidRDefault="0007350E" w:rsidP="0007350E">
            <w:pPr>
              <w:pStyle w:val="Tabletext"/>
            </w:pPr>
            <w:r w:rsidRPr="000474A6">
              <w:t>X1232017</w:t>
            </w:r>
          </w:p>
        </w:tc>
        <w:tc>
          <w:tcPr>
            <w:tcW w:w="5622" w:type="dxa"/>
            <w:shd w:val="clear" w:color="auto" w:fill="auto"/>
          </w:tcPr>
          <w:p w14:paraId="13146FD3" w14:textId="6F8F30E7"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‘Completed Year 12 or certificate III or higher’ in 2017. </w:t>
            </w:r>
          </w:p>
        </w:tc>
        <w:tc>
          <w:tcPr>
            <w:tcW w:w="950" w:type="dxa"/>
          </w:tcPr>
          <w:p w14:paraId="1212B5EA" w14:textId="3864125D" w:rsidR="0007350E" w:rsidRPr="000474A6" w:rsidRDefault="0007350E" w:rsidP="0007350E">
            <w:pPr>
              <w:pStyle w:val="Tabletext"/>
              <w:jc w:val="right"/>
            </w:pPr>
            <w:r w:rsidRPr="000474A6">
              <w:t>278</w:t>
            </w:r>
          </w:p>
        </w:tc>
      </w:tr>
      <w:tr w:rsidR="0007350E" w:rsidRPr="000474A6" w14:paraId="3FDCEFB5" w14:textId="77777777" w:rsidTr="00990467">
        <w:trPr>
          <w:cantSplit/>
        </w:trPr>
        <w:tc>
          <w:tcPr>
            <w:tcW w:w="885" w:type="dxa"/>
            <w:shd w:val="clear" w:color="auto" w:fill="auto"/>
          </w:tcPr>
          <w:p w14:paraId="3C2388A4" w14:textId="77777777" w:rsidR="0007350E" w:rsidRPr="000474A6" w:rsidRDefault="0007350E" w:rsidP="0007350E">
            <w:pPr>
              <w:pStyle w:val="Tabletext"/>
            </w:pPr>
          </w:p>
        </w:tc>
        <w:tc>
          <w:tcPr>
            <w:tcW w:w="850" w:type="dxa"/>
            <w:shd w:val="clear" w:color="auto" w:fill="auto"/>
          </w:tcPr>
          <w:p w14:paraId="3A3DBE0A" w14:textId="77777777" w:rsidR="0007350E" w:rsidRPr="000474A6" w:rsidRDefault="0007350E" w:rsidP="0007350E">
            <w:pPr>
              <w:pStyle w:val="Tabletext"/>
            </w:pPr>
          </w:p>
        </w:tc>
        <w:tc>
          <w:tcPr>
            <w:tcW w:w="1418" w:type="dxa"/>
            <w:shd w:val="clear" w:color="auto" w:fill="auto"/>
          </w:tcPr>
          <w:p w14:paraId="6DB063E4" w14:textId="77777777" w:rsidR="0007350E" w:rsidRPr="000474A6" w:rsidRDefault="0007350E" w:rsidP="0007350E">
            <w:pPr>
              <w:pStyle w:val="Tabletext"/>
              <w:ind w:right="-141"/>
            </w:pPr>
          </w:p>
        </w:tc>
        <w:tc>
          <w:tcPr>
            <w:tcW w:w="3093" w:type="dxa"/>
          </w:tcPr>
          <w:p w14:paraId="22F50F00" w14:textId="72215306" w:rsidR="0007350E" w:rsidRPr="000474A6" w:rsidRDefault="0007350E" w:rsidP="0007350E">
            <w:pPr>
              <w:pStyle w:val="Tabletext"/>
            </w:pPr>
            <w:r w:rsidRPr="000474A6">
              <w:t>Labour force status</w:t>
            </w:r>
          </w:p>
        </w:tc>
        <w:tc>
          <w:tcPr>
            <w:tcW w:w="1184" w:type="dxa"/>
          </w:tcPr>
          <w:p w14:paraId="2E4D3F81" w14:textId="037AF3D6" w:rsidR="0007350E" w:rsidRPr="000474A6" w:rsidRDefault="0007350E" w:rsidP="0007350E">
            <w:pPr>
              <w:pStyle w:val="Tabletext"/>
            </w:pPr>
            <w:r w:rsidRPr="000474A6">
              <w:t>XLFS2017</w:t>
            </w:r>
          </w:p>
        </w:tc>
        <w:tc>
          <w:tcPr>
            <w:tcW w:w="5622" w:type="dxa"/>
            <w:shd w:val="clear" w:color="auto" w:fill="auto"/>
          </w:tcPr>
          <w:p w14:paraId="6489FCCC" w14:textId="75669AB7" w:rsidR="0007350E" w:rsidRPr="000474A6" w:rsidRDefault="0007350E" w:rsidP="0007350E">
            <w:pPr>
              <w:pStyle w:val="Tabletext"/>
            </w:pPr>
            <w:r w:rsidRPr="000474A6">
              <w:t xml:space="preserve">Respondents who were not working at the time of their interview, had looked for work since their last interview and had not looked for work in the last 4 weeks were incorrectly assigned a labour force status of unemployed. This has been corrected and these respondents are now assigned a labour force status of not in the labour force. </w:t>
            </w:r>
          </w:p>
        </w:tc>
        <w:tc>
          <w:tcPr>
            <w:tcW w:w="950" w:type="dxa"/>
          </w:tcPr>
          <w:p w14:paraId="1CB3FC26" w14:textId="6CAC1BD8" w:rsidR="0007350E" w:rsidRPr="000474A6" w:rsidRDefault="0007350E" w:rsidP="0007350E">
            <w:pPr>
              <w:pStyle w:val="Tabletext"/>
              <w:jc w:val="right"/>
            </w:pPr>
            <w:r w:rsidRPr="000474A6">
              <w:t>265</w:t>
            </w:r>
          </w:p>
        </w:tc>
      </w:tr>
      <w:tr w:rsidR="0007350E" w:rsidRPr="000474A6" w14:paraId="7DC53925" w14:textId="77777777" w:rsidTr="00990467">
        <w:trPr>
          <w:cantSplit/>
        </w:trPr>
        <w:tc>
          <w:tcPr>
            <w:tcW w:w="885" w:type="dxa"/>
            <w:shd w:val="clear" w:color="auto" w:fill="auto"/>
          </w:tcPr>
          <w:p w14:paraId="249D4052" w14:textId="77777777" w:rsidR="0007350E" w:rsidRPr="000474A6" w:rsidRDefault="0007350E" w:rsidP="0007350E">
            <w:pPr>
              <w:pStyle w:val="Tabletext"/>
            </w:pPr>
          </w:p>
        </w:tc>
        <w:tc>
          <w:tcPr>
            <w:tcW w:w="850" w:type="dxa"/>
            <w:shd w:val="clear" w:color="auto" w:fill="auto"/>
          </w:tcPr>
          <w:p w14:paraId="3FB961C1" w14:textId="77777777" w:rsidR="0007350E" w:rsidRPr="000474A6" w:rsidRDefault="0007350E" w:rsidP="0007350E">
            <w:pPr>
              <w:pStyle w:val="Tabletext"/>
            </w:pPr>
          </w:p>
        </w:tc>
        <w:tc>
          <w:tcPr>
            <w:tcW w:w="1418" w:type="dxa"/>
            <w:shd w:val="clear" w:color="auto" w:fill="auto"/>
          </w:tcPr>
          <w:p w14:paraId="45E80C65" w14:textId="77777777" w:rsidR="0007350E" w:rsidRPr="000474A6" w:rsidRDefault="0007350E" w:rsidP="0007350E">
            <w:pPr>
              <w:pStyle w:val="Tabletext"/>
              <w:ind w:right="-141"/>
            </w:pPr>
          </w:p>
        </w:tc>
        <w:tc>
          <w:tcPr>
            <w:tcW w:w="3093" w:type="dxa"/>
          </w:tcPr>
          <w:p w14:paraId="72304C04" w14:textId="21B50D28" w:rsidR="0007350E" w:rsidRPr="000474A6" w:rsidRDefault="0007350E" w:rsidP="0007350E">
            <w:pPr>
              <w:pStyle w:val="Tabletext"/>
            </w:pPr>
            <w:r w:rsidRPr="000474A6">
              <w:t> </w:t>
            </w:r>
          </w:p>
        </w:tc>
        <w:tc>
          <w:tcPr>
            <w:tcW w:w="1184" w:type="dxa"/>
          </w:tcPr>
          <w:p w14:paraId="41E120AD" w14:textId="39C6695C" w:rsidR="0007350E" w:rsidRPr="000474A6" w:rsidRDefault="0007350E" w:rsidP="0007350E">
            <w:pPr>
              <w:pStyle w:val="Tabletext"/>
            </w:pPr>
            <w:r w:rsidRPr="000474A6">
              <w:t>XLFS2018</w:t>
            </w:r>
          </w:p>
        </w:tc>
        <w:tc>
          <w:tcPr>
            <w:tcW w:w="5622" w:type="dxa"/>
            <w:shd w:val="clear" w:color="auto" w:fill="auto"/>
          </w:tcPr>
          <w:p w14:paraId="74AF63FD" w14:textId="055BD054" w:rsidR="0007350E" w:rsidRPr="000474A6" w:rsidRDefault="0007350E" w:rsidP="0007350E">
            <w:pPr>
              <w:pStyle w:val="Tabletext"/>
            </w:pPr>
            <w:r w:rsidRPr="000474A6">
              <w:t xml:space="preserve">As above. </w:t>
            </w:r>
          </w:p>
        </w:tc>
        <w:tc>
          <w:tcPr>
            <w:tcW w:w="950" w:type="dxa"/>
          </w:tcPr>
          <w:p w14:paraId="079BC445" w14:textId="160FF1DA" w:rsidR="0007350E" w:rsidRPr="000474A6" w:rsidRDefault="0007350E" w:rsidP="0007350E">
            <w:pPr>
              <w:pStyle w:val="Tabletext"/>
              <w:jc w:val="right"/>
            </w:pPr>
            <w:r w:rsidRPr="000474A6">
              <w:t>214</w:t>
            </w:r>
          </w:p>
        </w:tc>
      </w:tr>
      <w:tr w:rsidR="0007350E" w:rsidRPr="000474A6" w14:paraId="2CCCF183" w14:textId="77777777" w:rsidTr="00990467">
        <w:trPr>
          <w:cantSplit/>
        </w:trPr>
        <w:tc>
          <w:tcPr>
            <w:tcW w:w="885" w:type="dxa"/>
            <w:shd w:val="clear" w:color="auto" w:fill="auto"/>
          </w:tcPr>
          <w:p w14:paraId="233840B6" w14:textId="77777777" w:rsidR="0007350E" w:rsidRPr="000474A6" w:rsidRDefault="0007350E" w:rsidP="0007350E">
            <w:pPr>
              <w:pStyle w:val="Tabletext"/>
            </w:pPr>
          </w:p>
        </w:tc>
        <w:tc>
          <w:tcPr>
            <w:tcW w:w="850" w:type="dxa"/>
            <w:shd w:val="clear" w:color="auto" w:fill="auto"/>
          </w:tcPr>
          <w:p w14:paraId="40173E2A" w14:textId="77777777" w:rsidR="0007350E" w:rsidRPr="000474A6" w:rsidRDefault="0007350E" w:rsidP="0007350E">
            <w:pPr>
              <w:pStyle w:val="Tabletext"/>
            </w:pPr>
          </w:p>
        </w:tc>
        <w:tc>
          <w:tcPr>
            <w:tcW w:w="1418" w:type="dxa"/>
            <w:shd w:val="clear" w:color="auto" w:fill="auto"/>
          </w:tcPr>
          <w:p w14:paraId="56B8A600" w14:textId="77777777" w:rsidR="0007350E" w:rsidRPr="000474A6" w:rsidRDefault="0007350E" w:rsidP="0007350E">
            <w:pPr>
              <w:pStyle w:val="Tabletext"/>
              <w:ind w:right="-141"/>
            </w:pPr>
          </w:p>
        </w:tc>
        <w:tc>
          <w:tcPr>
            <w:tcW w:w="3093" w:type="dxa"/>
          </w:tcPr>
          <w:p w14:paraId="04C5388D" w14:textId="7397F9E1" w:rsidR="0007350E" w:rsidRPr="000474A6" w:rsidRDefault="0007350E" w:rsidP="0007350E">
            <w:pPr>
              <w:pStyle w:val="Tabletext"/>
            </w:pPr>
            <w:r w:rsidRPr="000474A6">
              <w:t>Status in apprenticeship/ traineeship</w:t>
            </w:r>
          </w:p>
        </w:tc>
        <w:tc>
          <w:tcPr>
            <w:tcW w:w="1184" w:type="dxa"/>
          </w:tcPr>
          <w:p w14:paraId="1D1737F1" w14:textId="1FCCF737" w:rsidR="0007350E" w:rsidRPr="000474A6" w:rsidRDefault="0007350E" w:rsidP="0007350E">
            <w:pPr>
              <w:pStyle w:val="Tabletext"/>
            </w:pPr>
            <w:r w:rsidRPr="000474A6">
              <w:t>XATR2017</w:t>
            </w:r>
          </w:p>
        </w:tc>
        <w:tc>
          <w:tcPr>
            <w:tcW w:w="5622" w:type="dxa"/>
            <w:shd w:val="clear" w:color="auto" w:fill="auto"/>
          </w:tcPr>
          <w:p w14:paraId="71746201" w14:textId="2BD2450F"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‘Status in apprenticeship/ traineeship’ in 2017. </w:t>
            </w:r>
          </w:p>
          <w:p w14:paraId="1EC9CD4D" w14:textId="3013C789" w:rsidR="0007350E" w:rsidRPr="000474A6" w:rsidRDefault="0007350E" w:rsidP="0007350E">
            <w:pPr>
              <w:pStyle w:val="Tabletext"/>
            </w:pPr>
            <w:r w:rsidRPr="000474A6">
              <w:t xml:space="preserve">In addition, respondents who participated in an apprenticeship or traineeship while at school were recorded as having undertaken an apprenticeship/traineeship. To maintain consistency with the way this measure is derived for other cohorts, only apprenticeships and traineeships undertaken post-school are recorded and these respondents are now recorded as not having undertaken an apprenticeship/traineeship. </w:t>
            </w:r>
          </w:p>
        </w:tc>
        <w:tc>
          <w:tcPr>
            <w:tcW w:w="950" w:type="dxa"/>
          </w:tcPr>
          <w:p w14:paraId="3ED5D804" w14:textId="236977EA" w:rsidR="0007350E" w:rsidRPr="000474A6" w:rsidRDefault="0007350E" w:rsidP="0007350E">
            <w:pPr>
              <w:pStyle w:val="Tabletext"/>
              <w:jc w:val="right"/>
            </w:pPr>
            <w:r w:rsidRPr="000474A6">
              <w:t>303</w:t>
            </w:r>
          </w:p>
        </w:tc>
      </w:tr>
      <w:tr w:rsidR="0007350E" w:rsidRPr="000474A6" w14:paraId="6568DF8A" w14:textId="77777777" w:rsidTr="00990467">
        <w:trPr>
          <w:cantSplit/>
        </w:trPr>
        <w:tc>
          <w:tcPr>
            <w:tcW w:w="885" w:type="dxa"/>
            <w:shd w:val="clear" w:color="auto" w:fill="auto"/>
          </w:tcPr>
          <w:p w14:paraId="49A387E3" w14:textId="77777777" w:rsidR="0007350E" w:rsidRPr="000474A6" w:rsidRDefault="0007350E" w:rsidP="0007350E">
            <w:pPr>
              <w:pStyle w:val="Tabletext"/>
            </w:pPr>
          </w:p>
        </w:tc>
        <w:tc>
          <w:tcPr>
            <w:tcW w:w="850" w:type="dxa"/>
            <w:shd w:val="clear" w:color="auto" w:fill="auto"/>
          </w:tcPr>
          <w:p w14:paraId="21A0EBA1" w14:textId="77777777" w:rsidR="0007350E" w:rsidRPr="000474A6" w:rsidRDefault="0007350E" w:rsidP="0007350E">
            <w:pPr>
              <w:pStyle w:val="Tabletext"/>
            </w:pPr>
          </w:p>
        </w:tc>
        <w:tc>
          <w:tcPr>
            <w:tcW w:w="1418" w:type="dxa"/>
            <w:shd w:val="clear" w:color="auto" w:fill="auto"/>
          </w:tcPr>
          <w:p w14:paraId="357C4300" w14:textId="77777777" w:rsidR="0007350E" w:rsidRPr="000474A6" w:rsidRDefault="0007350E" w:rsidP="0007350E">
            <w:pPr>
              <w:pStyle w:val="Tabletext"/>
              <w:ind w:right="-141"/>
            </w:pPr>
          </w:p>
        </w:tc>
        <w:tc>
          <w:tcPr>
            <w:tcW w:w="3093" w:type="dxa"/>
          </w:tcPr>
          <w:p w14:paraId="7B2323B9" w14:textId="202A2028" w:rsidR="0007350E" w:rsidRPr="000474A6" w:rsidRDefault="0007350E" w:rsidP="0007350E">
            <w:pPr>
              <w:pStyle w:val="Tabletext"/>
            </w:pPr>
            <w:r w:rsidRPr="000474A6">
              <w:t> </w:t>
            </w:r>
          </w:p>
        </w:tc>
        <w:tc>
          <w:tcPr>
            <w:tcW w:w="1184" w:type="dxa"/>
          </w:tcPr>
          <w:p w14:paraId="0E1E706A" w14:textId="0B205156" w:rsidR="0007350E" w:rsidRPr="000474A6" w:rsidRDefault="0007350E" w:rsidP="0007350E">
            <w:pPr>
              <w:pStyle w:val="Tabletext"/>
            </w:pPr>
            <w:r w:rsidRPr="000474A6">
              <w:t>XATR2018</w:t>
            </w:r>
          </w:p>
        </w:tc>
        <w:tc>
          <w:tcPr>
            <w:tcW w:w="5622" w:type="dxa"/>
            <w:shd w:val="clear" w:color="auto" w:fill="auto"/>
          </w:tcPr>
          <w:p w14:paraId="40CB3DE4" w14:textId="600E2C0A" w:rsidR="0007350E" w:rsidRPr="000474A6" w:rsidRDefault="0007350E" w:rsidP="0007350E">
            <w:pPr>
              <w:pStyle w:val="Tabletext"/>
            </w:pPr>
            <w:r w:rsidRPr="000474A6">
              <w:t>Change due to change to ‘Status in apprenticeship/traineeship’ in previous year.</w:t>
            </w:r>
          </w:p>
        </w:tc>
        <w:tc>
          <w:tcPr>
            <w:tcW w:w="950" w:type="dxa"/>
          </w:tcPr>
          <w:p w14:paraId="5012342F" w14:textId="47C4B16E" w:rsidR="0007350E" w:rsidRPr="000474A6" w:rsidRDefault="0007350E" w:rsidP="0007350E">
            <w:pPr>
              <w:pStyle w:val="Tabletext"/>
              <w:jc w:val="right"/>
            </w:pPr>
            <w:r w:rsidRPr="000474A6">
              <w:t>17</w:t>
            </w:r>
          </w:p>
        </w:tc>
      </w:tr>
      <w:tr w:rsidR="0007350E" w:rsidRPr="000474A6" w14:paraId="0A3B7134" w14:textId="77777777" w:rsidTr="00990467">
        <w:trPr>
          <w:cantSplit/>
        </w:trPr>
        <w:tc>
          <w:tcPr>
            <w:tcW w:w="885" w:type="dxa"/>
            <w:shd w:val="clear" w:color="auto" w:fill="auto"/>
          </w:tcPr>
          <w:p w14:paraId="7E49ECD0" w14:textId="77777777" w:rsidR="0007350E" w:rsidRPr="000474A6" w:rsidRDefault="0007350E" w:rsidP="0007350E">
            <w:pPr>
              <w:pStyle w:val="Tabletext"/>
            </w:pPr>
          </w:p>
        </w:tc>
        <w:tc>
          <w:tcPr>
            <w:tcW w:w="850" w:type="dxa"/>
            <w:shd w:val="clear" w:color="auto" w:fill="auto"/>
          </w:tcPr>
          <w:p w14:paraId="750EDE52" w14:textId="77777777" w:rsidR="0007350E" w:rsidRPr="000474A6" w:rsidRDefault="0007350E" w:rsidP="0007350E">
            <w:pPr>
              <w:pStyle w:val="Tabletext"/>
            </w:pPr>
          </w:p>
        </w:tc>
        <w:tc>
          <w:tcPr>
            <w:tcW w:w="1418" w:type="dxa"/>
            <w:shd w:val="clear" w:color="auto" w:fill="auto"/>
          </w:tcPr>
          <w:p w14:paraId="5673EC3E" w14:textId="77777777" w:rsidR="0007350E" w:rsidRPr="000474A6" w:rsidRDefault="0007350E" w:rsidP="0007350E">
            <w:pPr>
              <w:pStyle w:val="Tabletext"/>
              <w:ind w:right="-141"/>
            </w:pPr>
          </w:p>
        </w:tc>
        <w:tc>
          <w:tcPr>
            <w:tcW w:w="3093" w:type="dxa"/>
          </w:tcPr>
          <w:p w14:paraId="383AFB7D" w14:textId="5FD793D0" w:rsidR="0007350E" w:rsidRPr="000474A6" w:rsidRDefault="0007350E" w:rsidP="0007350E">
            <w:pPr>
              <w:pStyle w:val="Tabletext"/>
            </w:pPr>
            <w:r w:rsidRPr="000474A6">
              <w:t>Job mobility during last year</w:t>
            </w:r>
          </w:p>
        </w:tc>
        <w:tc>
          <w:tcPr>
            <w:tcW w:w="1184" w:type="dxa"/>
            <w:shd w:val="clear" w:color="auto" w:fill="auto"/>
          </w:tcPr>
          <w:p w14:paraId="49CEB2A4" w14:textId="6C4E7E02" w:rsidR="0007350E" w:rsidRPr="000474A6" w:rsidRDefault="0007350E" w:rsidP="0007350E">
            <w:pPr>
              <w:pStyle w:val="Tabletext"/>
            </w:pPr>
            <w:r w:rsidRPr="000474A6">
              <w:t>XMOB2017</w:t>
            </w:r>
          </w:p>
        </w:tc>
        <w:tc>
          <w:tcPr>
            <w:tcW w:w="5622" w:type="dxa"/>
            <w:shd w:val="clear" w:color="auto" w:fill="auto"/>
          </w:tcPr>
          <w:p w14:paraId="21AD01CC" w14:textId="6682523F"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‘Job mobility during last year’ in 2017. </w:t>
            </w:r>
          </w:p>
          <w:p w14:paraId="19A81B51" w14:textId="3EC7E2F2" w:rsidR="0007350E" w:rsidRPr="000474A6" w:rsidRDefault="0007350E" w:rsidP="0007350E">
            <w:pPr>
              <w:pStyle w:val="Tabletext"/>
            </w:pPr>
            <w:r w:rsidRPr="000474A6">
              <w:t xml:space="preserve">Change due to change to ‘Labour force </w:t>
            </w:r>
            <w:proofErr w:type="gramStart"/>
            <w:r w:rsidRPr="000474A6">
              <w:t>status’</w:t>
            </w:r>
            <w:proofErr w:type="gramEnd"/>
            <w:r w:rsidRPr="000474A6">
              <w:t>.</w:t>
            </w:r>
          </w:p>
        </w:tc>
        <w:tc>
          <w:tcPr>
            <w:tcW w:w="950" w:type="dxa"/>
          </w:tcPr>
          <w:p w14:paraId="612CAED1" w14:textId="63EBE920" w:rsidR="0007350E" w:rsidRPr="000474A6" w:rsidRDefault="0007350E" w:rsidP="0007350E">
            <w:pPr>
              <w:pStyle w:val="Tabletext"/>
              <w:jc w:val="right"/>
            </w:pPr>
            <w:r w:rsidRPr="000474A6">
              <w:t>298</w:t>
            </w:r>
          </w:p>
        </w:tc>
      </w:tr>
      <w:tr w:rsidR="0007350E" w:rsidRPr="000474A6" w14:paraId="057260E6" w14:textId="77777777" w:rsidTr="00990467">
        <w:trPr>
          <w:cantSplit/>
        </w:trPr>
        <w:tc>
          <w:tcPr>
            <w:tcW w:w="885" w:type="dxa"/>
            <w:shd w:val="clear" w:color="auto" w:fill="auto"/>
          </w:tcPr>
          <w:p w14:paraId="4BC86AFD" w14:textId="77777777" w:rsidR="0007350E" w:rsidRPr="000474A6" w:rsidRDefault="0007350E" w:rsidP="0007350E">
            <w:pPr>
              <w:pStyle w:val="Tabletext"/>
            </w:pPr>
          </w:p>
        </w:tc>
        <w:tc>
          <w:tcPr>
            <w:tcW w:w="850" w:type="dxa"/>
            <w:shd w:val="clear" w:color="auto" w:fill="auto"/>
          </w:tcPr>
          <w:p w14:paraId="62BD4513" w14:textId="77777777" w:rsidR="0007350E" w:rsidRPr="000474A6" w:rsidRDefault="0007350E" w:rsidP="0007350E">
            <w:pPr>
              <w:pStyle w:val="Tabletext"/>
            </w:pPr>
          </w:p>
        </w:tc>
        <w:tc>
          <w:tcPr>
            <w:tcW w:w="1418" w:type="dxa"/>
            <w:shd w:val="clear" w:color="auto" w:fill="auto"/>
          </w:tcPr>
          <w:p w14:paraId="120FC997" w14:textId="77777777" w:rsidR="0007350E" w:rsidRPr="000474A6" w:rsidRDefault="0007350E" w:rsidP="0007350E">
            <w:pPr>
              <w:pStyle w:val="Tabletext"/>
              <w:ind w:right="-141"/>
            </w:pPr>
          </w:p>
        </w:tc>
        <w:tc>
          <w:tcPr>
            <w:tcW w:w="3093" w:type="dxa"/>
          </w:tcPr>
          <w:p w14:paraId="02B5579D" w14:textId="6C5B5121" w:rsidR="0007350E" w:rsidRPr="000474A6" w:rsidRDefault="0007350E" w:rsidP="0007350E">
            <w:pPr>
              <w:pStyle w:val="Tabletext"/>
            </w:pPr>
            <w:r w:rsidRPr="000474A6">
              <w:t> </w:t>
            </w:r>
          </w:p>
        </w:tc>
        <w:tc>
          <w:tcPr>
            <w:tcW w:w="1184" w:type="dxa"/>
          </w:tcPr>
          <w:p w14:paraId="01EEC688" w14:textId="06445D65" w:rsidR="0007350E" w:rsidRPr="000474A6" w:rsidRDefault="0007350E" w:rsidP="0007350E">
            <w:pPr>
              <w:pStyle w:val="Tabletext"/>
            </w:pPr>
            <w:r w:rsidRPr="000474A6">
              <w:t>XMOB2018</w:t>
            </w:r>
          </w:p>
        </w:tc>
        <w:tc>
          <w:tcPr>
            <w:tcW w:w="5622" w:type="dxa"/>
            <w:shd w:val="clear" w:color="auto" w:fill="auto"/>
          </w:tcPr>
          <w:p w14:paraId="4042EE21" w14:textId="2BF27BC7" w:rsidR="0007350E" w:rsidRPr="000474A6" w:rsidRDefault="0007350E" w:rsidP="0007350E">
            <w:pPr>
              <w:pStyle w:val="Tabletext"/>
            </w:pPr>
            <w:r w:rsidRPr="000474A6">
              <w:t xml:space="preserve">Change due to change to ‘Labour force </w:t>
            </w:r>
            <w:proofErr w:type="gramStart"/>
            <w:r w:rsidRPr="000474A6">
              <w:t>status’</w:t>
            </w:r>
            <w:proofErr w:type="gramEnd"/>
            <w:r w:rsidRPr="000474A6">
              <w:t>.</w:t>
            </w:r>
          </w:p>
        </w:tc>
        <w:tc>
          <w:tcPr>
            <w:tcW w:w="950" w:type="dxa"/>
          </w:tcPr>
          <w:p w14:paraId="62B64498" w14:textId="5FC269D7" w:rsidR="0007350E" w:rsidRPr="000474A6" w:rsidRDefault="0007350E" w:rsidP="0007350E">
            <w:pPr>
              <w:pStyle w:val="Tabletext"/>
              <w:jc w:val="right"/>
            </w:pPr>
            <w:r w:rsidRPr="000474A6">
              <w:t>92</w:t>
            </w:r>
          </w:p>
        </w:tc>
      </w:tr>
      <w:tr w:rsidR="0007350E" w:rsidRPr="000474A6" w14:paraId="6C1BAC6B" w14:textId="77777777" w:rsidTr="00990467">
        <w:trPr>
          <w:cantSplit/>
        </w:trPr>
        <w:tc>
          <w:tcPr>
            <w:tcW w:w="885" w:type="dxa"/>
            <w:shd w:val="clear" w:color="auto" w:fill="auto"/>
          </w:tcPr>
          <w:p w14:paraId="3F43BEEA" w14:textId="77777777" w:rsidR="0007350E" w:rsidRPr="000474A6" w:rsidRDefault="0007350E" w:rsidP="0007350E">
            <w:pPr>
              <w:pStyle w:val="Tabletext"/>
            </w:pPr>
          </w:p>
        </w:tc>
        <w:tc>
          <w:tcPr>
            <w:tcW w:w="850" w:type="dxa"/>
            <w:shd w:val="clear" w:color="auto" w:fill="auto"/>
          </w:tcPr>
          <w:p w14:paraId="24FFF81E" w14:textId="77777777" w:rsidR="0007350E" w:rsidRPr="000474A6" w:rsidRDefault="0007350E" w:rsidP="0007350E">
            <w:pPr>
              <w:pStyle w:val="Tabletext"/>
            </w:pPr>
          </w:p>
        </w:tc>
        <w:tc>
          <w:tcPr>
            <w:tcW w:w="1418" w:type="dxa"/>
            <w:shd w:val="clear" w:color="auto" w:fill="auto"/>
          </w:tcPr>
          <w:p w14:paraId="0ADE59F6" w14:textId="77777777" w:rsidR="0007350E" w:rsidRPr="000474A6" w:rsidRDefault="0007350E" w:rsidP="0007350E">
            <w:pPr>
              <w:pStyle w:val="Tabletext"/>
              <w:ind w:right="-141"/>
            </w:pPr>
          </w:p>
        </w:tc>
        <w:tc>
          <w:tcPr>
            <w:tcW w:w="3093" w:type="dxa"/>
          </w:tcPr>
          <w:p w14:paraId="0F2DFBA6" w14:textId="40634495" w:rsidR="0007350E" w:rsidRPr="000474A6" w:rsidRDefault="0007350E" w:rsidP="0007350E">
            <w:pPr>
              <w:pStyle w:val="Tabletext"/>
            </w:pPr>
            <w:r w:rsidRPr="000474A6">
              <w:t>Occupation (</w:t>
            </w:r>
            <w:proofErr w:type="gramStart"/>
            <w:r w:rsidRPr="000474A6">
              <w:t>1 digit</w:t>
            </w:r>
            <w:proofErr w:type="gramEnd"/>
            <w:r w:rsidRPr="000474A6">
              <w:t xml:space="preserve"> ANZSCO First Edition)</w:t>
            </w:r>
          </w:p>
        </w:tc>
        <w:tc>
          <w:tcPr>
            <w:tcW w:w="1184" w:type="dxa"/>
          </w:tcPr>
          <w:p w14:paraId="721BDB81" w14:textId="3B4ADC0D" w:rsidR="0007350E" w:rsidRPr="000474A6" w:rsidRDefault="0007350E" w:rsidP="0007350E">
            <w:pPr>
              <w:pStyle w:val="Tabletext"/>
            </w:pPr>
            <w:r w:rsidRPr="000474A6">
              <w:t>XOCC2016</w:t>
            </w:r>
          </w:p>
        </w:tc>
        <w:tc>
          <w:tcPr>
            <w:tcW w:w="5622" w:type="dxa"/>
            <w:shd w:val="clear" w:color="auto" w:fill="auto"/>
          </w:tcPr>
          <w:p w14:paraId="31C0D9A7" w14:textId="5A2F83E7" w:rsidR="0007350E" w:rsidRPr="000474A6" w:rsidRDefault="0007350E" w:rsidP="0007350E">
            <w:pPr>
              <w:pStyle w:val="Tabletext"/>
            </w:pPr>
            <w:r w:rsidRPr="000474A6">
              <w:t xml:space="preserve">Respondents with a labour force status of unknown were previously assigned an occupation of ‘Unknown or not classifiable’. This has been modified and these respondents are now assigned to the category ‘Unknown labour force </w:t>
            </w:r>
            <w:proofErr w:type="gramStart"/>
            <w:r w:rsidRPr="000474A6">
              <w:t>status’</w:t>
            </w:r>
            <w:proofErr w:type="gramEnd"/>
            <w:r w:rsidRPr="000474A6">
              <w:t xml:space="preserve">. </w:t>
            </w:r>
          </w:p>
        </w:tc>
        <w:tc>
          <w:tcPr>
            <w:tcW w:w="950" w:type="dxa"/>
          </w:tcPr>
          <w:p w14:paraId="4E6AA3D3" w14:textId="14C1633C" w:rsidR="0007350E" w:rsidRPr="000474A6" w:rsidRDefault="0007350E" w:rsidP="0007350E">
            <w:pPr>
              <w:pStyle w:val="Tabletext"/>
              <w:jc w:val="right"/>
            </w:pPr>
            <w:r w:rsidRPr="000474A6">
              <w:t>357</w:t>
            </w:r>
          </w:p>
        </w:tc>
      </w:tr>
      <w:tr w:rsidR="0007350E" w:rsidRPr="000474A6" w14:paraId="3D4E1204" w14:textId="77777777" w:rsidTr="00990467">
        <w:trPr>
          <w:cantSplit/>
        </w:trPr>
        <w:tc>
          <w:tcPr>
            <w:tcW w:w="885" w:type="dxa"/>
            <w:shd w:val="clear" w:color="auto" w:fill="auto"/>
          </w:tcPr>
          <w:p w14:paraId="68EEA804" w14:textId="77777777" w:rsidR="0007350E" w:rsidRPr="000474A6" w:rsidRDefault="0007350E" w:rsidP="0007350E">
            <w:pPr>
              <w:pStyle w:val="Tabletext"/>
            </w:pPr>
          </w:p>
        </w:tc>
        <w:tc>
          <w:tcPr>
            <w:tcW w:w="850" w:type="dxa"/>
            <w:shd w:val="clear" w:color="auto" w:fill="auto"/>
          </w:tcPr>
          <w:p w14:paraId="26B082C9" w14:textId="77777777" w:rsidR="0007350E" w:rsidRPr="000474A6" w:rsidRDefault="0007350E" w:rsidP="0007350E">
            <w:pPr>
              <w:pStyle w:val="Tabletext"/>
            </w:pPr>
          </w:p>
        </w:tc>
        <w:tc>
          <w:tcPr>
            <w:tcW w:w="1418" w:type="dxa"/>
            <w:shd w:val="clear" w:color="auto" w:fill="auto"/>
          </w:tcPr>
          <w:p w14:paraId="5C9630FC" w14:textId="77777777" w:rsidR="0007350E" w:rsidRPr="000474A6" w:rsidRDefault="0007350E" w:rsidP="0007350E">
            <w:pPr>
              <w:pStyle w:val="Tabletext"/>
              <w:ind w:right="-141"/>
            </w:pPr>
          </w:p>
        </w:tc>
        <w:tc>
          <w:tcPr>
            <w:tcW w:w="3093" w:type="dxa"/>
          </w:tcPr>
          <w:p w14:paraId="08E216D5" w14:textId="5A08A56D" w:rsidR="0007350E" w:rsidRPr="000474A6" w:rsidRDefault="0007350E" w:rsidP="0007350E">
            <w:pPr>
              <w:pStyle w:val="Tabletext"/>
            </w:pPr>
            <w:r w:rsidRPr="000474A6">
              <w:t>Any spell of unemployment during the year</w:t>
            </w:r>
          </w:p>
        </w:tc>
        <w:tc>
          <w:tcPr>
            <w:tcW w:w="1184" w:type="dxa"/>
          </w:tcPr>
          <w:p w14:paraId="64929057" w14:textId="18BF1C05" w:rsidR="0007350E" w:rsidRPr="000474A6" w:rsidRDefault="0007350E" w:rsidP="0007350E">
            <w:pPr>
              <w:pStyle w:val="Tabletext"/>
            </w:pPr>
            <w:r w:rsidRPr="000474A6">
              <w:t>XUNE2017</w:t>
            </w:r>
          </w:p>
        </w:tc>
        <w:tc>
          <w:tcPr>
            <w:tcW w:w="5622" w:type="dxa"/>
            <w:shd w:val="clear" w:color="auto" w:fill="auto"/>
          </w:tcPr>
          <w:p w14:paraId="65B844D3" w14:textId="10176A07" w:rsidR="0007350E" w:rsidRPr="000474A6" w:rsidRDefault="0007350E" w:rsidP="0007350E">
            <w:pPr>
              <w:pStyle w:val="Tabletext"/>
            </w:pPr>
            <w:r w:rsidRPr="000474A6">
              <w:t xml:space="preserve">Change due to change to ‘Labour force </w:t>
            </w:r>
            <w:proofErr w:type="gramStart"/>
            <w:r w:rsidRPr="000474A6">
              <w:t>status’</w:t>
            </w:r>
            <w:proofErr w:type="gramEnd"/>
            <w:r w:rsidRPr="000474A6">
              <w:t>.</w:t>
            </w:r>
          </w:p>
        </w:tc>
        <w:tc>
          <w:tcPr>
            <w:tcW w:w="950" w:type="dxa"/>
          </w:tcPr>
          <w:p w14:paraId="69355015" w14:textId="582D4D43" w:rsidR="0007350E" w:rsidRPr="000474A6" w:rsidRDefault="0007350E" w:rsidP="0007350E">
            <w:pPr>
              <w:pStyle w:val="Tabletext"/>
              <w:jc w:val="right"/>
            </w:pPr>
            <w:r w:rsidRPr="000474A6">
              <w:t>10</w:t>
            </w:r>
          </w:p>
        </w:tc>
      </w:tr>
      <w:tr w:rsidR="0007350E" w:rsidRPr="000474A6" w14:paraId="0D1C3037" w14:textId="77777777" w:rsidTr="00990467">
        <w:trPr>
          <w:cantSplit/>
        </w:trPr>
        <w:tc>
          <w:tcPr>
            <w:tcW w:w="885" w:type="dxa"/>
            <w:shd w:val="clear" w:color="auto" w:fill="auto"/>
          </w:tcPr>
          <w:p w14:paraId="46A486ED" w14:textId="77777777" w:rsidR="0007350E" w:rsidRPr="000474A6" w:rsidRDefault="0007350E" w:rsidP="0007350E">
            <w:pPr>
              <w:pStyle w:val="Tabletext"/>
            </w:pPr>
          </w:p>
        </w:tc>
        <w:tc>
          <w:tcPr>
            <w:tcW w:w="850" w:type="dxa"/>
            <w:shd w:val="clear" w:color="auto" w:fill="auto"/>
          </w:tcPr>
          <w:p w14:paraId="30D90ABD" w14:textId="77777777" w:rsidR="0007350E" w:rsidRPr="000474A6" w:rsidRDefault="0007350E" w:rsidP="0007350E">
            <w:pPr>
              <w:pStyle w:val="Tabletext"/>
            </w:pPr>
          </w:p>
        </w:tc>
        <w:tc>
          <w:tcPr>
            <w:tcW w:w="1418" w:type="dxa"/>
            <w:shd w:val="clear" w:color="auto" w:fill="auto"/>
          </w:tcPr>
          <w:p w14:paraId="117DC9EF" w14:textId="77777777" w:rsidR="0007350E" w:rsidRPr="000474A6" w:rsidRDefault="0007350E" w:rsidP="0007350E">
            <w:pPr>
              <w:pStyle w:val="Tabletext"/>
              <w:ind w:right="-141"/>
            </w:pPr>
          </w:p>
        </w:tc>
        <w:tc>
          <w:tcPr>
            <w:tcW w:w="3093" w:type="dxa"/>
          </w:tcPr>
          <w:p w14:paraId="21B87E10" w14:textId="5CF9E1F9" w:rsidR="0007350E" w:rsidRPr="000474A6" w:rsidRDefault="0007350E" w:rsidP="0007350E">
            <w:pPr>
              <w:pStyle w:val="Tabletext"/>
            </w:pPr>
            <w:r w:rsidRPr="000474A6">
              <w:t> </w:t>
            </w:r>
          </w:p>
        </w:tc>
        <w:tc>
          <w:tcPr>
            <w:tcW w:w="1184" w:type="dxa"/>
          </w:tcPr>
          <w:p w14:paraId="3DC8F40B" w14:textId="795EF71A" w:rsidR="0007350E" w:rsidRPr="000474A6" w:rsidRDefault="0007350E" w:rsidP="0007350E">
            <w:pPr>
              <w:pStyle w:val="Tabletext"/>
            </w:pPr>
            <w:r w:rsidRPr="000474A6">
              <w:t>XUNE2018</w:t>
            </w:r>
          </w:p>
        </w:tc>
        <w:tc>
          <w:tcPr>
            <w:tcW w:w="5622" w:type="dxa"/>
            <w:shd w:val="clear" w:color="auto" w:fill="auto"/>
          </w:tcPr>
          <w:p w14:paraId="614727BB" w14:textId="7CBD39A3" w:rsidR="0007350E" w:rsidRPr="000474A6" w:rsidRDefault="0007350E" w:rsidP="0007350E">
            <w:pPr>
              <w:pStyle w:val="Tabletext"/>
            </w:pPr>
            <w:r w:rsidRPr="000474A6">
              <w:t xml:space="preserve">Change due to change to ‘Labour force </w:t>
            </w:r>
            <w:proofErr w:type="gramStart"/>
            <w:r w:rsidRPr="000474A6">
              <w:t>status’</w:t>
            </w:r>
            <w:proofErr w:type="gramEnd"/>
            <w:r w:rsidRPr="000474A6">
              <w:t>.</w:t>
            </w:r>
          </w:p>
        </w:tc>
        <w:tc>
          <w:tcPr>
            <w:tcW w:w="950" w:type="dxa"/>
          </w:tcPr>
          <w:p w14:paraId="01CC13B1" w14:textId="23D88A8D" w:rsidR="0007350E" w:rsidRPr="000474A6" w:rsidRDefault="0007350E" w:rsidP="0007350E">
            <w:pPr>
              <w:pStyle w:val="Tabletext"/>
              <w:jc w:val="right"/>
            </w:pPr>
            <w:r w:rsidRPr="000474A6">
              <w:t>14</w:t>
            </w:r>
          </w:p>
        </w:tc>
      </w:tr>
      <w:tr w:rsidR="0007350E" w:rsidRPr="000474A6" w14:paraId="2A815F6D" w14:textId="77777777" w:rsidTr="00990467">
        <w:trPr>
          <w:cantSplit/>
        </w:trPr>
        <w:tc>
          <w:tcPr>
            <w:tcW w:w="885" w:type="dxa"/>
            <w:shd w:val="clear" w:color="auto" w:fill="auto"/>
          </w:tcPr>
          <w:p w14:paraId="78331F3E" w14:textId="77777777" w:rsidR="0007350E" w:rsidRPr="000474A6" w:rsidRDefault="0007350E" w:rsidP="0007350E">
            <w:pPr>
              <w:pStyle w:val="Tabletext"/>
            </w:pPr>
          </w:p>
        </w:tc>
        <w:tc>
          <w:tcPr>
            <w:tcW w:w="850" w:type="dxa"/>
            <w:shd w:val="clear" w:color="auto" w:fill="auto"/>
          </w:tcPr>
          <w:p w14:paraId="5C4294EB" w14:textId="77777777" w:rsidR="0007350E" w:rsidRPr="000474A6" w:rsidRDefault="0007350E" w:rsidP="0007350E">
            <w:pPr>
              <w:pStyle w:val="Tabletext"/>
            </w:pPr>
          </w:p>
        </w:tc>
        <w:tc>
          <w:tcPr>
            <w:tcW w:w="1418" w:type="dxa"/>
            <w:shd w:val="clear" w:color="auto" w:fill="auto"/>
          </w:tcPr>
          <w:p w14:paraId="0157DDE8" w14:textId="77777777" w:rsidR="0007350E" w:rsidRPr="000474A6" w:rsidRDefault="0007350E" w:rsidP="0007350E">
            <w:pPr>
              <w:pStyle w:val="Tabletext"/>
              <w:ind w:right="-141"/>
            </w:pPr>
          </w:p>
        </w:tc>
        <w:tc>
          <w:tcPr>
            <w:tcW w:w="3093" w:type="dxa"/>
          </w:tcPr>
          <w:p w14:paraId="22E8BB4A" w14:textId="45481ABD" w:rsidR="0007350E" w:rsidRPr="000474A6" w:rsidRDefault="0007350E" w:rsidP="0007350E">
            <w:pPr>
              <w:pStyle w:val="Tabletext"/>
            </w:pPr>
            <w:r w:rsidRPr="000474A6">
              <w:t>Marital status</w:t>
            </w:r>
          </w:p>
        </w:tc>
        <w:tc>
          <w:tcPr>
            <w:tcW w:w="1184" w:type="dxa"/>
          </w:tcPr>
          <w:p w14:paraId="5565CD97" w14:textId="7A36A47D" w:rsidR="0007350E" w:rsidRPr="000474A6" w:rsidRDefault="0007350E" w:rsidP="0007350E">
            <w:pPr>
              <w:pStyle w:val="Tabletext"/>
            </w:pPr>
            <w:r w:rsidRPr="000474A6">
              <w:t>XMAR2017</w:t>
            </w:r>
          </w:p>
        </w:tc>
        <w:tc>
          <w:tcPr>
            <w:tcW w:w="5622" w:type="dxa"/>
            <w:shd w:val="clear" w:color="auto" w:fill="auto"/>
          </w:tcPr>
          <w:p w14:paraId="3D8CF8AD" w14:textId="1C231C35" w:rsidR="0007350E" w:rsidRPr="000474A6" w:rsidRDefault="0007350E" w:rsidP="0007350E">
            <w:pPr>
              <w:pStyle w:val="Tabletext"/>
            </w:pPr>
            <w:r w:rsidRPr="000474A6">
              <w:t xml:space="preserve">Respondents from the top-up group are only incorporated into the LSAY sample if they complete the main LSAY interview. Respondents from the top-up group who did not complete the main LSAY interview in 2017 were previously assigned an ‘in survey’ flag. This has been modified and these respondents are no longer assigned an ‘in survey’ flag or ‘Marital status’ in 2017. </w:t>
            </w:r>
          </w:p>
        </w:tc>
        <w:tc>
          <w:tcPr>
            <w:tcW w:w="950" w:type="dxa"/>
          </w:tcPr>
          <w:p w14:paraId="642CECB2" w14:textId="553C96C7" w:rsidR="0007350E" w:rsidRPr="000474A6" w:rsidRDefault="0007350E" w:rsidP="0007350E">
            <w:pPr>
              <w:pStyle w:val="Tabletext"/>
              <w:jc w:val="right"/>
            </w:pPr>
            <w:r w:rsidRPr="000474A6">
              <w:t>278</w:t>
            </w:r>
          </w:p>
        </w:tc>
      </w:tr>
      <w:tr w:rsidR="0007350E" w:rsidRPr="000474A6" w14:paraId="16C10FF8" w14:textId="77777777" w:rsidTr="00990467">
        <w:trPr>
          <w:cantSplit/>
        </w:trPr>
        <w:tc>
          <w:tcPr>
            <w:tcW w:w="885" w:type="dxa"/>
            <w:tcBorders>
              <w:bottom w:val="single" w:sz="4" w:space="0" w:color="auto"/>
            </w:tcBorders>
            <w:shd w:val="clear" w:color="auto" w:fill="auto"/>
          </w:tcPr>
          <w:p w14:paraId="24F0A79C" w14:textId="77777777" w:rsidR="0007350E" w:rsidRPr="000474A6" w:rsidRDefault="0007350E" w:rsidP="0007350E">
            <w:pPr>
              <w:pStyle w:val="Tabletext"/>
            </w:pPr>
          </w:p>
        </w:tc>
        <w:tc>
          <w:tcPr>
            <w:tcW w:w="850" w:type="dxa"/>
            <w:tcBorders>
              <w:bottom w:val="single" w:sz="4" w:space="0" w:color="auto"/>
            </w:tcBorders>
            <w:shd w:val="clear" w:color="auto" w:fill="auto"/>
          </w:tcPr>
          <w:p w14:paraId="3F5ADCBF" w14:textId="77777777" w:rsidR="0007350E" w:rsidRPr="000474A6" w:rsidRDefault="0007350E" w:rsidP="0007350E">
            <w:pPr>
              <w:pStyle w:val="Tabletext"/>
            </w:pPr>
          </w:p>
        </w:tc>
        <w:tc>
          <w:tcPr>
            <w:tcW w:w="1418" w:type="dxa"/>
            <w:tcBorders>
              <w:bottom w:val="single" w:sz="4" w:space="0" w:color="auto"/>
            </w:tcBorders>
            <w:shd w:val="clear" w:color="auto" w:fill="auto"/>
          </w:tcPr>
          <w:p w14:paraId="1BD35365" w14:textId="77777777" w:rsidR="0007350E" w:rsidRPr="000474A6" w:rsidRDefault="0007350E" w:rsidP="0007350E">
            <w:pPr>
              <w:pStyle w:val="Tabletext"/>
              <w:ind w:right="-141"/>
            </w:pPr>
          </w:p>
        </w:tc>
        <w:tc>
          <w:tcPr>
            <w:tcW w:w="3093" w:type="dxa"/>
            <w:tcBorders>
              <w:bottom w:val="single" w:sz="4" w:space="0" w:color="auto"/>
            </w:tcBorders>
          </w:tcPr>
          <w:p w14:paraId="15331286" w14:textId="10712411" w:rsidR="0007350E" w:rsidRPr="000474A6" w:rsidRDefault="0007350E" w:rsidP="0007350E">
            <w:pPr>
              <w:pStyle w:val="Tabletext"/>
            </w:pPr>
            <w:r w:rsidRPr="000474A6">
              <w:t>Number of dependent children</w:t>
            </w:r>
          </w:p>
        </w:tc>
        <w:tc>
          <w:tcPr>
            <w:tcW w:w="1184" w:type="dxa"/>
            <w:tcBorders>
              <w:bottom w:val="single" w:sz="4" w:space="0" w:color="auto"/>
            </w:tcBorders>
          </w:tcPr>
          <w:p w14:paraId="635A676F" w14:textId="5F81567F" w:rsidR="0007350E" w:rsidRPr="000474A6" w:rsidRDefault="0007350E" w:rsidP="0007350E">
            <w:pPr>
              <w:pStyle w:val="Tabletext"/>
            </w:pPr>
            <w:r w:rsidRPr="000474A6">
              <w:t>XCHI2017</w:t>
            </w:r>
          </w:p>
        </w:tc>
        <w:tc>
          <w:tcPr>
            <w:tcW w:w="5622" w:type="dxa"/>
            <w:tcBorders>
              <w:bottom w:val="single" w:sz="4" w:space="0" w:color="auto"/>
            </w:tcBorders>
            <w:shd w:val="clear" w:color="auto" w:fill="auto"/>
          </w:tcPr>
          <w:p w14:paraId="1E3EF57A" w14:textId="4B542615" w:rsidR="0007350E" w:rsidRPr="000474A6" w:rsidRDefault="0007350E" w:rsidP="0007350E">
            <w:pPr>
              <w:pStyle w:val="Tabletext"/>
            </w:pPr>
            <w:r w:rsidRPr="000474A6">
              <w:t xml:space="preserve">As above. These respondents are no longer assigned an ‘in survey’ flag or ‘Number of dependent children’ in 2017. </w:t>
            </w:r>
          </w:p>
        </w:tc>
        <w:tc>
          <w:tcPr>
            <w:tcW w:w="950" w:type="dxa"/>
            <w:tcBorders>
              <w:bottom w:val="single" w:sz="4" w:space="0" w:color="auto"/>
            </w:tcBorders>
          </w:tcPr>
          <w:p w14:paraId="705C0F3A" w14:textId="582E3DD7" w:rsidR="0007350E" w:rsidRPr="000474A6" w:rsidRDefault="0007350E" w:rsidP="0007350E">
            <w:pPr>
              <w:pStyle w:val="Tabletext"/>
              <w:jc w:val="right"/>
            </w:pPr>
            <w:r w:rsidRPr="000474A6">
              <w:t>278</w:t>
            </w:r>
          </w:p>
        </w:tc>
      </w:tr>
      <w:tr w:rsidR="0007350E" w:rsidRPr="000474A6" w14:paraId="0FBCA4BB" w14:textId="77777777" w:rsidTr="00990467">
        <w:trPr>
          <w:cantSplit/>
        </w:trPr>
        <w:tc>
          <w:tcPr>
            <w:tcW w:w="885" w:type="dxa"/>
            <w:tcBorders>
              <w:top w:val="single" w:sz="4" w:space="0" w:color="auto"/>
            </w:tcBorders>
            <w:shd w:val="clear" w:color="auto" w:fill="auto"/>
          </w:tcPr>
          <w:p w14:paraId="5B5E8755" w14:textId="7BA2011D" w:rsidR="0007350E" w:rsidRPr="000474A6" w:rsidRDefault="0007350E" w:rsidP="0007350E">
            <w:pPr>
              <w:pStyle w:val="Tabletext"/>
            </w:pPr>
            <w:r w:rsidRPr="000474A6">
              <w:lastRenderedPageBreak/>
              <w:t>Waves 1 to 4 (2015 to 2018)</w:t>
            </w:r>
          </w:p>
        </w:tc>
        <w:tc>
          <w:tcPr>
            <w:tcW w:w="850" w:type="dxa"/>
            <w:tcBorders>
              <w:top w:val="single" w:sz="4" w:space="0" w:color="auto"/>
            </w:tcBorders>
            <w:shd w:val="clear" w:color="auto" w:fill="auto"/>
          </w:tcPr>
          <w:p w14:paraId="547AA251" w14:textId="48727334" w:rsidR="0007350E" w:rsidRPr="000474A6" w:rsidRDefault="0007350E" w:rsidP="0007350E">
            <w:pPr>
              <w:pStyle w:val="Tabletext"/>
            </w:pPr>
            <w:r w:rsidRPr="000474A6">
              <w:t>V3</w:t>
            </w:r>
          </w:p>
        </w:tc>
        <w:tc>
          <w:tcPr>
            <w:tcW w:w="1418" w:type="dxa"/>
            <w:tcBorders>
              <w:top w:val="single" w:sz="4" w:space="0" w:color="auto"/>
            </w:tcBorders>
            <w:shd w:val="clear" w:color="auto" w:fill="auto"/>
          </w:tcPr>
          <w:p w14:paraId="7FB1E07A" w14:textId="733E2B0F" w:rsidR="0007350E" w:rsidRPr="000474A6" w:rsidRDefault="0007350E" w:rsidP="0007350E">
            <w:pPr>
              <w:pStyle w:val="Tabletext"/>
              <w:ind w:right="-141"/>
            </w:pPr>
            <w:r w:rsidRPr="000474A6">
              <w:t>December 2019</w:t>
            </w:r>
          </w:p>
        </w:tc>
        <w:tc>
          <w:tcPr>
            <w:tcW w:w="3093" w:type="dxa"/>
            <w:tcBorders>
              <w:top w:val="single" w:sz="4" w:space="0" w:color="auto"/>
            </w:tcBorders>
          </w:tcPr>
          <w:p w14:paraId="65FDAD77" w14:textId="77777777" w:rsidR="0007350E" w:rsidRPr="000474A6" w:rsidRDefault="0007350E" w:rsidP="0007350E">
            <w:pPr>
              <w:pStyle w:val="Tabletext"/>
              <w:rPr>
                <w:szCs w:val="18"/>
              </w:rPr>
            </w:pPr>
          </w:p>
        </w:tc>
        <w:tc>
          <w:tcPr>
            <w:tcW w:w="1184" w:type="dxa"/>
            <w:tcBorders>
              <w:top w:val="single" w:sz="4" w:space="0" w:color="auto"/>
            </w:tcBorders>
          </w:tcPr>
          <w:p w14:paraId="4FF4A5E4" w14:textId="77777777" w:rsidR="0007350E" w:rsidRPr="000474A6" w:rsidRDefault="0007350E" w:rsidP="0007350E">
            <w:pPr>
              <w:pStyle w:val="Tabletext"/>
              <w:ind w:right="-108"/>
              <w:rPr>
                <w:szCs w:val="18"/>
              </w:rPr>
            </w:pPr>
          </w:p>
        </w:tc>
        <w:tc>
          <w:tcPr>
            <w:tcW w:w="5622" w:type="dxa"/>
            <w:tcBorders>
              <w:top w:val="single" w:sz="4" w:space="0" w:color="auto"/>
            </w:tcBorders>
            <w:shd w:val="clear" w:color="auto" w:fill="auto"/>
          </w:tcPr>
          <w:p w14:paraId="778CF8BC" w14:textId="30DEB08B" w:rsidR="0007350E" w:rsidRPr="000474A6" w:rsidRDefault="0007350E" w:rsidP="0007350E">
            <w:pPr>
              <w:pStyle w:val="Tabletext"/>
            </w:pPr>
            <w:r w:rsidRPr="000474A6">
              <w:t>Wave 4 (2018) variables added to data file; includes an additional 278 respondents from the wave 3 top-up (recruitment) sample who participated in an LSAY interview for the first time.</w:t>
            </w:r>
            <w:r w:rsidRPr="000474A6">
              <w:rPr>
                <w:szCs w:val="18"/>
              </w:rPr>
              <w:t xml:space="preserve"> </w:t>
            </w:r>
          </w:p>
        </w:tc>
        <w:tc>
          <w:tcPr>
            <w:tcW w:w="950" w:type="dxa"/>
            <w:tcBorders>
              <w:top w:val="single" w:sz="4" w:space="0" w:color="auto"/>
            </w:tcBorders>
          </w:tcPr>
          <w:p w14:paraId="762F4D7D" w14:textId="38AFC6A3" w:rsidR="0007350E" w:rsidRPr="000474A6" w:rsidRDefault="0007350E" w:rsidP="0007350E">
            <w:pPr>
              <w:pStyle w:val="Tabletext"/>
              <w:jc w:val="center"/>
            </w:pPr>
            <w:r w:rsidRPr="000474A6">
              <w:t>All</w:t>
            </w:r>
          </w:p>
        </w:tc>
      </w:tr>
      <w:tr w:rsidR="0007350E" w:rsidRPr="000474A6" w14:paraId="6B990E6D" w14:textId="77777777" w:rsidTr="00990467">
        <w:trPr>
          <w:cantSplit/>
        </w:trPr>
        <w:tc>
          <w:tcPr>
            <w:tcW w:w="885" w:type="dxa"/>
            <w:shd w:val="clear" w:color="auto" w:fill="auto"/>
          </w:tcPr>
          <w:p w14:paraId="45F2F0FD" w14:textId="77777777" w:rsidR="0007350E" w:rsidRPr="000474A6" w:rsidRDefault="0007350E" w:rsidP="0007350E">
            <w:pPr>
              <w:pStyle w:val="Tabletext"/>
            </w:pPr>
          </w:p>
        </w:tc>
        <w:tc>
          <w:tcPr>
            <w:tcW w:w="850" w:type="dxa"/>
            <w:shd w:val="clear" w:color="auto" w:fill="auto"/>
          </w:tcPr>
          <w:p w14:paraId="1413F015" w14:textId="77777777" w:rsidR="0007350E" w:rsidRPr="000474A6" w:rsidRDefault="0007350E" w:rsidP="0007350E">
            <w:pPr>
              <w:pStyle w:val="Tabletext"/>
            </w:pPr>
          </w:p>
        </w:tc>
        <w:tc>
          <w:tcPr>
            <w:tcW w:w="1418" w:type="dxa"/>
            <w:shd w:val="clear" w:color="auto" w:fill="auto"/>
          </w:tcPr>
          <w:p w14:paraId="5BEE04C2" w14:textId="77777777" w:rsidR="0007350E" w:rsidRPr="000474A6" w:rsidRDefault="0007350E" w:rsidP="0007350E">
            <w:pPr>
              <w:pStyle w:val="Tabletext"/>
              <w:ind w:right="-141"/>
            </w:pPr>
          </w:p>
        </w:tc>
        <w:tc>
          <w:tcPr>
            <w:tcW w:w="3093" w:type="dxa"/>
          </w:tcPr>
          <w:p w14:paraId="553969FB" w14:textId="51768FDF" w:rsidR="0007350E" w:rsidRPr="000474A6" w:rsidRDefault="0007350E" w:rsidP="0007350E">
            <w:pPr>
              <w:pStyle w:val="Tabletext"/>
            </w:pPr>
            <w:r w:rsidRPr="000474A6">
              <w:t>CAD09 ANZSCO - What kind of job do you expect to have when you are about 30 years old? (2017 Recruitment questionnaire)</w:t>
            </w:r>
          </w:p>
        </w:tc>
        <w:tc>
          <w:tcPr>
            <w:tcW w:w="1184" w:type="dxa"/>
          </w:tcPr>
          <w:p w14:paraId="16A3A46B" w14:textId="4C7A353A" w:rsidR="0007350E" w:rsidRPr="000474A6" w:rsidRDefault="0007350E" w:rsidP="0007350E">
            <w:pPr>
              <w:pStyle w:val="Tabletext"/>
              <w:ind w:right="-108"/>
            </w:pPr>
            <w:r w:rsidRPr="000474A6">
              <w:t>LBCA009_R</w:t>
            </w:r>
          </w:p>
        </w:tc>
        <w:tc>
          <w:tcPr>
            <w:tcW w:w="5622" w:type="dxa"/>
            <w:shd w:val="clear" w:color="auto" w:fill="auto"/>
          </w:tcPr>
          <w:p w14:paraId="1EE7555F" w14:textId="0758DC66" w:rsidR="0007350E" w:rsidRPr="000474A6" w:rsidRDefault="0007350E" w:rsidP="0007350E">
            <w:pPr>
              <w:pStyle w:val="Tabletext"/>
            </w:pPr>
            <w:r w:rsidRPr="000474A6">
              <w:t>LBCA009_R renamed to LBCA009A_R to maintain consistency with the variable naming convention for recruitment questionnaire questions.</w:t>
            </w:r>
          </w:p>
        </w:tc>
        <w:tc>
          <w:tcPr>
            <w:tcW w:w="950" w:type="dxa"/>
          </w:tcPr>
          <w:p w14:paraId="2BC2CF57" w14:textId="77777777" w:rsidR="0007350E" w:rsidRPr="000474A6" w:rsidRDefault="0007350E" w:rsidP="0007350E">
            <w:pPr>
              <w:pStyle w:val="Tabletext"/>
            </w:pPr>
          </w:p>
        </w:tc>
      </w:tr>
      <w:tr w:rsidR="0007350E" w:rsidRPr="000474A6" w14:paraId="1AFF21C3" w14:textId="77777777" w:rsidTr="00990467">
        <w:trPr>
          <w:cantSplit/>
        </w:trPr>
        <w:tc>
          <w:tcPr>
            <w:tcW w:w="885" w:type="dxa"/>
            <w:shd w:val="clear" w:color="auto" w:fill="auto"/>
          </w:tcPr>
          <w:p w14:paraId="71116EAC" w14:textId="77777777" w:rsidR="0007350E" w:rsidRPr="000474A6" w:rsidRDefault="0007350E" w:rsidP="0007350E">
            <w:pPr>
              <w:pStyle w:val="Tabletext"/>
            </w:pPr>
          </w:p>
        </w:tc>
        <w:tc>
          <w:tcPr>
            <w:tcW w:w="850" w:type="dxa"/>
            <w:shd w:val="clear" w:color="auto" w:fill="auto"/>
          </w:tcPr>
          <w:p w14:paraId="44CFA203" w14:textId="77777777" w:rsidR="0007350E" w:rsidRPr="000474A6" w:rsidRDefault="0007350E" w:rsidP="0007350E">
            <w:pPr>
              <w:pStyle w:val="Tabletext"/>
            </w:pPr>
          </w:p>
        </w:tc>
        <w:tc>
          <w:tcPr>
            <w:tcW w:w="1418" w:type="dxa"/>
            <w:shd w:val="clear" w:color="auto" w:fill="auto"/>
          </w:tcPr>
          <w:p w14:paraId="6C872BB9" w14:textId="77777777" w:rsidR="0007350E" w:rsidRPr="000474A6" w:rsidRDefault="0007350E" w:rsidP="0007350E">
            <w:pPr>
              <w:pStyle w:val="Tabletext"/>
              <w:ind w:right="-141"/>
            </w:pPr>
          </w:p>
        </w:tc>
        <w:tc>
          <w:tcPr>
            <w:tcW w:w="3093" w:type="dxa"/>
          </w:tcPr>
          <w:p w14:paraId="18A541DC" w14:textId="41310299" w:rsidR="0007350E" w:rsidRPr="000474A6" w:rsidRDefault="0007350E" w:rsidP="0007350E">
            <w:pPr>
              <w:pStyle w:val="Tabletext"/>
              <w:rPr>
                <w:szCs w:val="18"/>
              </w:rPr>
            </w:pPr>
            <w:r w:rsidRPr="000474A6">
              <w:t>School Identifier (ACARA) (2017 Recruitment questionnaire)</w:t>
            </w:r>
          </w:p>
        </w:tc>
        <w:tc>
          <w:tcPr>
            <w:tcW w:w="1184" w:type="dxa"/>
          </w:tcPr>
          <w:p w14:paraId="16DC4CE5" w14:textId="2BBD5CFE" w:rsidR="0007350E" w:rsidRPr="000474A6" w:rsidRDefault="0007350E" w:rsidP="0007350E">
            <w:pPr>
              <w:pStyle w:val="Tabletext"/>
              <w:ind w:right="-108"/>
              <w:rPr>
                <w:szCs w:val="18"/>
              </w:rPr>
            </w:pPr>
            <w:r w:rsidRPr="000474A6">
              <w:t>ACARA</w:t>
            </w:r>
          </w:p>
        </w:tc>
        <w:tc>
          <w:tcPr>
            <w:tcW w:w="5622" w:type="dxa"/>
            <w:shd w:val="clear" w:color="auto" w:fill="auto"/>
          </w:tcPr>
          <w:p w14:paraId="1C7EBAF8" w14:textId="54882EFC" w:rsidR="0007350E" w:rsidRPr="000474A6" w:rsidRDefault="0007350E" w:rsidP="0007350E">
            <w:pPr>
              <w:pStyle w:val="Tabletext"/>
              <w:rPr>
                <w:szCs w:val="18"/>
              </w:rPr>
            </w:pPr>
            <w:r w:rsidRPr="000474A6">
              <w:t>ACARA was renamed SCHOOLID_R to distinguish between PISA school identifiers (CNTSCHID) and ACARA school identifiers (SCHOOLID).</w:t>
            </w:r>
          </w:p>
        </w:tc>
        <w:tc>
          <w:tcPr>
            <w:tcW w:w="950" w:type="dxa"/>
          </w:tcPr>
          <w:p w14:paraId="44D78466" w14:textId="77777777" w:rsidR="0007350E" w:rsidRPr="000474A6" w:rsidRDefault="0007350E" w:rsidP="0007350E">
            <w:pPr>
              <w:pStyle w:val="Tabletext"/>
            </w:pPr>
          </w:p>
        </w:tc>
      </w:tr>
      <w:tr w:rsidR="0007350E" w:rsidRPr="000474A6" w14:paraId="78445665" w14:textId="77777777" w:rsidTr="00990467">
        <w:trPr>
          <w:cantSplit/>
        </w:trPr>
        <w:tc>
          <w:tcPr>
            <w:tcW w:w="885" w:type="dxa"/>
            <w:shd w:val="clear" w:color="auto" w:fill="auto"/>
          </w:tcPr>
          <w:p w14:paraId="0FD4A8B2" w14:textId="77777777" w:rsidR="0007350E" w:rsidRPr="000474A6" w:rsidRDefault="0007350E" w:rsidP="0007350E">
            <w:pPr>
              <w:pStyle w:val="Tabletext"/>
            </w:pPr>
          </w:p>
        </w:tc>
        <w:tc>
          <w:tcPr>
            <w:tcW w:w="850" w:type="dxa"/>
            <w:shd w:val="clear" w:color="auto" w:fill="auto"/>
          </w:tcPr>
          <w:p w14:paraId="6C588150" w14:textId="77777777" w:rsidR="0007350E" w:rsidRPr="000474A6" w:rsidRDefault="0007350E" w:rsidP="0007350E">
            <w:pPr>
              <w:pStyle w:val="Tabletext"/>
            </w:pPr>
          </w:p>
        </w:tc>
        <w:tc>
          <w:tcPr>
            <w:tcW w:w="1418" w:type="dxa"/>
            <w:shd w:val="clear" w:color="auto" w:fill="auto"/>
          </w:tcPr>
          <w:p w14:paraId="1A65D34D" w14:textId="77777777" w:rsidR="0007350E" w:rsidRPr="000474A6" w:rsidRDefault="0007350E" w:rsidP="0007350E">
            <w:pPr>
              <w:pStyle w:val="Tabletext"/>
              <w:ind w:right="-141"/>
            </w:pPr>
          </w:p>
        </w:tc>
        <w:tc>
          <w:tcPr>
            <w:tcW w:w="3093" w:type="dxa"/>
          </w:tcPr>
          <w:p w14:paraId="4F67E08D" w14:textId="33C383E1" w:rsidR="0007350E" w:rsidRPr="000474A6" w:rsidRDefault="0007350E" w:rsidP="0007350E">
            <w:pPr>
              <w:pStyle w:val="Tabletext"/>
              <w:rPr>
                <w:szCs w:val="18"/>
              </w:rPr>
            </w:pPr>
            <w:r w:rsidRPr="000474A6">
              <w:rPr>
                <w:szCs w:val="18"/>
              </w:rPr>
              <w:t>School identifiers</w:t>
            </w:r>
          </w:p>
        </w:tc>
        <w:tc>
          <w:tcPr>
            <w:tcW w:w="1184" w:type="dxa"/>
          </w:tcPr>
          <w:p w14:paraId="0D2DB372" w14:textId="77777777" w:rsidR="0007350E" w:rsidRPr="000474A6" w:rsidRDefault="0007350E" w:rsidP="0007350E">
            <w:pPr>
              <w:pStyle w:val="Tabletext"/>
              <w:ind w:right="-108"/>
              <w:rPr>
                <w:szCs w:val="18"/>
              </w:rPr>
            </w:pPr>
            <w:r w:rsidRPr="000474A6">
              <w:rPr>
                <w:szCs w:val="18"/>
              </w:rPr>
              <w:t>SCHOOLID_R</w:t>
            </w:r>
          </w:p>
          <w:p w14:paraId="07CA26C7" w14:textId="421A7CAC" w:rsidR="0007350E" w:rsidRPr="000474A6" w:rsidRDefault="0007350E" w:rsidP="0007350E">
            <w:pPr>
              <w:pStyle w:val="Tabletext"/>
              <w:ind w:right="-108"/>
              <w:rPr>
                <w:szCs w:val="18"/>
              </w:rPr>
            </w:pPr>
            <w:r w:rsidRPr="000474A6">
              <w:rPr>
                <w:szCs w:val="18"/>
              </w:rPr>
              <w:t>LBDE007A</w:t>
            </w:r>
          </w:p>
          <w:p w14:paraId="713E5D5B" w14:textId="77777777" w:rsidR="0007350E" w:rsidRPr="000474A6" w:rsidRDefault="0007350E" w:rsidP="0007350E">
            <w:pPr>
              <w:pStyle w:val="Tabletext"/>
              <w:ind w:right="-108"/>
              <w:rPr>
                <w:szCs w:val="18"/>
              </w:rPr>
            </w:pPr>
            <w:r w:rsidRPr="000474A6">
              <w:rPr>
                <w:szCs w:val="18"/>
              </w:rPr>
              <w:t>LBDE009A</w:t>
            </w:r>
          </w:p>
          <w:p w14:paraId="00906DB0" w14:textId="77777777" w:rsidR="0007350E" w:rsidRPr="000474A6" w:rsidRDefault="0007350E" w:rsidP="0007350E">
            <w:pPr>
              <w:pStyle w:val="Tabletext"/>
              <w:ind w:right="-108"/>
              <w:rPr>
                <w:szCs w:val="18"/>
              </w:rPr>
            </w:pPr>
            <w:r w:rsidRPr="000474A6">
              <w:rPr>
                <w:szCs w:val="18"/>
              </w:rPr>
              <w:t>LBDE011A</w:t>
            </w:r>
          </w:p>
          <w:p w14:paraId="3FCCB5B4" w14:textId="77777777" w:rsidR="0007350E" w:rsidRPr="000474A6" w:rsidRDefault="0007350E" w:rsidP="0007350E">
            <w:pPr>
              <w:pStyle w:val="Tabletext"/>
              <w:ind w:right="-108"/>
              <w:rPr>
                <w:szCs w:val="18"/>
              </w:rPr>
            </w:pPr>
            <w:r w:rsidRPr="000474A6">
              <w:rPr>
                <w:szCs w:val="18"/>
              </w:rPr>
              <w:t>LBDE013A</w:t>
            </w:r>
          </w:p>
          <w:p w14:paraId="2B63A025" w14:textId="77777777" w:rsidR="0007350E" w:rsidRPr="000474A6" w:rsidRDefault="0007350E" w:rsidP="0007350E">
            <w:pPr>
              <w:pStyle w:val="Tabletext"/>
              <w:ind w:right="-108"/>
              <w:rPr>
                <w:szCs w:val="18"/>
              </w:rPr>
            </w:pPr>
            <w:r w:rsidRPr="000474A6">
              <w:rPr>
                <w:szCs w:val="18"/>
              </w:rPr>
              <w:t xml:space="preserve">LBLA002C   </w:t>
            </w:r>
          </w:p>
          <w:p w14:paraId="28038402" w14:textId="77777777" w:rsidR="0007350E" w:rsidRPr="000474A6" w:rsidRDefault="0007350E" w:rsidP="0007350E">
            <w:pPr>
              <w:pStyle w:val="Tabletext"/>
              <w:ind w:right="-108"/>
              <w:rPr>
                <w:szCs w:val="18"/>
              </w:rPr>
            </w:pPr>
            <w:r w:rsidRPr="000474A6">
              <w:rPr>
                <w:szCs w:val="18"/>
              </w:rPr>
              <w:t>LBLA009C</w:t>
            </w:r>
          </w:p>
          <w:p w14:paraId="29EC0F07" w14:textId="77777777" w:rsidR="0007350E" w:rsidRPr="000474A6" w:rsidRDefault="0007350E" w:rsidP="0007350E">
            <w:pPr>
              <w:pStyle w:val="Tabletext"/>
              <w:ind w:right="-108"/>
              <w:rPr>
                <w:szCs w:val="18"/>
              </w:rPr>
            </w:pPr>
            <w:r w:rsidRPr="000474A6">
              <w:rPr>
                <w:szCs w:val="18"/>
              </w:rPr>
              <w:t>LCA008_C</w:t>
            </w:r>
          </w:p>
          <w:p w14:paraId="60095243" w14:textId="77777777" w:rsidR="0007350E" w:rsidRPr="000474A6" w:rsidRDefault="0007350E" w:rsidP="0007350E">
            <w:pPr>
              <w:pStyle w:val="Tabletext"/>
              <w:ind w:right="-108"/>
              <w:rPr>
                <w:szCs w:val="18"/>
              </w:rPr>
            </w:pPr>
            <w:r w:rsidRPr="000474A6">
              <w:rPr>
                <w:szCs w:val="18"/>
              </w:rPr>
              <w:t xml:space="preserve">LCK001A   </w:t>
            </w:r>
          </w:p>
          <w:p w14:paraId="60A5C28F" w14:textId="77777777" w:rsidR="0007350E" w:rsidRPr="000474A6" w:rsidRDefault="0007350E" w:rsidP="0007350E">
            <w:pPr>
              <w:pStyle w:val="Tabletext"/>
              <w:ind w:right="-108"/>
              <w:rPr>
                <w:szCs w:val="18"/>
              </w:rPr>
            </w:pPr>
            <w:r w:rsidRPr="000474A6">
              <w:rPr>
                <w:szCs w:val="18"/>
              </w:rPr>
              <w:t xml:space="preserve">LCK003A      </w:t>
            </w:r>
          </w:p>
          <w:p w14:paraId="5225C935" w14:textId="77777777" w:rsidR="0007350E" w:rsidRPr="000474A6" w:rsidRDefault="0007350E" w:rsidP="0007350E">
            <w:pPr>
              <w:pStyle w:val="Tabletext"/>
              <w:ind w:right="-108"/>
              <w:rPr>
                <w:szCs w:val="18"/>
              </w:rPr>
            </w:pPr>
            <w:r w:rsidRPr="000474A6">
              <w:rPr>
                <w:szCs w:val="18"/>
              </w:rPr>
              <w:t xml:space="preserve">LCK005A        </w:t>
            </w:r>
          </w:p>
          <w:p w14:paraId="0EA4C741" w14:textId="77777777" w:rsidR="0007350E" w:rsidRPr="000474A6" w:rsidRDefault="0007350E" w:rsidP="0007350E">
            <w:pPr>
              <w:pStyle w:val="Tabletext"/>
              <w:ind w:right="-108"/>
              <w:rPr>
                <w:szCs w:val="18"/>
              </w:rPr>
            </w:pPr>
            <w:r w:rsidRPr="000474A6">
              <w:rPr>
                <w:szCs w:val="18"/>
              </w:rPr>
              <w:t>LCK007A</w:t>
            </w:r>
          </w:p>
          <w:p w14:paraId="627CC9A6" w14:textId="77777777" w:rsidR="0007350E" w:rsidRPr="000474A6" w:rsidRDefault="0007350E" w:rsidP="0007350E">
            <w:pPr>
              <w:pStyle w:val="Tabletext"/>
              <w:ind w:right="-108"/>
              <w:rPr>
                <w:szCs w:val="18"/>
              </w:rPr>
            </w:pPr>
            <w:r w:rsidRPr="000474A6">
              <w:rPr>
                <w:szCs w:val="18"/>
              </w:rPr>
              <w:t>LDA008</w:t>
            </w:r>
          </w:p>
          <w:p w14:paraId="6850D89E" w14:textId="77777777" w:rsidR="0007350E" w:rsidRPr="000474A6" w:rsidRDefault="0007350E" w:rsidP="0007350E">
            <w:pPr>
              <w:pStyle w:val="Tabletext"/>
              <w:ind w:right="-108"/>
              <w:rPr>
                <w:szCs w:val="18"/>
              </w:rPr>
            </w:pPr>
            <w:r w:rsidRPr="000474A6">
              <w:rPr>
                <w:szCs w:val="18"/>
              </w:rPr>
              <w:t xml:space="preserve">LDK001A                                                                           </w:t>
            </w:r>
          </w:p>
          <w:p w14:paraId="00931426" w14:textId="77777777" w:rsidR="0007350E" w:rsidRPr="000474A6" w:rsidRDefault="0007350E" w:rsidP="0007350E">
            <w:pPr>
              <w:pStyle w:val="Tabletext"/>
              <w:ind w:right="-108"/>
              <w:rPr>
                <w:szCs w:val="18"/>
              </w:rPr>
            </w:pPr>
            <w:r w:rsidRPr="000474A6">
              <w:rPr>
                <w:szCs w:val="18"/>
              </w:rPr>
              <w:t xml:space="preserve">LDK002A                                                                             </w:t>
            </w:r>
          </w:p>
          <w:p w14:paraId="257894C1" w14:textId="77777777" w:rsidR="0007350E" w:rsidRPr="000474A6" w:rsidRDefault="0007350E" w:rsidP="0007350E">
            <w:pPr>
              <w:pStyle w:val="Tabletext"/>
              <w:ind w:right="-108"/>
              <w:rPr>
                <w:szCs w:val="18"/>
              </w:rPr>
            </w:pPr>
            <w:r w:rsidRPr="000474A6">
              <w:rPr>
                <w:szCs w:val="18"/>
              </w:rPr>
              <w:t xml:space="preserve">LDK004A                                                        </w:t>
            </w:r>
          </w:p>
          <w:p w14:paraId="1DEF6444" w14:textId="77777777" w:rsidR="0007350E" w:rsidRPr="000474A6" w:rsidRDefault="0007350E" w:rsidP="0007350E">
            <w:pPr>
              <w:pStyle w:val="Tabletext"/>
              <w:ind w:right="-108"/>
              <w:rPr>
                <w:szCs w:val="18"/>
              </w:rPr>
            </w:pPr>
            <w:r w:rsidRPr="000474A6">
              <w:rPr>
                <w:szCs w:val="18"/>
              </w:rPr>
              <w:t xml:space="preserve">LDK006A                                                               </w:t>
            </w:r>
          </w:p>
          <w:p w14:paraId="5F1E682C" w14:textId="03E653DE" w:rsidR="0007350E" w:rsidRPr="000474A6" w:rsidRDefault="0007350E" w:rsidP="0007350E">
            <w:pPr>
              <w:pStyle w:val="Tabletext"/>
              <w:ind w:right="-108"/>
              <w:rPr>
                <w:szCs w:val="18"/>
              </w:rPr>
            </w:pPr>
            <w:r w:rsidRPr="000474A6">
              <w:rPr>
                <w:szCs w:val="18"/>
              </w:rPr>
              <w:t>LDK008A</w:t>
            </w:r>
          </w:p>
        </w:tc>
        <w:tc>
          <w:tcPr>
            <w:tcW w:w="5622" w:type="dxa"/>
            <w:shd w:val="clear" w:color="auto" w:fill="auto"/>
          </w:tcPr>
          <w:p w14:paraId="5B84531E" w14:textId="77777777" w:rsidR="0007350E" w:rsidRPr="000474A6" w:rsidRDefault="0007350E" w:rsidP="0007350E">
            <w:pPr>
              <w:pStyle w:val="Tabletext"/>
              <w:rPr>
                <w:szCs w:val="18"/>
              </w:rPr>
            </w:pPr>
            <w:r w:rsidRPr="000474A6">
              <w:rPr>
                <w:szCs w:val="18"/>
              </w:rPr>
              <w:t xml:space="preserve">To enable data linkage with the ACARA </w:t>
            </w:r>
            <w:r w:rsidRPr="000474A6">
              <w:rPr>
                <w:i/>
                <w:szCs w:val="18"/>
              </w:rPr>
              <w:t>My School</w:t>
            </w:r>
            <w:r w:rsidRPr="000474A6">
              <w:rPr>
                <w:szCs w:val="18"/>
              </w:rPr>
              <w:t xml:space="preserve"> data while protecting the identities of schools, a study specific school identifier has been created in place of the ACARA school identifier. </w:t>
            </w:r>
          </w:p>
          <w:p w14:paraId="5779DBEF" w14:textId="6E01F0EB" w:rsidR="0007350E" w:rsidRPr="000474A6" w:rsidRDefault="0007350E" w:rsidP="0007350E">
            <w:pPr>
              <w:pStyle w:val="Tabletext"/>
              <w:rPr>
                <w:szCs w:val="18"/>
              </w:rPr>
            </w:pPr>
            <w:r w:rsidRPr="000474A6">
              <w:rPr>
                <w:szCs w:val="18"/>
              </w:rPr>
              <w:t>Variables have been appended with:</w:t>
            </w:r>
          </w:p>
          <w:p w14:paraId="7AF872E0" w14:textId="77777777" w:rsidR="0007350E" w:rsidRPr="000474A6" w:rsidRDefault="0007350E" w:rsidP="0007350E">
            <w:pPr>
              <w:pStyle w:val="ListBullet"/>
              <w:rPr>
                <w:sz w:val="16"/>
              </w:rPr>
            </w:pPr>
            <w:r w:rsidRPr="000474A6">
              <w:rPr>
                <w:sz w:val="16"/>
              </w:rPr>
              <w:t xml:space="preserve">‘_C’ to denote the campus level school </w:t>
            </w:r>
            <w:proofErr w:type="gramStart"/>
            <w:r w:rsidRPr="000474A6">
              <w:rPr>
                <w:sz w:val="16"/>
              </w:rPr>
              <w:t>identifier</w:t>
            </w:r>
            <w:proofErr w:type="gramEnd"/>
          </w:p>
          <w:p w14:paraId="4012932C" w14:textId="3CB3FF86" w:rsidR="0007350E" w:rsidRPr="000474A6" w:rsidRDefault="0007350E" w:rsidP="0007350E">
            <w:pPr>
              <w:pStyle w:val="ListBullet"/>
              <w:rPr>
                <w:sz w:val="16"/>
              </w:rPr>
            </w:pPr>
            <w:r w:rsidRPr="000474A6">
              <w:rPr>
                <w:sz w:val="16"/>
                <w:szCs w:val="18"/>
              </w:rPr>
              <w:t>‘_M’ to denote the main campus school identifier (used for linking the main LSAY data file with the LSAY-ACARA linked datasets).</w:t>
            </w:r>
          </w:p>
          <w:p w14:paraId="2C8F4FDB" w14:textId="36143F16" w:rsidR="0007350E" w:rsidRPr="000474A6" w:rsidRDefault="0007350E" w:rsidP="0007350E">
            <w:pPr>
              <w:pStyle w:val="Tabletext"/>
            </w:pPr>
            <w:r w:rsidRPr="000474A6">
              <w:rPr>
                <w:szCs w:val="18"/>
              </w:rPr>
              <w:t>Further information is available from the ‘Data linkage’ section of this user guide.</w:t>
            </w:r>
          </w:p>
        </w:tc>
        <w:tc>
          <w:tcPr>
            <w:tcW w:w="950" w:type="dxa"/>
          </w:tcPr>
          <w:p w14:paraId="10F73F4E" w14:textId="77777777" w:rsidR="0007350E" w:rsidRPr="000474A6" w:rsidRDefault="0007350E" w:rsidP="0007350E">
            <w:pPr>
              <w:pStyle w:val="Tabletext"/>
            </w:pPr>
          </w:p>
        </w:tc>
      </w:tr>
      <w:tr w:rsidR="0007350E" w:rsidRPr="000474A6" w14:paraId="57CF95F1" w14:textId="77777777" w:rsidTr="00990467">
        <w:trPr>
          <w:cantSplit/>
        </w:trPr>
        <w:tc>
          <w:tcPr>
            <w:tcW w:w="885" w:type="dxa"/>
            <w:shd w:val="clear" w:color="auto" w:fill="auto"/>
          </w:tcPr>
          <w:p w14:paraId="4C2C5876" w14:textId="77777777" w:rsidR="0007350E" w:rsidRPr="000474A6" w:rsidRDefault="0007350E" w:rsidP="0007350E">
            <w:pPr>
              <w:pStyle w:val="Tabletext"/>
            </w:pPr>
          </w:p>
        </w:tc>
        <w:tc>
          <w:tcPr>
            <w:tcW w:w="850" w:type="dxa"/>
            <w:shd w:val="clear" w:color="auto" w:fill="auto"/>
          </w:tcPr>
          <w:p w14:paraId="5C4A960F" w14:textId="77777777" w:rsidR="0007350E" w:rsidRPr="000474A6" w:rsidRDefault="0007350E" w:rsidP="0007350E">
            <w:pPr>
              <w:pStyle w:val="Tabletext"/>
            </w:pPr>
          </w:p>
        </w:tc>
        <w:tc>
          <w:tcPr>
            <w:tcW w:w="1418" w:type="dxa"/>
            <w:shd w:val="clear" w:color="auto" w:fill="auto"/>
          </w:tcPr>
          <w:p w14:paraId="346BAC92" w14:textId="77777777" w:rsidR="0007350E" w:rsidRPr="000474A6" w:rsidRDefault="0007350E" w:rsidP="0007350E">
            <w:pPr>
              <w:pStyle w:val="Tabletext"/>
              <w:ind w:right="-141"/>
            </w:pPr>
          </w:p>
        </w:tc>
        <w:tc>
          <w:tcPr>
            <w:tcW w:w="3093" w:type="dxa"/>
            <w:shd w:val="clear" w:color="auto" w:fill="auto"/>
          </w:tcPr>
          <w:p w14:paraId="21C81ED4" w14:textId="152C978A" w:rsidR="0007350E" w:rsidRPr="000474A6" w:rsidRDefault="0007350E" w:rsidP="0007350E">
            <w:pPr>
              <w:pStyle w:val="Tabletext"/>
            </w:pPr>
            <w:r w:rsidRPr="000474A6">
              <w:t>Weight variables</w:t>
            </w:r>
          </w:p>
        </w:tc>
        <w:tc>
          <w:tcPr>
            <w:tcW w:w="1184" w:type="dxa"/>
            <w:shd w:val="clear" w:color="auto" w:fill="auto"/>
          </w:tcPr>
          <w:p w14:paraId="0DD86EAE" w14:textId="77777777" w:rsidR="0007350E" w:rsidRPr="000474A6" w:rsidRDefault="0007350E" w:rsidP="0007350E">
            <w:pPr>
              <w:pStyle w:val="Tabletext"/>
              <w:ind w:right="-108"/>
            </w:pPr>
            <w:r w:rsidRPr="000474A6">
              <w:t>WT2016</w:t>
            </w:r>
          </w:p>
          <w:p w14:paraId="431AB5B8" w14:textId="77777777" w:rsidR="0007350E" w:rsidRPr="000474A6" w:rsidRDefault="0007350E" w:rsidP="0007350E">
            <w:pPr>
              <w:pStyle w:val="Tabletext"/>
              <w:ind w:right="-108"/>
            </w:pPr>
            <w:r w:rsidRPr="000474A6">
              <w:t>WT16GEN</w:t>
            </w:r>
          </w:p>
          <w:p w14:paraId="72BA3523" w14:textId="77777777" w:rsidR="0007350E" w:rsidRPr="000474A6" w:rsidRDefault="0007350E" w:rsidP="0007350E">
            <w:pPr>
              <w:pStyle w:val="Tabletext"/>
              <w:ind w:right="-108"/>
            </w:pPr>
            <w:r w:rsidRPr="000474A6">
              <w:t>WT2016P</w:t>
            </w:r>
          </w:p>
          <w:p w14:paraId="6C95676A" w14:textId="77777777" w:rsidR="0007350E" w:rsidRPr="000474A6" w:rsidRDefault="0007350E" w:rsidP="0007350E">
            <w:pPr>
              <w:pStyle w:val="Tabletext"/>
              <w:ind w:right="-108"/>
            </w:pPr>
            <w:r w:rsidRPr="000474A6">
              <w:t>WT16GENP</w:t>
            </w:r>
          </w:p>
          <w:p w14:paraId="3AAD3655" w14:textId="77777777" w:rsidR="0007350E" w:rsidRPr="000474A6" w:rsidRDefault="0007350E" w:rsidP="0007350E">
            <w:pPr>
              <w:pStyle w:val="Tabletext"/>
              <w:ind w:right="-108"/>
            </w:pPr>
            <w:r w:rsidRPr="000474A6">
              <w:t>WT2017</w:t>
            </w:r>
          </w:p>
          <w:p w14:paraId="220A3937" w14:textId="77777777" w:rsidR="0007350E" w:rsidRPr="000474A6" w:rsidRDefault="0007350E" w:rsidP="0007350E">
            <w:pPr>
              <w:pStyle w:val="Tabletext"/>
              <w:ind w:right="-108"/>
            </w:pPr>
            <w:r w:rsidRPr="000474A6">
              <w:t>WT17GEN</w:t>
            </w:r>
          </w:p>
          <w:p w14:paraId="7D41C0C1" w14:textId="77777777" w:rsidR="0007350E" w:rsidRPr="000474A6" w:rsidRDefault="0007350E" w:rsidP="0007350E">
            <w:pPr>
              <w:pStyle w:val="Tabletext"/>
              <w:ind w:right="-108"/>
            </w:pPr>
            <w:r w:rsidRPr="000474A6">
              <w:t>WT2017P</w:t>
            </w:r>
          </w:p>
          <w:p w14:paraId="5E8C9AC8" w14:textId="77777777" w:rsidR="0007350E" w:rsidRPr="000474A6" w:rsidRDefault="0007350E" w:rsidP="0007350E">
            <w:pPr>
              <w:pStyle w:val="Tabletext"/>
              <w:ind w:right="-108"/>
            </w:pPr>
            <w:r w:rsidRPr="000474A6">
              <w:t>WT17GENP</w:t>
            </w:r>
          </w:p>
          <w:p w14:paraId="531ACF6F" w14:textId="77777777" w:rsidR="0007350E" w:rsidRPr="000474A6" w:rsidRDefault="0007350E" w:rsidP="0007350E">
            <w:pPr>
              <w:pStyle w:val="Tabletext"/>
              <w:ind w:right="-108"/>
            </w:pPr>
            <w:r w:rsidRPr="000474A6">
              <w:t>WT2017_R</w:t>
            </w:r>
          </w:p>
          <w:p w14:paraId="155370ED" w14:textId="4694BAED" w:rsidR="0007350E" w:rsidRPr="000474A6" w:rsidRDefault="0007350E" w:rsidP="0007350E">
            <w:pPr>
              <w:pStyle w:val="Tabletext"/>
              <w:ind w:right="-108"/>
            </w:pPr>
            <w:r w:rsidRPr="000474A6">
              <w:t>WT2017P_R</w:t>
            </w:r>
          </w:p>
        </w:tc>
        <w:tc>
          <w:tcPr>
            <w:tcW w:w="5622" w:type="dxa"/>
            <w:shd w:val="clear" w:color="auto" w:fill="auto"/>
          </w:tcPr>
          <w:p w14:paraId="3D1FF9A2" w14:textId="61E0EB69" w:rsidR="0007350E" w:rsidRPr="000474A6" w:rsidRDefault="0007350E" w:rsidP="0007350E">
            <w:pPr>
              <w:pStyle w:val="Tabletext"/>
            </w:pPr>
            <w:r w:rsidRPr="000474A6">
              <w:t>Minor adjustments to weight variables from previous waves to account for variation in the sample as a result of respondents from the top-up sample completing an LSAY interview for the first time in wave 4 (2018).</w:t>
            </w:r>
          </w:p>
        </w:tc>
        <w:tc>
          <w:tcPr>
            <w:tcW w:w="950" w:type="dxa"/>
          </w:tcPr>
          <w:p w14:paraId="0EB884E9" w14:textId="77777777" w:rsidR="0007350E" w:rsidRPr="000474A6" w:rsidRDefault="0007350E" w:rsidP="0007350E">
            <w:pPr>
              <w:pStyle w:val="Tabletext"/>
            </w:pPr>
          </w:p>
        </w:tc>
      </w:tr>
      <w:tr w:rsidR="0007350E" w:rsidRPr="000474A6" w14:paraId="6E4FD72F" w14:textId="77777777" w:rsidTr="00990467">
        <w:trPr>
          <w:cantSplit/>
        </w:trPr>
        <w:tc>
          <w:tcPr>
            <w:tcW w:w="885" w:type="dxa"/>
            <w:shd w:val="clear" w:color="auto" w:fill="auto"/>
          </w:tcPr>
          <w:p w14:paraId="21DDF895" w14:textId="77777777" w:rsidR="0007350E" w:rsidRPr="000474A6" w:rsidRDefault="0007350E" w:rsidP="0007350E">
            <w:pPr>
              <w:pStyle w:val="Tabletext"/>
            </w:pPr>
          </w:p>
        </w:tc>
        <w:tc>
          <w:tcPr>
            <w:tcW w:w="850" w:type="dxa"/>
            <w:shd w:val="clear" w:color="auto" w:fill="auto"/>
          </w:tcPr>
          <w:p w14:paraId="5B9623E0" w14:textId="77777777" w:rsidR="0007350E" w:rsidRPr="000474A6" w:rsidRDefault="0007350E" w:rsidP="0007350E">
            <w:pPr>
              <w:pStyle w:val="Tabletext"/>
            </w:pPr>
          </w:p>
        </w:tc>
        <w:tc>
          <w:tcPr>
            <w:tcW w:w="1418" w:type="dxa"/>
            <w:shd w:val="clear" w:color="auto" w:fill="auto"/>
          </w:tcPr>
          <w:p w14:paraId="29EB279C" w14:textId="77777777" w:rsidR="0007350E" w:rsidRPr="000474A6" w:rsidRDefault="0007350E" w:rsidP="0007350E">
            <w:pPr>
              <w:pStyle w:val="Tabletext"/>
              <w:ind w:right="-141"/>
            </w:pPr>
          </w:p>
        </w:tc>
        <w:tc>
          <w:tcPr>
            <w:tcW w:w="3093" w:type="dxa"/>
          </w:tcPr>
          <w:p w14:paraId="3D5B6057" w14:textId="5AF3AF0D" w:rsidR="0007350E" w:rsidRPr="000474A6" w:rsidRDefault="0007350E" w:rsidP="0007350E">
            <w:pPr>
              <w:pStyle w:val="Tabletext"/>
              <w:rPr>
                <w:szCs w:val="18"/>
              </w:rPr>
            </w:pPr>
            <w:r w:rsidRPr="000474A6">
              <w:t>Status in apprenticeship/ traineeship</w:t>
            </w:r>
          </w:p>
        </w:tc>
        <w:tc>
          <w:tcPr>
            <w:tcW w:w="1184" w:type="dxa"/>
          </w:tcPr>
          <w:p w14:paraId="758BCD2F" w14:textId="0EC8B635" w:rsidR="0007350E" w:rsidRPr="000474A6" w:rsidRDefault="0007350E" w:rsidP="0007350E">
            <w:pPr>
              <w:pStyle w:val="Tabletext"/>
              <w:ind w:right="-108"/>
              <w:rPr>
                <w:szCs w:val="18"/>
              </w:rPr>
            </w:pPr>
            <w:r w:rsidRPr="000474A6">
              <w:t>XATR2017</w:t>
            </w:r>
          </w:p>
        </w:tc>
        <w:tc>
          <w:tcPr>
            <w:tcW w:w="5622" w:type="dxa"/>
            <w:shd w:val="clear" w:color="auto" w:fill="auto"/>
          </w:tcPr>
          <w:p w14:paraId="0F4B6D47" w14:textId="4502C521" w:rsidR="0007350E" w:rsidRPr="000474A6" w:rsidRDefault="0007350E" w:rsidP="0007350E">
            <w:pPr>
              <w:pStyle w:val="Tabletext"/>
              <w:rPr>
                <w:szCs w:val="18"/>
              </w:rPr>
            </w:pPr>
            <w:r w:rsidRPr="000474A6">
              <w:t>A number of respondents who commenced an apprenticeship or traineeship while at school and then left school and continued their apprenticeship/traineeship were previously derived as having never commenced an apprenticeship/traineeship.</w:t>
            </w:r>
          </w:p>
        </w:tc>
        <w:tc>
          <w:tcPr>
            <w:tcW w:w="950" w:type="dxa"/>
          </w:tcPr>
          <w:p w14:paraId="5BABF12B" w14:textId="16514D78" w:rsidR="0007350E" w:rsidRPr="000474A6" w:rsidRDefault="0007350E" w:rsidP="0007350E">
            <w:pPr>
              <w:pStyle w:val="Tabletext"/>
            </w:pPr>
            <w:r w:rsidRPr="000474A6">
              <w:t>124</w:t>
            </w:r>
          </w:p>
        </w:tc>
      </w:tr>
      <w:tr w:rsidR="0007350E" w:rsidRPr="000474A6" w14:paraId="1F371343" w14:textId="77777777" w:rsidTr="00990467">
        <w:trPr>
          <w:cantSplit/>
        </w:trPr>
        <w:tc>
          <w:tcPr>
            <w:tcW w:w="885" w:type="dxa"/>
            <w:shd w:val="clear" w:color="auto" w:fill="auto"/>
          </w:tcPr>
          <w:p w14:paraId="14D7D41A" w14:textId="77777777" w:rsidR="0007350E" w:rsidRPr="000474A6" w:rsidRDefault="0007350E" w:rsidP="0007350E">
            <w:pPr>
              <w:pStyle w:val="Tabletext"/>
            </w:pPr>
          </w:p>
        </w:tc>
        <w:tc>
          <w:tcPr>
            <w:tcW w:w="850" w:type="dxa"/>
            <w:shd w:val="clear" w:color="auto" w:fill="auto"/>
          </w:tcPr>
          <w:p w14:paraId="36F09907" w14:textId="77777777" w:rsidR="0007350E" w:rsidRPr="000474A6" w:rsidRDefault="0007350E" w:rsidP="0007350E">
            <w:pPr>
              <w:pStyle w:val="Tabletext"/>
            </w:pPr>
          </w:p>
        </w:tc>
        <w:tc>
          <w:tcPr>
            <w:tcW w:w="1418" w:type="dxa"/>
            <w:shd w:val="clear" w:color="auto" w:fill="auto"/>
          </w:tcPr>
          <w:p w14:paraId="472B6222" w14:textId="77777777" w:rsidR="0007350E" w:rsidRPr="000474A6" w:rsidRDefault="0007350E" w:rsidP="0007350E">
            <w:pPr>
              <w:pStyle w:val="Tabletext"/>
              <w:ind w:right="-141"/>
            </w:pPr>
          </w:p>
        </w:tc>
        <w:tc>
          <w:tcPr>
            <w:tcW w:w="3093" w:type="dxa"/>
          </w:tcPr>
          <w:p w14:paraId="66607BDB" w14:textId="4815BD33" w:rsidR="0007350E" w:rsidRPr="000474A6" w:rsidRDefault="0007350E" w:rsidP="0007350E">
            <w:pPr>
              <w:pStyle w:val="Tabletext"/>
              <w:rPr>
                <w:szCs w:val="18"/>
              </w:rPr>
            </w:pPr>
            <w:r w:rsidRPr="000474A6">
              <w:t>Study status in VET</w:t>
            </w:r>
          </w:p>
        </w:tc>
        <w:tc>
          <w:tcPr>
            <w:tcW w:w="1184" w:type="dxa"/>
          </w:tcPr>
          <w:p w14:paraId="1E7C61AB" w14:textId="050827BF" w:rsidR="0007350E" w:rsidRPr="000474A6" w:rsidRDefault="0007350E" w:rsidP="0007350E">
            <w:pPr>
              <w:pStyle w:val="Tabletext"/>
              <w:ind w:right="-108"/>
              <w:rPr>
                <w:szCs w:val="18"/>
              </w:rPr>
            </w:pPr>
            <w:r w:rsidRPr="000474A6">
              <w:t>XVET2017</w:t>
            </w:r>
          </w:p>
        </w:tc>
        <w:tc>
          <w:tcPr>
            <w:tcW w:w="5622" w:type="dxa"/>
            <w:shd w:val="clear" w:color="auto" w:fill="auto"/>
          </w:tcPr>
          <w:p w14:paraId="24BBA02F" w14:textId="24E9722D" w:rsidR="0007350E" w:rsidRPr="000474A6" w:rsidRDefault="0007350E" w:rsidP="0007350E">
            <w:pPr>
              <w:pStyle w:val="Tabletext"/>
              <w:rPr>
                <w:szCs w:val="18"/>
              </w:rPr>
            </w:pPr>
            <w:r w:rsidRPr="000474A6">
              <w:t>A number of respondents who commenced VET study while at school and then left school and continued their VET study were previously derived as having never commenced VET.</w:t>
            </w:r>
          </w:p>
        </w:tc>
        <w:tc>
          <w:tcPr>
            <w:tcW w:w="950" w:type="dxa"/>
          </w:tcPr>
          <w:p w14:paraId="4CFCF45B" w14:textId="2ACDED22" w:rsidR="0007350E" w:rsidRPr="000474A6" w:rsidRDefault="0007350E" w:rsidP="0007350E">
            <w:pPr>
              <w:pStyle w:val="Tabletext"/>
            </w:pPr>
            <w:r w:rsidRPr="000474A6">
              <w:t>62</w:t>
            </w:r>
          </w:p>
        </w:tc>
      </w:tr>
      <w:tr w:rsidR="0007350E" w:rsidRPr="000474A6" w14:paraId="03C24131" w14:textId="77777777" w:rsidTr="00990467">
        <w:trPr>
          <w:cantSplit/>
        </w:trPr>
        <w:tc>
          <w:tcPr>
            <w:tcW w:w="885" w:type="dxa"/>
            <w:shd w:val="clear" w:color="auto" w:fill="auto"/>
          </w:tcPr>
          <w:p w14:paraId="0B6325DF" w14:textId="77777777" w:rsidR="0007350E" w:rsidRPr="000474A6" w:rsidRDefault="0007350E" w:rsidP="0007350E">
            <w:pPr>
              <w:pStyle w:val="Tabletext"/>
            </w:pPr>
          </w:p>
        </w:tc>
        <w:tc>
          <w:tcPr>
            <w:tcW w:w="850" w:type="dxa"/>
            <w:shd w:val="clear" w:color="auto" w:fill="auto"/>
          </w:tcPr>
          <w:p w14:paraId="75B09674" w14:textId="77777777" w:rsidR="0007350E" w:rsidRPr="000474A6" w:rsidRDefault="0007350E" w:rsidP="0007350E">
            <w:pPr>
              <w:pStyle w:val="Tabletext"/>
            </w:pPr>
          </w:p>
        </w:tc>
        <w:tc>
          <w:tcPr>
            <w:tcW w:w="1418" w:type="dxa"/>
            <w:shd w:val="clear" w:color="auto" w:fill="auto"/>
          </w:tcPr>
          <w:p w14:paraId="1288D40F" w14:textId="77777777" w:rsidR="0007350E" w:rsidRPr="000474A6" w:rsidRDefault="0007350E" w:rsidP="0007350E">
            <w:pPr>
              <w:pStyle w:val="Tabletext"/>
              <w:ind w:right="-141"/>
            </w:pPr>
          </w:p>
        </w:tc>
        <w:tc>
          <w:tcPr>
            <w:tcW w:w="3093" w:type="dxa"/>
          </w:tcPr>
          <w:p w14:paraId="263BF6ED" w14:textId="390F0173" w:rsidR="0007350E" w:rsidRPr="000474A6" w:rsidRDefault="0007350E" w:rsidP="0007350E">
            <w:pPr>
              <w:pStyle w:val="Tabletext"/>
              <w:rPr>
                <w:szCs w:val="18"/>
              </w:rPr>
            </w:pPr>
            <w:r w:rsidRPr="000474A6">
              <w:t>Current qualification level</w:t>
            </w:r>
          </w:p>
        </w:tc>
        <w:tc>
          <w:tcPr>
            <w:tcW w:w="1184" w:type="dxa"/>
          </w:tcPr>
          <w:p w14:paraId="657CB3C4" w14:textId="0FB7794A" w:rsidR="0007350E" w:rsidRPr="000474A6" w:rsidRDefault="0007350E" w:rsidP="0007350E">
            <w:pPr>
              <w:pStyle w:val="Tabletext"/>
              <w:ind w:right="-108"/>
              <w:rPr>
                <w:szCs w:val="18"/>
              </w:rPr>
            </w:pPr>
            <w:r w:rsidRPr="000474A6">
              <w:t>XCEL2017</w:t>
            </w:r>
          </w:p>
        </w:tc>
        <w:tc>
          <w:tcPr>
            <w:tcW w:w="5622" w:type="dxa"/>
            <w:shd w:val="clear" w:color="auto" w:fill="auto"/>
          </w:tcPr>
          <w:p w14:paraId="7C0965F4" w14:textId="0CB4BD90" w:rsidR="0007350E" w:rsidRPr="000474A6" w:rsidRDefault="0007350E" w:rsidP="0007350E">
            <w:pPr>
              <w:pStyle w:val="Tabletext"/>
              <w:rPr>
                <w:szCs w:val="18"/>
              </w:rPr>
            </w:pPr>
            <w:r w:rsidRPr="000474A6">
              <w:t>A number of respondents who commenced VET study while at school and then left school and continued their VET study were previously derived as not studying for a qualification.</w:t>
            </w:r>
          </w:p>
        </w:tc>
        <w:tc>
          <w:tcPr>
            <w:tcW w:w="950" w:type="dxa"/>
          </w:tcPr>
          <w:p w14:paraId="0F99363B" w14:textId="0CD90133" w:rsidR="0007350E" w:rsidRPr="000474A6" w:rsidRDefault="0007350E" w:rsidP="0007350E">
            <w:pPr>
              <w:pStyle w:val="Tabletext"/>
            </w:pPr>
            <w:r w:rsidRPr="000474A6">
              <w:t>11</w:t>
            </w:r>
          </w:p>
        </w:tc>
      </w:tr>
      <w:tr w:rsidR="0007350E" w:rsidRPr="000474A6" w14:paraId="0B31E461" w14:textId="77777777" w:rsidTr="00990467">
        <w:trPr>
          <w:cantSplit/>
        </w:trPr>
        <w:tc>
          <w:tcPr>
            <w:tcW w:w="885" w:type="dxa"/>
            <w:shd w:val="clear" w:color="auto" w:fill="auto"/>
          </w:tcPr>
          <w:p w14:paraId="633EED74" w14:textId="77777777" w:rsidR="0007350E" w:rsidRPr="000474A6" w:rsidRDefault="0007350E" w:rsidP="0007350E">
            <w:pPr>
              <w:pStyle w:val="Tabletext"/>
            </w:pPr>
          </w:p>
        </w:tc>
        <w:tc>
          <w:tcPr>
            <w:tcW w:w="850" w:type="dxa"/>
            <w:shd w:val="clear" w:color="auto" w:fill="auto"/>
          </w:tcPr>
          <w:p w14:paraId="0028707C" w14:textId="77777777" w:rsidR="0007350E" w:rsidRPr="000474A6" w:rsidRDefault="0007350E" w:rsidP="0007350E">
            <w:pPr>
              <w:pStyle w:val="Tabletext"/>
            </w:pPr>
          </w:p>
        </w:tc>
        <w:tc>
          <w:tcPr>
            <w:tcW w:w="1418" w:type="dxa"/>
            <w:shd w:val="clear" w:color="auto" w:fill="auto"/>
          </w:tcPr>
          <w:p w14:paraId="2A6FE365" w14:textId="77777777" w:rsidR="0007350E" w:rsidRPr="000474A6" w:rsidRDefault="0007350E" w:rsidP="0007350E">
            <w:pPr>
              <w:pStyle w:val="Tabletext"/>
              <w:ind w:right="-141"/>
            </w:pPr>
          </w:p>
        </w:tc>
        <w:tc>
          <w:tcPr>
            <w:tcW w:w="3093" w:type="dxa"/>
          </w:tcPr>
          <w:p w14:paraId="217362D3" w14:textId="7C0FCABB" w:rsidR="0007350E" w:rsidRPr="000474A6" w:rsidRDefault="0007350E" w:rsidP="0007350E">
            <w:pPr>
              <w:pStyle w:val="Tabletext"/>
              <w:rPr>
                <w:szCs w:val="18"/>
              </w:rPr>
            </w:pPr>
            <w:r w:rsidRPr="000474A6">
              <w:t>Highest qualification level completed</w:t>
            </w:r>
          </w:p>
        </w:tc>
        <w:tc>
          <w:tcPr>
            <w:tcW w:w="1184" w:type="dxa"/>
          </w:tcPr>
          <w:p w14:paraId="62A3054D" w14:textId="04E15389" w:rsidR="0007350E" w:rsidRPr="000474A6" w:rsidRDefault="0007350E" w:rsidP="0007350E">
            <w:pPr>
              <w:pStyle w:val="Tabletext"/>
              <w:ind w:right="-108"/>
              <w:rPr>
                <w:szCs w:val="18"/>
              </w:rPr>
            </w:pPr>
            <w:r w:rsidRPr="000474A6">
              <w:t>XHEL2017</w:t>
            </w:r>
          </w:p>
        </w:tc>
        <w:tc>
          <w:tcPr>
            <w:tcW w:w="5622" w:type="dxa"/>
            <w:shd w:val="clear" w:color="auto" w:fill="auto"/>
          </w:tcPr>
          <w:p w14:paraId="230F5435" w14:textId="16D35EDC" w:rsidR="0007350E" w:rsidRPr="000474A6" w:rsidRDefault="0007350E" w:rsidP="0007350E">
            <w:pPr>
              <w:pStyle w:val="Tabletext"/>
              <w:rPr>
                <w:color w:val="0000FF"/>
              </w:rPr>
            </w:pPr>
            <w:r w:rsidRPr="000474A6">
              <w:t xml:space="preserve">Respondents who completed a VET qualification while at school were recorded as having completed a VET qualification. To maintain consistency with the way this measure is derived for other cohorts, only VET qualifications completed post-school are recorded and these respondents are no longer recorded as having completed a VET qualification. </w:t>
            </w:r>
          </w:p>
        </w:tc>
        <w:tc>
          <w:tcPr>
            <w:tcW w:w="950" w:type="dxa"/>
          </w:tcPr>
          <w:p w14:paraId="1E1E4B0D" w14:textId="002A676D" w:rsidR="0007350E" w:rsidRPr="000474A6" w:rsidRDefault="0007350E" w:rsidP="0007350E">
            <w:pPr>
              <w:pStyle w:val="Tabletext"/>
            </w:pPr>
            <w:r w:rsidRPr="000474A6">
              <w:t>51</w:t>
            </w:r>
          </w:p>
        </w:tc>
      </w:tr>
      <w:tr w:rsidR="0007350E" w:rsidRPr="000474A6" w14:paraId="3797233C" w14:textId="77777777" w:rsidTr="00990467">
        <w:trPr>
          <w:cantSplit/>
        </w:trPr>
        <w:tc>
          <w:tcPr>
            <w:tcW w:w="885" w:type="dxa"/>
            <w:shd w:val="clear" w:color="auto" w:fill="auto"/>
          </w:tcPr>
          <w:p w14:paraId="6191D176" w14:textId="77777777" w:rsidR="0007350E" w:rsidRPr="000474A6" w:rsidRDefault="0007350E" w:rsidP="0007350E">
            <w:pPr>
              <w:pStyle w:val="Tabletext"/>
            </w:pPr>
          </w:p>
        </w:tc>
        <w:tc>
          <w:tcPr>
            <w:tcW w:w="850" w:type="dxa"/>
            <w:shd w:val="clear" w:color="auto" w:fill="auto"/>
          </w:tcPr>
          <w:p w14:paraId="321D9122" w14:textId="77777777" w:rsidR="0007350E" w:rsidRPr="000474A6" w:rsidRDefault="0007350E" w:rsidP="0007350E">
            <w:pPr>
              <w:pStyle w:val="Tabletext"/>
            </w:pPr>
          </w:p>
        </w:tc>
        <w:tc>
          <w:tcPr>
            <w:tcW w:w="1418" w:type="dxa"/>
            <w:shd w:val="clear" w:color="auto" w:fill="auto"/>
          </w:tcPr>
          <w:p w14:paraId="33558318" w14:textId="77777777" w:rsidR="0007350E" w:rsidRPr="000474A6" w:rsidRDefault="0007350E" w:rsidP="0007350E">
            <w:pPr>
              <w:pStyle w:val="Tabletext"/>
              <w:ind w:right="-141"/>
            </w:pPr>
          </w:p>
        </w:tc>
        <w:tc>
          <w:tcPr>
            <w:tcW w:w="3093" w:type="dxa"/>
          </w:tcPr>
          <w:p w14:paraId="7292FCF8" w14:textId="75CE7485" w:rsidR="0007350E" w:rsidRPr="000474A6" w:rsidRDefault="0007350E" w:rsidP="0007350E">
            <w:pPr>
              <w:pStyle w:val="Tabletext"/>
              <w:rPr>
                <w:szCs w:val="18"/>
              </w:rPr>
            </w:pPr>
            <w:r w:rsidRPr="000474A6">
              <w:t>Full-time or part-time study status</w:t>
            </w:r>
          </w:p>
        </w:tc>
        <w:tc>
          <w:tcPr>
            <w:tcW w:w="1184" w:type="dxa"/>
          </w:tcPr>
          <w:p w14:paraId="0BFF9A5A" w14:textId="0C590DCE" w:rsidR="0007350E" w:rsidRPr="000474A6" w:rsidRDefault="0007350E" w:rsidP="0007350E">
            <w:pPr>
              <w:pStyle w:val="Tabletext"/>
              <w:ind w:right="-108"/>
              <w:rPr>
                <w:szCs w:val="18"/>
              </w:rPr>
            </w:pPr>
            <w:r w:rsidRPr="000474A6">
              <w:t>XFTS2017</w:t>
            </w:r>
          </w:p>
        </w:tc>
        <w:tc>
          <w:tcPr>
            <w:tcW w:w="5622" w:type="dxa"/>
            <w:shd w:val="clear" w:color="auto" w:fill="auto"/>
          </w:tcPr>
          <w:p w14:paraId="67D123AB" w14:textId="4F734085" w:rsidR="0007350E" w:rsidRPr="000474A6" w:rsidRDefault="0007350E" w:rsidP="0007350E">
            <w:pPr>
              <w:pStyle w:val="Tabletext"/>
              <w:rPr>
                <w:szCs w:val="18"/>
              </w:rPr>
            </w:pPr>
            <w:r w:rsidRPr="000474A6">
              <w:t>Change results from the change to ‘Current qualification level’.</w:t>
            </w:r>
          </w:p>
        </w:tc>
        <w:tc>
          <w:tcPr>
            <w:tcW w:w="950" w:type="dxa"/>
          </w:tcPr>
          <w:p w14:paraId="5D524111" w14:textId="137F205C" w:rsidR="0007350E" w:rsidRPr="000474A6" w:rsidRDefault="0007350E" w:rsidP="0007350E">
            <w:pPr>
              <w:pStyle w:val="Tabletext"/>
            </w:pPr>
            <w:r w:rsidRPr="000474A6">
              <w:t>11</w:t>
            </w:r>
          </w:p>
        </w:tc>
      </w:tr>
      <w:tr w:rsidR="0007350E" w:rsidRPr="000474A6" w14:paraId="196F798A" w14:textId="77777777" w:rsidTr="00990467">
        <w:trPr>
          <w:cantSplit/>
        </w:trPr>
        <w:tc>
          <w:tcPr>
            <w:tcW w:w="885" w:type="dxa"/>
            <w:shd w:val="clear" w:color="auto" w:fill="auto"/>
          </w:tcPr>
          <w:p w14:paraId="42FD0702" w14:textId="77777777" w:rsidR="0007350E" w:rsidRPr="000474A6" w:rsidRDefault="0007350E" w:rsidP="0007350E">
            <w:pPr>
              <w:pStyle w:val="Tabletext"/>
            </w:pPr>
          </w:p>
        </w:tc>
        <w:tc>
          <w:tcPr>
            <w:tcW w:w="850" w:type="dxa"/>
            <w:shd w:val="clear" w:color="auto" w:fill="auto"/>
          </w:tcPr>
          <w:p w14:paraId="0002A20F" w14:textId="77777777" w:rsidR="0007350E" w:rsidRPr="000474A6" w:rsidRDefault="0007350E" w:rsidP="0007350E">
            <w:pPr>
              <w:pStyle w:val="Tabletext"/>
            </w:pPr>
          </w:p>
        </w:tc>
        <w:tc>
          <w:tcPr>
            <w:tcW w:w="1418" w:type="dxa"/>
            <w:shd w:val="clear" w:color="auto" w:fill="auto"/>
          </w:tcPr>
          <w:p w14:paraId="000FD41F" w14:textId="77777777" w:rsidR="0007350E" w:rsidRPr="000474A6" w:rsidRDefault="0007350E" w:rsidP="0007350E">
            <w:pPr>
              <w:pStyle w:val="Tabletext"/>
              <w:ind w:right="-141"/>
            </w:pPr>
          </w:p>
        </w:tc>
        <w:tc>
          <w:tcPr>
            <w:tcW w:w="3093" w:type="dxa"/>
          </w:tcPr>
          <w:p w14:paraId="7A49655A" w14:textId="605D7F88" w:rsidR="0007350E" w:rsidRPr="000474A6" w:rsidRDefault="0007350E" w:rsidP="0007350E">
            <w:pPr>
              <w:pStyle w:val="Tabletext"/>
              <w:rPr>
                <w:szCs w:val="18"/>
              </w:rPr>
            </w:pPr>
            <w:r w:rsidRPr="000474A6">
              <w:t>Completed Year 12 or certificate II or higher</w:t>
            </w:r>
          </w:p>
        </w:tc>
        <w:tc>
          <w:tcPr>
            <w:tcW w:w="1184" w:type="dxa"/>
          </w:tcPr>
          <w:p w14:paraId="6CC22F4B" w14:textId="06B3203D" w:rsidR="0007350E" w:rsidRPr="000474A6" w:rsidRDefault="0007350E" w:rsidP="0007350E">
            <w:pPr>
              <w:pStyle w:val="Tabletext"/>
              <w:ind w:right="-108"/>
              <w:rPr>
                <w:szCs w:val="18"/>
              </w:rPr>
            </w:pPr>
            <w:r w:rsidRPr="000474A6">
              <w:t>X1222017</w:t>
            </w:r>
          </w:p>
        </w:tc>
        <w:tc>
          <w:tcPr>
            <w:tcW w:w="5622" w:type="dxa"/>
            <w:shd w:val="clear" w:color="auto" w:fill="auto"/>
          </w:tcPr>
          <w:p w14:paraId="709D382B" w14:textId="20E865BB" w:rsidR="0007350E" w:rsidRPr="000474A6" w:rsidRDefault="0007350E" w:rsidP="0007350E">
            <w:pPr>
              <w:pStyle w:val="Tabletext"/>
              <w:rPr>
                <w:szCs w:val="18"/>
              </w:rPr>
            </w:pPr>
            <w:r w:rsidRPr="000474A6">
              <w:t>Change results from the change to ‘Highest qualification level completed’.</w:t>
            </w:r>
          </w:p>
        </w:tc>
        <w:tc>
          <w:tcPr>
            <w:tcW w:w="950" w:type="dxa"/>
          </w:tcPr>
          <w:p w14:paraId="5A80C76D" w14:textId="43490953" w:rsidR="0007350E" w:rsidRPr="000474A6" w:rsidRDefault="0007350E" w:rsidP="0007350E">
            <w:pPr>
              <w:pStyle w:val="Tabletext"/>
            </w:pPr>
            <w:r w:rsidRPr="000474A6">
              <w:t>3</w:t>
            </w:r>
          </w:p>
        </w:tc>
      </w:tr>
      <w:tr w:rsidR="0007350E" w:rsidRPr="000474A6" w14:paraId="4EEC9200" w14:textId="77777777" w:rsidTr="00990467">
        <w:trPr>
          <w:cantSplit/>
        </w:trPr>
        <w:tc>
          <w:tcPr>
            <w:tcW w:w="885" w:type="dxa"/>
            <w:shd w:val="clear" w:color="auto" w:fill="auto"/>
          </w:tcPr>
          <w:p w14:paraId="6A9D3961" w14:textId="77777777" w:rsidR="0007350E" w:rsidRPr="000474A6" w:rsidRDefault="0007350E" w:rsidP="0007350E">
            <w:pPr>
              <w:pStyle w:val="Tabletext"/>
            </w:pPr>
          </w:p>
        </w:tc>
        <w:tc>
          <w:tcPr>
            <w:tcW w:w="850" w:type="dxa"/>
            <w:shd w:val="clear" w:color="auto" w:fill="auto"/>
          </w:tcPr>
          <w:p w14:paraId="2CAF2F3B" w14:textId="77777777" w:rsidR="0007350E" w:rsidRPr="000474A6" w:rsidRDefault="0007350E" w:rsidP="0007350E">
            <w:pPr>
              <w:pStyle w:val="Tabletext"/>
            </w:pPr>
          </w:p>
        </w:tc>
        <w:tc>
          <w:tcPr>
            <w:tcW w:w="1418" w:type="dxa"/>
            <w:shd w:val="clear" w:color="auto" w:fill="auto"/>
          </w:tcPr>
          <w:p w14:paraId="57B3C0FA" w14:textId="77777777" w:rsidR="0007350E" w:rsidRPr="000474A6" w:rsidRDefault="0007350E" w:rsidP="0007350E">
            <w:pPr>
              <w:pStyle w:val="Tabletext"/>
              <w:ind w:right="-141"/>
            </w:pPr>
          </w:p>
        </w:tc>
        <w:tc>
          <w:tcPr>
            <w:tcW w:w="3093" w:type="dxa"/>
          </w:tcPr>
          <w:p w14:paraId="25FF08CB" w14:textId="6316C503" w:rsidR="0007350E" w:rsidRPr="000474A6" w:rsidRDefault="0007350E" w:rsidP="0007350E">
            <w:pPr>
              <w:pStyle w:val="Tabletext"/>
              <w:rPr>
                <w:szCs w:val="18"/>
              </w:rPr>
            </w:pPr>
            <w:r w:rsidRPr="000474A6">
              <w:rPr>
                <w:szCs w:val="18"/>
              </w:rPr>
              <w:t>Completed Year 12 or certificate III or higher</w:t>
            </w:r>
          </w:p>
        </w:tc>
        <w:tc>
          <w:tcPr>
            <w:tcW w:w="1184" w:type="dxa"/>
          </w:tcPr>
          <w:p w14:paraId="440122A5" w14:textId="4A8DF6FC" w:rsidR="0007350E" w:rsidRPr="000474A6" w:rsidRDefault="0007350E" w:rsidP="0007350E">
            <w:pPr>
              <w:pStyle w:val="Tabletext"/>
              <w:ind w:right="-108"/>
              <w:rPr>
                <w:szCs w:val="18"/>
              </w:rPr>
            </w:pPr>
            <w:r w:rsidRPr="000474A6">
              <w:t>X1232017</w:t>
            </w:r>
          </w:p>
        </w:tc>
        <w:tc>
          <w:tcPr>
            <w:tcW w:w="5622" w:type="dxa"/>
            <w:shd w:val="clear" w:color="auto" w:fill="auto"/>
          </w:tcPr>
          <w:p w14:paraId="7A9AF80B" w14:textId="5D41CB9D" w:rsidR="0007350E" w:rsidRPr="000474A6" w:rsidRDefault="0007350E" w:rsidP="0007350E">
            <w:pPr>
              <w:pStyle w:val="Tabletext"/>
              <w:rPr>
                <w:szCs w:val="18"/>
              </w:rPr>
            </w:pPr>
            <w:r w:rsidRPr="000474A6">
              <w:t>Change results from the change to ‘Highest qualification level completed’.</w:t>
            </w:r>
          </w:p>
        </w:tc>
        <w:tc>
          <w:tcPr>
            <w:tcW w:w="950" w:type="dxa"/>
          </w:tcPr>
          <w:p w14:paraId="262AB19D" w14:textId="28BFF445" w:rsidR="0007350E" w:rsidRPr="000474A6" w:rsidRDefault="0007350E" w:rsidP="0007350E">
            <w:pPr>
              <w:pStyle w:val="Tabletext"/>
            </w:pPr>
            <w:r w:rsidRPr="000474A6">
              <w:t>1</w:t>
            </w:r>
          </w:p>
        </w:tc>
      </w:tr>
      <w:tr w:rsidR="0007350E" w:rsidRPr="000474A6" w14:paraId="16577DEB" w14:textId="77777777" w:rsidTr="00990467">
        <w:trPr>
          <w:cantSplit/>
        </w:trPr>
        <w:tc>
          <w:tcPr>
            <w:tcW w:w="885" w:type="dxa"/>
            <w:vMerge w:val="restart"/>
            <w:tcBorders>
              <w:top w:val="single" w:sz="4" w:space="0" w:color="auto"/>
            </w:tcBorders>
            <w:shd w:val="clear" w:color="auto" w:fill="auto"/>
          </w:tcPr>
          <w:p w14:paraId="64B9B53A" w14:textId="77777777" w:rsidR="0007350E" w:rsidRPr="000474A6" w:rsidRDefault="0007350E" w:rsidP="0007350E">
            <w:pPr>
              <w:pStyle w:val="Tabletext"/>
            </w:pPr>
            <w:r w:rsidRPr="000474A6">
              <w:t>Waves 1 to 3 (2015 to 2017)</w:t>
            </w:r>
          </w:p>
        </w:tc>
        <w:tc>
          <w:tcPr>
            <w:tcW w:w="850" w:type="dxa"/>
            <w:vMerge w:val="restart"/>
            <w:tcBorders>
              <w:top w:val="single" w:sz="4" w:space="0" w:color="auto"/>
            </w:tcBorders>
            <w:shd w:val="clear" w:color="auto" w:fill="auto"/>
          </w:tcPr>
          <w:p w14:paraId="436A6CA7" w14:textId="77777777" w:rsidR="0007350E" w:rsidRPr="000474A6" w:rsidRDefault="0007350E" w:rsidP="0007350E">
            <w:pPr>
              <w:pStyle w:val="Tabletext"/>
            </w:pPr>
            <w:r w:rsidRPr="000474A6">
              <w:t>V2</w:t>
            </w:r>
          </w:p>
        </w:tc>
        <w:tc>
          <w:tcPr>
            <w:tcW w:w="1418" w:type="dxa"/>
            <w:vMerge w:val="restart"/>
            <w:tcBorders>
              <w:top w:val="single" w:sz="4" w:space="0" w:color="auto"/>
            </w:tcBorders>
            <w:shd w:val="clear" w:color="auto" w:fill="auto"/>
          </w:tcPr>
          <w:p w14:paraId="64D722CD" w14:textId="77777777" w:rsidR="0007350E" w:rsidRPr="000474A6" w:rsidRDefault="0007350E" w:rsidP="0007350E">
            <w:pPr>
              <w:pStyle w:val="Tabletext"/>
              <w:ind w:right="-141"/>
            </w:pPr>
            <w:r w:rsidRPr="000474A6">
              <w:t>March 2019</w:t>
            </w:r>
          </w:p>
        </w:tc>
        <w:tc>
          <w:tcPr>
            <w:tcW w:w="3093" w:type="dxa"/>
            <w:tcBorders>
              <w:top w:val="single" w:sz="4" w:space="0" w:color="auto"/>
            </w:tcBorders>
          </w:tcPr>
          <w:p w14:paraId="2C5EEE09" w14:textId="77777777" w:rsidR="0007350E" w:rsidRPr="000474A6" w:rsidRDefault="0007350E" w:rsidP="0007350E">
            <w:pPr>
              <w:pStyle w:val="Tabletext"/>
              <w:rPr>
                <w:szCs w:val="18"/>
              </w:rPr>
            </w:pPr>
          </w:p>
        </w:tc>
        <w:tc>
          <w:tcPr>
            <w:tcW w:w="1184" w:type="dxa"/>
            <w:tcBorders>
              <w:top w:val="single" w:sz="4" w:space="0" w:color="auto"/>
            </w:tcBorders>
          </w:tcPr>
          <w:p w14:paraId="50DEA7C2" w14:textId="77777777" w:rsidR="0007350E" w:rsidRPr="000474A6" w:rsidRDefault="0007350E" w:rsidP="0007350E">
            <w:pPr>
              <w:pStyle w:val="Tabletext"/>
              <w:ind w:right="-108"/>
              <w:rPr>
                <w:szCs w:val="18"/>
              </w:rPr>
            </w:pPr>
          </w:p>
        </w:tc>
        <w:tc>
          <w:tcPr>
            <w:tcW w:w="5622" w:type="dxa"/>
            <w:tcBorders>
              <w:top w:val="single" w:sz="4" w:space="0" w:color="auto"/>
            </w:tcBorders>
            <w:shd w:val="clear" w:color="auto" w:fill="auto"/>
          </w:tcPr>
          <w:p w14:paraId="08D6AB2D" w14:textId="77777777" w:rsidR="0007350E" w:rsidRPr="000474A6" w:rsidRDefault="0007350E" w:rsidP="0007350E">
            <w:pPr>
              <w:pStyle w:val="Tabletext"/>
              <w:rPr>
                <w:szCs w:val="18"/>
              </w:rPr>
            </w:pPr>
            <w:r w:rsidRPr="000474A6">
              <w:rPr>
                <w:szCs w:val="18"/>
              </w:rPr>
              <w:t>Wave 3 (2017) variables added to</w:t>
            </w:r>
          </w:p>
          <w:p w14:paraId="2E718DD4" w14:textId="4B7C2319" w:rsidR="0007350E" w:rsidRPr="000474A6" w:rsidRDefault="0007350E" w:rsidP="0007350E">
            <w:pPr>
              <w:pStyle w:val="Tabletext"/>
            </w:pPr>
            <w:r w:rsidRPr="000474A6">
              <w:rPr>
                <w:szCs w:val="18"/>
              </w:rPr>
              <w:t>data file; includes data items from 251 respondents from the top-up (recruitment) sample</w:t>
            </w:r>
          </w:p>
        </w:tc>
        <w:tc>
          <w:tcPr>
            <w:tcW w:w="950" w:type="dxa"/>
            <w:tcBorders>
              <w:top w:val="single" w:sz="4" w:space="0" w:color="auto"/>
            </w:tcBorders>
          </w:tcPr>
          <w:p w14:paraId="555AC57F" w14:textId="77777777" w:rsidR="0007350E" w:rsidRPr="000474A6" w:rsidRDefault="0007350E" w:rsidP="0007350E">
            <w:pPr>
              <w:pStyle w:val="Tabletext"/>
            </w:pPr>
            <w:r w:rsidRPr="000474A6">
              <w:t>All</w:t>
            </w:r>
          </w:p>
        </w:tc>
      </w:tr>
      <w:tr w:rsidR="0007350E" w:rsidRPr="000474A6" w14:paraId="0768DA1D" w14:textId="77777777" w:rsidTr="00990467">
        <w:trPr>
          <w:cantSplit/>
        </w:trPr>
        <w:tc>
          <w:tcPr>
            <w:tcW w:w="885" w:type="dxa"/>
            <w:vMerge/>
            <w:shd w:val="clear" w:color="auto" w:fill="auto"/>
          </w:tcPr>
          <w:p w14:paraId="296BFD47" w14:textId="77777777" w:rsidR="0007350E" w:rsidRPr="000474A6" w:rsidRDefault="0007350E" w:rsidP="0007350E">
            <w:pPr>
              <w:pStyle w:val="Tabletext"/>
            </w:pPr>
          </w:p>
        </w:tc>
        <w:tc>
          <w:tcPr>
            <w:tcW w:w="850" w:type="dxa"/>
            <w:vMerge/>
            <w:shd w:val="clear" w:color="auto" w:fill="auto"/>
          </w:tcPr>
          <w:p w14:paraId="2EE04D3C" w14:textId="77777777" w:rsidR="0007350E" w:rsidRPr="000474A6" w:rsidRDefault="0007350E" w:rsidP="0007350E">
            <w:pPr>
              <w:pStyle w:val="Tabletext"/>
            </w:pPr>
          </w:p>
        </w:tc>
        <w:tc>
          <w:tcPr>
            <w:tcW w:w="1418" w:type="dxa"/>
            <w:vMerge/>
            <w:shd w:val="clear" w:color="auto" w:fill="auto"/>
          </w:tcPr>
          <w:p w14:paraId="6DFFB25D" w14:textId="77777777" w:rsidR="0007350E" w:rsidRPr="000474A6" w:rsidRDefault="0007350E" w:rsidP="0007350E">
            <w:pPr>
              <w:pStyle w:val="Tabletext"/>
              <w:ind w:right="-141"/>
            </w:pPr>
          </w:p>
        </w:tc>
        <w:tc>
          <w:tcPr>
            <w:tcW w:w="3093" w:type="dxa"/>
          </w:tcPr>
          <w:p w14:paraId="056A8323" w14:textId="5580491C" w:rsidR="0007350E" w:rsidRPr="000474A6" w:rsidRDefault="0007350E" w:rsidP="0007350E">
            <w:pPr>
              <w:pStyle w:val="Tabletext"/>
              <w:rPr>
                <w:szCs w:val="18"/>
              </w:rPr>
            </w:pPr>
            <w:r w:rsidRPr="000474A6">
              <w:rPr>
                <w:szCs w:val="18"/>
              </w:rPr>
              <w:t>LSAY identifier</w:t>
            </w:r>
          </w:p>
        </w:tc>
        <w:tc>
          <w:tcPr>
            <w:tcW w:w="1184" w:type="dxa"/>
          </w:tcPr>
          <w:p w14:paraId="6235982D" w14:textId="668F4118" w:rsidR="0007350E" w:rsidRPr="000474A6" w:rsidRDefault="0007350E" w:rsidP="0007350E">
            <w:pPr>
              <w:pStyle w:val="Tabletext"/>
              <w:ind w:right="-108"/>
              <w:rPr>
                <w:szCs w:val="18"/>
              </w:rPr>
            </w:pPr>
            <w:r w:rsidRPr="000474A6">
              <w:rPr>
                <w:szCs w:val="18"/>
              </w:rPr>
              <w:t>LSAYID</w:t>
            </w:r>
          </w:p>
        </w:tc>
        <w:tc>
          <w:tcPr>
            <w:tcW w:w="5622" w:type="dxa"/>
            <w:shd w:val="clear" w:color="auto" w:fill="auto"/>
          </w:tcPr>
          <w:p w14:paraId="3D1BD49C" w14:textId="04990AF2" w:rsidR="0007350E" w:rsidRPr="000474A6" w:rsidRDefault="0007350E" w:rsidP="0007350E">
            <w:pPr>
              <w:pStyle w:val="Tabletext"/>
              <w:rPr>
                <w:szCs w:val="18"/>
              </w:rPr>
            </w:pPr>
            <w:r w:rsidRPr="000474A6">
              <w:rPr>
                <w:szCs w:val="18"/>
              </w:rPr>
              <w:t>New identifier variable ‘LSAYID’ added to account for the top-up sample being added to the dataset.</w:t>
            </w:r>
            <w:r w:rsidRPr="000474A6">
              <w:t xml:space="preserve"> The original ‘STUDENID’ only includes PISA respondents.</w:t>
            </w:r>
          </w:p>
        </w:tc>
        <w:tc>
          <w:tcPr>
            <w:tcW w:w="950" w:type="dxa"/>
          </w:tcPr>
          <w:p w14:paraId="6FB82B7A" w14:textId="5668417E" w:rsidR="0007350E" w:rsidRPr="000474A6" w:rsidRDefault="0007350E" w:rsidP="0007350E">
            <w:pPr>
              <w:pStyle w:val="Tabletext"/>
            </w:pPr>
            <w:r w:rsidRPr="000474A6">
              <w:t>All</w:t>
            </w:r>
          </w:p>
        </w:tc>
      </w:tr>
      <w:tr w:rsidR="0007350E" w:rsidRPr="000474A6" w14:paraId="55DF39AD" w14:textId="77777777" w:rsidTr="00990467">
        <w:trPr>
          <w:cantSplit/>
        </w:trPr>
        <w:tc>
          <w:tcPr>
            <w:tcW w:w="885" w:type="dxa"/>
            <w:vMerge/>
            <w:shd w:val="clear" w:color="auto" w:fill="auto"/>
          </w:tcPr>
          <w:p w14:paraId="35865F9D" w14:textId="77777777" w:rsidR="0007350E" w:rsidRPr="000474A6" w:rsidRDefault="0007350E" w:rsidP="0007350E">
            <w:pPr>
              <w:pStyle w:val="Tabletext"/>
            </w:pPr>
          </w:p>
        </w:tc>
        <w:tc>
          <w:tcPr>
            <w:tcW w:w="850" w:type="dxa"/>
            <w:vMerge/>
            <w:shd w:val="clear" w:color="auto" w:fill="auto"/>
          </w:tcPr>
          <w:p w14:paraId="7F0EC932" w14:textId="77777777" w:rsidR="0007350E" w:rsidRPr="000474A6" w:rsidRDefault="0007350E" w:rsidP="0007350E">
            <w:pPr>
              <w:pStyle w:val="Tabletext"/>
            </w:pPr>
          </w:p>
        </w:tc>
        <w:tc>
          <w:tcPr>
            <w:tcW w:w="1418" w:type="dxa"/>
            <w:vMerge/>
            <w:shd w:val="clear" w:color="auto" w:fill="auto"/>
          </w:tcPr>
          <w:p w14:paraId="75498815" w14:textId="77777777" w:rsidR="0007350E" w:rsidRPr="000474A6" w:rsidRDefault="0007350E" w:rsidP="0007350E">
            <w:pPr>
              <w:pStyle w:val="Tabletext"/>
              <w:ind w:right="-141"/>
            </w:pPr>
          </w:p>
        </w:tc>
        <w:tc>
          <w:tcPr>
            <w:tcW w:w="3093" w:type="dxa"/>
          </w:tcPr>
          <w:p w14:paraId="20F696D3" w14:textId="77777777" w:rsidR="0007350E" w:rsidRPr="000474A6" w:rsidRDefault="0007350E" w:rsidP="0007350E">
            <w:pPr>
              <w:pStyle w:val="Tabletext"/>
              <w:rPr>
                <w:szCs w:val="18"/>
              </w:rPr>
            </w:pPr>
            <w:r w:rsidRPr="000474A6">
              <w:rPr>
                <w:szCs w:val="18"/>
              </w:rPr>
              <w:t>Current qualification level</w:t>
            </w:r>
          </w:p>
        </w:tc>
        <w:tc>
          <w:tcPr>
            <w:tcW w:w="1184" w:type="dxa"/>
          </w:tcPr>
          <w:p w14:paraId="2F04E69C" w14:textId="11EE5AE5" w:rsidR="0007350E" w:rsidRPr="000474A6" w:rsidRDefault="0007350E" w:rsidP="0007350E">
            <w:pPr>
              <w:pStyle w:val="Tabletext"/>
              <w:ind w:right="-108"/>
              <w:rPr>
                <w:szCs w:val="18"/>
              </w:rPr>
            </w:pPr>
            <w:r w:rsidRPr="000474A6">
              <w:rPr>
                <w:szCs w:val="18"/>
              </w:rPr>
              <w:t>XCEL2016</w:t>
            </w:r>
          </w:p>
          <w:p w14:paraId="6A0FACDC" w14:textId="77777777" w:rsidR="0007350E" w:rsidRPr="000474A6" w:rsidRDefault="0007350E" w:rsidP="0007350E">
            <w:pPr>
              <w:pStyle w:val="Text"/>
            </w:pPr>
          </w:p>
          <w:p w14:paraId="76676AFB" w14:textId="77777777" w:rsidR="0007350E" w:rsidRPr="000474A6" w:rsidRDefault="0007350E" w:rsidP="0007350E">
            <w:pPr>
              <w:pStyle w:val="Text"/>
            </w:pPr>
          </w:p>
        </w:tc>
        <w:tc>
          <w:tcPr>
            <w:tcW w:w="5622" w:type="dxa"/>
            <w:vMerge w:val="restart"/>
            <w:shd w:val="clear" w:color="auto" w:fill="auto"/>
          </w:tcPr>
          <w:p w14:paraId="78801112" w14:textId="77777777" w:rsidR="0007350E" w:rsidRPr="000474A6" w:rsidRDefault="0007350E" w:rsidP="0007350E">
            <w:pPr>
              <w:pStyle w:val="Tabletext"/>
              <w:rPr>
                <w:szCs w:val="18"/>
              </w:rPr>
            </w:pPr>
            <w:r w:rsidRPr="000474A6">
              <w:rPr>
                <w:szCs w:val="18"/>
              </w:rPr>
              <w:t>At wave 2 (2016), the derivations for these measures included (non-school) qualifications undertaken while at school. For consistency with the other LSAY cohorts, these measures have been modified to only include (non-school) qualifications undertaken while not at school.</w:t>
            </w:r>
          </w:p>
          <w:p w14:paraId="641BE356" w14:textId="77777777" w:rsidR="0007350E" w:rsidRPr="000474A6" w:rsidRDefault="0007350E" w:rsidP="0007350E">
            <w:pPr>
              <w:pStyle w:val="Tabletext"/>
              <w:rPr>
                <w:szCs w:val="18"/>
              </w:rPr>
            </w:pPr>
          </w:p>
        </w:tc>
        <w:tc>
          <w:tcPr>
            <w:tcW w:w="950" w:type="dxa"/>
          </w:tcPr>
          <w:p w14:paraId="1CED4791" w14:textId="0D08B7BB" w:rsidR="0007350E" w:rsidRPr="000474A6" w:rsidRDefault="0007350E" w:rsidP="0007350E">
            <w:pPr>
              <w:pStyle w:val="Tabletext"/>
            </w:pPr>
            <w:r w:rsidRPr="000474A6">
              <w:t>309</w:t>
            </w:r>
          </w:p>
        </w:tc>
      </w:tr>
      <w:tr w:rsidR="0007350E" w:rsidRPr="000474A6" w14:paraId="7F49C241" w14:textId="77777777" w:rsidTr="00990467">
        <w:trPr>
          <w:cantSplit/>
        </w:trPr>
        <w:tc>
          <w:tcPr>
            <w:tcW w:w="885" w:type="dxa"/>
            <w:vMerge/>
            <w:shd w:val="clear" w:color="auto" w:fill="auto"/>
          </w:tcPr>
          <w:p w14:paraId="70CB3609" w14:textId="77777777" w:rsidR="0007350E" w:rsidRPr="000474A6" w:rsidRDefault="0007350E" w:rsidP="0007350E">
            <w:pPr>
              <w:pStyle w:val="Tabletext"/>
            </w:pPr>
          </w:p>
        </w:tc>
        <w:tc>
          <w:tcPr>
            <w:tcW w:w="850" w:type="dxa"/>
            <w:vMerge/>
            <w:shd w:val="clear" w:color="auto" w:fill="auto"/>
          </w:tcPr>
          <w:p w14:paraId="3EE4E75D" w14:textId="77777777" w:rsidR="0007350E" w:rsidRPr="000474A6" w:rsidRDefault="0007350E" w:rsidP="0007350E">
            <w:pPr>
              <w:pStyle w:val="Tabletext"/>
            </w:pPr>
          </w:p>
        </w:tc>
        <w:tc>
          <w:tcPr>
            <w:tcW w:w="1418" w:type="dxa"/>
            <w:vMerge/>
            <w:shd w:val="clear" w:color="auto" w:fill="auto"/>
          </w:tcPr>
          <w:p w14:paraId="6E8CAA6E" w14:textId="77777777" w:rsidR="0007350E" w:rsidRPr="000474A6" w:rsidRDefault="0007350E" w:rsidP="0007350E">
            <w:pPr>
              <w:pStyle w:val="Tabletext"/>
              <w:ind w:right="-141"/>
            </w:pPr>
          </w:p>
        </w:tc>
        <w:tc>
          <w:tcPr>
            <w:tcW w:w="3093" w:type="dxa"/>
          </w:tcPr>
          <w:p w14:paraId="25734163" w14:textId="77777777" w:rsidR="0007350E" w:rsidRPr="000474A6" w:rsidRDefault="0007350E" w:rsidP="0007350E">
            <w:pPr>
              <w:pStyle w:val="Tabletext"/>
              <w:rPr>
                <w:szCs w:val="18"/>
              </w:rPr>
            </w:pPr>
          </w:p>
        </w:tc>
        <w:tc>
          <w:tcPr>
            <w:tcW w:w="1184" w:type="dxa"/>
          </w:tcPr>
          <w:p w14:paraId="51A03D85" w14:textId="77777777" w:rsidR="0007350E" w:rsidRPr="000474A6" w:rsidRDefault="0007350E" w:rsidP="0007350E">
            <w:pPr>
              <w:pStyle w:val="Tabletext"/>
              <w:ind w:right="-108"/>
              <w:rPr>
                <w:szCs w:val="18"/>
              </w:rPr>
            </w:pPr>
          </w:p>
        </w:tc>
        <w:tc>
          <w:tcPr>
            <w:tcW w:w="5622" w:type="dxa"/>
            <w:vMerge/>
            <w:shd w:val="clear" w:color="auto" w:fill="auto"/>
          </w:tcPr>
          <w:p w14:paraId="0B64E6E5" w14:textId="77777777" w:rsidR="0007350E" w:rsidRPr="000474A6" w:rsidRDefault="0007350E" w:rsidP="0007350E">
            <w:pPr>
              <w:pStyle w:val="Tabletext"/>
              <w:rPr>
                <w:szCs w:val="18"/>
              </w:rPr>
            </w:pPr>
          </w:p>
        </w:tc>
        <w:tc>
          <w:tcPr>
            <w:tcW w:w="950" w:type="dxa"/>
          </w:tcPr>
          <w:p w14:paraId="38FA8EEC" w14:textId="77777777" w:rsidR="0007350E" w:rsidRPr="000474A6" w:rsidRDefault="0007350E" w:rsidP="0007350E">
            <w:pPr>
              <w:pStyle w:val="Tabletext"/>
            </w:pPr>
          </w:p>
        </w:tc>
      </w:tr>
      <w:tr w:rsidR="0007350E" w:rsidRPr="000474A6" w14:paraId="7105F631" w14:textId="77777777" w:rsidTr="00990467">
        <w:trPr>
          <w:cantSplit/>
        </w:trPr>
        <w:tc>
          <w:tcPr>
            <w:tcW w:w="885" w:type="dxa"/>
            <w:vMerge/>
            <w:shd w:val="clear" w:color="auto" w:fill="auto"/>
          </w:tcPr>
          <w:p w14:paraId="6FB47DEF" w14:textId="77777777" w:rsidR="0007350E" w:rsidRPr="000474A6" w:rsidRDefault="0007350E" w:rsidP="0007350E">
            <w:pPr>
              <w:pStyle w:val="Tabletext"/>
            </w:pPr>
          </w:p>
        </w:tc>
        <w:tc>
          <w:tcPr>
            <w:tcW w:w="850" w:type="dxa"/>
            <w:vMerge/>
            <w:shd w:val="clear" w:color="auto" w:fill="auto"/>
          </w:tcPr>
          <w:p w14:paraId="7A501CBA" w14:textId="77777777" w:rsidR="0007350E" w:rsidRPr="000474A6" w:rsidRDefault="0007350E" w:rsidP="0007350E">
            <w:pPr>
              <w:pStyle w:val="Tabletext"/>
            </w:pPr>
          </w:p>
        </w:tc>
        <w:tc>
          <w:tcPr>
            <w:tcW w:w="1418" w:type="dxa"/>
            <w:vMerge/>
            <w:shd w:val="clear" w:color="auto" w:fill="auto"/>
          </w:tcPr>
          <w:p w14:paraId="6E6B02C7" w14:textId="77777777" w:rsidR="0007350E" w:rsidRPr="000474A6" w:rsidRDefault="0007350E" w:rsidP="0007350E">
            <w:pPr>
              <w:pStyle w:val="Tabletext"/>
              <w:ind w:right="-141"/>
            </w:pPr>
          </w:p>
        </w:tc>
        <w:tc>
          <w:tcPr>
            <w:tcW w:w="3093" w:type="dxa"/>
          </w:tcPr>
          <w:p w14:paraId="1A568C33" w14:textId="77777777" w:rsidR="0007350E" w:rsidRPr="000474A6" w:rsidRDefault="0007350E" w:rsidP="0007350E">
            <w:pPr>
              <w:pStyle w:val="Tabletext"/>
              <w:rPr>
                <w:szCs w:val="18"/>
              </w:rPr>
            </w:pPr>
            <w:r w:rsidRPr="000474A6">
              <w:rPr>
                <w:szCs w:val="18"/>
              </w:rPr>
              <w:t>Study status in VET</w:t>
            </w:r>
          </w:p>
        </w:tc>
        <w:tc>
          <w:tcPr>
            <w:tcW w:w="1184" w:type="dxa"/>
          </w:tcPr>
          <w:p w14:paraId="054D3668" w14:textId="77777777" w:rsidR="0007350E" w:rsidRPr="000474A6" w:rsidRDefault="0007350E" w:rsidP="0007350E">
            <w:pPr>
              <w:pStyle w:val="Tabletext"/>
              <w:ind w:right="-108"/>
              <w:rPr>
                <w:szCs w:val="18"/>
              </w:rPr>
            </w:pPr>
            <w:r w:rsidRPr="000474A6">
              <w:rPr>
                <w:szCs w:val="18"/>
              </w:rPr>
              <w:t>XVET2016</w:t>
            </w:r>
          </w:p>
          <w:p w14:paraId="7E2CD7E5" w14:textId="77777777" w:rsidR="0007350E" w:rsidRPr="000474A6" w:rsidRDefault="0007350E" w:rsidP="0007350E">
            <w:pPr>
              <w:pStyle w:val="Tabletext"/>
              <w:ind w:right="-108"/>
              <w:rPr>
                <w:szCs w:val="18"/>
              </w:rPr>
            </w:pPr>
          </w:p>
        </w:tc>
        <w:tc>
          <w:tcPr>
            <w:tcW w:w="5622" w:type="dxa"/>
            <w:vMerge/>
            <w:shd w:val="clear" w:color="auto" w:fill="auto"/>
          </w:tcPr>
          <w:p w14:paraId="19635B2A" w14:textId="77777777" w:rsidR="0007350E" w:rsidRPr="000474A6" w:rsidRDefault="0007350E" w:rsidP="0007350E">
            <w:pPr>
              <w:pStyle w:val="Tabletext"/>
              <w:rPr>
                <w:szCs w:val="18"/>
              </w:rPr>
            </w:pPr>
          </w:p>
        </w:tc>
        <w:tc>
          <w:tcPr>
            <w:tcW w:w="950" w:type="dxa"/>
          </w:tcPr>
          <w:p w14:paraId="13AD0E30" w14:textId="5BD8745F" w:rsidR="0007350E" w:rsidRPr="000474A6" w:rsidRDefault="0007350E" w:rsidP="0007350E">
            <w:pPr>
              <w:pStyle w:val="Tabletext"/>
            </w:pPr>
            <w:r w:rsidRPr="000474A6">
              <w:t>505</w:t>
            </w:r>
          </w:p>
        </w:tc>
      </w:tr>
      <w:tr w:rsidR="0007350E" w:rsidRPr="000474A6" w14:paraId="1C15347B" w14:textId="77777777" w:rsidTr="00990467">
        <w:trPr>
          <w:cantSplit/>
        </w:trPr>
        <w:tc>
          <w:tcPr>
            <w:tcW w:w="885" w:type="dxa"/>
            <w:vMerge/>
            <w:shd w:val="clear" w:color="auto" w:fill="auto"/>
          </w:tcPr>
          <w:p w14:paraId="0CC29CD5" w14:textId="77777777" w:rsidR="0007350E" w:rsidRPr="000474A6" w:rsidRDefault="0007350E" w:rsidP="0007350E">
            <w:pPr>
              <w:pStyle w:val="Tabletext"/>
            </w:pPr>
          </w:p>
        </w:tc>
        <w:tc>
          <w:tcPr>
            <w:tcW w:w="850" w:type="dxa"/>
            <w:vMerge/>
            <w:shd w:val="clear" w:color="auto" w:fill="auto"/>
          </w:tcPr>
          <w:p w14:paraId="21074191" w14:textId="77777777" w:rsidR="0007350E" w:rsidRPr="000474A6" w:rsidRDefault="0007350E" w:rsidP="0007350E">
            <w:pPr>
              <w:pStyle w:val="Tabletext"/>
            </w:pPr>
          </w:p>
        </w:tc>
        <w:tc>
          <w:tcPr>
            <w:tcW w:w="1418" w:type="dxa"/>
            <w:vMerge/>
            <w:shd w:val="clear" w:color="auto" w:fill="auto"/>
          </w:tcPr>
          <w:p w14:paraId="2E6B1545" w14:textId="77777777" w:rsidR="0007350E" w:rsidRPr="000474A6" w:rsidRDefault="0007350E" w:rsidP="0007350E">
            <w:pPr>
              <w:pStyle w:val="Tabletext"/>
              <w:ind w:right="-141"/>
            </w:pPr>
          </w:p>
        </w:tc>
        <w:tc>
          <w:tcPr>
            <w:tcW w:w="3093" w:type="dxa"/>
          </w:tcPr>
          <w:p w14:paraId="5D1BB761" w14:textId="77777777" w:rsidR="0007350E" w:rsidRPr="000474A6" w:rsidRDefault="0007350E" w:rsidP="0007350E">
            <w:pPr>
              <w:pStyle w:val="Tabletext"/>
              <w:rPr>
                <w:szCs w:val="18"/>
              </w:rPr>
            </w:pPr>
            <w:r w:rsidRPr="000474A6">
              <w:rPr>
                <w:szCs w:val="18"/>
              </w:rPr>
              <w:t xml:space="preserve">Study status in </w:t>
            </w:r>
            <w:proofErr w:type="gramStart"/>
            <w:r w:rsidRPr="000474A6">
              <w:rPr>
                <w:szCs w:val="18"/>
              </w:rPr>
              <w:t>bachelor</w:t>
            </w:r>
            <w:proofErr w:type="gramEnd"/>
            <w:r w:rsidRPr="000474A6">
              <w:rPr>
                <w:szCs w:val="18"/>
              </w:rPr>
              <w:t xml:space="preserve"> degree or higher</w:t>
            </w:r>
          </w:p>
        </w:tc>
        <w:tc>
          <w:tcPr>
            <w:tcW w:w="1184" w:type="dxa"/>
          </w:tcPr>
          <w:p w14:paraId="0B56F0BD" w14:textId="77777777" w:rsidR="0007350E" w:rsidRPr="000474A6" w:rsidRDefault="0007350E" w:rsidP="0007350E">
            <w:pPr>
              <w:pStyle w:val="Tabletext"/>
              <w:ind w:right="-108"/>
              <w:rPr>
                <w:szCs w:val="18"/>
              </w:rPr>
            </w:pPr>
            <w:r w:rsidRPr="000474A6">
              <w:rPr>
                <w:szCs w:val="18"/>
              </w:rPr>
              <w:t>XBAC2016</w:t>
            </w:r>
          </w:p>
        </w:tc>
        <w:tc>
          <w:tcPr>
            <w:tcW w:w="5622" w:type="dxa"/>
            <w:vMerge/>
            <w:shd w:val="clear" w:color="auto" w:fill="auto"/>
          </w:tcPr>
          <w:p w14:paraId="215E36BD" w14:textId="77777777" w:rsidR="0007350E" w:rsidRPr="000474A6" w:rsidRDefault="0007350E" w:rsidP="0007350E">
            <w:pPr>
              <w:pStyle w:val="Tabletext"/>
              <w:rPr>
                <w:szCs w:val="18"/>
              </w:rPr>
            </w:pPr>
          </w:p>
        </w:tc>
        <w:tc>
          <w:tcPr>
            <w:tcW w:w="950" w:type="dxa"/>
          </w:tcPr>
          <w:p w14:paraId="3666AD5A" w14:textId="36A272BC" w:rsidR="0007350E" w:rsidRPr="000474A6" w:rsidRDefault="0007350E" w:rsidP="0007350E">
            <w:pPr>
              <w:pStyle w:val="Tabletext"/>
            </w:pPr>
            <w:r w:rsidRPr="000474A6">
              <w:t>3</w:t>
            </w:r>
          </w:p>
        </w:tc>
      </w:tr>
      <w:tr w:rsidR="0007350E" w:rsidRPr="000474A6" w14:paraId="7C165FFA" w14:textId="77777777" w:rsidTr="00990467">
        <w:trPr>
          <w:cantSplit/>
        </w:trPr>
        <w:tc>
          <w:tcPr>
            <w:tcW w:w="885" w:type="dxa"/>
            <w:vMerge/>
            <w:shd w:val="clear" w:color="auto" w:fill="auto"/>
          </w:tcPr>
          <w:p w14:paraId="65125A1A" w14:textId="77777777" w:rsidR="0007350E" w:rsidRPr="000474A6" w:rsidRDefault="0007350E" w:rsidP="0007350E">
            <w:pPr>
              <w:pStyle w:val="Tabletext"/>
            </w:pPr>
          </w:p>
        </w:tc>
        <w:tc>
          <w:tcPr>
            <w:tcW w:w="850" w:type="dxa"/>
            <w:vMerge/>
            <w:shd w:val="clear" w:color="auto" w:fill="auto"/>
          </w:tcPr>
          <w:p w14:paraId="0C17745C" w14:textId="77777777" w:rsidR="0007350E" w:rsidRPr="000474A6" w:rsidRDefault="0007350E" w:rsidP="0007350E">
            <w:pPr>
              <w:pStyle w:val="Tabletext"/>
            </w:pPr>
          </w:p>
        </w:tc>
        <w:tc>
          <w:tcPr>
            <w:tcW w:w="1418" w:type="dxa"/>
            <w:vMerge/>
            <w:shd w:val="clear" w:color="auto" w:fill="auto"/>
          </w:tcPr>
          <w:p w14:paraId="7AD7A9E3" w14:textId="77777777" w:rsidR="0007350E" w:rsidRPr="000474A6" w:rsidRDefault="0007350E" w:rsidP="0007350E">
            <w:pPr>
              <w:pStyle w:val="Tabletext"/>
              <w:ind w:right="-141"/>
            </w:pPr>
          </w:p>
        </w:tc>
        <w:tc>
          <w:tcPr>
            <w:tcW w:w="3093" w:type="dxa"/>
          </w:tcPr>
          <w:p w14:paraId="3E9D59B5" w14:textId="77777777" w:rsidR="0007350E" w:rsidRPr="000474A6" w:rsidRDefault="0007350E" w:rsidP="0007350E">
            <w:pPr>
              <w:pStyle w:val="Tabletext"/>
              <w:rPr>
                <w:szCs w:val="18"/>
              </w:rPr>
            </w:pPr>
            <w:r w:rsidRPr="000474A6">
              <w:rPr>
                <w:szCs w:val="18"/>
              </w:rPr>
              <w:t xml:space="preserve">Completed </w:t>
            </w:r>
            <w:proofErr w:type="spellStart"/>
            <w:r w:rsidRPr="000474A6">
              <w:rPr>
                <w:szCs w:val="18"/>
              </w:rPr>
              <w:t>Yr</w:t>
            </w:r>
            <w:proofErr w:type="spellEnd"/>
            <w:r w:rsidRPr="000474A6">
              <w:rPr>
                <w:szCs w:val="18"/>
              </w:rPr>
              <w:t xml:space="preserve"> 12 or certificate II or higher</w:t>
            </w:r>
          </w:p>
        </w:tc>
        <w:tc>
          <w:tcPr>
            <w:tcW w:w="1184" w:type="dxa"/>
          </w:tcPr>
          <w:p w14:paraId="3587527D" w14:textId="19E65543" w:rsidR="0007350E" w:rsidRPr="000474A6" w:rsidRDefault="0007350E" w:rsidP="0007350E">
            <w:pPr>
              <w:pStyle w:val="Tabletext"/>
              <w:ind w:right="-108"/>
              <w:rPr>
                <w:szCs w:val="18"/>
              </w:rPr>
            </w:pPr>
            <w:r w:rsidRPr="000474A6">
              <w:rPr>
                <w:szCs w:val="18"/>
              </w:rPr>
              <w:t>X1222016</w:t>
            </w:r>
          </w:p>
          <w:p w14:paraId="2374682B" w14:textId="77777777" w:rsidR="0007350E" w:rsidRPr="000474A6" w:rsidRDefault="0007350E" w:rsidP="0007350E">
            <w:pPr>
              <w:pStyle w:val="Tabletext"/>
              <w:ind w:right="-108"/>
              <w:rPr>
                <w:szCs w:val="18"/>
              </w:rPr>
            </w:pPr>
          </w:p>
        </w:tc>
        <w:tc>
          <w:tcPr>
            <w:tcW w:w="5622" w:type="dxa"/>
            <w:vMerge/>
            <w:shd w:val="clear" w:color="auto" w:fill="auto"/>
          </w:tcPr>
          <w:p w14:paraId="43CCFC88" w14:textId="77777777" w:rsidR="0007350E" w:rsidRPr="000474A6" w:rsidRDefault="0007350E" w:rsidP="0007350E">
            <w:pPr>
              <w:pStyle w:val="Tabletext"/>
              <w:rPr>
                <w:szCs w:val="18"/>
              </w:rPr>
            </w:pPr>
          </w:p>
        </w:tc>
        <w:tc>
          <w:tcPr>
            <w:tcW w:w="950" w:type="dxa"/>
          </w:tcPr>
          <w:p w14:paraId="2A00CF1D" w14:textId="552DFDF4" w:rsidR="0007350E" w:rsidRPr="000474A6" w:rsidRDefault="0007350E" w:rsidP="0007350E">
            <w:pPr>
              <w:pStyle w:val="Tabletext"/>
            </w:pPr>
            <w:r w:rsidRPr="000474A6">
              <w:t>172</w:t>
            </w:r>
          </w:p>
        </w:tc>
      </w:tr>
      <w:tr w:rsidR="0007350E" w:rsidRPr="000474A6" w14:paraId="4E331C32" w14:textId="77777777" w:rsidTr="00990467">
        <w:trPr>
          <w:cantSplit/>
        </w:trPr>
        <w:tc>
          <w:tcPr>
            <w:tcW w:w="885" w:type="dxa"/>
            <w:vMerge/>
            <w:shd w:val="clear" w:color="auto" w:fill="auto"/>
          </w:tcPr>
          <w:p w14:paraId="016CEEDD" w14:textId="77777777" w:rsidR="0007350E" w:rsidRPr="000474A6" w:rsidRDefault="0007350E" w:rsidP="0007350E">
            <w:pPr>
              <w:pStyle w:val="Tabletext"/>
            </w:pPr>
          </w:p>
        </w:tc>
        <w:tc>
          <w:tcPr>
            <w:tcW w:w="850" w:type="dxa"/>
            <w:vMerge/>
            <w:shd w:val="clear" w:color="auto" w:fill="auto"/>
          </w:tcPr>
          <w:p w14:paraId="4B143D45" w14:textId="77777777" w:rsidR="0007350E" w:rsidRPr="000474A6" w:rsidRDefault="0007350E" w:rsidP="0007350E">
            <w:pPr>
              <w:pStyle w:val="Tabletext"/>
            </w:pPr>
          </w:p>
        </w:tc>
        <w:tc>
          <w:tcPr>
            <w:tcW w:w="1418" w:type="dxa"/>
            <w:vMerge/>
            <w:shd w:val="clear" w:color="auto" w:fill="auto"/>
          </w:tcPr>
          <w:p w14:paraId="627F679E" w14:textId="77777777" w:rsidR="0007350E" w:rsidRPr="000474A6" w:rsidRDefault="0007350E" w:rsidP="0007350E">
            <w:pPr>
              <w:pStyle w:val="Tabletext"/>
              <w:ind w:right="-141"/>
            </w:pPr>
          </w:p>
        </w:tc>
        <w:tc>
          <w:tcPr>
            <w:tcW w:w="3093" w:type="dxa"/>
          </w:tcPr>
          <w:p w14:paraId="4CB6FEC0" w14:textId="77777777" w:rsidR="0007350E" w:rsidRPr="000474A6" w:rsidRDefault="0007350E" w:rsidP="0007350E">
            <w:pPr>
              <w:pStyle w:val="Tabletext"/>
              <w:rPr>
                <w:szCs w:val="18"/>
              </w:rPr>
            </w:pPr>
            <w:r w:rsidRPr="000474A6">
              <w:rPr>
                <w:szCs w:val="18"/>
              </w:rPr>
              <w:t xml:space="preserve">Completed </w:t>
            </w:r>
            <w:proofErr w:type="spellStart"/>
            <w:r w:rsidRPr="000474A6">
              <w:rPr>
                <w:szCs w:val="18"/>
              </w:rPr>
              <w:t>Yr</w:t>
            </w:r>
            <w:proofErr w:type="spellEnd"/>
            <w:r w:rsidRPr="000474A6">
              <w:rPr>
                <w:szCs w:val="18"/>
              </w:rPr>
              <w:t xml:space="preserve"> 12 or certificate III or higher</w:t>
            </w:r>
          </w:p>
        </w:tc>
        <w:tc>
          <w:tcPr>
            <w:tcW w:w="1184" w:type="dxa"/>
          </w:tcPr>
          <w:p w14:paraId="2357EA3D" w14:textId="227DADED" w:rsidR="0007350E" w:rsidRPr="000474A6" w:rsidRDefault="0007350E" w:rsidP="0007350E">
            <w:pPr>
              <w:pStyle w:val="Tabletext"/>
              <w:ind w:right="-108"/>
              <w:rPr>
                <w:szCs w:val="18"/>
              </w:rPr>
            </w:pPr>
            <w:r w:rsidRPr="000474A6">
              <w:rPr>
                <w:szCs w:val="18"/>
              </w:rPr>
              <w:t>X1232016</w:t>
            </w:r>
          </w:p>
        </w:tc>
        <w:tc>
          <w:tcPr>
            <w:tcW w:w="5622" w:type="dxa"/>
            <w:vMerge/>
            <w:shd w:val="clear" w:color="auto" w:fill="auto"/>
          </w:tcPr>
          <w:p w14:paraId="7EC1DB81" w14:textId="77777777" w:rsidR="0007350E" w:rsidRPr="000474A6" w:rsidRDefault="0007350E" w:rsidP="0007350E">
            <w:pPr>
              <w:pStyle w:val="Tabletext"/>
              <w:rPr>
                <w:szCs w:val="18"/>
              </w:rPr>
            </w:pPr>
          </w:p>
        </w:tc>
        <w:tc>
          <w:tcPr>
            <w:tcW w:w="950" w:type="dxa"/>
          </w:tcPr>
          <w:p w14:paraId="6E0EF0A7" w14:textId="01B62EAF" w:rsidR="0007350E" w:rsidRPr="000474A6" w:rsidRDefault="0007350E" w:rsidP="0007350E">
            <w:pPr>
              <w:pStyle w:val="Tabletext"/>
            </w:pPr>
            <w:r w:rsidRPr="000474A6">
              <w:t>73</w:t>
            </w:r>
          </w:p>
        </w:tc>
      </w:tr>
      <w:tr w:rsidR="0007350E" w:rsidRPr="000474A6" w14:paraId="72A45705" w14:textId="77777777" w:rsidTr="00990467">
        <w:trPr>
          <w:cantSplit/>
        </w:trPr>
        <w:tc>
          <w:tcPr>
            <w:tcW w:w="885" w:type="dxa"/>
            <w:vMerge/>
            <w:shd w:val="clear" w:color="auto" w:fill="auto"/>
          </w:tcPr>
          <w:p w14:paraId="19CD88CD" w14:textId="77777777" w:rsidR="0007350E" w:rsidRPr="000474A6" w:rsidRDefault="0007350E" w:rsidP="0007350E">
            <w:pPr>
              <w:pStyle w:val="Tabletext"/>
            </w:pPr>
          </w:p>
        </w:tc>
        <w:tc>
          <w:tcPr>
            <w:tcW w:w="850" w:type="dxa"/>
            <w:vMerge/>
            <w:shd w:val="clear" w:color="auto" w:fill="auto"/>
          </w:tcPr>
          <w:p w14:paraId="7D05E3C1" w14:textId="77777777" w:rsidR="0007350E" w:rsidRPr="000474A6" w:rsidRDefault="0007350E" w:rsidP="0007350E">
            <w:pPr>
              <w:pStyle w:val="Tabletext"/>
            </w:pPr>
          </w:p>
        </w:tc>
        <w:tc>
          <w:tcPr>
            <w:tcW w:w="1418" w:type="dxa"/>
            <w:vMerge/>
            <w:shd w:val="clear" w:color="auto" w:fill="auto"/>
          </w:tcPr>
          <w:p w14:paraId="65FF67A9" w14:textId="77777777" w:rsidR="0007350E" w:rsidRPr="000474A6" w:rsidRDefault="0007350E" w:rsidP="0007350E">
            <w:pPr>
              <w:pStyle w:val="Tabletext"/>
              <w:ind w:right="-141"/>
            </w:pPr>
          </w:p>
        </w:tc>
        <w:tc>
          <w:tcPr>
            <w:tcW w:w="3093" w:type="dxa"/>
          </w:tcPr>
          <w:p w14:paraId="1238A4AD" w14:textId="77777777" w:rsidR="0007350E" w:rsidRPr="000474A6" w:rsidRDefault="0007350E" w:rsidP="0007350E">
            <w:pPr>
              <w:pStyle w:val="Tabletext"/>
              <w:rPr>
                <w:szCs w:val="18"/>
              </w:rPr>
            </w:pPr>
            <w:r w:rsidRPr="000474A6">
              <w:rPr>
                <w:szCs w:val="18"/>
              </w:rPr>
              <w:t>Highest qualification completed</w:t>
            </w:r>
          </w:p>
        </w:tc>
        <w:tc>
          <w:tcPr>
            <w:tcW w:w="1184" w:type="dxa"/>
          </w:tcPr>
          <w:p w14:paraId="22123201" w14:textId="77777777" w:rsidR="0007350E" w:rsidRPr="000474A6" w:rsidRDefault="0007350E" w:rsidP="0007350E">
            <w:pPr>
              <w:pStyle w:val="Tabletext"/>
              <w:ind w:right="-108"/>
              <w:rPr>
                <w:szCs w:val="18"/>
              </w:rPr>
            </w:pPr>
            <w:r w:rsidRPr="000474A6">
              <w:rPr>
                <w:szCs w:val="18"/>
              </w:rPr>
              <w:t>XHEL2016</w:t>
            </w:r>
          </w:p>
          <w:p w14:paraId="2F1509D6" w14:textId="77777777" w:rsidR="0007350E" w:rsidRPr="000474A6" w:rsidRDefault="0007350E" w:rsidP="0007350E">
            <w:pPr>
              <w:pStyle w:val="Tabletext"/>
              <w:ind w:right="-108"/>
              <w:rPr>
                <w:szCs w:val="18"/>
              </w:rPr>
            </w:pPr>
          </w:p>
        </w:tc>
        <w:tc>
          <w:tcPr>
            <w:tcW w:w="5622" w:type="dxa"/>
            <w:vMerge/>
            <w:shd w:val="clear" w:color="auto" w:fill="auto"/>
          </w:tcPr>
          <w:p w14:paraId="5527166E" w14:textId="77777777" w:rsidR="0007350E" w:rsidRPr="000474A6" w:rsidRDefault="0007350E" w:rsidP="0007350E">
            <w:pPr>
              <w:pStyle w:val="Tabletext"/>
              <w:rPr>
                <w:szCs w:val="18"/>
              </w:rPr>
            </w:pPr>
          </w:p>
        </w:tc>
        <w:tc>
          <w:tcPr>
            <w:tcW w:w="950" w:type="dxa"/>
          </w:tcPr>
          <w:p w14:paraId="579462EF" w14:textId="7F23B7EF" w:rsidR="0007350E" w:rsidRPr="000474A6" w:rsidRDefault="0007350E" w:rsidP="0007350E">
            <w:pPr>
              <w:pStyle w:val="Tabletext"/>
            </w:pPr>
            <w:r w:rsidRPr="000474A6">
              <w:t>200</w:t>
            </w:r>
          </w:p>
        </w:tc>
      </w:tr>
      <w:tr w:rsidR="0007350E" w:rsidRPr="000474A6" w14:paraId="62600FF6" w14:textId="77777777" w:rsidTr="00990467">
        <w:trPr>
          <w:cantSplit/>
        </w:trPr>
        <w:tc>
          <w:tcPr>
            <w:tcW w:w="885" w:type="dxa"/>
            <w:vMerge/>
            <w:shd w:val="clear" w:color="auto" w:fill="auto"/>
          </w:tcPr>
          <w:p w14:paraId="25AB3FBF" w14:textId="77777777" w:rsidR="0007350E" w:rsidRPr="000474A6" w:rsidRDefault="0007350E" w:rsidP="0007350E">
            <w:pPr>
              <w:pStyle w:val="Tabletext"/>
            </w:pPr>
          </w:p>
        </w:tc>
        <w:tc>
          <w:tcPr>
            <w:tcW w:w="850" w:type="dxa"/>
            <w:vMerge/>
            <w:shd w:val="clear" w:color="auto" w:fill="auto"/>
          </w:tcPr>
          <w:p w14:paraId="35B94FA4" w14:textId="77777777" w:rsidR="0007350E" w:rsidRPr="000474A6" w:rsidRDefault="0007350E" w:rsidP="0007350E">
            <w:pPr>
              <w:pStyle w:val="Tabletext"/>
            </w:pPr>
          </w:p>
        </w:tc>
        <w:tc>
          <w:tcPr>
            <w:tcW w:w="1418" w:type="dxa"/>
            <w:vMerge/>
            <w:shd w:val="clear" w:color="auto" w:fill="auto"/>
          </w:tcPr>
          <w:p w14:paraId="21310479" w14:textId="77777777" w:rsidR="0007350E" w:rsidRPr="000474A6" w:rsidRDefault="0007350E" w:rsidP="0007350E">
            <w:pPr>
              <w:pStyle w:val="Tabletext"/>
              <w:ind w:right="-141"/>
            </w:pPr>
          </w:p>
        </w:tc>
        <w:tc>
          <w:tcPr>
            <w:tcW w:w="3093" w:type="dxa"/>
          </w:tcPr>
          <w:p w14:paraId="70854AC7" w14:textId="77777777" w:rsidR="0007350E" w:rsidRPr="000474A6" w:rsidRDefault="0007350E" w:rsidP="0007350E">
            <w:pPr>
              <w:pStyle w:val="Tabletext"/>
              <w:rPr>
                <w:szCs w:val="18"/>
              </w:rPr>
            </w:pPr>
            <w:r w:rsidRPr="000474A6">
              <w:rPr>
                <w:szCs w:val="18"/>
              </w:rPr>
              <w:t>Status in apprenticeship/traineeship</w:t>
            </w:r>
          </w:p>
        </w:tc>
        <w:tc>
          <w:tcPr>
            <w:tcW w:w="1184" w:type="dxa"/>
          </w:tcPr>
          <w:p w14:paraId="4492B6AB" w14:textId="77777777" w:rsidR="0007350E" w:rsidRPr="000474A6" w:rsidRDefault="0007350E" w:rsidP="0007350E">
            <w:pPr>
              <w:pStyle w:val="Tabletext"/>
              <w:ind w:right="-108"/>
              <w:rPr>
                <w:szCs w:val="18"/>
              </w:rPr>
            </w:pPr>
            <w:r w:rsidRPr="000474A6">
              <w:rPr>
                <w:szCs w:val="18"/>
              </w:rPr>
              <w:t>XATR2016</w:t>
            </w:r>
          </w:p>
        </w:tc>
        <w:tc>
          <w:tcPr>
            <w:tcW w:w="5622" w:type="dxa"/>
            <w:vMerge/>
            <w:shd w:val="clear" w:color="auto" w:fill="auto"/>
          </w:tcPr>
          <w:p w14:paraId="4B769A0F" w14:textId="77777777" w:rsidR="0007350E" w:rsidRPr="000474A6" w:rsidRDefault="0007350E" w:rsidP="0007350E">
            <w:pPr>
              <w:pStyle w:val="Tabletext"/>
              <w:rPr>
                <w:szCs w:val="18"/>
              </w:rPr>
            </w:pPr>
          </w:p>
        </w:tc>
        <w:tc>
          <w:tcPr>
            <w:tcW w:w="950" w:type="dxa"/>
          </w:tcPr>
          <w:p w14:paraId="2001066C" w14:textId="4CBA3AC2" w:rsidR="0007350E" w:rsidRPr="000474A6" w:rsidRDefault="0007350E" w:rsidP="0007350E">
            <w:pPr>
              <w:pStyle w:val="Tabletext"/>
            </w:pPr>
            <w:r w:rsidRPr="000474A6">
              <w:t>172</w:t>
            </w:r>
          </w:p>
        </w:tc>
      </w:tr>
      <w:tr w:rsidR="0007350E" w:rsidRPr="000474A6" w14:paraId="43802D1C" w14:textId="77777777" w:rsidTr="00990467">
        <w:trPr>
          <w:cantSplit/>
        </w:trPr>
        <w:tc>
          <w:tcPr>
            <w:tcW w:w="885" w:type="dxa"/>
            <w:vMerge/>
            <w:tcBorders>
              <w:bottom w:val="single" w:sz="4" w:space="0" w:color="auto"/>
            </w:tcBorders>
            <w:shd w:val="clear" w:color="auto" w:fill="auto"/>
          </w:tcPr>
          <w:p w14:paraId="1A512916" w14:textId="77777777" w:rsidR="0007350E" w:rsidRPr="000474A6" w:rsidRDefault="0007350E" w:rsidP="0007350E">
            <w:pPr>
              <w:pStyle w:val="Tabletext"/>
            </w:pPr>
          </w:p>
        </w:tc>
        <w:tc>
          <w:tcPr>
            <w:tcW w:w="850" w:type="dxa"/>
            <w:vMerge/>
            <w:tcBorders>
              <w:bottom w:val="single" w:sz="4" w:space="0" w:color="auto"/>
            </w:tcBorders>
            <w:shd w:val="clear" w:color="auto" w:fill="auto"/>
          </w:tcPr>
          <w:p w14:paraId="36A1E6DE" w14:textId="77777777" w:rsidR="0007350E" w:rsidRPr="000474A6" w:rsidRDefault="0007350E" w:rsidP="0007350E">
            <w:pPr>
              <w:pStyle w:val="Tabletext"/>
            </w:pPr>
          </w:p>
        </w:tc>
        <w:tc>
          <w:tcPr>
            <w:tcW w:w="1418" w:type="dxa"/>
            <w:vMerge/>
            <w:tcBorders>
              <w:bottom w:val="single" w:sz="4" w:space="0" w:color="auto"/>
            </w:tcBorders>
            <w:shd w:val="clear" w:color="auto" w:fill="auto"/>
          </w:tcPr>
          <w:p w14:paraId="7C229D20" w14:textId="77777777" w:rsidR="0007350E" w:rsidRPr="000474A6" w:rsidRDefault="0007350E" w:rsidP="0007350E">
            <w:pPr>
              <w:pStyle w:val="Tabletext"/>
              <w:ind w:right="-141"/>
            </w:pPr>
          </w:p>
        </w:tc>
        <w:tc>
          <w:tcPr>
            <w:tcW w:w="3093" w:type="dxa"/>
            <w:tcBorders>
              <w:bottom w:val="single" w:sz="4" w:space="0" w:color="auto"/>
            </w:tcBorders>
          </w:tcPr>
          <w:p w14:paraId="56F2C398" w14:textId="77777777" w:rsidR="0007350E" w:rsidRPr="000474A6" w:rsidRDefault="0007350E" w:rsidP="0007350E">
            <w:pPr>
              <w:pStyle w:val="Tabletext"/>
              <w:rPr>
                <w:szCs w:val="18"/>
              </w:rPr>
            </w:pPr>
            <w:r w:rsidRPr="000474A6">
              <w:rPr>
                <w:szCs w:val="18"/>
              </w:rPr>
              <w:t>Any spell of unemployment during the year</w:t>
            </w:r>
          </w:p>
        </w:tc>
        <w:tc>
          <w:tcPr>
            <w:tcW w:w="1184" w:type="dxa"/>
            <w:tcBorders>
              <w:bottom w:val="single" w:sz="4" w:space="0" w:color="auto"/>
            </w:tcBorders>
          </w:tcPr>
          <w:p w14:paraId="3A467882" w14:textId="77777777" w:rsidR="0007350E" w:rsidRPr="000474A6" w:rsidRDefault="0007350E" w:rsidP="0007350E">
            <w:pPr>
              <w:pStyle w:val="Tabletext"/>
              <w:ind w:right="-108"/>
              <w:rPr>
                <w:szCs w:val="18"/>
              </w:rPr>
            </w:pPr>
            <w:r w:rsidRPr="000474A6">
              <w:rPr>
                <w:szCs w:val="18"/>
              </w:rPr>
              <w:t>XUNE2016</w:t>
            </w:r>
          </w:p>
        </w:tc>
        <w:tc>
          <w:tcPr>
            <w:tcW w:w="5622" w:type="dxa"/>
            <w:tcBorders>
              <w:bottom w:val="single" w:sz="4" w:space="0" w:color="auto"/>
            </w:tcBorders>
            <w:shd w:val="clear" w:color="auto" w:fill="auto"/>
          </w:tcPr>
          <w:p w14:paraId="3C89E858" w14:textId="77777777" w:rsidR="0007350E" w:rsidRPr="000474A6" w:rsidRDefault="0007350E" w:rsidP="0007350E">
            <w:pPr>
              <w:pStyle w:val="Tabletext"/>
              <w:rPr>
                <w:szCs w:val="18"/>
              </w:rPr>
            </w:pPr>
            <w:r w:rsidRPr="000474A6">
              <w:rPr>
                <w:szCs w:val="18"/>
              </w:rPr>
              <w:t>Some respondents who reported that they did not have a job and were looking for work at the time of their interview were categorised as not having experienced a spell of unemployment during the year, due to reporting having worked at some point during the month of their interview. This has been corrected such that anyone unemployed at the time of their interview (i.e. not working and looking for work) is now classified as having experienced a spell of unemployment during the year.</w:t>
            </w:r>
          </w:p>
        </w:tc>
        <w:tc>
          <w:tcPr>
            <w:tcW w:w="950" w:type="dxa"/>
            <w:tcBorders>
              <w:bottom w:val="single" w:sz="4" w:space="0" w:color="auto"/>
            </w:tcBorders>
          </w:tcPr>
          <w:p w14:paraId="11A35F00" w14:textId="3C79C199" w:rsidR="0007350E" w:rsidRPr="000474A6" w:rsidRDefault="0007350E" w:rsidP="0007350E">
            <w:pPr>
              <w:pStyle w:val="Tabletext"/>
            </w:pPr>
            <w:r w:rsidRPr="000474A6">
              <w:t>59</w:t>
            </w:r>
          </w:p>
        </w:tc>
      </w:tr>
      <w:tr w:rsidR="0007350E" w:rsidRPr="00147626" w14:paraId="60B1C26C" w14:textId="77777777" w:rsidTr="00610A82">
        <w:trPr>
          <w:cantSplit/>
        </w:trPr>
        <w:tc>
          <w:tcPr>
            <w:tcW w:w="885" w:type="dxa"/>
            <w:tcBorders>
              <w:top w:val="single" w:sz="4" w:space="0" w:color="auto"/>
              <w:bottom w:val="single" w:sz="4" w:space="0" w:color="auto"/>
            </w:tcBorders>
            <w:shd w:val="clear" w:color="auto" w:fill="auto"/>
            <w:vAlign w:val="center"/>
          </w:tcPr>
          <w:p w14:paraId="274F6829" w14:textId="77777777" w:rsidR="0007350E" w:rsidRPr="00147626" w:rsidRDefault="0007350E" w:rsidP="0007350E">
            <w:pPr>
              <w:pStyle w:val="Tabletext"/>
            </w:pPr>
            <w:r w:rsidRPr="00147626">
              <w:t>Waves 1 to 2 (2015 to 2016)</w:t>
            </w:r>
          </w:p>
        </w:tc>
        <w:tc>
          <w:tcPr>
            <w:tcW w:w="850" w:type="dxa"/>
            <w:tcBorders>
              <w:top w:val="single" w:sz="4" w:space="0" w:color="auto"/>
              <w:bottom w:val="single" w:sz="4" w:space="0" w:color="auto"/>
            </w:tcBorders>
            <w:shd w:val="clear" w:color="auto" w:fill="auto"/>
          </w:tcPr>
          <w:p w14:paraId="2C5BB055" w14:textId="77777777" w:rsidR="0007350E" w:rsidRPr="00147626" w:rsidRDefault="0007350E" w:rsidP="0007350E">
            <w:pPr>
              <w:pStyle w:val="Tabletext"/>
            </w:pPr>
            <w:r w:rsidRPr="00147626">
              <w:t>V1</w:t>
            </w:r>
          </w:p>
        </w:tc>
        <w:tc>
          <w:tcPr>
            <w:tcW w:w="1418" w:type="dxa"/>
            <w:tcBorders>
              <w:top w:val="single" w:sz="4" w:space="0" w:color="auto"/>
              <w:bottom w:val="single" w:sz="4" w:space="0" w:color="auto"/>
            </w:tcBorders>
            <w:shd w:val="clear" w:color="auto" w:fill="auto"/>
          </w:tcPr>
          <w:p w14:paraId="548872A3" w14:textId="77777777" w:rsidR="0007350E" w:rsidRPr="00147626" w:rsidRDefault="0007350E" w:rsidP="0007350E">
            <w:pPr>
              <w:pStyle w:val="Tabletext"/>
            </w:pPr>
            <w:r w:rsidRPr="00147626">
              <w:t>Dec 2017</w:t>
            </w:r>
          </w:p>
        </w:tc>
        <w:tc>
          <w:tcPr>
            <w:tcW w:w="3093" w:type="dxa"/>
            <w:tcBorders>
              <w:top w:val="single" w:sz="4" w:space="0" w:color="auto"/>
              <w:bottom w:val="single" w:sz="4" w:space="0" w:color="auto"/>
            </w:tcBorders>
            <w:vAlign w:val="center"/>
          </w:tcPr>
          <w:p w14:paraId="11A2B52E" w14:textId="77777777" w:rsidR="0007350E" w:rsidRPr="00147626" w:rsidRDefault="0007350E" w:rsidP="0007350E">
            <w:pPr>
              <w:pStyle w:val="Tabletext"/>
              <w:rPr>
                <w:szCs w:val="18"/>
              </w:rPr>
            </w:pPr>
          </w:p>
        </w:tc>
        <w:tc>
          <w:tcPr>
            <w:tcW w:w="1184" w:type="dxa"/>
            <w:tcBorders>
              <w:top w:val="single" w:sz="4" w:space="0" w:color="auto"/>
              <w:bottom w:val="single" w:sz="4" w:space="0" w:color="auto"/>
            </w:tcBorders>
            <w:vAlign w:val="center"/>
          </w:tcPr>
          <w:p w14:paraId="2A0D50A6" w14:textId="77777777" w:rsidR="0007350E" w:rsidRPr="00147626" w:rsidRDefault="0007350E" w:rsidP="0007350E">
            <w:pPr>
              <w:pStyle w:val="Tabletext"/>
              <w:ind w:right="-108"/>
              <w:rPr>
                <w:szCs w:val="18"/>
              </w:rPr>
            </w:pPr>
          </w:p>
        </w:tc>
        <w:tc>
          <w:tcPr>
            <w:tcW w:w="5622" w:type="dxa"/>
            <w:tcBorders>
              <w:top w:val="single" w:sz="4" w:space="0" w:color="auto"/>
              <w:bottom w:val="single" w:sz="4" w:space="0" w:color="auto"/>
            </w:tcBorders>
            <w:shd w:val="clear" w:color="auto" w:fill="auto"/>
          </w:tcPr>
          <w:p w14:paraId="5BDBA6DA" w14:textId="77777777" w:rsidR="0007350E" w:rsidRPr="00147626" w:rsidRDefault="0007350E" w:rsidP="0007350E">
            <w:pPr>
              <w:pStyle w:val="Tabletext"/>
              <w:rPr>
                <w:szCs w:val="18"/>
              </w:rPr>
            </w:pPr>
            <w:r w:rsidRPr="00147626">
              <w:rPr>
                <w:szCs w:val="18"/>
              </w:rPr>
              <w:t>Data file created incorporating data from wave 1 (PISA 2015) and wave 2 (2016).</w:t>
            </w:r>
          </w:p>
        </w:tc>
        <w:tc>
          <w:tcPr>
            <w:tcW w:w="950" w:type="dxa"/>
            <w:tcBorders>
              <w:top w:val="single" w:sz="4" w:space="0" w:color="auto"/>
              <w:bottom w:val="single" w:sz="4" w:space="0" w:color="auto"/>
            </w:tcBorders>
            <w:vAlign w:val="center"/>
          </w:tcPr>
          <w:p w14:paraId="149CDC07" w14:textId="77777777" w:rsidR="0007350E" w:rsidRPr="00147626" w:rsidRDefault="0007350E" w:rsidP="0007350E">
            <w:pPr>
              <w:pStyle w:val="Tabletext"/>
            </w:pPr>
            <w:r w:rsidRPr="00147626">
              <w:t>All</w:t>
            </w:r>
          </w:p>
        </w:tc>
      </w:t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80"/>
    </w:tbl>
    <w:p w14:paraId="5821C17B" w14:textId="77777777" w:rsidR="00BE6000" w:rsidRPr="00147626" w:rsidRDefault="00BE6000">
      <w:pPr>
        <w:spacing w:before="0" w:line="240" w:lineRule="auto"/>
        <w:sectPr w:rsidR="00BE6000" w:rsidRPr="00147626" w:rsidSect="000F7636">
          <w:footerReference w:type="even" r:id="rId62"/>
          <w:footerReference w:type="default" r:id="rId63"/>
          <w:pgSz w:w="16840" w:h="11907" w:orient="landscape" w:code="9"/>
          <w:pgMar w:top="1418" w:right="1276" w:bottom="1701" w:left="1276" w:header="709" w:footer="556" w:gutter="0"/>
          <w:cols w:space="708"/>
          <w:docGrid w:linePitch="360"/>
        </w:sectPr>
      </w:pPr>
    </w:p>
    <w:p w14:paraId="0C26679C" w14:textId="6C0DCBC5" w:rsidR="006C5ADB" w:rsidRPr="009A465B" w:rsidRDefault="006C5ADB" w:rsidP="006C5ADB">
      <w:pPr>
        <w:pStyle w:val="Heading1"/>
      </w:pPr>
      <w:bookmarkStart w:id="274" w:name="_Toc89693182"/>
      <w:r w:rsidRPr="00147626">
        <w:lastRenderedPageBreak/>
        <w:t>Appen</w:t>
      </w:r>
      <w:r w:rsidRPr="000F3DBC">
        <w:t xml:space="preserve">dix B: </w:t>
      </w:r>
      <w:r w:rsidR="001942E2" w:rsidRPr="000F3DBC">
        <w:t>Linked datasets</w:t>
      </w:r>
      <w:bookmarkEnd w:id="274"/>
    </w:p>
    <w:p w14:paraId="34466892" w14:textId="3AFEF9BF" w:rsidR="006C5ADB" w:rsidRDefault="006C5ADB" w:rsidP="006C5ADB">
      <w:pPr>
        <w:pStyle w:val="Text"/>
      </w:pPr>
      <w:r w:rsidRPr="009A465B">
        <w:t xml:space="preserve">The following table </w:t>
      </w:r>
      <w:r w:rsidR="007128F7" w:rsidRPr="009A465B">
        <w:t xml:space="preserve">provides a summary of the </w:t>
      </w:r>
      <w:r w:rsidRPr="009A465B">
        <w:t xml:space="preserve">linked datasets deposited with the Australian Data Archive. </w:t>
      </w:r>
      <w:r w:rsidR="007128F7" w:rsidRPr="009A465B">
        <w:t>More information about the linked data is available in the section ‘Data linkage’.</w:t>
      </w:r>
      <w:r w:rsidR="00504746">
        <w:t xml:space="preserve"> Updates to the linked datasets can be found at appendix C. </w:t>
      </w:r>
    </w:p>
    <w:p w14:paraId="738377FE" w14:textId="27F18C7E" w:rsidR="002E2B0F" w:rsidRDefault="002E2B0F" w:rsidP="002E2B0F">
      <w:pPr>
        <w:pStyle w:val="Text"/>
      </w:pPr>
      <w:r w:rsidRPr="000A6274">
        <w:t>Details about the variables contained in the linked datasets are available from the ‘Data linkage’ worksheet located in the LSAY variable listing and metadata</w:t>
      </w:r>
      <w:r w:rsidR="000A6274">
        <w:t>:</w:t>
      </w:r>
      <w:r w:rsidRPr="000A6274">
        <w:t xml:space="preserve"> &lt;https://www.lsay.edu.au/publications/search-for-lsay-publications/2621&gt;.</w:t>
      </w:r>
    </w:p>
    <w:p w14:paraId="76733451" w14:textId="24F91B1A" w:rsidR="000E65B9" w:rsidRPr="009D1314" w:rsidRDefault="000E65B9" w:rsidP="000E65B9">
      <w:pPr>
        <w:pStyle w:val="tabletitle"/>
      </w:pPr>
      <w:bookmarkStart w:id="275" w:name="_Toc131410278"/>
      <w:r w:rsidRPr="009D1314">
        <w:t xml:space="preserve">Table </w:t>
      </w:r>
      <w:r w:rsidR="005F1547" w:rsidRPr="009D1314">
        <w:t>B1</w:t>
      </w:r>
      <w:r w:rsidRPr="009D1314">
        <w:tab/>
      </w:r>
      <w:r w:rsidR="00177D4D" w:rsidRPr="009D1314">
        <w:t xml:space="preserve">Linked </w:t>
      </w:r>
      <w:proofErr w:type="gramStart"/>
      <w:r w:rsidR="00177D4D" w:rsidRPr="009D1314">
        <w:t>datasets</w:t>
      </w:r>
      <w:bookmarkEnd w:id="275"/>
      <w:proofErr w:type="gramEnd"/>
      <w:r w:rsidR="00177D4D" w:rsidRPr="009D1314">
        <w:t xml:space="preserve"> </w:t>
      </w:r>
    </w:p>
    <w:tbl>
      <w:tblPr>
        <w:tblW w:w="9695" w:type="dxa"/>
        <w:tblInd w:w="108" w:type="dxa"/>
        <w:tblLayout w:type="fixed"/>
        <w:tblLook w:val="01E0" w:firstRow="1" w:lastRow="1" w:firstColumn="1" w:lastColumn="1" w:noHBand="0" w:noVBand="0"/>
      </w:tblPr>
      <w:tblGrid>
        <w:gridCol w:w="1877"/>
        <w:gridCol w:w="1037"/>
        <w:gridCol w:w="1690"/>
        <w:gridCol w:w="2724"/>
        <w:gridCol w:w="2367"/>
      </w:tblGrid>
      <w:tr w:rsidR="00D87E1A" w:rsidRPr="009D1314" w14:paraId="5FEC5026" w14:textId="77777777" w:rsidTr="00FE1367">
        <w:trPr>
          <w:cantSplit/>
          <w:tblHeader/>
        </w:trPr>
        <w:tc>
          <w:tcPr>
            <w:tcW w:w="1877" w:type="dxa"/>
            <w:tcBorders>
              <w:top w:val="single" w:sz="4" w:space="0" w:color="auto"/>
              <w:bottom w:val="single" w:sz="4" w:space="0" w:color="auto"/>
            </w:tcBorders>
          </w:tcPr>
          <w:p w14:paraId="7C7E2504" w14:textId="11FCA366" w:rsidR="00D87E1A" w:rsidRPr="009D1314" w:rsidRDefault="00D87E1A" w:rsidP="006C5ADB">
            <w:pPr>
              <w:pStyle w:val="Tablehead1"/>
              <w:ind w:right="-138"/>
            </w:pPr>
            <w:r w:rsidRPr="009D1314">
              <w:t>Data source</w:t>
            </w:r>
          </w:p>
        </w:tc>
        <w:tc>
          <w:tcPr>
            <w:tcW w:w="1037" w:type="dxa"/>
            <w:tcBorders>
              <w:top w:val="single" w:sz="4" w:space="0" w:color="auto"/>
              <w:bottom w:val="single" w:sz="4" w:space="0" w:color="auto"/>
            </w:tcBorders>
          </w:tcPr>
          <w:p w14:paraId="307B88B0" w14:textId="2E262E72" w:rsidR="00D87E1A" w:rsidRPr="009D1314" w:rsidRDefault="00D87E1A" w:rsidP="006C5ADB">
            <w:pPr>
              <w:pStyle w:val="Tablehead1"/>
              <w:ind w:right="-138"/>
            </w:pPr>
            <w:r w:rsidRPr="009D1314">
              <w:t>Version</w:t>
            </w:r>
          </w:p>
        </w:tc>
        <w:tc>
          <w:tcPr>
            <w:tcW w:w="1690" w:type="dxa"/>
            <w:tcBorders>
              <w:top w:val="single" w:sz="4" w:space="0" w:color="auto"/>
              <w:bottom w:val="single" w:sz="4" w:space="0" w:color="auto"/>
            </w:tcBorders>
          </w:tcPr>
          <w:p w14:paraId="357AF8AB" w14:textId="0BCD1C52" w:rsidR="00D87E1A" w:rsidRPr="009D1314" w:rsidRDefault="00D87E1A" w:rsidP="006C5ADB">
            <w:pPr>
              <w:pStyle w:val="Tablehead1"/>
              <w:ind w:right="-138"/>
            </w:pPr>
            <w:r w:rsidRPr="009D1314">
              <w:t>Date published</w:t>
            </w:r>
          </w:p>
        </w:tc>
        <w:tc>
          <w:tcPr>
            <w:tcW w:w="2724" w:type="dxa"/>
            <w:tcBorders>
              <w:top w:val="single" w:sz="4" w:space="0" w:color="auto"/>
              <w:bottom w:val="single" w:sz="4" w:space="0" w:color="auto"/>
            </w:tcBorders>
          </w:tcPr>
          <w:p w14:paraId="084D9D71" w14:textId="66134C9D" w:rsidR="00D87E1A" w:rsidRPr="009D1314" w:rsidRDefault="00D87E1A" w:rsidP="006C5ADB">
            <w:pPr>
              <w:pStyle w:val="Tablehead1"/>
              <w:ind w:right="-138"/>
            </w:pPr>
            <w:r w:rsidRPr="009D1314">
              <w:t>Dataset</w:t>
            </w:r>
          </w:p>
        </w:tc>
        <w:tc>
          <w:tcPr>
            <w:tcW w:w="2367" w:type="dxa"/>
            <w:tcBorders>
              <w:top w:val="single" w:sz="4" w:space="0" w:color="auto"/>
              <w:bottom w:val="single" w:sz="4" w:space="0" w:color="auto"/>
            </w:tcBorders>
          </w:tcPr>
          <w:p w14:paraId="255200D6" w14:textId="0D1886A5" w:rsidR="00D87E1A" w:rsidRPr="009D1314" w:rsidRDefault="00D87E1A" w:rsidP="006C5ADB">
            <w:pPr>
              <w:pStyle w:val="Tablehead1"/>
              <w:ind w:right="-107"/>
            </w:pPr>
            <w:r w:rsidRPr="009D1314">
              <w:t>Dataset name</w:t>
            </w:r>
          </w:p>
        </w:tc>
      </w:tr>
      <w:tr w:rsidR="007128F7" w:rsidRPr="009D1314" w14:paraId="320C28DD" w14:textId="77777777" w:rsidTr="00FE1367">
        <w:trPr>
          <w:cantSplit/>
        </w:trPr>
        <w:tc>
          <w:tcPr>
            <w:tcW w:w="1877" w:type="dxa"/>
            <w:tcBorders>
              <w:top w:val="single" w:sz="4" w:space="0" w:color="auto"/>
            </w:tcBorders>
          </w:tcPr>
          <w:p w14:paraId="6F8A5C61" w14:textId="404917FF" w:rsidR="007128F7" w:rsidRPr="009D1314" w:rsidRDefault="007128F7" w:rsidP="007128F7">
            <w:pPr>
              <w:pStyle w:val="Tabletext"/>
            </w:pPr>
            <w:r w:rsidRPr="009D1314">
              <w:t xml:space="preserve">ACARA </w:t>
            </w:r>
            <w:r w:rsidRPr="009D1314">
              <w:rPr>
                <w:i/>
              </w:rPr>
              <w:t>My School</w:t>
            </w:r>
          </w:p>
        </w:tc>
        <w:tc>
          <w:tcPr>
            <w:tcW w:w="1037" w:type="dxa"/>
            <w:tcBorders>
              <w:top w:val="single" w:sz="4" w:space="0" w:color="auto"/>
            </w:tcBorders>
          </w:tcPr>
          <w:p w14:paraId="04C7FDAE" w14:textId="09D08BC8" w:rsidR="007128F7" w:rsidRPr="009D1314" w:rsidRDefault="007128F7" w:rsidP="007128F7">
            <w:pPr>
              <w:pStyle w:val="Tabletext"/>
            </w:pPr>
            <w:r w:rsidRPr="009D1314">
              <w:t>V1</w:t>
            </w:r>
          </w:p>
        </w:tc>
        <w:tc>
          <w:tcPr>
            <w:tcW w:w="1690" w:type="dxa"/>
            <w:tcBorders>
              <w:top w:val="single" w:sz="4" w:space="0" w:color="auto"/>
            </w:tcBorders>
          </w:tcPr>
          <w:p w14:paraId="7DEE6EB7" w14:textId="7A56CAE8" w:rsidR="007128F7" w:rsidRPr="009D1314" w:rsidRDefault="007128F7" w:rsidP="007128F7">
            <w:pPr>
              <w:pStyle w:val="Tabletext"/>
            </w:pPr>
            <w:r w:rsidRPr="009D1314">
              <w:t>December 2019</w:t>
            </w:r>
          </w:p>
        </w:tc>
        <w:tc>
          <w:tcPr>
            <w:tcW w:w="2724" w:type="dxa"/>
            <w:tcBorders>
              <w:top w:val="single" w:sz="4" w:space="0" w:color="auto"/>
            </w:tcBorders>
            <w:shd w:val="clear" w:color="auto" w:fill="auto"/>
          </w:tcPr>
          <w:p w14:paraId="293E7931" w14:textId="100F7F69" w:rsidR="007128F7" w:rsidRPr="009D1314" w:rsidRDefault="007128F7" w:rsidP="007128F7">
            <w:pPr>
              <w:pStyle w:val="Tabletext"/>
            </w:pPr>
            <w:r w:rsidRPr="009D1314">
              <w:t>School profile</w:t>
            </w:r>
          </w:p>
        </w:tc>
        <w:tc>
          <w:tcPr>
            <w:tcW w:w="2367" w:type="dxa"/>
            <w:tcBorders>
              <w:top w:val="single" w:sz="4" w:space="0" w:color="auto"/>
            </w:tcBorders>
          </w:tcPr>
          <w:p w14:paraId="7C5F68CE" w14:textId="3D9795E1" w:rsidR="007128F7" w:rsidRPr="009D1314" w:rsidRDefault="007128F7" w:rsidP="007128F7">
            <w:pPr>
              <w:pStyle w:val="Tabletext"/>
              <w:ind w:right="-141"/>
            </w:pPr>
            <w:r w:rsidRPr="009D1314">
              <w:t>lsayacara_schprofile_v1</w:t>
            </w:r>
          </w:p>
        </w:tc>
      </w:tr>
      <w:tr w:rsidR="007128F7" w:rsidRPr="009D1314" w14:paraId="739BF1F4" w14:textId="77777777" w:rsidTr="00FE1367">
        <w:trPr>
          <w:cantSplit/>
        </w:trPr>
        <w:tc>
          <w:tcPr>
            <w:tcW w:w="1877" w:type="dxa"/>
          </w:tcPr>
          <w:p w14:paraId="653CC1AA" w14:textId="77777777" w:rsidR="007128F7" w:rsidRPr="009D1314" w:rsidRDefault="007128F7" w:rsidP="007128F7">
            <w:pPr>
              <w:pStyle w:val="Tabletext"/>
            </w:pPr>
          </w:p>
        </w:tc>
        <w:tc>
          <w:tcPr>
            <w:tcW w:w="1037" w:type="dxa"/>
          </w:tcPr>
          <w:p w14:paraId="627E4F79" w14:textId="77777777" w:rsidR="007128F7" w:rsidRPr="009D1314" w:rsidRDefault="007128F7" w:rsidP="007128F7">
            <w:pPr>
              <w:pStyle w:val="Tabletext"/>
            </w:pPr>
          </w:p>
        </w:tc>
        <w:tc>
          <w:tcPr>
            <w:tcW w:w="1690" w:type="dxa"/>
          </w:tcPr>
          <w:p w14:paraId="71D88A49" w14:textId="77777777" w:rsidR="007128F7" w:rsidRPr="009D1314" w:rsidRDefault="007128F7" w:rsidP="007128F7">
            <w:pPr>
              <w:pStyle w:val="Tabletext"/>
            </w:pPr>
          </w:p>
        </w:tc>
        <w:tc>
          <w:tcPr>
            <w:tcW w:w="2724" w:type="dxa"/>
            <w:shd w:val="clear" w:color="auto" w:fill="auto"/>
          </w:tcPr>
          <w:p w14:paraId="66B16AF2" w14:textId="7B5DB9CE" w:rsidR="007128F7" w:rsidRPr="009D1314" w:rsidRDefault="007128F7" w:rsidP="007128F7">
            <w:pPr>
              <w:pStyle w:val="Tabletext"/>
            </w:pPr>
            <w:r w:rsidRPr="009D1314">
              <w:t>NAPLAN results</w:t>
            </w:r>
          </w:p>
        </w:tc>
        <w:tc>
          <w:tcPr>
            <w:tcW w:w="2367" w:type="dxa"/>
          </w:tcPr>
          <w:p w14:paraId="2D9D8760" w14:textId="55AE0CEB" w:rsidR="007128F7" w:rsidRPr="009D1314" w:rsidRDefault="007128F7" w:rsidP="007128F7">
            <w:pPr>
              <w:pStyle w:val="Tabletext"/>
              <w:ind w:right="-141"/>
            </w:pPr>
            <w:r w:rsidRPr="009D1314">
              <w:t>lsayacara_results_v1</w:t>
            </w:r>
          </w:p>
        </w:tc>
      </w:tr>
      <w:tr w:rsidR="007128F7" w:rsidRPr="009D1314" w14:paraId="1424D893" w14:textId="77777777" w:rsidTr="00FE1367">
        <w:trPr>
          <w:cantSplit/>
        </w:trPr>
        <w:tc>
          <w:tcPr>
            <w:tcW w:w="1877" w:type="dxa"/>
          </w:tcPr>
          <w:p w14:paraId="3D00C51B" w14:textId="77777777" w:rsidR="007128F7" w:rsidRPr="009D1314" w:rsidRDefault="007128F7" w:rsidP="007128F7">
            <w:pPr>
              <w:pStyle w:val="Tabletext"/>
            </w:pPr>
          </w:p>
        </w:tc>
        <w:tc>
          <w:tcPr>
            <w:tcW w:w="1037" w:type="dxa"/>
          </w:tcPr>
          <w:p w14:paraId="153ED902" w14:textId="77777777" w:rsidR="007128F7" w:rsidRPr="009D1314" w:rsidRDefault="007128F7" w:rsidP="007128F7">
            <w:pPr>
              <w:pStyle w:val="Tabletext"/>
            </w:pPr>
          </w:p>
        </w:tc>
        <w:tc>
          <w:tcPr>
            <w:tcW w:w="1690" w:type="dxa"/>
          </w:tcPr>
          <w:p w14:paraId="3866A943" w14:textId="77777777" w:rsidR="007128F7" w:rsidRPr="009D1314" w:rsidRDefault="007128F7" w:rsidP="007128F7">
            <w:pPr>
              <w:pStyle w:val="Tabletext"/>
            </w:pPr>
          </w:p>
        </w:tc>
        <w:tc>
          <w:tcPr>
            <w:tcW w:w="2724" w:type="dxa"/>
            <w:shd w:val="clear" w:color="auto" w:fill="auto"/>
          </w:tcPr>
          <w:p w14:paraId="61965F91" w14:textId="11328198" w:rsidR="007128F7" w:rsidRPr="009D1314" w:rsidRDefault="007128F7" w:rsidP="007128F7">
            <w:pPr>
              <w:pStyle w:val="Tabletext"/>
            </w:pPr>
            <w:r w:rsidRPr="009D1314">
              <w:t>NAPLAN results similar schools</w:t>
            </w:r>
          </w:p>
        </w:tc>
        <w:tc>
          <w:tcPr>
            <w:tcW w:w="2367" w:type="dxa"/>
          </w:tcPr>
          <w:p w14:paraId="5469137F" w14:textId="59A25F1C" w:rsidR="007128F7" w:rsidRPr="009D1314" w:rsidRDefault="007128F7" w:rsidP="007128F7">
            <w:pPr>
              <w:pStyle w:val="Tabletext"/>
              <w:ind w:right="-141"/>
            </w:pPr>
            <w:r w:rsidRPr="009D1314">
              <w:t>lsayacara_results_simsc_v1</w:t>
            </w:r>
          </w:p>
        </w:tc>
      </w:tr>
      <w:tr w:rsidR="007128F7" w:rsidRPr="009D1314" w14:paraId="0160AEFB" w14:textId="77777777" w:rsidTr="00FE1367">
        <w:trPr>
          <w:cantSplit/>
        </w:trPr>
        <w:tc>
          <w:tcPr>
            <w:tcW w:w="1877" w:type="dxa"/>
          </w:tcPr>
          <w:p w14:paraId="467715A0" w14:textId="77777777" w:rsidR="007128F7" w:rsidRPr="009D1314" w:rsidRDefault="007128F7" w:rsidP="007128F7">
            <w:pPr>
              <w:pStyle w:val="Tabletext"/>
            </w:pPr>
          </w:p>
        </w:tc>
        <w:tc>
          <w:tcPr>
            <w:tcW w:w="1037" w:type="dxa"/>
          </w:tcPr>
          <w:p w14:paraId="5A54E6CD" w14:textId="77777777" w:rsidR="007128F7" w:rsidRPr="009D1314" w:rsidRDefault="007128F7" w:rsidP="007128F7">
            <w:pPr>
              <w:pStyle w:val="Tabletext"/>
            </w:pPr>
          </w:p>
        </w:tc>
        <w:tc>
          <w:tcPr>
            <w:tcW w:w="1690" w:type="dxa"/>
          </w:tcPr>
          <w:p w14:paraId="002C7773" w14:textId="77777777" w:rsidR="007128F7" w:rsidRPr="009D1314" w:rsidRDefault="007128F7" w:rsidP="007128F7">
            <w:pPr>
              <w:pStyle w:val="Tabletext"/>
            </w:pPr>
          </w:p>
        </w:tc>
        <w:tc>
          <w:tcPr>
            <w:tcW w:w="2724" w:type="dxa"/>
            <w:shd w:val="clear" w:color="auto" w:fill="auto"/>
          </w:tcPr>
          <w:p w14:paraId="61856D2B" w14:textId="4527AC88" w:rsidR="007128F7" w:rsidRPr="009D1314" w:rsidRDefault="007128F7" w:rsidP="007128F7">
            <w:pPr>
              <w:pStyle w:val="Tabletext"/>
            </w:pPr>
            <w:r w:rsidRPr="009D1314">
              <w:t>Student gain</w:t>
            </w:r>
          </w:p>
        </w:tc>
        <w:tc>
          <w:tcPr>
            <w:tcW w:w="2367" w:type="dxa"/>
          </w:tcPr>
          <w:p w14:paraId="3B0C89F4" w14:textId="1E12C4CF" w:rsidR="007128F7" w:rsidRPr="009D1314" w:rsidRDefault="007128F7" w:rsidP="007128F7">
            <w:pPr>
              <w:pStyle w:val="Tabletext"/>
              <w:ind w:right="-141"/>
            </w:pPr>
            <w:r w:rsidRPr="009D1314">
              <w:t>lsayacara_studgain_v1</w:t>
            </w:r>
          </w:p>
        </w:tc>
      </w:tr>
      <w:tr w:rsidR="007128F7" w:rsidRPr="009D1314" w14:paraId="3FE999D1" w14:textId="77777777" w:rsidTr="00FE1367">
        <w:trPr>
          <w:cantSplit/>
        </w:trPr>
        <w:tc>
          <w:tcPr>
            <w:tcW w:w="1877" w:type="dxa"/>
          </w:tcPr>
          <w:p w14:paraId="2F40FD40" w14:textId="77777777" w:rsidR="007128F7" w:rsidRPr="009D1314" w:rsidRDefault="007128F7" w:rsidP="007128F7">
            <w:pPr>
              <w:pStyle w:val="Tabletext"/>
            </w:pPr>
          </w:p>
        </w:tc>
        <w:tc>
          <w:tcPr>
            <w:tcW w:w="1037" w:type="dxa"/>
          </w:tcPr>
          <w:p w14:paraId="2688294E" w14:textId="77777777" w:rsidR="007128F7" w:rsidRPr="009D1314" w:rsidRDefault="007128F7" w:rsidP="007128F7">
            <w:pPr>
              <w:pStyle w:val="Tabletext"/>
            </w:pPr>
          </w:p>
        </w:tc>
        <w:tc>
          <w:tcPr>
            <w:tcW w:w="1690" w:type="dxa"/>
          </w:tcPr>
          <w:p w14:paraId="27EC9D80" w14:textId="77777777" w:rsidR="007128F7" w:rsidRPr="009D1314" w:rsidRDefault="007128F7" w:rsidP="007128F7">
            <w:pPr>
              <w:pStyle w:val="Tabletext"/>
            </w:pPr>
          </w:p>
        </w:tc>
        <w:tc>
          <w:tcPr>
            <w:tcW w:w="2724" w:type="dxa"/>
            <w:shd w:val="clear" w:color="auto" w:fill="auto"/>
          </w:tcPr>
          <w:p w14:paraId="6B404987" w14:textId="51150626" w:rsidR="007128F7" w:rsidRPr="009D1314" w:rsidRDefault="007128F7" w:rsidP="007128F7">
            <w:pPr>
              <w:pStyle w:val="Tabletext"/>
            </w:pPr>
            <w:r w:rsidRPr="009D1314">
              <w:t>Student gain similar schools</w:t>
            </w:r>
          </w:p>
        </w:tc>
        <w:tc>
          <w:tcPr>
            <w:tcW w:w="2367" w:type="dxa"/>
          </w:tcPr>
          <w:p w14:paraId="26A8D4E9" w14:textId="2E99CE8D" w:rsidR="007128F7" w:rsidRPr="009D1314" w:rsidRDefault="007128F7" w:rsidP="007128F7">
            <w:pPr>
              <w:pStyle w:val="Tabletext"/>
              <w:ind w:right="-141"/>
            </w:pPr>
            <w:r w:rsidRPr="009D1314">
              <w:t>lsayacara_gain_simsch_v1</w:t>
            </w:r>
          </w:p>
        </w:tc>
      </w:tr>
      <w:tr w:rsidR="007128F7" w:rsidRPr="009D1314" w14:paraId="656523AF" w14:textId="77777777" w:rsidTr="00FE1367">
        <w:trPr>
          <w:cantSplit/>
        </w:trPr>
        <w:tc>
          <w:tcPr>
            <w:tcW w:w="1877" w:type="dxa"/>
          </w:tcPr>
          <w:p w14:paraId="0E0A4E68" w14:textId="77777777" w:rsidR="007128F7" w:rsidRPr="009D1314" w:rsidRDefault="007128F7" w:rsidP="007128F7">
            <w:pPr>
              <w:pStyle w:val="Tabletext"/>
            </w:pPr>
          </w:p>
        </w:tc>
        <w:tc>
          <w:tcPr>
            <w:tcW w:w="1037" w:type="dxa"/>
          </w:tcPr>
          <w:p w14:paraId="72A485AD" w14:textId="77777777" w:rsidR="007128F7" w:rsidRPr="009D1314" w:rsidRDefault="007128F7" w:rsidP="007128F7">
            <w:pPr>
              <w:pStyle w:val="Tabletext"/>
            </w:pPr>
          </w:p>
        </w:tc>
        <w:tc>
          <w:tcPr>
            <w:tcW w:w="1690" w:type="dxa"/>
          </w:tcPr>
          <w:p w14:paraId="6232AD10" w14:textId="77777777" w:rsidR="007128F7" w:rsidRPr="009D1314" w:rsidRDefault="007128F7" w:rsidP="007128F7">
            <w:pPr>
              <w:pStyle w:val="Tabletext"/>
            </w:pPr>
          </w:p>
        </w:tc>
        <w:tc>
          <w:tcPr>
            <w:tcW w:w="2724" w:type="dxa"/>
            <w:shd w:val="clear" w:color="auto" w:fill="auto"/>
          </w:tcPr>
          <w:p w14:paraId="3C6EA5A0" w14:textId="5D95BC88" w:rsidR="007128F7" w:rsidRPr="009D1314" w:rsidRDefault="007128F7" w:rsidP="007128F7">
            <w:pPr>
              <w:pStyle w:val="Tabletext"/>
            </w:pPr>
            <w:r w:rsidRPr="009D1314">
              <w:t>Student gain same starting score</w:t>
            </w:r>
          </w:p>
        </w:tc>
        <w:tc>
          <w:tcPr>
            <w:tcW w:w="2367" w:type="dxa"/>
          </w:tcPr>
          <w:p w14:paraId="39823E50" w14:textId="546E87EB" w:rsidR="007128F7" w:rsidRPr="009D1314" w:rsidRDefault="007128F7" w:rsidP="007128F7">
            <w:pPr>
              <w:pStyle w:val="Tabletext"/>
              <w:ind w:right="-141"/>
            </w:pPr>
            <w:r w:rsidRPr="009D1314">
              <w:t>lsayacara_gain_ss_v1</w:t>
            </w:r>
          </w:p>
        </w:tc>
      </w:tr>
      <w:tr w:rsidR="007128F7" w:rsidRPr="009D1314" w14:paraId="787BD10A" w14:textId="77777777" w:rsidTr="00FE1367">
        <w:trPr>
          <w:cantSplit/>
        </w:trPr>
        <w:tc>
          <w:tcPr>
            <w:tcW w:w="1877" w:type="dxa"/>
          </w:tcPr>
          <w:p w14:paraId="1584A975" w14:textId="77777777" w:rsidR="007128F7" w:rsidRPr="009D1314" w:rsidRDefault="007128F7" w:rsidP="007128F7">
            <w:pPr>
              <w:pStyle w:val="Tabletext"/>
            </w:pPr>
          </w:p>
        </w:tc>
        <w:tc>
          <w:tcPr>
            <w:tcW w:w="1037" w:type="dxa"/>
          </w:tcPr>
          <w:p w14:paraId="72769936" w14:textId="77777777" w:rsidR="007128F7" w:rsidRPr="009D1314" w:rsidRDefault="007128F7" w:rsidP="007128F7">
            <w:pPr>
              <w:pStyle w:val="Tabletext"/>
            </w:pPr>
          </w:p>
        </w:tc>
        <w:tc>
          <w:tcPr>
            <w:tcW w:w="1690" w:type="dxa"/>
          </w:tcPr>
          <w:p w14:paraId="4955F2CC" w14:textId="77777777" w:rsidR="007128F7" w:rsidRPr="009D1314" w:rsidRDefault="007128F7" w:rsidP="007128F7">
            <w:pPr>
              <w:pStyle w:val="Tabletext"/>
            </w:pPr>
          </w:p>
        </w:tc>
        <w:tc>
          <w:tcPr>
            <w:tcW w:w="2724" w:type="dxa"/>
            <w:shd w:val="clear" w:color="auto" w:fill="auto"/>
          </w:tcPr>
          <w:p w14:paraId="1D65A1E2" w14:textId="2F612C65" w:rsidR="007128F7" w:rsidRPr="009D1314" w:rsidRDefault="007128F7" w:rsidP="007128F7">
            <w:pPr>
              <w:pStyle w:val="Tabletext"/>
            </w:pPr>
            <w:r w:rsidRPr="009D1314">
              <w:t>School attendance</w:t>
            </w:r>
          </w:p>
        </w:tc>
        <w:tc>
          <w:tcPr>
            <w:tcW w:w="2367" w:type="dxa"/>
          </w:tcPr>
          <w:p w14:paraId="313EBB68" w14:textId="3DF0F95B" w:rsidR="007128F7" w:rsidRPr="009D1314" w:rsidRDefault="007128F7" w:rsidP="007128F7">
            <w:pPr>
              <w:pStyle w:val="Tabletext"/>
              <w:ind w:right="-141"/>
            </w:pPr>
            <w:r w:rsidRPr="009D1314">
              <w:t>lsayacara_attendance_v1</w:t>
            </w:r>
          </w:p>
        </w:tc>
      </w:tr>
      <w:tr w:rsidR="007128F7" w:rsidRPr="009D1314" w14:paraId="3DDDF4B4" w14:textId="77777777" w:rsidTr="00FE1367">
        <w:trPr>
          <w:cantSplit/>
        </w:trPr>
        <w:tc>
          <w:tcPr>
            <w:tcW w:w="1877" w:type="dxa"/>
          </w:tcPr>
          <w:p w14:paraId="4BC35E3F" w14:textId="77777777" w:rsidR="007128F7" w:rsidRPr="009D1314" w:rsidRDefault="007128F7" w:rsidP="007128F7">
            <w:pPr>
              <w:pStyle w:val="Tabletext"/>
            </w:pPr>
          </w:p>
        </w:tc>
        <w:tc>
          <w:tcPr>
            <w:tcW w:w="1037" w:type="dxa"/>
          </w:tcPr>
          <w:p w14:paraId="24F74CA2" w14:textId="77777777" w:rsidR="007128F7" w:rsidRPr="009D1314" w:rsidRDefault="007128F7" w:rsidP="007128F7">
            <w:pPr>
              <w:pStyle w:val="Tabletext"/>
            </w:pPr>
          </w:p>
        </w:tc>
        <w:tc>
          <w:tcPr>
            <w:tcW w:w="1690" w:type="dxa"/>
          </w:tcPr>
          <w:p w14:paraId="02293B03" w14:textId="77777777" w:rsidR="007128F7" w:rsidRPr="009D1314" w:rsidRDefault="007128F7" w:rsidP="007128F7">
            <w:pPr>
              <w:pStyle w:val="Tabletext"/>
            </w:pPr>
          </w:p>
        </w:tc>
        <w:tc>
          <w:tcPr>
            <w:tcW w:w="2724" w:type="dxa"/>
            <w:shd w:val="clear" w:color="auto" w:fill="auto"/>
          </w:tcPr>
          <w:p w14:paraId="210384A9" w14:textId="609AE9A7" w:rsidR="007128F7" w:rsidRPr="009D1314" w:rsidRDefault="007128F7" w:rsidP="007128F7">
            <w:pPr>
              <w:pStyle w:val="Tabletext"/>
            </w:pPr>
            <w:r w:rsidRPr="009D1314">
              <w:t>VET in schools</w:t>
            </w:r>
          </w:p>
        </w:tc>
        <w:tc>
          <w:tcPr>
            <w:tcW w:w="2367" w:type="dxa"/>
          </w:tcPr>
          <w:p w14:paraId="28E4723C" w14:textId="3202A474" w:rsidR="007128F7" w:rsidRPr="009D1314" w:rsidRDefault="007128F7" w:rsidP="007128F7">
            <w:pPr>
              <w:pStyle w:val="Tabletext"/>
              <w:ind w:right="-141"/>
            </w:pPr>
            <w:r w:rsidRPr="009D1314">
              <w:t>lsayacara_vet_v1</w:t>
            </w:r>
          </w:p>
        </w:tc>
      </w:tr>
      <w:tr w:rsidR="007128F7" w:rsidRPr="009D1314" w14:paraId="451E3346" w14:textId="77777777" w:rsidTr="00FE1367">
        <w:trPr>
          <w:cantSplit/>
        </w:trPr>
        <w:tc>
          <w:tcPr>
            <w:tcW w:w="1877" w:type="dxa"/>
          </w:tcPr>
          <w:p w14:paraId="4AD94AA0" w14:textId="77777777" w:rsidR="007128F7" w:rsidRPr="009D1314" w:rsidRDefault="007128F7" w:rsidP="007128F7">
            <w:pPr>
              <w:pStyle w:val="Tabletext"/>
            </w:pPr>
          </w:p>
        </w:tc>
        <w:tc>
          <w:tcPr>
            <w:tcW w:w="1037" w:type="dxa"/>
          </w:tcPr>
          <w:p w14:paraId="4288FF13" w14:textId="77777777" w:rsidR="007128F7" w:rsidRPr="009D1314" w:rsidRDefault="007128F7" w:rsidP="007128F7">
            <w:pPr>
              <w:pStyle w:val="Tabletext"/>
            </w:pPr>
          </w:p>
        </w:tc>
        <w:tc>
          <w:tcPr>
            <w:tcW w:w="1690" w:type="dxa"/>
          </w:tcPr>
          <w:p w14:paraId="0CA67FE4" w14:textId="77777777" w:rsidR="007128F7" w:rsidRPr="009D1314" w:rsidRDefault="007128F7" w:rsidP="007128F7">
            <w:pPr>
              <w:pStyle w:val="Tabletext"/>
            </w:pPr>
          </w:p>
        </w:tc>
        <w:tc>
          <w:tcPr>
            <w:tcW w:w="2724" w:type="dxa"/>
            <w:shd w:val="clear" w:color="auto" w:fill="auto"/>
          </w:tcPr>
          <w:p w14:paraId="0D10C866" w14:textId="2A6BC87D" w:rsidR="007128F7" w:rsidRPr="009D1314" w:rsidRDefault="007128F7" w:rsidP="007128F7">
            <w:pPr>
              <w:pStyle w:val="Tabletext"/>
            </w:pPr>
            <w:r w:rsidRPr="009D1314">
              <w:t>VET in schools – School-based apprenticeships and traineeships</w:t>
            </w:r>
          </w:p>
        </w:tc>
        <w:tc>
          <w:tcPr>
            <w:tcW w:w="2367" w:type="dxa"/>
          </w:tcPr>
          <w:p w14:paraId="7D024FDF" w14:textId="03F72ECB" w:rsidR="007128F7" w:rsidRPr="009D1314" w:rsidRDefault="007128F7" w:rsidP="007128F7">
            <w:pPr>
              <w:pStyle w:val="Tabletext"/>
              <w:ind w:right="-141"/>
            </w:pPr>
            <w:r w:rsidRPr="009D1314">
              <w:t>lsayacara_vet_sbat_v1</w:t>
            </w:r>
          </w:p>
        </w:tc>
      </w:tr>
      <w:tr w:rsidR="007128F7" w:rsidRPr="009D1314" w14:paraId="2C32DCB4" w14:textId="77777777" w:rsidTr="00FE1367">
        <w:trPr>
          <w:cantSplit/>
        </w:trPr>
        <w:tc>
          <w:tcPr>
            <w:tcW w:w="1877" w:type="dxa"/>
          </w:tcPr>
          <w:p w14:paraId="57CE02F1" w14:textId="77777777" w:rsidR="007128F7" w:rsidRPr="009D1314" w:rsidRDefault="007128F7" w:rsidP="007128F7">
            <w:pPr>
              <w:pStyle w:val="Tabletext"/>
            </w:pPr>
          </w:p>
        </w:tc>
        <w:tc>
          <w:tcPr>
            <w:tcW w:w="1037" w:type="dxa"/>
          </w:tcPr>
          <w:p w14:paraId="67920664" w14:textId="77777777" w:rsidR="007128F7" w:rsidRPr="009D1314" w:rsidRDefault="007128F7" w:rsidP="007128F7">
            <w:pPr>
              <w:pStyle w:val="Tabletext"/>
            </w:pPr>
          </w:p>
        </w:tc>
        <w:tc>
          <w:tcPr>
            <w:tcW w:w="1690" w:type="dxa"/>
          </w:tcPr>
          <w:p w14:paraId="0BC84879" w14:textId="77777777" w:rsidR="007128F7" w:rsidRPr="009D1314" w:rsidRDefault="007128F7" w:rsidP="007128F7">
            <w:pPr>
              <w:pStyle w:val="Tabletext"/>
            </w:pPr>
          </w:p>
        </w:tc>
        <w:tc>
          <w:tcPr>
            <w:tcW w:w="2724" w:type="dxa"/>
            <w:shd w:val="clear" w:color="auto" w:fill="auto"/>
          </w:tcPr>
          <w:p w14:paraId="1553CC11" w14:textId="3CCACAE2" w:rsidR="007128F7" w:rsidRPr="009D1314" w:rsidRDefault="007128F7" w:rsidP="007128F7">
            <w:pPr>
              <w:pStyle w:val="Tabletext"/>
            </w:pPr>
            <w:r w:rsidRPr="009D1314">
              <w:t>Senior secondary outcomes</w:t>
            </w:r>
          </w:p>
        </w:tc>
        <w:tc>
          <w:tcPr>
            <w:tcW w:w="2367" w:type="dxa"/>
          </w:tcPr>
          <w:p w14:paraId="2BF3EA59" w14:textId="4AD60F3A" w:rsidR="007128F7" w:rsidRPr="009D1314" w:rsidRDefault="007128F7" w:rsidP="007128F7">
            <w:pPr>
              <w:pStyle w:val="Tabletext"/>
              <w:ind w:right="-141"/>
            </w:pPr>
            <w:r w:rsidRPr="009D1314">
              <w:t>lsayacara_secsch_v1</w:t>
            </w:r>
          </w:p>
        </w:tc>
      </w:tr>
      <w:tr w:rsidR="007128F7" w:rsidRPr="009D1314" w14:paraId="64CFD5EB" w14:textId="77777777" w:rsidTr="00FE1367">
        <w:trPr>
          <w:cantSplit/>
        </w:trPr>
        <w:tc>
          <w:tcPr>
            <w:tcW w:w="1877" w:type="dxa"/>
          </w:tcPr>
          <w:p w14:paraId="634DB7C0" w14:textId="77777777" w:rsidR="007128F7" w:rsidRPr="009D1314" w:rsidRDefault="007128F7" w:rsidP="007128F7">
            <w:pPr>
              <w:pStyle w:val="Tabletext"/>
            </w:pPr>
          </w:p>
        </w:tc>
        <w:tc>
          <w:tcPr>
            <w:tcW w:w="1037" w:type="dxa"/>
          </w:tcPr>
          <w:p w14:paraId="336430A0" w14:textId="77777777" w:rsidR="007128F7" w:rsidRPr="009D1314" w:rsidRDefault="007128F7" w:rsidP="007128F7">
            <w:pPr>
              <w:pStyle w:val="Tabletext"/>
            </w:pPr>
          </w:p>
        </w:tc>
        <w:tc>
          <w:tcPr>
            <w:tcW w:w="1690" w:type="dxa"/>
          </w:tcPr>
          <w:p w14:paraId="5FCFEC0E" w14:textId="77777777" w:rsidR="007128F7" w:rsidRPr="009D1314" w:rsidRDefault="007128F7" w:rsidP="007128F7">
            <w:pPr>
              <w:pStyle w:val="Tabletext"/>
            </w:pPr>
          </w:p>
        </w:tc>
        <w:tc>
          <w:tcPr>
            <w:tcW w:w="2724" w:type="dxa"/>
            <w:shd w:val="clear" w:color="auto" w:fill="auto"/>
          </w:tcPr>
          <w:p w14:paraId="378F27C7" w14:textId="1112F6B8" w:rsidR="007128F7" w:rsidRPr="009D1314" w:rsidRDefault="007128F7" w:rsidP="007128F7">
            <w:pPr>
              <w:pStyle w:val="Tabletext"/>
            </w:pPr>
            <w:r w:rsidRPr="009D1314">
              <w:t>Finance</w:t>
            </w:r>
          </w:p>
        </w:tc>
        <w:tc>
          <w:tcPr>
            <w:tcW w:w="2367" w:type="dxa"/>
          </w:tcPr>
          <w:p w14:paraId="015AC66A" w14:textId="1F8FB1BC" w:rsidR="007128F7" w:rsidRPr="009D1314" w:rsidRDefault="007128F7" w:rsidP="007128F7">
            <w:pPr>
              <w:pStyle w:val="Tabletext"/>
              <w:ind w:right="-141"/>
            </w:pPr>
            <w:r w:rsidRPr="009D1314">
              <w:t>lsayacara_finance_v1</w:t>
            </w:r>
          </w:p>
        </w:tc>
      </w:tr>
      <w:tr w:rsidR="00D87E1A" w:rsidRPr="009D1314" w14:paraId="29F7F298" w14:textId="77777777" w:rsidTr="009268BF">
        <w:trPr>
          <w:cantSplit/>
        </w:trPr>
        <w:tc>
          <w:tcPr>
            <w:tcW w:w="1877" w:type="dxa"/>
            <w:tcBorders>
              <w:bottom w:val="single" w:sz="4" w:space="0" w:color="auto"/>
            </w:tcBorders>
          </w:tcPr>
          <w:p w14:paraId="17043116" w14:textId="77777777" w:rsidR="00D87E1A" w:rsidRPr="009D1314" w:rsidRDefault="00D87E1A" w:rsidP="006C5ADB">
            <w:pPr>
              <w:pStyle w:val="Tabletext"/>
            </w:pPr>
          </w:p>
        </w:tc>
        <w:tc>
          <w:tcPr>
            <w:tcW w:w="1037" w:type="dxa"/>
            <w:tcBorders>
              <w:bottom w:val="single" w:sz="4" w:space="0" w:color="auto"/>
            </w:tcBorders>
          </w:tcPr>
          <w:p w14:paraId="533589D7" w14:textId="77777777" w:rsidR="00D87E1A" w:rsidRPr="009D1314" w:rsidRDefault="00D87E1A" w:rsidP="006C5ADB">
            <w:pPr>
              <w:pStyle w:val="Tabletext"/>
            </w:pPr>
          </w:p>
        </w:tc>
        <w:tc>
          <w:tcPr>
            <w:tcW w:w="1690" w:type="dxa"/>
            <w:tcBorders>
              <w:bottom w:val="single" w:sz="4" w:space="0" w:color="auto"/>
            </w:tcBorders>
          </w:tcPr>
          <w:p w14:paraId="337A55A9" w14:textId="77777777" w:rsidR="00D87E1A" w:rsidRPr="009D1314" w:rsidRDefault="00D87E1A" w:rsidP="006C5ADB">
            <w:pPr>
              <w:pStyle w:val="Tabletext"/>
            </w:pPr>
          </w:p>
        </w:tc>
        <w:tc>
          <w:tcPr>
            <w:tcW w:w="2724" w:type="dxa"/>
            <w:tcBorders>
              <w:bottom w:val="single" w:sz="4" w:space="0" w:color="auto"/>
            </w:tcBorders>
            <w:shd w:val="clear" w:color="auto" w:fill="auto"/>
          </w:tcPr>
          <w:p w14:paraId="16DBD084" w14:textId="4B5914A8" w:rsidR="00D87E1A" w:rsidRPr="009D1314" w:rsidRDefault="00D87E1A" w:rsidP="006C5ADB">
            <w:pPr>
              <w:pStyle w:val="Tabletext"/>
            </w:pPr>
            <w:r w:rsidRPr="009D1314">
              <w:t>Enrolments by grade</w:t>
            </w:r>
          </w:p>
        </w:tc>
        <w:tc>
          <w:tcPr>
            <w:tcW w:w="2367" w:type="dxa"/>
            <w:tcBorders>
              <w:bottom w:val="single" w:sz="4" w:space="0" w:color="auto"/>
            </w:tcBorders>
          </w:tcPr>
          <w:p w14:paraId="09DB2249" w14:textId="43BAD624" w:rsidR="00D87E1A" w:rsidRPr="009D1314" w:rsidRDefault="00D87E1A" w:rsidP="006C5ADB">
            <w:pPr>
              <w:pStyle w:val="Tabletext"/>
              <w:ind w:right="-141"/>
            </w:pPr>
            <w:r w:rsidRPr="009D1314">
              <w:t>lsayacara_enrolments_v1</w:t>
            </w:r>
          </w:p>
        </w:tc>
      </w:tr>
      <w:tr w:rsidR="009E2155" w:rsidRPr="009D1314" w14:paraId="206609BD" w14:textId="77777777" w:rsidTr="009268BF">
        <w:trPr>
          <w:cantSplit/>
        </w:trPr>
        <w:tc>
          <w:tcPr>
            <w:tcW w:w="1877" w:type="dxa"/>
            <w:tcBorders>
              <w:top w:val="single" w:sz="4" w:space="0" w:color="auto"/>
            </w:tcBorders>
          </w:tcPr>
          <w:p w14:paraId="7EB35467" w14:textId="4831E92F" w:rsidR="009E2155" w:rsidRPr="009D1314" w:rsidRDefault="009E2155" w:rsidP="009E2155">
            <w:pPr>
              <w:pStyle w:val="Tabletext"/>
            </w:pPr>
            <w:r w:rsidRPr="009D1314">
              <w:t>Senior secondary</w:t>
            </w:r>
          </w:p>
        </w:tc>
        <w:tc>
          <w:tcPr>
            <w:tcW w:w="1037" w:type="dxa"/>
            <w:tcBorders>
              <w:top w:val="single" w:sz="4" w:space="0" w:color="auto"/>
            </w:tcBorders>
          </w:tcPr>
          <w:p w14:paraId="40B9F126" w14:textId="435454BE" w:rsidR="009E2155" w:rsidRPr="009D1314" w:rsidRDefault="009E2155" w:rsidP="009E2155">
            <w:pPr>
              <w:pStyle w:val="Tabletext"/>
            </w:pPr>
            <w:r w:rsidRPr="009D1314">
              <w:t>V1</w:t>
            </w:r>
          </w:p>
        </w:tc>
        <w:tc>
          <w:tcPr>
            <w:tcW w:w="1690" w:type="dxa"/>
            <w:tcBorders>
              <w:top w:val="single" w:sz="4" w:space="0" w:color="auto"/>
            </w:tcBorders>
          </w:tcPr>
          <w:p w14:paraId="386510DA" w14:textId="5E974580" w:rsidR="009E2155" w:rsidRPr="009D1314" w:rsidRDefault="009E2155" w:rsidP="009E2155">
            <w:pPr>
              <w:pStyle w:val="Tabletext"/>
            </w:pPr>
            <w:r w:rsidRPr="009D1314">
              <w:t>December 2021</w:t>
            </w:r>
          </w:p>
        </w:tc>
        <w:tc>
          <w:tcPr>
            <w:tcW w:w="2724" w:type="dxa"/>
            <w:tcBorders>
              <w:top w:val="single" w:sz="4" w:space="0" w:color="auto"/>
            </w:tcBorders>
            <w:shd w:val="clear" w:color="auto" w:fill="auto"/>
          </w:tcPr>
          <w:p w14:paraId="18445111" w14:textId="2594BF65" w:rsidR="009E2155" w:rsidRPr="009D1314" w:rsidRDefault="009E2155" w:rsidP="009E2155">
            <w:pPr>
              <w:pStyle w:val="Tabletext"/>
            </w:pPr>
            <w:r w:rsidRPr="009D1314">
              <w:t xml:space="preserve">Senior secondary </w:t>
            </w:r>
          </w:p>
        </w:tc>
        <w:tc>
          <w:tcPr>
            <w:tcW w:w="2367" w:type="dxa"/>
            <w:tcBorders>
              <w:top w:val="single" w:sz="4" w:space="0" w:color="auto"/>
            </w:tcBorders>
          </w:tcPr>
          <w:p w14:paraId="0FE6B2CD" w14:textId="2ACDA180" w:rsidR="009E2155" w:rsidRPr="009D1314" w:rsidRDefault="009E2155" w:rsidP="009E2155">
            <w:pPr>
              <w:pStyle w:val="Tabletext"/>
              <w:ind w:right="-141"/>
            </w:pPr>
            <w:r w:rsidRPr="009D1314">
              <w:t>lsaysnrsec_v1</w:t>
            </w:r>
          </w:p>
        </w:tc>
      </w:tr>
      <w:tr w:rsidR="002355BB" w:rsidRPr="009D1314" w14:paraId="3DACC367" w14:textId="77777777" w:rsidTr="009268BF">
        <w:trPr>
          <w:cantSplit/>
        </w:trPr>
        <w:tc>
          <w:tcPr>
            <w:tcW w:w="1877" w:type="dxa"/>
            <w:tcBorders>
              <w:top w:val="single" w:sz="4" w:space="0" w:color="auto"/>
            </w:tcBorders>
          </w:tcPr>
          <w:p w14:paraId="098B5F0B" w14:textId="644D886D" w:rsidR="002355BB" w:rsidRPr="009D1314" w:rsidRDefault="002355BB" w:rsidP="002355BB">
            <w:pPr>
              <w:pStyle w:val="Tabletext"/>
            </w:pPr>
            <w:r w:rsidRPr="009D1314">
              <w:t>NAPLAN</w:t>
            </w:r>
          </w:p>
        </w:tc>
        <w:tc>
          <w:tcPr>
            <w:tcW w:w="1037" w:type="dxa"/>
            <w:tcBorders>
              <w:top w:val="single" w:sz="4" w:space="0" w:color="auto"/>
            </w:tcBorders>
          </w:tcPr>
          <w:p w14:paraId="42C9D8CD" w14:textId="7EED8767" w:rsidR="002355BB" w:rsidRPr="009D1314" w:rsidRDefault="002355BB" w:rsidP="002355BB">
            <w:pPr>
              <w:pStyle w:val="Tabletext"/>
            </w:pPr>
            <w:r w:rsidRPr="009D1314">
              <w:t>V3</w:t>
            </w:r>
          </w:p>
        </w:tc>
        <w:tc>
          <w:tcPr>
            <w:tcW w:w="1690" w:type="dxa"/>
            <w:tcBorders>
              <w:top w:val="single" w:sz="4" w:space="0" w:color="auto"/>
            </w:tcBorders>
          </w:tcPr>
          <w:p w14:paraId="548F05F7" w14:textId="56216A3B" w:rsidR="002355BB" w:rsidRPr="009D1314" w:rsidRDefault="00FD2FDF" w:rsidP="002355BB">
            <w:pPr>
              <w:pStyle w:val="Tabletext"/>
            </w:pPr>
            <w:r w:rsidRPr="009D1314">
              <w:t xml:space="preserve">May </w:t>
            </w:r>
            <w:r w:rsidR="002355BB" w:rsidRPr="009D1314">
              <w:t>2023</w:t>
            </w:r>
          </w:p>
        </w:tc>
        <w:tc>
          <w:tcPr>
            <w:tcW w:w="2724" w:type="dxa"/>
            <w:tcBorders>
              <w:top w:val="single" w:sz="4" w:space="0" w:color="auto"/>
            </w:tcBorders>
            <w:shd w:val="clear" w:color="auto" w:fill="auto"/>
          </w:tcPr>
          <w:p w14:paraId="0DE4B83D" w14:textId="7FB1A21E" w:rsidR="002355BB" w:rsidRPr="009D1314" w:rsidRDefault="002355BB" w:rsidP="002355BB">
            <w:pPr>
              <w:pStyle w:val="Tabletext"/>
            </w:pPr>
            <w:r w:rsidRPr="009D1314">
              <w:t>NAPLAN scores</w:t>
            </w:r>
          </w:p>
        </w:tc>
        <w:tc>
          <w:tcPr>
            <w:tcW w:w="2367" w:type="dxa"/>
            <w:tcBorders>
              <w:top w:val="single" w:sz="4" w:space="0" w:color="auto"/>
            </w:tcBorders>
          </w:tcPr>
          <w:p w14:paraId="1A7CB808" w14:textId="69BB6757" w:rsidR="002355BB" w:rsidRPr="009D1314" w:rsidRDefault="002355BB" w:rsidP="002355BB">
            <w:pPr>
              <w:pStyle w:val="Tabletext"/>
              <w:ind w:right="-141"/>
            </w:pPr>
            <w:r w:rsidRPr="009D1314">
              <w:t>lsaynaplan_v3</w:t>
            </w:r>
          </w:p>
        </w:tc>
      </w:tr>
      <w:tr w:rsidR="002355BB" w:rsidRPr="009D1314" w14:paraId="50B6964A" w14:textId="77777777" w:rsidTr="009268BF">
        <w:trPr>
          <w:cantSplit/>
        </w:trPr>
        <w:tc>
          <w:tcPr>
            <w:tcW w:w="1877" w:type="dxa"/>
          </w:tcPr>
          <w:p w14:paraId="1315FA35" w14:textId="77777777" w:rsidR="002355BB" w:rsidRPr="009D1314" w:rsidRDefault="002355BB" w:rsidP="002355BB">
            <w:pPr>
              <w:pStyle w:val="Tabletext"/>
            </w:pPr>
          </w:p>
        </w:tc>
        <w:tc>
          <w:tcPr>
            <w:tcW w:w="1037" w:type="dxa"/>
          </w:tcPr>
          <w:p w14:paraId="4D2C6CC4" w14:textId="77777777" w:rsidR="002355BB" w:rsidRPr="009D1314" w:rsidRDefault="002355BB" w:rsidP="002355BB">
            <w:pPr>
              <w:pStyle w:val="Tabletext"/>
            </w:pPr>
          </w:p>
        </w:tc>
        <w:tc>
          <w:tcPr>
            <w:tcW w:w="1690" w:type="dxa"/>
          </w:tcPr>
          <w:p w14:paraId="3C5566CE" w14:textId="77777777" w:rsidR="002355BB" w:rsidRPr="009D1314" w:rsidRDefault="002355BB" w:rsidP="002355BB">
            <w:pPr>
              <w:pStyle w:val="Tabletext"/>
            </w:pPr>
          </w:p>
        </w:tc>
        <w:tc>
          <w:tcPr>
            <w:tcW w:w="2724" w:type="dxa"/>
            <w:shd w:val="clear" w:color="auto" w:fill="auto"/>
          </w:tcPr>
          <w:p w14:paraId="3355D13E" w14:textId="4B896C86" w:rsidR="002355BB" w:rsidRPr="009D1314" w:rsidRDefault="002355BB" w:rsidP="002355BB">
            <w:pPr>
              <w:pStyle w:val="Tabletext"/>
            </w:pPr>
            <w:r w:rsidRPr="009D1314">
              <w:t xml:space="preserve">NAPLAN scores – including repeats </w:t>
            </w:r>
          </w:p>
        </w:tc>
        <w:tc>
          <w:tcPr>
            <w:tcW w:w="2367" w:type="dxa"/>
          </w:tcPr>
          <w:p w14:paraId="7E48FA48" w14:textId="04912FA4" w:rsidR="002355BB" w:rsidRPr="009D1314" w:rsidRDefault="002355BB" w:rsidP="002355BB">
            <w:pPr>
              <w:pStyle w:val="Tabletext"/>
              <w:ind w:right="-141"/>
            </w:pPr>
            <w:r w:rsidRPr="009D1314">
              <w:t>lsaynaplan_repeats_v3</w:t>
            </w:r>
          </w:p>
        </w:tc>
      </w:tr>
      <w:tr w:rsidR="002355BB" w:rsidRPr="009D1314" w14:paraId="0B9D3A44" w14:textId="77777777" w:rsidTr="009268BF">
        <w:trPr>
          <w:cantSplit/>
        </w:trPr>
        <w:tc>
          <w:tcPr>
            <w:tcW w:w="1877" w:type="dxa"/>
          </w:tcPr>
          <w:p w14:paraId="1F9830FF" w14:textId="77777777" w:rsidR="002355BB" w:rsidRPr="009D1314" w:rsidRDefault="002355BB" w:rsidP="002355BB">
            <w:pPr>
              <w:pStyle w:val="Tabletext"/>
            </w:pPr>
          </w:p>
        </w:tc>
        <w:tc>
          <w:tcPr>
            <w:tcW w:w="1037" w:type="dxa"/>
          </w:tcPr>
          <w:p w14:paraId="2C9C5A44" w14:textId="0FE4DEAC" w:rsidR="002355BB" w:rsidRPr="009D1314" w:rsidRDefault="002355BB" w:rsidP="002355BB">
            <w:pPr>
              <w:pStyle w:val="Tabletext"/>
            </w:pPr>
            <w:r w:rsidRPr="009D1314">
              <w:t>V2</w:t>
            </w:r>
          </w:p>
        </w:tc>
        <w:tc>
          <w:tcPr>
            <w:tcW w:w="1690" w:type="dxa"/>
          </w:tcPr>
          <w:p w14:paraId="053F9BF4" w14:textId="29B43AFC" w:rsidR="002355BB" w:rsidRPr="009D1314" w:rsidRDefault="002355BB" w:rsidP="002355BB">
            <w:pPr>
              <w:pStyle w:val="Tabletext"/>
            </w:pPr>
            <w:r w:rsidRPr="009D1314">
              <w:t>June 202</w:t>
            </w:r>
            <w:r w:rsidR="00690220" w:rsidRPr="009D1314">
              <w:t>1</w:t>
            </w:r>
          </w:p>
        </w:tc>
        <w:tc>
          <w:tcPr>
            <w:tcW w:w="2724" w:type="dxa"/>
            <w:shd w:val="clear" w:color="auto" w:fill="auto"/>
          </w:tcPr>
          <w:p w14:paraId="744E8A6C" w14:textId="43B126EB" w:rsidR="002355BB" w:rsidRPr="009D1314" w:rsidRDefault="002355BB" w:rsidP="002355BB">
            <w:pPr>
              <w:pStyle w:val="Tabletext"/>
            </w:pPr>
            <w:r w:rsidRPr="009D1314">
              <w:t>NAPLAN scores</w:t>
            </w:r>
          </w:p>
        </w:tc>
        <w:tc>
          <w:tcPr>
            <w:tcW w:w="2367" w:type="dxa"/>
          </w:tcPr>
          <w:p w14:paraId="04214693" w14:textId="7E2ED59E" w:rsidR="002355BB" w:rsidRPr="009D1314" w:rsidRDefault="002355BB" w:rsidP="002355BB">
            <w:pPr>
              <w:pStyle w:val="Tabletext"/>
              <w:ind w:right="-141"/>
            </w:pPr>
            <w:r w:rsidRPr="009D1314">
              <w:t>lsaynaplan_v2</w:t>
            </w:r>
          </w:p>
        </w:tc>
      </w:tr>
      <w:tr w:rsidR="002355BB" w:rsidRPr="009D1314" w14:paraId="75B84B99" w14:textId="77777777" w:rsidTr="009268BF">
        <w:trPr>
          <w:cantSplit/>
        </w:trPr>
        <w:tc>
          <w:tcPr>
            <w:tcW w:w="1877" w:type="dxa"/>
          </w:tcPr>
          <w:p w14:paraId="1E8851F7" w14:textId="77777777" w:rsidR="002355BB" w:rsidRPr="009D1314" w:rsidRDefault="002355BB" w:rsidP="002355BB">
            <w:pPr>
              <w:pStyle w:val="Tabletext"/>
            </w:pPr>
          </w:p>
        </w:tc>
        <w:tc>
          <w:tcPr>
            <w:tcW w:w="1037" w:type="dxa"/>
          </w:tcPr>
          <w:p w14:paraId="6EBD4373" w14:textId="77777777" w:rsidR="002355BB" w:rsidRPr="009D1314" w:rsidRDefault="002355BB" w:rsidP="002355BB">
            <w:pPr>
              <w:pStyle w:val="Tabletext"/>
            </w:pPr>
          </w:p>
        </w:tc>
        <w:tc>
          <w:tcPr>
            <w:tcW w:w="1690" w:type="dxa"/>
          </w:tcPr>
          <w:p w14:paraId="6DD180FF" w14:textId="77777777" w:rsidR="002355BB" w:rsidRPr="009D1314" w:rsidRDefault="002355BB" w:rsidP="002355BB">
            <w:pPr>
              <w:pStyle w:val="Tabletext"/>
            </w:pPr>
          </w:p>
        </w:tc>
        <w:tc>
          <w:tcPr>
            <w:tcW w:w="2724" w:type="dxa"/>
            <w:shd w:val="clear" w:color="auto" w:fill="auto"/>
          </w:tcPr>
          <w:p w14:paraId="194E97F9" w14:textId="7986AB53" w:rsidR="002355BB" w:rsidRPr="009D1314" w:rsidRDefault="002355BB" w:rsidP="002355BB">
            <w:pPr>
              <w:pStyle w:val="Tabletext"/>
            </w:pPr>
            <w:r w:rsidRPr="009D1314">
              <w:t xml:space="preserve">NAPLAN scores – including repeats </w:t>
            </w:r>
          </w:p>
        </w:tc>
        <w:tc>
          <w:tcPr>
            <w:tcW w:w="2367" w:type="dxa"/>
          </w:tcPr>
          <w:p w14:paraId="7728DD22" w14:textId="7B015674" w:rsidR="002355BB" w:rsidRPr="009D1314" w:rsidRDefault="002355BB" w:rsidP="002355BB">
            <w:pPr>
              <w:pStyle w:val="Tabletext"/>
              <w:ind w:right="-141"/>
            </w:pPr>
            <w:r w:rsidRPr="009D1314">
              <w:t>lsaynaplan_repeats_v2</w:t>
            </w:r>
          </w:p>
        </w:tc>
      </w:tr>
      <w:tr w:rsidR="002355BB" w:rsidRPr="009D1314" w14:paraId="6F2BA150" w14:textId="77777777" w:rsidTr="009268BF">
        <w:trPr>
          <w:cantSplit/>
        </w:trPr>
        <w:tc>
          <w:tcPr>
            <w:tcW w:w="1877" w:type="dxa"/>
          </w:tcPr>
          <w:p w14:paraId="4D8809AD" w14:textId="5F088119" w:rsidR="002355BB" w:rsidRPr="009D1314" w:rsidRDefault="002355BB" w:rsidP="002355BB">
            <w:pPr>
              <w:pStyle w:val="Tabletext"/>
            </w:pPr>
          </w:p>
        </w:tc>
        <w:tc>
          <w:tcPr>
            <w:tcW w:w="1037" w:type="dxa"/>
          </w:tcPr>
          <w:p w14:paraId="3C04C1F1" w14:textId="35E5BD5F" w:rsidR="002355BB" w:rsidRPr="009D1314" w:rsidRDefault="002355BB" w:rsidP="002355BB">
            <w:pPr>
              <w:pStyle w:val="Tabletext"/>
            </w:pPr>
            <w:r w:rsidRPr="009D1314">
              <w:t>V1</w:t>
            </w:r>
          </w:p>
        </w:tc>
        <w:tc>
          <w:tcPr>
            <w:tcW w:w="1690" w:type="dxa"/>
          </w:tcPr>
          <w:p w14:paraId="491C8938" w14:textId="0A85C4CD" w:rsidR="002355BB" w:rsidRPr="009D1314" w:rsidRDefault="002355BB" w:rsidP="002355BB">
            <w:pPr>
              <w:pStyle w:val="Tabletext"/>
            </w:pPr>
            <w:r w:rsidRPr="009D1314">
              <w:t>December 2019</w:t>
            </w:r>
          </w:p>
        </w:tc>
        <w:tc>
          <w:tcPr>
            <w:tcW w:w="2724" w:type="dxa"/>
            <w:shd w:val="clear" w:color="auto" w:fill="auto"/>
          </w:tcPr>
          <w:p w14:paraId="76E80397" w14:textId="77350C0F" w:rsidR="002355BB" w:rsidRPr="009D1314" w:rsidRDefault="002355BB" w:rsidP="002355BB">
            <w:pPr>
              <w:pStyle w:val="Tabletext"/>
            </w:pPr>
            <w:r w:rsidRPr="009D1314">
              <w:t>NAPLAN scores</w:t>
            </w:r>
          </w:p>
        </w:tc>
        <w:tc>
          <w:tcPr>
            <w:tcW w:w="2367" w:type="dxa"/>
          </w:tcPr>
          <w:p w14:paraId="24A20E7E" w14:textId="6949986C" w:rsidR="002355BB" w:rsidRPr="009D1314" w:rsidRDefault="002355BB" w:rsidP="002355BB">
            <w:pPr>
              <w:pStyle w:val="Tabletext"/>
              <w:ind w:right="-141"/>
            </w:pPr>
            <w:r w:rsidRPr="009D1314">
              <w:t>lsaynaplan_v1</w:t>
            </w:r>
          </w:p>
        </w:tc>
      </w:tr>
      <w:tr w:rsidR="002355BB" w:rsidRPr="009D1314" w14:paraId="5F1C4B69" w14:textId="77777777" w:rsidTr="009268BF">
        <w:trPr>
          <w:cantSplit/>
          <w:trHeight w:val="583"/>
        </w:trPr>
        <w:tc>
          <w:tcPr>
            <w:tcW w:w="1877" w:type="dxa"/>
            <w:tcBorders>
              <w:bottom w:val="single" w:sz="4" w:space="0" w:color="auto"/>
            </w:tcBorders>
          </w:tcPr>
          <w:p w14:paraId="1ECBCF70" w14:textId="77777777" w:rsidR="002355BB" w:rsidRPr="009D1314" w:rsidRDefault="002355BB" w:rsidP="002355BB">
            <w:pPr>
              <w:pStyle w:val="Tabletext"/>
            </w:pPr>
          </w:p>
        </w:tc>
        <w:tc>
          <w:tcPr>
            <w:tcW w:w="1037" w:type="dxa"/>
            <w:tcBorders>
              <w:bottom w:val="single" w:sz="4" w:space="0" w:color="auto"/>
            </w:tcBorders>
          </w:tcPr>
          <w:p w14:paraId="6146B7D1" w14:textId="77777777" w:rsidR="002355BB" w:rsidRPr="009D1314" w:rsidRDefault="002355BB" w:rsidP="002355BB">
            <w:pPr>
              <w:pStyle w:val="Tabletext"/>
            </w:pPr>
          </w:p>
        </w:tc>
        <w:tc>
          <w:tcPr>
            <w:tcW w:w="1690" w:type="dxa"/>
            <w:tcBorders>
              <w:bottom w:val="single" w:sz="4" w:space="0" w:color="auto"/>
            </w:tcBorders>
          </w:tcPr>
          <w:p w14:paraId="49272CC3" w14:textId="77777777" w:rsidR="002355BB" w:rsidRPr="009D1314" w:rsidRDefault="002355BB" w:rsidP="002355BB">
            <w:pPr>
              <w:pStyle w:val="Tabletext"/>
            </w:pPr>
          </w:p>
        </w:tc>
        <w:tc>
          <w:tcPr>
            <w:tcW w:w="2724" w:type="dxa"/>
            <w:tcBorders>
              <w:bottom w:val="single" w:sz="4" w:space="0" w:color="auto"/>
            </w:tcBorders>
            <w:shd w:val="clear" w:color="auto" w:fill="auto"/>
          </w:tcPr>
          <w:p w14:paraId="0BE1C45F" w14:textId="66C9073A" w:rsidR="002355BB" w:rsidRPr="009D1314" w:rsidRDefault="002355BB" w:rsidP="002355BB">
            <w:pPr>
              <w:pStyle w:val="Tabletext"/>
            </w:pPr>
            <w:r w:rsidRPr="009D1314">
              <w:t xml:space="preserve">NAPLAN scores – including repeats </w:t>
            </w:r>
          </w:p>
        </w:tc>
        <w:tc>
          <w:tcPr>
            <w:tcW w:w="2367" w:type="dxa"/>
            <w:tcBorders>
              <w:bottom w:val="single" w:sz="4" w:space="0" w:color="auto"/>
            </w:tcBorders>
          </w:tcPr>
          <w:p w14:paraId="034E393D" w14:textId="47695D06" w:rsidR="002355BB" w:rsidRPr="009D1314" w:rsidRDefault="002355BB" w:rsidP="002355BB">
            <w:pPr>
              <w:pStyle w:val="Tabletext"/>
              <w:ind w:right="-141"/>
            </w:pPr>
            <w:r w:rsidRPr="009D1314">
              <w:t>lsaynaplan_repeats_v1</w:t>
            </w:r>
          </w:p>
        </w:tc>
      </w:tr>
      <w:tr w:rsidR="002355BB" w:rsidRPr="009D1314" w14:paraId="6C578223" w14:textId="77777777" w:rsidTr="009268BF">
        <w:trPr>
          <w:cantSplit/>
        </w:trPr>
        <w:tc>
          <w:tcPr>
            <w:tcW w:w="1877" w:type="dxa"/>
            <w:vMerge w:val="restart"/>
            <w:tcBorders>
              <w:top w:val="single" w:sz="4" w:space="0" w:color="auto"/>
            </w:tcBorders>
          </w:tcPr>
          <w:p w14:paraId="4E11CACB" w14:textId="4FE6B4A5" w:rsidR="002355BB" w:rsidRPr="009D1314" w:rsidRDefault="002355BB" w:rsidP="002355BB">
            <w:pPr>
              <w:pStyle w:val="Tabletext"/>
            </w:pPr>
            <w:r w:rsidRPr="009D1314">
              <w:t>National VET Provider Collection</w:t>
            </w:r>
          </w:p>
        </w:tc>
        <w:tc>
          <w:tcPr>
            <w:tcW w:w="1037" w:type="dxa"/>
            <w:tcBorders>
              <w:top w:val="single" w:sz="4" w:space="0" w:color="auto"/>
            </w:tcBorders>
          </w:tcPr>
          <w:p w14:paraId="1B9DA4BE" w14:textId="47DAFA44" w:rsidR="002355BB" w:rsidRPr="009D1314" w:rsidRDefault="002355BB" w:rsidP="002355BB">
            <w:pPr>
              <w:pStyle w:val="Tabletext"/>
            </w:pPr>
            <w:r w:rsidRPr="009D1314">
              <w:t>V4</w:t>
            </w:r>
          </w:p>
        </w:tc>
        <w:tc>
          <w:tcPr>
            <w:tcW w:w="1690" w:type="dxa"/>
            <w:tcBorders>
              <w:top w:val="single" w:sz="4" w:space="0" w:color="auto"/>
            </w:tcBorders>
          </w:tcPr>
          <w:p w14:paraId="09C5BC15" w14:textId="4AA1AD19" w:rsidR="002355BB" w:rsidRPr="009D1314" w:rsidRDefault="004D2324" w:rsidP="002355BB">
            <w:pPr>
              <w:pStyle w:val="Tabletext"/>
            </w:pPr>
            <w:r w:rsidRPr="009D1314">
              <w:t xml:space="preserve">May </w:t>
            </w:r>
            <w:r w:rsidR="002355BB" w:rsidRPr="009D1314">
              <w:t>2023</w:t>
            </w:r>
          </w:p>
        </w:tc>
        <w:tc>
          <w:tcPr>
            <w:tcW w:w="2724" w:type="dxa"/>
            <w:tcBorders>
              <w:top w:val="single" w:sz="4" w:space="0" w:color="auto"/>
            </w:tcBorders>
            <w:shd w:val="clear" w:color="auto" w:fill="auto"/>
          </w:tcPr>
          <w:p w14:paraId="01CD27CE" w14:textId="4A8AF728" w:rsidR="002355BB" w:rsidRPr="009D1314" w:rsidRDefault="002355BB" w:rsidP="002355BB">
            <w:pPr>
              <w:pStyle w:val="Tabletext"/>
            </w:pPr>
            <w:r w:rsidRPr="009D1314">
              <w:t>Completions</w:t>
            </w:r>
          </w:p>
        </w:tc>
        <w:tc>
          <w:tcPr>
            <w:tcW w:w="2367" w:type="dxa"/>
            <w:tcBorders>
              <w:top w:val="single" w:sz="4" w:space="0" w:color="auto"/>
            </w:tcBorders>
          </w:tcPr>
          <w:p w14:paraId="367CC9D3" w14:textId="3D1D7502" w:rsidR="002355BB" w:rsidRPr="009D1314" w:rsidRDefault="002355BB" w:rsidP="002355BB">
            <w:pPr>
              <w:pStyle w:val="Tabletext"/>
              <w:ind w:right="-141"/>
            </w:pPr>
            <w:r w:rsidRPr="009D1314">
              <w:t>lsayvet_c_v4</w:t>
            </w:r>
          </w:p>
        </w:tc>
      </w:tr>
      <w:tr w:rsidR="002355BB" w:rsidRPr="009D1314" w14:paraId="48D58AF1" w14:textId="77777777" w:rsidTr="00FE1367">
        <w:trPr>
          <w:cantSplit/>
        </w:trPr>
        <w:tc>
          <w:tcPr>
            <w:tcW w:w="1877" w:type="dxa"/>
            <w:vMerge/>
          </w:tcPr>
          <w:p w14:paraId="134F13D1" w14:textId="77777777" w:rsidR="002355BB" w:rsidRPr="009D1314" w:rsidRDefault="002355BB" w:rsidP="002355BB">
            <w:pPr>
              <w:pStyle w:val="Tabletext"/>
            </w:pPr>
          </w:p>
        </w:tc>
        <w:tc>
          <w:tcPr>
            <w:tcW w:w="1037" w:type="dxa"/>
          </w:tcPr>
          <w:p w14:paraId="5BB7EC07" w14:textId="77777777" w:rsidR="002355BB" w:rsidRPr="009D1314" w:rsidRDefault="002355BB" w:rsidP="002355BB">
            <w:pPr>
              <w:pStyle w:val="Tabletext"/>
            </w:pPr>
          </w:p>
        </w:tc>
        <w:tc>
          <w:tcPr>
            <w:tcW w:w="1690" w:type="dxa"/>
          </w:tcPr>
          <w:p w14:paraId="39E69DBD" w14:textId="77777777" w:rsidR="002355BB" w:rsidRPr="009D1314" w:rsidRDefault="002355BB" w:rsidP="002355BB">
            <w:pPr>
              <w:pStyle w:val="Tabletext"/>
            </w:pPr>
          </w:p>
        </w:tc>
        <w:tc>
          <w:tcPr>
            <w:tcW w:w="2724" w:type="dxa"/>
            <w:shd w:val="clear" w:color="auto" w:fill="auto"/>
          </w:tcPr>
          <w:p w14:paraId="5F3E234A" w14:textId="246C4158" w:rsidR="002355BB" w:rsidRPr="009D1314" w:rsidRDefault="002355BB" w:rsidP="002355BB">
            <w:pPr>
              <w:pStyle w:val="Tabletext"/>
            </w:pPr>
            <w:r w:rsidRPr="009D1314">
              <w:t>Subject enrolments</w:t>
            </w:r>
          </w:p>
        </w:tc>
        <w:tc>
          <w:tcPr>
            <w:tcW w:w="2367" w:type="dxa"/>
          </w:tcPr>
          <w:p w14:paraId="6DDCC098" w14:textId="68545FC0" w:rsidR="002355BB" w:rsidRPr="009D1314" w:rsidRDefault="002355BB" w:rsidP="002355BB">
            <w:pPr>
              <w:pStyle w:val="Tabletext"/>
              <w:ind w:right="-141"/>
            </w:pPr>
            <w:r w:rsidRPr="009D1314">
              <w:t>lsayvet_s_v4</w:t>
            </w:r>
          </w:p>
        </w:tc>
      </w:tr>
      <w:tr w:rsidR="002355BB" w:rsidRPr="009D1314" w14:paraId="3C1065FF" w14:textId="77777777" w:rsidTr="00FE1367">
        <w:trPr>
          <w:cantSplit/>
        </w:trPr>
        <w:tc>
          <w:tcPr>
            <w:tcW w:w="1877" w:type="dxa"/>
          </w:tcPr>
          <w:p w14:paraId="4E0FF19D" w14:textId="77777777" w:rsidR="002355BB" w:rsidRPr="009D1314" w:rsidRDefault="002355BB" w:rsidP="002355BB">
            <w:pPr>
              <w:pStyle w:val="Tabletext"/>
            </w:pPr>
          </w:p>
        </w:tc>
        <w:tc>
          <w:tcPr>
            <w:tcW w:w="1037" w:type="dxa"/>
          </w:tcPr>
          <w:p w14:paraId="54B4F511" w14:textId="45CDBC73" w:rsidR="002355BB" w:rsidRPr="009D1314" w:rsidRDefault="002355BB" w:rsidP="002355BB">
            <w:pPr>
              <w:pStyle w:val="Tabletext"/>
            </w:pPr>
            <w:r w:rsidRPr="009D1314">
              <w:t>V3</w:t>
            </w:r>
          </w:p>
        </w:tc>
        <w:tc>
          <w:tcPr>
            <w:tcW w:w="1690" w:type="dxa"/>
          </w:tcPr>
          <w:p w14:paraId="3D2A6FA2" w14:textId="00C36E82" w:rsidR="002355BB" w:rsidRPr="009D1314" w:rsidRDefault="002355BB" w:rsidP="002355BB">
            <w:pPr>
              <w:pStyle w:val="Tabletext"/>
            </w:pPr>
            <w:r w:rsidRPr="009D1314">
              <w:t>December 2021</w:t>
            </w:r>
          </w:p>
        </w:tc>
        <w:tc>
          <w:tcPr>
            <w:tcW w:w="2724" w:type="dxa"/>
            <w:shd w:val="clear" w:color="auto" w:fill="auto"/>
          </w:tcPr>
          <w:p w14:paraId="20096741" w14:textId="647325D3" w:rsidR="002355BB" w:rsidRPr="009D1314" w:rsidRDefault="002355BB" w:rsidP="002355BB">
            <w:pPr>
              <w:pStyle w:val="Tabletext"/>
            </w:pPr>
            <w:r w:rsidRPr="009D1314">
              <w:t>Completions</w:t>
            </w:r>
          </w:p>
        </w:tc>
        <w:tc>
          <w:tcPr>
            <w:tcW w:w="2367" w:type="dxa"/>
          </w:tcPr>
          <w:p w14:paraId="23CAF471" w14:textId="307EFD20" w:rsidR="002355BB" w:rsidRPr="009D1314" w:rsidRDefault="002355BB" w:rsidP="002355BB">
            <w:pPr>
              <w:pStyle w:val="Tabletext"/>
              <w:ind w:right="-141"/>
            </w:pPr>
            <w:r w:rsidRPr="009D1314">
              <w:t>lsayvet_c_v3</w:t>
            </w:r>
          </w:p>
        </w:tc>
      </w:tr>
      <w:tr w:rsidR="002355BB" w:rsidRPr="000F3DBC" w14:paraId="097613C6" w14:textId="77777777" w:rsidTr="00FE1367">
        <w:trPr>
          <w:cantSplit/>
        </w:trPr>
        <w:tc>
          <w:tcPr>
            <w:tcW w:w="1877" w:type="dxa"/>
          </w:tcPr>
          <w:p w14:paraId="53F7874E" w14:textId="77777777" w:rsidR="002355BB" w:rsidRPr="009D1314" w:rsidRDefault="002355BB" w:rsidP="002355BB">
            <w:pPr>
              <w:pStyle w:val="Tabletext"/>
            </w:pPr>
          </w:p>
        </w:tc>
        <w:tc>
          <w:tcPr>
            <w:tcW w:w="1037" w:type="dxa"/>
          </w:tcPr>
          <w:p w14:paraId="5A0EA549" w14:textId="77777777" w:rsidR="002355BB" w:rsidRPr="009D1314" w:rsidRDefault="002355BB" w:rsidP="002355BB">
            <w:pPr>
              <w:pStyle w:val="Tabletext"/>
            </w:pPr>
          </w:p>
        </w:tc>
        <w:tc>
          <w:tcPr>
            <w:tcW w:w="1690" w:type="dxa"/>
          </w:tcPr>
          <w:p w14:paraId="7EE7B536" w14:textId="77777777" w:rsidR="002355BB" w:rsidRPr="009D1314" w:rsidRDefault="002355BB" w:rsidP="002355BB">
            <w:pPr>
              <w:pStyle w:val="Tabletext"/>
            </w:pPr>
          </w:p>
        </w:tc>
        <w:tc>
          <w:tcPr>
            <w:tcW w:w="2724" w:type="dxa"/>
            <w:shd w:val="clear" w:color="auto" w:fill="auto"/>
          </w:tcPr>
          <w:p w14:paraId="1A1FD4B3" w14:textId="12C18207" w:rsidR="002355BB" w:rsidRPr="009D1314" w:rsidRDefault="002355BB" w:rsidP="002355BB">
            <w:pPr>
              <w:pStyle w:val="Tabletext"/>
            </w:pPr>
            <w:r w:rsidRPr="009D1314">
              <w:t>Subject enrolments</w:t>
            </w:r>
          </w:p>
        </w:tc>
        <w:tc>
          <w:tcPr>
            <w:tcW w:w="2367" w:type="dxa"/>
          </w:tcPr>
          <w:p w14:paraId="522FA913" w14:textId="24A6125F" w:rsidR="002355BB" w:rsidRPr="000F3DBC" w:rsidRDefault="002355BB" w:rsidP="002355BB">
            <w:pPr>
              <w:pStyle w:val="Tabletext"/>
              <w:ind w:right="-141"/>
            </w:pPr>
            <w:r w:rsidRPr="009D1314">
              <w:t>lsayvet_s_v3</w:t>
            </w:r>
          </w:p>
        </w:tc>
      </w:tr>
      <w:tr w:rsidR="002355BB" w:rsidRPr="000F3DBC" w14:paraId="6D6CB3EB" w14:textId="77777777" w:rsidTr="00FE1367">
        <w:trPr>
          <w:cantSplit/>
        </w:trPr>
        <w:tc>
          <w:tcPr>
            <w:tcW w:w="1877" w:type="dxa"/>
          </w:tcPr>
          <w:p w14:paraId="252EA0C7" w14:textId="77777777" w:rsidR="002355BB" w:rsidRPr="000F3DBC" w:rsidRDefault="002355BB" w:rsidP="002355BB">
            <w:pPr>
              <w:pStyle w:val="Tabletext"/>
            </w:pPr>
          </w:p>
        </w:tc>
        <w:tc>
          <w:tcPr>
            <w:tcW w:w="1037" w:type="dxa"/>
          </w:tcPr>
          <w:p w14:paraId="08DABD00" w14:textId="7A8FCD15" w:rsidR="002355BB" w:rsidRPr="000F3DBC" w:rsidRDefault="002355BB" w:rsidP="002355BB">
            <w:pPr>
              <w:pStyle w:val="Tabletext"/>
            </w:pPr>
            <w:r w:rsidRPr="000F3DBC">
              <w:t>V2</w:t>
            </w:r>
          </w:p>
        </w:tc>
        <w:tc>
          <w:tcPr>
            <w:tcW w:w="1690" w:type="dxa"/>
          </w:tcPr>
          <w:p w14:paraId="4A916026" w14:textId="79BB9F6D" w:rsidR="002355BB" w:rsidRPr="000F3DBC" w:rsidRDefault="002355BB" w:rsidP="002355BB">
            <w:pPr>
              <w:pStyle w:val="Tabletext"/>
            </w:pPr>
            <w:r w:rsidRPr="000F3DBC">
              <w:t>December 2020</w:t>
            </w:r>
          </w:p>
        </w:tc>
        <w:tc>
          <w:tcPr>
            <w:tcW w:w="2724" w:type="dxa"/>
            <w:shd w:val="clear" w:color="auto" w:fill="auto"/>
          </w:tcPr>
          <w:p w14:paraId="46225FA8" w14:textId="2DE02218" w:rsidR="002355BB" w:rsidRPr="000F3DBC" w:rsidRDefault="002355BB" w:rsidP="002355BB">
            <w:pPr>
              <w:pStyle w:val="Tabletext"/>
            </w:pPr>
            <w:r w:rsidRPr="000F3DBC">
              <w:t>Completions</w:t>
            </w:r>
          </w:p>
        </w:tc>
        <w:tc>
          <w:tcPr>
            <w:tcW w:w="2367" w:type="dxa"/>
          </w:tcPr>
          <w:p w14:paraId="2FBC7F4F" w14:textId="0A88B230" w:rsidR="002355BB" w:rsidRPr="000F3DBC" w:rsidRDefault="002355BB" w:rsidP="002355BB">
            <w:pPr>
              <w:pStyle w:val="Tabletext"/>
              <w:ind w:right="-141"/>
            </w:pPr>
            <w:r w:rsidRPr="000F3DBC">
              <w:t>lsayvet_c_v2</w:t>
            </w:r>
          </w:p>
        </w:tc>
      </w:tr>
      <w:tr w:rsidR="002355BB" w:rsidRPr="000F3DBC" w14:paraId="668D93EB" w14:textId="77777777" w:rsidTr="00FE1367">
        <w:trPr>
          <w:cantSplit/>
        </w:trPr>
        <w:tc>
          <w:tcPr>
            <w:tcW w:w="1877" w:type="dxa"/>
          </w:tcPr>
          <w:p w14:paraId="234E736B" w14:textId="77777777" w:rsidR="002355BB" w:rsidRPr="000F3DBC" w:rsidRDefault="002355BB" w:rsidP="002355BB">
            <w:pPr>
              <w:pStyle w:val="Tabletext"/>
            </w:pPr>
          </w:p>
        </w:tc>
        <w:tc>
          <w:tcPr>
            <w:tcW w:w="1037" w:type="dxa"/>
          </w:tcPr>
          <w:p w14:paraId="13AEA358" w14:textId="77777777" w:rsidR="002355BB" w:rsidRPr="000F3DBC" w:rsidRDefault="002355BB" w:rsidP="002355BB">
            <w:pPr>
              <w:pStyle w:val="Tabletext"/>
            </w:pPr>
          </w:p>
        </w:tc>
        <w:tc>
          <w:tcPr>
            <w:tcW w:w="1690" w:type="dxa"/>
          </w:tcPr>
          <w:p w14:paraId="2DBD27C8" w14:textId="77777777" w:rsidR="002355BB" w:rsidRPr="000F3DBC" w:rsidRDefault="002355BB" w:rsidP="002355BB">
            <w:pPr>
              <w:pStyle w:val="Tabletext"/>
            </w:pPr>
          </w:p>
        </w:tc>
        <w:tc>
          <w:tcPr>
            <w:tcW w:w="2724" w:type="dxa"/>
            <w:shd w:val="clear" w:color="auto" w:fill="auto"/>
          </w:tcPr>
          <w:p w14:paraId="4CAC0211" w14:textId="39288925" w:rsidR="002355BB" w:rsidRPr="000F3DBC" w:rsidRDefault="002355BB" w:rsidP="002355BB">
            <w:pPr>
              <w:pStyle w:val="Tabletext"/>
            </w:pPr>
            <w:r w:rsidRPr="000F3DBC">
              <w:t>Subject enrolments</w:t>
            </w:r>
          </w:p>
        </w:tc>
        <w:tc>
          <w:tcPr>
            <w:tcW w:w="2367" w:type="dxa"/>
          </w:tcPr>
          <w:p w14:paraId="7DD81AEB" w14:textId="632222A3" w:rsidR="002355BB" w:rsidRPr="000F3DBC" w:rsidRDefault="002355BB" w:rsidP="002355BB">
            <w:pPr>
              <w:pStyle w:val="Tabletext"/>
              <w:ind w:right="-141"/>
            </w:pPr>
            <w:r w:rsidRPr="000F3DBC">
              <w:t>lsayvet_s_v2</w:t>
            </w:r>
          </w:p>
        </w:tc>
      </w:tr>
      <w:tr w:rsidR="002355BB" w:rsidRPr="000F3DBC" w14:paraId="74B63232" w14:textId="77777777" w:rsidTr="00FE1367">
        <w:trPr>
          <w:cantSplit/>
        </w:trPr>
        <w:tc>
          <w:tcPr>
            <w:tcW w:w="1877" w:type="dxa"/>
          </w:tcPr>
          <w:p w14:paraId="522C65CD" w14:textId="2160DF3B" w:rsidR="002355BB" w:rsidRPr="000F3DBC" w:rsidRDefault="002355BB" w:rsidP="002355BB">
            <w:pPr>
              <w:pStyle w:val="Tabletext"/>
            </w:pPr>
          </w:p>
        </w:tc>
        <w:tc>
          <w:tcPr>
            <w:tcW w:w="1037" w:type="dxa"/>
          </w:tcPr>
          <w:p w14:paraId="2BF2A86E" w14:textId="7EF56CCC" w:rsidR="002355BB" w:rsidRPr="000F3DBC" w:rsidRDefault="002355BB" w:rsidP="002355BB">
            <w:pPr>
              <w:pStyle w:val="Tabletext"/>
            </w:pPr>
            <w:r w:rsidRPr="000F3DBC">
              <w:t>V1</w:t>
            </w:r>
          </w:p>
        </w:tc>
        <w:tc>
          <w:tcPr>
            <w:tcW w:w="1690" w:type="dxa"/>
          </w:tcPr>
          <w:p w14:paraId="686CEE77" w14:textId="48DB95E8" w:rsidR="002355BB" w:rsidRPr="000F3DBC" w:rsidRDefault="002355BB" w:rsidP="002355BB">
            <w:pPr>
              <w:pStyle w:val="Tabletext"/>
            </w:pPr>
            <w:r w:rsidRPr="000F3DBC">
              <w:t>December 2019</w:t>
            </w:r>
          </w:p>
        </w:tc>
        <w:tc>
          <w:tcPr>
            <w:tcW w:w="2724" w:type="dxa"/>
            <w:shd w:val="clear" w:color="auto" w:fill="auto"/>
          </w:tcPr>
          <w:p w14:paraId="0C4A4736" w14:textId="7EED15DE" w:rsidR="002355BB" w:rsidRPr="000F3DBC" w:rsidRDefault="002355BB" w:rsidP="002355BB">
            <w:pPr>
              <w:pStyle w:val="Tabletext"/>
            </w:pPr>
            <w:r w:rsidRPr="000F3DBC">
              <w:t>Completions</w:t>
            </w:r>
          </w:p>
        </w:tc>
        <w:tc>
          <w:tcPr>
            <w:tcW w:w="2367" w:type="dxa"/>
          </w:tcPr>
          <w:p w14:paraId="10B48CED" w14:textId="76F83899" w:rsidR="002355BB" w:rsidRPr="000F3DBC" w:rsidRDefault="002355BB" w:rsidP="002355BB">
            <w:pPr>
              <w:pStyle w:val="Tabletext"/>
              <w:ind w:right="-141"/>
            </w:pPr>
            <w:r w:rsidRPr="000F3DBC">
              <w:t>lsayvet_c_v1</w:t>
            </w:r>
          </w:p>
        </w:tc>
      </w:tr>
      <w:tr w:rsidR="002355BB" w:rsidRPr="000F3DBC" w14:paraId="761A04F5" w14:textId="77777777" w:rsidTr="00FE1367">
        <w:trPr>
          <w:cantSplit/>
        </w:trPr>
        <w:tc>
          <w:tcPr>
            <w:tcW w:w="1877" w:type="dxa"/>
            <w:tcBorders>
              <w:bottom w:val="single" w:sz="4" w:space="0" w:color="auto"/>
            </w:tcBorders>
          </w:tcPr>
          <w:p w14:paraId="2E82B8E6" w14:textId="77777777" w:rsidR="002355BB" w:rsidRPr="000F3DBC" w:rsidRDefault="002355BB" w:rsidP="002355BB">
            <w:pPr>
              <w:pStyle w:val="Tabletext"/>
            </w:pPr>
          </w:p>
        </w:tc>
        <w:tc>
          <w:tcPr>
            <w:tcW w:w="1037" w:type="dxa"/>
            <w:tcBorders>
              <w:bottom w:val="single" w:sz="4" w:space="0" w:color="auto"/>
            </w:tcBorders>
          </w:tcPr>
          <w:p w14:paraId="4DA662AA" w14:textId="77777777" w:rsidR="002355BB" w:rsidRPr="000F3DBC" w:rsidRDefault="002355BB" w:rsidP="002355BB">
            <w:pPr>
              <w:pStyle w:val="Tabletext"/>
            </w:pPr>
          </w:p>
        </w:tc>
        <w:tc>
          <w:tcPr>
            <w:tcW w:w="1690" w:type="dxa"/>
            <w:tcBorders>
              <w:bottom w:val="single" w:sz="4" w:space="0" w:color="auto"/>
            </w:tcBorders>
          </w:tcPr>
          <w:p w14:paraId="02544836" w14:textId="77777777" w:rsidR="002355BB" w:rsidRPr="000F3DBC" w:rsidRDefault="002355BB" w:rsidP="002355BB">
            <w:pPr>
              <w:pStyle w:val="Tabletext"/>
            </w:pPr>
          </w:p>
        </w:tc>
        <w:tc>
          <w:tcPr>
            <w:tcW w:w="2724" w:type="dxa"/>
            <w:tcBorders>
              <w:bottom w:val="single" w:sz="4" w:space="0" w:color="auto"/>
            </w:tcBorders>
            <w:shd w:val="clear" w:color="auto" w:fill="auto"/>
          </w:tcPr>
          <w:p w14:paraId="67FC0FC4" w14:textId="36053F25" w:rsidR="002355BB" w:rsidRPr="000F3DBC" w:rsidRDefault="002355BB" w:rsidP="002355BB">
            <w:pPr>
              <w:pStyle w:val="Tabletext"/>
            </w:pPr>
            <w:r w:rsidRPr="000F3DBC">
              <w:t>Subject enrolments</w:t>
            </w:r>
          </w:p>
        </w:tc>
        <w:tc>
          <w:tcPr>
            <w:tcW w:w="2367" w:type="dxa"/>
            <w:tcBorders>
              <w:bottom w:val="single" w:sz="4" w:space="0" w:color="auto"/>
            </w:tcBorders>
          </w:tcPr>
          <w:p w14:paraId="00DD80DB" w14:textId="7D7D243A" w:rsidR="002355BB" w:rsidRPr="000F3DBC" w:rsidRDefault="002355BB" w:rsidP="002355BB">
            <w:pPr>
              <w:pStyle w:val="Tabletext"/>
              <w:ind w:right="-141"/>
            </w:pPr>
            <w:r w:rsidRPr="000F3DBC">
              <w:t>lsayvet_s_v1</w:t>
            </w:r>
          </w:p>
        </w:tc>
      </w:tr>
      <w:tr w:rsidR="002355BB" w:rsidRPr="000F3DBC" w14:paraId="692C4E45" w14:textId="77777777" w:rsidTr="00FE1367">
        <w:trPr>
          <w:cantSplit/>
        </w:trPr>
        <w:tc>
          <w:tcPr>
            <w:tcW w:w="1877" w:type="dxa"/>
            <w:vMerge w:val="restart"/>
            <w:tcBorders>
              <w:top w:val="single" w:sz="4" w:space="0" w:color="auto"/>
            </w:tcBorders>
          </w:tcPr>
          <w:p w14:paraId="7AF26207" w14:textId="3E9F7054" w:rsidR="002355BB" w:rsidRPr="000F3DBC" w:rsidRDefault="002355BB" w:rsidP="002355BB">
            <w:pPr>
              <w:pStyle w:val="Tabletext"/>
            </w:pPr>
            <w:r w:rsidRPr="000F3DBC">
              <w:t xml:space="preserve">Higher Education Statistics Collection </w:t>
            </w:r>
          </w:p>
        </w:tc>
        <w:tc>
          <w:tcPr>
            <w:tcW w:w="1037" w:type="dxa"/>
            <w:tcBorders>
              <w:top w:val="single" w:sz="4" w:space="0" w:color="auto"/>
            </w:tcBorders>
          </w:tcPr>
          <w:p w14:paraId="3FA7A98E" w14:textId="4EA50171" w:rsidR="002355BB" w:rsidRPr="000F3DBC" w:rsidRDefault="002355BB" w:rsidP="002355BB">
            <w:pPr>
              <w:pStyle w:val="Tabletext"/>
            </w:pPr>
            <w:r w:rsidRPr="000F3DBC">
              <w:t>V2</w:t>
            </w:r>
          </w:p>
        </w:tc>
        <w:tc>
          <w:tcPr>
            <w:tcW w:w="1690" w:type="dxa"/>
            <w:tcBorders>
              <w:top w:val="single" w:sz="4" w:space="0" w:color="auto"/>
            </w:tcBorders>
          </w:tcPr>
          <w:p w14:paraId="1E208A53" w14:textId="30773373" w:rsidR="002355BB" w:rsidRPr="000F3DBC" w:rsidRDefault="002355BB" w:rsidP="002355BB">
            <w:pPr>
              <w:pStyle w:val="Tabletext"/>
            </w:pPr>
            <w:r w:rsidRPr="000F3DBC">
              <w:t>December 2021</w:t>
            </w:r>
          </w:p>
        </w:tc>
        <w:tc>
          <w:tcPr>
            <w:tcW w:w="2724" w:type="dxa"/>
            <w:tcBorders>
              <w:top w:val="single" w:sz="4" w:space="0" w:color="auto"/>
            </w:tcBorders>
            <w:shd w:val="clear" w:color="auto" w:fill="auto"/>
          </w:tcPr>
          <w:p w14:paraId="61674E8B" w14:textId="3F5A85C2" w:rsidR="002355BB" w:rsidRPr="000F3DBC" w:rsidRDefault="002355BB" w:rsidP="002355BB">
            <w:pPr>
              <w:pStyle w:val="Tabletext"/>
            </w:pPr>
            <w:r w:rsidRPr="000F3DBC">
              <w:t>Student</w:t>
            </w:r>
          </w:p>
        </w:tc>
        <w:tc>
          <w:tcPr>
            <w:tcW w:w="2367" w:type="dxa"/>
            <w:tcBorders>
              <w:top w:val="single" w:sz="4" w:space="0" w:color="auto"/>
            </w:tcBorders>
          </w:tcPr>
          <w:p w14:paraId="533D13C5" w14:textId="0706AFBB" w:rsidR="002355BB" w:rsidRPr="000F3DBC" w:rsidRDefault="002355BB" w:rsidP="002355BB">
            <w:pPr>
              <w:pStyle w:val="Tabletext"/>
              <w:ind w:right="-141"/>
            </w:pPr>
            <w:r w:rsidRPr="000F3DBC">
              <w:t>lsayheims_student_v2</w:t>
            </w:r>
          </w:p>
        </w:tc>
      </w:tr>
      <w:tr w:rsidR="002355BB" w:rsidRPr="000F3DBC" w14:paraId="32E7B291" w14:textId="77777777" w:rsidTr="00FE1367">
        <w:trPr>
          <w:cantSplit/>
        </w:trPr>
        <w:tc>
          <w:tcPr>
            <w:tcW w:w="1877" w:type="dxa"/>
            <w:vMerge/>
          </w:tcPr>
          <w:p w14:paraId="59E5389E" w14:textId="77777777" w:rsidR="002355BB" w:rsidRPr="000F3DBC" w:rsidRDefault="002355BB" w:rsidP="002355BB">
            <w:pPr>
              <w:pStyle w:val="Tabletext"/>
            </w:pPr>
          </w:p>
        </w:tc>
        <w:tc>
          <w:tcPr>
            <w:tcW w:w="1037" w:type="dxa"/>
          </w:tcPr>
          <w:p w14:paraId="49B9F8DD" w14:textId="77777777" w:rsidR="002355BB" w:rsidRPr="000F3DBC" w:rsidRDefault="002355BB" w:rsidP="002355BB">
            <w:pPr>
              <w:pStyle w:val="Tabletext"/>
            </w:pPr>
          </w:p>
        </w:tc>
        <w:tc>
          <w:tcPr>
            <w:tcW w:w="1690" w:type="dxa"/>
          </w:tcPr>
          <w:p w14:paraId="7E8D0C99" w14:textId="77777777" w:rsidR="002355BB" w:rsidRPr="000F3DBC" w:rsidRDefault="002355BB" w:rsidP="002355BB">
            <w:pPr>
              <w:pStyle w:val="Tabletext"/>
            </w:pPr>
          </w:p>
        </w:tc>
        <w:tc>
          <w:tcPr>
            <w:tcW w:w="2724" w:type="dxa"/>
            <w:shd w:val="clear" w:color="auto" w:fill="auto"/>
          </w:tcPr>
          <w:p w14:paraId="04295361" w14:textId="6BF401D1" w:rsidR="002355BB" w:rsidRPr="000F3DBC" w:rsidRDefault="002355BB" w:rsidP="002355BB">
            <w:pPr>
              <w:pStyle w:val="Tabletext"/>
            </w:pPr>
            <w:r w:rsidRPr="000F3DBC">
              <w:t>Course</w:t>
            </w:r>
          </w:p>
        </w:tc>
        <w:tc>
          <w:tcPr>
            <w:tcW w:w="2367" w:type="dxa"/>
          </w:tcPr>
          <w:p w14:paraId="40706536" w14:textId="07FB7364" w:rsidR="002355BB" w:rsidRPr="000F3DBC" w:rsidRDefault="002355BB" w:rsidP="002355BB">
            <w:pPr>
              <w:pStyle w:val="Tabletext"/>
              <w:ind w:right="-141"/>
            </w:pPr>
            <w:r w:rsidRPr="000F3DBC">
              <w:t>lsayheims_course_v2</w:t>
            </w:r>
          </w:p>
        </w:tc>
      </w:tr>
      <w:tr w:rsidR="002355BB" w:rsidRPr="000F3DBC" w14:paraId="201FB239" w14:textId="77777777" w:rsidTr="00FE1367">
        <w:trPr>
          <w:cantSplit/>
        </w:trPr>
        <w:tc>
          <w:tcPr>
            <w:tcW w:w="1877" w:type="dxa"/>
          </w:tcPr>
          <w:p w14:paraId="47F0A0B7" w14:textId="77777777" w:rsidR="002355BB" w:rsidRPr="000F3DBC" w:rsidRDefault="002355BB" w:rsidP="002355BB">
            <w:pPr>
              <w:pStyle w:val="Tabletext"/>
            </w:pPr>
          </w:p>
        </w:tc>
        <w:tc>
          <w:tcPr>
            <w:tcW w:w="1037" w:type="dxa"/>
          </w:tcPr>
          <w:p w14:paraId="7552706F" w14:textId="77777777" w:rsidR="002355BB" w:rsidRPr="000F3DBC" w:rsidRDefault="002355BB" w:rsidP="002355BB">
            <w:pPr>
              <w:pStyle w:val="Tabletext"/>
            </w:pPr>
          </w:p>
        </w:tc>
        <w:tc>
          <w:tcPr>
            <w:tcW w:w="1690" w:type="dxa"/>
          </w:tcPr>
          <w:p w14:paraId="76B03800" w14:textId="77777777" w:rsidR="002355BB" w:rsidRPr="000F3DBC" w:rsidRDefault="002355BB" w:rsidP="002355BB">
            <w:pPr>
              <w:pStyle w:val="Tabletext"/>
            </w:pPr>
          </w:p>
        </w:tc>
        <w:tc>
          <w:tcPr>
            <w:tcW w:w="2724" w:type="dxa"/>
            <w:shd w:val="clear" w:color="auto" w:fill="auto"/>
          </w:tcPr>
          <w:p w14:paraId="61614492" w14:textId="0A2B460D" w:rsidR="002355BB" w:rsidRPr="000F3DBC" w:rsidRDefault="002355BB" w:rsidP="002355BB">
            <w:pPr>
              <w:pStyle w:val="Tabletext"/>
            </w:pPr>
            <w:r w:rsidRPr="000F3DBC">
              <w:t>Unit of study</w:t>
            </w:r>
          </w:p>
        </w:tc>
        <w:tc>
          <w:tcPr>
            <w:tcW w:w="2367" w:type="dxa"/>
          </w:tcPr>
          <w:p w14:paraId="6B907685" w14:textId="173E06D9" w:rsidR="002355BB" w:rsidRPr="000F3DBC" w:rsidRDefault="002355BB" w:rsidP="002355BB">
            <w:pPr>
              <w:pStyle w:val="Tabletext"/>
              <w:ind w:right="-141"/>
            </w:pPr>
            <w:r w:rsidRPr="000F3DBC">
              <w:t>lsayheims_unitofstudy_v2</w:t>
            </w:r>
          </w:p>
        </w:tc>
      </w:tr>
      <w:tr w:rsidR="002355BB" w:rsidRPr="000F3DBC" w14:paraId="6F6F5296" w14:textId="77777777" w:rsidTr="00FE1367">
        <w:trPr>
          <w:cantSplit/>
        </w:trPr>
        <w:tc>
          <w:tcPr>
            <w:tcW w:w="1877" w:type="dxa"/>
          </w:tcPr>
          <w:p w14:paraId="27583B6D" w14:textId="77777777" w:rsidR="002355BB" w:rsidRPr="000F3DBC" w:rsidRDefault="002355BB" w:rsidP="002355BB">
            <w:pPr>
              <w:pStyle w:val="Tabletext"/>
            </w:pPr>
          </w:p>
        </w:tc>
        <w:tc>
          <w:tcPr>
            <w:tcW w:w="1037" w:type="dxa"/>
          </w:tcPr>
          <w:p w14:paraId="7EEC960B" w14:textId="77777777" w:rsidR="002355BB" w:rsidRPr="000F3DBC" w:rsidRDefault="002355BB" w:rsidP="002355BB">
            <w:pPr>
              <w:pStyle w:val="Tabletext"/>
            </w:pPr>
          </w:p>
        </w:tc>
        <w:tc>
          <w:tcPr>
            <w:tcW w:w="1690" w:type="dxa"/>
          </w:tcPr>
          <w:p w14:paraId="55450ED8" w14:textId="77777777" w:rsidR="002355BB" w:rsidRPr="000F3DBC" w:rsidRDefault="002355BB" w:rsidP="002355BB">
            <w:pPr>
              <w:pStyle w:val="Tabletext"/>
            </w:pPr>
          </w:p>
        </w:tc>
        <w:tc>
          <w:tcPr>
            <w:tcW w:w="2724" w:type="dxa"/>
            <w:shd w:val="clear" w:color="auto" w:fill="auto"/>
          </w:tcPr>
          <w:p w14:paraId="55574F35" w14:textId="392A6BCC" w:rsidR="002355BB" w:rsidRPr="000F3DBC" w:rsidRDefault="002355BB" w:rsidP="002355BB">
            <w:pPr>
              <w:pStyle w:val="Tabletext"/>
            </w:pPr>
            <w:r w:rsidRPr="000F3DBC">
              <w:t>Completions</w:t>
            </w:r>
          </w:p>
        </w:tc>
        <w:tc>
          <w:tcPr>
            <w:tcW w:w="2367" w:type="dxa"/>
          </w:tcPr>
          <w:p w14:paraId="11867CD3" w14:textId="33DE7723" w:rsidR="002355BB" w:rsidRPr="000F3DBC" w:rsidRDefault="002355BB" w:rsidP="002355BB">
            <w:pPr>
              <w:pStyle w:val="Tabletext"/>
              <w:ind w:right="-141"/>
            </w:pPr>
            <w:r w:rsidRPr="000F3DBC">
              <w:t>lsayheims_completions_v2</w:t>
            </w:r>
          </w:p>
        </w:tc>
      </w:tr>
      <w:tr w:rsidR="002355BB" w:rsidRPr="000F3DBC" w14:paraId="24566643" w14:textId="77777777" w:rsidTr="00FE1367">
        <w:trPr>
          <w:cantSplit/>
        </w:trPr>
        <w:tc>
          <w:tcPr>
            <w:tcW w:w="1877" w:type="dxa"/>
          </w:tcPr>
          <w:p w14:paraId="32D771AF" w14:textId="77777777" w:rsidR="002355BB" w:rsidRPr="000F3DBC" w:rsidRDefault="002355BB" w:rsidP="002355BB">
            <w:pPr>
              <w:pStyle w:val="Tabletext"/>
            </w:pPr>
          </w:p>
        </w:tc>
        <w:tc>
          <w:tcPr>
            <w:tcW w:w="1037" w:type="dxa"/>
          </w:tcPr>
          <w:p w14:paraId="0E310EF5" w14:textId="77777777" w:rsidR="002355BB" w:rsidRPr="000F3DBC" w:rsidRDefault="002355BB" w:rsidP="002355BB">
            <w:pPr>
              <w:pStyle w:val="Tabletext"/>
            </w:pPr>
          </w:p>
        </w:tc>
        <w:tc>
          <w:tcPr>
            <w:tcW w:w="1690" w:type="dxa"/>
          </w:tcPr>
          <w:p w14:paraId="0B179251" w14:textId="77777777" w:rsidR="002355BB" w:rsidRPr="000F3DBC" w:rsidRDefault="002355BB" w:rsidP="002355BB">
            <w:pPr>
              <w:pStyle w:val="Tabletext"/>
            </w:pPr>
          </w:p>
        </w:tc>
        <w:tc>
          <w:tcPr>
            <w:tcW w:w="2724" w:type="dxa"/>
            <w:shd w:val="clear" w:color="auto" w:fill="auto"/>
          </w:tcPr>
          <w:p w14:paraId="2254E194" w14:textId="34C4EF13" w:rsidR="002355BB" w:rsidRPr="000F3DBC" w:rsidRDefault="002355BB" w:rsidP="002355BB">
            <w:pPr>
              <w:pStyle w:val="Tabletext"/>
            </w:pPr>
            <w:r w:rsidRPr="000F3DBC">
              <w:t>Scholarship</w:t>
            </w:r>
          </w:p>
        </w:tc>
        <w:tc>
          <w:tcPr>
            <w:tcW w:w="2367" w:type="dxa"/>
          </w:tcPr>
          <w:p w14:paraId="2D5EAE6D" w14:textId="5E52DCB5" w:rsidR="002355BB" w:rsidRPr="000F3DBC" w:rsidRDefault="002355BB" w:rsidP="002355BB">
            <w:pPr>
              <w:pStyle w:val="Tabletext"/>
              <w:ind w:right="-141"/>
            </w:pPr>
            <w:r w:rsidRPr="000F3DBC">
              <w:t>lsayheims_scholarship_v2</w:t>
            </w:r>
          </w:p>
        </w:tc>
      </w:tr>
      <w:tr w:rsidR="002355BB" w:rsidRPr="000F3DBC" w14:paraId="6BAF7F89" w14:textId="77777777" w:rsidTr="00FE1367">
        <w:trPr>
          <w:cantSplit/>
        </w:trPr>
        <w:tc>
          <w:tcPr>
            <w:tcW w:w="1877" w:type="dxa"/>
          </w:tcPr>
          <w:p w14:paraId="1D8B2F49" w14:textId="77777777" w:rsidR="002355BB" w:rsidRPr="000F3DBC" w:rsidRDefault="002355BB" w:rsidP="002355BB">
            <w:pPr>
              <w:pStyle w:val="Tabletext"/>
            </w:pPr>
          </w:p>
        </w:tc>
        <w:tc>
          <w:tcPr>
            <w:tcW w:w="1037" w:type="dxa"/>
          </w:tcPr>
          <w:p w14:paraId="7FA1BAD0" w14:textId="52DE32CB" w:rsidR="002355BB" w:rsidRPr="000F3DBC" w:rsidRDefault="002355BB" w:rsidP="002355BB">
            <w:pPr>
              <w:pStyle w:val="Tabletext"/>
            </w:pPr>
            <w:r w:rsidRPr="000F3DBC">
              <w:t>V1</w:t>
            </w:r>
          </w:p>
        </w:tc>
        <w:tc>
          <w:tcPr>
            <w:tcW w:w="1690" w:type="dxa"/>
          </w:tcPr>
          <w:p w14:paraId="7A88BFB6" w14:textId="314F7D26" w:rsidR="002355BB" w:rsidRPr="000F3DBC" w:rsidRDefault="002355BB" w:rsidP="002355BB">
            <w:pPr>
              <w:pStyle w:val="Tabletext"/>
            </w:pPr>
            <w:r w:rsidRPr="000F3DBC">
              <w:t>December 2020</w:t>
            </w:r>
          </w:p>
        </w:tc>
        <w:tc>
          <w:tcPr>
            <w:tcW w:w="2724" w:type="dxa"/>
            <w:shd w:val="clear" w:color="auto" w:fill="auto"/>
          </w:tcPr>
          <w:p w14:paraId="6B2F9696" w14:textId="5180E7C1" w:rsidR="002355BB" w:rsidRPr="000F3DBC" w:rsidRDefault="002355BB" w:rsidP="002355BB">
            <w:pPr>
              <w:pStyle w:val="Tabletext"/>
            </w:pPr>
            <w:r w:rsidRPr="000F3DBC">
              <w:t>Student</w:t>
            </w:r>
          </w:p>
        </w:tc>
        <w:tc>
          <w:tcPr>
            <w:tcW w:w="2367" w:type="dxa"/>
          </w:tcPr>
          <w:p w14:paraId="1BB0E0DF" w14:textId="5947C5DB" w:rsidR="002355BB" w:rsidRPr="000F3DBC" w:rsidRDefault="002355BB" w:rsidP="002355BB">
            <w:pPr>
              <w:pStyle w:val="Tabletext"/>
              <w:ind w:right="-141"/>
            </w:pPr>
            <w:r w:rsidRPr="000F3DBC">
              <w:t>lsayheims_student_v1</w:t>
            </w:r>
          </w:p>
        </w:tc>
      </w:tr>
      <w:tr w:rsidR="002355BB" w:rsidRPr="000F3DBC" w14:paraId="735B84DB" w14:textId="77777777" w:rsidTr="00FE1367">
        <w:trPr>
          <w:cantSplit/>
        </w:trPr>
        <w:tc>
          <w:tcPr>
            <w:tcW w:w="1877" w:type="dxa"/>
          </w:tcPr>
          <w:p w14:paraId="54CF749D" w14:textId="77777777" w:rsidR="002355BB" w:rsidRPr="000F3DBC" w:rsidRDefault="002355BB" w:rsidP="002355BB">
            <w:pPr>
              <w:pStyle w:val="Tabletext"/>
            </w:pPr>
          </w:p>
        </w:tc>
        <w:tc>
          <w:tcPr>
            <w:tcW w:w="1037" w:type="dxa"/>
          </w:tcPr>
          <w:p w14:paraId="35B99596" w14:textId="77777777" w:rsidR="002355BB" w:rsidRPr="000F3DBC" w:rsidRDefault="002355BB" w:rsidP="002355BB">
            <w:pPr>
              <w:pStyle w:val="Tabletext"/>
            </w:pPr>
          </w:p>
        </w:tc>
        <w:tc>
          <w:tcPr>
            <w:tcW w:w="1690" w:type="dxa"/>
          </w:tcPr>
          <w:p w14:paraId="2BAC5A35" w14:textId="77777777" w:rsidR="002355BB" w:rsidRPr="000F3DBC" w:rsidRDefault="002355BB" w:rsidP="002355BB">
            <w:pPr>
              <w:pStyle w:val="Tabletext"/>
            </w:pPr>
          </w:p>
        </w:tc>
        <w:tc>
          <w:tcPr>
            <w:tcW w:w="2724" w:type="dxa"/>
            <w:shd w:val="clear" w:color="auto" w:fill="auto"/>
          </w:tcPr>
          <w:p w14:paraId="0E0D7E5F" w14:textId="317E4E3B" w:rsidR="002355BB" w:rsidRPr="000F3DBC" w:rsidRDefault="002355BB" w:rsidP="002355BB">
            <w:pPr>
              <w:pStyle w:val="Tabletext"/>
            </w:pPr>
            <w:r w:rsidRPr="000F3DBC">
              <w:t>Course</w:t>
            </w:r>
          </w:p>
        </w:tc>
        <w:tc>
          <w:tcPr>
            <w:tcW w:w="2367" w:type="dxa"/>
          </w:tcPr>
          <w:p w14:paraId="36B5B131" w14:textId="558C07F2" w:rsidR="002355BB" w:rsidRPr="000F3DBC" w:rsidRDefault="002355BB" w:rsidP="002355BB">
            <w:pPr>
              <w:pStyle w:val="Tabletext"/>
              <w:ind w:right="-141"/>
            </w:pPr>
            <w:r w:rsidRPr="000F3DBC">
              <w:t>lsayheims_course_v1</w:t>
            </w:r>
          </w:p>
        </w:tc>
      </w:tr>
      <w:tr w:rsidR="002355BB" w:rsidRPr="000F3DBC" w14:paraId="63EFB69A" w14:textId="77777777" w:rsidTr="00FE1367">
        <w:trPr>
          <w:cantSplit/>
        </w:trPr>
        <w:tc>
          <w:tcPr>
            <w:tcW w:w="1877" w:type="dxa"/>
          </w:tcPr>
          <w:p w14:paraId="3036CA74" w14:textId="77777777" w:rsidR="002355BB" w:rsidRPr="000F3DBC" w:rsidRDefault="002355BB" w:rsidP="002355BB">
            <w:pPr>
              <w:pStyle w:val="Tabletext"/>
            </w:pPr>
          </w:p>
        </w:tc>
        <w:tc>
          <w:tcPr>
            <w:tcW w:w="1037" w:type="dxa"/>
          </w:tcPr>
          <w:p w14:paraId="41018062" w14:textId="77777777" w:rsidR="002355BB" w:rsidRPr="000F3DBC" w:rsidRDefault="002355BB" w:rsidP="002355BB">
            <w:pPr>
              <w:pStyle w:val="Tabletext"/>
            </w:pPr>
          </w:p>
        </w:tc>
        <w:tc>
          <w:tcPr>
            <w:tcW w:w="1690" w:type="dxa"/>
          </w:tcPr>
          <w:p w14:paraId="71A70AF0" w14:textId="77777777" w:rsidR="002355BB" w:rsidRPr="000F3DBC" w:rsidRDefault="002355BB" w:rsidP="002355BB">
            <w:pPr>
              <w:pStyle w:val="Tabletext"/>
            </w:pPr>
          </w:p>
        </w:tc>
        <w:tc>
          <w:tcPr>
            <w:tcW w:w="2724" w:type="dxa"/>
            <w:shd w:val="clear" w:color="auto" w:fill="auto"/>
          </w:tcPr>
          <w:p w14:paraId="305B8323" w14:textId="7819B8EF" w:rsidR="002355BB" w:rsidRPr="000F3DBC" w:rsidRDefault="002355BB" w:rsidP="002355BB">
            <w:pPr>
              <w:pStyle w:val="Tabletext"/>
            </w:pPr>
            <w:r w:rsidRPr="000F3DBC">
              <w:t>Unit of study</w:t>
            </w:r>
          </w:p>
        </w:tc>
        <w:tc>
          <w:tcPr>
            <w:tcW w:w="2367" w:type="dxa"/>
          </w:tcPr>
          <w:p w14:paraId="41C2A98F" w14:textId="0DD8A9DB" w:rsidR="002355BB" w:rsidRPr="000F3DBC" w:rsidRDefault="002355BB" w:rsidP="002355BB">
            <w:pPr>
              <w:pStyle w:val="Tabletext"/>
              <w:ind w:right="-141"/>
            </w:pPr>
            <w:r w:rsidRPr="000F3DBC">
              <w:t>lsayheims_unit_v1</w:t>
            </w:r>
          </w:p>
        </w:tc>
      </w:tr>
      <w:tr w:rsidR="002355BB" w:rsidRPr="000F3DBC" w14:paraId="2E6689C2" w14:textId="77777777" w:rsidTr="00FE1367">
        <w:trPr>
          <w:cantSplit/>
        </w:trPr>
        <w:tc>
          <w:tcPr>
            <w:tcW w:w="1877" w:type="dxa"/>
          </w:tcPr>
          <w:p w14:paraId="632F5C47" w14:textId="77777777" w:rsidR="002355BB" w:rsidRPr="000F3DBC" w:rsidRDefault="002355BB" w:rsidP="002355BB">
            <w:pPr>
              <w:pStyle w:val="Tabletext"/>
            </w:pPr>
          </w:p>
        </w:tc>
        <w:tc>
          <w:tcPr>
            <w:tcW w:w="1037" w:type="dxa"/>
          </w:tcPr>
          <w:p w14:paraId="2AF40CC6" w14:textId="77777777" w:rsidR="002355BB" w:rsidRPr="000F3DBC" w:rsidRDefault="002355BB" w:rsidP="002355BB">
            <w:pPr>
              <w:pStyle w:val="Tabletext"/>
            </w:pPr>
          </w:p>
        </w:tc>
        <w:tc>
          <w:tcPr>
            <w:tcW w:w="1690" w:type="dxa"/>
          </w:tcPr>
          <w:p w14:paraId="6F9AE0DE" w14:textId="77777777" w:rsidR="002355BB" w:rsidRPr="000F3DBC" w:rsidRDefault="002355BB" w:rsidP="002355BB">
            <w:pPr>
              <w:pStyle w:val="Tabletext"/>
            </w:pPr>
          </w:p>
        </w:tc>
        <w:tc>
          <w:tcPr>
            <w:tcW w:w="2724" w:type="dxa"/>
            <w:shd w:val="clear" w:color="auto" w:fill="auto"/>
          </w:tcPr>
          <w:p w14:paraId="23B195CB" w14:textId="4BF8E1F1" w:rsidR="002355BB" w:rsidRPr="000F3DBC" w:rsidRDefault="002355BB" w:rsidP="002355BB">
            <w:pPr>
              <w:pStyle w:val="Tabletext"/>
            </w:pPr>
            <w:r w:rsidRPr="000F3DBC">
              <w:t>Completions</w:t>
            </w:r>
          </w:p>
        </w:tc>
        <w:tc>
          <w:tcPr>
            <w:tcW w:w="2367" w:type="dxa"/>
          </w:tcPr>
          <w:p w14:paraId="6ECC4B02" w14:textId="2600BAE9" w:rsidR="002355BB" w:rsidRPr="000F3DBC" w:rsidRDefault="002355BB" w:rsidP="002355BB">
            <w:pPr>
              <w:pStyle w:val="Tabletext"/>
              <w:ind w:right="-141"/>
            </w:pPr>
            <w:r w:rsidRPr="000F3DBC">
              <w:t>lsayheims_completions_v1</w:t>
            </w:r>
          </w:p>
        </w:tc>
      </w:tr>
      <w:tr w:rsidR="002355BB" w:rsidRPr="00DC362F" w14:paraId="688D0B07" w14:textId="77777777" w:rsidTr="00FE1367">
        <w:trPr>
          <w:cantSplit/>
          <w:trHeight w:val="89"/>
        </w:trPr>
        <w:tc>
          <w:tcPr>
            <w:tcW w:w="1877" w:type="dxa"/>
            <w:tcBorders>
              <w:bottom w:val="single" w:sz="4" w:space="0" w:color="auto"/>
            </w:tcBorders>
          </w:tcPr>
          <w:p w14:paraId="27C231E2" w14:textId="77777777" w:rsidR="002355BB" w:rsidRPr="000F3DBC" w:rsidRDefault="002355BB" w:rsidP="002355BB">
            <w:pPr>
              <w:pStyle w:val="Tabletext"/>
            </w:pPr>
          </w:p>
        </w:tc>
        <w:tc>
          <w:tcPr>
            <w:tcW w:w="1037" w:type="dxa"/>
            <w:tcBorders>
              <w:bottom w:val="single" w:sz="4" w:space="0" w:color="auto"/>
            </w:tcBorders>
          </w:tcPr>
          <w:p w14:paraId="60007DBF" w14:textId="77777777" w:rsidR="002355BB" w:rsidRPr="000F3DBC" w:rsidRDefault="002355BB" w:rsidP="002355BB">
            <w:pPr>
              <w:pStyle w:val="Tabletext"/>
            </w:pPr>
          </w:p>
        </w:tc>
        <w:tc>
          <w:tcPr>
            <w:tcW w:w="1690" w:type="dxa"/>
            <w:tcBorders>
              <w:bottom w:val="single" w:sz="4" w:space="0" w:color="auto"/>
            </w:tcBorders>
          </w:tcPr>
          <w:p w14:paraId="0DE4EFA4" w14:textId="77777777" w:rsidR="002355BB" w:rsidRPr="000F3DBC" w:rsidRDefault="002355BB" w:rsidP="002355BB">
            <w:pPr>
              <w:pStyle w:val="Tabletext"/>
            </w:pPr>
          </w:p>
        </w:tc>
        <w:tc>
          <w:tcPr>
            <w:tcW w:w="2724" w:type="dxa"/>
            <w:tcBorders>
              <w:bottom w:val="single" w:sz="4" w:space="0" w:color="auto"/>
            </w:tcBorders>
            <w:shd w:val="clear" w:color="auto" w:fill="auto"/>
          </w:tcPr>
          <w:p w14:paraId="22CA2598" w14:textId="050F46C1" w:rsidR="002355BB" w:rsidRPr="000F3DBC" w:rsidRDefault="002355BB" w:rsidP="002355BB">
            <w:pPr>
              <w:pStyle w:val="Tabletext"/>
            </w:pPr>
            <w:r w:rsidRPr="000F3DBC">
              <w:t>Scholarship</w:t>
            </w:r>
          </w:p>
        </w:tc>
        <w:tc>
          <w:tcPr>
            <w:tcW w:w="2367" w:type="dxa"/>
            <w:tcBorders>
              <w:bottom w:val="single" w:sz="4" w:space="0" w:color="auto"/>
            </w:tcBorders>
          </w:tcPr>
          <w:p w14:paraId="401108D8" w14:textId="3619FFE1" w:rsidR="002355BB" w:rsidRPr="000F3DBC" w:rsidRDefault="002355BB" w:rsidP="002355BB">
            <w:pPr>
              <w:pStyle w:val="Tabletext"/>
              <w:ind w:right="-141"/>
            </w:pPr>
            <w:r w:rsidRPr="000F3DBC">
              <w:t>lsayheims_scholarship_v1</w:t>
            </w:r>
          </w:p>
        </w:tc>
      </w:tr>
    </w:tbl>
    <w:p w14:paraId="331E662B" w14:textId="314CDAA7" w:rsidR="004B19B8" w:rsidRDefault="004B19B8" w:rsidP="004B19B8">
      <w:pPr>
        <w:pStyle w:val="Heading1"/>
        <w:sectPr w:rsidR="004B19B8" w:rsidSect="00560C52">
          <w:footerReference w:type="even" r:id="rId64"/>
          <w:footerReference w:type="default" r:id="rId65"/>
          <w:pgSz w:w="11907" w:h="16840" w:code="9"/>
          <w:pgMar w:top="1276" w:right="1701" w:bottom="1276" w:left="1418" w:header="709" w:footer="556" w:gutter="0"/>
          <w:cols w:space="708"/>
          <w:docGrid w:linePitch="360"/>
        </w:sectPr>
      </w:pPr>
    </w:p>
    <w:p w14:paraId="2D1392B1" w14:textId="72F1B054" w:rsidR="00504746" w:rsidRDefault="004B19B8" w:rsidP="00504746">
      <w:pPr>
        <w:pStyle w:val="Heading1"/>
      </w:pPr>
      <w:bookmarkStart w:id="276" w:name="_Toc89693183"/>
      <w:r>
        <w:lastRenderedPageBreak/>
        <w:t>Appe</w:t>
      </w:r>
      <w:r w:rsidR="00504746" w:rsidRPr="009A465B">
        <w:t xml:space="preserve">ndix </w:t>
      </w:r>
      <w:r w:rsidR="00504746">
        <w:t>C</w:t>
      </w:r>
      <w:r w:rsidR="00504746" w:rsidRPr="009A465B">
        <w:t xml:space="preserve">: Updates to the </w:t>
      </w:r>
      <w:r w:rsidR="00504746">
        <w:t>linked data files</w:t>
      </w:r>
      <w:bookmarkEnd w:id="276"/>
      <w:r w:rsidR="00504746">
        <w:t xml:space="preserve"> </w:t>
      </w:r>
    </w:p>
    <w:p w14:paraId="19AC89D4" w14:textId="328F61A5" w:rsidR="002E2B0F" w:rsidRDefault="00504746" w:rsidP="00504746">
      <w:pPr>
        <w:pStyle w:val="Text"/>
      </w:pPr>
      <w:r w:rsidRPr="003025DA">
        <w:t xml:space="preserve">The following table tracks </w:t>
      </w:r>
      <w:r>
        <w:t xml:space="preserve">updates </w:t>
      </w:r>
      <w:r w:rsidRPr="003025DA">
        <w:t xml:space="preserve">made to the </w:t>
      </w:r>
      <w:r>
        <w:t>Y15 linked data files</w:t>
      </w:r>
      <w:r w:rsidRPr="003025DA">
        <w:t xml:space="preserve"> deposited with </w:t>
      </w:r>
      <w:r>
        <w:t xml:space="preserve">the Australian Data Archive. </w:t>
      </w:r>
      <w:r w:rsidRPr="003025DA">
        <w:t>Users are e</w:t>
      </w:r>
      <w:r w:rsidRPr="00623D5A">
        <w:t>ncouraged to download the most recent version of the data file to ensure all updates are included</w:t>
      </w:r>
      <w:r w:rsidRPr="003025DA">
        <w:t>.</w:t>
      </w:r>
    </w:p>
    <w:p w14:paraId="55E76E9B" w14:textId="41A1BA14" w:rsidR="002E2B0F" w:rsidRPr="000A6274" w:rsidRDefault="002E2B0F" w:rsidP="00504746">
      <w:pPr>
        <w:pStyle w:val="Text"/>
      </w:pPr>
      <w:r w:rsidRPr="000A6274">
        <w:t>Details about the variables contained in the linked datasets are available from the ‘Data linkage’ worksheet located in the LSAY variable listing and metadata &lt;https://www.lsay.edu.au/publications/search-for-lsay-publications/2621&gt;.</w:t>
      </w:r>
    </w:p>
    <w:p w14:paraId="015DE5AE" w14:textId="54FE9829" w:rsidR="009268BF" w:rsidRPr="009D1314" w:rsidRDefault="009268BF" w:rsidP="009268BF">
      <w:pPr>
        <w:pStyle w:val="tabletitle"/>
      </w:pPr>
      <w:bookmarkStart w:id="277" w:name="_Toc131410279"/>
      <w:r w:rsidRPr="009D1314">
        <w:t>Table C1</w:t>
      </w:r>
      <w:r w:rsidRPr="009D1314">
        <w:tab/>
        <w:t xml:space="preserve">Summary of changes made to the linked NAPLAN data </w:t>
      </w:r>
      <w:proofErr w:type="gramStart"/>
      <w:r w:rsidRPr="009D1314">
        <w:t>files</w:t>
      </w:r>
      <w:bookmarkEnd w:id="277"/>
      <w:proofErr w:type="gramEnd"/>
      <w:r w:rsidRPr="009D1314">
        <w:t xml:space="preserve"> </w:t>
      </w:r>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273AF2" w:rsidRPr="009D1314" w14:paraId="6F1B2067" w14:textId="77777777" w:rsidTr="00014B01">
        <w:trPr>
          <w:cantSplit/>
          <w:tblHeader/>
        </w:trPr>
        <w:tc>
          <w:tcPr>
            <w:tcW w:w="885" w:type="dxa"/>
            <w:tcBorders>
              <w:top w:val="single" w:sz="4" w:space="0" w:color="auto"/>
              <w:bottom w:val="single" w:sz="4" w:space="0" w:color="auto"/>
            </w:tcBorders>
          </w:tcPr>
          <w:p w14:paraId="762F11DA" w14:textId="77777777" w:rsidR="00273AF2" w:rsidRPr="009D1314" w:rsidRDefault="00273AF2" w:rsidP="009F0418">
            <w:pPr>
              <w:pStyle w:val="Tablehead1"/>
              <w:ind w:right="-138"/>
            </w:pPr>
            <w:r w:rsidRPr="009D1314">
              <w:t>Version</w:t>
            </w:r>
          </w:p>
        </w:tc>
        <w:tc>
          <w:tcPr>
            <w:tcW w:w="1429" w:type="dxa"/>
            <w:tcBorders>
              <w:top w:val="single" w:sz="4" w:space="0" w:color="auto"/>
              <w:bottom w:val="single" w:sz="4" w:space="0" w:color="auto"/>
            </w:tcBorders>
          </w:tcPr>
          <w:p w14:paraId="06CCE10E" w14:textId="77777777" w:rsidR="00273AF2" w:rsidRPr="009D1314" w:rsidRDefault="00273AF2" w:rsidP="009F0418">
            <w:pPr>
              <w:pStyle w:val="Tablehead1"/>
              <w:ind w:right="-107"/>
            </w:pPr>
            <w:r w:rsidRPr="009D1314">
              <w:t>Date published</w:t>
            </w:r>
          </w:p>
        </w:tc>
        <w:tc>
          <w:tcPr>
            <w:tcW w:w="1831" w:type="dxa"/>
            <w:tcBorders>
              <w:top w:val="single" w:sz="4" w:space="0" w:color="auto"/>
              <w:bottom w:val="single" w:sz="4" w:space="0" w:color="auto"/>
            </w:tcBorders>
          </w:tcPr>
          <w:p w14:paraId="7CE293E6" w14:textId="4A037346" w:rsidR="00273AF2" w:rsidRPr="009D1314" w:rsidRDefault="00273AF2" w:rsidP="009F0418">
            <w:pPr>
              <w:pStyle w:val="Tablehead1"/>
              <w:ind w:right="-107"/>
            </w:pPr>
            <w:r w:rsidRPr="009D1314">
              <w:t>Data file/s</w:t>
            </w:r>
          </w:p>
        </w:tc>
        <w:tc>
          <w:tcPr>
            <w:tcW w:w="3969" w:type="dxa"/>
            <w:tcBorders>
              <w:top w:val="single" w:sz="4" w:space="0" w:color="auto"/>
              <w:bottom w:val="single" w:sz="4" w:space="0" w:color="auto"/>
            </w:tcBorders>
          </w:tcPr>
          <w:p w14:paraId="07A6F3DA" w14:textId="4751D88F" w:rsidR="00273AF2" w:rsidRPr="009D1314" w:rsidRDefault="00273AF2" w:rsidP="009F0418">
            <w:pPr>
              <w:pStyle w:val="Tablehead1"/>
              <w:ind w:right="-109"/>
            </w:pPr>
            <w:r w:rsidRPr="009D1314">
              <w:t>Variables</w:t>
            </w:r>
          </w:p>
        </w:tc>
        <w:tc>
          <w:tcPr>
            <w:tcW w:w="283" w:type="dxa"/>
            <w:tcBorders>
              <w:top w:val="single" w:sz="4" w:space="0" w:color="auto"/>
              <w:bottom w:val="single" w:sz="4" w:space="0" w:color="auto"/>
            </w:tcBorders>
          </w:tcPr>
          <w:p w14:paraId="2AE5A765" w14:textId="77777777" w:rsidR="00273AF2" w:rsidRPr="009D1314" w:rsidRDefault="00273AF2" w:rsidP="009F0418">
            <w:pPr>
              <w:pStyle w:val="Tablehead1"/>
              <w:ind w:right="-108"/>
            </w:pPr>
          </w:p>
        </w:tc>
        <w:tc>
          <w:tcPr>
            <w:tcW w:w="5103" w:type="dxa"/>
            <w:tcBorders>
              <w:top w:val="single" w:sz="4" w:space="0" w:color="auto"/>
              <w:bottom w:val="single" w:sz="4" w:space="0" w:color="auto"/>
            </w:tcBorders>
            <w:shd w:val="clear" w:color="auto" w:fill="auto"/>
          </w:tcPr>
          <w:p w14:paraId="4753A62E" w14:textId="77777777" w:rsidR="00273AF2" w:rsidRPr="009D1314" w:rsidRDefault="00273AF2" w:rsidP="009F0418">
            <w:pPr>
              <w:pStyle w:val="Tablehead1"/>
              <w:ind w:right="-109"/>
            </w:pPr>
            <w:r w:rsidRPr="009D1314">
              <w:t>Description</w:t>
            </w:r>
          </w:p>
        </w:tc>
      </w:tr>
      <w:tr w:rsidR="00014B01" w:rsidRPr="009D1314" w14:paraId="7FED9E62" w14:textId="77777777" w:rsidTr="00014B01">
        <w:trPr>
          <w:cantSplit/>
        </w:trPr>
        <w:tc>
          <w:tcPr>
            <w:tcW w:w="885" w:type="dxa"/>
            <w:tcBorders>
              <w:top w:val="single" w:sz="4" w:space="0" w:color="auto"/>
            </w:tcBorders>
            <w:shd w:val="clear" w:color="auto" w:fill="auto"/>
          </w:tcPr>
          <w:p w14:paraId="2FC572D6" w14:textId="7BDF356F" w:rsidR="00014B01" w:rsidRPr="009D1314" w:rsidRDefault="00014B01" w:rsidP="00014B01">
            <w:pPr>
              <w:pStyle w:val="Tabletext"/>
            </w:pPr>
            <w:r w:rsidRPr="009D1314">
              <w:t>V</w:t>
            </w:r>
            <w:r w:rsidR="00690220" w:rsidRPr="009D1314">
              <w:t>3</w:t>
            </w:r>
          </w:p>
        </w:tc>
        <w:tc>
          <w:tcPr>
            <w:tcW w:w="1429" w:type="dxa"/>
            <w:tcBorders>
              <w:top w:val="single" w:sz="4" w:space="0" w:color="auto"/>
            </w:tcBorders>
          </w:tcPr>
          <w:p w14:paraId="44D3434C" w14:textId="2E7A950C" w:rsidR="00014B01" w:rsidRPr="009D1314" w:rsidRDefault="00860577" w:rsidP="00014B01">
            <w:pPr>
              <w:pStyle w:val="Tabletext"/>
              <w:ind w:right="-141"/>
            </w:pPr>
            <w:r w:rsidRPr="00147626">
              <w:t>May 2023</w:t>
            </w:r>
            <w:r>
              <w:t xml:space="preserve"> </w:t>
            </w:r>
          </w:p>
        </w:tc>
        <w:tc>
          <w:tcPr>
            <w:tcW w:w="1831" w:type="dxa"/>
            <w:tcBorders>
              <w:top w:val="single" w:sz="4" w:space="0" w:color="auto"/>
            </w:tcBorders>
          </w:tcPr>
          <w:p w14:paraId="6A54E9FE" w14:textId="77777777" w:rsidR="00014B01" w:rsidRPr="009D1314" w:rsidRDefault="00014B01" w:rsidP="00014B01">
            <w:pPr>
              <w:pStyle w:val="Tabletext"/>
              <w:ind w:right="-141"/>
            </w:pPr>
            <w:r w:rsidRPr="009D1314">
              <w:t>NAPLAN scores and</w:t>
            </w:r>
          </w:p>
          <w:p w14:paraId="77C9A65A" w14:textId="56A194A8" w:rsidR="00014B01" w:rsidRPr="009D1314" w:rsidRDefault="00014B01" w:rsidP="00014B01">
            <w:pPr>
              <w:pStyle w:val="Tabletext"/>
              <w:ind w:right="-141"/>
            </w:pPr>
            <w:r w:rsidRPr="009D1314">
              <w:t>NAPLAN scores – including repeats</w:t>
            </w:r>
          </w:p>
        </w:tc>
        <w:tc>
          <w:tcPr>
            <w:tcW w:w="3969" w:type="dxa"/>
            <w:tcBorders>
              <w:top w:val="single" w:sz="4" w:space="0" w:color="auto"/>
            </w:tcBorders>
          </w:tcPr>
          <w:p w14:paraId="2A3CDE1D" w14:textId="7BC08D39" w:rsidR="00014B01" w:rsidRPr="009D1314" w:rsidRDefault="00014B01" w:rsidP="00014B01">
            <w:pPr>
              <w:pStyle w:val="Tabletext"/>
            </w:pPr>
            <w:r w:rsidRPr="009D1314">
              <w:rPr>
                <w:i/>
                <w:iCs/>
                <w:szCs w:val="18"/>
              </w:rPr>
              <w:t xml:space="preserve">Data </w:t>
            </w:r>
            <w:r w:rsidRPr="009D1314">
              <w:rPr>
                <w:i/>
                <w:iCs/>
              </w:rPr>
              <w:t>updated</w:t>
            </w:r>
            <w:r w:rsidRPr="009D1314">
              <w:rPr>
                <w:i/>
                <w:iCs/>
                <w:szCs w:val="18"/>
              </w:rPr>
              <w:t xml:space="preserve"> to include weights </w:t>
            </w:r>
          </w:p>
        </w:tc>
        <w:tc>
          <w:tcPr>
            <w:tcW w:w="283" w:type="dxa"/>
            <w:tcBorders>
              <w:top w:val="single" w:sz="4" w:space="0" w:color="auto"/>
            </w:tcBorders>
          </w:tcPr>
          <w:p w14:paraId="7C21BA2D" w14:textId="77777777" w:rsidR="00014B01" w:rsidRPr="009D1314" w:rsidRDefault="00014B01" w:rsidP="00014B01">
            <w:pPr>
              <w:pStyle w:val="Tabletext"/>
              <w:ind w:right="-108"/>
              <w:rPr>
                <w:szCs w:val="18"/>
              </w:rPr>
            </w:pPr>
          </w:p>
        </w:tc>
        <w:tc>
          <w:tcPr>
            <w:tcW w:w="5103" w:type="dxa"/>
            <w:tcBorders>
              <w:top w:val="single" w:sz="4" w:space="0" w:color="auto"/>
            </w:tcBorders>
            <w:shd w:val="clear" w:color="auto" w:fill="auto"/>
          </w:tcPr>
          <w:p w14:paraId="34F040AB" w14:textId="3392D8AF" w:rsidR="00014B01" w:rsidRPr="009D1314" w:rsidRDefault="00690220" w:rsidP="00014B01">
            <w:pPr>
              <w:pStyle w:val="Tabletext"/>
            </w:pPr>
            <w:r w:rsidRPr="009D1314">
              <w:t>Custom weights added to dataset</w:t>
            </w:r>
            <w:r w:rsidR="00014B01" w:rsidRPr="009D1314">
              <w:t xml:space="preserve">. See sub-section ‘National Assessment Program – Literacy and Numeracy’ for more information. </w:t>
            </w:r>
          </w:p>
        </w:tc>
      </w:tr>
      <w:tr w:rsidR="00014B01" w:rsidRPr="009D1314" w14:paraId="44E438B5" w14:textId="77777777" w:rsidTr="00014B01">
        <w:trPr>
          <w:cantSplit/>
        </w:trPr>
        <w:tc>
          <w:tcPr>
            <w:tcW w:w="885" w:type="dxa"/>
            <w:tcBorders>
              <w:bottom w:val="single" w:sz="4" w:space="0" w:color="auto"/>
            </w:tcBorders>
            <w:shd w:val="clear" w:color="auto" w:fill="auto"/>
          </w:tcPr>
          <w:p w14:paraId="491AB64A" w14:textId="77777777" w:rsidR="00014B01" w:rsidRPr="009D1314" w:rsidRDefault="00014B01" w:rsidP="00014B01">
            <w:pPr>
              <w:pStyle w:val="Tabletext"/>
            </w:pPr>
          </w:p>
        </w:tc>
        <w:tc>
          <w:tcPr>
            <w:tcW w:w="1429" w:type="dxa"/>
            <w:tcBorders>
              <w:bottom w:val="single" w:sz="4" w:space="0" w:color="auto"/>
            </w:tcBorders>
          </w:tcPr>
          <w:p w14:paraId="20D01E4F" w14:textId="77777777" w:rsidR="00014B01" w:rsidRPr="009D1314" w:rsidRDefault="00014B01" w:rsidP="00014B01">
            <w:pPr>
              <w:pStyle w:val="Tabletext"/>
              <w:ind w:right="-141"/>
            </w:pPr>
          </w:p>
        </w:tc>
        <w:tc>
          <w:tcPr>
            <w:tcW w:w="1831" w:type="dxa"/>
            <w:tcBorders>
              <w:bottom w:val="single" w:sz="4" w:space="0" w:color="auto"/>
            </w:tcBorders>
          </w:tcPr>
          <w:p w14:paraId="6B2785FA" w14:textId="77777777" w:rsidR="00014B01" w:rsidRPr="009D1314" w:rsidRDefault="00014B01" w:rsidP="00014B01">
            <w:pPr>
              <w:pStyle w:val="Tabletext"/>
              <w:ind w:right="-141"/>
            </w:pPr>
          </w:p>
        </w:tc>
        <w:tc>
          <w:tcPr>
            <w:tcW w:w="3969" w:type="dxa"/>
            <w:tcBorders>
              <w:bottom w:val="single" w:sz="4" w:space="0" w:color="auto"/>
            </w:tcBorders>
          </w:tcPr>
          <w:p w14:paraId="664BBA62" w14:textId="3B2F7ABD" w:rsidR="00014B01" w:rsidRPr="009D1314" w:rsidRDefault="00014B01" w:rsidP="00014B01">
            <w:pPr>
              <w:pStyle w:val="Tabletext"/>
              <w:rPr>
                <w:szCs w:val="18"/>
              </w:rPr>
            </w:pPr>
            <w:r w:rsidRPr="009D1314">
              <w:rPr>
                <w:i/>
                <w:iCs/>
                <w:szCs w:val="18"/>
              </w:rPr>
              <w:t xml:space="preserve">Data revised to remove 2007 scores </w:t>
            </w:r>
          </w:p>
        </w:tc>
        <w:tc>
          <w:tcPr>
            <w:tcW w:w="283" w:type="dxa"/>
            <w:tcBorders>
              <w:bottom w:val="single" w:sz="4" w:space="0" w:color="auto"/>
            </w:tcBorders>
          </w:tcPr>
          <w:p w14:paraId="023A3778" w14:textId="77777777" w:rsidR="00014B01" w:rsidRPr="009D1314" w:rsidRDefault="00014B01" w:rsidP="00014B01">
            <w:pPr>
              <w:pStyle w:val="Tabletext"/>
              <w:ind w:right="-108"/>
              <w:rPr>
                <w:szCs w:val="18"/>
              </w:rPr>
            </w:pPr>
          </w:p>
        </w:tc>
        <w:tc>
          <w:tcPr>
            <w:tcW w:w="5103" w:type="dxa"/>
            <w:tcBorders>
              <w:bottom w:val="single" w:sz="4" w:space="0" w:color="auto"/>
            </w:tcBorders>
            <w:shd w:val="clear" w:color="auto" w:fill="auto"/>
          </w:tcPr>
          <w:p w14:paraId="0E6E9F5C" w14:textId="5A431829" w:rsidR="00014B01" w:rsidRPr="009D1314" w:rsidRDefault="00DD649A" w:rsidP="00014B01">
            <w:pPr>
              <w:pStyle w:val="Tabletext"/>
            </w:pPr>
            <w:r w:rsidRPr="009D1314">
              <w:t xml:space="preserve">The Queensland Curriculum and Assessment Authority provided </w:t>
            </w:r>
            <w:r w:rsidR="00014B01" w:rsidRPr="009D1314">
              <w:t xml:space="preserve">literacy and numeracy test scores for </w:t>
            </w:r>
            <w:r w:rsidR="00190D46" w:rsidRPr="009D1314">
              <w:t xml:space="preserve">2007 which were </w:t>
            </w:r>
            <w:r w:rsidRPr="009D1314">
              <w:t xml:space="preserve">based on </w:t>
            </w:r>
            <w:r w:rsidR="00190D46" w:rsidRPr="009D1314">
              <w:t xml:space="preserve">test items from </w:t>
            </w:r>
            <w:r w:rsidRPr="009D1314">
              <w:t>the Queensland curriculum. These scores have been removed from the dataset as they are not part of the NAPLAN assessment which commenced in 2008.</w:t>
            </w:r>
          </w:p>
        </w:tc>
      </w:tr>
      <w:tr w:rsidR="00014B01" w:rsidRPr="008520CE" w14:paraId="1710B279" w14:textId="77777777" w:rsidTr="00014B01">
        <w:trPr>
          <w:cantSplit/>
        </w:trPr>
        <w:tc>
          <w:tcPr>
            <w:tcW w:w="885" w:type="dxa"/>
            <w:tcBorders>
              <w:top w:val="single" w:sz="4" w:space="0" w:color="auto"/>
            </w:tcBorders>
            <w:shd w:val="clear" w:color="auto" w:fill="auto"/>
          </w:tcPr>
          <w:p w14:paraId="417BC0A0" w14:textId="1EA3396F" w:rsidR="00014B01" w:rsidRPr="009D1314" w:rsidRDefault="00014B01" w:rsidP="00014B01">
            <w:pPr>
              <w:pStyle w:val="Tabletext"/>
            </w:pPr>
            <w:r w:rsidRPr="009D1314">
              <w:t>V2</w:t>
            </w:r>
          </w:p>
        </w:tc>
        <w:tc>
          <w:tcPr>
            <w:tcW w:w="1429" w:type="dxa"/>
            <w:tcBorders>
              <w:top w:val="single" w:sz="4" w:space="0" w:color="auto"/>
            </w:tcBorders>
          </w:tcPr>
          <w:p w14:paraId="4399A0DA" w14:textId="4C5BEF92" w:rsidR="00014B01" w:rsidRPr="009D1314" w:rsidRDefault="00014B01" w:rsidP="00014B01">
            <w:pPr>
              <w:pStyle w:val="Tabletext"/>
              <w:ind w:right="-141"/>
            </w:pPr>
            <w:r w:rsidRPr="009D1314">
              <w:t>June 202</w:t>
            </w:r>
            <w:r w:rsidR="00690220" w:rsidRPr="009D1314">
              <w:t>1</w:t>
            </w:r>
          </w:p>
        </w:tc>
        <w:tc>
          <w:tcPr>
            <w:tcW w:w="1831" w:type="dxa"/>
            <w:tcBorders>
              <w:top w:val="single" w:sz="4" w:space="0" w:color="auto"/>
            </w:tcBorders>
          </w:tcPr>
          <w:p w14:paraId="66606420" w14:textId="77777777" w:rsidR="00014B01" w:rsidRPr="009D1314" w:rsidRDefault="00014B01" w:rsidP="00014B01">
            <w:pPr>
              <w:pStyle w:val="Tabletext"/>
              <w:ind w:right="-141"/>
            </w:pPr>
            <w:r w:rsidRPr="009D1314">
              <w:t>NAPLAN scores and</w:t>
            </w:r>
          </w:p>
          <w:p w14:paraId="77BCA628" w14:textId="1AEE060E" w:rsidR="00014B01" w:rsidRPr="009D1314" w:rsidRDefault="00014B01" w:rsidP="00014B01">
            <w:pPr>
              <w:pStyle w:val="Tabletext"/>
              <w:ind w:right="-141"/>
            </w:pPr>
            <w:r w:rsidRPr="009D1314">
              <w:t>NAPLAN scores – including repeats</w:t>
            </w:r>
          </w:p>
        </w:tc>
        <w:tc>
          <w:tcPr>
            <w:tcW w:w="9355" w:type="dxa"/>
            <w:gridSpan w:val="3"/>
            <w:tcBorders>
              <w:top w:val="single" w:sz="4" w:space="0" w:color="auto"/>
            </w:tcBorders>
          </w:tcPr>
          <w:p w14:paraId="31B20FB0" w14:textId="3564FAAE" w:rsidR="00014B01" w:rsidRPr="008520CE" w:rsidRDefault="00014B01" w:rsidP="00014B01">
            <w:pPr>
              <w:pStyle w:val="Tabletext"/>
            </w:pPr>
            <w:r w:rsidRPr="009D1314">
              <w:rPr>
                <w:i/>
                <w:iCs/>
              </w:rPr>
              <w:t>Data updated to include respondents who consented at waves 4 and 5 (2018 and 2019).</w:t>
            </w:r>
          </w:p>
        </w:tc>
      </w:tr>
      <w:tr w:rsidR="00014B01" w:rsidRPr="008520CE" w14:paraId="138D5421" w14:textId="77777777" w:rsidTr="00273AF2">
        <w:trPr>
          <w:cantSplit/>
        </w:trPr>
        <w:tc>
          <w:tcPr>
            <w:tcW w:w="885" w:type="dxa"/>
            <w:shd w:val="clear" w:color="auto" w:fill="auto"/>
          </w:tcPr>
          <w:p w14:paraId="4ACE5365" w14:textId="77777777" w:rsidR="00014B01" w:rsidRPr="008520CE" w:rsidRDefault="00014B01" w:rsidP="00014B01">
            <w:pPr>
              <w:pStyle w:val="Tabletext"/>
            </w:pPr>
          </w:p>
        </w:tc>
        <w:tc>
          <w:tcPr>
            <w:tcW w:w="1429" w:type="dxa"/>
          </w:tcPr>
          <w:p w14:paraId="6862228E" w14:textId="77777777" w:rsidR="00014B01" w:rsidRPr="008520CE" w:rsidRDefault="00014B01" w:rsidP="00014B01">
            <w:pPr>
              <w:pStyle w:val="Tabletext"/>
              <w:ind w:right="-141"/>
            </w:pPr>
          </w:p>
        </w:tc>
        <w:tc>
          <w:tcPr>
            <w:tcW w:w="1831" w:type="dxa"/>
          </w:tcPr>
          <w:p w14:paraId="17D48BC3" w14:textId="77777777" w:rsidR="00014B01" w:rsidRPr="008520CE" w:rsidRDefault="00014B01" w:rsidP="00014B01">
            <w:pPr>
              <w:pStyle w:val="Tabletext"/>
              <w:ind w:right="-141"/>
            </w:pPr>
          </w:p>
        </w:tc>
        <w:tc>
          <w:tcPr>
            <w:tcW w:w="3969" w:type="dxa"/>
          </w:tcPr>
          <w:p w14:paraId="7CD8C3EF" w14:textId="77777777" w:rsidR="00014B01" w:rsidRPr="008520CE" w:rsidRDefault="00014B01" w:rsidP="00014B01">
            <w:pPr>
              <w:pStyle w:val="Tabletext"/>
              <w:rPr>
                <w:i/>
                <w:iCs/>
                <w:szCs w:val="18"/>
              </w:rPr>
            </w:pPr>
            <w:r w:rsidRPr="008520CE">
              <w:rPr>
                <w:i/>
                <w:iCs/>
                <w:szCs w:val="18"/>
              </w:rPr>
              <w:t xml:space="preserve">‘Writing’ data items replaced by ‘Narrative writing’ data </w:t>
            </w:r>
            <w:proofErr w:type="gramStart"/>
            <w:r w:rsidRPr="008520CE">
              <w:rPr>
                <w:i/>
                <w:iCs/>
                <w:szCs w:val="18"/>
              </w:rPr>
              <w:t>items</w:t>
            </w:r>
            <w:proofErr w:type="gramEnd"/>
          </w:p>
          <w:p w14:paraId="50027A13" w14:textId="77777777" w:rsidR="00014B01" w:rsidRPr="008520CE" w:rsidRDefault="00014B01" w:rsidP="00014B01">
            <w:pPr>
              <w:pStyle w:val="Tabletext"/>
              <w:rPr>
                <w:szCs w:val="18"/>
              </w:rPr>
            </w:pPr>
          </w:p>
        </w:tc>
        <w:tc>
          <w:tcPr>
            <w:tcW w:w="283" w:type="dxa"/>
          </w:tcPr>
          <w:p w14:paraId="0A121AA0" w14:textId="77777777" w:rsidR="00014B01" w:rsidRPr="008520CE" w:rsidRDefault="00014B01" w:rsidP="00014B01">
            <w:pPr>
              <w:pStyle w:val="Tabletext"/>
              <w:ind w:right="-108"/>
              <w:rPr>
                <w:szCs w:val="18"/>
              </w:rPr>
            </w:pPr>
          </w:p>
        </w:tc>
        <w:tc>
          <w:tcPr>
            <w:tcW w:w="5103" w:type="dxa"/>
            <w:shd w:val="clear" w:color="auto" w:fill="auto"/>
          </w:tcPr>
          <w:p w14:paraId="739418EE" w14:textId="22E1B4FE" w:rsidR="00014B01" w:rsidRPr="008520CE" w:rsidRDefault="00014B01" w:rsidP="00014B01">
            <w:pPr>
              <w:pStyle w:val="Tabletext"/>
            </w:pPr>
            <w:r w:rsidRPr="008520CE">
              <w:t xml:space="preserve">Writing data items are now separated into ‘Narrative writing’ and ‘Writing’ data items to reflect the difference in the writing assessments since 2011. ‘Narrative writing’ was assessed from 2007-2010 and ‘Persuasive writing’ (referred to in the documentation as ‘Writing’) was assessed from 2011-2016. </w:t>
            </w:r>
          </w:p>
        </w:tc>
      </w:tr>
      <w:tr w:rsidR="00014B01" w:rsidRPr="008520CE" w14:paraId="5E85D973" w14:textId="77777777" w:rsidTr="00273AF2">
        <w:trPr>
          <w:cantSplit/>
        </w:trPr>
        <w:tc>
          <w:tcPr>
            <w:tcW w:w="885" w:type="dxa"/>
            <w:shd w:val="clear" w:color="auto" w:fill="auto"/>
          </w:tcPr>
          <w:p w14:paraId="2DC5591C" w14:textId="77777777" w:rsidR="00014B01" w:rsidRPr="008520CE" w:rsidRDefault="00014B01" w:rsidP="00014B01">
            <w:pPr>
              <w:pStyle w:val="Tabletext"/>
            </w:pPr>
          </w:p>
        </w:tc>
        <w:tc>
          <w:tcPr>
            <w:tcW w:w="1429" w:type="dxa"/>
          </w:tcPr>
          <w:p w14:paraId="06F84E0F" w14:textId="77777777" w:rsidR="00014B01" w:rsidRPr="008520CE" w:rsidRDefault="00014B01" w:rsidP="00014B01">
            <w:pPr>
              <w:pStyle w:val="Tabletext"/>
              <w:ind w:right="-141"/>
            </w:pPr>
          </w:p>
        </w:tc>
        <w:tc>
          <w:tcPr>
            <w:tcW w:w="1831" w:type="dxa"/>
          </w:tcPr>
          <w:p w14:paraId="7ED7427A" w14:textId="77777777" w:rsidR="00014B01" w:rsidRPr="008520CE" w:rsidRDefault="00014B01" w:rsidP="00014B01">
            <w:pPr>
              <w:pStyle w:val="Tabletext"/>
              <w:ind w:right="-141"/>
            </w:pPr>
          </w:p>
        </w:tc>
        <w:tc>
          <w:tcPr>
            <w:tcW w:w="3969" w:type="dxa"/>
          </w:tcPr>
          <w:p w14:paraId="231E48E5" w14:textId="77777777" w:rsidR="00014B01" w:rsidRPr="008520CE" w:rsidRDefault="00014B01" w:rsidP="00014B01">
            <w:pPr>
              <w:pStyle w:val="Tabletext"/>
              <w:rPr>
                <w:szCs w:val="18"/>
              </w:rPr>
            </w:pPr>
          </w:p>
        </w:tc>
        <w:tc>
          <w:tcPr>
            <w:tcW w:w="283" w:type="dxa"/>
          </w:tcPr>
          <w:p w14:paraId="5BDF355C" w14:textId="77777777" w:rsidR="00014B01" w:rsidRPr="008520CE" w:rsidRDefault="00014B01" w:rsidP="00014B01">
            <w:pPr>
              <w:pStyle w:val="Tabletext"/>
              <w:ind w:right="-108"/>
              <w:rPr>
                <w:szCs w:val="18"/>
              </w:rPr>
            </w:pPr>
          </w:p>
        </w:tc>
        <w:tc>
          <w:tcPr>
            <w:tcW w:w="5103" w:type="dxa"/>
            <w:shd w:val="clear" w:color="auto" w:fill="auto"/>
          </w:tcPr>
          <w:p w14:paraId="1D0EDECB" w14:textId="77777777" w:rsidR="00014B01" w:rsidRPr="008520CE" w:rsidRDefault="00014B01" w:rsidP="00014B01">
            <w:pPr>
              <w:pStyle w:val="Tabletext"/>
            </w:pPr>
          </w:p>
        </w:tc>
      </w:tr>
      <w:tr w:rsidR="00014B01" w:rsidRPr="008520CE" w14:paraId="2C8FC84F" w14:textId="77777777" w:rsidTr="00273AF2">
        <w:trPr>
          <w:cantSplit/>
        </w:trPr>
        <w:tc>
          <w:tcPr>
            <w:tcW w:w="885" w:type="dxa"/>
            <w:shd w:val="clear" w:color="auto" w:fill="auto"/>
          </w:tcPr>
          <w:p w14:paraId="40668E21" w14:textId="77777777" w:rsidR="00014B01" w:rsidRPr="008520CE" w:rsidRDefault="00014B01" w:rsidP="00014B01">
            <w:pPr>
              <w:pStyle w:val="Tabletext"/>
            </w:pPr>
          </w:p>
        </w:tc>
        <w:tc>
          <w:tcPr>
            <w:tcW w:w="1429" w:type="dxa"/>
          </w:tcPr>
          <w:p w14:paraId="39674DAC" w14:textId="77777777" w:rsidR="00014B01" w:rsidRPr="008520CE" w:rsidRDefault="00014B01" w:rsidP="00014B01">
            <w:pPr>
              <w:pStyle w:val="Tabletext"/>
              <w:ind w:right="-141"/>
            </w:pPr>
          </w:p>
        </w:tc>
        <w:tc>
          <w:tcPr>
            <w:tcW w:w="1831" w:type="dxa"/>
          </w:tcPr>
          <w:p w14:paraId="4B1B967A" w14:textId="77777777" w:rsidR="00014B01" w:rsidRPr="008520CE" w:rsidRDefault="00014B01" w:rsidP="00014B01">
            <w:pPr>
              <w:pStyle w:val="Tabletext"/>
              <w:ind w:right="-141"/>
            </w:pPr>
          </w:p>
        </w:tc>
        <w:tc>
          <w:tcPr>
            <w:tcW w:w="3969" w:type="dxa"/>
          </w:tcPr>
          <w:p w14:paraId="7C689BBC" w14:textId="77777777" w:rsidR="00014B01" w:rsidRPr="008520CE" w:rsidRDefault="00014B01" w:rsidP="00014B01">
            <w:pPr>
              <w:pStyle w:val="Tabletext"/>
              <w:rPr>
                <w:szCs w:val="18"/>
              </w:rPr>
            </w:pPr>
          </w:p>
        </w:tc>
        <w:tc>
          <w:tcPr>
            <w:tcW w:w="283" w:type="dxa"/>
          </w:tcPr>
          <w:p w14:paraId="542B7E32" w14:textId="77777777" w:rsidR="00014B01" w:rsidRPr="008520CE" w:rsidRDefault="00014B01" w:rsidP="00014B01">
            <w:pPr>
              <w:pStyle w:val="Tabletext"/>
              <w:ind w:right="-108"/>
              <w:rPr>
                <w:szCs w:val="18"/>
              </w:rPr>
            </w:pPr>
          </w:p>
        </w:tc>
        <w:tc>
          <w:tcPr>
            <w:tcW w:w="5103" w:type="dxa"/>
            <w:shd w:val="clear" w:color="auto" w:fill="auto"/>
          </w:tcPr>
          <w:p w14:paraId="23952A98" w14:textId="77777777" w:rsidR="00014B01" w:rsidRPr="008520CE" w:rsidRDefault="00014B01" w:rsidP="00014B01">
            <w:pPr>
              <w:pStyle w:val="Tabletext"/>
            </w:pPr>
          </w:p>
        </w:tc>
      </w:tr>
      <w:tr w:rsidR="00014B01" w:rsidRPr="008520CE" w14:paraId="6A07707E" w14:textId="77777777" w:rsidTr="00273AF2">
        <w:trPr>
          <w:cantSplit/>
        </w:trPr>
        <w:tc>
          <w:tcPr>
            <w:tcW w:w="885" w:type="dxa"/>
            <w:shd w:val="clear" w:color="auto" w:fill="auto"/>
          </w:tcPr>
          <w:p w14:paraId="51566134" w14:textId="77777777" w:rsidR="00014B01" w:rsidRPr="008520CE" w:rsidRDefault="00014B01" w:rsidP="00014B01">
            <w:pPr>
              <w:pStyle w:val="Tabletext"/>
            </w:pPr>
          </w:p>
        </w:tc>
        <w:tc>
          <w:tcPr>
            <w:tcW w:w="1429" w:type="dxa"/>
          </w:tcPr>
          <w:p w14:paraId="79DBFBA7" w14:textId="77777777" w:rsidR="00014B01" w:rsidRPr="008520CE" w:rsidRDefault="00014B01" w:rsidP="00014B01">
            <w:pPr>
              <w:pStyle w:val="Tabletext"/>
              <w:ind w:right="-141"/>
            </w:pPr>
          </w:p>
        </w:tc>
        <w:tc>
          <w:tcPr>
            <w:tcW w:w="1831" w:type="dxa"/>
          </w:tcPr>
          <w:p w14:paraId="075227DD" w14:textId="77777777" w:rsidR="00014B01" w:rsidRPr="008520CE" w:rsidRDefault="00014B01" w:rsidP="00014B01">
            <w:pPr>
              <w:pStyle w:val="Tabletext"/>
              <w:ind w:right="-141"/>
            </w:pPr>
          </w:p>
        </w:tc>
        <w:tc>
          <w:tcPr>
            <w:tcW w:w="3969" w:type="dxa"/>
          </w:tcPr>
          <w:p w14:paraId="75CFF5DD" w14:textId="1FB97081" w:rsidR="00014B01" w:rsidRPr="008520CE" w:rsidRDefault="00014B01" w:rsidP="00014B01">
            <w:pPr>
              <w:pStyle w:val="Tabletext"/>
              <w:rPr>
                <w:szCs w:val="18"/>
              </w:rPr>
            </w:pPr>
            <w:r w:rsidRPr="008520CE">
              <w:rPr>
                <w:szCs w:val="18"/>
              </w:rPr>
              <w:t xml:space="preserve">NARRATIVEWRITING_PARTICIPATION, NARRATIVEWRITING_SCORE, NARRATIVEWRITING_BAND, NARRATIVEWRITING_NMS                </w:t>
            </w:r>
            <w:r w:rsidRPr="008520CE">
              <w:rPr>
                <w:i/>
                <w:iCs/>
                <w:szCs w:val="18"/>
              </w:rPr>
              <w:t xml:space="preserve"> </w:t>
            </w:r>
          </w:p>
        </w:tc>
        <w:tc>
          <w:tcPr>
            <w:tcW w:w="283" w:type="dxa"/>
          </w:tcPr>
          <w:p w14:paraId="46182269" w14:textId="77777777" w:rsidR="00014B01" w:rsidRPr="008520CE" w:rsidRDefault="00014B01" w:rsidP="00014B01">
            <w:pPr>
              <w:pStyle w:val="Tabletext"/>
              <w:ind w:right="-108"/>
              <w:rPr>
                <w:szCs w:val="18"/>
              </w:rPr>
            </w:pPr>
          </w:p>
        </w:tc>
        <w:tc>
          <w:tcPr>
            <w:tcW w:w="5103" w:type="dxa"/>
            <w:shd w:val="clear" w:color="auto" w:fill="auto"/>
          </w:tcPr>
          <w:p w14:paraId="26ECEB31" w14:textId="320AE872" w:rsidR="00014B01" w:rsidRPr="008520CE" w:rsidRDefault="00014B01" w:rsidP="00014B01">
            <w:pPr>
              <w:pStyle w:val="Tabletext"/>
            </w:pPr>
            <w:r w:rsidRPr="008520CE">
              <w:t xml:space="preserve">‘Narrative writing’ items added and populated with ‘Writing’ data for the years 2007-2010 to reflect the difference in the writing assessments between 2007-2010 and 2011-2016. </w:t>
            </w:r>
          </w:p>
        </w:tc>
      </w:tr>
      <w:tr w:rsidR="00014B01" w:rsidRPr="008520CE" w14:paraId="532F8862" w14:textId="77777777" w:rsidTr="00273AF2">
        <w:trPr>
          <w:cantSplit/>
        </w:trPr>
        <w:tc>
          <w:tcPr>
            <w:tcW w:w="885" w:type="dxa"/>
            <w:shd w:val="clear" w:color="auto" w:fill="auto"/>
          </w:tcPr>
          <w:p w14:paraId="6B1650AA" w14:textId="77777777" w:rsidR="00014B01" w:rsidRPr="008520CE" w:rsidRDefault="00014B01" w:rsidP="00014B01">
            <w:pPr>
              <w:pStyle w:val="Tabletext"/>
            </w:pPr>
          </w:p>
        </w:tc>
        <w:tc>
          <w:tcPr>
            <w:tcW w:w="1429" w:type="dxa"/>
          </w:tcPr>
          <w:p w14:paraId="52216E03" w14:textId="77777777" w:rsidR="00014B01" w:rsidRPr="008520CE" w:rsidRDefault="00014B01" w:rsidP="00014B01">
            <w:pPr>
              <w:pStyle w:val="Tabletext"/>
              <w:ind w:right="-141"/>
            </w:pPr>
          </w:p>
        </w:tc>
        <w:tc>
          <w:tcPr>
            <w:tcW w:w="1831" w:type="dxa"/>
          </w:tcPr>
          <w:p w14:paraId="6786446D" w14:textId="77777777" w:rsidR="00014B01" w:rsidRPr="008520CE" w:rsidRDefault="00014B01" w:rsidP="00014B01">
            <w:pPr>
              <w:pStyle w:val="Tabletext"/>
              <w:ind w:right="-141"/>
            </w:pPr>
          </w:p>
        </w:tc>
        <w:tc>
          <w:tcPr>
            <w:tcW w:w="3969" w:type="dxa"/>
          </w:tcPr>
          <w:p w14:paraId="24FBF38C" w14:textId="6D634D95" w:rsidR="00014B01" w:rsidRPr="008520CE" w:rsidRDefault="00014B01" w:rsidP="00014B01">
            <w:pPr>
              <w:pStyle w:val="Tabletext"/>
              <w:rPr>
                <w:szCs w:val="18"/>
              </w:rPr>
            </w:pPr>
            <w:r w:rsidRPr="008520CE">
              <w:rPr>
                <w:szCs w:val="18"/>
              </w:rPr>
              <w:t>WRITING_PARTICIPATION, WRITING_SCORE, WRITING_BAND, WRITING_NMS</w:t>
            </w:r>
          </w:p>
        </w:tc>
        <w:tc>
          <w:tcPr>
            <w:tcW w:w="283" w:type="dxa"/>
          </w:tcPr>
          <w:p w14:paraId="70BB158D" w14:textId="77777777" w:rsidR="00014B01" w:rsidRPr="008520CE" w:rsidRDefault="00014B01" w:rsidP="00014B01">
            <w:pPr>
              <w:pStyle w:val="Tabletext"/>
              <w:ind w:right="-108"/>
              <w:rPr>
                <w:szCs w:val="18"/>
              </w:rPr>
            </w:pPr>
          </w:p>
        </w:tc>
        <w:tc>
          <w:tcPr>
            <w:tcW w:w="5103" w:type="dxa"/>
            <w:shd w:val="clear" w:color="auto" w:fill="auto"/>
          </w:tcPr>
          <w:p w14:paraId="5436BE4E" w14:textId="1A7BD263" w:rsidR="00014B01" w:rsidRPr="008520CE" w:rsidRDefault="00014B01" w:rsidP="00014B01">
            <w:pPr>
              <w:pStyle w:val="Tabletext"/>
            </w:pPr>
            <w:r w:rsidRPr="008520CE">
              <w:t>‘Writing’ data for the years 2007-2010 removed and added to ‘Narrative writing’ to reflect the difference in the writing assessments between 2007-2010 and 2011-2016.</w:t>
            </w:r>
          </w:p>
        </w:tc>
      </w:tr>
      <w:tr w:rsidR="00014B01" w:rsidRPr="008520CE" w14:paraId="21506E41" w14:textId="77777777" w:rsidTr="00273AF2">
        <w:trPr>
          <w:cantSplit/>
        </w:trPr>
        <w:tc>
          <w:tcPr>
            <w:tcW w:w="885" w:type="dxa"/>
            <w:shd w:val="clear" w:color="auto" w:fill="auto"/>
          </w:tcPr>
          <w:p w14:paraId="419F9072" w14:textId="77777777" w:rsidR="00014B01" w:rsidRPr="008520CE" w:rsidRDefault="00014B01" w:rsidP="00014B01">
            <w:pPr>
              <w:pStyle w:val="Tabletext"/>
            </w:pPr>
          </w:p>
        </w:tc>
        <w:tc>
          <w:tcPr>
            <w:tcW w:w="1429" w:type="dxa"/>
          </w:tcPr>
          <w:p w14:paraId="21754566" w14:textId="77777777" w:rsidR="00014B01" w:rsidRPr="008520CE" w:rsidRDefault="00014B01" w:rsidP="00014B01">
            <w:pPr>
              <w:pStyle w:val="Tabletext"/>
              <w:ind w:right="-141"/>
            </w:pPr>
          </w:p>
        </w:tc>
        <w:tc>
          <w:tcPr>
            <w:tcW w:w="1831" w:type="dxa"/>
          </w:tcPr>
          <w:p w14:paraId="2AF427AF" w14:textId="77777777" w:rsidR="00014B01" w:rsidRPr="008520CE" w:rsidRDefault="00014B01" w:rsidP="00014B01">
            <w:pPr>
              <w:pStyle w:val="Tabletext"/>
              <w:ind w:right="-141"/>
            </w:pPr>
          </w:p>
        </w:tc>
        <w:tc>
          <w:tcPr>
            <w:tcW w:w="3969" w:type="dxa"/>
          </w:tcPr>
          <w:p w14:paraId="73A31EF1" w14:textId="63075C83" w:rsidR="00014B01" w:rsidRPr="008520CE" w:rsidRDefault="00014B01" w:rsidP="00014B01">
            <w:pPr>
              <w:pStyle w:val="Tabletext"/>
              <w:rPr>
                <w:i/>
                <w:iCs/>
                <w:szCs w:val="18"/>
              </w:rPr>
            </w:pPr>
            <w:r w:rsidRPr="008520CE">
              <w:rPr>
                <w:i/>
                <w:iCs/>
                <w:szCs w:val="18"/>
              </w:rPr>
              <w:t>Variables assigned reserved missing values</w:t>
            </w:r>
          </w:p>
        </w:tc>
        <w:tc>
          <w:tcPr>
            <w:tcW w:w="283" w:type="dxa"/>
          </w:tcPr>
          <w:p w14:paraId="53E6F07F" w14:textId="77777777" w:rsidR="00014B01" w:rsidRPr="008520CE" w:rsidRDefault="00014B01" w:rsidP="00014B01">
            <w:pPr>
              <w:pStyle w:val="Tabletext"/>
              <w:ind w:right="-108"/>
              <w:rPr>
                <w:szCs w:val="18"/>
              </w:rPr>
            </w:pPr>
          </w:p>
        </w:tc>
        <w:tc>
          <w:tcPr>
            <w:tcW w:w="5103" w:type="dxa"/>
            <w:shd w:val="clear" w:color="auto" w:fill="auto"/>
          </w:tcPr>
          <w:p w14:paraId="5DA5162C" w14:textId="77777777" w:rsidR="00014B01" w:rsidRPr="008520CE" w:rsidRDefault="00014B01" w:rsidP="00014B01">
            <w:pPr>
              <w:pStyle w:val="Tabletext"/>
            </w:pPr>
          </w:p>
        </w:tc>
      </w:tr>
      <w:tr w:rsidR="00014B01" w:rsidRPr="008520CE" w14:paraId="00C98876" w14:textId="77777777" w:rsidTr="00273AF2">
        <w:trPr>
          <w:cantSplit/>
        </w:trPr>
        <w:tc>
          <w:tcPr>
            <w:tcW w:w="885" w:type="dxa"/>
            <w:shd w:val="clear" w:color="auto" w:fill="auto"/>
          </w:tcPr>
          <w:p w14:paraId="46A6AE63" w14:textId="77777777" w:rsidR="00014B01" w:rsidRPr="008520CE" w:rsidRDefault="00014B01" w:rsidP="00014B01">
            <w:pPr>
              <w:pStyle w:val="Tabletext"/>
            </w:pPr>
          </w:p>
        </w:tc>
        <w:tc>
          <w:tcPr>
            <w:tcW w:w="1429" w:type="dxa"/>
          </w:tcPr>
          <w:p w14:paraId="037CE2D0" w14:textId="77777777" w:rsidR="00014B01" w:rsidRPr="008520CE" w:rsidRDefault="00014B01" w:rsidP="00014B01">
            <w:pPr>
              <w:pStyle w:val="Tabletext"/>
              <w:ind w:right="-141"/>
            </w:pPr>
          </w:p>
        </w:tc>
        <w:tc>
          <w:tcPr>
            <w:tcW w:w="1831" w:type="dxa"/>
          </w:tcPr>
          <w:p w14:paraId="6915E6AE" w14:textId="77777777" w:rsidR="00014B01" w:rsidRPr="008520CE" w:rsidRDefault="00014B01" w:rsidP="00014B01">
            <w:pPr>
              <w:pStyle w:val="Tabletext"/>
              <w:ind w:right="-141"/>
            </w:pPr>
          </w:p>
        </w:tc>
        <w:tc>
          <w:tcPr>
            <w:tcW w:w="3969" w:type="dxa"/>
          </w:tcPr>
          <w:p w14:paraId="083F85FE" w14:textId="30443E9E" w:rsidR="00014B01" w:rsidRPr="008520CE" w:rsidRDefault="00014B01" w:rsidP="00014B01">
            <w:pPr>
              <w:pStyle w:val="Tabletext"/>
              <w:rPr>
                <w:szCs w:val="18"/>
              </w:rPr>
            </w:pPr>
            <w:r w:rsidRPr="008520CE">
              <w:rPr>
                <w:szCs w:val="18"/>
              </w:rPr>
              <w:t>SECTOR, SPELLING_PARTICIPATION, SPELLING SCORE, SPELLING_BAND, SPELLING_NMS, GRAMMARPUNCT_PARTICIPATION, GRAMMARPUNCT_SCORE, GRAMMARPUNCT_BAND, GRAMMARPUNCT_NMS</w:t>
            </w:r>
          </w:p>
        </w:tc>
        <w:tc>
          <w:tcPr>
            <w:tcW w:w="283" w:type="dxa"/>
          </w:tcPr>
          <w:p w14:paraId="08042084" w14:textId="77777777" w:rsidR="00014B01" w:rsidRPr="008520CE" w:rsidRDefault="00014B01" w:rsidP="00014B01">
            <w:pPr>
              <w:pStyle w:val="Tabletext"/>
              <w:ind w:right="-108"/>
              <w:rPr>
                <w:szCs w:val="18"/>
              </w:rPr>
            </w:pPr>
          </w:p>
        </w:tc>
        <w:tc>
          <w:tcPr>
            <w:tcW w:w="5103" w:type="dxa"/>
            <w:shd w:val="clear" w:color="auto" w:fill="auto"/>
          </w:tcPr>
          <w:p w14:paraId="2160271F" w14:textId="049EC38F" w:rsidR="00014B01" w:rsidRPr="008520CE" w:rsidRDefault="00014B01" w:rsidP="00014B01">
            <w:pPr>
              <w:pStyle w:val="Tabletext"/>
            </w:pPr>
            <w:r w:rsidRPr="008520CE">
              <w:t xml:space="preserve">For cases where data is unavailable and a reserved value was not previously assigned, ‘-9 Data unavailable’ or ‘9 Not stated or unknown’ is assigned in place of a missing or blank value. </w:t>
            </w:r>
          </w:p>
        </w:tc>
      </w:tr>
      <w:tr w:rsidR="00014B01" w:rsidRPr="008520CE" w14:paraId="11D79CB1" w14:textId="77777777" w:rsidTr="00273AF2">
        <w:trPr>
          <w:cantSplit/>
        </w:trPr>
        <w:tc>
          <w:tcPr>
            <w:tcW w:w="885" w:type="dxa"/>
            <w:shd w:val="clear" w:color="auto" w:fill="auto"/>
          </w:tcPr>
          <w:p w14:paraId="5117F568" w14:textId="77777777" w:rsidR="00014B01" w:rsidRPr="008520CE" w:rsidRDefault="00014B01" w:rsidP="00014B01">
            <w:pPr>
              <w:pStyle w:val="Tabletext"/>
            </w:pPr>
          </w:p>
        </w:tc>
        <w:tc>
          <w:tcPr>
            <w:tcW w:w="1429" w:type="dxa"/>
          </w:tcPr>
          <w:p w14:paraId="1F2E8288" w14:textId="77777777" w:rsidR="00014B01" w:rsidRPr="008520CE" w:rsidRDefault="00014B01" w:rsidP="00014B01">
            <w:pPr>
              <w:pStyle w:val="Tabletext"/>
              <w:ind w:right="-141"/>
            </w:pPr>
          </w:p>
        </w:tc>
        <w:tc>
          <w:tcPr>
            <w:tcW w:w="1831" w:type="dxa"/>
          </w:tcPr>
          <w:p w14:paraId="56525686" w14:textId="77777777" w:rsidR="00014B01" w:rsidRPr="008520CE" w:rsidRDefault="00014B01" w:rsidP="00014B01">
            <w:pPr>
              <w:pStyle w:val="Tabletext"/>
              <w:ind w:right="-141"/>
            </w:pPr>
          </w:p>
        </w:tc>
        <w:tc>
          <w:tcPr>
            <w:tcW w:w="3969" w:type="dxa"/>
          </w:tcPr>
          <w:p w14:paraId="155D872B" w14:textId="567597E6" w:rsidR="00014B01" w:rsidRPr="008520CE" w:rsidRDefault="00014B01" w:rsidP="00014B01">
            <w:pPr>
              <w:pStyle w:val="Tabletext"/>
              <w:rPr>
                <w:i/>
                <w:iCs/>
                <w:szCs w:val="18"/>
              </w:rPr>
            </w:pPr>
            <w:r w:rsidRPr="008520CE">
              <w:rPr>
                <w:i/>
                <w:iCs/>
                <w:szCs w:val="18"/>
              </w:rPr>
              <w:t>Variables imputed</w:t>
            </w:r>
          </w:p>
        </w:tc>
        <w:tc>
          <w:tcPr>
            <w:tcW w:w="283" w:type="dxa"/>
          </w:tcPr>
          <w:p w14:paraId="40174AB2" w14:textId="77777777" w:rsidR="00014B01" w:rsidRPr="008520CE" w:rsidRDefault="00014B01" w:rsidP="00014B01">
            <w:pPr>
              <w:pStyle w:val="Tabletext"/>
              <w:ind w:right="-108"/>
              <w:rPr>
                <w:szCs w:val="18"/>
              </w:rPr>
            </w:pPr>
          </w:p>
        </w:tc>
        <w:tc>
          <w:tcPr>
            <w:tcW w:w="5103" w:type="dxa"/>
            <w:shd w:val="clear" w:color="auto" w:fill="auto"/>
          </w:tcPr>
          <w:p w14:paraId="589972D8" w14:textId="2BF89ECF" w:rsidR="00014B01" w:rsidRPr="008520CE" w:rsidRDefault="00014B01" w:rsidP="00014B01">
            <w:pPr>
              <w:pStyle w:val="Tabletext"/>
            </w:pPr>
          </w:p>
        </w:tc>
      </w:tr>
      <w:tr w:rsidR="00014B01" w:rsidRPr="008520CE" w14:paraId="0EEB6A12" w14:textId="77777777" w:rsidTr="00273AF2">
        <w:trPr>
          <w:cantSplit/>
        </w:trPr>
        <w:tc>
          <w:tcPr>
            <w:tcW w:w="885" w:type="dxa"/>
            <w:shd w:val="clear" w:color="auto" w:fill="auto"/>
          </w:tcPr>
          <w:p w14:paraId="6F276BFA" w14:textId="77777777" w:rsidR="00014B01" w:rsidRPr="008520CE" w:rsidRDefault="00014B01" w:rsidP="00014B01">
            <w:pPr>
              <w:pStyle w:val="Tabletext"/>
            </w:pPr>
          </w:p>
        </w:tc>
        <w:tc>
          <w:tcPr>
            <w:tcW w:w="1429" w:type="dxa"/>
          </w:tcPr>
          <w:p w14:paraId="566642B1" w14:textId="77777777" w:rsidR="00014B01" w:rsidRPr="008520CE" w:rsidRDefault="00014B01" w:rsidP="00014B01">
            <w:pPr>
              <w:pStyle w:val="Tabletext"/>
              <w:ind w:right="-141"/>
            </w:pPr>
          </w:p>
        </w:tc>
        <w:tc>
          <w:tcPr>
            <w:tcW w:w="1831" w:type="dxa"/>
          </w:tcPr>
          <w:p w14:paraId="2C19574B" w14:textId="77777777" w:rsidR="00014B01" w:rsidRPr="008520CE" w:rsidRDefault="00014B01" w:rsidP="00014B01">
            <w:pPr>
              <w:pStyle w:val="Tabletext"/>
              <w:ind w:right="-141"/>
            </w:pPr>
          </w:p>
        </w:tc>
        <w:tc>
          <w:tcPr>
            <w:tcW w:w="3969" w:type="dxa"/>
          </w:tcPr>
          <w:p w14:paraId="6336ADAA" w14:textId="4F858649" w:rsidR="00014B01" w:rsidRPr="008520CE" w:rsidRDefault="00014B01" w:rsidP="00014B01">
            <w:pPr>
              <w:pStyle w:val="Tabletext"/>
              <w:rPr>
                <w:szCs w:val="18"/>
              </w:rPr>
            </w:pPr>
            <w:r w:rsidRPr="008520CE">
              <w:rPr>
                <w:szCs w:val="18"/>
              </w:rPr>
              <w:t>SPELLING_BAND, SPELLING_NMS, GRAMMARPUNCT_BAND, GRAMMARPUNCT_</w:t>
            </w:r>
            <w:proofErr w:type="gramStart"/>
            <w:r w:rsidRPr="008520CE">
              <w:rPr>
                <w:szCs w:val="18"/>
              </w:rPr>
              <w:t xml:space="preserve">NMS,   </w:t>
            </w:r>
            <w:proofErr w:type="gramEnd"/>
            <w:r w:rsidRPr="008520CE">
              <w:rPr>
                <w:szCs w:val="18"/>
              </w:rPr>
              <w:t xml:space="preserve">  READING_BAND, READING_NMS, NUMERACY_BAND, NUMERACY_NMS</w:t>
            </w:r>
          </w:p>
        </w:tc>
        <w:tc>
          <w:tcPr>
            <w:tcW w:w="283" w:type="dxa"/>
          </w:tcPr>
          <w:p w14:paraId="43B12F4B" w14:textId="77777777" w:rsidR="00014B01" w:rsidRPr="008520CE" w:rsidRDefault="00014B01" w:rsidP="00014B01">
            <w:pPr>
              <w:pStyle w:val="Tabletext"/>
              <w:ind w:right="-108"/>
              <w:rPr>
                <w:szCs w:val="18"/>
              </w:rPr>
            </w:pPr>
          </w:p>
        </w:tc>
        <w:tc>
          <w:tcPr>
            <w:tcW w:w="5103" w:type="dxa"/>
            <w:shd w:val="clear" w:color="auto" w:fill="auto"/>
          </w:tcPr>
          <w:p w14:paraId="7F703698" w14:textId="7BF14123" w:rsidR="00014B01" w:rsidRPr="008520CE" w:rsidRDefault="00014B01" w:rsidP="00014B01">
            <w:pPr>
              <w:pStyle w:val="Tabletext"/>
            </w:pPr>
            <w:r w:rsidRPr="008520CE">
              <w:t>Variables imputed for cases where bands or NMS values are missing using: the NAPLAN score equivalence tables; or equivalent NAPLAN scores and their corresponding band and NMS values.</w:t>
            </w:r>
          </w:p>
        </w:tc>
      </w:tr>
      <w:tr w:rsidR="00014B01" w:rsidRPr="008520CE" w14:paraId="37079598" w14:textId="77777777" w:rsidTr="00273AF2">
        <w:trPr>
          <w:cantSplit/>
        </w:trPr>
        <w:tc>
          <w:tcPr>
            <w:tcW w:w="885" w:type="dxa"/>
            <w:shd w:val="clear" w:color="auto" w:fill="auto"/>
          </w:tcPr>
          <w:p w14:paraId="60474A1A" w14:textId="77777777" w:rsidR="00014B01" w:rsidRPr="008520CE" w:rsidRDefault="00014B01" w:rsidP="00014B01">
            <w:pPr>
              <w:pStyle w:val="Tabletext"/>
            </w:pPr>
          </w:p>
        </w:tc>
        <w:tc>
          <w:tcPr>
            <w:tcW w:w="1429" w:type="dxa"/>
          </w:tcPr>
          <w:p w14:paraId="29F29FF0" w14:textId="77777777" w:rsidR="00014B01" w:rsidRPr="008520CE" w:rsidRDefault="00014B01" w:rsidP="00014B01">
            <w:pPr>
              <w:pStyle w:val="Tabletext"/>
              <w:ind w:right="-141"/>
            </w:pPr>
          </w:p>
        </w:tc>
        <w:tc>
          <w:tcPr>
            <w:tcW w:w="1831" w:type="dxa"/>
          </w:tcPr>
          <w:p w14:paraId="5BEE8185" w14:textId="77777777" w:rsidR="00014B01" w:rsidRPr="008520CE" w:rsidRDefault="00014B01" w:rsidP="00014B01">
            <w:pPr>
              <w:pStyle w:val="Tabletext"/>
              <w:ind w:right="-141"/>
            </w:pPr>
          </w:p>
        </w:tc>
        <w:tc>
          <w:tcPr>
            <w:tcW w:w="3969" w:type="dxa"/>
          </w:tcPr>
          <w:p w14:paraId="55B8C660" w14:textId="4754BCE6" w:rsidR="00014B01" w:rsidRPr="008520CE" w:rsidRDefault="00014B01" w:rsidP="00014B01">
            <w:pPr>
              <w:pStyle w:val="Tabletext"/>
              <w:rPr>
                <w:i/>
                <w:iCs/>
                <w:szCs w:val="18"/>
              </w:rPr>
            </w:pPr>
            <w:r w:rsidRPr="008520CE">
              <w:rPr>
                <w:i/>
                <w:iCs/>
                <w:szCs w:val="18"/>
              </w:rPr>
              <w:t>Variables corrected</w:t>
            </w:r>
          </w:p>
        </w:tc>
        <w:tc>
          <w:tcPr>
            <w:tcW w:w="283" w:type="dxa"/>
          </w:tcPr>
          <w:p w14:paraId="2C9F35A8" w14:textId="77777777" w:rsidR="00014B01" w:rsidRPr="008520CE" w:rsidRDefault="00014B01" w:rsidP="00014B01">
            <w:pPr>
              <w:pStyle w:val="Tabletext"/>
              <w:ind w:right="-108"/>
              <w:rPr>
                <w:szCs w:val="18"/>
              </w:rPr>
            </w:pPr>
          </w:p>
        </w:tc>
        <w:tc>
          <w:tcPr>
            <w:tcW w:w="5103" w:type="dxa"/>
            <w:shd w:val="clear" w:color="auto" w:fill="auto"/>
          </w:tcPr>
          <w:p w14:paraId="72DA2D45" w14:textId="22E38DF4" w:rsidR="00014B01" w:rsidRPr="008520CE" w:rsidRDefault="00014B01" w:rsidP="00014B01">
            <w:pPr>
              <w:pStyle w:val="Tabletext"/>
            </w:pPr>
          </w:p>
        </w:tc>
      </w:tr>
      <w:tr w:rsidR="00014B01" w:rsidRPr="008520CE" w14:paraId="7BF6CAC9" w14:textId="77777777" w:rsidTr="00273AF2">
        <w:trPr>
          <w:cantSplit/>
        </w:trPr>
        <w:tc>
          <w:tcPr>
            <w:tcW w:w="885" w:type="dxa"/>
            <w:shd w:val="clear" w:color="auto" w:fill="auto"/>
          </w:tcPr>
          <w:p w14:paraId="3A9382D8" w14:textId="77777777" w:rsidR="00014B01" w:rsidRPr="008520CE" w:rsidRDefault="00014B01" w:rsidP="00014B01">
            <w:pPr>
              <w:pStyle w:val="Tabletext"/>
            </w:pPr>
          </w:p>
        </w:tc>
        <w:tc>
          <w:tcPr>
            <w:tcW w:w="1429" w:type="dxa"/>
          </w:tcPr>
          <w:p w14:paraId="480F76A7" w14:textId="77777777" w:rsidR="00014B01" w:rsidRPr="008520CE" w:rsidRDefault="00014B01" w:rsidP="00014B01">
            <w:pPr>
              <w:pStyle w:val="Tabletext"/>
              <w:ind w:right="-141"/>
            </w:pPr>
          </w:p>
        </w:tc>
        <w:tc>
          <w:tcPr>
            <w:tcW w:w="1831" w:type="dxa"/>
          </w:tcPr>
          <w:p w14:paraId="1447CAE0" w14:textId="77777777" w:rsidR="00014B01" w:rsidRPr="008520CE" w:rsidRDefault="00014B01" w:rsidP="00014B01">
            <w:pPr>
              <w:pStyle w:val="Tabletext"/>
              <w:ind w:right="-141"/>
            </w:pPr>
          </w:p>
        </w:tc>
        <w:tc>
          <w:tcPr>
            <w:tcW w:w="3969" w:type="dxa"/>
          </w:tcPr>
          <w:p w14:paraId="7A2F5AE6" w14:textId="2BAF5D0D" w:rsidR="00014B01" w:rsidRPr="008520CE" w:rsidRDefault="00014B01" w:rsidP="00014B01">
            <w:pPr>
              <w:pStyle w:val="Tabletext"/>
              <w:rPr>
                <w:szCs w:val="18"/>
              </w:rPr>
            </w:pPr>
            <w:r w:rsidRPr="008520CE">
              <w:rPr>
                <w:szCs w:val="18"/>
              </w:rPr>
              <w:t>WRITING_BAND, WRITING_NMS, SPELLING_BAND, GRAMMARPUNCT_BAND, GRAMMARPUNCT_</w:t>
            </w:r>
            <w:proofErr w:type="gramStart"/>
            <w:r w:rsidRPr="008520CE">
              <w:rPr>
                <w:szCs w:val="18"/>
              </w:rPr>
              <w:t xml:space="preserve">NMS,   </w:t>
            </w:r>
            <w:proofErr w:type="gramEnd"/>
            <w:r w:rsidRPr="008520CE">
              <w:rPr>
                <w:szCs w:val="18"/>
              </w:rPr>
              <w:t xml:space="preserve">  READING_BAND, , READING_NMS, NUMERACY_BAND, NUMERACY_NMS</w:t>
            </w:r>
          </w:p>
        </w:tc>
        <w:tc>
          <w:tcPr>
            <w:tcW w:w="283" w:type="dxa"/>
          </w:tcPr>
          <w:p w14:paraId="05BF3599" w14:textId="77777777" w:rsidR="00014B01" w:rsidRPr="008520CE" w:rsidRDefault="00014B01" w:rsidP="00014B01">
            <w:pPr>
              <w:pStyle w:val="Tabletext"/>
              <w:ind w:right="-108"/>
              <w:rPr>
                <w:szCs w:val="18"/>
              </w:rPr>
            </w:pPr>
          </w:p>
        </w:tc>
        <w:tc>
          <w:tcPr>
            <w:tcW w:w="5103" w:type="dxa"/>
            <w:shd w:val="clear" w:color="auto" w:fill="auto"/>
          </w:tcPr>
          <w:p w14:paraId="1377F4CB" w14:textId="0EC97DB8" w:rsidR="00014B01" w:rsidRPr="008520CE" w:rsidRDefault="00014B01" w:rsidP="00014B01">
            <w:pPr>
              <w:pStyle w:val="Tabletext"/>
            </w:pPr>
            <w:r w:rsidRPr="008520CE">
              <w:t>Corrections made to bands and NMS values for cases where scores did not correspond to NAPLAN score equivalence tables.</w:t>
            </w:r>
          </w:p>
        </w:tc>
      </w:tr>
      <w:tr w:rsidR="00014B01" w:rsidRPr="008520CE" w14:paraId="19CB821D" w14:textId="77777777" w:rsidTr="00014B01">
        <w:trPr>
          <w:cantSplit/>
        </w:trPr>
        <w:tc>
          <w:tcPr>
            <w:tcW w:w="885" w:type="dxa"/>
            <w:shd w:val="clear" w:color="auto" w:fill="auto"/>
          </w:tcPr>
          <w:p w14:paraId="170FA385" w14:textId="77777777" w:rsidR="00014B01" w:rsidRPr="008520CE" w:rsidRDefault="00014B01" w:rsidP="00014B01">
            <w:pPr>
              <w:pStyle w:val="Tabletext"/>
            </w:pPr>
          </w:p>
        </w:tc>
        <w:tc>
          <w:tcPr>
            <w:tcW w:w="1429" w:type="dxa"/>
          </w:tcPr>
          <w:p w14:paraId="4E00EB13" w14:textId="77777777" w:rsidR="00014B01" w:rsidRPr="008520CE" w:rsidRDefault="00014B01" w:rsidP="00014B01">
            <w:pPr>
              <w:pStyle w:val="Tabletext"/>
              <w:ind w:right="-141"/>
            </w:pPr>
          </w:p>
        </w:tc>
        <w:tc>
          <w:tcPr>
            <w:tcW w:w="1831" w:type="dxa"/>
          </w:tcPr>
          <w:p w14:paraId="144715DE" w14:textId="77777777" w:rsidR="00014B01" w:rsidRPr="008520CE" w:rsidRDefault="00014B01" w:rsidP="00014B01">
            <w:pPr>
              <w:pStyle w:val="Tabletext"/>
              <w:ind w:right="-141"/>
            </w:pPr>
          </w:p>
        </w:tc>
        <w:tc>
          <w:tcPr>
            <w:tcW w:w="3969" w:type="dxa"/>
          </w:tcPr>
          <w:p w14:paraId="061E9096" w14:textId="2E3D9C50" w:rsidR="00014B01" w:rsidRPr="008520CE" w:rsidRDefault="00014B01" w:rsidP="00014B01">
            <w:pPr>
              <w:pStyle w:val="Tabletext"/>
              <w:rPr>
                <w:szCs w:val="18"/>
              </w:rPr>
            </w:pPr>
            <w:r w:rsidRPr="008520CE">
              <w:rPr>
                <w:i/>
                <w:iCs/>
                <w:szCs w:val="18"/>
              </w:rPr>
              <w:t>Variables removed</w:t>
            </w:r>
          </w:p>
        </w:tc>
        <w:tc>
          <w:tcPr>
            <w:tcW w:w="283" w:type="dxa"/>
          </w:tcPr>
          <w:p w14:paraId="5D9D810A" w14:textId="77777777" w:rsidR="00014B01" w:rsidRPr="008520CE" w:rsidRDefault="00014B01" w:rsidP="00014B01">
            <w:pPr>
              <w:pStyle w:val="Tabletext"/>
              <w:ind w:right="-108"/>
              <w:rPr>
                <w:szCs w:val="18"/>
              </w:rPr>
            </w:pPr>
          </w:p>
        </w:tc>
        <w:tc>
          <w:tcPr>
            <w:tcW w:w="5103" w:type="dxa"/>
            <w:shd w:val="clear" w:color="auto" w:fill="auto"/>
          </w:tcPr>
          <w:p w14:paraId="7E6C3F76" w14:textId="77777777" w:rsidR="00014B01" w:rsidRPr="008520CE" w:rsidRDefault="00014B01" w:rsidP="00014B01">
            <w:pPr>
              <w:pStyle w:val="Tabletext"/>
            </w:pPr>
          </w:p>
        </w:tc>
      </w:tr>
      <w:tr w:rsidR="00014B01" w:rsidRPr="008520CE" w14:paraId="4F290941" w14:textId="77777777" w:rsidTr="00014B01">
        <w:trPr>
          <w:cantSplit/>
        </w:trPr>
        <w:tc>
          <w:tcPr>
            <w:tcW w:w="885" w:type="dxa"/>
            <w:tcBorders>
              <w:bottom w:val="single" w:sz="4" w:space="0" w:color="auto"/>
            </w:tcBorders>
            <w:shd w:val="clear" w:color="auto" w:fill="auto"/>
          </w:tcPr>
          <w:p w14:paraId="03651E8F" w14:textId="77777777" w:rsidR="00014B01" w:rsidRPr="008520CE" w:rsidRDefault="00014B01" w:rsidP="00014B01">
            <w:pPr>
              <w:pStyle w:val="Tabletext"/>
            </w:pPr>
          </w:p>
        </w:tc>
        <w:tc>
          <w:tcPr>
            <w:tcW w:w="1429" w:type="dxa"/>
            <w:tcBorders>
              <w:bottom w:val="single" w:sz="4" w:space="0" w:color="auto"/>
            </w:tcBorders>
          </w:tcPr>
          <w:p w14:paraId="5952125D" w14:textId="77777777" w:rsidR="00014B01" w:rsidRPr="008520CE" w:rsidRDefault="00014B01" w:rsidP="00014B01">
            <w:pPr>
              <w:pStyle w:val="Tabletext"/>
              <w:ind w:right="-141"/>
            </w:pPr>
          </w:p>
        </w:tc>
        <w:tc>
          <w:tcPr>
            <w:tcW w:w="1831" w:type="dxa"/>
            <w:tcBorders>
              <w:bottom w:val="single" w:sz="4" w:space="0" w:color="auto"/>
            </w:tcBorders>
          </w:tcPr>
          <w:p w14:paraId="3C975F63" w14:textId="77777777" w:rsidR="00014B01" w:rsidRPr="008520CE" w:rsidRDefault="00014B01" w:rsidP="00014B01">
            <w:pPr>
              <w:pStyle w:val="Tabletext"/>
              <w:ind w:right="-141"/>
            </w:pPr>
          </w:p>
        </w:tc>
        <w:tc>
          <w:tcPr>
            <w:tcW w:w="3969" w:type="dxa"/>
            <w:tcBorders>
              <w:bottom w:val="single" w:sz="4" w:space="0" w:color="auto"/>
            </w:tcBorders>
          </w:tcPr>
          <w:p w14:paraId="16333E7F" w14:textId="67E5442A" w:rsidR="00014B01" w:rsidRPr="008520CE" w:rsidRDefault="00014B01" w:rsidP="00014B01">
            <w:pPr>
              <w:pStyle w:val="Tabletext"/>
              <w:rPr>
                <w:szCs w:val="18"/>
              </w:rPr>
            </w:pPr>
            <w:r w:rsidRPr="008520CE">
              <w:rPr>
                <w:szCs w:val="18"/>
              </w:rPr>
              <w:t>SEX</w:t>
            </w:r>
          </w:p>
        </w:tc>
        <w:tc>
          <w:tcPr>
            <w:tcW w:w="283" w:type="dxa"/>
            <w:tcBorders>
              <w:bottom w:val="single" w:sz="4" w:space="0" w:color="auto"/>
            </w:tcBorders>
          </w:tcPr>
          <w:p w14:paraId="46F14655" w14:textId="77777777" w:rsidR="00014B01" w:rsidRPr="008520CE" w:rsidRDefault="00014B01" w:rsidP="00014B01">
            <w:pPr>
              <w:pStyle w:val="Tabletext"/>
              <w:ind w:right="-108"/>
              <w:rPr>
                <w:szCs w:val="18"/>
              </w:rPr>
            </w:pPr>
          </w:p>
        </w:tc>
        <w:tc>
          <w:tcPr>
            <w:tcW w:w="5103" w:type="dxa"/>
            <w:tcBorders>
              <w:bottom w:val="single" w:sz="4" w:space="0" w:color="auto"/>
            </w:tcBorders>
            <w:shd w:val="clear" w:color="auto" w:fill="auto"/>
          </w:tcPr>
          <w:p w14:paraId="31240D90" w14:textId="0FD63087" w:rsidR="00014B01" w:rsidRPr="008520CE" w:rsidRDefault="00014B01" w:rsidP="00014B01">
            <w:pPr>
              <w:pStyle w:val="Tabletext"/>
            </w:pPr>
            <w:r w:rsidRPr="008520CE">
              <w:t xml:space="preserve">Sex removed due to some inconsistencies with the data provided by the jurisdictions. This information is available and should be sourced from the main LSAY data file instead. </w:t>
            </w:r>
          </w:p>
        </w:tc>
      </w:tr>
      <w:tr w:rsidR="00014B01" w:rsidRPr="00DC362F" w14:paraId="72938C34" w14:textId="77777777" w:rsidTr="00014B01">
        <w:trPr>
          <w:cantSplit/>
        </w:trPr>
        <w:tc>
          <w:tcPr>
            <w:tcW w:w="885" w:type="dxa"/>
            <w:tcBorders>
              <w:top w:val="single" w:sz="4" w:space="0" w:color="auto"/>
            </w:tcBorders>
            <w:shd w:val="clear" w:color="auto" w:fill="auto"/>
          </w:tcPr>
          <w:p w14:paraId="12C6977A" w14:textId="2A5D0289" w:rsidR="00014B01" w:rsidRPr="008520CE" w:rsidRDefault="00014B01" w:rsidP="00014B01">
            <w:pPr>
              <w:pStyle w:val="Tabletext"/>
            </w:pPr>
            <w:r w:rsidRPr="008520CE">
              <w:t>V1</w:t>
            </w:r>
          </w:p>
        </w:tc>
        <w:tc>
          <w:tcPr>
            <w:tcW w:w="1429" w:type="dxa"/>
            <w:tcBorders>
              <w:top w:val="single" w:sz="4" w:space="0" w:color="auto"/>
            </w:tcBorders>
          </w:tcPr>
          <w:p w14:paraId="67ADDBAA" w14:textId="4957B78D" w:rsidR="00014B01" w:rsidRPr="008520CE" w:rsidRDefault="00014B01" w:rsidP="00014B01">
            <w:pPr>
              <w:pStyle w:val="Tabletext"/>
              <w:ind w:right="-141"/>
            </w:pPr>
            <w:r w:rsidRPr="008520CE">
              <w:t>December 2019</w:t>
            </w:r>
          </w:p>
        </w:tc>
        <w:tc>
          <w:tcPr>
            <w:tcW w:w="1831" w:type="dxa"/>
            <w:tcBorders>
              <w:top w:val="single" w:sz="4" w:space="0" w:color="auto"/>
            </w:tcBorders>
          </w:tcPr>
          <w:p w14:paraId="7615C520" w14:textId="77777777" w:rsidR="00014B01" w:rsidRPr="008520CE" w:rsidRDefault="00014B01" w:rsidP="00014B01">
            <w:pPr>
              <w:pStyle w:val="Tabletext"/>
              <w:ind w:right="-141"/>
            </w:pPr>
            <w:r w:rsidRPr="008520CE">
              <w:t>NAPLAN scores and</w:t>
            </w:r>
          </w:p>
          <w:p w14:paraId="13D0F961" w14:textId="3C38509D" w:rsidR="00014B01" w:rsidRPr="008520CE" w:rsidRDefault="00014B01" w:rsidP="00014B01">
            <w:pPr>
              <w:pStyle w:val="Tabletext"/>
              <w:ind w:right="-141"/>
            </w:pPr>
            <w:r w:rsidRPr="008520CE">
              <w:t>NAPLAN scores – including repeats</w:t>
            </w:r>
          </w:p>
        </w:tc>
        <w:tc>
          <w:tcPr>
            <w:tcW w:w="3969" w:type="dxa"/>
            <w:tcBorders>
              <w:top w:val="single" w:sz="4" w:space="0" w:color="auto"/>
            </w:tcBorders>
          </w:tcPr>
          <w:p w14:paraId="1CE62AC4" w14:textId="77777777" w:rsidR="00014B01" w:rsidRPr="008520CE" w:rsidRDefault="00014B01" w:rsidP="00014B01">
            <w:pPr>
              <w:pStyle w:val="Tabletext"/>
              <w:rPr>
                <w:szCs w:val="18"/>
              </w:rPr>
            </w:pPr>
          </w:p>
        </w:tc>
        <w:tc>
          <w:tcPr>
            <w:tcW w:w="283" w:type="dxa"/>
            <w:tcBorders>
              <w:top w:val="single" w:sz="4" w:space="0" w:color="auto"/>
            </w:tcBorders>
          </w:tcPr>
          <w:p w14:paraId="45036E3B" w14:textId="77777777" w:rsidR="00014B01" w:rsidRPr="008520CE" w:rsidRDefault="00014B01" w:rsidP="00014B01">
            <w:pPr>
              <w:pStyle w:val="Tabletext"/>
              <w:ind w:right="-108"/>
              <w:rPr>
                <w:szCs w:val="18"/>
              </w:rPr>
            </w:pPr>
          </w:p>
        </w:tc>
        <w:tc>
          <w:tcPr>
            <w:tcW w:w="5103" w:type="dxa"/>
            <w:tcBorders>
              <w:top w:val="single" w:sz="4" w:space="0" w:color="auto"/>
            </w:tcBorders>
            <w:shd w:val="clear" w:color="auto" w:fill="auto"/>
          </w:tcPr>
          <w:p w14:paraId="2FA89CC9" w14:textId="07C8E2F1" w:rsidR="00014B01" w:rsidRPr="000A6274" w:rsidRDefault="00014B01" w:rsidP="00014B01">
            <w:pPr>
              <w:pStyle w:val="Tabletext"/>
            </w:pPr>
            <w:r w:rsidRPr="008520CE">
              <w:t>NAPLAN data 2007-2016</w:t>
            </w:r>
          </w:p>
        </w:tc>
      </w:tr>
    </w:tbl>
    <w:p w14:paraId="025CE80E" w14:textId="77777777" w:rsidR="003B09FA" w:rsidRDefault="003B09FA" w:rsidP="00504746">
      <w:pPr>
        <w:pStyle w:val="tabletitle"/>
      </w:pPr>
    </w:p>
    <w:p w14:paraId="2BD6AC0F" w14:textId="77777777" w:rsidR="003B09FA" w:rsidRDefault="003B09FA">
      <w:pPr>
        <w:spacing w:before="0" w:line="240" w:lineRule="auto"/>
        <w:rPr>
          <w:rFonts w:ascii="Tahoma" w:hAnsi="Tahoma"/>
          <w:b/>
          <w:sz w:val="17"/>
        </w:rPr>
      </w:pPr>
      <w:r>
        <w:br w:type="page"/>
      </w:r>
    </w:p>
    <w:p w14:paraId="1391723B" w14:textId="413F135D" w:rsidR="00504746" w:rsidRPr="009D1314" w:rsidRDefault="00504746" w:rsidP="00504746">
      <w:pPr>
        <w:pStyle w:val="tabletitle"/>
      </w:pPr>
      <w:bookmarkStart w:id="278" w:name="_Toc131410280"/>
      <w:r w:rsidRPr="009D1314">
        <w:lastRenderedPageBreak/>
        <w:t>Table</w:t>
      </w:r>
      <w:r w:rsidR="005F1547" w:rsidRPr="009D1314">
        <w:t xml:space="preserve"> C</w:t>
      </w:r>
      <w:r w:rsidR="009268BF" w:rsidRPr="009D1314">
        <w:t>2</w:t>
      </w:r>
      <w:r w:rsidRPr="009D1314">
        <w:tab/>
        <w:t xml:space="preserve">Summary of changes made to the linked </w:t>
      </w:r>
      <w:r w:rsidR="009268BF" w:rsidRPr="009D1314">
        <w:t xml:space="preserve">National VET Provider Collection data </w:t>
      </w:r>
      <w:proofErr w:type="gramStart"/>
      <w:r w:rsidR="009268BF" w:rsidRPr="009D1314">
        <w:t>files</w:t>
      </w:r>
      <w:bookmarkEnd w:id="278"/>
      <w:proofErr w:type="gramEnd"/>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273AF2" w:rsidRPr="009D1314" w14:paraId="47B6BD35" w14:textId="77777777" w:rsidTr="006B500D">
        <w:trPr>
          <w:cantSplit/>
          <w:tblHeader/>
        </w:trPr>
        <w:tc>
          <w:tcPr>
            <w:tcW w:w="885" w:type="dxa"/>
            <w:tcBorders>
              <w:top w:val="single" w:sz="4" w:space="0" w:color="auto"/>
              <w:bottom w:val="single" w:sz="4" w:space="0" w:color="auto"/>
            </w:tcBorders>
          </w:tcPr>
          <w:p w14:paraId="71B8B65B" w14:textId="77777777" w:rsidR="00273AF2" w:rsidRPr="009D1314" w:rsidRDefault="00273AF2" w:rsidP="006B61F7">
            <w:pPr>
              <w:pStyle w:val="Tablehead1"/>
              <w:ind w:right="-138"/>
            </w:pPr>
            <w:r w:rsidRPr="009D1314">
              <w:t>Version</w:t>
            </w:r>
          </w:p>
        </w:tc>
        <w:tc>
          <w:tcPr>
            <w:tcW w:w="1429" w:type="dxa"/>
            <w:tcBorders>
              <w:top w:val="single" w:sz="4" w:space="0" w:color="auto"/>
              <w:bottom w:val="single" w:sz="4" w:space="0" w:color="auto"/>
            </w:tcBorders>
          </w:tcPr>
          <w:p w14:paraId="280FA727" w14:textId="24AA845C" w:rsidR="00273AF2" w:rsidRPr="009D1314" w:rsidRDefault="00273AF2" w:rsidP="006B61F7">
            <w:pPr>
              <w:pStyle w:val="Tablehead1"/>
              <w:ind w:right="-107"/>
            </w:pPr>
            <w:r w:rsidRPr="009D1314">
              <w:t>Date published</w:t>
            </w:r>
          </w:p>
        </w:tc>
        <w:tc>
          <w:tcPr>
            <w:tcW w:w="1831" w:type="dxa"/>
            <w:tcBorders>
              <w:top w:val="single" w:sz="4" w:space="0" w:color="auto"/>
              <w:bottom w:val="single" w:sz="4" w:space="0" w:color="auto"/>
            </w:tcBorders>
          </w:tcPr>
          <w:p w14:paraId="069D9170" w14:textId="6E149E74" w:rsidR="00273AF2" w:rsidRPr="009D1314" w:rsidRDefault="00273AF2" w:rsidP="006B61F7">
            <w:pPr>
              <w:pStyle w:val="Tablehead1"/>
              <w:ind w:right="-107"/>
            </w:pPr>
            <w:r w:rsidRPr="009D1314">
              <w:t>Data file</w:t>
            </w:r>
          </w:p>
        </w:tc>
        <w:tc>
          <w:tcPr>
            <w:tcW w:w="3969" w:type="dxa"/>
            <w:tcBorders>
              <w:top w:val="single" w:sz="4" w:space="0" w:color="auto"/>
              <w:bottom w:val="single" w:sz="4" w:space="0" w:color="auto"/>
            </w:tcBorders>
          </w:tcPr>
          <w:p w14:paraId="58BA2BEA" w14:textId="77777777" w:rsidR="00273AF2" w:rsidRPr="009D1314" w:rsidRDefault="00273AF2" w:rsidP="006B61F7">
            <w:pPr>
              <w:pStyle w:val="Tablehead1"/>
              <w:ind w:right="-109"/>
            </w:pPr>
            <w:r w:rsidRPr="009D1314">
              <w:t>Variable</w:t>
            </w:r>
          </w:p>
        </w:tc>
        <w:tc>
          <w:tcPr>
            <w:tcW w:w="283" w:type="dxa"/>
            <w:tcBorders>
              <w:top w:val="single" w:sz="4" w:space="0" w:color="auto"/>
              <w:bottom w:val="single" w:sz="4" w:space="0" w:color="auto"/>
            </w:tcBorders>
          </w:tcPr>
          <w:p w14:paraId="79338712" w14:textId="3A470E53" w:rsidR="00273AF2" w:rsidRPr="009D1314" w:rsidRDefault="00273AF2" w:rsidP="006B61F7">
            <w:pPr>
              <w:pStyle w:val="Tablehead1"/>
              <w:ind w:right="-108"/>
            </w:pPr>
          </w:p>
        </w:tc>
        <w:tc>
          <w:tcPr>
            <w:tcW w:w="5103" w:type="dxa"/>
            <w:tcBorders>
              <w:top w:val="single" w:sz="4" w:space="0" w:color="auto"/>
              <w:bottom w:val="single" w:sz="4" w:space="0" w:color="auto"/>
            </w:tcBorders>
            <w:shd w:val="clear" w:color="auto" w:fill="auto"/>
          </w:tcPr>
          <w:p w14:paraId="48D1C04A" w14:textId="77777777" w:rsidR="00273AF2" w:rsidRPr="009D1314" w:rsidRDefault="00273AF2" w:rsidP="006B61F7">
            <w:pPr>
              <w:pStyle w:val="Tablehead1"/>
              <w:ind w:right="-109"/>
            </w:pPr>
            <w:r w:rsidRPr="009D1314">
              <w:t>Description</w:t>
            </w:r>
          </w:p>
        </w:tc>
      </w:tr>
      <w:tr w:rsidR="00C92979" w:rsidRPr="009D1314" w14:paraId="49988D08" w14:textId="77777777" w:rsidTr="006B500D">
        <w:trPr>
          <w:cantSplit/>
        </w:trPr>
        <w:tc>
          <w:tcPr>
            <w:tcW w:w="885" w:type="dxa"/>
            <w:tcBorders>
              <w:top w:val="single" w:sz="4" w:space="0" w:color="auto"/>
            </w:tcBorders>
            <w:shd w:val="clear" w:color="auto" w:fill="auto"/>
          </w:tcPr>
          <w:p w14:paraId="19B09FD2" w14:textId="78637602" w:rsidR="00C92979" w:rsidRPr="00147626" w:rsidRDefault="00C92979" w:rsidP="00C92979">
            <w:pPr>
              <w:pStyle w:val="Tabletext"/>
            </w:pPr>
            <w:r w:rsidRPr="00147626">
              <w:t>V4</w:t>
            </w:r>
          </w:p>
        </w:tc>
        <w:tc>
          <w:tcPr>
            <w:tcW w:w="1429" w:type="dxa"/>
            <w:tcBorders>
              <w:top w:val="single" w:sz="4" w:space="0" w:color="auto"/>
            </w:tcBorders>
          </w:tcPr>
          <w:p w14:paraId="27EFE8C6" w14:textId="1B0398D1" w:rsidR="00C92979" w:rsidRPr="00147626" w:rsidRDefault="00860577" w:rsidP="00C92979">
            <w:pPr>
              <w:pStyle w:val="Tabletext"/>
              <w:ind w:right="-141"/>
            </w:pPr>
            <w:r w:rsidRPr="00147626">
              <w:t>May 2023</w:t>
            </w:r>
            <w:r w:rsidR="00C92979" w:rsidRPr="00147626">
              <w:t xml:space="preserve"> </w:t>
            </w:r>
          </w:p>
        </w:tc>
        <w:tc>
          <w:tcPr>
            <w:tcW w:w="11186" w:type="dxa"/>
            <w:gridSpan w:val="4"/>
            <w:tcBorders>
              <w:top w:val="single" w:sz="4" w:space="0" w:color="auto"/>
            </w:tcBorders>
          </w:tcPr>
          <w:p w14:paraId="771707F1" w14:textId="4E683832" w:rsidR="00C92979" w:rsidRPr="009D1314" w:rsidRDefault="00C92979" w:rsidP="00C92979">
            <w:pPr>
              <w:pStyle w:val="Tabletext"/>
            </w:pPr>
            <w:r w:rsidRPr="009D1314">
              <w:rPr>
                <w:i/>
                <w:iCs/>
              </w:rPr>
              <w:t>Data updated to include 2021 training activity and data for newly consenting respondents.</w:t>
            </w:r>
          </w:p>
        </w:tc>
      </w:tr>
      <w:tr w:rsidR="00C92979" w:rsidRPr="009D1314" w14:paraId="4C39DEB5" w14:textId="77777777" w:rsidTr="006B500D">
        <w:trPr>
          <w:cantSplit/>
        </w:trPr>
        <w:tc>
          <w:tcPr>
            <w:tcW w:w="885" w:type="dxa"/>
            <w:shd w:val="clear" w:color="auto" w:fill="auto"/>
          </w:tcPr>
          <w:p w14:paraId="2A84E9C8" w14:textId="77777777" w:rsidR="00C92979" w:rsidRPr="009D1314" w:rsidRDefault="00C92979" w:rsidP="00C92979">
            <w:pPr>
              <w:pStyle w:val="Tabletext"/>
            </w:pPr>
          </w:p>
        </w:tc>
        <w:tc>
          <w:tcPr>
            <w:tcW w:w="1429" w:type="dxa"/>
          </w:tcPr>
          <w:p w14:paraId="48097519" w14:textId="77777777" w:rsidR="00C92979" w:rsidRPr="009D1314" w:rsidRDefault="00C92979" w:rsidP="00C92979">
            <w:pPr>
              <w:pStyle w:val="Tabletext"/>
              <w:ind w:right="-141"/>
            </w:pPr>
          </w:p>
        </w:tc>
        <w:tc>
          <w:tcPr>
            <w:tcW w:w="1831" w:type="dxa"/>
          </w:tcPr>
          <w:p w14:paraId="2DDE18F3" w14:textId="1E7CC20B" w:rsidR="00C92979" w:rsidRPr="009D1314" w:rsidRDefault="00C92979" w:rsidP="00C92979">
            <w:pPr>
              <w:pStyle w:val="Tabletext"/>
              <w:ind w:right="-141"/>
            </w:pPr>
            <w:r w:rsidRPr="009D1314">
              <w:t>Completions</w:t>
            </w:r>
          </w:p>
        </w:tc>
        <w:tc>
          <w:tcPr>
            <w:tcW w:w="3969" w:type="dxa"/>
          </w:tcPr>
          <w:p w14:paraId="2BDAC298" w14:textId="3C0C9606" w:rsidR="00C92979" w:rsidRPr="009D1314" w:rsidRDefault="00C92979" w:rsidP="00C92979">
            <w:pPr>
              <w:pStyle w:val="Tabletext"/>
              <w:rPr>
                <w:i/>
                <w:iCs/>
                <w:szCs w:val="18"/>
              </w:rPr>
            </w:pPr>
            <w:r w:rsidRPr="009D1314">
              <w:rPr>
                <w:i/>
                <w:iCs/>
                <w:szCs w:val="18"/>
              </w:rPr>
              <w:t>Variable name</w:t>
            </w:r>
            <w:r w:rsidR="00382C6B" w:rsidRPr="009D1314">
              <w:rPr>
                <w:i/>
                <w:iCs/>
                <w:szCs w:val="18"/>
              </w:rPr>
              <w:t>s</w:t>
            </w:r>
            <w:r w:rsidRPr="009D1314">
              <w:rPr>
                <w:i/>
                <w:iCs/>
                <w:szCs w:val="18"/>
              </w:rPr>
              <w:t xml:space="preserve"> updated as per source data</w:t>
            </w:r>
          </w:p>
        </w:tc>
        <w:tc>
          <w:tcPr>
            <w:tcW w:w="283" w:type="dxa"/>
          </w:tcPr>
          <w:p w14:paraId="02680A94" w14:textId="77777777" w:rsidR="00C92979" w:rsidRPr="009D1314" w:rsidRDefault="00C92979" w:rsidP="00C92979">
            <w:pPr>
              <w:pStyle w:val="Tabletext"/>
              <w:ind w:right="-108"/>
              <w:rPr>
                <w:szCs w:val="18"/>
              </w:rPr>
            </w:pPr>
          </w:p>
        </w:tc>
        <w:tc>
          <w:tcPr>
            <w:tcW w:w="5103" w:type="dxa"/>
            <w:shd w:val="clear" w:color="auto" w:fill="auto"/>
          </w:tcPr>
          <w:p w14:paraId="6C6A7C92" w14:textId="70B28A6B" w:rsidR="00C92979" w:rsidRPr="009D1314" w:rsidRDefault="00C92979" w:rsidP="00C92979">
            <w:pPr>
              <w:pStyle w:val="Tabletext"/>
            </w:pPr>
          </w:p>
        </w:tc>
      </w:tr>
      <w:tr w:rsidR="00C92979" w:rsidRPr="009D1314" w14:paraId="081DF672" w14:textId="77777777" w:rsidTr="006B500D">
        <w:trPr>
          <w:cantSplit/>
        </w:trPr>
        <w:tc>
          <w:tcPr>
            <w:tcW w:w="885" w:type="dxa"/>
            <w:shd w:val="clear" w:color="auto" w:fill="auto"/>
          </w:tcPr>
          <w:p w14:paraId="6676D862" w14:textId="77777777" w:rsidR="00C92979" w:rsidRPr="009D1314" w:rsidRDefault="00C92979" w:rsidP="00C92979">
            <w:pPr>
              <w:pStyle w:val="Tabletext"/>
            </w:pPr>
          </w:p>
        </w:tc>
        <w:tc>
          <w:tcPr>
            <w:tcW w:w="1429" w:type="dxa"/>
          </w:tcPr>
          <w:p w14:paraId="78580C27" w14:textId="77777777" w:rsidR="00C92979" w:rsidRPr="009D1314" w:rsidRDefault="00C92979" w:rsidP="00C92979">
            <w:pPr>
              <w:pStyle w:val="Tabletext"/>
              <w:ind w:right="-141"/>
            </w:pPr>
          </w:p>
        </w:tc>
        <w:tc>
          <w:tcPr>
            <w:tcW w:w="1831" w:type="dxa"/>
          </w:tcPr>
          <w:p w14:paraId="64D72B3A" w14:textId="77777777" w:rsidR="00C92979" w:rsidRPr="009D1314" w:rsidRDefault="00C92979" w:rsidP="00C92979">
            <w:pPr>
              <w:pStyle w:val="Tabletext"/>
              <w:ind w:right="-141"/>
            </w:pPr>
          </w:p>
        </w:tc>
        <w:tc>
          <w:tcPr>
            <w:tcW w:w="3969" w:type="dxa"/>
          </w:tcPr>
          <w:p w14:paraId="2DA2420A" w14:textId="1A70966A" w:rsidR="00C92979" w:rsidRPr="009D1314" w:rsidRDefault="00C92979" w:rsidP="00C92979">
            <w:pPr>
              <w:pStyle w:val="Tabletext"/>
              <w:rPr>
                <w:szCs w:val="18"/>
              </w:rPr>
            </w:pPr>
            <w:r w:rsidRPr="009D1314">
              <w:t>CLIENT_STATE_RESIDENCE_DERIVED</w:t>
            </w:r>
          </w:p>
        </w:tc>
        <w:tc>
          <w:tcPr>
            <w:tcW w:w="283" w:type="dxa"/>
          </w:tcPr>
          <w:p w14:paraId="44CC37AC" w14:textId="77777777" w:rsidR="00C92979" w:rsidRPr="009D1314" w:rsidRDefault="00C92979" w:rsidP="00C92979">
            <w:pPr>
              <w:pStyle w:val="Tabletext"/>
              <w:ind w:right="-108"/>
              <w:rPr>
                <w:szCs w:val="18"/>
              </w:rPr>
            </w:pPr>
          </w:p>
        </w:tc>
        <w:tc>
          <w:tcPr>
            <w:tcW w:w="5103" w:type="dxa"/>
            <w:shd w:val="clear" w:color="auto" w:fill="auto"/>
          </w:tcPr>
          <w:p w14:paraId="6980AA9B" w14:textId="2FBA8A2D" w:rsidR="00C92979" w:rsidRPr="009D1314" w:rsidRDefault="00C92979" w:rsidP="00C92979">
            <w:pPr>
              <w:pStyle w:val="Tabletext"/>
            </w:pPr>
            <w:r w:rsidRPr="009D1314">
              <w:rPr>
                <w:szCs w:val="18"/>
              </w:rPr>
              <w:t xml:space="preserve">Replaced by </w:t>
            </w:r>
            <w:r w:rsidR="00A660B1" w:rsidRPr="009D1314">
              <w:t>CLIENT_RES_STATE_ID_DERIVED</w:t>
            </w:r>
          </w:p>
        </w:tc>
      </w:tr>
      <w:tr w:rsidR="00C92979" w:rsidRPr="009D1314" w14:paraId="139ECAFE" w14:textId="77777777" w:rsidTr="006B500D">
        <w:trPr>
          <w:cantSplit/>
        </w:trPr>
        <w:tc>
          <w:tcPr>
            <w:tcW w:w="885" w:type="dxa"/>
            <w:shd w:val="clear" w:color="auto" w:fill="auto"/>
          </w:tcPr>
          <w:p w14:paraId="4226637A" w14:textId="77777777" w:rsidR="00C92979" w:rsidRPr="009D1314" w:rsidRDefault="00C92979" w:rsidP="00C92979">
            <w:pPr>
              <w:pStyle w:val="Tabletext"/>
            </w:pPr>
          </w:p>
        </w:tc>
        <w:tc>
          <w:tcPr>
            <w:tcW w:w="1429" w:type="dxa"/>
          </w:tcPr>
          <w:p w14:paraId="55C30B85" w14:textId="77777777" w:rsidR="00C92979" w:rsidRPr="009D1314" w:rsidRDefault="00C92979" w:rsidP="00C92979">
            <w:pPr>
              <w:pStyle w:val="Tabletext"/>
              <w:ind w:right="-141"/>
            </w:pPr>
          </w:p>
        </w:tc>
        <w:tc>
          <w:tcPr>
            <w:tcW w:w="1831" w:type="dxa"/>
          </w:tcPr>
          <w:p w14:paraId="369DE31B" w14:textId="77777777" w:rsidR="00C92979" w:rsidRPr="009D1314" w:rsidRDefault="00C92979" w:rsidP="00C92979">
            <w:pPr>
              <w:pStyle w:val="Tabletext"/>
              <w:ind w:right="-141"/>
            </w:pPr>
          </w:p>
        </w:tc>
        <w:tc>
          <w:tcPr>
            <w:tcW w:w="3969" w:type="dxa"/>
          </w:tcPr>
          <w:p w14:paraId="621E4AF6" w14:textId="2938403A" w:rsidR="00C92979" w:rsidRPr="009D1314" w:rsidRDefault="00C92979" w:rsidP="00C92979">
            <w:pPr>
              <w:pStyle w:val="Tabletext"/>
              <w:rPr>
                <w:i/>
                <w:iCs/>
                <w:szCs w:val="18"/>
              </w:rPr>
            </w:pPr>
            <w:r w:rsidRPr="009D1314">
              <w:t>CLIENT_RESIDENTIAL_SA4</w:t>
            </w:r>
          </w:p>
        </w:tc>
        <w:tc>
          <w:tcPr>
            <w:tcW w:w="283" w:type="dxa"/>
          </w:tcPr>
          <w:p w14:paraId="3F2EBC7F" w14:textId="77777777" w:rsidR="00C92979" w:rsidRPr="009D1314" w:rsidRDefault="00C92979" w:rsidP="00C92979">
            <w:pPr>
              <w:pStyle w:val="Tabletext"/>
              <w:ind w:right="-108"/>
              <w:rPr>
                <w:szCs w:val="18"/>
              </w:rPr>
            </w:pPr>
          </w:p>
        </w:tc>
        <w:tc>
          <w:tcPr>
            <w:tcW w:w="5103" w:type="dxa"/>
            <w:shd w:val="clear" w:color="auto" w:fill="auto"/>
          </w:tcPr>
          <w:p w14:paraId="7F023B02" w14:textId="31848FC3" w:rsidR="00C92979" w:rsidRPr="009D1314" w:rsidRDefault="00C92979" w:rsidP="00C92979">
            <w:pPr>
              <w:pStyle w:val="Tabletext"/>
            </w:pPr>
            <w:r w:rsidRPr="009D1314">
              <w:rPr>
                <w:szCs w:val="18"/>
              </w:rPr>
              <w:t xml:space="preserve">Replaced by </w:t>
            </w:r>
            <w:r w:rsidRPr="009D1314">
              <w:t>CLIENT_RESIDENTIAL_SA4_DERIVED</w:t>
            </w:r>
          </w:p>
        </w:tc>
      </w:tr>
      <w:tr w:rsidR="00C92979" w:rsidRPr="009D1314" w14:paraId="4865D041" w14:textId="77777777" w:rsidTr="006B500D">
        <w:trPr>
          <w:cantSplit/>
        </w:trPr>
        <w:tc>
          <w:tcPr>
            <w:tcW w:w="885" w:type="dxa"/>
            <w:shd w:val="clear" w:color="auto" w:fill="auto"/>
          </w:tcPr>
          <w:p w14:paraId="7645AF57" w14:textId="77777777" w:rsidR="00C92979" w:rsidRPr="009D1314" w:rsidRDefault="00C92979" w:rsidP="00C92979">
            <w:pPr>
              <w:pStyle w:val="Tabletext"/>
            </w:pPr>
          </w:p>
        </w:tc>
        <w:tc>
          <w:tcPr>
            <w:tcW w:w="1429" w:type="dxa"/>
          </w:tcPr>
          <w:p w14:paraId="6A649C81" w14:textId="77777777" w:rsidR="00C92979" w:rsidRPr="009D1314" w:rsidRDefault="00C92979" w:rsidP="00C92979">
            <w:pPr>
              <w:pStyle w:val="Tabletext"/>
              <w:ind w:right="-141"/>
            </w:pPr>
          </w:p>
        </w:tc>
        <w:tc>
          <w:tcPr>
            <w:tcW w:w="1831" w:type="dxa"/>
          </w:tcPr>
          <w:p w14:paraId="30D50377" w14:textId="77777777" w:rsidR="00C92979" w:rsidRPr="009D1314" w:rsidRDefault="00C92979" w:rsidP="00C92979">
            <w:pPr>
              <w:pStyle w:val="Tabletext"/>
              <w:ind w:right="-141"/>
            </w:pPr>
          </w:p>
        </w:tc>
        <w:tc>
          <w:tcPr>
            <w:tcW w:w="3969" w:type="dxa"/>
          </w:tcPr>
          <w:p w14:paraId="76F2B6B5" w14:textId="47D80A9A" w:rsidR="00C92979" w:rsidRPr="009D1314" w:rsidRDefault="00C92979" w:rsidP="00C92979">
            <w:pPr>
              <w:pStyle w:val="Tabletext"/>
              <w:rPr>
                <w:i/>
                <w:iCs/>
                <w:szCs w:val="18"/>
              </w:rPr>
            </w:pPr>
            <w:r w:rsidRPr="009D1314">
              <w:t>CLIENT_REMOTENESS_ID_DERIVED</w:t>
            </w:r>
          </w:p>
        </w:tc>
        <w:tc>
          <w:tcPr>
            <w:tcW w:w="283" w:type="dxa"/>
          </w:tcPr>
          <w:p w14:paraId="58582CB9" w14:textId="77777777" w:rsidR="00C92979" w:rsidRPr="009D1314" w:rsidRDefault="00C92979" w:rsidP="00C92979">
            <w:pPr>
              <w:pStyle w:val="Tabletext"/>
              <w:ind w:right="-108"/>
              <w:rPr>
                <w:szCs w:val="18"/>
              </w:rPr>
            </w:pPr>
          </w:p>
        </w:tc>
        <w:tc>
          <w:tcPr>
            <w:tcW w:w="5103" w:type="dxa"/>
            <w:shd w:val="clear" w:color="auto" w:fill="auto"/>
          </w:tcPr>
          <w:p w14:paraId="49B88F7F" w14:textId="0F6C5B0F" w:rsidR="00C92979" w:rsidRPr="009D1314" w:rsidRDefault="00C92979" w:rsidP="00C92979">
            <w:pPr>
              <w:pStyle w:val="Tabletext"/>
            </w:pPr>
            <w:r w:rsidRPr="009D1314">
              <w:rPr>
                <w:szCs w:val="18"/>
              </w:rPr>
              <w:t xml:space="preserve">Replaced by </w:t>
            </w:r>
            <w:r w:rsidRPr="009D1314">
              <w:t>CLIENT_REMOTE_ID_DERIVED</w:t>
            </w:r>
          </w:p>
        </w:tc>
      </w:tr>
      <w:tr w:rsidR="00C92979" w:rsidRPr="009D1314" w14:paraId="482946BA" w14:textId="77777777" w:rsidTr="006B500D">
        <w:trPr>
          <w:cantSplit/>
        </w:trPr>
        <w:tc>
          <w:tcPr>
            <w:tcW w:w="885" w:type="dxa"/>
            <w:shd w:val="clear" w:color="auto" w:fill="auto"/>
          </w:tcPr>
          <w:p w14:paraId="2D3D8708" w14:textId="77777777" w:rsidR="00C92979" w:rsidRPr="009D1314" w:rsidRDefault="00C92979" w:rsidP="00C92979">
            <w:pPr>
              <w:pStyle w:val="Tabletext"/>
            </w:pPr>
          </w:p>
        </w:tc>
        <w:tc>
          <w:tcPr>
            <w:tcW w:w="1429" w:type="dxa"/>
          </w:tcPr>
          <w:p w14:paraId="2C72076A" w14:textId="77777777" w:rsidR="00C92979" w:rsidRPr="009D1314" w:rsidRDefault="00C92979" w:rsidP="00C92979">
            <w:pPr>
              <w:pStyle w:val="Tabletext"/>
              <w:ind w:right="-141"/>
            </w:pPr>
          </w:p>
        </w:tc>
        <w:tc>
          <w:tcPr>
            <w:tcW w:w="1831" w:type="dxa"/>
          </w:tcPr>
          <w:p w14:paraId="2D932841" w14:textId="77777777" w:rsidR="00C92979" w:rsidRPr="009D1314" w:rsidRDefault="00C92979" w:rsidP="00C92979">
            <w:pPr>
              <w:pStyle w:val="Tabletext"/>
              <w:ind w:right="-141"/>
            </w:pPr>
          </w:p>
        </w:tc>
        <w:tc>
          <w:tcPr>
            <w:tcW w:w="3969" w:type="dxa"/>
          </w:tcPr>
          <w:p w14:paraId="017C08AE" w14:textId="2E90ECD6" w:rsidR="00C92979" w:rsidRPr="009D1314" w:rsidRDefault="00C92979" w:rsidP="00C92979">
            <w:pPr>
              <w:pStyle w:val="Tabletext"/>
              <w:rPr>
                <w:i/>
                <w:iCs/>
                <w:szCs w:val="18"/>
              </w:rPr>
            </w:pPr>
            <w:r w:rsidRPr="009D1314">
              <w:t>HEAD_OFFICE_STATE</w:t>
            </w:r>
          </w:p>
        </w:tc>
        <w:tc>
          <w:tcPr>
            <w:tcW w:w="283" w:type="dxa"/>
          </w:tcPr>
          <w:p w14:paraId="0E659E22" w14:textId="77777777" w:rsidR="00C92979" w:rsidRPr="009D1314" w:rsidRDefault="00C92979" w:rsidP="00C92979">
            <w:pPr>
              <w:pStyle w:val="Tabletext"/>
              <w:ind w:right="-108"/>
              <w:rPr>
                <w:szCs w:val="18"/>
              </w:rPr>
            </w:pPr>
          </w:p>
        </w:tc>
        <w:tc>
          <w:tcPr>
            <w:tcW w:w="5103" w:type="dxa"/>
            <w:shd w:val="clear" w:color="auto" w:fill="auto"/>
          </w:tcPr>
          <w:p w14:paraId="6B702430" w14:textId="2CB5026D" w:rsidR="00C92979" w:rsidRPr="009D1314" w:rsidRDefault="00C92979" w:rsidP="00C92979">
            <w:pPr>
              <w:pStyle w:val="Tabletext"/>
            </w:pPr>
            <w:r w:rsidRPr="009D1314">
              <w:rPr>
                <w:szCs w:val="18"/>
              </w:rPr>
              <w:t xml:space="preserve">Replaced by </w:t>
            </w:r>
            <w:r w:rsidRPr="009D1314">
              <w:t>HEAD_OFFICE_STATE_ID</w:t>
            </w:r>
          </w:p>
        </w:tc>
      </w:tr>
      <w:tr w:rsidR="00C92979" w:rsidRPr="009D1314" w14:paraId="62F3E839" w14:textId="77777777" w:rsidTr="006B500D">
        <w:trPr>
          <w:cantSplit/>
        </w:trPr>
        <w:tc>
          <w:tcPr>
            <w:tcW w:w="885" w:type="dxa"/>
            <w:shd w:val="clear" w:color="auto" w:fill="auto"/>
          </w:tcPr>
          <w:p w14:paraId="659183D7" w14:textId="77777777" w:rsidR="00C92979" w:rsidRPr="009D1314" w:rsidRDefault="00C92979" w:rsidP="00C92979">
            <w:pPr>
              <w:pStyle w:val="Tabletext"/>
            </w:pPr>
          </w:p>
        </w:tc>
        <w:tc>
          <w:tcPr>
            <w:tcW w:w="1429" w:type="dxa"/>
          </w:tcPr>
          <w:p w14:paraId="1A7BCA71" w14:textId="77777777" w:rsidR="00C92979" w:rsidRPr="009D1314" w:rsidRDefault="00C92979" w:rsidP="00C92979">
            <w:pPr>
              <w:pStyle w:val="Tabletext"/>
              <w:ind w:right="-141"/>
            </w:pPr>
          </w:p>
        </w:tc>
        <w:tc>
          <w:tcPr>
            <w:tcW w:w="1831" w:type="dxa"/>
          </w:tcPr>
          <w:p w14:paraId="1A1203C8" w14:textId="77777777" w:rsidR="00C92979" w:rsidRPr="009D1314" w:rsidRDefault="00C92979" w:rsidP="00C92979">
            <w:pPr>
              <w:pStyle w:val="Tabletext"/>
              <w:ind w:right="-141"/>
            </w:pPr>
          </w:p>
        </w:tc>
        <w:tc>
          <w:tcPr>
            <w:tcW w:w="3969" w:type="dxa"/>
          </w:tcPr>
          <w:p w14:paraId="4027C202" w14:textId="00B37441" w:rsidR="00C92979" w:rsidRPr="009D1314" w:rsidRDefault="00C92979" w:rsidP="00C92979">
            <w:pPr>
              <w:pStyle w:val="Tabletext"/>
              <w:rPr>
                <w:i/>
                <w:iCs/>
                <w:szCs w:val="18"/>
              </w:rPr>
            </w:pPr>
            <w:r w:rsidRPr="009D1314">
              <w:rPr>
                <w:i/>
                <w:iCs/>
                <w:szCs w:val="18"/>
              </w:rPr>
              <w:t>Variables added</w:t>
            </w:r>
          </w:p>
        </w:tc>
        <w:tc>
          <w:tcPr>
            <w:tcW w:w="283" w:type="dxa"/>
          </w:tcPr>
          <w:p w14:paraId="504AA2F6" w14:textId="77777777" w:rsidR="00C92979" w:rsidRPr="009D1314" w:rsidRDefault="00C92979" w:rsidP="00C92979">
            <w:pPr>
              <w:pStyle w:val="Tabletext"/>
              <w:ind w:right="-108"/>
              <w:rPr>
                <w:szCs w:val="18"/>
              </w:rPr>
            </w:pPr>
          </w:p>
        </w:tc>
        <w:tc>
          <w:tcPr>
            <w:tcW w:w="5103" w:type="dxa"/>
            <w:shd w:val="clear" w:color="auto" w:fill="auto"/>
          </w:tcPr>
          <w:p w14:paraId="5A5AA835" w14:textId="77777777" w:rsidR="00C92979" w:rsidRPr="009D1314" w:rsidRDefault="00C92979" w:rsidP="00C92979">
            <w:pPr>
              <w:pStyle w:val="Tabletext"/>
            </w:pPr>
          </w:p>
        </w:tc>
      </w:tr>
      <w:tr w:rsidR="00C92979" w:rsidRPr="009D1314" w14:paraId="1994CE9A" w14:textId="77777777" w:rsidTr="006B500D">
        <w:trPr>
          <w:cantSplit/>
        </w:trPr>
        <w:tc>
          <w:tcPr>
            <w:tcW w:w="885" w:type="dxa"/>
            <w:shd w:val="clear" w:color="auto" w:fill="auto"/>
          </w:tcPr>
          <w:p w14:paraId="13E6EC5D" w14:textId="77777777" w:rsidR="00C92979" w:rsidRPr="009D1314" w:rsidRDefault="00C92979" w:rsidP="00C92979">
            <w:pPr>
              <w:pStyle w:val="Tabletext"/>
            </w:pPr>
          </w:p>
        </w:tc>
        <w:tc>
          <w:tcPr>
            <w:tcW w:w="1429" w:type="dxa"/>
          </w:tcPr>
          <w:p w14:paraId="1D065BAB" w14:textId="77777777" w:rsidR="00C92979" w:rsidRPr="009D1314" w:rsidRDefault="00C92979" w:rsidP="00C92979">
            <w:pPr>
              <w:pStyle w:val="Tabletext"/>
              <w:ind w:right="-141"/>
            </w:pPr>
          </w:p>
        </w:tc>
        <w:tc>
          <w:tcPr>
            <w:tcW w:w="1831" w:type="dxa"/>
          </w:tcPr>
          <w:p w14:paraId="17F76539" w14:textId="77777777" w:rsidR="00C92979" w:rsidRPr="009D1314" w:rsidRDefault="00C92979" w:rsidP="00C92979">
            <w:pPr>
              <w:pStyle w:val="Tabletext"/>
              <w:ind w:right="-141"/>
            </w:pPr>
          </w:p>
        </w:tc>
        <w:tc>
          <w:tcPr>
            <w:tcW w:w="3969" w:type="dxa"/>
          </w:tcPr>
          <w:p w14:paraId="08F2F4BB" w14:textId="62D987EA" w:rsidR="00C92979" w:rsidRPr="009D1314" w:rsidRDefault="00C92979" w:rsidP="00C92979">
            <w:pPr>
              <w:pStyle w:val="Tabletext"/>
              <w:rPr>
                <w:szCs w:val="18"/>
              </w:rPr>
            </w:pPr>
            <w:r w:rsidRPr="009D1314">
              <w:t>DISAB_TYPE_FG_11</w:t>
            </w:r>
          </w:p>
        </w:tc>
        <w:tc>
          <w:tcPr>
            <w:tcW w:w="283" w:type="dxa"/>
          </w:tcPr>
          <w:p w14:paraId="6BA3662C" w14:textId="77777777" w:rsidR="00C92979" w:rsidRPr="009D1314" w:rsidRDefault="00C92979" w:rsidP="00C92979">
            <w:pPr>
              <w:pStyle w:val="Tabletext"/>
              <w:ind w:right="-108"/>
              <w:rPr>
                <w:szCs w:val="18"/>
              </w:rPr>
            </w:pPr>
          </w:p>
        </w:tc>
        <w:tc>
          <w:tcPr>
            <w:tcW w:w="5103" w:type="dxa"/>
            <w:shd w:val="clear" w:color="auto" w:fill="auto"/>
          </w:tcPr>
          <w:p w14:paraId="7693A7AF" w14:textId="0B9E4ED5" w:rsidR="00C92979" w:rsidRPr="009D1314" w:rsidRDefault="00C92979" w:rsidP="00C92979">
            <w:pPr>
              <w:pStyle w:val="Tabletext"/>
            </w:pPr>
            <w:r w:rsidRPr="009D1314">
              <w:t>Disability type ID 11: Hearing/Deaf</w:t>
            </w:r>
          </w:p>
        </w:tc>
      </w:tr>
      <w:tr w:rsidR="00C92979" w:rsidRPr="009D1314" w14:paraId="07266EC8" w14:textId="77777777" w:rsidTr="006B500D">
        <w:trPr>
          <w:cantSplit/>
        </w:trPr>
        <w:tc>
          <w:tcPr>
            <w:tcW w:w="885" w:type="dxa"/>
            <w:shd w:val="clear" w:color="auto" w:fill="auto"/>
          </w:tcPr>
          <w:p w14:paraId="5E292D69" w14:textId="77777777" w:rsidR="00C92979" w:rsidRPr="009D1314" w:rsidRDefault="00C92979" w:rsidP="00C92979">
            <w:pPr>
              <w:pStyle w:val="Tabletext"/>
            </w:pPr>
          </w:p>
        </w:tc>
        <w:tc>
          <w:tcPr>
            <w:tcW w:w="1429" w:type="dxa"/>
          </w:tcPr>
          <w:p w14:paraId="6CBFEC5C" w14:textId="77777777" w:rsidR="00C92979" w:rsidRPr="009D1314" w:rsidRDefault="00C92979" w:rsidP="00C92979">
            <w:pPr>
              <w:pStyle w:val="Tabletext"/>
              <w:ind w:right="-141"/>
            </w:pPr>
          </w:p>
        </w:tc>
        <w:tc>
          <w:tcPr>
            <w:tcW w:w="1831" w:type="dxa"/>
          </w:tcPr>
          <w:p w14:paraId="19DB6FBF" w14:textId="77777777" w:rsidR="00C92979" w:rsidRPr="009D1314" w:rsidRDefault="00C92979" w:rsidP="00C92979">
            <w:pPr>
              <w:pStyle w:val="Tabletext"/>
              <w:ind w:right="-141"/>
            </w:pPr>
          </w:p>
        </w:tc>
        <w:tc>
          <w:tcPr>
            <w:tcW w:w="3969" w:type="dxa"/>
          </w:tcPr>
          <w:p w14:paraId="125AC2A3" w14:textId="4E400D13" w:rsidR="00C92979" w:rsidRPr="009D1314" w:rsidRDefault="00C92979" w:rsidP="00C92979">
            <w:pPr>
              <w:pStyle w:val="Tabletext"/>
              <w:rPr>
                <w:szCs w:val="18"/>
              </w:rPr>
            </w:pPr>
            <w:r w:rsidRPr="009D1314">
              <w:t>DISAB_TYPE_FG_12</w:t>
            </w:r>
          </w:p>
        </w:tc>
        <w:tc>
          <w:tcPr>
            <w:tcW w:w="283" w:type="dxa"/>
          </w:tcPr>
          <w:p w14:paraId="3EE9AF4C" w14:textId="77777777" w:rsidR="00C92979" w:rsidRPr="009D1314" w:rsidRDefault="00C92979" w:rsidP="00C92979">
            <w:pPr>
              <w:pStyle w:val="Tabletext"/>
              <w:ind w:right="-108"/>
              <w:rPr>
                <w:szCs w:val="18"/>
              </w:rPr>
            </w:pPr>
          </w:p>
        </w:tc>
        <w:tc>
          <w:tcPr>
            <w:tcW w:w="5103" w:type="dxa"/>
            <w:shd w:val="clear" w:color="auto" w:fill="auto"/>
          </w:tcPr>
          <w:p w14:paraId="25F6C669" w14:textId="5342E711" w:rsidR="00C92979" w:rsidRPr="009D1314" w:rsidRDefault="00C92979" w:rsidP="00C92979">
            <w:pPr>
              <w:pStyle w:val="Tabletext"/>
              <w:rPr>
                <w:szCs w:val="18"/>
              </w:rPr>
            </w:pPr>
            <w:r w:rsidRPr="009D1314">
              <w:t>Disability type ID 12: Physical</w:t>
            </w:r>
          </w:p>
        </w:tc>
      </w:tr>
      <w:tr w:rsidR="00C92979" w:rsidRPr="009D1314" w14:paraId="3955DC08" w14:textId="77777777" w:rsidTr="006B500D">
        <w:trPr>
          <w:cantSplit/>
        </w:trPr>
        <w:tc>
          <w:tcPr>
            <w:tcW w:w="885" w:type="dxa"/>
            <w:shd w:val="clear" w:color="auto" w:fill="auto"/>
          </w:tcPr>
          <w:p w14:paraId="327F9BFE" w14:textId="77777777" w:rsidR="00C92979" w:rsidRPr="009D1314" w:rsidRDefault="00C92979" w:rsidP="00C92979">
            <w:pPr>
              <w:pStyle w:val="Tabletext"/>
            </w:pPr>
          </w:p>
        </w:tc>
        <w:tc>
          <w:tcPr>
            <w:tcW w:w="1429" w:type="dxa"/>
          </w:tcPr>
          <w:p w14:paraId="64901CF0" w14:textId="77777777" w:rsidR="00C92979" w:rsidRPr="009D1314" w:rsidRDefault="00C92979" w:rsidP="00C92979">
            <w:pPr>
              <w:pStyle w:val="Tabletext"/>
              <w:ind w:right="-141"/>
            </w:pPr>
          </w:p>
        </w:tc>
        <w:tc>
          <w:tcPr>
            <w:tcW w:w="1831" w:type="dxa"/>
          </w:tcPr>
          <w:p w14:paraId="07B30FD6" w14:textId="77777777" w:rsidR="00C92979" w:rsidRPr="009D1314" w:rsidRDefault="00C92979" w:rsidP="00C92979">
            <w:pPr>
              <w:pStyle w:val="Tabletext"/>
              <w:ind w:right="-141"/>
            </w:pPr>
          </w:p>
        </w:tc>
        <w:tc>
          <w:tcPr>
            <w:tcW w:w="3969" w:type="dxa"/>
          </w:tcPr>
          <w:p w14:paraId="7B7346C0" w14:textId="0A426F6B" w:rsidR="00C92979" w:rsidRPr="009D1314" w:rsidRDefault="00C92979" w:rsidP="00C92979">
            <w:pPr>
              <w:pStyle w:val="Tabletext"/>
              <w:rPr>
                <w:szCs w:val="18"/>
              </w:rPr>
            </w:pPr>
            <w:r w:rsidRPr="009D1314">
              <w:t>DISAB_TYPE_FG_13</w:t>
            </w:r>
          </w:p>
        </w:tc>
        <w:tc>
          <w:tcPr>
            <w:tcW w:w="283" w:type="dxa"/>
          </w:tcPr>
          <w:p w14:paraId="106E34EE" w14:textId="77777777" w:rsidR="00C92979" w:rsidRPr="009D1314" w:rsidRDefault="00C92979" w:rsidP="00C92979">
            <w:pPr>
              <w:pStyle w:val="Tabletext"/>
              <w:ind w:right="-108"/>
              <w:rPr>
                <w:szCs w:val="18"/>
              </w:rPr>
            </w:pPr>
          </w:p>
        </w:tc>
        <w:tc>
          <w:tcPr>
            <w:tcW w:w="5103" w:type="dxa"/>
            <w:shd w:val="clear" w:color="auto" w:fill="auto"/>
          </w:tcPr>
          <w:p w14:paraId="6EF147A1" w14:textId="48A75F07" w:rsidR="00C92979" w:rsidRPr="009D1314" w:rsidRDefault="00C92979" w:rsidP="00C92979">
            <w:pPr>
              <w:pStyle w:val="Tabletext"/>
              <w:rPr>
                <w:szCs w:val="18"/>
              </w:rPr>
            </w:pPr>
            <w:r w:rsidRPr="009D1314">
              <w:t>Disability type ID 13: Intellectual</w:t>
            </w:r>
          </w:p>
        </w:tc>
      </w:tr>
      <w:tr w:rsidR="00C92979" w:rsidRPr="009D1314" w14:paraId="1B531099" w14:textId="77777777" w:rsidTr="006B500D">
        <w:trPr>
          <w:cantSplit/>
        </w:trPr>
        <w:tc>
          <w:tcPr>
            <w:tcW w:w="885" w:type="dxa"/>
            <w:shd w:val="clear" w:color="auto" w:fill="auto"/>
          </w:tcPr>
          <w:p w14:paraId="7195754E" w14:textId="77777777" w:rsidR="00C92979" w:rsidRPr="009D1314" w:rsidRDefault="00C92979" w:rsidP="00C92979">
            <w:pPr>
              <w:pStyle w:val="Tabletext"/>
            </w:pPr>
          </w:p>
        </w:tc>
        <w:tc>
          <w:tcPr>
            <w:tcW w:w="1429" w:type="dxa"/>
          </w:tcPr>
          <w:p w14:paraId="0DC214D8" w14:textId="77777777" w:rsidR="00C92979" w:rsidRPr="009D1314" w:rsidRDefault="00C92979" w:rsidP="00C92979">
            <w:pPr>
              <w:pStyle w:val="Tabletext"/>
              <w:ind w:right="-141"/>
            </w:pPr>
          </w:p>
        </w:tc>
        <w:tc>
          <w:tcPr>
            <w:tcW w:w="1831" w:type="dxa"/>
          </w:tcPr>
          <w:p w14:paraId="69A65E56" w14:textId="77777777" w:rsidR="00C92979" w:rsidRPr="009D1314" w:rsidRDefault="00C92979" w:rsidP="00C92979">
            <w:pPr>
              <w:pStyle w:val="Tabletext"/>
              <w:ind w:right="-141"/>
            </w:pPr>
          </w:p>
        </w:tc>
        <w:tc>
          <w:tcPr>
            <w:tcW w:w="3969" w:type="dxa"/>
          </w:tcPr>
          <w:p w14:paraId="2E7DE81A" w14:textId="31B9035C" w:rsidR="00C92979" w:rsidRPr="009D1314" w:rsidRDefault="00C92979" w:rsidP="00C92979">
            <w:pPr>
              <w:pStyle w:val="Tabletext"/>
              <w:rPr>
                <w:szCs w:val="18"/>
              </w:rPr>
            </w:pPr>
            <w:r w:rsidRPr="009D1314">
              <w:t>DISAB_TYPE_FG_14</w:t>
            </w:r>
          </w:p>
        </w:tc>
        <w:tc>
          <w:tcPr>
            <w:tcW w:w="283" w:type="dxa"/>
          </w:tcPr>
          <w:p w14:paraId="2F3E05A3" w14:textId="77777777" w:rsidR="00C92979" w:rsidRPr="009D1314" w:rsidRDefault="00C92979" w:rsidP="00C92979">
            <w:pPr>
              <w:pStyle w:val="Tabletext"/>
              <w:ind w:right="-108"/>
              <w:rPr>
                <w:szCs w:val="18"/>
              </w:rPr>
            </w:pPr>
          </w:p>
        </w:tc>
        <w:tc>
          <w:tcPr>
            <w:tcW w:w="5103" w:type="dxa"/>
            <w:shd w:val="clear" w:color="auto" w:fill="auto"/>
          </w:tcPr>
          <w:p w14:paraId="796B1009" w14:textId="57F55FF1" w:rsidR="00C92979" w:rsidRPr="009D1314" w:rsidRDefault="00C92979" w:rsidP="00C92979">
            <w:pPr>
              <w:pStyle w:val="Tabletext"/>
              <w:rPr>
                <w:szCs w:val="18"/>
              </w:rPr>
            </w:pPr>
            <w:r w:rsidRPr="009D1314">
              <w:t>Disability type ID 14: Learning</w:t>
            </w:r>
          </w:p>
        </w:tc>
      </w:tr>
      <w:tr w:rsidR="00C92979" w:rsidRPr="009D1314" w14:paraId="7478CA22" w14:textId="77777777" w:rsidTr="006B500D">
        <w:trPr>
          <w:cantSplit/>
        </w:trPr>
        <w:tc>
          <w:tcPr>
            <w:tcW w:w="885" w:type="dxa"/>
            <w:shd w:val="clear" w:color="auto" w:fill="auto"/>
          </w:tcPr>
          <w:p w14:paraId="051BB939" w14:textId="77777777" w:rsidR="00C92979" w:rsidRPr="009D1314" w:rsidRDefault="00C92979" w:rsidP="00C92979">
            <w:pPr>
              <w:pStyle w:val="Tabletext"/>
            </w:pPr>
          </w:p>
        </w:tc>
        <w:tc>
          <w:tcPr>
            <w:tcW w:w="1429" w:type="dxa"/>
          </w:tcPr>
          <w:p w14:paraId="139D7116" w14:textId="77777777" w:rsidR="00C92979" w:rsidRPr="009D1314" w:rsidRDefault="00C92979" w:rsidP="00C92979">
            <w:pPr>
              <w:pStyle w:val="Tabletext"/>
              <w:ind w:right="-141"/>
            </w:pPr>
          </w:p>
        </w:tc>
        <w:tc>
          <w:tcPr>
            <w:tcW w:w="1831" w:type="dxa"/>
          </w:tcPr>
          <w:p w14:paraId="1A08275F" w14:textId="77777777" w:rsidR="00C92979" w:rsidRPr="009D1314" w:rsidRDefault="00C92979" w:rsidP="00C92979">
            <w:pPr>
              <w:pStyle w:val="Tabletext"/>
              <w:ind w:right="-141"/>
            </w:pPr>
          </w:p>
        </w:tc>
        <w:tc>
          <w:tcPr>
            <w:tcW w:w="3969" w:type="dxa"/>
          </w:tcPr>
          <w:p w14:paraId="45DB1AD6" w14:textId="21C2AFB3" w:rsidR="00C92979" w:rsidRPr="009D1314" w:rsidRDefault="00C92979" w:rsidP="00C92979">
            <w:pPr>
              <w:pStyle w:val="Tabletext"/>
              <w:rPr>
                <w:szCs w:val="18"/>
              </w:rPr>
            </w:pPr>
            <w:r w:rsidRPr="009D1314">
              <w:t>DISAB_TYPE_FG_15</w:t>
            </w:r>
          </w:p>
        </w:tc>
        <w:tc>
          <w:tcPr>
            <w:tcW w:w="283" w:type="dxa"/>
          </w:tcPr>
          <w:p w14:paraId="01A16DD8" w14:textId="77777777" w:rsidR="00C92979" w:rsidRPr="009D1314" w:rsidRDefault="00C92979" w:rsidP="00C92979">
            <w:pPr>
              <w:pStyle w:val="Tabletext"/>
              <w:ind w:right="-108"/>
              <w:rPr>
                <w:szCs w:val="18"/>
              </w:rPr>
            </w:pPr>
          </w:p>
        </w:tc>
        <w:tc>
          <w:tcPr>
            <w:tcW w:w="5103" w:type="dxa"/>
            <w:shd w:val="clear" w:color="auto" w:fill="auto"/>
          </w:tcPr>
          <w:p w14:paraId="28FFB2BD" w14:textId="7B6E7691" w:rsidR="00C92979" w:rsidRPr="009D1314" w:rsidRDefault="00C92979" w:rsidP="00C92979">
            <w:pPr>
              <w:pStyle w:val="Tabletext"/>
              <w:rPr>
                <w:szCs w:val="18"/>
              </w:rPr>
            </w:pPr>
            <w:r w:rsidRPr="009D1314">
              <w:t>Disability type ID 15: Mental Illness</w:t>
            </w:r>
          </w:p>
        </w:tc>
      </w:tr>
      <w:tr w:rsidR="00C92979" w:rsidRPr="009D1314" w14:paraId="49448675" w14:textId="77777777" w:rsidTr="006B500D">
        <w:trPr>
          <w:cantSplit/>
        </w:trPr>
        <w:tc>
          <w:tcPr>
            <w:tcW w:w="885" w:type="dxa"/>
            <w:shd w:val="clear" w:color="auto" w:fill="auto"/>
          </w:tcPr>
          <w:p w14:paraId="4A812D67" w14:textId="77777777" w:rsidR="00C92979" w:rsidRPr="009D1314" w:rsidRDefault="00C92979" w:rsidP="00C92979">
            <w:pPr>
              <w:pStyle w:val="Tabletext"/>
            </w:pPr>
          </w:p>
        </w:tc>
        <w:tc>
          <w:tcPr>
            <w:tcW w:w="1429" w:type="dxa"/>
          </w:tcPr>
          <w:p w14:paraId="58B7B1FE" w14:textId="77777777" w:rsidR="00C92979" w:rsidRPr="009D1314" w:rsidRDefault="00C92979" w:rsidP="00C92979">
            <w:pPr>
              <w:pStyle w:val="Tabletext"/>
              <w:ind w:right="-141"/>
            </w:pPr>
          </w:p>
        </w:tc>
        <w:tc>
          <w:tcPr>
            <w:tcW w:w="1831" w:type="dxa"/>
          </w:tcPr>
          <w:p w14:paraId="1A34347E" w14:textId="77777777" w:rsidR="00C92979" w:rsidRPr="009D1314" w:rsidRDefault="00C92979" w:rsidP="00C92979">
            <w:pPr>
              <w:pStyle w:val="Tabletext"/>
              <w:ind w:right="-141"/>
            </w:pPr>
          </w:p>
        </w:tc>
        <w:tc>
          <w:tcPr>
            <w:tcW w:w="3969" w:type="dxa"/>
          </w:tcPr>
          <w:p w14:paraId="5FCE89BB" w14:textId="44DB203F" w:rsidR="00C92979" w:rsidRPr="009D1314" w:rsidRDefault="00C92979" w:rsidP="00C92979">
            <w:pPr>
              <w:pStyle w:val="Tabletext"/>
              <w:rPr>
                <w:szCs w:val="18"/>
              </w:rPr>
            </w:pPr>
            <w:r w:rsidRPr="009D1314">
              <w:t>DISAB_TYPE_FG_16</w:t>
            </w:r>
          </w:p>
        </w:tc>
        <w:tc>
          <w:tcPr>
            <w:tcW w:w="283" w:type="dxa"/>
          </w:tcPr>
          <w:p w14:paraId="1186C179" w14:textId="77777777" w:rsidR="00C92979" w:rsidRPr="009D1314" w:rsidRDefault="00C92979" w:rsidP="00C92979">
            <w:pPr>
              <w:pStyle w:val="Tabletext"/>
              <w:ind w:right="-108"/>
              <w:rPr>
                <w:szCs w:val="18"/>
              </w:rPr>
            </w:pPr>
          </w:p>
        </w:tc>
        <w:tc>
          <w:tcPr>
            <w:tcW w:w="5103" w:type="dxa"/>
            <w:shd w:val="clear" w:color="auto" w:fill="auto"/>
          </w:tcPr>
          <w:p w14:paraId="79B90011" w14:textId="57C78698" w:rsidR="00C92979" w:rsidRPr="009D1314" w:rsidRDefault="00C92979" w:rsidP="00C92979">
            <w:pPr>
              <w:pStyle w:val="Tabletext"/>
              <w:rPr>
                <w:szCs w:val="18"/>
              </w:rPr>
            </w:pPr>
            <w:r w:rsidRPr="009D1314">
              <w:t>Disability type ID 16: Acquired Brain Injury</w:t>
            </w:r>
          </w:p>
        </w:tc>
      </w:tr>
      <w:tr w:rsidR="00C92979" w:rsidRPr="009D1314" w14:paraId="6BA7DFD4" w14:textId="77777777" w:rsidTr="006B500D">
        <w:trPr>
          <w:cantSplit/>
        </w:trPr>
        <w:tc>
          <w:tcPr>
            <w:tcW w:w="885" w:type="dxa"/>
            <w:shd w:val="clear" w:color="auto" w:fill="auto"/>
          </w:tcPr>
          <w:p w14:paraId="138B4371" w14:textId="77777777" w:rsidR="00C92979" w:rsidRPr="009D1314" w:rsidRDefault="00C92979" w:rsidP="00C92979">
            <w:pPr>
              <w:pStyle w:val="Tabletext"/>
            </w:pPr>
          </w:p>
        </w:tc>
        <w:tc>
          <w:tcPr>
            <w:tcW w:w="1429" w:type="dxa"/>
          </w:tcPr>
          <w:p w14:paraId="60A6FB66" w14:textId="77777777" w:rsidR="00C92979" w:rsidRPr="009D1314" w:rsidRDefault="00C92979" w:rsidP="00C92979">
            <w:pPr>
              <w:pStyle w:val="Tabletext"/>
              <w:ind w:right="-141"/>
            </w:pPr>
          </w:p>
        </w:tc>
        <w:tc>
          <w:tcPr>
            <w:tcW w:w="1831" w:type="dxa"/>
          </w:tcPr>
          <w:p w14:paraId="01075E7C" w14:textId="77777777" w:rsidR="00C92979" w:rsidRPr="009D1314" w:rsidRDefault="00C92979" w:rsidP="00C92979">
            <w:pPr>
              <w:pStyle w:val="Tabletext"/>
              <w:ind w:right="-141"/>
            </w:pPr>
          </w:p>
        </w:tc>
        <w:tc>
          <w:tcPr>
            <w:tcW w:w="3969" w:type="dxa"/>
          </w:tcPr>
          <w:p w14:paraId="12C07A24" w14:textId="2570EFE6" w:rsidR="00C92979" w:rsidRPr="009D1314" w:rsidRDefault="00C92979" w:rsidP="00C92979">
            <w:pPr>
              <w:pStyle w:val="Tabletext"/>
              <w:rPr>
                <w:szCs w:val="18"/>
              </w:rPr>
            </w:pPr>
            <w:r w:rsidRPr="009D1314">
              <w:t>DISAB_TYPE_FG_17</w:t>
            </w:r>
          </w:p>
        </w:tc>
        <w:tc>
          <w:tcPr>
            <w:tcW w:w="283" w:type="dxa"/>
          </w:tcPr>
          <w:p w14:paraId="7D1A684E" w14:textId="77777777" w:rsidR="00C92979" w:rsidRPr="009D1314" w:rsidRDefault="00C92979" w:rsidP="00C92979">
            <w:pPr>
              <w:pStyle w:val="Tabletext"/>
              <w:ind w:right="-108"/>
              <w:rPr>
                <w:szCs w:val="18"/>
              </w:rPr>
            </w:pPr>
          </w:p>
        </w:tc>
        <w:tc>
          <w:tcPr>
            <w:tcW w:w="5103" w:type="dxa"/>
            <w:shd w:val="clear" w:color="auto" w:fill="auto"/>
          </w:tcPr>
          <w:p w14:paraId="79206AA3" w14:textId="1C83610B" w:rsidR="00C92979" w:rsidRPr="009D1314" w:rsidRDefault="00C92979" w:rsidP="00C92979">
            <w:pPr>
              <w:pStyle w:val="Tabletext"/>
              <w:rPr>
                <w:szCs w:val="18"/>
              </w:rPr>
            </w:pPr>
            <w:r w:rsidRPr="009D1314">
              <w:t>Disability type ID 17: Vision</w:t>
            </w:r>
          </w:p>
        </w:tc>
      </w:tr>
      <w:tr w:rsidR="00C92979" w:rsidRPr="009D1314" w14:paraId="6FF85675" w14:textId="77777777" w:rsidTr="006B500D">
        <w:trPr>
          <w:cantSplit/>
        </w:trPr>
        <w:tc>
          <w:tcPr>
            <w:tcW w:w="885" w:type="dxa"/>
            <w:shd w:val="clear" w:color="auto" w:fill="auto"/>
          </w:tcPr>
          <w:p w14:paraId="276FF9B9" w14:textId="77777777" w:rsidR="00C92979" w:rsidRPr="009D1314" w:rsidRDefault="00C92979" w:rsidP="00C92979">
            <w:pPr>
              <w:pStyle w:val="Tabletext"/>
            </w:pPr>
          </w:p>
        </w:tc>
        <w:tc>
          <w:tcPr>
            <w:tcW w:w="1429" w:type="dxa"/>
          </w:tcPr>
          <w:p w14:paraId="0DCBE489" w14:textId="77777777" w:rsidR="00C92979" w:rsidRPr="009D1314" w:rsidRDefault="00C92979" w:rsidP="00C92979">
            <w:pPr>
              <w:pStyle w:val="Tabletext"/>
              <w:ind w:right="-141"/>
            </w:pPr>
          </w:p>
        </w:tc>
        <w:tc>
          <w:tcPr>
            <w:tcW w:w="1831" w:type="dxa"/>
          </w:tcPr>
          <w:p w14:paraId="620B0354" w14:textId="77777777" w:rsidR="00C92979" w:rsidRPr="009D1314" w:rsidRDefault="00C92979" w:rsidP="00C92979">
            <w:pPr>
              <w:pStyle w:val="Tabletext"/>
              <w:ind w:right="-141"/>
            </w:pPr>
          </w:p>
        </w:tc>
        <w:tc>
          <w:tcPr>
            <w:tcW w:w="3969" w:type="dxa"/>
          </w:tcPr>
          <w:p w14:paraId="5B8BAA1F" w14:textId="78B00A51" w:rsidR="00C92979" w:rsidRPr="009D1314" w:rsidRDefault="00C92979" w:rsidP="00C92979">
            <w:pPr>
              <w:pStyle w:val="Tabletext"/>
              <w:rPr>
                <w:szCs w:val="18"/>
              </w:rPr>
            </w:pPr>
            <w:r w:rsidRPr="009D1314">
              <w:t>DISAB_TYPE_FG_18</w:t>
            </w:r>
          </w:p>
        </w:tc>
        <w:tc>
          <w:tcPr>
            <w:tcW w:w="283" w:type="dxa"/>
          </w:tcPr>
          <w:p w14:paraId="180A43BA" w14:textId="77777777" w:rsidR="00C92979" w:rsidRPr="009D1314" w:rsidRDefault="00C92979" w:rsidP="00C92979">
            <w:pPr>
              <w:pStyle w:val="Tabletext"/>
              <w:ind w:right="-108"/>
              <w:rPr>
                <w:szCs w:val="18"/>
              </w:rPr>
            </w:pPr>
          </w:p>
        </w:tc>
        <w:tc>
          <w:tcPr>
            <w:tcW w:w="5103" w:type="dxa"/>
            <w:shd w:val="clear" w:color="auto" w:fill="auto"/>
          </w:tcPr>
          <w:p w14:paraId="5CD4EF97" w14:textId="772EA514" w:rsidR="00C92979" w:rsidRPr="009D1314" w:rsidRDefault="00C92979" w:rsidP="00C92979">
            <w:pPr>
              <w:pStyle w:val="Tabletext"/>
              <w:rPr>
                <w:szCs w:val="18"/>
              </w:rPr>
            </w:pPr>
            <w:r w:rsidRPr="009D1314">
              <w:t>Disability type ID 18: Medical Condition</w:t>
            </w:r>
          </w:p>
        </w:tc>
      </w:tr>
      <w:tr w:rsidR="00C92979" w:rsidRPr="009D1314" w14:paraId="4A637810" w14:textId="77777777" w:rsidTr="006B500D">
        <w:trPr>
          <w:cantSplit/>
        </w:trPr>
        <w:tc>
          <w:tcPr>
            <w:tcW w:w="885" w:type="dxa"/>
            <w:shd w:val="clear" w:color="auto" w:fill="auto"/>
          </w:tcPr>
          <w:p w14:paraId="1AD8C5FF" w14:textId="77777777" w:rsidR="00C92979" w:rsidRPr="009D1314" w:rsidRDefault="00C92979" w:rsidP="00C92979">
            <w:pPr>
              <w:pStyle w:val="Tabletext"/>
            </w:pPr>
          </w:p>
        </w:tc>
        <w:tc>
          <w:tcPr>
            <w:tcW w:w="1429" w:type="dxa"/>
          </w:tcPr>
          <w:p w14:paraId="093077BF" w14:textId="77777777" w:rsidR="00C92979" w:rsidRPr="009D1314" w:rsidRDefault="00C92979" w:rsidP="00C92979">
            <w:pPr>
              <w:pStyle w:val="Tabletext"/>
              <w:ind w:right="-141"/>
            </w:pPr>
          </w:p>
        </w:tc>
        <w:tc>
          <w:tcPr>
            <w:tcW w:w="1831" w:type="dxa"/>
          </w:tcPr>
          <w:p w14:paraId="236E7F07" w14:textId="77777777" w:rsidR="00C92979" w:rsidRPr="009D1314" w:rsidRDefault="00C92979" w:rsidP="00C92979">
            <w:pPr>
              <w:pStyle w:val="Tabletext"/>
              <w:ind w:right="-141"/>
            </w:pPr>
          </w:p>
        </w:tc>
        <w:tc>
          <w:tcPr>
            <w:tcW w:w="3969" w:type="dxa"/>
          </w:tcPr>
          <w:p w14:paraId="610C0290" w14:textId="1488B55F" w:rsidR="00C92979" w:rsidRPr="009D1314" w:rsidRDefault="00C92979" w:rsidP="00C92979">
            <w:pPr>
              <w:pStyle w:val="Tabletext"/>
              <w:rPr>
                <w:szCs w:val="18"/>
              </w:rPr>
            </w:pPr>
            <w:r w:rsidRPr="009D1314">
              <w:t>DISAB_TYPE_FG_19</w:t>
            </w:r>
          </w:p>
        </w:tc>
        <w:tc>
          <w:tcPr>
            <w:tcW w:w="283" w:type="dxa"/>
          </w:tcPr>
          <w:p w14:paraId="24CB320B" w14:textId="77777777" w:rsidR="00C92979" w:rsidRPr="009D1314" w:rsidRDefault="00C92979" w:rsidP="00C92979">
            <w:pPr>
              <w:pStyle w:val="Tabletext"/>
              <w:ind w:right="-108"/>
              <w:rPr>
                <w:szCs w:val="18"/>
              </w:rPr>
            </w:pPr>
          </w:p>
        </w:tc>
        <w:tc>
          <w:tcPr>
            <w:tcW w:w="5103" w:type="dxa"/>
            <w:shd w:val="clear" w:color="auto" w:fill="auto"/>
          </w:tcPr>
          <w:p w14:paraId="224BA0C5" w14:textId="537FF869" w:rsidR="00C92979" w:rsidRPr="009D1314" w:rsidRDefault="00C92979" w:rsidP="00C92979">
            <w:pPr>
              <w:pStyle w:val="Tabletext"/>
              <w:rPr>
                <w:szCs w:val="18"/>
              </w:rPr>
            </w:pPr>
            <w:r w:rsidRPr="009D1314">
              <w:t>Disability type ID 19: Other</w:t>
            </w:r>
          </w:p>
        </w:tc>
      </w:tr>
      <w:tr w:rsidR="00C92979" w:rsidRPr="009D1314" w14:paraId="2711E550" w14:textId="77777777" w:rsidTr="006B500D">
        <w:trPr>
          <w:cantSplit/>
        </w:trPr>
        <w:tc>
          <w:tcPr>
            <w:tcW w:w="885" w:type="dxa"/>
            <w:shd w:val="clear" w:color="auto" w:fill="auto"/>
          </w:tcPr>
          <w:p w14:paraId="486A8679" w14:textId="77777777" w:rsidR="00C92979" w:rsidRPr="009D1314" w:rsidRDefault="00C92979" w:rsidP="00C92979">
            <w:pPr>
              <w:pStyle w:val="Tabletext"/>
            </w:pPr>
          </w:p>
        </w:tc>
        <w:tc>
          <w:tcPr>
            <w:tcW w:w="1429" w:type="dxa"/>
          </w:tcPr>
          <w:p w14:paraId="39B5ACA5" w14:textId="77777777" w:rsidR="00C92979" w:rsidRPr="009D1314" w:rsidRDefault="00C92979" w:rsidP="00C92979">
            <w:pPr>
              <w:pStyle w:val="Tabletext"/>
              <w:ind w:right="-141"/>
            </w:pPr>
          </w:p>
        </w:tc>
        <w:tc>
          <w:tcPr>
            <w:tcW w:w="1831" w:type="dxa"/>
          </w:tcPr>
          <w:p w14:paraId="09AD03DF" w14:textId="77777777" w:rsidR="00C92979" w:rsidRPr="009D1314" w:rsidRDefault="00C92979" w:rsidP="00C92979">
            <w:pPr>
              <w:pStyle w:val="Tabletext"/>
              <w:ind w:right="-141"/>
            </w:pPr>
          </w:p>
        </w:tc>
        <w:tc>
          <w:tcPr>
            <w:tcW w:w="3969" w:type="dxa"/>
          </w:tcPr>
          <w:p w14:paraId="4D7A31E4" w14:textId="70637F78" w:rsidR="00C92979" w:rsidRPr="009D1314" w:rsidRDefault="00C92979" w:rsidP="00C92979">
            <w:pPr>
              <w:pStyle w:val="Tabletext"/>
              <w:rPr>
                <w:szCs w:val="18"/>
              </w:rPr>
            </w:pPr>
            <w:r w:rsidRPr="009D1314">
              <w:t>DISAB_TYPE_FG_99</w:t>
            </w:r>
          </w:p>
        </w:tc>
        <w:tc>
          <w:tcPr>
            <w:tcW w:w="283" w:type="dxa"/>
          </w:tcPr>
          <w:p w14:paraId="63D8D44A" w14:textId="77777777" w:rsidR="00C92979" w:rsidRPr="009D1314" w:rsidRDefault="00C92979" w:rsidP="00C92979">
            <w:pPr>
              <w:pStyle w:val="Tabletext"/>
              <w:ind w:right="-108"/>
              <w:rPr>
                <w:szCs w:val="18"/>
              </w:rPr>
            </w:pPr>
          </w:p>
        </w:tc>
        <w:tc>
          <w:tcPr>
            <w:tcW w:w="5103" w:type="dxa"/>
            <w:shd w:val="clear" w:color="auto" w:fill="auto"/>
          </w:tcPr>
          <w:p w14:paraId="1054FA45" w14:textId="6F69AFA1" w:rsidR="00C92979" w:rsidRPr="009D1314" w:rsidRDefault="00C92979" w:rsidP="00C92979">
            <w:pPr>
              <w:pStyle w:val="Tabletext"/>
              <w:rPr>
                <w:szCs w:val="18"/>
              </w:rPr>
            </w:pPr>
            <w:r w:rsidRPr="009D1314">
              <w:t>Disability type ID 99: Not Specified</w:t>
            </w:r>
          </w:p>
        </w:tc>
      </w:tr>
      <w:tr w:rsidR="00C92979" w:rsidRPr="009D1314" w14:paraId="3697295D" w14:textId="77777777" w:rsidTr="006B500D">
        <w:trPr>
          <w:cantSplit/>
        </w:trPr>
        <w:tc>
          <w:tcPr>
            <w:tcW w:w="885" w:type="dxa"/>
            <w:shd w:val="clear" w:color="auto" w:fill="auto"/>
          </w:tcPr>
          <w:p w14:paraId="7561E08C" w14:textId="77777777" w:rsidR="00C92979" w:rsidRPr="009D1314" w:rsidRDefault="00C92979" w:rsidP="00C92979">
            <w:pPr>
              <w:pStyle w:val="Tabletext"/>
            </w:pPr>
          </w:p>
        </w:tc>
        <w:tc>
          <w:tcPr>
            <w:tcW w:w="1429" w:type="dxa"/>
          </w:tcPr>
          <w:p w14:paraId="46F04C00" w14:textId="77777777" w:rsidR="00C92979" w:rsidRPr="009D1314" w:rsidRDefault="00C92979" w:rsidP="00C92979">
            <w:pPr>
              <w:pStyle w:val="Tabletext"/>
              <w:ind w:right="-141"/>
            </w:pPr>
          </w:p>
        </w:tc>
        <w:tc>
          <w:tcPr>
            <w:tcW w:w="1831" w:type="dxa"/>
          </w:tcPr>
          <w:p w14:paraId="0BA080A2" w14:textId="77777777" w:rsidR="00C92979" w:rsidRPr="009D1314" w:rsidRDefault="00C92979" w:rsidP="00C92979">
            <w:pPr>
              <w:pStyle w:val="Tabletext"/>
              <w:ind w:right="-141"/>
            </w:pPr>
          </w:p>
        </w:tc>
        <w:tc>
          <w:tcPr>
            <w:tcW w:w="3969" w:type="dxa"/>
          </w:tcPr>
          <w:p w14:paraId="27737828" w14:textId="7BBD7B2E" w:rsidR="00C92979" w:rsidRPr="009D1314" w:rsidRDefault="00C92979" w:rsidP="00C92979">
            <w:pPr>
              <w:pStyle w:val="Tabletext"/>
              <w:rPr>
                <w:szCs w:val="18"/>
              </w:rPr>
            </w:pPr>
            <w:r w:rsidRPr="009D1314">
              <w:rPr>
                <w:szCs w:val="18"/>
              </w:rPr>
              <w:t>LANG_OTHER_THAN_ENG_ID</w:t>
            </w:r>
          </w:p>
        </w:tc>
        <w:tc>
          <w:tcPr>
            <w:tcW w:w="283" w:type="dxa"/>
          </w:tcPr>
          <w:p w14:paraId="13D55DF1" w14:textId="77777777" w:rsidR="00C92979" w:rsidRPr="009D1314" w:rsidRDefault="00C92979" w:rsidP="00C92979">
            <w:pPr>
              <w:pStyle w:val="Tabletext"/>
              <w:ind w:right="-108"/>
              <w:rPr>
                <w:szCs w:val="18"/>
              </w:rPr>
            </w:pPr>
          </w:p>
        </w:tc>
        <w:tc>
          <w:tcPr>
            <w:tcW w:w="5103" w:type="dxa"/>
            <w:shd w:val="clear" w:color="auto" w:fill="auto"/>
          </w:tcPr>
          <w:p w14:paraId="7B819DFF" w14:textId="22D7891C" w:rsidR="00C92979" w:rsidRPr="009D1314" w:rsidRDefault="00C92979" w:rsidP="00C92979">
            <w:pPr>
              <w:pStyle w:val="Tabletext"/>
              <w:rPr>
                <w:szCs w:val="18"/>
              </w:rPr>
            </w:pPr>
            <w:r w:rsidRPr="009D1314">
              <w:rPr>
                <w:szCs w:val="18"/>
              </w:rPr>
              <w:t>Language other than English spoken at home</w:t>
            </w:r>
          </w:p>
        </w:tc>
      </w:tr>
      <w:tr w:rsidR="00C92979" w:rsidRPr="009D1314" w14:paraId="016C7E79" w14:textId="77777777" w:rsidTr="006B500D">
        <w:trPr>
          <w:cantSplit/>
        </w:trPr>
        <w:tc>
          <w:tcPr>
            <w:tcW w:w="885" w:type="dxa"/>
            <w:shd w:val="clear" w:color="auto" w:fill="auto"/>
          </w:tcPr>
          <w:p w14:paraId="638E2E78" w14:textId="77777777" w:rsidR="00C92979" w:rsidRPr="009D1314" w:rsidRDefault="00C92979" w:rsidP="00C92979">
            <w:pPr>
              <w:pStyle w:val="Tabletext"/>
            </w:pPr>
          </w:p>
        </w:tc>
        <w:tc>
          <w:tcPr>
            <w:tcW w:w="1429" w:type="dxa"/>
          </w:tcPr>
          <w:p w14:paraId="60998B95" w14:textId="77777777" w:rsidR="00C92979" w:rsidRPr="009D1314" w:rsidRDefault="00C92979" w:rsidP="00C92979">
            <w:pPr>
              <w:pStyle w:val="Tabletext"/>
              <w:ind w:right="-141"/>
            </w:pPr>
          </w:p>
        </w:tc>
        <w:tc>
          <w:tcPr>
            <w:tcW w:w="1831" w:type="dxa"/>
          </w:tcPr>
          <w:p w14:paraId="7D8CB2BC" w14:textId="77777777" w:rsidR="00C92979" w:rsidRPr="009D1314" w:rsidRDefault="00C92979" w:rsidP="00C92979">
            <w:pPr>
              <w:pStyle w:val="Tabletext"/>
              <w:ind w:right="-141"/>
            </w:pPr>
          </w:p>
        </w:tc>
        <w:tc>
          <w:tcPr>
            <w:tcW w:w="3969" w:type="dxa"/>
          </w:tcPr>
          <w:p w14:paraId="19B1CDCF" w14:textId="299AB9CB" w:rsidR="00C92979" w:rsidRPr="009D1314" w:rsidRDefault="00C92979" w:rsidP="00C92979">
            <w:pPr>
              <w:pStyle w:val="Tabletext"/>
              <w:rPr>
                <w:szCs w:val="18"/>
              </w:rPr>
            </w:pPr>
            <w:r w:rsidRPr="009D1314">
              <w:rPr>
                <w:szCs w:val="18"/>
              </w:rPr>
              <w:t>DEL_LOC_STATE_ID</w:t>
            </w:r>
          </w:p>
        </w:tc>
        <w:tc>
          <w:tcPr>
            <w:tcW w:w="283" w:type="dxa"/>
          </w:tcPr>
          <w:p w14:paraId="55314D3F" w14:textId="77777777" w:rsidR="00C92979" w:rsidRPr="009D1314" w:rsidRDefault="00C92979" w:rsidP="00C92979">
            <w:pPr>
              <w:pStyle w:val="Tabletext"/>
              <w:ind w:right="-108"/>
              <w:rPr>
                <w:szCs w:val="18"/>
              </w:rPr>
            </w:pPr>
          </w:p>
        </w:tc>
        <w:tc>
          <w:tcPr>
            <w:tcW w:w="5103" w:type="dxa"/>
            <w:shd w:val="clear" w:color="auto" w:fill="auto"/>
          </w:tcPr>
          <w:p w14:paraId="5F6D5BED" w14:textId="073E8E38" w:rsidR="00C92979" w:rsidRPr="009D1314" w:rsidRDefault="00C92979" w:rsidP="00C92979">
            <w:pPr>
              <w:pStyle w:val="Tabletext"/>
              <w:rPr>
                <w:szCs w:val="18"/>
              </w:rPr>
            </w:pPr>
            <w:r w:rsidRPr="009D1314">
              <w:rPr>
                <w:szCs w:val="18"/>
              </w:rPr>
              <w:t>Training organisation delivery location state</w:t>
            </w:r>
          </w:p>
        </w:tc>
      </w:tr>
      <w:tr w:rsidR="00F25E39" w:rsidRPr="009D1314" w14:paraId="4025D455" w14:textId="77777777" w:rsidTr="006B500D">
        <w:trPr>
          <w:cantSplit/>
        </w:trPr>
        <w:tc>
          <w:tcPr>
            <w:tcW w:w="885" w:type="dxa"/>
            <w:shd w:val="clear" w:color="auto" w:fill="auto"/>
          </w:tcPr>
          <w:p w14:paraId="3E767AF5" w14:textId="77777777" w:rsidR="00F25E39" w:rsidRPr="009D1314" w:rsidRDefault="00F25E39" w:rsidP="00F25E39">
            <w:pPr>
              <w:pStyle w:val="Tabletext"/>
            </w:pPr>
          </w:p>
        </w:tc>
        <w:tc>
          <w:tcPr>
            <w:tcW w:w="1429" w:type="dxa"/>
          </w:tcPr>
          <w:p w14:paraId="6257DF78" w14:textId="77777777" w:rsidR="00F25E39" w:rsidRPr="009D1314" w:rsidRDefault="00F25E39" w:rsidP="00F25E39">
            <w:pPr>
              <w:pStyle w:val="Tabletext"/>
              <w:ind w:right="-141"/>
            </w:pPr>
          </w:p>
        </w:tc>
        <w:tc>
          <w:tcPr>
            <w:tcW w:w="1831" w:type="dxa"/>
          </w:tcPr>
          <w:p w14:paraId="6024EFF5" w14:textId="77777777" w:rsidR="00F25E39" w:rsidRPr="009D1314" w:rsidRDefault="00F25E39" w:rsidP="00F25E39">
            <w:pPr>
              <w:pStyle w:val="Tabletext"/>
              <w:ind w:right="-141"/>
            </w:pPr>
          </w:p>
        </w:tc>
        <w:tc>
          <w:tcPr>
            <w:tcW w:w="3969" w:type="dxa"/>
          </w:tcPr>
          <w:p w14:paraId="04168364" w14:textId="057B261F" w:rsidR="00F25E39" w:rsidRPr="009D1314" w:rsidRDefault="00F25E39" w:rsidP="00F25E39">
            <w:pPr>
              <w:pStyle w:val="Tabletext"/>
              <w:rPr>
                <w:szCs w:val="18"/>
              </w:rPr>
            </w:pPr>
            <w:r w:rsidRPr="009D1314">
              <w:t>PROGRAM_APPRENTICESHIP_FG</w:t>
            </w:r>
          </w:p>
        </w:tc>
        <w:tc>
          <w:tcPr>
            <w:tcW w:w="283" w:type="dxa"/>
          </w:tcPr>
          <w:p w14:paraId="6EBB50B1" w14:textId="77777777" w:rsidR="00F25E39" w:rsidRPr="009D1314" w:rsidRDefault="00F25E39" w:rsidP="00F25E39">
            <w:pPr>
              <w:pStyle w:val="Tabletext"/>
              <w:ind w:right="-108"/>
              <w:rPr>
                <w:szCs w:val="18"/>
              </w:rPr>
            </w:pPr>
          </w:p>
        </w:tc>
        <w:tc>
          <w:tcPr>
            <w:tcW w:w="5103" w:type="dxa"/>
            <w:shd w:val="clear" w:color="auto" w:fill="auto"/>
          </w:tcPr>
          <w:p w14:paraId="23138D70" w14:textId="7FDCE936" w:rsidR="00F25E39" w:rsidRPr="009D1314" w:rsidRDefault="00F25E39" w:rsidP="00F25E39">
            <w:pPr>
              <w:pStyle w:val="Tabletext"/>
              <w:rPr>
                <w:szCs w:val="18"/>
              </w:rPr>
            </w:pPr>
            <w:r w:rsidRPr="009D1314">
              <w:t>Program undertaken as part of an apprenticeship/traineeship</w:t>
            </w:r>
          </w:p>
        </w:tc>
      </w:tr>
      <w:tr w:rsidR="00F25E39" w:rsidRPr="009D1314" w14:paraId="2E9B57DA" w14:textId="77777777" w:rsidTr="006B500D">
        <w:trPr>
          <w:cantSplit/>
        </w:trPr>
        <w:tc>
          <w:tcPr>
            <w:tcW w:w="885" w:type="dxa"/>
            <w:shd w:val="clear" w:color="auto" w:fill="auto"/>
          </w:tcPr>
          <w:p w14:paraId="0868FFDE" w14:textId="77777777" w:rsidR="00F25E39" w:rsidRPr="009D1314" w:rsidRDefault="00F25E39" w:rsidP="00F25E39">
            <w:pPr>
              <w:pStyle w:val="Tabletext"/>
            </w:pPr>
          </w:p>
        </w:tc>
        <w:tc>
          <w:tcPr>
            <w:tcW w:w="1429" w:type="dxa"/>
          </w:tcPr>
          <w:p w14:paraId="3F2C8FBC" w14:textId="77777777" w:rsidR="00F25E39" w:rsidRPr="009D1314" w:rsidRDefault="00F25E39" w:rsidP="00F25E39">
            <w:pPr>
              <w:pStyle w:val="Tabletext"/>
              <w:ind w:right="-141"/>
            </w:pPr>
          </w:p>
        </w:tc>
        <w:tc>
          <w:tcPr>
            <w:tcW w:w="1831" w:type="dxa"/>
          </w:tcPr>
          <w:p w14:paraId="2B92FFF5" w14:textId="77777777" w:rsidR="00F25E39" w:rsidRPr="009D1314" w:rsidRDefault="00F25E39" w:rsidP="00F25E39">
            <w:pPr>
              <w:pStyle w:val="Tabletext"/>
              <w:ind w:right="-141"/>
            </w:pPr>
          </w:p>
        </w:tc>
        <w:tc>
          <w:tcPr>
            <w:tcW w:w="3969" w:type="dxa"/>
          </w:tcPr>
          <w:p w14:paraId="4172199E" w14:textId="607218A6" w:rsidR="00F25E39" w:rsidRPr="009D1314" w:rsidRDefault="00F25E39" w:rsidP="00F25E39">
            <w:pPr>
              <w:pStyle w:val="Tabletext"/>
              <w:rPr>
                <w:szCs w:val="18"/>
              </w:rPr>
            </w:pPr>
            <w:r w:rsidRPr="009D1314">
              <w:t>PROGRAM_COMMENCING_FG</w:t>
            </w:r>
          </w:p>
        </w:tc>
        <w:tc>
          <w:tcPr>
            <w:tcW w:w="283" w:type="dxa"/>
          </w:tcPr>
          <w:p w14:paraId="514DA467" w14:textId="77777777" w:rsidR="00F25E39" w:rsidRPr="009D1314" w:rsidRDefault="00F25E39" w:rsidP="00F25E39">
            <w:pPr>
              <w:pStyle w:val="Tabletext"/>
              <w:ind w:right="-108"/>
              <w:rPr>
                <w:szCs w:val="18"/>
              </w:rPr>
            </w:pPr>
          </w:p>
        </w:tc>
        <w:tc>
          <w:tcPr>
            <w:tcW w:w="5103" w:type="dxa"/>
            <w:shd w:val="clear" w:color="auto" w:fill="auto"/>
          </w:tcPr>
          <w:p w14:paraId="2AA8F3BD" w14:textId="58EBBA92" w:rsidR="00F25E39" w:rsidRPr="009D1314" w:rsidRDefault="00F25E39" w:rsidP="00F25E39">
            <w:pPr>
              <w:pStyle w:val="Tabletext"/>
              <w:rPr>
                <w:szCs w:val="18"/>
              </w:rPr>
            </w:pPr>
            <w:r w:rsidRPr="009D1314">
              <w:t>Commencing program status</w:t>
            </w:r>
          </w:p>
        </w:tc>
      </w:tr>
      <w:tr w:rsidR="00F25E39" w:rsidRPr="009D1314" w14:paraId="7EE444AD" w14:textId="77777777" w:rsidTr="006B500D">
        <w:trPr>
          <w:cantSplit/>
        </w:trPr>
        <w:tc>
          <w:tcPr>
            <w:tcW w:w="885" w:type="dxa"/>
            <w:shd w:val="clear" w:color="auto" w:fill="auto"/>
          </w:tcPr>
          <w:p w14:paraId="3709367C" w14:textId="77777777" w:rsidR="00F25E39" w:rsidRPr="009D1314" w:rsidRDefault="00F25E39" w:rsidP="00F25E39">
            <w:pPr>
              <w:pStyle w:val="Tabletext"/>
            </w:pPr>
          </w:p>
        </w:tc>
        <w:tc>
          <w:tcPr>
            <w:tcW w:w="1429" w:type="dxa"/>
          </w:tcPr>
          <w:p w14:paraId="777C03E4" w14:textId="77777777" w:rsidR="00F25E39" w:rsidRPr="009D1314" w:rsidRDefault="00F25E39" w:rsidP="00F25E39">
            <w:pPr>
              <w:pStyle w:val="Tabletext"/>
              <w:ind w:right="-141"/>
            </w:pPr>
          </w:p>
        </w:tc>
        <w:tc>
          <w:tcPr>
            <w:tcW w:w="1831" w:type="dxa"/>
          </w:tcPr>
          <w:p w14:paraId="6BAE41A7" w14:textId="77777777" w:rsidR="00F25E39" w:rsidRPr="009D1314" w:rsidRDefault="00F25E39" w:rsidP="00F25E39">
            <w:pPr>
              <w:pStyle w:val="Tabletext"/>
              <w:ind w:right="-141"/>
            </w:pPr>
          </w:p>
        </w:tc>
        <w:tc>
          <w:tcPr>
            <w:tcW w:w="3969" w:type="dxa"/>
          </w:tcPr>
          <w:p w14:paraId="17199F61" w14:textId="14288AA6" w:rsidR="00F25E39" w:rsidRPr="009D1314" w:rsidRDefault="00F25E39" w:rsidP="00F25E39">
            <w:pPr>
              <w:pStyle w:val="Tabletext"/>
              <w:rPr>
                <w:szCs w:val="18"/>
              </w:rPr>
            </w:pPr>
            <w:r w:rsidRPr="009D1314">
              <w:t>STUDY_MODE</w:t>
            </w:r>
          </w:p>
        </w:tc>
        <w:tc>
          <w:tcPr>
            <w:tcW w:w="283" w:type="dxa"/>
          </w:tcPr>
          <w:p w14:paraId="4D03FB84" w14:textId="77777777" w:rsidR="00F25E39" w:rsidRPr="009D1314" w:rsidRDefault="00F25E39" w:rsidP="00F25E39">
            <w:pPr>
              <w:pStyle w:val="Tabletext"/>
              <w:ind w:right="-108"/>
              <w:rPr>
                <w:szCs w:val="18"/>
              </w:rPr>
            </w:pPr>
          </w:p>
        </w:tc>
        <w:tc>
          <w:tcPr>
            <w:tcW w:w="5103" w:type="dxa"/>
            <w:shd w:val="clear" w:color="auto" w:fill="auto"/>
          </w:tcPr>
          <w:p w14:paraId="2CD4E865" w14:textId="666159EA" w:rsidR="00F25E39" w:rsidRPr="009D1314" w:rsidRDefault="00F25E39" w:rsidP="00F25E39">
            <w:pPr>
              <w:pStyle w:val="Tabletext"/>
              <w:rPr>
                <w:szCs w:val="18"/>
              </w:rPr>
            </w:pPr>
            <w:r w:rsidRPr="009D1314">
              <w:t>Study mode</w:t>
            </w:r>
          </w:p>
        </w:tc>
      </w:tr>
      <w:tr w:rsidR="00C92979" w:rsidRPr="009D1314" w14:paraId="56504350" w14:textId="77777777" w:rsidTr="006B500D">
        <w:trPr>
          <w:cantSplit/>
        </w:trPr>
        <w:tc>
          <w:tcPr>
            <w:tcW w:w="885" w:type="dxa"/>
            <w:shd w:val="clear" w:color="auto" w:fill="auto"/>
          </w:tcPr>
          <w:p w14:paraId="3356CBEF" w14:textId="77777777" w:rsidR="00C92979" w:rsidRPr="009D1314" w:rsidRDefault="00C92979" w:rsidP="00C92979">
            <w:pPr>
              <w:pStyle w:val="Tabletext"/>
            </w:pPr>
          </w:p>
        </w:tc>
        <w:tc>
          <w:tcPr>
            <w:tcW w:w="1429" w:type="dxa"/>
          </w:tcPr>
          <w:p w14:paraId="23DA4CE5" w14:textId="77777777" w:rsidR="00C92979" w:rsidRPr="009D1314" w:rsidRDefault="00C92979" w:rsidP="00C92979">
            <w:pPr>
              <w:pStyle w:val="Tabletext"/>
              <w:ind w:right="-141"/>
            </w:pPr>
          </w:p>
        </w:tc>
        <w:tc>
          <w:tcPr>
            <w:tcW w:w="1831" w:type="dxa"/>
          </w:tcPr>
          <w:p w14:paraId="08C4A218" w14:textId="772372DF" w:rsidR="00C92979" w:rsidRPr="009D1314" w:rsidRDefault="00C92979" w:rsidP="00C92979">
            <w:pPr>
              <w:pStyle w:val="Tabletext"/>
              <w:ind w:right="-141"/>
            </w:pPr>
            <w:r w:rsidRPr="009D1314">
              <w:t>Subjects</w:t>
            </w:r>
          </w:p>
        </w:tc>
        <w:tc>
          <w:tcPr>
            <w:tcW w:w="3969" w:type="dxa"/>
          </w:tcPr>
          <w:p w14:paraId="7A8B2F55" w14:textId="49E42F68" w:rsidR="00C92979" w:rsidRPr="009D1314" w:rsidRDefault="00C92979" w:rsidP="00C92979">
            <w:pPr>
              <w:pStyle w:val="Tabletext"/>
              <w:rPr>
                <w:szCs w:val="18"/>
              </w:rPr>
            </w:pPr>
            <w:r w:rsidRPr="009D1314">
              <w:rPr>
                <w:i/>
                <w:iCs/>
                <w:szCs w:val="18"/>
              </w:rPr>
              <w:t>Variable name</w:t>
            </w:r>
            <w:r w:rsidR="00382C6B" w:rsidRPr="009D1314">
              <w:rPr>
                <w:i/>
                <w:iCs/>
                <w:szCs w:val="18"/>
              </w:rPr>
              <w:t>s</w:t>
            </w:r>
            <w:r w:rsidRPr="009D1314">
              <w:rPr>
                <w:i/>
                <w:iCs/>
                <w:szCs w:val="18"/>
              </w:rPr>
              <w:t xml:space="preserve"> updated as per source data</w:t>
            </w:r>
          </w:p>
        </w:tc>
        <w:tc>
          <w:tcPr>
            <w:tcW w:w="283" w:type="dxa"/>
          </w:tcPr>
          <w:p w14:paraId="48A3CE0F" w14:textId="77777777" w:rsidR="00C92979" w:rsidRPr="009D1314" w:rsidRDefault="00C92979" w:rsidP="00C92979">
            <w:pPr>
              <w:pStyle w:val="Tabletext"/>
              <w:ind w:right="-108"/>
              <w:rPr>
                <w:szCs w:val="18"/>
              </w:rPr>
            </w:pPr>
          </w:p>
        </w:tc>
        <w:tc>
          <w:tcPr>
            <w:tcW w:w="5103" w:type="dxa"/>
            <w:shd w:val="clear" w:color="auto" w:fill="auto"/>
          </w:tcPr>
          <w:p w14:paraId="4F24EACB" w14:textId="77777777" w:rsidR="00C92979" w:rsidRPr="009D1314" w:rsidRDefault="00C92979" w:rsidP="00C92979">
            <w:pPr>
              <w:pStyle w:val="Tabletext"/>
            </w:pPr>
          </w:p>
        </w:tc>
      </w:tr>
      <w:tr w:rsidR="00C92979" w:rsidRPr="009D1314" w14:paraId="3522DEE4" w14:textId="77777777" w:rsidTr="006B500D">
        <w:trPr>
          <w:cantSplit/>
        </w:trPr>
        <w:tc>
          <w:tcPr>
            <w:tcW w:w="885" w:type="dxa"/>
            <w:shd w:val="clear" w:color="auto" w:fill="auto"/>
          </w:tcPr>
          <w:p w14:paraId="6F590522" w14:textId="77777777" w:rsidR="00C92979" w:rsidRPr="009D1314" w:rsidRDefault="00C92979" w:rsidP="00C92979">
            <w:pPr>
              <w:pStyle w:val="Tabletext"/>
            </w:pPr>
          </w:p>
        </w:tc>
        <w:tc>
          <w:tcPr>
            <w:tcW w:w="1429" w:type="dxa"/>
          </w:tcPr>
          <w:p w14:paraId="4526DCD1" w14:textId="77777777" w:rsidR="00C92979" w:rsidRPr="009D1314" w:rsidRDefault="00C92979" w:rsidP="00C92979">
            <w:pPr>
              <w:pStyle w:val="Tabletext"/>
              <w:ind w:right="-141"/>
            </w:pPr>
          </w:p>
        </w:tc>
        <w:tc>
          <w:tcPr>
            <w:tcW w:w="1831" w:type="dxa"/>
          </w:tcPr>
          <w:p w14:paraId="7EF21451" w14:textId="77777777" w:rsidR="00C92979" w:rsidRPr="009D1314" w:rsidRDefault="00C92979" w:rsidP="00C92979">
            <w:pPr>
              <w:pStyle w:val="Tabletext"/>
              <w:ind w:right="-141"/>
            </w:pPr>
          </w:p>
        </w:tc>
        <w:tc>
          <w:tcPr>
            <w:tcW w:w="3969" w:type="dxa"/>
          </w:tcPr>
          <w:p w14:paraId="280251D3" w14:textId="146D451C" w:rsidR="00C92979" w:rsidRPr="009D1314" w:rsidRDefault="00C92979" w:rsidP="00C92979">
            <w:pPr>
              <w:pStyle w:val="Tabletext"/>
              <w:rPr>
                <w:szCs w:val="18"/>
              </w:rPr>
            </w:pPr>
            <w:r w:rsidRPr="009D1314">
              <w:t>CLIENT_STATE_RESIDENCE_DERIVED</w:t>
            </w:r>
          </w:p>
        </w:tc>
        <w:tc>
          <w:tcPr>
            <w:tcW w:w="283" w:type="dxa"/>
          </w:tcPr>
          <w:p w14:paraId="7C09E2CA" w14:textId="77777777" w:rsidR="00C92979" w:rsidRPr="009D1314" w:rsidRDefault="00C92979" w:rsidP="00C92979">
            <w:pPr>
              <w:pStyle w:val="Tabletext"/>
              <w:ind w:right="-108"/>
              <w:rPr>
                <w:szCs w:val="18"/>
              </w:rPr>
            </w:pPr>
          </w:p>
        </w:tc>
        <w:tc>
          <w:tcPr>
            <w:tcW w:w="5103" w:type="dxa"/>
            <w:shd w:val="clear" w:color="auto" w:fill="auto"/>
          </w:tcPr>
          <w:p w14:paraId="224E691A" w14:textId="27305FDF" w:rsidR="00C92979" w:rsidRPr="009D1314" w:rsidRDefault="00C92979" w:rsidP="00C92979">
            <w:pPr>
              <w:pStyle w:val="Tabletext"/>
            </w:pPr>
            <w:r w:rsidRPr="009D1314">
              <w:rPr>
                <w:szCs w:val="18"/>
              </w:rPr>
              <w:t xml:space="preserve">Replaced by </w:t>
            </w:r>
            <w:r w:rsidRPr="009D1314">
              <w:t>CLIENT_RES_STATE_ID_DERIVED</w:t>
            </w:r>
          </w:p>
        </w:tc>
      </w:tr>
      <w:tr w:rsidR="00C92979" w:rsidRPr="009D1314" w14:paraId="3928026B" w14:textId="77777777" w:rsidTr="006B500D">
        <w:trPr>
          <w:cantSplit/>
        </w:trPr>
        <w:tc>
          <w:tcPr>
            <w:tcW w:w="885" w:type="dxa"/>
            <w:shd w:val="clear" w:color="auto" w:fill="auto"/>
          </w:tcPr>
          <w:p w14:paraId="40413A27" w14:textId="77777777" w:rsidR="00C92979" w:rsidRPr="009D1314" w:rsidRDefault="00C92979" w:rsidP="00C92979">
            <w:pPr>
              <w:pStyle w:val="Tabletext"/>
            </w:pPr>
          </w:p>
        </w:tc>
        <w:tc>
          <w:tcPr>
            <w:tcW w:w="1429" w:type="dxa"/>
          </w:tcPr>
          <w:p w14:paraId="2160D05F" w14:textId="77777777" w:rsidR="00C92979" w:rsidRPr="009D1314" w:rsidRDefault="00C92979" w:rsidP="00C92979">
            <w:pPr>
              <w:pStyle w:val="Tabletext"/>
              <w:ind w:right="-141"/>
            </w:pPr>
          </w:p>
        </w:tc>
        <w:tc>
          <w:tcPr>
            <w:tcW w:w="1831" w:type="dxa"/>
          </w:tcPr>
          <w:p w14:paraId="1A269D10" w14:textId="77777777" w:rsidR="00C92979" w:rsidRPr="009D1314" w:rsidRDefault="00C92979" w:rsidP="00C92979">
            <w:pPr>
              <w:pStyle w:val="Tabletext"/>
              <w:ind w:right="-141"/>
            </w:pPr>
          </w:p>
        </w:tc>
        <w:tc>
          <w:tcPr>
            <w:tcW w:w="3969" w:type="dxa"/>
          </w:tcPr>
          <w:p w14:paraId="56642C67" w14:textId="2F9A4846" w:rsidR="00C92979" w:rsidRPr="009D1314" w:rsidRDefault="00C92979" w:rsidP="00C92979">
            <w:pPr>
              <w:pStyle w:val="Tabletext"/>
              <w:rPr>
                <w:szCs w:val="18"/>
              </w:rPr>
            </w:pPr>
            <w:r w:rsidRPr="009D1314">
              <w:t>CLIENT_RESIDENTIAL_SA4</w:t>
            </w:r>
          </w:p>
        </w:tc>
        <w:tc>
          <w:tcPr>
            <w:tcW w:w="283" w:type="dxa"/>
          </w:tcPr>
          <w:p w14:paraId="5C085118" w14:textId="77777777" w:rsidR="00C92979" w:rsidRPr="009D1314" w:rsidRDefault="00C92979" w:rsidP="00C92979">
            <w:pPr>
              <w:pStyle w:val="Tabletext"/>
              <w:ind w:right="-108"/>
              <w:rPr>
                <w:szCs w:val="18"/>
              </w:rPr>
            </w:pPr>
          </w:p>
        </w:tc>
        <w:tc>
          <w:tcPr>
            <w:tcW w:w="5103" w:type="dxa"/>
            <w:shd w:val="clear" w:color="auto" w:fill="auto"/>
          </w:tcPr>
          <w:p w14:paraId="461BF237" w14:textId="65CF6DE1" w:rsidR="00C92979" w:rsidRPr="009D1314" w:rsidRDefault="00C92979" w:rsidP="00C92979">
            <w:pPr>
              <w:pStyle w:val="Tabletext"/>
            </w:pPr>
            <w:r w:rsidRPr="009D1314">
              <w:rPr>
                <w:szCs w:val="18"/>
              </w:rPr>
              <w:t xml:space="preserve">Replaced by </w:t>
            </w:r>
            <w:r w:rsidRPr="009D1314">
              <w:t>CLIENT_RESIDENTIAL_SA4_DERIVED</w:t>
            </w:r>
          </w:p>
        </w:tc>
      </w:tr>
      <w:tr w:rsidR="00C92979" w:rsidRPr="009D1314" w14:paraId="1ED99CFB" w14:textId="77777777" w:rsidTr="006B500D">
        <w:trPr>
          <w:cantSplit/>
        </w:trPr>
        <w:tc>
          <w:tcPr>
            <w:tcW w:w="885" w:type="dxa"/>
            <w:shd w:val="clear" w:color="auto" w:fill="auto"/>
          </w:tcPr>
          <w:p w14:paraId="464B48D5" w14:textId="77777777" w:rsidR="00C92979" w:rsidRPr="009D1314" w:rsidRDefault="00C92979" w:rsidP="00C92979">
            <w:pPr>
              <w:pStyle w:val="Tabletext"/>
            </w:pPr>
          </w:p>
        </w:tc>
        <w:tc>
          <w:tcPr>
            <w:tcW w:w="1429" w:type="dxa"/>
          </w:tcPr>
          <w:p w14:paraId="5135FB87" w14:textId="77777777" w:rsidR="00C92979" w:rsidRPr="009D1314" w:rsidRDefault="00C92979" w:rsidP="00C92979">
            <w:pPr>
              <w:pStyle w:val="Tabletext"/>
              <w:ind w:right="-141"/>
            </w:pPr>
          </w:p>
        </w:tc>
        <w:tc>
          <w:tcPr>
            <w:tcW w:w="1831" w:type="dxa"/>
          </w:tcPr>
          <w:p w14:paraId="1EFF5651" w14:textId="77777777" w:rsidR="00C92979" w:rsidRPr="009D1314" w:rsidRDefault="00C92979" w:rsidP="00C92979">
            <w:pPr>
              <w:pStyle w:val="Tabletext"/>
              <w:ind w:right="-141"/>
            </w:pPr>
          </w:p>
        </w:tc>
        <w:tc>
          <w:tcPr>
            <w:tcW w:w="3969" w:type="dxa"/>
          </w:tcPr>
          <w:p w14:paraId="449F26F6" w14:textId="4CE8EA6B" w:rsidR="00C92979" w:rsidRPr="009D1314" w:rsidRDefault="00C92979" w:rsidP="00C92979">
            <w:pPr>
              <w:pStyle w:val="Tabletext"/>
              <w:rPr>
                <w:szCs w:val="18"/>
              </w:rPr>
            </w:pPr>
            <w:r w:rsidRPr="009D1314">
              <w:t>CLIENT_REMOTENESS_ID_DERIVED</w:t>
            </w:r>
          </w:p>
        </w:tc>
        <w:tc>
          <w:tcPr>
            <w:tcW w:w="283" w:type="dxa"/>
          </w:tcPr>
          <w:p w14:paraId="28A6746D" w14:textId="77777777" w:rsidR="00C92979" w:rsidRPr="009D1314" w:rsidRDefault="00C92979" w:rsidP="00C92979">
            <w:pPr>
              <w:pStyle w:val="Tabletext"/>
              <w:ind w:right="-108"/>
              <w:rPr>
                <w:szCs w:val="18"/>
              </w:rPr>
            </w:pPr>
          </w:p>
        </w:tc>
        <w:tc>
          <w:tcPr>
            <w:tcW w:w="5103" w:type="dxa"/>
            <w:shd w:val="clear" w:color="auto" w:fill="auto"/>
          </w:tcPr>
          <w:p w14:paraId="14CD30E6" w14:textId="2B107496" w:rsidR="00C92979" w:rsidRPr="009D1314" w:rsidRDefault="00C92979" w:rsidP="00C92979">
            <w:pPr>
              <w:pStyle w:val="Tabletext"/>
            </w:pPr>
            <w:r w:rsidRPr="009D1314">
              <w:rPr>
                <w:szCs w:val="18"/>
              </w:rPr>
              <w:t xml:space="preserve">Replaced by </w:t>
            </w:r>
            <w:r w:rsidRPr="009D1314">
              <w:t>CLIENT_REMOTE_ID_DERIVED</w:t>
            </w:r>
          </w:p>
        </w:tc>
      </w:tr>
      <w:tr w:rsidR="00C92979" w:rsidRPr="009D1314" w14:paraId="38CB743A" w14:textId="77777777" w:rsidTr="006B500D">
        <w:trPr>
          <w:cantSplit/>
        </w:trPr>
        <w:tc>
          <w:tcPr>
            <w:tcW w:w="885" w:type="dxa"/>
            <w:shd w:val="clear" w:color="auto" w:fill="auto"/>
          </w:tcPr>
          <w:p w14:paraId="627F56F4" w14:textId="77777777" w:rsidR="00C92979" w:rsidRPr="009D1314" w:rsidRDefault="00C92979" w:rsidP="00C92979">
            <w:pPr>
              <w:pStyle w:val="Tabletext"/>
            </w:pPr>
          </w:p>
        </w:tc>
        <w:tc>
          <w:tcPr>
            <w:tcW w:w="1429" w:type="dxa"/>
          </w:tcPr>
          <w:p w14:paraId="4A37AB67" w14:textId="77777777" w:rsidR="00C92979" w:rsidRPr="009D1314" w:rsidRDefault="00C92979" w:rsidP="00C92979">
            <w:pPr>
              <w:pStyle w:val="Tabletext"/>
              <w:ind w:right="-141"/>
            </w:pPr>
          </w:p>
        </w:tc>
        <w:tc>
          <w:tcPr>
            <w:tcW w:w="1831" w:type="dxa"/>
          </w:tcPr>
          <w:p w14:paraId="54B76350" w14:textId="77777777" w:rsidR="00C92979" w:rsidRPr="009D1314" w:rsidRDefault="00C92979" w:rsidP="00C92979">
            <w:pPr>
              <w:pStyle w:val="Tabletext"/>
              <w:ind w:right="-141"/>
            </w:pPr>
          </w:p>
        </w:tc>
        <w:tc>
          <w:tcPr>
            <w:tcW w:w="3969" w:type="dxa"/>
          </w:tcPr>
          <w:p w14:paraId="1A69C630" w14:textId="32E5955E" w:rsidR="00C92979" w:rsidRPr="009D1314" w:rsidRDefault="00C92979" w:rsidP="00C92979">
            <w:pPr>
              <w:pStyle w:val="Tabletext"/>
              <w:rPr>
                <w:szCs w:val="18"/>
              </w:rPr>
            </w:pPr>
            <w:r w:rsidRPr="009D1314">
              <w:t>HEAD_OFFICE_STATE</w:t>
            </w:r>
          </w:p>
        </w:tc>
        <w:tc>
          <w:tcPr>
            <w:tcW w:w="283" w:type="dxa"/>
          </w:tcPr>
          <w:p w14:paraId="66E4D5E9" w14:textId="77777777" w:rsidR="00C92979" w:rsidRPr="009D1314" w:rsidRDefault="00C92979" w:rsidP="00C92979">
            <w:pPr>
              <w:pStyle w:val="Tabletext"/>
              <w:ind w:right="-108"/>
              <w:rPr>
                <w:szCs w:val="18"/>
              </w:rPr>
            </w:pPr>
          </w:p>
        </w:tc>
        <w:tc>
          <w:tcPr>
            <w:tcW w:w="5103" w:type="dxa"/>
            <w:shd w:val="clear" w:color="auto" w:fill="auto"/>
          </w:tcPr>
          <w:p w14:paraId="73EF2781" w14:textId="130093DD" w:rsidR="00C92979" w:rsidRPr="009D1314" w:rsidRDefault="00C92979" w:rsidP="00C92979">
            <w:pPr>
              <w:pStyle w:val="Tabletext"/>
            </w:pPr>
            <w:r w:rsidRPr="009D1314">
              <w:rPr>
                <w:szCs w:val="18"/>
              </w:rPr>
              <w:t xml:space="preserve">Replaced by </w:t>
            </w:r>
            <w:r w:rsidRPr="009D1314">
              <w:t>HEAD_OFFICE_STATE_ID</w:t>
            </w:r>
          </w:p>
        </w:tc>
      </w:tr>
      <w:tr w:rsidR="00220D54" w:rsidRPr="009D1314" w14:paraId="1C8B28A3" w14:textId="77777777" w:rsidTr="006B500D">
        <w:trPr>
          <w:cantSplit/>
        </w:trPr>
        <w:tc>
          <w:tcPr>
            <w:tcW w:w="885" w:type="dxa"/>
            <w:shd w:val="clear" w:color="auto" w:fill="auto"/>
          </w:tcPr>
          <w:p w14:paraId="22E052CB" w14:textId="77777777" w:rsidR="00220D54" w:rsidRPr="009D1314" w:rsidRDefault="00220D54" w:rsidP="00220D54">
            <w:pPr>
              <w:pStyle w:val="Tabletext"/>
            </w:pPr>
          </w:p>
        </w:tc>
        <w:tc>
          <w:tcPr>
            <w:tcW w:w="1429" w:type="dxa"/>
          </w:tcPr>
          <w:p w14:paraId="12D4FC8E" w14:textId="77777777" w:rsidR="00220D54" w:rsidRPr="009D1314" w:rsidRDefault="00220D54" w:rsidP="00220D54">
            <w:pPr>
              <w:pStyle w:val="Tabletext"/>
              <w:ind w:right="-141"/>
            </w:pPr>
          </w:p>
        </w:tc>
        <w:tc>
          <w:tcPr>
            <w:tcW w:w="1831" w:type="dxa"/>
          </w:tcPr>
          <w:p w14:paraId="0FE9A004" w14:textId="77777777" w:rsidR="00220D54" w:rsidRPr="009D1314" w:rsidRDefault="00220D54" w:rsidP="00220D54">
            <w:pPr>
              <w:pStyle w:val="Tabletext"/>
              <w:ind w:right="-141"/>
            </w:pPr>
          </w:p>
        </w:tc>
        <w:tc>
          <w:tcPr>
            <w:tcW w:w="3969" w:type="dxa"/>
          </w:tcPr>
          <w:p w14:paraId="10AC776C" w14:textId="6D497D77" w:rsidR="00220D54" w:rsidRPr="009D1314" w:rsidRDefault="00220D54" w:rsidP="00220D54">
            <w:pPr>
              <w:pStyle w:val="Tabletext"/>
            </w:pPr>
            <w:r w:rsidRPr="009D1314">
              <w:t>DELIVERY_LOCATION_STATE</w:t>
            </w:r>
          </w:p>
        </w:tc>
        <w:tc>
          <w:tcPr>
            <w:tcW w:w="283" w:type="dxa"/>
          </w:tcPr>
          <w:p w14:paraId="436E2607" w14:textId="77777777" w:rsidR="00220D54" w:rsidRPr="009D1314" w:rsidRDefault="00220D54" w:rsidP="00220D54">
            <w:pPr>
              <w:pStyle w:val="Tabletext"/>
              <w:ind w:right="-108"/>
              <w:rPr>
                <w:szCs w:val="18"/>
              </w:rPr>
            </w:pPr>
          </w:p>
        </w:tc>
        <w:tc>
          <w:tcPr>
            <w:tcW w:w="5103" w:type="dxa"/>
            <w:shd w:val="clear" w:color="auto" w:fill="auto"/>
          </w:tcPr>
          <w:p w14:paraId="73B5B26E" w14:textId="5E9BC69D" w:rsidR="00220D54" w:rsidRPr="009D1314" w:rsidRDefault="00220D54" w:rsidP="00220D54">
            <w:pPr>
              <w:pStyle w:val="Tabletext"/>
              <w:rPr>
                <w:szCs w:val="18"/>
              </w:rPr>
            </w:pPr>
            <w:r w:rsidRPr="009D1314">
              <w:t>Replaced by DEL_LOC_STATE_ID</w:t>
            </w:r>
          </w:p>
        </w:tc>
      </w:tr>
      <w:tr w:rsidR="00220D54" w:rsidRPr="009D1314" w14:paraId="75150450" w14:textId="77777777" w:rsidTr="006B500D">
        <w:trPr>
          <w:cantSplit/>
        </w:trPr>
        <w:tc>
          <w:tcPr>
            <w:tcW w:w="885" w:type="dxa"/>
            <w:shd w:val="clear" w:color="auto" w:fill="auto"/>
          </w:tcPr>
          <w:p w14:paraId="0FB94969" w14:textId="77777777" w:rsidR="00220D54" w:rsidRPr="009D1314" w:rsidRDefault="00220D54" w:rsidP="00220D54">
            <w:pPr>
              <w:pStyle w:val="Tabletext"/>
            </w:pPr>
          </w:p>
        </w:tc>
        <w:tc>
          <w:tcPr>
            <w:tcW w:w="1429" w:type="dxa"/>
          </w:tcPr>
          <w:p w14:paraId="5241FBBD" w14:textId="77777777" w:rsidR="00220D54" w:rsidRPr="009D1314" w:rsidRDefault="00220D54" w:rsidP="00220D54">
            <w:pPr>
              <w:pStyle w:val="Tabletext"/>
              <w:ind w:right="-141"/>
            </w:pPr>
          </w:p>
        </w:tc>
        <w:tc>
          <w:tcPr>
            <w:tcW w:w="1831" w:type="dxa"/>
          </w:tcPr>
          <w:p w14:paraId="48635D26" w14:textId="77777777" w:rsidR="00220D54" w:rsidRPr="009D1314" w:rsidRDefault="00220D54" w:rsidP="00220D54">
            <w:pPr>
              <w:pStyle w:val="Tabletext"/>
              <w:ind w:right="-141"/>
            </w:pPr>
          </w:p>
        </w:tc>
        <w:tc>
          <w:tcPr>
            <w:tcW w:w="3969" w:type="dxa"/>
          </w:tcPr>
          <w:p w14:paraId="26F94C54" w14:textId="375F20D6" w:rsidR="00220D54" w:rsidRPr="009D1314" w:rsidRDefault="00220D54" w:rsidP="00220D54">
            <w:pPr>
              <w:pStyle w:val="Tabletext"/>
            </w:pPr>
            <w:r w:rsidRPr="009D1314">
              <w:t>DELIVERY_LOCATION_SA4</w:t>
            </w:r>
          </w:p>
        </w:tc>
        <w:tc>
          <w:tcPr>
            <w:tcW w:w="283" w:type="dxa"/>
          </w:tcPr>
          <w:p w14:paraId="44F1FDF8" w14:textId="77777777" w:rsidR="00220D54" w:rsidRPr="009D1314" w:rsidRDefault="00220D54" w:rsidP="00220D54">
            <w:pPr>
              <w:pStyle w:val="Tabletext"/>
              <w:ind w:right="-108"/>
              <w:rPr>
                <w:szCs w:val="18"/>
              </w:rPr>
            </w:pPr>
          </w:p>
        </w:tc>
        <w:tc>
          <w:tcPr>
            <w:tcW w:w="5103" w:type="dxa"/>
            <w:shd w:val="clear" w:color="auto" w:fill="auto"/>
          </w:tcPr>
          <w:p w14:paraId="12A8E990" w14:textId="797C9453" w:rsidR="00220D54" w:rsidRPr="009D1314" w:rsidRDefault="00220D54" w:rsidP="00220D54">
            <w:pPr>
              <w:pStyle w:val="Tabletext"/>
              <w:rPr>
                <w:szCs w:val="18"/>
              </w:rPr>
            </w:pPr>
            <w:r w:rsidRPr="009D1314">
              <w:t>Replaced by DEL_LOC_SA4</w:t>
            </w:r>
          </w:p>
        </w:tc>
      </w:tr>
      <w:tr w:rsidR="00C92979" w:rsidRPr="009D1314" w14:paraId="33A97AD1" w14:textId="77777777" w:rsidTr="006B500D">
        <w:trPr>
          <w:cantSplit/>
        </w:trPr>
        <w:tc>
          <w:tcPr>
            <w:tcW w:w="885" w:type="dxa"/>
            <w:shd w:val="clear" w:color="auto" w:fill="auto"/>
          </w:tcPr>
          <w:p w14:paraId="3B61040D" w14:textId="77777777" w:rsidR="00C92979" w:rsidRPr="009D1314" w:rsidRDefault="00C92979" w:rsidP="00C92979">
            <w:pPr>
              <w:pStyle w:val="Tabletext"/>
            </w:pPr>
          </w:p>
        </w:tc>
        <w:tc>
          <w:tcPr>
            <w:tcW w:w="1429" w:type="dxa"/>
          </w:tcPr>
          <w:p w14:paraId="13E52B23" w14:textId="77777777" w:rsidR="00C92979" w:rsidRPr="009D1314" w:rsidRDefault="00C92979" w:rsidP="00C92979">
            <w:pPr>
              <w:pStyle w:val="Tabletext"/>
              <w:ind w:right="-141"/>
            </w:pPr>
          </w:p>
        </w:tc>
        <w:tc>
          <w:tcPr>
            <w:tcW w:w="1831" w:type="dxa"/>
          </w:tcPr>
          <w:p w14:paraId="59B48AF8" w14:textId="77777777" w:rsidR="00C92979" w:rsidRPr="009D1314" w:rsidRDefault="00C92979" w:rsidP="00C92979">
            <w:pPr>
              <w:pStyle w:val="Tabletext"/>
              <w:ind w:right="-141"/>
            </w:pPr>
          </w:p>
        </w:tc>
        <w:tc>
          <w:tcPr>
            <w:tcW w:w="3969" w:type="dxa"/>
          </w:tcPr>
          <w:p w14:paraId="7E444134" w14:textId="56CFBE3B" w:rsidR="00C92979" w:rsidRPr="009D1314" w:rsidRDefault="00C92979" w:rsidP="00C92979">
            <w:pPr>
              <w:pStyle w:val="Tabletext"/>
              <w:rPr>
                <w:szCs w:val="18"/>
              </w:rPr>
            </w:pPr>
            <w:r w:rsidRPr="009D1314">
              <w:rPr>
                <w:i/>
                <w:iCs/>
                <w:szCs w:val="18"/>
              </w:rPr>
              <w:t>Variables added</w:t>
            </w:r>
          </w:p>
        </w:tc>
        <w:tc>
          <w:tcPr>
            <w:tcW w:w="283" w:type="dxa"/>
          </w:tcPr>
          <w:p w14:paraId="1B86646D" w14:textId="77777777" w:rsidR="00C92979" w:rsidRPr="009D1314" w:rsidRDefault="00C92979" w:rsidP="00C92979">
            <w:pPr>
              <w:pStyle w:val="Tabletext"/>
              <w:ind w:right="-108"/>
              <w:rPr>
                <w:szCs w:val="18"/>
              </w:rPr>
            </w:pPr>
          </w:p>
        </w:tc>
        <w:tc>
          <w:tcPr>
            <w:tcW w:w="5103" w:type="dxa"/>
            <w:shd w:val="clear" w:color="auto" w:fill="auto"/>
          </w:tcPr>
          <w:p w14:paraId="0DC758E1" w14:textId="77777777" w:rsidR="00C92979" w:rsidRPr="009D1314" w:rsidRDefault="00C92979" w:rsidP="00C92979">
            <w:pPr>
              <w:pStyle w:val="Tabletext"/>
            </w:pPr>
          </w:p>
        </w:tc>
      </w:tr>
      <w:tr w:rsidR="00C92979" w:rsidRPr="009D1314" w14:paraId="62158258" w14:textId="77777777" w:rsidTr="006B500D">
        <w:trPr>
          <w:cantSplit/>
        </w:trPr>
        <w:tc>
          <w:tcPr>
            <w:tcW w:w="885" w:type="dxa"/>
            <w:shd w:val="clear" w:color="auto" w:fill="auto"/>
          </w:tcPr>
          <w:p w14:paraId="233D10B2" w14:textId="77777777" w:rsidR="00C92979" w:rsidRPr="009D1314" w:rsidRDefault="00C92979" w:rsidP="00C92979">
            <w:pPr>
              <w:pStyle w:val="Tabletext"/>
            </w:pPr>
          </w:p>
        </w:tc>
        <w:tc>
          <w:tcPr>
            <w:tcW w:w="1429" w:type="dxa"/>
          </w:tcPr>
          <w:p w14:paraId="78B65454" w14:textId="77777777" w:rsidR="00C92979" w:rsidRPr="009D1314" w:rsidRDefault="00C92979" w:rsidP="00C92979">
            <w:pPr>
              <w:pStyle w:val="Tabletext"/>
              <w:ind w:right="-141"/>
            </w:pPr>
          </w:p>
        </w:tc>
        <w:tc>
          <w:tcPr>
            <w:tcW w:w="1831" w:type="dxa"/>
          </w:tcPr>
          <w:p w14:paraId="05CE084A" w14:textId="77777777" w:rsidR="00C92979" w:rsidRPr="009D1314" w:rsidRDefault="00C92979" w:rsidP="00C92979">
            <w:pPr>
              <w:pStyle w:val="Tabletext"/>
              <w:ind w:right="-141"/>
            </w:pPr>
          </w:p>
        </w:tc>
        <w:tc>
          <w:tcPr>
            <w:tcW w:w="3969" w:type="dxa"/>
          </w:tcPr>
          <w:p w14:paraId="4C20B667" w14:textId="7AC1C38F" w:rsidR="00C92979" w:rsidRPr="009D1314" w:rsidRDefault="00C92979" w:rsidP="00C92979">
            <w:pPr>
              <w:pStyle w:val="Tabletext"/>
              <w:rPr>
                <w:szCs w:val="18"/>
              </w:rPr>
            </w:pPr>
            <w:r w:rsidRPr="009D1314">
              <w:t>DISAB_TYPE_FG_11</w:t>
            </w:r>
          </w:p>
        </w:tc>
        <w:tc>
          <w:tcPr>
            <w:tcW w:w="283" w:type="dxa"/>
          </w:tcPr>
          <w:p w14:paraId="1E027E1D" w14:textId="77777777" w:rsidR="00C92979" w:rsidRPr="009D1314" w:rsidRDefault="00C92979" w:rsidP="00C92979">
            <w:pPr>
              <w:pStyle w:val="Tabletext"/>
              <w:ind w:right="-108"/>
              <w:rPr>
                <w:szCs w:val="18"/>
              </w:rPr>
            </w:pPr>
          </w:p>
        </w:tc>
        <w:tc>
          <w:tcPr>
            <w:tcW w:w="5103" w:type="dxa"/>
            <w:shd w:val="clear" w:color="auto" w:fill="auto"/>
          </w:tcPr>
          <w:p w14:paraId="60ACD934" w14:textId="767834E4" w:rsidR="00C92979" w:rsidRPr="009D1314" w:rsidRDefault="00C92979" w:rsidP="00C92979">
            <w:pPr>
              <w:pStyle w:val="Tabletext"/>
            </w:pPr>
            <w:r w:rsidRPr="009D1314">
              <w:t>Disability type ID 11: Hearing/Deaf</w:t>
            </w:r>
          </w:p>
        </w:tc>
      </w:tr>
      <w:tr w:rsidR="00C92979" w:rsidRPr="009D1314" w14:paraId="79E0B300" w14:textId="77777777" w:rsidTr="006B500D">
        <w:trPr>
          <w:cantSplit/>
        </w:trPr>
        <w:tc>
          <w:tcPr>
            <w:tcW w:w="885" w:type="dxa"/>
            <w:shd w:val="clear" w:color="auto" w:fill="auto"/>
          </w:tcPr>
          <w:p w14:paraId="0ED16CC7" w14:textId="77777777" w:rsidR="00C92979" w:rsidRPr="009D1314" w:rsidRDefault="00C92979" w:rsidP="00C92979">
            <w:pPr>
              <w:pStyle w:val="Tabletext"/>
            </w:pPr>
          </w:p>
        </w:tc>
        <w:tc>
          <w:tcPr>
            <w:tcW w:w="1429" w:type="dxa"/>
          </w:tcPr>
          <w:p w14:paraId="1346BFAC" w14:textId="77777777" w:rsidR="00C92979" w:rsidRPr="009D1314" w:rsidRDefault="00C92979" w:rsidP="00C92979">
            <w:pPr>
              <w:pStyle w:val="Tabletext"/>
              <w:ind w:right="-141"/>
            </w:pPr>
          </w:p>
        </w:tc>
        <w:tc>
          <w:tcPr>
            <w:tcW w:w="1831" w:type="dxa"/>
          </w:tcPr>
          <w:p w14:paraId="1C33F7DD" w14:textId="77777777" w:rsidR="00C92979" w:rsidRPr="009D1314" w:rsidRDefault="00C92979" w:rsidP="00C92979">
            <w:pPr>
              <w:pStyle w:val="Tabletext"/>
              <w:ind w:right="-141"/>
            </w:pPr>
          </w:p>
        </w:tc>
        <w:tc>
          <w:tcPr>
            <w:tcW w:w="3969" w:type="dxa"/>
          </w:tcPr>
          <w:p w14:paraId="10B88C9D" w14:textId="7C91F70D" w:rsidR="00C92979" w:rsidRPr="009D1314" w:rsidRDefault="00C92979" w:rsidP="00C92979">
            <w:pPr>
              <w:pStyle w:val="Tabletext"/>
              <w:rPr>
                <w:szCs w:val="18"/>
              </w:rPr>
            </w:pPr>
            <w:r w:rsidRPr="009D1314">
              <w:t>DISAB_TYPE_FG_12</w:t>
            </w:r>
          </w:p>
        </w:tc>
        <w:tc>
          <w:tcPr>
            <w:tcW w:w="283" w:type="dxa"/>
          </w:tcPr>
          <w:p w14:paraId="12F726C6" w14:textId="77777777" w:rsidR="00C92979" w:rsidRPr="009D1314" w:rsidRDefault="00C92979" w:rsidP="00C92979">
            <w:pPr>
              <w:pStyle w:val="Tabletext"/>
              <w:ind w:right="-108"/>
              <w:rPr>
                <w:szCs w:val="18"/>
              </w:rPr>
            </w:pPr>
          </w:p>
        </w:tc>
        <w:tc>
          <w:tcPr>
            <w:tcW w:w="5103" w:type="dxa"/>
            <w:shd w:val="clear" w:color="auto" w:fill="auto"/>
          </w:tcPr>
          <w:p w14:paraId="2E973533" w14:textId="06BFA10B" w:rsidR="00C92979" w:rsidRPr="009D1314" w:rsidRDefault="00C92979" w:rsidP="00C92979">
            <w:pPr>
              <w:pStyle w:val="Tabletext"/>
            </w:pPr>
            <w:r w:rsidRPr="009D1314">
              <w:t>Disability type ID 12: Physical</w:t>
            </w:r>
          </w:p>
        </w:tc>
      </w:tr>
      <w:tr w:rsidR="00C92979" w:rsidRPr="009D1314" w14:paraId="39176218" w14:textId="77777777" w:rsidTr="006B500D">
        <w:trPr>
          <w:cantSplit/>
        </w:trPr>
        <w:tc>
          <w:tcPr>
            <w:tcW w:w="885" w:type="dxa"/>
            <w:shd w:val="clear" w:color="auto" w:fill="auto"/>
          </w:tcPr>
          <w:p w14:paraId="58B9B0B6" w14:textId="77777777" w:rsidR="00C92979" w:rsidRPr="009D1314" w:rsidRDefault="00C92979" w:rsidP="00C92979">
            <w:pPr>
              <w:pStyle w:val="Tabletext"/>
            </w:pPr>
          </w:p>
        </w:tc>
        <w:tc>
          <w:tcPr>
            <w:tcW w:w="1429" w:type="dxa"/>
          </w:tcPr>
          <w:p w14:paraId="66BD120D" w14:textId="77777777" w:rsidR="00C92979" w:rsidRPr="009D1314" w:rsidRDefault="00C92979" w:rsidP="00C92979">
            <w:pPr>
              <w:pStyle w:val="Tabletext"/>
              <w:ind w:right="-141"/>
            </w:pPr>
          </w:p>
        </w:tc>
        <w:tc>
          <w:tcPr>
            <w:tcW w:w="1831" w:type="dxa"/>
          </w:tcPr>
          <w:p w14:paraId="7E6A780D" w14:textId="77777777" w:rsidR="00C92979" w:rsidRPr="009D1314" w:rsidRDefault="00C92979" w:rsidP="00C92979">
            <w:pPr>
              <w:pStyle w:val="Tabletext"/>
              <w:ind w:right="-141"/>
            </w:pPr>
          </w:p>
        </w:tc>
        <w:tc>
          <w:tcPr>
            <w:tcW w:w="3969" w:type="dxa"/>
          </w:tcPr>
          <w:p w14:paraId="558C8A2D" w14:textId="0091C518" w:rsidR="00C92979" w:rsidRPr="009D1314" w:rsidRDefault="00C92979" w:rsidP="00C92979">
            <w:pPr>
              <w:pStyle w:val="Tabletext"/>
              <w:rPr>
                <w:szCs w:val="18"/>
              </w:rPr>
            </w:pPr>
            <w:r w:rsidRPr="009D1314">
              <w:t>DISAB_TYPE_FG_13</w:t>
            </w:r>
          </w:p>
        </w:tc>
        <w:tc>
          <w:tcPr>
            <w:tcW w:w="283" w:type="dxa"/>
          </w:tcPr>
          <w:p w14:paraId="0B9DB924" w14:textId="77777777" w:rsidR="00C92979" w:rsidRPr="009D1314" w:rsidRDefault="00C92979" w:rsidP="00C92979">
            <w:pPr>
              <w:pStyle w:val="Tabletext"/>
              <w:ind w:right="-108"/>
              <w:rPr>
                <w:szCs w:val="18"/>
              </w:rPr>
            </w:pPr>
          </w:p>
        </w:tc>
        <w:tc>
          <w:tcPr>
            <w:tcW w:w="5103" w:type="dxa"/>
            <w:shd w:val="clear" w:color="auto" w:fill="auto"/>
          </w:tcPr>
          <w:p w14:paraId="3CD456EC" w14:textId="7342CFA1" w:rsidR="00C92979" w:rsidRPr="009D1314" w:rsidRDefault="00C92979" w:rsidP="00C92979">
            <w:pPr>
              <w:pStyle w:val="Tabletext"/>
            </w:pPr>
            <w:r w:rsidRPr="009D1314">
              <w:t>Disability type ID 13: Intellectual</w:t>
            </w:r>
          </w:p>
        </w:tc>
      </w:tr>
      <w:tr w:rsidR="00C92979" w:rsidRPr="009D1314" w14:paraId="02FE5D1E" w14:textId="77777777" w:rsidTr="006B500D">
        <w:trPr>
          <w:cantSplit/>
        </w:trPr>
        <w:tc>
          <w:tcPr>
            <w:tcW w:w="885" w:type="dxa"/>
            <w:shd w:val="clear" w:color="auto" w:fill="auto"/>
          </w:tcPr>
          <w:p w14:paraId="5EB98F75" w14:textId="77777777" w:rsidR="00C92979" w:rsidRPr="009D1314" w:rsidRDefault="00C92979" w:rsidP="00C92979">
            <w:pPr>
              <w:pStyle w:val="Tabletext"/>
            </w:pPr>
          </w:p>
        </w:tc>
        <w:tc>
          <w:tcPr>
            <w:tcW w:w="1429" w:type="dxa"/>
          </w:tcPr>
          <w:p w14:paraId="0FC15A71" w14:textId="77777777" w:rsidR="00C92979" w:rsidRPr="009D1314" w:rsidRDefault="00C92979" w:rsidP="00C92979">
            <w:pPr>
              <w:pStyle w:val="Tabletext"/>
              <w:ind w:right="-141"/>
            </w:pPr>
          </w:p>
        </w:tc>
        <w:tc>
          <w:tcPr>
            <w:tcW w:w="1831" w:type="dxa"/>
          </w:tcPr>
          <w:p w14:paraId="07B759DA" w14:textId="77777777" w:rsidR="00C92979" w:rsidRPr="009D1314" w:rsidRDefault="00C92979" w:rsidP="00C92979">
            <w:pPr>
              <w:pStyle w:val="Tabletext"/>
              <w:ind w:right="-141"/>
            </w:pPr>
          </w:p>
        </w:tc>
        <w:tc>
          <w:tcPr>
            <w:tcW w:w="3969" w:type="dxa"/>
          </w:tcPr>
          <w:p w14:paraId="1FFEA789" w14:textId="6524503E" w:rsidR="00C92979" w:rsidRPr="009D1314" w:rsidRDefault="00C92979" w:rsidP="00C92979">
            <w:pPr>
              <w:pStyle w:val="Tabletext"/>
              <w:rPr>
                <w:szCs w:val="18"/>
              </w:rPr>
            </w:pPr>
            <w:r w:rsidRPr="009D1314">
              <w:t>DISAB_TYPE_FG_14</w:t>
            </w:r>
          </w:p>
        </w:tc>
        <w:tc>
          <w:tcPr>
            <w:tcW w:w="283" w:type="dxa"/>
          </w:tcPr>
          <w:p w14:paraId="076DF41C" w14:textId="77777777" w:rsidR="00C92979" w:rsidRPr="009D1314" w:rsidRDefault="00C92979" w:rsidP="00C92979">
            <w:pPr>
              <w:pStyle w:val="Tabletext"/>
              <w:ind w:right="-108"/>
              <w:rPr>
                <w:szCs w:val="18"/>
              </w:rPr>
            </w:pPr>
          </w:p>
        </w:tc>
        <w:tc>
          <w:tcPr>
            <w:tcW w:w="5103" w:type="dxa"/>
            <w:shd w:val="clear" w:color="auto" w:fill="auto"/>
          </w:tcPr>
          <w:p w14:paraId="203A98A3" w14:textId="3D275089" w:rsidR="00C92979" w:rsidRPr="009D1314" w:rsidRDefault="00C92979" w:rsidP="00C92979">
            <w:pPr>
              <w:pStyle w:val="Tabletext"/>
            </w:pPr>
            <w:r w:rsidRPr="009D1314">
              <w:t>Disability type ID 14: Learning</w:t>
            </w:r>
          </w:p>
        </w:tc>
      </w:tr>
      <w:tr w:rsidR="00C92979" w:rsidRPr="009D1314" w14:paraId="744F6ADD" w14:textId="77777777" w:rsidTr="006B500D">
        <w:trPr>
          <w:cantSplit/>
        </w:trPr>
        <w:tc>
          <w:tcPr>
            <w:tcW w:w="885" w:type="dxa"/>
            <w:shd w:val="clear" w:color="auto" w:fill="auto"/>
          </w:tcPr>
          <w:p w14:paraId="4C3D0779" w14:textId="77777777" w:rsidR="00C92979" w:rsidRPr="009D1314" w:rsidRDefault="00C92979" w:rsidP="00C92979">
            <w:pPr>
              <w:pStyle w:val="Tabletext"/>
            </w:pPr>
          </w:p>
        </w:tc>
        <w:tc>
          <w:tcPr>
            <w:tcW w:w="1429" w:type="dxa"/>
          </w:tcPr>
          <w:p w14:paraId="5C5492BF" w14:textId="77777777" w:rsidR="00C92979" w:rsidRPr="009D1314" w:rsidRDefault="00C92979" w:rsidP="00C92979">
            <w:pPr>
              <w:pStyle w:val="Tabletext"/>
              <w:ind w:right="-141"/>
            </w:pPr>
          </w:p>
        </w:tc>
        <w:tc>
          <w:tcPr>
            <w:tcW w:w="1831" w:type="dxa"/>
          </w:tcPr>
          <w:p w14:paraId="338E8D31" w14:textId="77777777" w:rsidR="00C92979" w:rsidRPr="009D1314" w:rsidRDefault="00C92979" w:rsidP="00C92979">
            <w:pPr>
              <w:pStyle w:val="Tabletext"/>
              <w:ind w:right="-141"/>
            </w:pPr>
          </w:p>
        </w:tc>
        <w:tc>
          <w:tcPr>
            <w:tcW w:w="3969" w:type="dxa"/>
          </w:tcPr>
          <w:p w14:paraId="7ECB688A" w14:textId="284974D5" w:rsidR="00C92979" w:rsidRPr="009D1314" w:rsidRDefault="00C92979" w:rsidP="00C92979">
            <w:pPr>
              <w:pStyle w:val="Tabletext"/>
              <w:rPr>
                <w:szCs w:val="18"/>
              </w:rPr>
            </w:pPr>
            <w:r w:rsidRPr="009D1314">
              <w:t>DISAB_TYPE_FG_15</w:t>
            </w:r>
          </w:p>
        </w:tc>
        <w:tc>
          <w:tcPr>
            <w:tcW w:w="283" w:type="dxa"/>
          </w:tcPr>
          <w:p w14:paraId="5C766ADF" w14:textId="77777777" w:rsidR="00C92979" w:rsidRPr="009D1314" w:rsidRDefault="00C92979" w:rsidP="00C92979">
            <w:pPr>
              <w:pStyle w:val="Tabletext"/>
              <w:ind w:right="-108"/>
              <w:rPr>
                <w:szCs w:val="18"/>
              </w:rPr>
            </w:pPr>
          </w:p>
        </w:tc>
        <w:tc>
          <w:tcPr>
            <w:tcW w:w="5103" w:type="dxa"/>
            <w:shd w:val="clear" w:color="auto" w:fill="auto"/>
          </w:tcPr>
          <w:p w14:paraId="45EEC6DA" w14:textId="2513D9C9" w:rsidR="00C92979" w:rsidRPr="009D1314" w:rsidRDefault="00C92979" w:rsidP="00C92979">
            <w:pPr>
              <w:pStyle w:val="Tabletext"/>
            </w:pPr>
            <w:r w:rsidRPr="009D1314">
              <w:t>Disability type ID 15: Mental Illness</w:t>
            </w:r>
          </w:p>
        </w:tc>
      </w:tr>
      <w:tr w:rsidR="00C92979" w:rsidRPr="009D1314" w14:paraId="5CD8C15F" w14:textId="77777777" w:rsidTr="006B500D">
        <w:trPr>
          <w:cantSplit/>
        </w:trPr>
        <w:tc>
          <w:tcPr>
            <w:tcW w:w="885" w:type="dxa"/>
            <w:shd w:val="clear" w:color="auto" w:fill="auto"/>
          </w:tcPr>
          <w:p w14:paraId="34A07EBB" w14:textId="77777777" w:rsidR="00C92979" w:rsidRPr="009D1314" w:rsidRDefault="00C92979" w:rsidP="00C92979">
            <w:pPr>
              <w:pStyle w:val="Tabletext"/>
            </w:pPr>
          </w:p>
        </w:tc>
        <w:tc>
          <w:tcPr>
            <w:tcW w:w="1429" w:type="dxa"/>
          </w:tcPr>
          <w:p w14:paraId="0C2A99B6" w14:textId="77777777" w:rsidR="00C92979" w:rsidRPr="009D1314" w:rsidRDefault="00C92979" w:rsidP="00C92979">
            <w:pPr>
              <w:pStyle w:val="Tabletext"/>
              <w:ind w:right="-141"/>
            </w:pPr>
          </w:p>
        </w:tc>
        <w:tc>
          <w:tcPr>
            <w:tcW w:w="1831" w:type="dxa"/>
          </w:tcPr>
          <w:p w14:paraId="5957A36C" w14:textId="77777777" w:rsidR="00C92979" w:rsidRPr="009D1314" w:rsidRDefault="00C92979" w:rsidP="00C92979">
            <w:pPr>
              <w:pStyle w:val="Tabletext"/>
              <w:ind w:right="-141"/>
            </w:pPr>
          </w:p>
        </w:tc>
        <w:tc>
          <w:tcPr>
            <w:tcW w:w="3969" w:type="dxa"/>
          </w:tcPr>
          <w:p w14:paraId="12254AF1" w14:textId="0596B5A9" w:rsidR="00C92979" w:rsidRPr="009D1314" w:rsidRDefault="00C92979" w:rsidP="00C92979">
            <w:pPr>
              <w:pStyle w:val="Tabletext"/>
              <w:rPr>
                <w:szCs w:val="18"/>
              </w:rPr>
            </w:pPr>
            <w:r w:rsidRPr="009D1314">
              <w:t>DISAB_TYPE_FG_16</w:t>
            </w:r>
          </w:p>
        </w:tc>
        <w:tc>
          <w:tcPr>
            <w:tcW w:w="283" w:type="dxa"/>
          </w:tcPr>
          <w:p w14:paraId="3BB8B7D3" w14:textId="77777777" w:rsidR="00C92979" w:rsidRPr="009D1314" w:rsidRDefault="00C92979" w:rsidP="00C92979">
            <w:pPr>
              <w:pStyle w:val="Tabletext"/>
              <w:ind w:right="-108"/>
              <w:rPr>
                <w:szCs w:val="18"/>
              </w:rPr>
            </w:pPr>
          </w:p>
        </w:tc>
        <w:tc>
          <w:tcPr>
            <w:tcW w:w="5103" w:type="dxa"/>
            <w:shd w:val="clear" w:color="auto" w:fill="auto"/>
          </w:tcPr>
          <w:p w14:paraId="3870DCF0" w14:textId="01C3CC5F" w:rsidR="00C92979" w:rsidRPr="009D1314" w:rsidRDefault="00C92979" w:rsidP="00C92979">
            <w:pPr>
              <w:pStyle w:val="Tabletext"/>
            </w:pPr>
            <w:r w:rsidRPr="009D1314">
              <w:t>Disability type ID 16: Acquired Brain Injury</w:t>
            </w:r>
          </w:p>
        </w:tc>
      </w:tr>
      <w:tr w:rsidR="00C92979" w:rsidRPr="009D1314" w14:paraId="4B23F90D" w14:textId="77777777" w:rsidTr="006B500D">
        <w:trPr>
          <w:cantSplit/>
        </w:trPr>
        <w:tc>
          <w:tcPr>
            <w:tcW w:w="885" w:type="dxa"/>
            <w:shd w:val="clear" w:color="auto" w:fill="auto"/>
          </w:tcPr>
          <w:p w14:paraId="72A113A3" w14:textId="77777777" w:rsidR="00C92979" w:rsidRPr="009D1314" w:rsidRDefault="00C92979" w:rsidP="00C92979">
            <w:pPr>
              <w:pStyle w:val="Tabletext"/>
            </w:pPr>
          </w:p>
        </w:tc>
        <w:tc>
          <w:tcPr>
            <w:tcW w:w="1429" w:type="dxa"/>
          </w:tcPr>
          <w:p w14:paraId="287B4E46" w14:textId="77777777" w:rsidR="00C92979" w:rsidRPr="009D1314" w:rsidRDefault="00C92979" w:rsidP="00C92979">
            <w:pPr>
              <w:pStyle w:val="Tabletext"/>
              <w:ind w:right="-141"/>
            </w:pPr>
          </w:p>
        </w:tc>
        <w:tc>
          <w:tcPr>
            <w:tcW w:w="1831" w:type="dxa"/>
          </w:tcPr>
          <w:p w14:paraId="1D76A93A" w14:textId="77777777" w:rsidR="00C92979" w:rsidRPr="009D1314" w:rsidRDefault="00C92979" w:rsidP="00C92979">
            <w:pPr>
              <w:pStyle w:val="Tabletext"/>
              <w:ind w:right="-141"/>
            </w:pPr>
          </w:p>
        </w:tc>
        <w:tc>
          <w:tcPr>
            <w:tcW w:w="3969" w:type="dxa"/>
          </w:tcPr>
          <w:p w14:paraId="6C46C8B8" w14:textId="4F83FFEC" w:rsidR="00C92979" w:rsidRPr="009D1314" w:rsidRDefault="00C92979" w:rsidP="00C92979">
            <w:pPr>
              <w:pStyle w:val="Tabletext"/>
              <w:rPr>
                <w:szCs w:val="18"/>
              </w:rPr>
            </w:pPr>
            <w:r w:rsidRPr="009D1314">
              <w:t>DISAB_TYPE_FG_17</w:t>
            </w:r>
          </w:p>
        </w:tc>
        <w:tc>
          <w:tcPr>
            <w:tcW w:w="283" w:type="dxa"/>
          </w:tcPr>
          <w:p w14:paraId="728F32F3" w14:textId="77777777" w:rsidR="00C92979" w:rsidRPr="009D1314" w:rsidRDefault="00C92979" w:rsidP="00C92979">
            <w:pPr>
              <w:pStyle w:val="Tabletext"/>
              <w:ind w:right="-108"/>
              <w:rPr>
                <w:szCs w:val="18"/>
              </w:rPr>
            </w:pPr>
          </w:p>
        </w:tc>
        <w:tc>
          <w:tcPr>
            <w:tcW w:w="5103" w:type="dxa"/>
            <w:shd w:val="clear" w:color="auto" w:fill="auto"/>
          </w:tcPr>
          <w:p w14:paraId="7AA29B12" w14:textId="15FDEF69" w:rsidR="00C92979" w:rsidRPr="009D1314" w:rsidRDefault="00C92979" w:rsidP="00C92979">
            <w:pPr>
              <w:pStyle w:val="Tabletext"/>
            </w:pPr>
            <w:r w:rsidRPr="009D1314">
              <w:t>Disability type ID 17: Vision</w:t>
            </w:r>
          </w:p>
        </w:tc>
      </w:tr>
      <w:tr w:rsidR="00C92979" w:rsidRPr="009D1314" w14:paraId="236CD156" w14:textId="77777777" w:rsidTr="006B500D">
        <w:trPr>
          <w:cantSplit/>
        </w:trPr>
        <w:tc>
          <w:tcPr>
            <w:tcW w:w="885" w:type="dxa"/>
            <w:shd w:val="clear" w:color="auto" w:fill="auto"/>
          </w:tcPr>
          <w:p w14:paraId="68B4A944" w14:textId="77777777" w:rsidR="00C92979" w:rsidRPr="009D1314" w:rsidRDefault="00C92979" w:rsidP="00C92979">
            <w:pPr>
              <w:pStyle w:val="Tabletext"/>
            </w:pPr>
          </w:p>
        </w:tc>
        <w:tc>
          <w:tcPr>
            <w:tcW w:w="1429" w:type="dxa"/>
          </w:tcPr>
          <w:p w14:paraId="75CE90A8" w14:textId="77777777" w:rsidR="00C92979" w:rsidRPr="009D1314" w:rsidRDefault="00C92979" w:rsidP="00C92979">
            <w:pPr>
              <w:pStyle w:val="Tabletext"/>
              <w:ind w:right="-141"/>
            </w:pPr>
          </w:p>
        </w:tc>
        <w:tc>
          <w:tcPr>
            <w:tcW w:w="1831" w:type="dxa"/>
          </w:tcPr>
          <w:p w14:paraId="10908002" w14:textId="77777777" w:rsidR="00C92979" w:rsidRPr="009D1314" w:rsidRDefault="00C92979" w:rsidP="00C92979">
            <w:pPr>
              <w:pStyle w:val="Tabletext"/>
              <w:ind w:right="-141"/>
            </w:pPr>
          </w:p>
        </w:tc>
        <w:tc>
          <w:tcPr>
            <w:tcW w:w="3969" w:type="dxa"/>
          </w:tcPr>
          <w:p w14:paraId="128B93B0" w14:textId="49D63E20" w:rsidR="00C92979" w:rsidRPr="009D1314" w:rsidRDefault="00C92979" w:rsidP="00C92979">
            <w:pPr>
              <w:pStyle w:val="Tabletext"/>
              <w:rPr>
                <w:szCs w:val="18"/>
              </w:rPr>
            </w:pPr>
            <w:r w:rsidRPr="009D1314">
              <w:t>DISAB_TYPE_FG_18</w:t>
            </w:r>
          </w:p>
        </w:tc>
        <w:tc>
          <w:tcPr>
            <w:tcW w:w="283" w:type="dxa"/>
          </w:tcPr>
          <w:p w14:paraId="0FAD7AF1" w14:textId="77777777" w:rsidR="00C92979" w:rsidRPr="009D1314" w:rsidRDefault="00C92979" w:rsidP="00C92979">
            <w:pPr>
              <w:pStyle w:val="Tabletext"/>
              <w:ind w:right="-108"/>
              <w:rPr>
                <w:szCs w:val="18"/>
              </w:rPr>
            </w:pPr>
          </w:p>
        </w:tc>
        <w:tc>
          <w:tcPr>
            <w:tcW w:w="5103" w:type="dxa"/>
            <w:shd w:val="clear" w:color="auto" w:fill="auto"/>
          </w:tcPr>
          <w:p w14:paraId="0D522547" w14:textId="3B1A2732" w:rsidR="00C92979" w:rsidRPr="009D1314" w:rsidRDefault="00C92979" w:rsidP="00C92979">
            <w:pPr>
              <w:pStyle w:val="Tabletext"/>
            </w:pPr>
            <w:r w:rsidRPr="009D1314">
              <w:t>Disability type ID 18: Medical Condition</w:t>
            </w:r>
          </w:p>
        </w:tc>
      </w:tr>
      <w:tr w:rsidR="00C92979" w:rsidRPr="009D1314" w14:paraId="1356F732" w14:textId="77777777" w:rsidTr="006B500D">
        <w:trPr>
          <w:cantSplit/>
        </w:trPr>
        <w:tc>
          <w:tcPr>
            <w:tcW w:w="885" w:type="dxa"/>
            <w:shd w:val="clear" w:color="auto" w:fill="auto"/>
          </w:tcPr>
          <w:p w14:paraId="7D92A1C2" w14:textId="77777777" w:rsidR="00C92979" w:rsidRPr="009D1314" w:rsidRDefault="00C92979" w:rsidP="00C92979">
            <w:pPr>
              <w:pStyle w:val="Tabletext"/>
            </w:pPr>
          </w:p>
        </w:tc>
        <w:tc>
          <w:tcPr>
            <w:tcW w:w="1429" w:type="dxa"/>
          </w:tcPr>
          <w:p w14:paraId="7D548D5A" w14:textId="77777777" w:rsidR="00C92979" w:rsidRPr="009D1314" w:rsidRDefault="00C92979" w:rsidP="00C92979">
            <w:pPr>
              <w:pStyle w:val="Tabletext"/>
              <w:ind w:right="-141"/>
            </w:pPr>
          </w:p>
        </w:tc>
        <w:tc>
          <w:tcPr>
            <w:tcW w:w="1831" w:type="dxa"/>
          </w:tcPr>
          <w:p w14:paraId="2FBFBBE5" w14:textId="77777777" w:rsidR="00C92979" w:rsidRPr="009D1314" w:rsidRDefault="00C92979" w:rsidP="00C92979">
            <w:pPr>
              <w:pStyle w:val="Tabletext"/>
              <w:ind w:right="-141"/>
            </w:pPr>
          </w:p>
        </w:tc>
        <w:tc>
          <w:tcPr>
            <w:tcW w:w="3969" w:type="dxa"/>
          </w:tcPr>
          <w:p w14:paraId="6997FFF4" w14:textId="755E6D45" w:rsidR="00C92979" w:rsidRPr="009D1314" w:rsidRDefault="00C92979" w:rsidP="00C92979">
            <w:pPr>
              <w:pStyle w:val="Tabletext"/>
              <w:rPr>
                <w:szCs w:val="18"/>
              </w:rPr>
            </w:pPr>
            <w:r w:rsidRPr="009D1314">
              <w:t>DISAB_TYPE_FG_19</w:t>
            </w:r>
          </w:p>
        </w:tc>
        <w:tc>
          <w:tcPr>
            <w:tcW w:w="283" w:type="dxa"/>
          </w:tcPr>
          <w:p w14:paraId="07432396" w14:textId="77777777" w:rsidR="00C92979" w:rsidRPr="009D1314" w:rsidRDefault="00C92979" w:rsidP="00C92979">
            <w:pPr>
              <w:pStyle w:val="Tabletext"/>
              <w:ind w:right="-108"/>
              <w:rPr>
                <w:szCs w:val="18"/>
              </w:rPr>
            </w:pPr>
          </w:p>
        </w:tc>
        <w:tc>
          <w:tcPr>
            <w:tcW w:w="5103" w:type="dxa"/>
            <w:shd w:val="clear" w:color="auto" w:fill="auto"/>
          </w:tcPr>
          <w:p w14:paraId="35B8F335" w14:textId="4292F48A" w:rsidR="00C92979" w:rsidRPr="009D1314" w:rsidRDefault="00C92979" w:rsidP="00C92979">
            <w:pPr>
              <w:pStyle w:val="Tabletext"/>
            </w:pPr>
            <w:r w:rsidRPr="009D1314">
              <w:t>Disability type ID 19: Other</w:t>
            </w:r>
          </w:p>
        </w:tc>
      </w:tr>
      <w:tr w:rsidR="00C92979" w:rsidRPr="009D1314" w14:paraId="61D2F977" w14:textId="77777777" w:rsidTr="006B500D">
        <w:trPr>
          <w:cantSplit/>
        </w:trPr>
        <w:tc>
          <w:tcPr>
            <w:tcW w:w="885" w:type="dxa"/>
            <w:shd w:val="clear" w:color="auto" w:fill="auto"/>
          </w:tcPr>
          <w:p w14:paraId="6FAE91FA" w14:textId="77777777" w:rsidR="00C92979" w:rsidRPr="009D1314" w:rsidRDefault="00C92979" w:rsidP="00C92979">
            <w:pPr>
              <w:pStyle w:val="Tabletext"/>
            </w:pPr>
          </w:p>
        </w:tc>
        <w:tc>
          <w:tcPr>
            <w:tcW w:w="1429" w:type="dxa"/>
          </w:tcPr>
          <w:p w14:paraId="1723241A" w14:textId="77777777" w:rsidR="00C92979" w:rsidRPr="009D1314" w:rsidRDefault="00C92979" w:rsidP="00C92979">
            <w:pPr>
              <w:pStyle w:val="Tabletext"/>
              <w:ind w:right="-141"/>
            </w:pPr>
          </w:p>
        </w:tc>
        <w:tc>
          <w:tcPr>
            <w:tcW w:w="1831" w:type="dxa"/>
          </w:tcPr>
          <w:p w14:paraId="3A2CABB9" w14:textId="77777777" w:rsidR="00C92979" w:rsidRPr="009D1314" w:rsidRDefault="00C92979" w:rsidP="00C92979">
            <w:pPr>
              <w:pStyle w:val="Tabletext"/>
              <w:ind w:right="-141"/>
            </w:pPr>
          </w:p>
        </w:tc>
        <w:tc>
          <w:tcPr>
            <w:tcW w:w="3969" w:type="dxa"/>
          </w:tcPr>
          <w:p w14:paraId="5EC4AD79" w14:textId="1ABC315F" w:rsidR="00C92979" w:rsidRPr="009D1314" w:rsidRDefault="00C92979" w:rsidP="00C92979">
            <w:pPr>
              <w:pStyle w:val="Tabletext"/>
              <w:rPr>
                <w:szCs w:val="18"/>
              </w:rPr>
            </w:pPr>
            <w:r w:rsidRPr="009D1314">
              <w:t>DISAB_TYPE_FG_99</w:t>
            </w:r>
          </w:p>
        </w:tc>
        <w:tc>
          <w:tcPr>
            <w:tcW w:w="283" w:type="dxa"/>
          </w:tcPr>
          <w:p w14:paraId="3A3FEFEC" w14:textId="77777777" w:rsidR="00C92979" w:rsidRPr="009D1314" w:rsidRDefault="00C92979" w:rsidP="00C92979">
            <w:pPr>
              <w:pStyle w:val="Tabletext"/>
              <w:ind w:right="-108"/>
              <w:rPr>
                <w:szCs w:val="18"/>
              </w:rPr>
            </w:pPr>
          </w:p>
        </w:tc>
        <w:tc>
          <w:tcPr>
            <w:tcW w:w="5103" w:type="dxa"/>
            <w:shd w:val="clear" w:color="auto" w:fill="auto"/>
          </w:tcPr>
          <w:p w14:paraId="41E3F8F7" w14:textId="40BEB7D1" w:rsidR="00C92979" w:rsidRPr="009D1314" w:rsidRDefault="00C92979" w:rsidP="00C92979">
            <w:pPr>
              <w:pStyle w:val="Tabletext"/>
            </w:pPr>
            <w:r w:rsidRPr="009D1314">
              <w:t>Disability type ID 99: Not Specified</w:t>
            </w:r>
          </w:p>
        </w:tc>
      </w:tr>
      <w:tr w:rsidR="00C92979" w:rsidRPr="009D1314" w14:paraId="7A82EF38" w14:textId="77777777" w:rsidTr="006B500D">
        <w:trPr>
          <w:cantSplit/>
        </w:trPr>
        <w:tc>
          <w:tcPr>
            <w:tcW w:w="885" w:type="dxa"/>
            <w:shd w:val="clear" w:color="auto" w:fill="auto"/>
          </w:tcPr>
          <w:p w14:paraId="20EF4638" w14:textId="77777777" w:rsidR="00C92979" w:rsidRPr="009D1314" w:rsidRDefault="00C92979" w:rsidP="00C92979">
            <w:pPr>
              <w:pStyle w:val="Tabletext"/>
            </w:pPr>
          </w:p>
        </w:tc>
        <w:tc>
          <w:tcPr>
            <w:tcW w:w="1429" w:type="dxa"/>
          </w:tcPr>
          <w:p w14:paraId="1665A79D" w14:textId="77777777" w:rsidR="00C92979" w:rsidRPr="009D1314" w:rsidRDefault="00C92979" w:rsidP="00C92979">
            <w:pPr>
              <w:pStyle w:val="Tabletext"/>
              <w:ind w:right="-141"/>
            </w:pPr>
          </w:p>
        </w:tc>
        <w:tc>
          <w:tcPr>
            <w:tcW w:w="1831" w:type="dxa"/>
          </w:tcPr>
          <w:p w14:paraId="54DC00A2" w14:textId="77777777" w:rsidR="00C92979" w:rsidRPr="009D1314" w:rsidRDefault="00C92979" w:rsidP="00C92979">
            <w:pPr>
              <w:pStyle w:val="Tabletext"/>
              <w:ind w:right="-141"/>
            </w:pPr>
          </w:p>
        </w:tc>
        <w:tc>
          <w:tcPr>
            <w:tcW w:w="3969" w:type="dxa"/>
          </w:tcPr>
          <w:p w14:paraId="17113573" w14:textId="6F9EB081" w:rsidR="00C92979" w:rsidRPr="009D1314" w:rsidRDefault="00C92979" w:rsidP="00C92979">
            <w:pPr>
              <w:pStyle w:val="Tabletext"/>
              <w:rPr>
                <w:szCs w:val="18"/>
              </w:rPr>
            </w:pPr>
            <w:r w:rsidRPr="009D1314">
              <w:rPr>
                <w:szCs w:val="18"/>
              </w:rPr>
              <w:t>LANG_OTHER_THAN_ENG_ID</w:t>
            </w:r>
          </w:p>
        </w:tc>
        <w:tc>
          <w:tcPr>
            <w:tcW w:w="283" w:type="dxa"/>
          </w:tcPr>
          <w:p w14:paraId="0A3C3427" w14:textId="77777777" w:rsidR="00C92979" w:rsidRPr="009D1314" w:rsidRDefault="00C92979" w:rsidP="00C92979">
            <w:pPr>
              <w:pStyle w:val="Tabletext"/>
              <w:ind w:right="-108"/>
              <w:rPr>
                <w:szCs w:val="18"/>
              </w:rPr>
            </w:pPr>
          </w:p>
        </w:tc>
        <w:tc>
          <w:tcPr>
            <w:tcW w:w="5103" w:type="dxa"/>
            <w:shd w:val="clear" w:color="auto" w:fill="auto"/>
          </w:tcPr>
          <w:p w14:paraId="42A9788F" w14:textId="35E62E10" w:rsidR="00C92979" w:rsidRPr="009D1314" w:rsidRDefault="00C92979" w:rsidP="00C92979">
            <w:pPr>
              <w:pStyle w:val="Tabletext"/>
            </w:pPr>
            <w:r w:rsidRPr="009D1314">
              <w:rPr>
                <w:szCs w:val="18"/>
              </w:rPr>
              <w:t>Language other than English spoken at home</w:t>
            </w:r>
          </w:p>
        </w:tc>
      </w:tr>
      <w:tr w:rsidR="00C92979" w:rsidRPr="009D1314" w14:paraId="3D653C03" w14:textId="77777777" w:rsidTr="006B500D">
        <w:trPr>
          <w:cantSplit/>
        </w:trPr>
        <w:tc>
          <w:tcPr>
            <w:tcW w:w="885" w:type="dxa"/>
            <w:shd w:val="clear" w:color="auto" w:fill="auto"/>
          </w:tcPr>
          <w:p w14:paraId="170B643E" w14:textId="77777777" w:rsidR="00C92979" w:rsidRPr="009D1314" w:rsidRDefault="00C92979" w:rsidP="00C92979">
            <w:pPr>
              <w:pStyle w:val="Tabletext"/>
            </w:pPr>
          </w:p>
        </w:tc>
        <w:tc>
          <w:tcPr>
            <w:tcW w:w="1429" w:type="dxa"/>
          </w:tcPr>
          <w:p w14:paraId="2B115466" w14:textId="77777777" w:rsidR="00C92979" w:rsidRPr="009D1314" w:rsidRDefault="00C92979" w:rsidP="00C92979">
            <w:pPr>
              <w:pStyle w:val="Tabletext"/>
              <w:ind w:right="-141"/>
            </w:pPr>
          </w:p>
        </w:tc>
        <w:tc>
          <w:tcPr>
            <w:tcW w:w="1831" w:type="dxa"/>
          </w:tcPr>
          <w:p w14:paraId="52DF9788" w14:textId="77777777" w:rsidR="00C92979" w:rsidRPr="009D1314" w:rsidRDefault="00C92979" w:rsidP="00C92979">
            <w:pPr>
              <w:pStyle w:val="Tabletext"/>
              <w:ind w:right="-141"/>
            </w:pPr>
          </w:p>
        </w:tc>
        <w:tc>
          <w:tcPr>
            <w:tcW w:w="3969" w:type="dxa"/>
          </w:tcPr>
          <w:p w14:paraId="66C52B5F" w14:textId="24B110CF" w:rsidR="00C92979" w:rsidRPr="009D1314" w:rsidRDefault="00C92979" w:rsidP="00C92979">
            <w:pPr>
              <w:pStyle w:val="Tabletext"/>
              <w:rPr>
                <w:szCs w:val="18"/>
              </w:rPr>
            </w:pPr>
            <w:r w:rsidRPr="009D1314">
              <w:rPr>
                <w:szCs w:val="18"/>
              </w:rPr>
              <w:t>TRAINING_ORG_OFFSHORE_FG</w:t>
            </w:r>
          </w:p>
        </w:tc>
        <w:tc>
          <w:tcPr>
            <w:tcW w:w="283" w:type="dxa"/>
          </w:tcPr>
          <w:p w14:paraId="351DDC17" w14:textId="77777777" w:rsidR="00C92979" w:rsidRPr="009D1314" w:rsidRDefault="00C92979" w:rsidP="00C92979">
            <w:pPr>
              <w:pStyle w:val="Tabletext"/>
              <w:ind w:right="-108"/>
              <w:rPr>
                <w:szCs w:val="18"/>
              </w:rPr>
            </w:pPr>
          </w:p>
        </w:tc>
        <w:tc>
          <w:tcPr>
            <w:tcW w:w="5103" w:type="dxa"/>
            <w:shd w:val="clear" w:color="auto" w:fill="auto"/>
          </w:tcPr>
          <w:p w14:paraId="55912C81" w14:textId="1EDF5695" w:rsidR="00C92979" w:rsidRPr="009D1314" w:rsidRDefault="00C92979" w:rsidP="00C92979">
            <w:pPr>
              <w:pStyle w:val="Tabletext"/>
              <w:rPr>
                <w:szCs w:val="18"/>
              </w:rPr>
            </w:pPr>
            <w:r w:rsidRPr="009D1314">
              <w:rPr>
                <w:szCs w:val="18"/>
              </w:rPr>
              <w:t>Training organisation offshore flag</w:t>
            </w:r>
          </w:p>
        </w:tc>
      </w:tr>
      <w:tr w:rsidR="00C92979" w:rsidRPr="009D1314" w14:paraId="33167AEC" w14:textId="77777777" w:rsidTr="006B500D">
        <w:trPr>
          <w:cantSplit/>
        </w:trPr>
        <w:tc>
          <w:tcPr>
            <w:tcW w:w="885" w:type="dxa"/>
            <w:shd w:val="clear" w:color="auto" w:fill="auto"/>
          </w:tcPr>
          <w:p w14:paraId="04922348" w14:textId="77777777" w:rsidR="00C92979" w:rsidRPr="009D1314" w:rsidRDefault="00C92979" w:rsidP="00C92979">
            <w:pPr>
              <w:pStyle w:val="Tabletext"/>
            </w:pPr>
          </w:p>
        </w:tc>
        <w:tc>
          <w:tcPr>
            <w:tcW w:w="1429" w:type="dxa"/>
          </w:tcPr>
          <w:p w14:paraId="756044D0" w14:textId="77777777" w:rsidR="00C92979" w:rsidRPr="009D1314" w:rsidRDefault="00C92979" w:rsidP="00C92979">
            <w:pPr>
              <w:pStyle w:val="Tabletext"/>
              <w:ind w:right="-141"/>
            </w:pPr>
          </w:p>
        </w:tc>
        <w:tc>
          <w:tcPr>
            <w:tcW w:w="1831" w:type="dxa"/>
          </w:tcPr>
          <w:p w14:paraId="093CE098" w14:textId="77777777" w:rsidR="00C92979" w:rsidRPr="009D1314" w:rsidRDefault="00C92979" w:rsidP="00C92979">
            <w:pPr>
              <w:pStyle w:val="Tabletext"/>
              <w:ind w:right="-141"/>
            </w:pPr>
          </w:p>
        </w:tc>
        <w:tc>
          <w:tcPr>
            <w:tcW w:w="3969" w:type="dxa"/>
          </w:tcPr>
          <w:p w14:paraId="7F80D299" w14:textId="28B8BE3C" w:rsidR="00C92979" w:rsidRPr="009D1314" w:rsidRDefault="00C92979" w:rsidP="00C92979">
            <w:pPr>
              <w:pStyle w:val="Tabletext"/>
              <w:rPr>
                <w:szCs w:val="18"/>
              </w:rPr>
            </w:pPr>
            <w:r w:rsidRPr="009D1314">
              <w:rPr>
                <w:szCs w:val="18"/>
              </w:rPr>
              <w:t>PROGRAM_COMMENCING_FG</w:t>
            </w:r>
          </w:p>
        </w:tc>
        <w:tc>
          <w:tcPr>
            <w:tcW w:w="283" w:type="dxa"/>
          </w:tcPr>
          <w:p w14:paraId="0C1C3E4E" w14:textId="77777777" w:rsidR="00C92979" w:rsidRPr="009D1314" w:rsidRDefault="00C92979" w:rsidP="00C92979">
            <w:pPr>
              <w:pStyle w:val="Tabletext"/>
              <w:ind w:right="-108"/>
              <w:rPr>
                <w:szCs w:val="18"/>
              </w:rPr>
            </w:pPr>
          </w:p>
        </w:tc>
        <w:tc>
          <w:tcPr>
            <w:tcW w:w="5103" w:type="dxa"/>
            <w:shd w:val="clear" w:color="auto" w:fill="auto"/>
          </w:tcPr>
          <w:p w14:paraId="328F0097" w14:textId="36BEB272" w:rsidR="00C92979" w:rsidRPr="009D1314" w:rsidRDefault="00C92979" w:rsidP="00C92979">
            <w:pPr>
              <w:pStyle w:val="Tabletext"/>
              <w:rPr>
                <w:szCs w:val="18"/>
              </w:rPr>
            </w:pPr>
            <w:r w:rsidRPr="009D1314">
              <w:rPr>
                <w:szCs w:val="18"/>
              </w:rPr>
              <w:t>Commencing program status</w:t>
            </w:r>
          </w:p>
        </w:tc>
      </w:tr>
      <w:tr w:rsidR="00C92979" w:rsidRPr="009D1314" w14:paraId="23BCC894" w14:textId="77777777" w:rsidTr="006B500D">
        <w:trPr>
          <w:cantSplit/>
        </w:trPr>
        <w:tc>
          <w:tcPr>
            <w:tcW w:w="885" w:type="dxa"/>
            <w:shd w:val="clear" w:color="auto" w:fill="auto"/>
          </w:tcPr>
          <w:p w14:paraId="2F7021CD" w14:textId="77777777" w:rsidR="00C92979" w:rsidRPr="009D1314" w:rsidRDefault="00C92979" w:rsidP="00C92979">
            <w:pPr>
              <w:pStyle w:val="Tabletext"/>
            </w:pPr>
          </w:p>
        </w:tc>
        <w:tc>
          <w:tcPr>
            <w:tcW w:w="1429" w:type="dxa"/>
          </w:tcPr>
          <w:p w14:paraId="7BCD8737" w14:textId="77777777" w:rsidR="00C92979" w:rsidRPr="009D1314" w:rsidRDefault="00C92979" w:rsidP="00C92979">
            <w:pPr>
              <w:pStyle w:val="Tabletext"/>
              <w:ind w:right="-141"/>
            </w:pPr>
          </w:p>
        </w:tc>
        <w:tc>
          <w:tcPr>
            <w:tcW w:w="1831" w:type="dxa"/>
          </w:tcPr>
          <w:p w14:paraId="16C94FB4" w14:textId="77777777" w:rsidR="00C92979" w:rsidRPr="009D1314" w:rsidRDefault="00C92979" w:rsidP="00C92979">
            <w:pPr>
              <w:pStyle w:val="Tabletext"/>
              <w:ind w:right="-141"/>
            </w:pPr>
          </w:p>
        </w:tc>
        <w:tc>
          <w:tcPr>
            <w:tcW w:w="3969" w:type="dxa"/>
          </w:tcPr>
          <w:p w14:paraId="440376A5" w14:textId="05953D59" w:rsidR="00C92979" w:rsidRPr="009D1314" w:rsidRDefault="00C92979" w:rsidP="00C92979">
            <w:pPr>
              <w:pStyle w:val="Tabletext"/>
              <w:rPr>
                <w:szCs w:val="18"/>
              </w:rPr>
            </w:pPr>
            <w:r w:rsidRPr="009D1314">
              <w:rPr>
                <w:szCs w:val="18"/>
              </w:rPr>
              <w:t>SUBJECT_FOE_ID</w:t>
            </w:r>
          </w:p>
        </w:tc>
        <w:tc>
          <w:tcPr>
            <w:tcW w:w="283" w:type="dxa"/>
          </w:tcPr>
          <w:p w14:paraId="53EB7201" w14:textId="77777777" w:rsidR="00C92979" w:rsidRPr="009D1314" w:rsidRDefault="00C92979" w:rsidP="00C92979">
            <w:pPr>
              <w:pStyle w:val="Tabletext"/>
              <w:ind w:right="-108"/>
              <w:rPr>
                <w:szCs w:val="18"/>
              </w:rPr>
            </w:pPr>
          </w:p>
        </w:tc>
        <w:tc>
          <w:tcPr>
            <w:tcW w:w="5103" w:type="dxa"/>
            <w:shd w:val="clear" w:color="auto" w:fill="auto"/>
          </w:tcPr>
          <w:p w14:paraId="0A8176F2" w14:textId="54316609" w:rsidR="00C92979" w:rsidRPr="009D1314" w:rsidRDefault="00C92979" w:rsidP="00C92979">
            <w:pPr>
              <w:pStyle w:val="Tabletext"/>
              <w:rPr>
                <w:szCs w:val="18"/>
              </w:rPr>
            </w:pPr>
            <w:r w:rsidRPr="009D1314">
              <w:rPr>
                <w:szCs w:val="18"/>
              </w:rPr>
              <w:t>Subject field of education 6-digit ID</w:t>
            </w:r>
          </w:p>
        </w:tc>
      </w:tr>
      <w:tr w:rsidR="00C92979" w:rsidRPr="009D1314" w14:paraId="32A10974" w14:textId="77777777" w:rsidTr="006B500D">
        <w:trPr>
          <w:cantSplit/>
        </w:trPr>
        <w:tc>
          <w:tcPr>
            <w:tcW w:w="885" w:type="dxa"/>
            <w:tcBorders>
              <w:bottom w:val="single" w:sz="4" w:space="0" w:color="auto"/>
            </w:tcBorders>
            <w:shd w:val="clear" w:color="auto" w:fill="auto"/>
          </w:tcPr>
          <w:p w14:paraId="00C6787B" w14:textId="77777777" w:rsidR="00C92979" w:rsidRPr="009D1314" w:rsidRDefault="00C92979" w:rsidP="00C92979">
            <w:pPr>
              <w:pStyle w:val="Tabletext"/>
            </w:pPr>
          </w:p>
        </w:tc>
        <w:tc>
          <w:tcPr>
            <w:tcW w:w="1429" w:type="dxa"/>
            <w:tcBorders>
              <w:bottom w:val="single" w:sz="4" w:space="0" w:color="auto"/>
            </w:tcBorders>
          </w:tcPr>
          <w:p w14:paraId="5908B9C9" w14:textId="77777777" w:rsidR="00C92979" w:rsidRPr="009D1314" w:rsidRDefault="00C92979" w:rsidP="00C92979">
            <w:pPr>
              <w:pStyle w:val="Tabletext"/>
              <w:ind w:right="-141"/>
            </w:pPr>
          </w:p>
        </w:tc>
        <w:tc>
          <w:tcPr>
            <w:tcW w:w="1831" w:type="dxa"/>
            <w:tcBorders>
              <w:bottom w:val="single" w:sz="4" w:space="0" w:color="auto"/>
            </w:tcBorders>
          </w:tcPr>
          <w:p w14:paraId="3ECC2937" w14:textId="77777777" w:rsidR="00C92979" w:rsidRPr="009D1314" w:rsidRDefault="00C92979" w:rsidP="00C92979">
            <w:pPr>
              <w:pStyle w:val="Tabletext"/>
              <w:ind w:right="-141"/>
            </w:pPr>
          </w:p>
        </w:tc>
        <w:tc>
          <w:tcPr>
            <w:tcW w:w="3969" w:type="dxa"/>
            <w:tcBorders>
              <w:bottom w:val="single" w:sz="4" w:space="0" w:color="auto"/>
            </w:tcBorders>
          </w:tcPr>
          <w:p w14:paraId="3955F614" w14:textId="0774B6FE" w:rsidR="00C92979" w:rsidRPr="009D1314" w:rsidRDefault="00C92979" w:rsidP="00C92979">
            <w:pPr>
              <w:pStyle w:val="Tabletext"/>
              <w:rPr>
                <w:szCs w:val="18"/>
              </w:rPr>
            </w:pPr>
            <w:r w:rsidRPr="009D1314">
              <w:rPr>
                <w:szCs w:val="18"/>
              </w:rPr>
              <w:t>STUDY_MODE</w:t>
            </w:r>
          </w:p>
        </w:tc>
        <w:tc>
          <w:tcPr>
            <w:tcW w:w="283" w:type="dxa"/>
            <w:tcBorders>
              <w:bottom w:val="single" w:sz="4" w:space="0" w:color="auto"/>
            </w:tcBorders>
          </w:tcPr>
          <w:p w14:paraId="31CE219A" w14:textId="77777777" w:rsidR="00C92979" w:rsidRPr="009D1314" w:rsidRDefault="00C92979" w:rsidP="00C92979">
            <w:pPr>
              <w:pStyle w:val="Tabletext"/>
              <w:ind w:right="-108"/>
              <w:rPr>
                <w:szCs w:val="18"/>
              </w:rPr>
            </w:pPr>
          </w:p>
        </w:tc>
        <w:tc>
          <w:tcPr>
            <w:tcW w:w="5103" w:type="dxa"/>
            <w:tcBorders>
              <w:bottom w:val="single" w:sz="4" w:space="0" w:color="auto"/>
            </w:tcBorders>
            <w:shd w:val="clear" w:color="auto" w:fill="auto"/>
          </w:tcPr>
          <w:p w14:paraId="4BEBDD99" w14:textId="57339070" w:rsidR="00C92979" w:rsidRPr="009D1314" w:rsidRDefault="00C92979" w:rsidP="00C92979">
            <w:pPr>
              <w:pStyle w:val="Tabletext"/>
              <w:rPr>
                <w:szCs w:val="18"/>
              </w:rPr>
            </w:pPr>
            <w:r w:rsidRPr="009D1314">
              <w:rPr>
                <w:szCs w:val="18"/>
              </w:rPr>
              <w:t>Study mode</w:t>
            </w:r>
          </w:p>
        </w:tc>
      </w:tr>
      <w:tr w:rsidR="00382C6B" w:rsidRPr="009D1314" w14:paraId="22927D19" w14:textId="77777777" w:rsidTr="006B500D">
        <w:trPr>
          <w:cantSplit/>
        </w:trPr>
        <w:tc>
          <w:tcPr>
            <w:tcW w:w="885" w:type="dxa"/>
            <w:tcBorders>
              <w:top w:val="single" w:sz="4" w:space="0" w:color="auto"/>
            </w:tcBorders>
            <w:shd w:val="clear" w:color="auto" w:fill="auto"/>
          </w:tcPr>
          <w:p w14:paraId="4E514200" w14:textId="04645B6C" w:rsidR="00382C6B" w:rsidRPr="009D1314" w:rsidRDefault="00382C6B" w:rsidP="00C92979">
            <w:pPr>
              <w:pStyle w:val="Tabletext"/>
            </w:pPr>
            <w:r w:rsidRPr="009D1314">
              <w:t>V3</w:t>
            </w:r>
          </w:p>
        </w:tc>
        <w:tc>
          <w:tcPr>
            <w:tcW w:w="1429" w:type="dxa"/>
            <w:tcBorders>
              <w:top w:val="single" w:sz="4" w:space="0" w:color="auto"/>
            </w:tcBorders>
          </w:tcPr>
          <w:p w14:paraId="1E5DCD66" w14:textId="1913FB01" w:rsidR="00382C6B" w:rsidRPr="009D1314" w:rsidRDefault="00382C6B" w:rsidP="00C92979">
            <w:pPr>
              <w:pStyle w:val="Tabletext"/>
              <w:ind w:right="-141"/>
            </w:pPr>
            <w:r w:rsidRPr="009D1314">
              <w:t>December 2021</w:t>
            </w:r>
          </w:p>
        </w:tc>
        <w:tc>
          <w:tcPr>
            <w:tcW w:w="11186" w:type="dxa"/>
            <w:gridSpan w:val="4"/>
            <w:tcBorders>
              <w:top w:val="single" w:sz="4" w:space="0" w:color="auto"/>
            </w:tcBorders>
          </w:tcPr>
          <w:p w14:paraId="7F81687D" w14:textId="037A3C8B" w:rsidR="00382C6B" w:rsidRPr="009D1314" w:rsidRDefault="00382C6B" w:rsidP="00C92979">
            <w:pPr>
              <w:pStyle w:val="Tabletext"/>
            </w:pPr>
            <w:r w:rsidRPr="009D1314">
              <w:rPr>
                <w:i/>
                <w:iCs/>
              </w:rPr>
              <w:t>Data updated to include: 2020 training activity; and data for newly consenting respondents.</w:t>
            </w:r>
          </w:p>
        </w:tc>
      </w:tr>
      <w:tr w:rsidR="00382C6B" w:rsidRPr="009D1314" w14:paraId="730AA292" w14:textId="77777777" w:rsidTr="006B500D">
        <w:trPr>
          <w:cantSplit/>
        </w:trPr>
        <w:tc>
          <w:tcPr>
            <w:tcW w:w="885" w:type="dxa"/>
            <w:shd w:val="clear" w:color="auto" w:fill="auto"/>
          </w:tcPr>
          <w:p w14:paraId="549B39A4" w14:textId="77777777" w:rsidR="00382C6B" w:rsidRPr="009D1314" w:rsidRDefault="00382C6B" w:rsidP="00382C6B">
            <w:pPr>
              <w:pStyle w:val="Tabletext"/>
            </w:pPr>
          </w:p>
        </w:tc>
        <w:tc>
          <w:tcPr>
            <w:tcW w:w="1429" w:type="dxa"/>
          </w:tcPr>
          <w:p w14:paraId="61FF32D3" w14:textId="77777777" w:rsidR="00382C6B" w:rsidRPr="009D1314" w:rsidRDefault="00382C6B" w:rsidP="00382C6B">
            <w:pPr>
              <w:pStyle w:val="Tabletext"/>
              <w:ind w:right="-141"/>
            </w:pPr>
          </w:p>
        </w:tc>
        <w:tc>
          <w:tcPr>
            <w:tcW w:w="1831" w:type="dxa"/>
          </w:tcPr>
          <w:p w14:paraId="164DB839" w14:textId="453A24B1" w:rsidR="00382C6B" w:rsidRPr="009D1314" w:rsidRDefault="00382C6B" w:rsidP="00382C6B">
            <w:pPr>
              <w:pStyle w:val="Tabletext"/>
              <w:ind w:right="-141"/>
            </w:pPr>
            <w:r w:rsidRPr="009D1314">
              <w:t>Completions</w:t>
            </w:r>
          </w:p>
        </w:tc>
        <w:tc>
          <w:tcPr>
            <w:tcW w:w="3969" w:type="dxa"/>
          </w:tcPr>
          <w:p w14:paraId="3EA127F1" w14:textId="425FFD4C" w:rsidR="00382C6B" w:rsidRPr="009D1314" w:rsidRDefault="00382C6B" w:rsidP="00382C6B">
            <w:pPr>
              <w:pStyle w:val="Tabletext"/>
              <w:rPr>
                <w:szCs w:val="18"/>
              </w:rPr>
            </w:pPr>
            <w:r w:rsidRPr="009D1314">
              <w:rPr>
                <w:i/>
                <w:iCs/>
                <w:szCs w:val="18"/>
              </w:rPr>
              <w:t xml:space="preserve">Variable name updated as per source data </w:t>
            </w:r>
          </w:p>
        </w:tc>
        <w:tc>
          <w:tcPr>
            <w:tcW w:w="283" w:type="dxa"/>
          </w:tcPr>
          <w:p w14:paraId="47861C18" w14:textId="77777777" w:rsidR="00382C6B" w:rsidRPr="009D1314" w:rsidRDefault="00382C6B" w:rsidP="00382C6B">
            <w:pPr>
              <w:pStyle w:val="Tabletext"/>
              <w:ind w:right="-108"/>
              <w:rPr>
                <w:szCs w:val="18"/>
              </w:rPr>
            </w:pPr>
          </w:p>
        </w:tc>
        <w:tc>
          <w:tcPr>
            <w:tcW w:w="5103" w:type="dxa"/>
            <w:shd w:val="clear" w:color="auto" w:fill="auto"/>
          </w:tcPr>
          <w:p w14:paraId="7EF0B2DC" w14:textId="77777777" w:rsidR="00382C6B" w:rsidRPr="009D1314" w:rsidRDefault="00382C6B" w:rsidP="00382C6B">
            <w:pPr>
              <w:pStyle w:val="Tabletext"/>
            </w:pPr>
          </w:p>
        </w:tc>
      </w:tr>
      <w:tr w:rsidR="00382C6B" w:rsidRPr="009D1314" w14:paraId="086FC020" w14:textId="77777777" w:rsidTr="006B500D">
        <w:trPr>
          <w:cantSplit/>
        </w:trPr>
        <w:tc>
          <w:tcPr>
            <w:tcW w:w="885" w:type="dxa"/>
            <w:shd w:val="clear" w:color="auto" w:fill="auto"/>
          </w:tcPr>
          <w:p w14:paraId="3FEE3C18" w14:textId="77777777" w:rsidR="00382C6B" w:rsidRPr="009D1314" w:rsidRDefault="00382C6B" w:rsidP="00382C6B">
            <w:pPr>
              <w:pStyle w:val="Tabletext"/>
            </w:pPr>
          </w:p>
        </w:tc>
        <w:tc>
          <w:tcPr>
            <w:tcW w:w="1429" w:type="dxa"/>
          </w:tcPr>
          <w:p w14:paraId="31844AD9" w14:textId="77777777" w:rsidR="00382C6B" w:rsidRPr="009D1314" w:rsidRDefault="00382C6B" w:rsidP="00382C6B">
            <w:pPr>
              <w:pStyle w:val="Tabletext"/>
              <w:ind w:right="-141"/>
            </w:pPr>
          </w:p>
        </w:tc>
        <w:tc>
          <w:tcPr>
            <w:tcW w:w="1831" w:type="dxa"/>
          </w:tcPr>
          <w:p w14:paraId="3B38306A" w14:textId="77777777" w:rsidR="00382C6B" w:rsidRPr="009D1314" w:rsidRDefault="00382C6B" w:rsidP="00382C6B">
            <w:pPr>
              <w:pStyle w:val="Tabletext"/>
              <w:ind w:right="-141"/>
            </w:pPr>
          </w:p>
        </w:tc>
        <w:tc>
          <w:tcPr>
            <w:tcW w:w="3969" w:type="dxa"/>
          </w:tcPr>
          <w:p w14:paraId="75A61438" w14:textId="77853009" w:rsidR="00382C6B" w:rsidRPr="009D1314" w:rsidRDefault="00382C6B" w:rsidP="00382C6B">
            <w:pPr>
              <w:pStyle w:val="Tabletext"/>
              <w:rPr>
                <w:szCs w:val="18"/>
              </w:rPr>
            </w:pPr>
            <w:r w:rsidRPr="009D1314">
              <w:rPr>
                <w:szCs w:val="18"/>
              </w:rPr>
              <w:t>INDIGENOUS_ID</w:t>
            </w:r>
          </w:p>
        </w:tc>
        <w:tc>
          <w:tcPr>
            <w:tcW w:w="283" w:type="dxa"/>
          </w:tcPr>
          <w:p w14:paraId="7F628DA5" w14:textId="77777777" w:rsidR="00382C6B" w:rsidRPr="009D1314" w:rsidRDefault="00382C6B" w:rsidP="00382C6B">
            <w:pPr>
              <w:pStyle w:val="Tabletext"/>
              <w:ind w:right="-108"/>
              <w:rPr>
                <w:szCs w:val="18"/>
              </w:rPr>
            </w:pPr>
          </w:p>
        </w:tc>
        <w:tc>
          <w:tcPr>
            <w:tcW w:w="5103" w:type="dxa"/>
            <w:shd w:val="clear" w:color="auto" w:fill="auto"/>
          </w:tcPr>
          <w:p w14:paraId="02E0E2F7" w14:textId="4B90CAE5" w:rsidR="00382C6B" w:rsidRPr="009D1314" w:rsidRDefault="00382C6B" w:rsidP="00382C6B">
            <w:pPr>
              <w:pStyle w:val="Tabletext"/>
            </w:pPr>
            <w:r w:rsidRPr="009D1314">
              <w:t>Replaced by INDIGENOUS_STATUS_ID</w:t>
            </w:r>
          </w:p>
        </w:tc>
      </w:tr>
      <w:tr w:rsidR="00382C6B" w:rsidRPr="009D1314" w14:paraId="5E6FC979" w14:textId="77777777" w:rsidTr="006B500D">
        <w:trPr>
          <w:cantSplit/>
          <w:trHeight w:val="582"/>
        </w:trPr>
        <w:tc>
          <w:tcPr>
            <w:tcW w:w="885" w:type="dxa"/>
            <w:shd w:val="clear" w:color="auto" w:fill="auto"/>
          </w:tcPr>
          <w:p w14:paraId="737E48DD" w14:textId="77777777" w:rsidR="00382C6B" w:rsidRPr="009D1314" w:rsidRDefault="00382C6B" w:rsidP="00382C6B">
            <w:pPr>
              <w:pStyle w:val="Tabletext"/>
            </w:pPr>
          </w:p>
        </w:tc>
        <w:tc>
          <w:tcPr>
            <w:tcW w:w="1429" w:type="dxa"/>
          </w:tcPr>
          <w:p w14:paraId="4EBE2EF6" w14:textId="77777777" w:rsidR="00382C6B" w:rsidRPr="009D1314" w:rsidRDefault="00382C6B" w:rsidP="00382C6B">
            <w:pPr>
              <w:pStyle w:val="Tabletext"/>
              <w:ind w:right="-141"/>
            </w:pPr>
          </w:p>
        </w:tc>
        <w:tc>
          <w:tcPr>
            <w:tcW w:w="1831" w:type="dxa"/>
          </w:tcPr>
          <w:p w14:paraId="711C63C3" w14:textId="77777777" w:rsidR="00382C6B" w:rsidRPr="009D1314" w:rsidRDefault="00382C6B" w:rsidP="00382C6B">
            <w:pPr>
              <w:pStyle w:val="Tabletext"/>
              <w:ind w:right="-141"/>
            </w:pPr>
          </w:p>
        </w:tc>
        <w:tc>
          <w:tcPr>
            <w:tcW w:w="3969" w:type="dxa"/>
          </w:tcPr>
          <w:p w14:paraId="692C2C38" w14:textId="0CC49653" w:rsidR="00382C6B" w:rsidRPr="009D1314" w:rsidRDefault="00382C6B" w:rsidP="00382C6B">
            <w:pPr>
              <w:pStyle w:val="Tabletext"/>
              <w:rPr>
                <w:szCs w:val="18"/>
              </w:rPr>
            </w:pPr>
            <w:r w:rsidRPr="009D1314">
              <w:rPr>
                <w:szCs w:val="18"/>
              </w:rPr>
              <w:t>REMOTENESS_SCORE_ID_DERIVED</w:t>
            </w:r>
          </w:p>
        </w:tc>
        <w:tc>
          <w:tcPr>
            <w:tcW w:w="283" w:type="dxa"/>
          </w:tcPr>
          <w:p w14:paraId="5EA94E43" w14:textId="77777777" w:rsidR="00382C6B" w:rsidRPr="009D1314" w:rsidRDefault="00382C6B" w:rsidP="00382C6B">
            <w:pPr>
              <w:pStyle w:val="Tabletext"/>
              <w:ind w:right="-108"/>
              <w:rPr>
                <w:szCs w:val="18"/>
              </w:rPr>
            </w:pPr>
          </w:p>
        </w:tc>
        <w:tc>
          <w:tcPr>
            <w:tcW w:w="5103" w:type="dxa"/>
            <w:shd w:val="clear" w:color="auto" w:fill="auto"/>
          </w:tcPr>
          <w:p w14:paraId="202C4C17" w14:textId="6CC7AD8A" w:rsidR="00382C6B" w:rsidRPr="009D1314" w:rsidRDefault="00382C6B" w:rsidP="00382C6B">
            <w:pPr>
              <w:pStyle w:val="Tabletext"/>
            </w:pPr>
            <w:r w:rsidRPr="009D1314">
              <w:t>Replaced by CLIENT_REMOTENESS_ID_DERIVED</w:t>
            </w:r>
          </w:p>
        </w:tc>
      </w:tr>
      <w:tr w:rsidR="00382C6B" w:rsidRPr="009D1314" w14:paraId="2D2AB477" w14:textId="77777777" w:rsidTr="006B500D">
        <w:trPr>
          <w:cantSplit/>
        </w:trPr>
        <w:tc>
          <w:tcPr>
            <w:tcW w:w="885" w:type="dxa"/>
            <w:shd w:val="clear" w:color="auto" w:fill="auto"/>
          </w:tcPr>
          <w:p w14:paraId="45B020A9" w14:textId="77777777" w:rsidR="00382C6B" w:rsidRPr="009D1314" w:rsidRDefault="00382C6B" w:rsidP="00382C6B">
            <w:pPr>
              <w:pStyle w:val="Tabletext"/>
            </w:pPr>
          </w:p>
        </w:tc>
        <w:tc>
          <w:tcPr>
            <w:tcW w:w="1429" w:type="dxa"/>
          </w:tcPr>
          <w:p w14:paraId="10E1CFF0" w14:textId="77777777" w:rsidR="00382C6B" w:rsidRPr="009D1314" w:rsidRDefault="00382C6B" w:rsidP="00382C6B">
            <w:pPr>
              <w:pStyle w:val="Tabletext"/>
              <w:ind w:right="-141"/>
            </w:pPr>
          </w:p>
        </w:tc>
        <w:tc>
          <w:tcPr>
            <w:tcW w:w="1831" w:type="dxa"/>
          </w:tcPr>
          <w:p w14:paraId="41F2DAD1" w14:textId="77777777" w:rsidR="00382C6B" w:rsidRPr="009D1314" w:rsidRDefault="00382C6B" w:rsidP="00382C6B">
            <w:pPr>
              <w:pStyle w:val="Tabletext"/>
              <w:ind w:right="-141"/>
            </w:pPr>
          </w:p>
        </w:tc>
        <w:tc>
          <w:tcPr>
            <w:tcW w:w="3969" w:type="dxa"/>
          </w:tcPr>
          <w:p w14:paraId="1CC15959" w14:textId="43597A99" w:rsidR="00382C6B" w:rsidRPr="009D1314" w:rsidRDefault="00382C6B" w:rsidP="00382C6B">
            <w:pPr>
              <w:pStyle w:val="Tabletext"/>
              <w:rPr>
                <w:szCs w:val="18"/>
              </w:rPr>
            </w:pPr>
            <w:r w:rsidRPr="009D1314">
              <w:rPr>
                <w:szCs w:val="18"/>
              </w:rPr>
              <w:t>SEIFA_IRSD_QUINTILE_DERIVED</w:t>
            </w:r>
          </w:p>
        </w:tc>
        <w:tc>
          <w:tcPr>
            <w:tcW w:w="283" w:type="dxa"/>
          </w:tcPr>
          <w:p w14:paraId="408D6181" w14:textId="77777777" w:rsidR="00382C6B" w:rsidRPr="009D1314" w:rsidRDefault="00382C6B" w:rsidP="00382C6B">
            <w:pPr>
              <w:pStyle w:val="Tabletext"/>
              <w:ind w:right="-108"/>
              <w:rPr>
                <w:szCs w:val="18"/>
              </w:rPr>
            </w:pPr>
          </w:p>
        </w:tc>
        <w:tc>
          <w:tcPr>
            <w:tcW w:w="5103" w:type="dxa"/>
            <w:shd w:val="clear" w:color="auto" w:fill="auto"/>
          </w:tcPr>
          <w:p w14:paraId="0AE27838" w14:textId="5AC115F9" w:rsidR="00382C6B" w:rsidRPr="009D1314" w:rsidRDefault="00382C6B" w:rsidP="00382C6B">
            <w:pPr>
              <w:pStyle w:val="Tabletext"/>
            </w:pPr>
            <w:r w:rsidRPr="009D1314">
              <w:t>Replaced by CLIENT_SEIFA_IRSD_QUINT_DERIVED</w:t>
            </w:r>
          </w:p>
        </w:tc>
      </w:tr>
      <w:tr w:rsidR="006B500D" w:rsidRPr="009D1314" w14:paraId="65D45F87" w14:textId="77777777" w:rsidTr="006B500D">
        <w:trPr>
          <w:cantSplit/>
        </w:trPr>
        <w:tc>
          <w:tcPr>
            <w:tcW w:w="885" w:type="dxa"/>
            <w:shd w:val="clear" w:color="auto" w:fill="auto"/>
          </w:tcPr>
          <w:p w14:paraId="0B1149A0" w14:textId="77777777" w:rsidR="006B500D" w:rsidRPr="009D1314" w:rsidRDefault="006B500D" w:rsidP="00382C6B">
            <w:pPr>
              <w:pStyle w:val="Tabletext"/>
            </w:pPr>
          </w:p>
        </w:tc>
        <w:tc>
          <w:tcPr>
            <w:tcW w:w="1429" w:type="dxa"/>
          </w:tcPr>
          <w:p w14:paraId="3142390C" w14:textId="77777777" w:rsidR="006B500D" w:rsidRPr="009D1314" w:rsidRDefault="006B500D" w:rsidP="00382C6B">
            <w:pPr>
              <w:pStyle w:val="Tabletext"/>
              <w:ind w:right="-141"/>
            </w:pPr>
          </w:p>
        </w:tc>
        <w:tc>
          <w:tcPr>
            <w:tcW w:w="1831" w:type="dxa"/>
          </w:tcPr>
          <w:p w14:paraId="5493447F" w14:textId="77777777" w:rsidR="006B500D" w:rsidRPr="009D1314" w:rsidRDefault="006B500D" w:rsidP="00382C6B">
            <w:pPr>
              <w:pStyle w:val="Tabletext"/>
              <w:ind w:right="-141"/>
            </w:pPr>
          </w:p>
        </w:tc>
        <w:tc>
          <w:tcPr>
            <w:tcW w:w="3969" w:type="dxa"/>
          </w:tcPr>
          <w:p w14:paraId="30B78C63" w14:textId="301DB9E4" w:rsidR="006B500D" w:rsidRPr="009D1314" w:rsidRDefault="006B500D" w:rsidP="00382C6B">
            <w:pPr>
              <w:pStyle w:val="Tabletext"/>
              <w:rPr>
                <w:szCs w:val="18"/>
              </w:rPr>
            </w:pPr>
            <w:r w:rsidRPr="009D1314">
              <w:rPr>
                <w:szCs w:val="18"/>
              </w:rPr>
              <w:t>RTO_KEY</w:t>
            </w:r>
          </w:p>
        </w:tc>
        <w:tc>
          <w:tcPr>
            <w:tcW w:w="283" w:type="dxa"/>
          </w:tcPr>
          <w:p w14:paraId="0C917A0D" w14:textId="77777777" w:rsidR="006B500D" w:rsidRPr="009D1314" w:rsidRDefault="006B500D" w:rsidP="00382C6B">
            <w:pPr>
              <w:pStyle w:val="Tabletext"/>
              <w:ind w:right="-108"/>
              <w:rPr>
                <w:szCs w:val="18"/>
              </w:rPr>
            </w:pPr>
          </w:p>
        </w:tc>
        <w:tc>
          <w:tcPr>
            <w:tcW w:w="5103" w:type="dxa"/>
            <w:shd w:val="clear" w:color="auto" w:fill="auto"/>
          </w:tcPr>
          <w:p w14:paraId="4403EE28" w14:textId="78E1E677" w:rsidR="006B500D" w:rsidRPr="009D1314" w:rsidRDefault="006B500D" w:rsidP="00382C6B">
            <w:pPr>
              <w:pStyle w:val="Tabletext"/>
            </w:pPr>
            <w:r w:rsidRPr="009D1314">
              <w:t>Replaced by RTO_ID_ENCRYPT</w:t>
            </w:r>
          </w:p>
        </w:tc>
      </w:tr>
      <w:tr w:rsidR="00382C6B" w:rsidRPr="009D1314" w14:paraId="5403B5B1" w14:textId="77777777" w:rsidTr="006B500D">
        <w:trPr>
          <w:cantSplit/>
        </w:trPr>
        <w:tc>
          <w:tcPr>
            <w:tcW w:w="885" w:type="dxa"/>
            <w:shd w:val="clear" w:color="auto" w:fill="auto"/>
          </w:tcPr>
          <w:p w14:paraId="7A5753F7" w14:textId="77777777" w:rsidR="00382C6B" w:rsidRPr="009D1314" w:rsidRDefault="00382C6B" w:rsidP="00382C6B">
            <w:pPr>
              <w:pStyle w:val="Tabletext"/>
            </w:pPr>
          </w:p>
        </w:tc>
        <w:tc>
          <w:tcPr>
            <w:tcW w:w="1429" w:type="dxa"/>
          </w:tcPr>
          <w:p w14:paraId="033D119C" w14:textId="77777777" w:rsidR="00382C6B" w:rsidRPr="009D1314" w:rsidRDefault="00382C6B" w:rsidP="00382C6B">
            <w:pPr>
              <w:pStyle w:val="Tabletext"/>
              <w:ind w:right="-141"/>
            </w:pPr>
          </w:p>
        </w:tc>
        <w:tc>
          <w:tcPr>
            <w:tcW w:w="1831" w:type="dxa"/>
          </w:tcPr>
          <w:p w14:paraId="58D95048" w14:textId="640659A2" w:rsidR="00382C6B" w:rsidRPr="009D1314" w:rsidRDefault="00382C6B" w:rsidP="00382C6B">
            <w:pPr>
              <w:pStyle w:val="Tabletext"/>
              <w:ind w:right="-141"/>
            </w:pPr>
            <w:r w:rsidRPr="009D1314">
              <w:t>Subject enrolments</w:t>
            </w:r>
          </w:p>
        </w:tc>
        <w:tc>
          <w:tcPr>
            <w:tcW w:w="3969" w:type="dxa"/>
          </w:tcPr>
          <w:p w14:paraId="23E9C65B" w14:textId="0BDDC7BC" w:rsidR="00382C6B" w:rsidRPr="009D1314" w:rsidRDefault="00382C6B" w:rsidP="00382C6B">
            <w:pPr>
              <w:pStyle w:val="Tabletext"/>
              <w:rPr>
                <w:szCs w:val="18"/>
              </w:rPr>
            </w:pPr>
            <w:r w:rsidRPr="009D1314">
              <w:rPr>
                <w:i/>
                <w:iCs/>
                <w:szCs w:val="18"/>
              </w:rPr>
              <w:t>Variable name updated as per source data</w:t>
            </w:r>
          </w:p>
        </w:tc>
        <w:tc>
          <w:tcPr>
            <w:tcW w:w="283" w:type="dxa"/>
          </w:tcPr>
          <w:p w14:paraId="5A6B66A0" w14:textId="77777777" w:rsidR="00382C6B" w:rsidRPr="009D1314" w:rsidRDefault="00382C6B" w:rsidP="00382C6B">
            <w:pPr>
              <w:pStyle w:val="Tabletext"/>
              <w:ind w:right="-108"/>
              <w:rPr>
                <w:szCs w:val="18"/>
              </w:rPr>
            </w:pPr>
          </w:p>
        </w:tc>
        <w:tc>
          <w:tcPr>
            <w:tcW w:w="5103" w:type="dxa"/>
            <w:shd w:val="clear" w:color="auto" w:fill="auto"/>
          </w:tcPr>
          <w:p w14:paraId="654CF299" w14:textId="56442347" w:rsidR="00382C6B" w:rsidRPr="009D1314" w:rsidRDefault="00382C6B" w:rsidP="00382C6B">
            <w:pPr>
              <w:pStyle w:val="Tabletext"/>
            </w:pPr>
          </w:p>
        </w:tc>
      </w:tr>
      <w:tr w:rsidR="00382C6B" w:rsidRPr="009D1314" w14:paraId="13972C2A" w14:textId="77777777" w:rsidTr="006B500D">
        <w:trPr>
          <w:cantSplit/>
        </w:trPr>
        <w:tc>
          <w:tcPr>
            <w:tcW w:w="885" w:type="dxa"/>
            <w:shd w:val="clear" w:color="auto" w:fill="auto"/>
          </w:tcPr>
          <w:p w14:paraId="129F4F3E" w14:textId="77777777" w:rsidR="00382C6B" w:rsidRPr="009D1314" w:rsidRDefault="00382C6B" w:rsidP="00382C6B">
            <w:pPr>
              <w:pStyle w:val="Tabletext"/>
            </w:pPr>
          </w:p>
        </w:tc>
        <w:tc>
          <w:tcPr>
            <w:tcW w:w="1429" w:type="dxa"/>
          </w:tcPr>
          <w:p w14:paraId="04AFB1AD" w14:textId="77777777" w:rsidR="00382C6B" w:rsidRPr="009D1314" w:rsidRDefault="00382C6B" w:rsidP="00382C6B">
            <w:pPr>
              <w:pStyle w:val="Tabletext"/>
              <w:ind w:right="-141"/>
            </w:pPr>
          </w:p>
        </w:tc>
        <w:tc>
          <w:tcPr>
            <w:tcW w:w="1831" w:type="dxa"/>
          </w:tcPr>
          <w:p w14:paraId="633FFD82" w14:textId="77777777" w:rsidR="00382C6B" w:rsidRPr="009D1314" w:rsidRDefault="00382C6B" w:rsidP="00382C6B">
            <w:pPr>
              <w:pStyle w:val="Tabletext"/>
              <w:ind w:right="-141"/>
            </w:pPr>
          </w:p>
        </w:tc>
        <w:tc>
          <w:tcPr>
            <w:tcW w:w="3969" w:type="dxa"/>
          </w:tcPr>
          <w:p w14:paraId="28ED3EE4" w14:textId="1926F345" w:rsidR="00382C6B" w:rsidRPr="009D1314" w:rsidRDefault="00382C6B" w:rsidP="00382C6B">
            <w:pPr>
              <w:pStyle w:val="Tabletext"/>
              <w:rPr>
                <w:szCs w:val="18"/>
              </w:rPr>
            </w:pPr>
            <w:r w:rsidRPr="009D1314">
              <w:rPr>
                <w:szCs w:val="18"/>
              </w:rPr>
              <w:t>INDIGENOUS_ID</w:t>
            </w:r>
          </w:p>
        </w:tc>
        <w:tc>
          <w:tcPr>
            <w:tcW w:w="283" w:type="dxa"/>
          </w:tcPr>
          <w:p w14:paraId="3092826D" w14:textId="77777777" w:rsidR="00382C6B" w:rsidRPr="009D1314" w:rsidRDefault="00382C6B" w:rsidP="00382C6B">
            <w:pPr>
              <w:pStyle w:val="Tabletext"/>
              <w:ind w:right="-108"/>
              <w:rPr>
                <w:szCs w:val="18"/>
              </w:rPr>
            </w:pPr>
          </w:p>
        </w:tc>
        <w:tc>
          <w:tcPr>
            <w:tcW w:w="5103" w:type="dxa"/>
            <w:shd w:val="clear" w:color="auto" w:fill="auto"/>
          </w:tcPr>
          <w:p w14:paraId="7FA26204" w14:textId="301CC373" w:rsidR="00382C6B" w:rsidRPr="009D1314" w:rsidRDefault="00382C6B" w:rsidP="00382C6B">
            <w:pPr>
              <w:pStyle w:val="Tabletext"/>
            </w:pPr>
            <w:r w:rsidRPr="009D1314">
              <w:t>Replaced by INDIGENOUS_STATUS_ID</w:t>
            </w:r>
          </w:p>
        </w:tc>
      </w:tr>
      <w:tr w:rsidR="00382C6B" w:rsidRPr="009D1314" w14:paraId="5016CE03" w14:textId="77777777" w:rsidTr="006B500D">
        <w:trPr>
          <w:cantSplit/>
          <w:trHeight w:val="60"/>
        </w:trPr>
        <w:tc>
          <w:tcPr>
            <w:tcW w:w="885" w:type="dxa"/>
            <w:shd w:val="clear" w:color="auto" w:fill="auto"/>
          </w:tcPr>
          <w:p w14:paraId="0ADB0FAC" w14:textId="77777777" w:rsidR="00382C6B" w:rsidRPr="009D1314" w:rsidRDefault="00382C6B" w:rsidP="00382C6B">
            <w:pPr>
              <w:pStyle w:val="Tabletext"/>
            </w:pPr>
          </w:p>
        </w:tc>
        <w:tc>
          <w:tcPr>
            <w:tcW w:w="1429" w:type="dxa"/>
          </w:tcPr>
          <w:p w14:paraId="10F4F25C" w14:textId="77777777" w:rsidR="00382C6B" w:rsidRPr="009D1314" w:rsidRDefault="00382C6B" w:rsidP="00382C6B">
            <w:pPr>
              <w:pStyle w:val="Tabletext"/>
              <w:ind w:right="-141"/>
            </w:pPr>
          </w:p>
        </w:tc>
        <w:tc>
          <w:tcPr>
            <w:tcW w:w="1831" w:type="dxa"/>
          </w:tcPr>
          <w:p w14:paraId="200261BB" w14:textId="77777777" w:rsidR="00382C6B" w:rsidRPr="009D1314" w:rsidRDefault="00382C6B" w:rsidP="00382C6B">
            <w:pPr>
              <w:pStyle w:val="Tabletext"/>
              <w:ind w:right="-141"/>
            </w:pPr>
          </w:p>
        </w:tc>
        <w:tc>
          <w:tcPr>
            <w:tcW w:w="3969" w:type="dxa"/>
          </w:tcPr>
          <w:p w14:paraId="166C0027" w14:textId="67FF0622" w:rsidR="00382C6B" w:rsidRPr="009D1314" w:rsidRDefault="00382C6B" w:rsidP="00382C6B">
            <w:pPr>
              <w:pStyle w:val="Tabletext"/>
              <w:rPr>
                <w:szCs w:val="18"/>
              </w:rPr>
            </w:pPr>
            <w:r w:rsidRPr="009D1314">
              <w:rPr>
                <w:szCs w:val="18"/>
              </w:rPr>
              <w:t>REMOTENESS_SCORE_ID_DERIVED</w:t>
            </w:r>
          </w:p>
        </w:tc>
        <w:tc>
          <w:tcPr>
            <w:tcW w:w="283" w:type="dxa"/>
          </w:tcPr>
          <w:p w14:paraId="484E9B01" w14:textId="77777777" w:rsidR="00382C6B" w:rsidRPr="009D1314" w:rsidRDefault="00382C6B" w:rsidP="00382C6B">
            <w:pPr>
              <w:pStyle w:val="Tabletext"/>
              <w:ind w:right="-108"/>
              <w:rPr>
                <w:szCs w:val="18"/>
              </w:rPr>
            </w:pPr>
          </w:p>
        </w:tc>
        <w:tc>
          <w:tcPr>
            <w:tcW w:w="5103" w:type="dxa"/>
            <w:shd w:val="clear" w:color="auto" w:fill="auto"/>
          </w:tcPr>
          <w:p w14:paraId="0A9D501B" w14:textId="078CF72B" w:rsidR="00382C6B" w:rsidRPr="009D1314" w:rsidRDefault="00382C6B" w:rsidP="00382C6B">
            <w:pPr>
              <w:pStyle w:val="Tabletext"/>
            </w:pPr>
            <w:r w:rsidRPr="009D1314">
              <w:t>Replaced by CLIENT_REMOTENESS_ID_DERIVED</w:t>
            </w:r>
          </w:p>
        </w:tc>
      </w:tr>
      <w:tr w:rsidR="00382C6B" w:rsidRPr="009D1314" w14:paraId="4B304BC9" w14:textId="77777777" w:rsidTr="006B500D">
        <w:trPr>
          <w:cantSplit/>
        </w:trPr>
        <w:tc>
          <w:tcPr>
            <w:tcW w:w="885" w:type="dxa"/>
            <w:shd w:val="clear" w:color="auto" w:fill="auto"/>
          </w:tcPr>
          <w:p w14:paraId="29D0D6DE" w14:textId="77777777" w:rsidR="00382C6B" w:rsidRPr="009D1314" w:rsidRDefault="00382C6B" w:rsidP="00382C6B">
            <w:pPr>
              <w:pStyle w:val="Tabletext"/>
            </w:pPr>
          </w:p>
        </w:tc>
        <w:tc>
          <w:tcPr>
            <w:tcW w:w="1429" w:type="dxa"/>
          </w:tcPr>
          <w:p w14:paraId="4BCFBB85" w14:textId="77777777" w:rsidR="00382C6B" w:rsidRPr="009D1314" w:rsidRDefault="00382C6B" w:rsidP="00382C6B">
            <w:pPr>
              <w:pStyle w:val="Tabletext"/>
              <w:ind w:right="-141"/>
            </w:pPr>
          </w:p>
        </w:tc>
        <w:tc>
          <w:tcPr>
            <w:tcW w:w="1831" w:type="dxa"/>
          </w:tcPr>
          <w:p w14:paraId="7B59B1FB" w14:textId="77777777" w:rsidR="00382C6B" w:rsidRPr="009D1314" w:rsidRDefault="00382C6B" w:rsidP="00382C6B">
            <w:pPr>
              <w:pStyle w:val="Tabletext"/>
              <w:ind w:right="-141"/>
            </w:pPr>
          </w:p>
        </w:tc>
        <w:tc>
          <w:tcPr>
            <w:tcW w:w="3969" w:type="dxa"/>
          </w:tcPr>
          <w:p w14:paraId="3B0DF421" w14:textId="12B40370" w:rsidR="00382C6B" w:rsidRPr="009D1314" w:rsidRDefault="00382C6B" w:rsidP="00382C6B">
            <w:pPr>
              <w:pStyle w:val="Tabletext"/>
              <w:rPr>
                <w:szCs w:val="18"/>
              </w:rPr>
            </w:pPr>
            <w:r w:rsidRPr="009D1314">
              <w:rPr>
                <w:szCs w:val="18"/>
              </w:rPr>
              <w:t>SEIFA_IRSD_QUINTILE_DERIVED</w:t>
            </w:r>
          </w:p>
        </w:tc>
        <w:tc>
          <w:tcPr>
            <w:tcW w:w="283" w:type="dxa"/>
          </w:tcPr>
          <w:p w14:paraId="215B58E7" w14:textId="77777777" w:rsidR="00382C6B" w:rsidRPr="009D1314" w:rsidRDefault="00382C6B" w:rsidP="00382C6B">
            <w:pPr>
              <w:pStyle w:val="Tabletext"/>
              <w:ind w:right="-108"/>
              <w:rPr>
                <w:szCs w:val="18"/>
              </w:rPr>
            </w:pPr>
          </w:p>
        </w:tc>
        <w:tc>
          <w:tcPr>
            <w:tcW w:w="5103" w:type="dxa"/>
            <w:shd w:val="clear" w:color="auto" w:fill="auto"/>
          </w:tcPr>
          <w:p w14:paraId="486E5143" w14:textId="274E68FA" w:rsidR="00382C6B" w:rsidRPr="009D1314" w:rsidRDefault="00382C6B" w:rsidP="00382C6B">
            <w:pPr>
              <w:pStyle w:val="Tabletext"/>
            </w:pPr>
            <w:r w:rsidRPr="009D1314">
              <w:t>Replaced by CLIENT_SEIFA_IRSD_QUINT_DERIVED</w:t>
            </w:r>
          </w:p>
        </w:tc>
      </w:tr>
      <w:tr w:rsidR="006B500D" w:rsidRPr="009D1314" w14:paraId="41388633" w14:textId="77777777" w:rsidTr="006B500D">
        <w:trPr>
          <w:cantSplit/>
        </w:trPr>
        <w:tc>
          <w:tcPr>
            <w:tcW w:w="885" w:type="dxa"/>
            <w:shd w:val="clear" w:color="auto" w:fill="auto"/>
          </w:tcPr>
          <w:p w14:paraId="515200A0" w14:textId="77777777" w:rsidR="006B500D" w:rsidRPr="009D1314" w:rsidRDefault="006B500D" w:rsidP="006B500D">
            <w:pPr>
              <w:pStyle w:val="Tabletext"/>
            </w:pPr>
          </w:p>
        </w:tc>
        <w:tc>
          <w:tcPr>
            <w:tcW w:w="1429" w:type="dxa"/>
          </w:tcPr>
          <w:p w14:paraId="51EED1F1" w14:textId="77777777" w:rsidR="006B500D" w:rsidRPr="009D1314" w:rsidRDefault="006B500D" w:rsidP="006B500D">
            <w:pPr>
              <w:pStyle w:val="Tabletext"/>
              <w:ind w:right="-141"/>
            </w:pPr>
          </w:p>
        </w:tc>
        <w:tc>
          <w:tcPr>
            <w:tcW w:w="1831" w:type="dxa"/>
          </w:tcPr>
          <w:p w14:paraId="51F8DFE5" w14:textId="77777777" w:rsidR="006B500D" w:rsidRPr="009D1314" w:rsidRDefault="006B500D" w:rsidP="006B500D">
            <w:pPr>
              <w:pStyle w:val="Tabletext"/>
              <w:ind w:right="-141"/>
            </w:pPr>
          </w:p>
        </w:tc>
        <w:tc>
          <w:tcPr>
            <w:tcW w:w="3969" w:type="dxa"/>
          </w:tcPr>
          <w:p w14:paraId="53B229C2" w14:textId="2B07BF60" w:rsidR="006B500D" w:rsidRPr="009D1314" w:rsidRDefault="006B500D" w:rsidP="006B500D">
            <w:pPr>
              <w:pStyle w:val="Tabletext"/>
              <w:rPr>
                <w:szCs w:val="18"/>
              </w:rPr>
            </w:pPr>
            <w:r w:rsidRPr="009D1314">
              <w:rPr>
                <w:szCs w:val="18"/>
              </w:rPr>
              <w:t>RTO_KEY</w:t>
            </w:r>
          </w:p>
        </w:tc>
        <w:tc>
          <w:tcPr>
            <w:tcW w:w="283" w:type="dxa"/>
          </w:tcPr>
          <w:p w14:paraId="74F8E1F2" w14:textId="77777777" w:rsidR="006B500D" w:rsidRPr="009D1314" w:rsidRDefault="006B500D" w:rsidP="006B500D">
            <w:pPr>
              <w:pStyle w:val="Tabletext"/>
              <w:ind w:right="-108"/>
              <w:rPr>
                <w:szCs w:val="18"/>
              </w:rPr>
            </w:pPr>
          </w:p>
        </w:tc>
        <w:tc>
          <w:tcPr>
            <w:tcW w:w="5103" w:type="dxa"/>
            <w:shd w:val="clear" w:color="auto" w:fill="auto"/>
          </w:tcPr>
          <w:p w14:paraId="0B010564" w14:textId="63458CAE" w:rsidR="006B500D" w:rsidRPr="009D1314" w:rsidRDefault="006B500D" w:rsidP="006B500D">
            <w:pPr>
              <w:pStyle w:val="Tabletext"/>
            </w:pPr>
            <w:r w:rsidRPr="009D1314">
              <w:t>Replaced by RTO_ID_ENCRYPT</w:t>
            </w:r>
          </w:p>
        </w:tc>
      </w:tr>
      <w:tr w:rsidR="00382C6B" w:rsidRPr="009D1314" w14:paraId="722243C2" w14:textId="77777777" w:rsidTr="006B500D">
        <w:trPr>
          <w:cantSplit/>
        </w:trPr>
        <w:tc>
          <w:tcPr>
            <w:tcW w:w="885" w:type="dxa"/>
            <w:shd w:val="clear" w:color="auto" w:fill="auto"/>
          </w:tcPr>
          <w:p w14:paraId="4DE88516" w14:textId="77777777" w:rsidR="00382C6B" w:rsidRPr="009D1314" w:rsidRDefault="00382C6B" w:rsidP="00382C6B">
            <w:pPr>
              <w:pStyle w:val="Tabletext"/>
            </w:pPr>
          </w:p>
        </w:tc>
        <w:tc>
          <w:tcPr>
            <w:tcW w:w="1429" w:type="dxa"/>
          </w:tcPr>
          <w:p w14:paraId="6C468750" w14:textId="77777777" w:rsidR="00382C6B" w:rsidRPr="009D1314" w:rsidRDefault="00382C6B" w:rsidP="00382C6B">
            <w:pPr>
              <w:pStyle w:val="Tabletext"/>
              <w:ind w:right="-141"/>
            </w:pPr>
          </w:p>
        </w:tc>
        <w:tc>
          <w:tcPr>
            <w:tcW w:w="1831" w:type="dxa"/>
          </w:tcPr>
          <w:p w14:paraId="68C1FE99" w14:textId="77777777" w:rsidR="00382C6B" w:rsidRPr="009D1314" w:rsidRDefault="00382C6B" w:rsidP="00382C6B">
            <w:pPr>
              <w:pStyle w:val="Tabletext"/>
              <w:ind w:right="-141"/>
            </w:pPr>
          </w:p>
        </w:tc>
        <w:tc>
          <w:tcPr>
            <w:tcW w:w="3969" w:type="dxa"/>
          </w:tcPr>
          <w:p w14:paraId="75511B34" w14:textId="24C1F5D3" w:rsidR="00382C6B" w:rsidRPr="009D1314" w:rsidRDefault="00382C6B" w:rsidP="00382C6B">
            <w:pPr>
              <w:pStyle w:val="Tabletext"/>
              <w:rPr>
                <w:szCs w:val="18"/>
              </w:rPr>
            </w:pPr>
            <w:r w:rsidRPr="009D1314">
              <w:rPr>
                <w:szCs w:val="18"/>
              </w:rPr>
              <w:t>MEASURE_PROGRAM_NOM_HOURS</w:t>
            </w:r>
          </w:p>
        </w:tc>
        <w:tc>
          <w:tcPr>
            <w:tcW w:w="283" w:type="dxa"/>
          </w:tcPr>
          <w:p w14:paraId="438DA21C" w14:textId="77777777" w:rsidR="00382C6B" w:rsidRPr="009D1314" w:rsidRDefault="00382C6B" w:rsidP="00382C6B">
            <w:pPr>
              <w:pStyle w:val="Tabletext"/>
              <w:ind w:right="-108"/>
              <w:rPr>
                <w:szCs w:val="18"/>
              </w:rPr>
            </w:pPr>
          </w:p>
        </w:tc>
        <w:tc>
          <w:tcPr>
            <w:tcW w:w="5103" w:type="dxa"/>
            <w:shd w:val="clear" w:color="auto" w:fill="auto"/>
          </w:tcPr>
          <w:p w14:paraId="2B90EEB4" w14:textId="4000730C" w:rsidR="00382C6B" w:rsidRPr="009D1314" w:rsidRDefault="00382C6B" w:rsidP="00382C6B">
            <w:pPr>
              <w:pStyle w:val="Tabletext"/>
            </w:pPr>
            <w:r w:rsidRPr="009D1314">
              <w:t>Replaced by PROGRAM_NOMINAL_HOURS</w:t>
            </w:r>
          </w:p>
        </w:tc>
      </w:tr>
      <w:tr w:rsidR="00382C6B" w:rsidRPr="009D1314" w14:paraId="7D8128E0" w14:textId="77777777" w:rsidTr="006B500D">
        <w:trPr>
          <w:cantSplit/>
        </w:trPr>
        <w:tc>
          <w:tcPr>
            <w:tcW w:w="885" w:type="dxa"/>
            <w:shd w:val="clear" w:color="auto" w:fill="auto"/>
          </w:tcPr>
          <w:p w14:paraId="111B1D1C" w14:textId="77777777" w:rsidR="00382C6B" w:rsidRPr="009D1314" w:rsidRDefault="00382C6B" w:rsidP="00382C6B">
            <w:pPr>
              <w:pStyle w:val="Tabletext"/>
            </w:pPr>
          </w:p>
        </w:tc>
        <w:tc>
          <w:tcPr>
            <w:tcW w:w="1429" w:type="dxa"/>
          </w:tcPr>
          <w:p w14:paraId="5838881F" w14:textId="77777777" w:rsidR="00382C6B" w:rsidRPr="009D1314" w:rsidRDefault="00382C6B" w:rsidP="00382C6B">
            <w:pPr>
              <w:pStyle w:val="Tabletext"/>
              <w:ind w:right="-141"/>
            </w:pPr>
          </w:p>
        </w:tc>
        <w:tc>
          <w:tcPr>
            <w:tcW w:w="1831" w:type="dxa"/>
          </w:tcPr>
          <w:p w14:paraId="0BCAFC02" w14:textId="77777777" w:rsidR="00382C6B" w:rsidRPr="009D1314" w:rsidRDefault="00382C6B" w:rsidP="00382C6B">
            <w:pPr>
              <w:pStyle w:val="Tabletext"/>
              <w:ind w:right="-141"/>
            </w:pPr>
          </w:p>
        </w:tc>
        <w:tc>
          <w:tcPr>
            <w:tcW w:w="3969" w:type="dxa"/>
          </w:tcPr>
          <w:p w14:paraId="05329E0A" w14:textId="7F406434" w:rsidR="00382C6B" w:rsidRPr="009D1314" w:rsidRDefault="00382C6B" w:rsidP="00382C6B">
            <w:pPr>
              <w:pStyle w:val="Tabletext"/>
              <w:rPr>
                <w:szCs w:val="18"/>
              </w:rPr>
            </w:pPr>
            <w:r w:rsidRPr="009D1314">
              <w:rPr>
                <w:szCs w:val="18"/>
              </w:rPr>
              <w:t>MEASURE_SUBJECT_NOM_HOURS</w:t>
            </w:r>
          </w:p>
        </w:tc>
        <w:tc>
          <w:tcPr>
            <w:tcW w:w="283" w:type="dxa"/>
          </w:tcPr>
          <w:p w14:paraId="01E599C9" w14:textId="77777777" w:rsidR="00382C6B" w:rsidRPr="009D1314" w:rsidRDefault="00382C6B" w:rsidP="00382C6B">
            <w:pPr>
              <w:pStyle w:val="Tabletext"/>
              <w:ind w:right="-108"/>
              <w:rPr>
                <w:szCs w:val="18"/>
              </w:rPr>
            </w:pPr>
          </w:p>
        </w:tc>
        <w:tc>
          <w:tcPr>
            <w:tcW w:w="5103" w:type="dxa"/>
            <w:shd w:val="clear" w:color="auto" w:fill="auto"/>
          </w:tcPr>
          <w:p w14:paraId="604977AE" w14:textId="1653B6C8" w:rsidR="00382C6B" w:rsidRPr="009D1314" w:rsidRDefault="00382C6B" w:rsidP="00382C6B">
            <w:pPr>
              <w:pStyle w:val="Tabletext"/>
            </w:pPr>
            <w:r w:rsidRPr="009D1314">
              <w:t xml:space="preserve">Replaced by </w:t>
            </w:r>
            <w:r w:rsidRPr="009D1314">
              <w:rPr>
                <w:rFonts w:cs="Arial"/>
                <w:color w:val="000000"/>
                <w:szCs w:val="16"/>
              </w:rPr>
              <w:t>SUBJECT_NOMINAL_HOURS</w:t>
            </w:r>
          </w:p>
        </w:tc>
      </w:tr>
      <w:tr w:rsidR="00382C6B" w:rsidRPr="009D1314" w14:paraId="14A4286E" w14:textId="77777777" w:rsidTr="006B500D">
        <w:trPr>
          <w:cantSplit/>
        </w:trPr>
        <w:tc>
          <w:tcPr>
            <w:tcW w:w="885" w:type="dxa"/>
            <w:shd w:val="clear" w:color="auto" w:fill="auto"/>
          </w:tcPr>
          <w:p w14:paraId="7D656239" w14:textId="77777777" w:rsidR="00382C6B" w:rsidRPr="009D1314" w:rsidRDefault="00382C6B" w:rsidP="00382C6B">
            <w:pPr>
              <w:pStyle w:val="Tabletext"/>
            </w:pPr>
          </w:p>
        </w:tc>
        <w:tc>
          <w:tcPr>
            <w:tcW w:w="1429" w:type="dxa"/>
          </w:tcPr>
          <w:p w14:paraId="35762822" w14:textId="77777777" w:rsidR="00382C6B" w:rsidRPr="009D1314" w:rsidRDefault="00382C6B" w:rsidP="00382C6B">
            <w:pPr>
              <w:pStyle w:val="Tabletext"/>
              <w:ind w:right="-141"/>
            </w:pPr>
          </w:p>
        </w:tc>
        <w:tc>
          <w:tcPr>
            <w:tcW w:w="1831" w:type="dxa"/>
          </w:tcPr>
          <w:p w14:paraId="10EE6AE9" w14:textId="77777777" w:rsidR="00382C6B" w:rsidRPr="009D1314" w:rsidRDefault="00382C6B" w:rsidP="00382C6B">
            <w:pPr>
              <w:pStyle w:val="Tabletext"/>
              <w:ind w:right="-141"/>
            </w:pPr>
          </w:p>
        </w:tc>
        <w:tc>
          <w:tcPr>
            <w:tcW w:w="3969" w:type="dxa"/>
          </w:tcPr>
          <w:p w14:paraId="258815DB" w14:textId="6DA5725C" w:rsidR="00382C6B" w:rsidRPr="009D1314" w:rsidRDefault="00382C6B" w:rsidP="00382C6B">
            <w:pPr>
              <w:pStyle w:val="Tabletext"/>
              <w:rPr>
                <w:szCs w:val="18"/>
              </w:rPr>
            </w:pPr>
            <w:r w:rsidRPr="009D1314">
              <w:rPr>
                <w:szCs w:val="18"/>
              </w:rPr>
              <w:t>REPORTING_HOURS_MEASURE</w:t>
            </w:r>
          </w:p>
        </w:tc>
        <w:tc>
          <w:tcPr>
            <w:tcW w:w="283" w:type="dxa"/>
          </w:tcPr>
          <w:p w14:paraId="70BB48A6" w14:textId="77777777" w:rsidR="00382C6B" w:rsidRPr="009D1314" w:rsidRDefault="00382C6B" w:rsidP="00382C6B">
            <w:pPr>
              <w:pStyle w:val="Tabletext"/>
              <w:ind w:right="-108"/>
              <w:rPr>
                <w:szCs w:val="18"/>
              </w:rPr>
            </w:pPr>
          </w:p>
        </w:tc>
        <w:tc>
          <w:tcPr>
            <w:tcW w:w="5103" w:type="dxa"/>
            <w:shd w:val="clear" w:color="auto" w:fill="auto"/>
          </w:tcPr>
          <w:p w14:paraId="5BDEFD31" w14:textId="33796454" w:rsidR="00382C6B" w:rsidRPr="009D1314" w:rsidRDefault="00382C6B" w:rsidP="00382C6B">
            <w:pPr>
              <w:pStyle w:val="Tabletext"/>
            </w:pPr>
            <w:r w:rsidRPr="009D1314">
              <w:t>Replaced by SUBJECT_REPORTING_HOURS</w:t>
            </w:r>
          </w:p>
        </w:tc>
      </w:tr>
      <w:tr w:rsidR="00382C6B" w:rsidRPr="009D1314" w14:paraId="3E6D4C3D" w14:textId="77777777" w:rsidTr="006B500D">
        <w:trPr>
          <w:cantSplit/>
        </w:trPr>
        <w:tc>
          <w:tcPr>
            <w:tcW w:w="885" w:type="dxa"/>
            <w:shd w:val="clear" w:color="auto" w:fill="auto"/>
          </w:tcPr>
          <w:p w14:paraId="172C6E63" w14:textId="77777777" w:rsidR="00382C6B" w:rsidRPr="009D1314" w:rsidRDefault="00382C6B" w:rsidP="00382C6B">
            <w:pPr>
              <w:pStyle w:val="Tabletext"/>
            </w:pPr>
          </w:p>
        </w:tc>
        <w:tc>
          <w:tcPr>
            <w:tcW w:w="1429" w:type="dxa"/>
          </w:tcPr>
          <w:p w14:paraId="1E938A28" w14:textId="77777777" w:rsidR="00382C6B" w:rsidRPr="009D1314" w:rsidRDefault="00382C6B" w:rsidP="00382C6B">
            <w:pPr>
              <w:pStyle w:val="Tabletext"/>
              <w:ind w:right="-141"/>
            </w:pPr>
          </w:p>
        </w:tc>
        <w:tc>
          <w:tcPr>
            <w:tcW w:w="1831" w:type="dxa"/>
          </w:tcPr>
          <w:p w14:paraId="1D27F13B" w14:textId="77777777" w:rsidR="00382C6B" w:rsidRPr="009D1314" w:rsidRDefault="00382C6B" w:rsidP="00382C6B">
            <w:pPr>
              <w:pStyle w:val="Tabletext"/>
              <w:ind w:right="-141"/>
            </w:pPr>
          </w:p>
        </w:tc>
        <w:tc>
          <w:tcPr>
            <w:tcW w:w="3969" w:type="dxa"/>
          </w:tcPr>
          <w:p w14:paraId="205E2FF7" w14:textId="5FDF1FEF" w:rsidR="00382C6B" w:rsidRPr="009D1314" w:rsidRDefault="00382C6B" w:rsidP="00382C6B">
            <w:pPr>
              <w:pStyle w:val="Tabletext"/>
              <w:rPr>
                <w:szCs w:val="18"/>
              </w:rPr>
            </w:pPr>
            <w:r w:rsidRPr="009D1314">
              <w:rPr>
                <w:i/>
                <w:iCs/>
                <w:szCs w:val="18"/>
              </w:rPr>
              <w:t>Variable added</w:t>
            </w:r>
          </w:p>
        </w:tc>
        <w:tc>
          <w:tcPr>
            <w:tcW w:w="283" w:type="dxa"/>
          </w:tcPr>
          <w:p w14:paraId="5862CDCD" w14:textId="77777777" w:rsidR="00382C6B" w:rsidRPr="009D1314" w:rsidRDefault="00382C6B" w:rsidP="00382C6B">
            <w:pPr>
              <w:pStyle w:val="Tabletext"/>
              <w:ind w:right="-108"/>
              <w:rPr>
                <w:szCs w:val="18"/>
              </w:rPr>
            </w:pPr>
          </w:p>
        </w:tc>
        <w:tc>
          <w:tcPr>
            <w:tcW w:w="5103" w:type="dxa"/>
            <w:shd w:val="clear" w:color="auto" w:fill="auto"/>
          </w:tcPr>
          <w:p w14:paraId="617E1EB7" w14:textId="0DD907E4" w:rsidR="00382C6B" w:rsidRPr="009D1314" w:rsidRDefault="00382C6B" w:rsidP="00382C6B">
            <w:pPr>
              <w:pStyle w:val="Tabletext"/>
            </w:pPr>
          </w:p>
        </w:tc>
      </w:tr>
      <w:tr w:rsidR="00382C6B" w:rsidRPr="009D1314" w14:paraId="38EE414B" w14:textId="77777777" w:rsidTr="006B500D">
        <w:trPr>
          <w:cantSplit/>
        </w:trPr>
        <w:tc>
          <w:tcPr>
            <w:tcW w:w="885" w:type="dxa"/>
            <w:shd w:val="clear" w:color="auto" w:fill="auto"/>
          </w:tcPr>
          <w:p w14:paraId="647477B8" w14:textId="77777777" w:rsidR="00382C6B" w:rsidRPr="009D1314" w:rsidRDefault="00382C6B" w:rsidP="00382C6B">
            <w:pPr>
              <w:pStyle w:val="Tabletext"/>
            </w:pPr>
          </w:p>
        </w:tc>
        <w:tc>
          <w:tcPr>
            <w:tcW w:w="1429" w:type="dxa"/>
          </w:tcPr>
          <w:p w14:paraId="6321B1DF" w14:textId="77777777" w:rsidR="00382C6B" w:rsidRPr="009D1314" w:rsidRDefault="00382C6B" w:rsidP="00382C6B">
            <w:pPr>
              <w:pStyle w:val="Tabletext"/>
              <w:ind w:right="-141"/>
            </w:pPr>
          </w:p>
        </w:tc>
        <w:tc>
          <w:tcPr>
            <w:tcW w:w="1831" w:type="dxa"/>
          </w:tcPr>
          <w:p w14:paraId="1EB1A4A9" w14:textId="77777777" w:rsidR="00382C6B" w:rsidRPr="009D1314" w:rsidRDefault="00382C6B" w:rsidP="00382C6B">
            <w:pPr>
              <w:pStyle w:val="Tabletext"/>
              <w:ind w:right="-141"/>
            </w:pPr>
          </w:p>
        </w:tc>
        <w:tc>
          <w:tcPr>
            <w:tcW w:w="3969" w:type="dxa"/>
          </w:tcPr>
          <w:p w14:paraId="2006A969" w14:textId="44B86F15" w:rsidR="00382C6B" w:rsidRPr="009D1314" w:rsidRDefault="00382C6B" w:rsidP="00382C6B">
            <w:pPr>
              <w:pStyle w:val="Tabletext"/>
              <w:rPr>
                <w:szCs w:val="18"/>
              </w:rPr>
            </w:pPr>
            <w:r w:rsidRPr="009D1314">
              <w:rPr>
                <w:szCs w:val="18"/>
              </w:rPr>
              <w:t>STUDENT_COMMENCING_FG</w:t>
            </w:r>
          </w:p>
        </w:tc>
        <w:tc>
          <w:tcPr>
            <w:tcW w:w="283" w:type="dxa"/>
          </w:tcPr>
          <w:p w14:paraId="3A9DD598" w14:textId="77777777" w:rsidR="00382C6B" w:rsidRPr="009D1314" w:rsidRDefault="00382C6B" w:rsidP="00382C6B">
            <w:pPr>
              <w:pStyle w:val="Tabletext"/>
              <w:ind w:right="-108"/>
              <w:rPr>
                <w:szCs w:val="18"/>
              </w:rPr>
            </w:pPr>
          </w:p>
        </w:tc>
        <w:tc>
          <w:tcPr>
            <w:tcW w:w="5103" w:type="dxa"/>
            <w:shd w:val="clear" w:color="auto" w:fill="auto"/>
          </w:tcPr>
          <w:p w14:paraId="541807C0" w14:textId="40342FA3" w:rsidR="00382C6B" w:rsidRPr="009D1314" w:rsidRDefault="00382C6B" w:rsidP="00382C6B">
            <w:pPr>
              <w:pStyle w:val="Tabletext"/>
            </w:pPr>
            <w:r w:rsidRPr="009D1314">
              <w:t>Commencing</w:t>
            </w:r>
            <w:r w:rsidRPr="009D1314">
              <w:rPr>
                <w:rFonts w:cs="Arial"/>
                <w:color w:val="000000"/>
                <w:szCs w:val="16"/>
              </w:rPr>
              <w:t xml:space="preserve"> student status </w:t>
            </w:r>
          </w:p>
        </w:tc>
      </w:tr>
      <w:tr w:rsidR="006B500D" w:rsidRPr="009D1314" w14:paraId="58E5B898" w14:textId="77777777" w:rsidTr="006B500D">
        <w:trPr>
          <w:cantSplit/>
        </w:trPr>
        <w:tc>
          <w:tcPr>
            <w:tcW w:w="885" w:type="dxa"/>
            <w:tcBorders>
              <w:top w:val="single" w:sz="4" w:space="0" w:color="auto"/>
            </w:tcBorders>
            <w:shd w:val="clear" w:color="auto" w:fill="auto"/>
          </w:tcPr>
          <w:p w14:paraId="3996CC75" w14:textId="2D144CB8" w:rsidR="006B500D" w:rsidRPr="009D1314" w:rsidRDefault="006B500D" w:rsidP="00382C6B">
            <w:pPr>
              <w:pStyle w:val="Tabletext"/>
            </w:pPr>
            <w:r w:rsidRPr="009D1314">
              <w:t>V2</w:t>
            </w:r>
          </w:p>
        </w:tc>
        <w:tc>
          <w:tcPr>
            <w:tcW w:w="1429" w:type="dxa"/>
            <w:tcBorders>
              <w:top w:val="single" w:sz="4" w:space="0" w:color="auto"/>
            </w:tcBorders>
          </w:tcPr>
          <w:p w14:paraId="692E70A1" w14:textId="7ECFF3C6" w:rsidR="006B500D" w:rsidRPr="009D1314" w:rsidRDefault="006B500D" w:rsidP="00382C6B">
            <w:pPr>
              <w:pStyle w:val="Tabletext"/>
              <w:ind w:right="-141"/>
            </w:pPr>
            <w:r w:rsidRPr="009D1314">
              <w:t>December 2020</w:t>
            </w:r>
          </w:p>
        </w:tc>
        <w:tc>
          <w:tcPr>
            <w:tcW w:w="11186" w:type="dxa"/>
            <w:gridSpan w:val="4"/>
            <w:tcBorders>
              <w:top w:val="single" w:sz="4" w:space="0" w:color="auto"/>
            </w:tcBorders>
          </w:tcPr>
          <w:p w14:paraId="2E24E804" w14:textId="2AFCC7C7" w:rsidR="006B500D" w:rsidRPr="009D1314" w:rsidRDefault="006B500D" w:rsidP="00382C6B">
            <w:pPr>
              <w:pStyle w:val="Tabletext"/>
            </w:pPr>
            <w:r w:rsidRPr="009D1314">
              <w:rPr>
                <w:i/>
                <w:iCs/>
              </w:rPr>
              <w:t>Data updated to include: 2018 and 2019 training activity; and data for newly consenting respondents.</w:t>
            </w:r>
          </w:p>
        </w:tc>
      </w:tr>
      <w:tr w:rsidR="00382C6B" w:rsidRPr="009D1314" w14:paraId="39D573A8" w14:textId="77777777" w:rsidTr="006B500D">
        <w:trPr>
          <w:cantSplit/>
        </w:trPr>
        <w:tc>
          <w:tcPr>
            <w:tcW w:w="885" w:type="dxa"/>
            <w:shd w:val="clear" w:color="auto" w:fill="auto"/>
          </w:tcPr>
          <w:p w14:paraId="742B699C" w14:textId="77777777" w:rsidR="00382C6B" w:rsidRPr="009D1314" w:rsidRDefault="00382C6B" w:rsidP="00382C6B">
            <w:pPr>
              <w:pStyle w:val="Tabletext"/>
            </w:pPr>
          </w:p>
        </w:tc>
        <w:tc>
          <w:tcPr>
            <w:tcW w:w="1429" w:type="dxa"/>
          </w:tcPr>
          <w:p w14:paraId="407F795D" w14:textId="77777777" w:rsidR="00382C6B" w:rsidRPr="009D1314" w:rsidRDefault="00382C6B" w:rsidP="00382C6B">
            <w:pPr>
              <w:pStyle w:val="Tabletext"/>
              <w:ind w:right="-141"/>
            </w:pPr>
          </w:p>
        </w:tc>
        <w:tc>
          <w:tcPr>
            <w:tcW w:w="1831" w:type="dxa"/>
          </w:tcPr>
          <w:p w14:paraId="755FA9A4" w14:textId="1D6DBEC0" w:rsidR="00382C6B" w:rsidRPr="009D1314" w:rsidRDefault="006B500D" w:rsidP="00382C6B">
            <w:pPr>
              <w:pStyle w:val="Tabletext"/>
              <w:ind w:right="-141"/>
            </w:pPr>
            <w:r w:rsidRPr="009D1314">
              <w:t>Completions</w:t>
            </w:r>
          </w:p>
        </w:tc>
        <w:tc>
          <w:tcPr>
            <w:tcW w:w="3969" w:type="dxa"/>
          </w:tcPr>
          <w:p w14:paraId="71FBF601" w14:textId="6F207D9C" w:rsidR="00382C6B" w:rsidRPr="009D1314" w:rsidRDefault="00382C6B" w:rsidP="00382C6B">
            <w:pPr>
              <w:pStyle w:val="Tabletext"/>
              <w:rPr>
                <w:szCs w:val="18"/>
              </w:rPr>
            </w:pPr>
            <w:r w:rsidRPr="009D1314">
              <w:rPr>
                <w:i/>
                <w:iCs/>
                <w:szCs w:val="18"/>
              </w:rPr>
              <w:t xml:space="preserve">Variables removed as per source data </w:t>
            </w:r>
          </w:p>
        </w:tc>
        <w:tc>
          <w:tcPr>
            <w:tcW w:w="283" w:type="dxa"/>
          </w:tcPr>
          <w:p w14:paraId="6A198743" w14:textId="77777777" w:rsidR="00382C6B" w:rsidRPr="009D1314" w:rsidRDefault="00382C6B" w:rsidP="00382C6B">
            <w:pPr>
              <w:pStyle w:val="Tabletext"/>
              <w:ind w:right="-108"/>
              <w:rPr>
                <w:szCs w:val="18"/>
              </w:rPr>
            </w:pPr>
          </w:p>
        </w:tc>
        <w:tc>
          <w:tcPr>
            <w:tcW w:w="5103" w:type="dxa"/>
            <w:shd w:val="clear" w:color="auto" w:fill="auto"/>
          </w:tcPr>
          <w:p w14:paraId="7066FBC4" w14:textId="4C7FB232" w:rsidR="00382C6B" w:rsidRPr="009D1314" w:rsidRDefault="00382C6B" w:rsidP="00382C6B">
            <w:pPr>
              <w:pStyle w:val="Tabletext"/>
            </w:pPr>
          </w:p>
        </w:tc>
      </w:tr>
      <w:tr w:rsidR="00382C6B" w:rsidRPr="009D1314" w14:paraId="18004EA9" w14:textId="77777777" w:rsidTr="006B500D">
        <w:trPr>
          <w:cantSplit/>
        </w:trPr>
        <w:tc>
          <w:tcPr>
            <w:tcW w:w="885" w:type="dxa"/>
            <w:shd w:val="clear" w:color="auto" w:fill="auto"/>
          </w:tcPr>
          <w:p w14:paraId="7BA04354" w14:textId="77777777" w:rsidR="00382C6B" w:rsidRPr="009D1314" w:rsidRDefault="00382C6B" w:rsidP="00382C6B">
            <w:pPr>
              <w:pStyle w:val="Tabletext"/>
            </w:pPr>
          </w:p>
        </w:tc>
        <w:tc>
          <w:tcPr>
            <w:tcW w:w="1429" w:type="dxa"/>
          </w:tcPr>
          <w:p w14:paraId="4E43E540" w14:textId="77777777" w:rsidR="00382C6B" w:rsidRPr="009D1314" w:rsidRDefault="00382C6B" w:rsidP="00382C6B">
            <w:pPr>
              <w:pStyle w:val="Tabletext"/>
              <w:ind w:right="-141"/>
            </w:pPr>
          </w:p>
        </w:tc>
        <w:tc>
          <w:tcPr>
            <w:tcW w:w="1831" w:type="dxa"/>
          </w:tcPr>
          <w:p w14:paraId="1DBEAC48" w14:textId="77777777" w:rsidR="00382C6B" w:rsidRPr="009D1314" w:rsidRDefault="00382C6B" w:rsidP="00382C6B">
            <w:pPr>
              <w:pStyle w:val="Tabletext"/>
              <w:ind w:right="-141"/>
            </w:pPr>
          </w:p>
        </w:tc>
        <w:tc>
          <w:tcPr>
            <w:tcW w:w="3969" w:type="dxa"/>
          </w:tcPr>
          <w:p w14:paraId="36E40C71" w14:textId="1D6C982C" w:rsidR="00382C6B" w:rsidRPr="009D1314" w:rsidRDefault="00382C6B" w:rsidP="00382C6B">
            <w:pPr>
              <w:pStyle w:val="Tabletext"/>
              <w:rPr>
                <w:szCs w:val="18"/>
              </w:rPr>
            </w:pPr>
            <w:r w:rsidRPr="009D1314">
              <w:rPr>
                <w:szCs w:val="18"/>
              </w:rPr>
              <w:t>TOTAL_VET_SCOPE_FG</w:t>
            </w:r>
          </w:p>
        </w:tc>
        <w:tc>
          <w:tcPr>
            <w:tcW w:w="283" w:type="dxa"/>
          </w:tcPr>
          <w:p w14:paraId="65BE0D10" w14:textId="77777777" w:rsidR="00382C6B" w:rsidRPr="009D1314" w:rsidRDefault="00382C6B" w:rsidP="00382C6B">
            <w:pPr>
              <w:pStyle w:val="Tabletext"/>
              <w:ind w:right="-108"/>
              <w:rPr>
                <w:szCs w:val="18"/>
              </w:rPr>
            </w:pPr>
          </w:p>
        </w:tc>
        <w:tc>
          <w:tcPr>
            <w:tcW w:w="5103" w:type="dxa"/>
            <w:shd w:val="clear" w:color="auto" w:fill="auto"/>
          </w:tcPr>
          <w:p w14:paraId="4707F9A0" w14:textId="7FA3B62B" w:rsidR="00382C6B" w:rsidRPr="009D1314" w:rsidRDefault="00382C6B" w:rsidP="00382C6B">
            <w:pPr>
              <w:pStyle w:val="Tabletext"/>
            </w:pPr>
            <w:r w:rsidRPr="009D1314">
              <w:t>No longer required; NATIONALLY_RECOGNISED_RTO_FG is instead used to report nationally recognised VET delivered by Australian registered training organisations.</w:t>
            </w:r>
          </w:p>
        </w:tc>
      </w:tr>
      <w:tr w:rsidR="00382C6B" w:rsidRPr="009D1314" w14:paraId="1B55344E" w14:textId="77777777" w:rsidTr="006B500D">
        <w:trPr>
          <w:cantSplit/>
        </w:trPr>
        <w:tc>
          <w:tcPr>
            <w:tcW w:w="885" w:type="dxa"/>
            <w:shd w:val="clear" w:color="auto" w:fill="auto"/>
          </w:tcPr>
          <w:p w14:paraId="11B2516A" w14:textId="77777777" w:rsidR="00382C6B" w:rsidRPr="009D1314" w:rsidRDefault="00382C6B" w:rsidP="00382C6B">
            <w:pPr>
              <w:pStyle w:val="Tabletext"/>
            </w:pPr>
          </w:p>
        </w:tc>
        <w:tc>
          <w:tcPr>
            <w:tcW w:w="1429" w:type="dxa"/>
          </w:tcPr>
          <w:p w14:paraId="00EA199E" w14:textId="77777777" w:rsidR="00382C6B" w:rsidRPr="009D1314" w:rsidRDefault="00382C6B" w:rsidP="00382C6B">
            <w:pPr>
              <w:pStyle w:val="Tabletext"/>
              <w:ind w:right="-141"/>
            </w:pPr>
          </w:p>
        </w:tc>
        <w:tc>
          <w:tcPr>
            <w:tcW w:w="1831" w:type="dxa"/>
          </w:tcPr>
          <w:p w14:paraId="2FE5682A" w14:textId="77777777" w:rsidR="00382C6B" w:rsidRPr="009D1314" w:rsidRDefault="00382C6B" w:rsidP="00382C6B">
            <w:pPr>
              <w:pStyle w:val="Tabletext"/>
              <w:ind w:right="-141"/>
            </w:pPr>
          </w:p>
        </w:tc>
        <w:tc>
          <w:tcPr>
            <w:tcW w:w="3969" w:type="dxa"/>
          </w:tcPr>
          <w:p w14:paraId="0ED9DBB8" w14:textId="347CD14B" w:rsidR="00382C6B" w:rsidRPr="009D1314" w:rsidRDefault="00382C6B" w:rsidP="00382C6B">
            <w:pPr>
              <w:pStyle w:val="Tabletext"/>
              <w:rPr>
                <w:i/>
                <w:iCs/>
                <w:szCs w:val="18"/>
              </w:rPr>
            </w:pPr>
            <w:r w:rsidRPr="009D1314">
              <w:rPr>
                <w:szCs w:val="18"/>
              </w:rPr>
              <w:t>ENGLISH_PROFICIENCY_ID</w:t>
            </w:r>
          </w:p>
        </w:tc>
        <w:tc>
          <w:tcPr>
            <w:tcW w:w="283" w:type="dxa"/>
          </w:tcPr>
          <w:p w14:paraId="56CED342" w14:textId="77777777" w:rsidR="00382C6B" w:rsidRPr="009D1314" w:rsidRDefault="00382C6B" w:rsidP="00382C6B">
            <w:pPr>
              <w:pStyle w:val="Tabletext"/>
              <w:ind w:right="-108"/>
              <w:rPr>
                <w:szCs w:val="18"/>
              </w:rPr>
            </w:pPr>
          </w:p>
        </w:tc>
        <w:tc>
          <w:tcPr>
            <w:tcW w:w="5103" w:type="dxa"/>
            <w:shd w:val="clear" w:color="auto" w:fill="auto"/>
          </w:tcPr>
          <w:p w14:paraId="578B7004" w14:textId="3376091B" w:rsidR="00382C6B" w:rsidRPr="009D1314" w:rsidRDefault="00382C6B" w:rsidP="00382C6B">
            <w:pPr>
              <w:pStyle w:val="Tabletext"/>
            </w:pPr>
            <w:r w:rsidRPr="009D1314">
              <w:t>No longer collected.</w:t>
            </w:r>
          </w:p>
        </w:tc>
      </w:tr>
      <w:tr w:rsidR="00382C6B" w:rsidRPr="009D1314" w14:paraId="37A3D694" w14:textId="77777777" w:rsidTr="006B500D">
        <w:trPr>
          <w:cantSplit/>
        </w:trPr>
        <w:tc>
          <w:tcPr>
            <w:tcW w:w="885" w:type="dxa"/>
            <w:shd w:val="clear" w:color="auto" w:fill="auto"/>
          </w:tcPr>
          <w:p w14:paraId="0F046838" w14:textId="77777777" w:rsidR="00382C6B" w:rsidRPr="009D1314" w:rsidRDefault="00382C6B" w:rsidP="00382C6B">
            <w:pPr>
              <w:pStyle w:val="Tabletext"/>
            </w:pPr>
          </w:p>
        </w:tc>
        <w:tc>
          <w:tcPr>
            <w:tcW w:w="1429" w:type="dxa"/>
          </w:tcPr>
          <w:p w14:paraId="371EE1FE" w14:textId="77777777" w:rsidR="00382C6B" w:rsidRPr="009D1314" w:rsidRDefault="00382C6B" w:rsidP="00382C6B">
            <w:pPr>
              <w:pStyle w:val="Tabletext"/>
              <w:ind w:right="-141"/>
            </w:pPr>
          </w:p>
        </w:tc>
        <w:tc>
          <w:tcPr>
            <w:tcW w:w="1831" w:type="dxa"/>
          </w:tcPr>
          <w:p w14:paraId="36D0A936" w14:textId="77777777" w:rsidR="00382C6B" w:rsidRPr="009D1314" w:rsidRDefault="00382C6B" w:rsidP="00382C6B">
            <w:pPr>
              <w:pStyle w:val="Tabletext"/>
              <w:ind w:right="-141"/>
            </w:pPr>
          </w:p>
        </w:tc>
        <w:tc>
          <w:tcPr>
            <w:tcW w:w="3969" w:type="dxa"/>
          </w:tcPr>
          <w:p w14:paraId="7DF85195" w14:textId="3559B6D3" w:rsidR="00382C6B" w:rsidRPr="009D1314" w:rsidRDefault="00382C6B" w:rsidP="00382C6B">
            <w:pPr>
              <w:pStyle w:val="Tabletext"/>
              <w:rPr>
                <w:szCs w:val="18"/>
              </w:rPr>
            </w:pPr>
            <w:r w:rsidRPr="009D1314">
              <w:rPr>
                <w:i/>
                <w:iCs/>
                <w:szCs w:val="18"/>
              </w:rPr>
              <w:t>Variables added</w:t>
            </w:r>
          </w:p>
        </w:tc>
        <w:tc>
          <w:tcPr>
            <w:tcW w:w="283" w:type="dxa"/>
          </w:tcPr>
          <w:p w14:paraId="3A5EC095" w14:textId="77777777" w:rsidR="00382C6B" w:rsidRPr="009D1314" w:rsidRDefault="00382C6B" w:rsidP="00382C6B">
            <w:pPr>
              <w:pStyle w:val="Tabletext"/>
              <w:ind w:right="-108"/>
              <w:rPr>
                <w:szCs w:val="18"/>
              </w:rPr>
            </w:pPr>
          </w:p>
        </w:tc>
        <w:tc>
          <w:tcPr>
            <w:tcW w:w="5103" w:type="dxa"/>
            <w:shd w:val="clear" w:color="auto" w:fill="auto"/>
          </w:tcPr>
          <w:p w14:paraId="600EECEB" w14:textId="4DC77D9D" w:rsidR="00382C6B" w:rsidRPr="009D1314" w:rsidRDefault="00382C6B" w:rsidP="00382C6B">
            <w:pPr>
              <w:pStyle w:val="Tabletext"/>
              <w:rPr>
                <w:rFonts w:cs="Arial"/>
                <w:color w:val="000000"/>
                <w:szCs w:val="16"/>
                <w:lang w:eastAsia="en-AU"/>
              </w:rPr>
            </w:pPr>
          </w:p>
        </w:tc>
      </w:tr>
      <w:tr w:rsidR="006B500D" w:rsidRPr="009D1314" w14:paraId="457BDFFB" w14:textId="77777777" w:rsidTr="006B500D">
        <w:trPr>
          <w:cantSplit/>
        </w:trPr>
        <w:tc>
          <w:tcPr>
            <w:tcW w:w="885" w:type="dxa"/>
            <w:shd w:val="clear" w:color="auto" w:fill="auto"/>
          </w:tcPr>
          <w:p w14:paraId="2E018229" w14:textId="77777777" w:rsidR="006B500D" w:rsidRPr="009D1314" w:rsidRDefault="006B500D" w:rsidP="00382C6B">
            <w:pPr>
              <w:pStyle w:val="Tabletext"/>
            </w:pPr>
          </w:p>
        </w:tc>
        <w:tc>
          <w:tcPr>
            <w:tcW w:w="1429" w:type="dxa"/>
          </w:tcPr>
          <w:p w14:paraId="0AEB28C7" w14:textId="77777777" w:rsidR="006B500D" w:rsidRPr="009D1314" w:rsidRDefault="006B500D" w:rsidP="00382C6B">
            <w:pPr>
              <w:pStyle w:val="Tabletext"/>
              <w:ind w:right="-141"/>
            </w:pPr>
          </w:p>
        </w:tc>
        <w:tc>
          <w:tcPr>
            <w:tcW w:w="1831" w:type="dxa"/>
          </w:tcPr>
          <w:p w14:paraId="7A881183" w14:textId="77777777" w:rsidR="006B500D" w:rsidRPr="009D1314" w:rsidRDefault="006B500D" w:rsidP="00382C6B">
            <w:pPr>
              <w:pStyle w:val="Tabletext"/>
              <w:ind w:right="-141"/>
            </w:pPr>
          </w:p>
        </w:tc>
        <w:tc>
          <w:tcPr>
            <w:tcW w:w="3969" w:type="dxa"/>
          </w:tcPr>
          <w:p w14:paraId="5114C9C5" w14:textId="28792844" w:rsidR="006B500D" w:rsidRPr="009D1314" w:rsidRDefault="006B500D" w:rsidP="00382C6B">
            <w:pPr>
              <w:pStyle w:val="Tabletext"/>
              <w:rPr>
                <w:szCs w:val="18"/>
              </w:rPr>
            </w:pPr>
            <w:r w:rsidRPr="009D1314">
              <w:rPr>
                <w:szCs w:val="18"/>
              </w:rPr>
              <w:t>CLIENT_RESIDENTIAL_SA4</w:t>
            </w:r>
          </w:p>
        </w:tc>
        <w:tc>
          <w:tcPr>
            <w:tcW w:w="283" w:type="dxa"/>
          </w:tcPr>
          <w:p w14:paraId="258D7C16" w14:textId="77777777" w:rsidR="006B500D" w:rsidRPr="009D1314" w:rsidRDefault="006B500D" w:rsidP="00382C6B">
            <w:pPr>
              <w:pStyle w:val="Tabletext"/>
              <w:ind w:right="-108"/>
              <w:rPr>
                <w:szCs w:val="18"/>
              </w:rPr>
            </w:pPr>
          </w:p>
        </w:tc>
        <w:tc>
          <w:tcPr>
            <w:tcW w:w="5103" w:type="dxa"/>
            <w:shd w:val="clear" w:color="auto" w:fill="auto"/>
          </w:tcPr>
          <w:p w14:paraId="3FDE1296" w14:textId="408CB717" w:rsidR="006B500D" w:rsidRPr="009D1314" w:rsidRDefault="006B500D" w:rsidP="00382C6B">
            <w:pPr>
              <w:pStyle w:val="Tabletext"/>
            </w:pPr>
            <w:r w:rsidRPr="009D1314">
              <w:t>Complements existing client location variables using Statistical Area Level 4 (SA4) geographical areas (restricted).</w:t>
            </w:r>
          </w:p>
        </w:tc>
      </w:tr>
      <w:tr w:rsidR="00382C6B" w:rsidRPr="009D1314" w14:paraId="7BFC7F8A" w14:textId="77777777" w:rsidTr="006B500D">
        <w:trPr>
          <w:cantSplit/>
        </w:trPr>
        <w:tc>
          <w:tcPr>
            <w:tcW w:w="885" w:type="dxa"/>
            <w:shd w:val="clear" w:color="auto" w:fill="auto"/>
          </w:tcPr>
          <w:p w14:paraId="7CC63D64" w14:textId="77777777" w:rsidR="00382C6B" w:rsidRPr="009D1314" w:rsidRDefault="00382C6B" w:rsidP="00382C6B">
            <w:pPr>
              <w:pStyle w:val="Tabletext"/>
            </w:pPr>
          </w:p>
        </w:tc>
        <w:tc>
          <w:tcPr>
            <w:tcW w:w="1429" w:type="dxa"/>
          </w:tcPr>
          <w:p w14:paraId="5C2E1186" w14:textId="77777777" w:rsidR="00382C6B" w:rsidRPr="009D1314" w:rsidRDefault="00382C6B" w:rsidP="00382C6B">
            <w:pPr>
              <w:pStyle w:val="Tabletext"/>
              <w:ind w:right="-141"/>
            </w:pPr>
          </w:p>
        </w:tc>
        <w:tc>
          <w:tcPr>
            <w:tcW w:w="1831" w:type="dxa"/>
          </w:tcPr>
          <w:p w14:paraId="6E63269B" w14:textId="77777777" w:rsidR="00382C6B" w:rsidRPr="009D1314" w:rsidRDefault="00382C6B" w:rsidP="00382C6B">
            <w:pPr>
              <w:pStyle w:val="Tabletext"/>
              <w:ind w:right="-141"/>
            </w:pPr>
          </w:p>
        </w:tc>
        <w:tc>
          <w:tcPr>
            <w:tcW w:w="3969" w:type="dxa"/>
          </w:tcPr>
          <w:p w14:paraId="6CCCFBD8" w14:textId="5ADBEB1A" w:rsidR="00382C6B" w:rsidRPr="009D1314" w:rsidRDefault="00382C6B" w:rsidP="00382C6B">
            <w:pPr>
              <w:pStyle w:val="Tabletext"/>
              <w:rPr>
                <w:szCs w:val="18"/>
              </w:rPr>
            </w:pPr>
            <w:r w:rsidRPr="009D1314">
              <w:rPr>
                <w:szCs w:val="18"/>
              </w:rPr>
              <w:t>TRAINING_ORG_OFFSHORE_FG</w:t>
            </w:r>
          </w:p>
        </w:tc>
        <w:tc>
          <w:tcPr>
            <w:tcW w:w="283" w:type="dxa"/>
          </w:tcPr>
          <w:p w14:paraId="0EE69145" w14:textId="77777777" w:rsidR="00382C6B" w:rsidRPr="009D1314" w:rsidRDefault="00382C6B" w:rsidP="00382C6B">
            <w:pPr>
              <w:pStyle w:val="Tabletext"/>
              <w:ind w:right="-108"/>
              <w:rPr>
                <w:szCs w:val="18"/>
              </w:rPr>
            </w:pPr>
          </w:p>
        </w:tc>
        <w:tc>
          <w:tcPr>
            <w:tcW w:w="5103" w:type="dxa"/>
            <w:shd w:val="clear" w:color="auto" w:fill="auto"/>
          </w:tcPr>
          <w:p w14:paraId="3E5FCB06" w14:textId="41D7354A" w:rsidR="00382C6B" w:rsidRPr="009D1314" w:rsidRDefault="00382C6B" w:rsidP="00382C6B">
            <w:pPr>
              <w:pStyle w:val="Tabletext"/>
            </w:pPr>
            <w:r w:rsidRPr="009D1314">
              <w:t>Training organisation offshore flag</w:t>
            </w:r>
          </w:p>
        </w:tc>
      </w:tr>
      <w:tr w:rsidR="00382C6B" w:rsidRPr="009D1314" w14:paraId="001E28DC" w14:textId="77777777" w:rsidTr="006B500D">
        <w:trPr>
          <w:cantSplit/>
        </w:trPr>
        <w:tc>
          <w:tcPr>
            <w:tcW w:w="885" w:type="dxa"/>
            <w:shd w:val="clear" w:color="auto" w:fill="auto"/>
          </w:tcPr>
          <w:p w14:paraId="5CDD78EA" w14:textId="77777777" w:rsidR="00382C6B" w:rsidRPr="009D1314" w:rsidRDefault="00382C6B" w:rsidP="00382C6B">
            <w:pPr>
              <w:pStyle w:val="Tabletext"/>
            </w:pPr>
          </w:p>
        </w:tc>
        <w:tc>
          <w:tcPr>
            <w:tcW w:w="1429" w:type="dxa"/>
          </w:tcPr>
          <w:p w14:paraId="37748758" w14:textId="77777777" w:rsidR="00382C6B" w:rsidRPr="009D1314" w:rsidRDefault="00382C6B" w:rsidP="00382C6B">
            <w:pPr>
              <w:pStyle w:val="Tabletext"/>
              <w:ind w:right="-141"/>
            </w:pPr>
          </w:p>
        </w:tc>
        <w:tc>
          <w:tcPr>
            <w:tcW w:w="1831" w:type="dxa"/>
          </w:tcPr>
          <w:p w14:paraId="0C7908BF" w14:textId="77777777" w:rsidR="00382C6B" w:rsidRPr="009D1314" w:rsidRDefault="00382C6B" w:rsidP="00382C6B">
            <w:pPr>
              <w:pStyle w:val="Tabletext"/>
              <w:ind w:right="-141"/>
            </w:pPr>
          </w:p>
        </w:tc>
        <w:tc>
          <w:tcPr>
            <w:tcW w:w="3969" w:type="dxa"/>
          </w:tcPr>
          <w:p w14:paraId="3C6B1E01" w14:textId="1CFF35A0" w:rsidR="00382C6B" w:rsidRPr="009D1314" w:rsidRDefault="00382C6B" w:rsidP="00382C6B">
            <w:pPr>
              <w:pStyle w:val="Tabletext"/>
              <w:rPr>
                <w:szCs w:val="18"/>
              </w:rPr>
            </w:pPr>
            <w:r w:rsidRPr="009D1314">
              <w:rPr>
                <w:szCs w:val="18"/>
              </w:rPr>
              <w:t>PROGRAM_TYPE_OF_TRAINING_ID</w:t>
            </w:r>
          </w:p>
        </w:tc>
        <w:tc>
          <w:tcPr>
            <w:tcW w:w="283" w:type="dxa"/>
          </w:tcPr>
          <w:p w14:paraId="746AEAFF" w14:textId="77777777" w:rsidR="00382C6B" w:rsidRPr="009D1314" w:rsidRDefault="00382C6B" w:rsidP="00382C6B">
            <w:pPr>
              <w:pStyle w:val="Tabletext"/>
              <w:ind w:right="-108"/>
              <w:rPr>
                <w:szCs w:val="18"/>
              </w:rPr>
            </w:pPr>
          </w:p>
        </w:tc>
        <w:tc>
          <w:tcPr>
            <w:tcW w:w="5103" w:type="dxa"/>
            <w:shd w:val="clear" w:color="auto" w:fill="auto"/>
          </w:tcPr>
          <w:p w14:paraId="44C62249" w14:textId="26A5AD94" w:rsidR="00382C6B" w:rsidRPr="009D1314" w:rsidRDefault="00382C6B" w:rsidP="00382C6B">
            <w:pPr>
              <w:pStyle w:val="Tabletext"/>
            </w:pPr>
            <w:r w:rsidRPr="009D1314">
              <w:t>Program type of training</w:t>
            </w:r>
          </w:p>
        </w:tc>
      </w:tr>
      <w:tr w:rsidR="00382C6B" w:rsidRPr="009D1314" w14:paraId="2C5F4909" w14:textId="77777777" w:rsidTr="006B500D">
        <w:trPr>
          <w:cantSplit/>
        </w:trPr>
        <w:tc>
          <w:tcPr>
            <w:tcW w:w="885" w:type="dxa"/>
            <w:shd w:val="clear" w:color="auto" w:fill="auto"/>
          </w:tcPr>
          <w:p w14:paraId="49F6FC00" w14:textId="77777777" w:rsidR="00382C6B" w:rsidRPr="009D1314" w:rsidRDefault="00382C6B" w:rsidP="00382C6B">
            <w:pPr>
              <w:pStyle w:val="Tabletext"/>
            </w:pPr>
          </w:p>
        </w:tc>
        <w:tc>
          <w:tcPr>
            <w:tcW w:w="1429" w:type="dxa"/>
          </w:tcPr>
          <w:p w14:paraId="232E55BB" w14:textId="77777777" w:rsidR="00382C6B" w:rsidRPr="009D1314" w:rsidRDefault="00382C6B" w:rsidP="00382C6B">
            <w:pPr>
              <w:pStyle w:val="Tabletext"/>
              <w:ind w:right="-141"/>
            </w:pPr>
          </w:p>
        </w:tc>
        <w:tc>
          <w:tcPr>
            <w:tcW w:w="1831" w:type="dxa"/>
          </w:tcPr>
          <w:p w14:paraId="439BB695" w14:textId="77777777" w:rsidR="00382C6B" w:rsidRPr="009D1314" w:rsidRDefault="00382C6B" w:rsidP="00382C6B">
            <w:pPr>
              <w:pStyle w:val="Tabletext"/>
              <w:ind w:right="-141"/>
            </w:pPr>
          </w:p>
        </w:tc>
        <w:tc>
          <w:tcPr>
            <w:tcW w:w="3969" w:type="dxa"/>
          </w:tcPr>
          <w:p w14:paraId="04C2D535" w14:textId="643FBCCA" w:rsidR="00382C6B" w:rsidRPr="009D1314" w:rsidRDefault="00382C6B" w:rsidP="00382C6B">
            <w:pPr>
              <w:pStyle w:val="Tabletext"/>
              <w:rPr>
                <w:szCs w:val="18"/>
              </w:rPr>
            </w:pPr>
            <w:r w:rsidRPr="009D1314">
              <w:rPr>
                <w:szCs w:val="18"/>
              </w:rPr>
              <w:t>PROGRAM_TRAINING_PACKAGE_ID</w:t>
            </w:r>
          </w:p>
        </w:tc>
        <w:tc>
          <w:tcPr>
            <w:tcW w:w="283" w:type="dxa"/>
          </w:tcPr>
          <w:p w14:paraId="417A13E4" w14:textId="77777777" w:rsidR="00382C6B" w:rsidRPr="009D1314" w:rsidRDefault="00382C6B" w:rsidP="00382C6B">
            <w:pPr>
              <w:pStyle w:val="Tabletext"/>
              <w:ind w:right="-108"/>
              <w:rPr>
                <w:szCs w:val="18"/>
              </w:rPr>
            </w:pPr>
          </w:p>
        </w:tc>
        <w:tc>
          <w:tcPr>
            <w:tcW w:w="5103" w:type="dxa"/>
            <w:shd w:val="clear" w:color="auto" w:fill="auto"/>
          </w:tcPr>
          <w:p w14:paraId="0359F02B" w14:textId="6DAAFC44" w:rsidR="00382C6B" w:rsidRPr="009D1314" w:rsidRDefault="00382C6B" w:rsidP="00382C6B">
            <w:pPr>
              <w:pStyle w:val="Tabletext"/>
            </w:pPr>
            <w:r w:rsidRPr="009D1314">
              <w:t>Program training package ID</w:t>
            </w:r>
          </w:p>
        </w:tc>
      </w:tr>
      <w:tr w:rsidR="00382C6B" w:rsidRPr="009D1314" w14:paraId="33B35032" w14:textId="77777777" w:rsidTr="006B500D">
        <w:trPr>
          <w:cantSplit/>
        </w:trPr>
        <w:tc>
          <w:tcPr>
            <w:tcW w:w="885" w:type="dxa"/>
            <w:shd w:val="clear" w:color="auto" w:fill="auto"/>
          </w:tcPr>
          <w:p w14:paraId="00A3D6E5" w14:textId="77777777" w:rsidR="00382C6B" w:rsidRPr="009D1314" w:rsidRDefault="00382C6B" w:rsidP="00382C6B">
            <w:pPr>
              <w:pStyle w:val="Tabletext"/>
            </w:pPr>
          </w:p>
        </w:tc>
        <w:tc>
          <w:tcPr>
            <w:tcW w:w="1429" w:type="dxa"/>
          </w:tcPr>
          <w:p w14:paraId="2877B688" w14:textId="77777777" w:rsidR="00382C6B" w:rsidRPr="009D1314" w:rsidRDefault="00382C6B" w:rsidP="00382C6B">
            <w:pPr>
              <w:pStyle w:val="Tabletext"/>
              <w:ind w:right="-141"/>
            </w:pPr>
          </w:p>
        </w:tc>
        <w:tc>
          <w:tcPr>
            <w:tcW w:w="1831" w:type="dxa"/>
          </w:tcPr>
          <w:p w14:paraId="13A240BF" w14:textId="77777777" w:rsidR="00382C6B" w:rsidRPr="009D1314" w:rsidRDefault="00382C6B" w:rsidP="00382C6B">
            <w:pPr>
              <w:pStyle w:val="Tabletext"/>
              <w:ind w:right="-141"/>
            </w:pPr>
          </w:p>
        </w:tc>
        <w:tc>
          <w:tcPr>
            <w:tcW w:w="3969" w:type="dxa"/>
          </w:tcPr>
          <w:p w14:paraId="12F91C3E" w14:textId="3C8F7E7B" w:rsidR="00382C6B" w:rsidRPr="009D1314" w:rsidRDefault="00382C6B" w:rsidP="00382C6B">
            <w:pPr>
              <w:pStyle w:val="Tabletext"/>
              <w:rPr>
                <w:szCs w:val="18"/>
              </w:rPr>
            </w:pPr>
            <w:r w:rsidRPr="009D1314">
              <w:rPr>
                <w:szCs w:val="18"/>
              </w:rPr>
              <w:t>DATE_PROGRAM_COMPLETED</w:t>
            </w:r>
          </w:p>
        </w:tc>
        <w:tc>
          <w:tcPr>
            <w:tcW w:w="283" w:type="dxa"/>
          </w:tcPr>
          <w:p w14:paraId="79BD3DB4" w14:textId="77777777" w:rsidR="00382C6B" w:rsidRPr="009D1314" w:rsidRDefault="00382C6B" w:rsidP="00382C6B">
            <w:pPr>
              <w:pStyle w:val="Tabletext"/>
              <w:ind w:right="-108"/>
              <w:rPr>
                <w:szCs w:val="18"/>
              </w:rPr>
            </w:pPr>
          </w:p>
        </w:tc>
        <w:tc>
          <w:tcPr>
            <w:tcW w:w="5103" w:type="dxa"/>
            <w:shd w:val="clear" w:color="auto" w:fill="auto"/>
          </w:tcPr>
          <w:p w14:paraId="6BF511A8" w14:textId="67F406F4" w:rsidR="00382C6B" w:rsidRPr="009D1314" w:rsidRDefault="00382C6B" w:rsidP="00382C6B">
            <w:pPr>
              <w:pStyle w:val="Tabletext"/>
            </w:pPr>
            <w:r w:rsidRPr="009D1314">
              <w:t>Date program completed</w:t>
            </w:r>
          </w:p>
        </w:tc>
      </w:tr>
      <w:tr w:rsidR="00382C6B" w:rsidRPr="009D1314" w14:paraId="45905667" w14:textId="77777777" w:rsidTr="006B500D">
        <w:trPr>
          <w:cantSplit/>
        </w:trPr>
        <w:tc>
          <w:tcPr>
            <w:tcW w:w="885" w:type="dxa"/>
            <w:shd w:val="clear" w:color="auto" w:fill="auto"/>
          </w:tcPr>
          <w:p w14:paraId="7DA77F1F" w14:textId="77777777" w:rsidR="00382C6B" w:rsidRPr="009D1314" w:rsidRDefault="00382C6B" w:rsidP="00382C6B">
            <w:pPr>
              <w:pStyle w:val="Tabletext"/>
            </w:pPr>
          </w:p>
        </w:tc>
        <w:tc>
          <w:tcPr>
            <w:tcW w:w="1429" w:type="dxa"/>
          </w:tcPr>
          <w:p w14:paraId="1DC4B942" w14:textId="77777777" w:rsidR="00382C6B" w:rsidRPr="009D1314" w:rsidRDefault="00382C6B" w:rsidP="00382C6B">
            <w:pPr>
              <w:pStyle w:val="Tabletext"/>
              <w:ind w:right="-141"/>
            </w:pPr>
          </w:p>
        </w:tc>
        <w:tc>
          <w:tcPr>
            <w:tcW w:w="1831" w:type="dxa"/>
          </w:tcPr>
          <w:p w14:paraId="1F03C928" w14:textId="77777777" w:rsidR="00382C6B" w:rsidRPr="009D1314" w:rsidRDefault="00382C6B" w:rsidP="00382C6B">
            <w:pPr>
              <w:pStyle w:val="Tabletext"/>
              <w:ind w:right="-141"/>
            </w:pPr>
          </w:p>
        </w:tc>
        <w:tc>
          <w:tcPr>
            <w:tcW w:w="3969" w:type="dxa"/>
          </w:tcPr>
          <w:p w14:paraId="583384C3" w14:textId="155F1B21" w:rsidR="00382C6B" w:rsidRPr="009D1314" w:rsidRDefault="00382C6B" w:rsidP="00382C6B">
            <w:pPr>
              <w:pStyle w:val="Tabletext"/>
              <w:rPr>
                <w:szCs w:val="18"/>
              </w:rPr>
            </w:pPr>
            <w:r w:rsidRPr="009D1314">
              <w:rPr>
                <w:i/>
                <w:iCs/>
                <w:szCs w:val="18"/>
              </w:rPr>
              <w:t xml:space="preserve">Variables replaced as per source data </w:t>
            </w:r>
          </w:p>
        </w:tc>
        <w:tc>
          <w:tcPr>
            <w:tcW w:w="283" w:type="dxa"/>
          </w:tcPr>
          <w:p w14:paraId="4B791105" w14:textId="77777777" w:rsidR="00382C6B" w:rsidRPr="009D1314" w:rsidRDefault="00382C6B" w:rsidP="00382C6B">
            <w:pPr>
              <w:pStyle w:val="Tabletext"/>
              <w:ind w:right="-108"/>
              <w:rPr>
                <w:szCs w:val="18"/>
              </w:rPr>
            </w:pPr>
          </w:p>
        </w:tc>
        <w:tc>
          <w:tcPr>
            <w:tcW w:w="5103" w:type="dxa"/>
            <w:shd w:val="clear" w:color="auto" w:fill="auto"/>
          </w:tcPr>
          <w:p w14:paraId="7E8EC108" w14:textId="7CA08FBC" w:rsidR="00382C6B" w:rsidRPr="009D1314" w:rsidRDefault="00382C6B" w:rsidP="00382C6B">
            <w:pPr>
              <w:pStyle w:val="Tabletext"/>
            </w:pPr>
          </w:p>
        </w:tc>
      </w:tr>
      <w:tr w:rsidR="00382C6B" w:rsidRPr="009D1314" w14:paraId="5D5AE620" w14:textId="77777777" w:rsidTr="006B500D">
        <w:trPr>
          <w:cantSplit/>
        </w:trPr>
        <w:tc>
          <w:tcPr>
            <w:tcW w:w="885" w:type="dxa"/>
            <w:shd w:val="clear" w:color="auto" w:fill="auto"/>
          </w:tcPr>
          <w:p w14:paraId="2FF8117F" w14:textId="77777777" w:rsidR="00382C6B" w:rsidRPr="009D1314" w:rsidRDefault="00382C6B" w:rsidP="00382C6B">
            <w:pPr>
              <w:pStyle w:val="Tabletext"/>
            </w:pPr>
          </w:p>
        </w:tc>
        <w:tc>
          <w:tcPr>
            <w:tcW w:w="1429" w:type="dxa"/>
          </w:tcPr>
          <w:p w14:paraId="5AC3F38D" w14:textId="77777777" w:rsidR="00382C6B" w:rsidRPr="009D1314" w:rsidRDefault="00382C6B" w:rsidP="00382C6B">
            <w:pPr>
              <w:pStyle w:val="Tabletext"/>
              <w:ind w:right="-141"/>
            </w:pPr>
          </w:p>
        </w:tc>
        <w:tc>
          <w:tcPr>
            <w:tcW w:w="1831" w:type="dxa"/>
          </w:tcPr>
          <w:p w14:paraId="2A634DD4" w14:textId="77777777" w:rsidR="00382C6B" w:rsidRPr="009D1314" w:rsidRDefault="00382C6B" w:rsidP="00382C6B">
            <w:pPr>
              <w:pStyle w:val="Tabletext"/>
              <w:ind w:right="-141"/>
            </w:pPr>
          </w:p>
        </w:tc>
        <w:tc>
          <w:tcPr>
            <w:tcW w:w="3969" w:type="dxa"/>
          </w:tcPr>
          <w:p w14:paraId="20A82C46" w14:textId="29B369A9" w:rsidR="00382C6B" w:rsidRPr="009D1314" w:rsidRDefault="00382C6B" w:rsidP="00382C6B">
            <w:pPr>
              <w:pStyle w:val="Tabletext"/>
              <w:rPr>
                <w:szCs w:val="18"/>
              </w:rPr>
            </w:pPr>
            <w:r w:rsidRPr="009D1314">
              <w:rPr>
                <w:szCs w:val="18"/>
              </w:rPr>
              <w:t>PROGRAM_COMPLETED_YR</w:t>
            </w:r>
          </w:p>
        </w:tc>
        <w:tc>
          <w:tcPr>
            <w:tcW w:w="283" w:type="dxa"/>
          </w:tcPr>
          <w:p w14:paraId="6EB735BF" w14:textId="77777777" w:rsidR="00382C6B" w:rsidRPr="009D1314" w:rsidRDefault="00382C6B" w:rsidP="00382C6B">
            <w:pPr>
              <w:pStyle w:val="Tabletext"/>
              <w:ind w:right="-108"/>
              <w:rPr>
                <w:szCs w:val="18"/>
              </w:rPr>
            </w:pPr>
          </w:p>
        </w:tc>
        <w:tc>
          <w:tcPr>
            <w:tcW w:w="5103" w:type="dxa"/>
            <w:shd w:val="clear" w:color="auto" w:fill="auto"/>
          </w:tcPr>
          <w:p w14:paraId="0595C2B2" w14:textId="29CE52F3" w:rsidR="00382C6B" w:rsidRPr="009D1314" w:rsidRDefault="00382C6B" w:rsidP="00382C6B">
            <w:pPr>
              <w:pStyle w:val="Tabletext"/>
            </w:pPr>
            <w:r w:rsidRPr="009D1314">
              <w:t xml:space="preserve">Replaced by YR_PROGRAM_COMPLETED </w:t>
            </w:r>
          </w:p>
        </w:tc>
      </w:tr>
      <w:tr w:rsidR="00382C6B" w:rsidRPr="009D1314" w14:paraId="4396E34F" w14:textId="77777777" w:rsidTr="006B500D">
        <w:trPr>
          <w:cantSplit/>
        </w:trPr>
        <w:tc>
          <w:tcPr>
            <w:tcW w:w="885" w:type="dxa"/>
            <w:shd w:val="clear" w:color="auto" w:fill="auto"/>
          </w:tcPr>
          <w:p w14:paraId="31E54578" w14:textId="77777777" w:rsidR="00382C6B" w:rsidRPr="009D1314" w:rsidRDefault="00382C6B" w:rsidP="00382C6B">
            <w:pPr>
              <w:pStyle w:val="Tabletext"/>
            </w:pPr>
          </w:p>
        </w:tc>
        <w:tc>
          <w:tcPr>
            <w:tcW w:w="1429" w:type="dxa"/>
          </w:tcPr>
          <w:p w14:paraId="43A6DBDE" w14:textId="77777777" w:rsidR="00382C6B" w:rsidRPr="009D1314" w:rsidRDefault="00382C6B" w:rsidP="00382C6B">
            <w:pPr>
              <w:pStyle w:val="Tabletext"/>
              <w:ind w:right="-141"/>
            </w:pPr>
          </w:p>
        </w:tc>
        <w:tc>
          <w:tcPr>
            <w:tcW w:w="1831" w:type="dxa"/>
          </w:tcPr>
          <w:p w14:paraId="734DB43A" w14:textId="77777777" w:rsidR="00382C6B" w:rsidRPr="009D1314" w:rsidRDefault="00382C6B" w:rsidP="00382C6B">
            <w:pPr>
              <w:pStyle w:val="Tabletext"/>
              <w:ind w:right="-141"/>
            </w:pPr>
          </w:p>
        </w:tc>
        <w:tc>
          <w:tcPr>
            <w:tcW w:w="3969" w:type="dxa"/>
          </w:tcPr>
          <w:p w14:paraId="5CEB472D" w14:textId="1AB4FED4" w:rsidR="00382C6B" w:rsidRPr="009D1314" w:rsidRDefault="00382C6B" w:rsidP="00382C6B">
            <w:pPr>
              <w:pStyle w:val="Tabletext"/>
              <w:rPr>
                <w:szCs w:val="18"/>
              </w:rPr>
            </w:pPr>
            <w:r w:rsidRPr="009D1314">
              <w:rPr>
                <w:szCs w:val="18"/>
              </w:rPr>
              <w:t>SEX_ID</w:t>
            </w:r>
            <w:r w:rsidRPr="009D1314">
              <w:rPr>
                <w:szCs w:val="18"/>
              </w:rPr>
              <w:tab/>
            </w:r>
          </w:p>
        </w:tc>
        <w:tc>
          <w:tcPr>
            <w:tcW w:w="283" w:type="dxa"/>
          </w:tcPr>
          <w:p w14:paraId="4916794A" w14:textId="77777777" w:rsidR="00382C6B" w:rsidRPr="009D1314" w:rsidRDefault="00382C6B" w:rsidP="00382C6B">
            <w:pPr>
              <w:pStyle w:val="Tabletext"/>
              <w:ind w:right="-108"/>
              <w:rPr>
                <w:szCs w:val="18"/>
              </w:rPr>
            </w:pPr>
          </w:p>
        </w:tc>
        <w:tc>
          <w:tcPr>
            <w:tcW w:w="5103" w:type="dxa"/>
            <w:shd w:val="clear" w:color="auto" w:fill="auto"/>
          </w:tcPr>
          <w:p w14:paraId="7E37F3F4" w14:textId="31DA89DB" w:rsidR="00382C6B" w:rsidRPr="009D1314" w:rsidRDefault="00382C6B" w:rsidP="00382C6B">
            <w:pPr>
              <w:pStyle w:val="Tabletext"/>
            </w:pPr>
            <w:r w:rsidRPr="009D1314">
              <w:t xml:space="preserve">Replaced by </w:t>
            </w:r>
            <w:r w:rsidRPr="009D1314">
              <w:rPr>
                <w:szCs w:val="18"/>
              </w:rPr>
              <w:t>GENDER_ID</w:t>
            </w:r>
          </w:p>
        </w:tc>
      </w:tr>
      <w:tr w:rsidR="00382C6B" w:rsidRPr="009D1314" w14:paraId="413D81B0" w14:textId="77777777" w:rsidTr="006B500D">
        <w:trPr>
          <w:cantSplit/>
        </w:trPr>
        <w:tc>
          <w:tcPr>
            <w:tcW w:w="885" w:type="dxa"/>
            <w:shd w:val="clear" w:color="auto" w:fill="auto"/>
          </w:tcPr>
          <w:p w14:paraId="76384FDC" w14:textId="77777777" w:rsidR="00382C6B" w:rsidRPr="009D1314" w:rsidRDefault="00382C6B" w:rsidP="00382C6B">
            <w:pPr>
              <w:pStyle w:val="Tabletext"/>
            </w:pPr>
          </w:p>
        </w:tc>
        <w:tc>
          <w:tcPr>
            <w:tcW w:w="1429" w:type="dxa"/>
          </w:tcPr>
          <w:p w14:paraId="695CACB2" w14:textId="77777777" w:rsidR="00382C6B" w:rsidRPr="009D1314" w:rsidRDefault="00382C6B" w:rsidP="00382C6B">
            <w:pPr>
              <w:pStyle w:val="Tabletext"/>
              <w:ind w:right="-141"/>
            </w:pPr>
          </w:p>
        </w:tc>
        <w:tc>
          <w:tcPr>
            <w:tcW w:w="1831" w:type="dxa"/>
          </w:tcPr>
          <w:p w14:paraId="235A1995" w14:textId="77777777" w:rsidR="00382C6B" w:rsidRPr="009D1314" w:rsidRDefault="00382C6B" w:rsidP="00382C6B">
            <w:pPr>
              <w:pStyle w:val="Tabletext"/>
              <w:ind w:right="-141"/>
            </w:pPr>
          </w:p>
        </w:tc>
        <w:tc>
          <w:tcPr>
            <w:tcW w:w="3969" w:type="dxa"/>
          </w:tcPr>
          <w:p w14:paraId="1B50277C" w14:textId="71B0AEAD" w:rsidR="00382C6B" w:rsidRPr="009D1314" w:rsidRDefault="00382C6B" w:rsidP="00382C6B">
            <w:pPr>
              <w:pStyle w:val="Tabletext"/>
              <w:rPr>
                <w:szCs w:val="18"/>
              </w:rPr>
            </w:pPr>
            <w:r w:rsidRPr="009D1314">
              <w:rPr>
                <w:szCs w:val="18"/>
              </w:rPr>
              <w:t>CLIENT_STATE_RESIDENCE</w:t>
            </w:r>
          </w:p>
        </w:tc>
        <w:tc>
          <w:tcPr>
            <w:tcW w:w="283" w:type="dxa"/>
          </w:tcPr>
          <w:p w14:paraId="6D078E92" w14:textId="77777777" w:rsidR="00382C6B" w:rsidRPr="009D1314" w:rsidRDefault="00382C6B" w:rsidP="00382C6B">
            <w:pPr>
              <w:pStyle w:val="Tabletext"/>
              <w:ind w:right="-108"/>
              <w:rPr>
                <w:szCs w:val="18"/>
              </w:rPr>
            </w:pPr>
          </w:p>
        </w:tc>
        <w:tc>
          <w:tcPr>
            <w:tcW w:w="5103" w:type="dxa"/>
            <w:shd w:val="clear" w:color="auto" w:fill="auto"/>
          </w:tcPr>
          <w:p w14:paraId="55F55EAA" w14:textId="44B5054C" w:rsidR="00382C6B" w:rsidRPr="009D1314" w:rsidRDefault="00382C6B" w:rsidP="00382C6B">
            <w:pPr>
              <w:pStyle w:val="Tabletext"/>
            </w:pPr>
            <w:r w:rsidRPr="009D1314">
              <w:t>Replaced by CLIENT_STATE_RESIDENCE_DERIVED</w:t>
            </w:r>
          </w:p>
        </w:tc>
      </w:tr>
      <w:tr w:rsidR="00382C6B" w:rsidRPr="009D1314" w14:paraId="10F46FC5" w14:textId="77777777" w:rsidTr="006B500D">
        <w:trPr>
          <w:cantSplit/>
        </w:trPr>
        <w:tc>
          <w:tcPr>
            <w:tcW w:w="885" w:type="dxa"/>
            <w:shd w:val="clear" w:color="auto" w:fill="auto"/>
          </w:tcPr>
          <w:p w14:paraId="360A535F" w14:textId="77777777" w:rsidR="00382C6B" w:rsidRPr="009D1314" w:rsidRDefault="00382C6B" w:rsidP="00382C6B">
            <w:pPr>
              <w:pStyle w:val="Tabletext"/>
            </w:pPr>
          </w:p>
        </w:tc>
        <w:tc>
          <w:tcPr>
            <w:tcW w:w="1429" w:type="dxa"/>
          </w:tcPr>
          <w:p w14:paraId="452D4212" w14:textId="77777777" w:rsidR="00382C6B" w:rsidRPr="009D1314" w:rsidRDefault="00382C6B" w:rsidP="00382C6B">
            <w:pPr>
              <w:pStyle w:val="Tabletext"/>
              <w:ind w:right="-141"/>
            </w:pPr>
          </w:p>
        </w:tc>
        <w:tc>
          <w:tcPr>
            <w:tcW w:w="1831" w:type="dxa"/>
          </w:tcPr>
          <w:p w14:paraId="744C8F37" w14:textId="77777777" w:rsidR="00382C6B" w:rsidRPr="009D1314" w:rsidRDefault="00382C6B" w:rsidP="00382C6B">
            <w:pPr>
              <w:pStyle w:val="Tabletext"/>
              <w:ind w:right="-141"/>
            </w:pPr>
          </w:p>
        </w:tc>
        <w:tc>
          <w:tcPr>
            <w:tcW w:w="3969" w:type="dxa"/>
          </w:tcPr>
          <w:p w14:paraId="20F37B22" w14:textId="5FB7AD55" w:rsidR="00382C6B" w:rsidRPr="009D1314" w:rsidRDefault="00382C6B" w:rsidP="00382C6B">
            <w:pPr>
              <w:pStyle w:val="Tabletext"/>
              <w:rPr>
                <w:szCs w:val="18"/>
              </w:rPr>
            </w:pPr>
            <w:r w:rsidRPr="009D1314">
              <w:rPr>
                <w:szCs w:val="18"/>
              </w:rPr>
              <w:t>CLIENT_SUBURB</w:t>
            </w:r>
          </w:p>
        </w:tc>
        <w:tc>
          <w:tcPr>
            <w:tcW w:w="283" w:type="dxa"/>
          </w:tcPr>
          <w:p w14:paraId="37C79B6C" w14:textId="77777777" w:rsidR="00382C6B" w:rsidRPr="009D1314" w:rsidRDefault="00382C6B" w:rsidP="00382C6B">
            <w:pPr>
              <w:pStyle w:val="Tabletext"/>
              <w:ind w:right="-108"/>
              <w:rPr>
                <w:szCs w:val="18"/>
              </w:rPr>
            </w:pPr>
          </w:p>
        </w:tc>
        <w:tc>
          <w:tcPr>
            <w:tcW w:w="5103" w:type="dxa"/>
            <w:shd w:val="clear" w:color="auto" w:fill="auto"/>
          </w:tcPr>
          <w:p w14:paraId="7FA2506D" w14:textId="1839CE65" w:rsidR="00382C6B" w:rsidRPr="009D1314" w:rsidRDefault="00382C6B" w:rsidP="00382C6B">
            <w:pPr>
              <w:pStyle w:val="Tabletext"/>
            </w:pPr>
            <w:r w:rsidRPr="009D1314">
              <w:t>Replaced by CLIENT_SUBURB_DERIVED (restricted)</w:t>
            </w:r>
          </w:p>
        </w:tc>
      </w:tr>
      <w:tr w:rsidR="006B500D" w:rsidRPr="009D1314" w14:paraId="49683098" w14:textId="77777777" w:rsidTr="006B500D">
        <w:trPr>
          <w:cantSplit/>
        </w:trPr>
        <w:tc>
          <w:tcPr>
            <w:tcW w:w="885" w:type="dxa"/>
            <w:shd w:val="clear" w:color="auto" w:fill="auto"/>
          </w:tcPr>
          <w:p w14:paraId="6077954E" w14:textId="77777777" w:rsidR="006B500D" w:rsidRPr="009D1314" w:rsidRDefault="006B500D" w:rsidP="00382C6B">
            <w:pPr>
              <w:pStyle w:val="Tabletext"/>
            </w:pPr>
          </w:p>
        </w:tc>
        <w:tc>
          <w:tcPr>
            <w:tcW w:w="1429" w:type="dxa"/>
          </w:tcPr>
          <w:p w14:paraId="66A7B4D7" w14:textId="77777777" w:rsidR="006B500D" w:rsidRPr="009D1314" w:rsidRDefault="006B500D" w:rsidP="00382C6B">
            <w:pPr>
              <w:pStyle w:val="Tabletext"/>
              <w:ind w:right="-141"/>
            </w:pPr>
          </w:p>
        </w:tc>
        <w:tc>
          <w:tcPr>
            <w:tcW w:w="1831" w:type="dxa"/>
          </w:tcPr>
          <w:p w14:paraId="4AD17E56" w14:textId="77777777" w:rsidR="006B500D" w:rsidRPr="009D1314" w:rsidRDefault="006B500D" w:rsidP="00382C6B">
            <w:pPr>
              <w:pStyle w:val="Tabletext"/>
              <w:ind w:right="-141"/>
            </w:pPr>
          </w:p>
        </w:tc>
        <w:tc>
          <w:tcPr>
            <w:tcW w:w="3969" w:type="dxa"/>
          </w:tcPr>
          <w:p w14:paraId="61E8881A" w14:textId="5835D5DD" w:rsidR="006B500D" w:rsidRPr="009D1314" w:rsidRDefault="006B500D" w:rsidP="00382C6B">
            <w:pPr>
              <w:pStyle w:val="Tabletext"/>
              <w:rPr>
                <w:szCs w:val="18"/>
              </w:rPr>
            </w:pPr>
            <w:r w:rsidRPr="009D1314">
              <w:rPr>
                <w:szCs w:val="18"/>
              </w:rPr>
              <w:t>CLIENT_POSTCODE</w:t>
            </w:r>
          </w:p>
        </w:tc>
        <w:tc>
          <w:tcPr>
            <w:tcW w:w="283" w:type="dxa"/>
          </w:tcPr>
          <w:p w14:paraId="30BA25A3" w14:textId="77777777" w:rsidR="006B500D" w:rsidRPr="009D1314" w:rsidRDefault="006B500D" w:rsidP="00382C6B">
            <w:pPr>
              <w:pStyle w:val="Tabletext"/>
              <w:ind w:right="-108"/>
              <w:rPr>
                <w:szCs w:val="18"/>
              </w:rPr>
            </w:pPr>
          </w:p>
        </w:tc>
        <w:tc>
          <w:tcPr>
            <w:tcW w:w="5103" w:type="dxa"/>
            <w:shd w:val="clear" w:color="auto" w:fill="auto"/>
          </w:tcPr>
          <w:p w14:paraId="7042B009" w14:textId="741BBA4D" w:rsidR="006B500D" w:rsidRPr="009D1314" w:rsidRDefault="006B500D" w:rsidP="00382C6B">
            <w:pPr>
              <w:pStyle w:val="Tabletext"/>
            </w:pPr>
            <w:r w:rsidRPr="009D1314">
              <w:t>Replaced by CLIENT_POSTCODE_DERIVED (restricted)</w:t>
            </w:r>
          </w:p>
        </w:tc>
      </w:tr>
      <w:tr w:rsidR="00382C6B" w:rsidRPr="009D1314" w14:paraId="28D9B221" w14:textId="77777777" w:rsidTr="006B500D">
        <w:trPr>
          <w:cantSplit/>
        </w:trPr>
        <w:tc>
          <w:tcPr>
            <w:tcW w:w="885" w:type="dxa"/>
            <w:shd w:val="clear" w:color="auto" w:fill="auto"/>
          </w:tcPr>
          <w:p w14:paraId="17BD0C4B" w14:textId="77777777" w:rsidR="00382C6B" w:rsidRPr="009D1314" w:rsidRDefault="00382C6B" w:rsidP="00382C6B">
            <w:pPr>
              <w:pStyle w:val="Tabletext"/>
            </w:pPr>
          </w:p>
        </w:tc>
        <w:tc>
          <w:tcPr>
            <w:tcW w:w="1429" w:type="dxa"/>
          </w:tcPr>
          <w:p w14:paraId="4A8D61B4" w14:textId="77777777" w:rsidR="00382C6B" w:rsidRPr="009D1314" w:rsidRDefault="00382C6B" w:rsidP="00382C6B">
            <w:pPr>
              <w:pStyle w:val="Tabletext"/>
              <w:ind w:right="-141"/>
            </w:pPr>
          </w:p>
        </w:tc>
        <w:tc>
          <w:tcPr>
            <w:tcW w:w="1831" w:type="dxa"/>
          </w:tcPr>
          <w:p w14:paraId="2CEA02AB" w14:textId="77777777" w:rsidR="00382C6B" w:rsidRPr="009D1314" w:rsidRDefault="00382C6B" w:rsidP="00382C6B">
            <w:pPr>
              <w:pStyle w:val="Tabletext"/>
              <w:ind w:right="-141"/>
            </w:pPr>
          </w:p>
        </w:tc>
        <w:tc>
          <w:tcPr>
            <w:tcW w:w="3969" w:type="dxa"/>
          </w:tcPr>
          <w:p w14:paraId="32D2FBFD" w14:textId="0D047DE3" w:rsidR="00382C6B" w:rsidRPr="009D1314" w:rsidRDefault="00382C6B" w:rsidP="00382C6B">
            <w:pPr>
              <w:pStyle w:val="Tabletext"/>
              <w:rPr>
                <w:szCs w:val="18"/>
              </w:rPr>
            </w:pPr>
            <w:r w:rsidRPr="009D1314">
              <w:rPr>
                <w:szCs w:val="18"/>
              </w:rPr>
              <w:t>CLIENT_REMOTENESS_ID</w:t>
            </w:r>
          </w:p>
        </w:tc>
        <w:tc>
          <w:tcPr>
            <w:tcW w:w="283" w:type="dxa"/>
          </w:tcPr>
          <w:p w14:paraId="6319F00D" w14:textId="77777777" w:rsidR="00382C6B" w:rsidRPr="009D1314" w:rsidRDefault="00382C6B" w:rsidP="00382C6B">
            <w:pPr>
              <w:pStyle w:val="Tabletext"/>
              <w:ind w:right="-108"/>
              <w:rPr>
                <w:szCs w:val="18"/>
              </w:rPr>
            </w:pPr>
          </w:p>
        </w:tc>
        <w:tc>
          <w:tcPr>
            <w:tcW w:w="5103" w:type="dxa"/>
            <w:shd w:val="clear" w:color="auto" w:fill="auto"/>
          </w:tcPr>
          <w:p w14:paraId="751B0613" w14:textId="34DDBDD6" w:rsidR="00382C6B" w:rsidRPr="009D1314" w:rsidRDefault="00382C6B" w:rsidP="00382C6B">
            <w:pPr>
              <w:pStyle w:val="Tabletext"/>
            </w:pPr>
            <w:r w:rsidRPr="009D1314">
              <w:t xml:space="preserve">Replaced by REMOTENESS_SCORE_ID_DERIVED </w:t>
            </w:r>
          </w:p>
        </w:tc>
      </w:tr>
      <w:tr w:rsidR="00382C6B" w:rsidRPr="009D1314" w14:paraId="62F946E1" w14:textId="77777777" w:rsidTr="006B500D">
        <w:trPr>
          <w:cantSplit/>
        </w:trPr>
        <w:tc>
          <w:tcPr>
            <w:tcW w:w="885" w:type="dxa"/>
            <w:tcBorders>
              <w:bottom w:val="single" w:sz="4" w:space="0" w:color="auto"/>
            </w:tcBorders>
            <w:shd w:val="clear" w:color="auto" w:fill="auto"/>
          </w:tcPr>
          <w:p w14:paraId="16610D19" w14:textId="77777777" w:rsidR="00382C6B" w:rsidRPr="009D1314" w:rsidRDefault="00382C6B" w:rsidP="00382C6B">
            <w:pPr>
              <w:pStyle w:val="Tabletext"/>
            </w:pPr>
          </w:p>
        </w:tc>
        <w:tc>
          <w:tcPr>
            <w:tcW w:w="1429" w:type="dxa"/>
            <w:tcBorders>
              <w:bottom w:val="single" w:sz="4" w:space="0" w:color="auto"/>
            </w:tcBorders>
          </w:tcPr>
          <w:p w14:paraId="244034C7" w14:textId="77777777" w:rsidR="00382C6B" w:rsidRPr="009D1314" w:rsidRDefault="00382C6B" w:rsidP="00382C6B">
            <w:pPr>
              <w:pStyle w:val="Tabletext"/>
              <w:ind w:right="-141"/>
            </w:pPr>
          </w:p>
        </w:tc>
        <w:tc>
          <w:tcPr>
            <w:tcW w:w="1831" w:type="dxa"/>
            <w:tcBorders>
              <w:bottom w:val="single" w:sz="4" w:space="0" w:color="auto"/>
            </w:tcBorders>
          </w:tcPr>
          <w:p w14:paraId="4E356EB7" w14:textId="77777777" w:rsidR="00382C6B" w:rsidRPr="009D1314" w:rsidRDefault="00382C6B" w:rsidP="00382C6B">
            <w:pPr>
              <w:pStyle w:val="Tabletext"/>
              <w:ind w:right="-141"/>
            </w:pPr>
          </w:p>
        </w:tc>
        <w:tc>
          <w:tcPr>
            <w:tcW w:w="3969" w:type="dxa"/>
            <w:tcBorders>
              <w:bottom w:val="single" w:sz="4" w:space="0" w:color="auto"/>
            </w:tcBorders>
          </w:tcPr>
          <w:p w14:paraId="5DFD5655" w14:textId="5FB3CFC7" w:rsidR="00382C6B" w:rsidRPr="009D1314" w:rsidRDefault="00382C6B" w:rsidP="00382C6B">
            <w:pPr>
              <w:pStyle w:val="Tabletext"/>
              <w:rPr>
                <w:szCs w:val="18"/>
              </w:rPr>
            </w:pPr>
            <w:r w:rsidRPr="009D1314">
              <w:rPr>
                <w:szCs w:val="18"/>
              </w:rPr>
              <w:t>CLIENT_SEIFA_IRSD</w:t>
            </w:r>
          </w:p>
        </w:tc>
        <w:tc>
          <w:tcPr>
            <w:tcW w:w="283" w:type="dxa"/>
            <w:tcBorders>
              <w:bottom w:val="single" w:sz="4" w:space="0" w:color="auto"/>
            </w:tcBorders>
          </w:tcPr>
          <w:p w14:paraId="5AE5E1E7" w14:textId="77777777" w:rsidR="00382C6B" w:rsidRPr="009D1314" w:rsidRDefault="00382C6B" w:rsidP="00382C6B">
            <w:pPr>
              <w:pStyle w:val="Tabletext"/>
              <w:ind w:right="-108"/>
              <w:rPr>
                <w:szCs w:val="18"/>
              </w:rPr>
            </w:pPr>
          </w:p>
        </w:tc>
        <w:tc>
          <w:tcPr>
            <w:tcW w:w="5103" w:type="dxa"/>
            <w:tcBorders>
              <w:bottom w:val="single" w:sz="4" w:space="0" w:color="auto"/>
            </w:tcBorders>
            <w:shd w:val="clear" w:color="auto" w:fill="auto"/>
          </w:tcPr>
          <w:p w14:paraId="401851C1" w14:textId="292B52B3" w:rsidR="00382C6B" w:rsidRPr="009D1314" w:rsidRDefault="00382C6B" w:rsidP="00382C6B">
            <w:pPr>
              <w:pStyle w:val="Tabletext"/>
            </w:pPr>
            <w:r w:rsidRPr="009D1314">
              <w:t>Replaced by SEIFA_IRSD_QUINTILE_DERIVED</w:t>
            </w:r>
          </w:p>
        </w:tc>
      </w:tr>
      <w:tr w:rsidR="00382C6B" w:rsidRPr="009D1314" w14:paraId="69CB3013" w14:textId="77777777" w:rsidTr="006B500D">
        <w:trPr>
          <w:cantSplit/>
        </w:trPr>
        <w:tc>
          <w:tcPr>
            <w:tcW w:w="885" w:type="dxa"/>
            <w:shd w:val="clear" w:color="auto" w:fill="auto"/>
          </w:tcPr>
          <w:p w14:paraId="22DA7F42" w14:textId="77777777" w:rsidR="00382C6B" w:rsidRPr="009D1314" w:rsidRDefault="00382C6B" w:rsidP="00382C6B">
            <w:pPr>
              <w:pStyle w:val="Tabletext"/>
            </w:pPr>
          </w:p>
        </w:tc>
        <w:tc>
          <w:tcPr>
            <w:tcW w:w="1429" w:type="dxa"/>
          </w:tcPr>
          <w:p w14:paraId="3350C518" w14:textId="77777777" w:rsidR="00382C6B" w:rsidRPr="009D1314" w:rsidRDefault="00382C6B" w:rsidP="00382C6B">
            <w:pPr>
              <w:pStyle w:val="Tabletext"/>
              <w:ind w:right="-141"/>
            </w:pPr>
          </w:p>
        </w:tc>
        <w:tc>
          <w:tcPr>
            <w:tcW w:w="1831" w:type="dxa"/>
          </w:tcPr>
          <w:p w14:paraId="3CA5F373" w14:textId="0CA26B5C" w:rsidR="00382C6B" w:rsidRPr="009D1314" w:rsidRDefault="006B500D" w:rsidP="00382C6B">
            <w:pPr>
              <w:pStyle w:val="Tabletext"/>
              <w:ind w:right="-141"/>
            </w:pPr>
            <w:r w:rsidRPr="009D1314">
              <w:t>Subject enrolments</w:t>
            </w:r>
          </w:p>
        </w:tc>
        <w:tc>
          <w:tcPr>
            <w:tcW w:w="3969" w:type="dxa"/>
          </w:tcPr>
          <w:p w14:paraId="5A5BFCA8" w14:textId="6035EDB8" w:rsidR="00382C6B" w:rsidRPr="009D1314" w:rsidRDefault="00382C6B" w:rsidP="00382C6B">
            <w:pPr>
              <w:pStyle w:val="Tabletext"/>
              <w:rPr>
                <w:szCs w:val="18"/>
              </w:rPr>
            </w:pPr>
            <w:r w:rsidRPr="009D1314">
              <w:rPr>
                <w:i/>
                <w:iCs/>
                <w:szCs w:val="18"/>
              </w:rPr>
              <w:t>Variables removed as per source data</w:t>
            </w:r>
          </w:p>
        </w:tc>
        <w:tc>
          <w:tcPr>
            <w:tcW w:w="283" w:type="dxa"/>
          </w:tcPr>
          <w:p w14:paraId="15F8A9CD" w14:textId="77777777" w:rsidR="00382C6B" w:rsidRPr="009D1314" w:rsidRDefault="00382C6B" w:rsidP="00382C6B">
            <w:pPr>
              <w:pStyle w:val="Tabletext"/>
              <w:ind w:right="-108"/>
              <w:rPr>
                <w:szCs w:val="18"/>
              </w:rPr>
            </w:pPr>
          </w:p>
        </w:tc>
        <w:tc>
          <w:tcPr>
            <w:tcW w:w="5103" w:type="dxa"/>
            <w:shd w:val="clear" w:color="auto" w:fill="auto"/>
          </w:tcPr>
          <w:p w14:paraId="7F96DF1B" w14:textId="0FED8E01" w:rsidR="00382C6B" w:rsidRPr="009D1314" w:rsidRDefault="00382C6B" w:rsidP="00382C6B">
            <w:pPr>
              <w:pStyle w:val="Tabletext"/>
            </w:pPr>
          </w:p>
        </w:tc>
      </w:tr>
      <w:tr w:rsidR="00382C6B" w:rsidRPr="009D1314" w14:paraId="67C0E84B" w14:textId="77777777" w:rsidTr="006B500D">
        <w:trPr>
          <w:cantSplit/>
        </w:trPr>
        <w:tc>
          <w:tcPr>
            <w:tcW w:w="885" w:type="dxa"/>
            <w:shd w:val="clear" w:color="auto" w:fill="auto"/>
          </w:tcPr>
          <w:p w14:paraId="2AFFD5CF" w14:textId="77777777" w:rsidR="00382C6B" w:rsidRPr="009D1314" w:rsidRDefault="00382C6B" w:rsidP="00382C6B">
            <w:pPr>
              <w:pStyle w:val="Tabletext"/>
            </w:pPr>
          </w:p>
        </w:tc>
        <w:tc>
          <w:tcPr>
            <w:tcW w:w="1429" w:type="dxa"/>
          </w:tcPr>
          <w:p w14:paraId="33BA3F97" w14:textId="77777777" w:rsidR="00382C6B" w:rsidRPr="009D1314" w:rsidRDefault="00382C6B" w:rsidP="00382C6B">
            <w:pPr>
              <w:pStyle w:val="Tabletext"/>
              <w:ind w:right="-141"/>
            </w:pPr>
          </w:p>
        </w:tc>
        <w:tc>
          <w:tcPr>
            <w:tcW w:w="1831" w:type="dxa"/>
          </w:tcPr>
          <w:p w14:paraId="0B265216" w14:textId="77777777" w:rsidR="00382C6B" w:rsidRPr="009D1314" w:rsidRDefault="00382C6B" w:rsidP="00382C6B">
            <w:pPr>
              <w:pStyle w:val="Tabletext"/>
              <w:ind w:right="-141"/>
            </w:pPr>
          </w:p>
        </w:tc>
        <w:tc>
          <w:tcPr>
            <w:tcW w:w="3969" w:type="dxa"/>
          </w:tcPr>
          <w:p w14:paraId="074C6A95" w14:textId="2C1DA024" w:rsidR="00382C6B" w:rsidRPr="009D1314" w:rsidRDefault="00382C6B" w:rsidP="00382C6B">
            <w:pPr>
              <w:pStyle w:val="Tabletext"/>
              <w:rPr>
                <w:szCs w:val="18"/>
              </w:rPr>
            </w:pPr>
            <w:r w:rsidRPr="009D1314">
              <w:rPr>
                <w:szCs w:val="18"/>
              </w:rPr>
              <w:t>TOTAL_VET_SCOPE_FG</w:t>
            </w:r>
          </w:p>
        </w:tc>
        <w:tc>
          <w:tcPr>
            <w:tcW w:w="283" w:type="dxa"/>
          </w:tcPr>
          <w:p w14:paraId="19A190A7" w14:textId="77777777" w:rsidR="00382C6B" w:rsidRPr="009D1314" w:rsidRDefault="00382C6B" w:rsidP="00382C6B">
            <w:pPr>
              <w:pStyle w:val="Tabletext"/>
              <w:ind w:right="-108"/>
              <w:rPr>
                <w:szCs w:val="18"/>
              </w:rPr>
            </w:pPr>
          </w:p>
        </w:tc>
        <w:tc>
          <w:tcPr>
            <w:tcW w:w="5103" w:type="dxa"/>
            <w:shd w:val="clear" w:color="auto" w:fill="auto"/>
          </w:tcPr>
          <w:p w14:paraId="663704D2" w14:textId="07253D88" w:rsidR="00382C6B" w:rsidRPr="009D1314" w:rsidRDefault="00382C6B" w:rsidP="00382C6B">
            <w:pPr>
              <w:pStyle w:val="Tabletext"/>
            </w:pPr>
            <w:r w:rsidRPr="009D1314">
              <w:t>No longer required; NATIONALLY_RECOGNISED_RTO_FG is instead used to report nationally recognised VET delivered by Australian registered training organisations.</w:t>
            </w:r>
          </w:p>
        </w:tc>
      </w:tr>
      <w:tr w:rsidR="00382C6B" w:rsidRPr="009D1314" w14:paraId="27F26697" w14:textId="77777777" w:rsidTr="006B500D">
        <w:trPr>
          <w:cantSplit/>
        </w:trPr>
        <w:tc>
          <w:tcPr>
            <w:tcW w:w="885" w:type="dxa"/>
            <w:shd w:val="clear" w:color="auto" w:fill="auto"/>
          </w:tcPr>
          <w:p w14:paraId="0FD58A80" w14:textId="77777777" w:rsidR="00382C6B" w:rsidRPr="009D1314" w:rsidRDefault="00382C6B" w:rsidP="00382C6B">
            <w:pPr>
              <w:pStyle w:val="Tabletext"/>
            </w:pPr>
          </w:p>
        </w:tc>
        <w:tc>
          <w:tcPr>
            <w:tcW w:w="1429" w:type="dxa"/>
          </w:tcPr>
          <w:p w14:paraId="0E2F0195" w14:textId="77777777" w:rsidR="00382C6B" w:rsidRPr="009D1314" w:rsidRDefault="00382C6B" w:rsidP="00382C6B">
            <w:pPr>
              <w:pStyle w:val="Tabletext"/>
              <w:ind w:right="-141"/>
            </w:pPr>
          </w:p>
        </w:tc>
        <w:tc>
          <w:tcPr>
            <w:tcW w:w="1831" w:type="dxa"/>
          </w:tcPr>
          <w:p w14:paraId="3C5C63A2" w14:textId="77777777" w:rsidR="00382C6B" w:rsidRPr="009D1314" w:rsidRDefault="00382C6B" w:rsidP="00382C6B">
            <w:pPr>
              <w:pStyle w:val="Tabletext"/>
              <w:ind w:right="-141"/>
            </w:pPr>
          </w:p>
        </w:tc>
        <w:tc>
          <w:tcPr>
            <w:tcW w:w="3969" w:type="dxa"/>
          </w:tcPr>
          <w:p w14:paraId="6DB798FE" w14:textId="7C8D977A" w:rsidR="00382C6B" w:rsidRPr="009D1314" w:rsidRDefault="00382C6B" w:rsidP="00382C6B">
            <w:pPr>
              <w:pStyle w:val="Tabletext"/>
              <w:rPr>
                <w:szCs w:val="18"/>
              </w:rPr>
            </w:pPr>
            <w:r w:rsidRPr="009D1314">
              <w:rPr>
                <w:szCs w:val="18"/>
              </w:rPr>
              <w:t>ENGLISH_PROFICIENCY_ID</w:t>
            </w:r>
          </w:p>
        </w:tc>
        <w:tc>
          <w:tcPr>
            <w:tcW w:w="283" w:type="dxa"/>
          </w:tcPr>
          <w:p w14:paraId="377537FE" w14:textId="77777777" w:rsidR="00382C6B" w:rsidRPr="009D1314" w:rsidRDefault="00382C6B" w:rsidP="00382C6B">
            <w:pPr>
              <w:pStyle w:val="Tabletext"/>
              <w:ind w:right="-108"/>
              <w:rPr>
                <w:szCs w:val="18"/>
              </w:rPr>
            </w:pPr>
          </w:p>
        </w:tc>
        <w:tc>
          <w:tcPr>
            <w:tcW w:w="5103" w:type="dxa"/>
            <w:shd w:val="clear" w:color="auto" w:fill="auto"/>
          </w:tcPr>
          <w:p w14:paraId="26F1DE85" w14:textId="1656231F" w:rsidR="00382C6B" w:rsidRPr="009D1314" w:rsidRDefault="00382C6B" w:rsidP="00382C6B">
            <w:pPr>
              <w:pStyle w:val="Tabletext"/>
            </w:pPr>
            <w:r w:rsidRPr="009D1314">
              <w:t>No longer collected.</w:t>
            </w:r>
          </w:p>
        </w:tc>
      </w:tr>
      <w:tr w:rsidR="00382C6B" w:rsidRPr="009D1314" w14:paraId="54346000" w14:textId="77777777" w:rsidTr="006B500D">
        <w:trPr>
          <w:cantSplit/>
        </w:trPr>
        <w:tc>
          <w:tcPr>
            <w:tcW w:w="885" w:type="dxa"/>
            <w:shd w:val="clear" w:color="auto" w:fill="auto"/>
          </w:tcPr>
          <w:p w14:paraId="6620539F" w14:textId="77777777" w:rsidR="00382C6B" w:rsidRPr="009D1314" w:rsidRDefault="00382C6B" w:rsidP="00382C6B">
            <w:pPr>
              <w:pStyle w:val="Tabletext"/>
            </w:pPr>
          </w:p>
        </w:tc>
        <w:tc>
          <w:tcPr>
            <w:tcW w:w="1429" w:type="dxa"/>
          </w:tcPr>
          <w:p w14:paraId="0134E218" w14:textId="77777777" w:rsidR="00382C6B" w:rsidRPr="009D1314" w:rsidRDefault="00382C6B" w:rsidP="00382C6B">
            <w:pPr>
              <w:pStyle w:val="Tabletext"/>
              <w:ind w:right="-141"/>
            </w:pPr>
          </w:p>
        </w:tc>
        <w:tc>
          <w:tcPr>
            <w:tcW w:w="1831" w:type="dxa"/>
          </w:tcPr>
          <w:p w14:paraId="64D25256" w14:textId="77777777" w:rsidR="00382C6B" w:rsidRPr="009D1314" w:rsidRDefault="00382C6B" w:rsidP="00382C6B">
            <w:pPr>
              <w:pStyle w:val="Tabletext"/>
              <w:ind w:right="-141"/>
            </w:pPr>
          </w:p>
        </w:tc>
        <w:tc>
          <w:tcPr>
            <w:tcW w:w="3969" w:type="dxa"/>
          </w:tcPr>
          <w:p w14:paraId="66E42291" w14:textId="41663E30" w:rsidR="00382C6B" w:rsidRPr="009D1314" w:rsidRDefault="00382C6B" w:rsidP="00382C6B">
            <w:pPr>
              <w:pStyle w:val="Tabletext"/>
              <w:rPr>
                <w:szCs w:val="18"/>
              </w:rPr>
            </w:pPr>
            <w:r w:rsidRPr="009D1314">
              <w:rPr>
                <w:szCs w:val="18"/>
              </w:rPr>
              <w:t>YR_HIGHST_SCHL_LVL_COMPLTD_ST</w:t>
            </w:r>
          </w:p>
        </w:tc>
        <w:tc>
          <w:tcPr>
            <w:tcW w:w="283" w:type="dxa"/>
          </w:tcPr>
          <w:p w14:paraId="590F1121" w14:textId="77777777" w:rsidR="00382C6B" w:rsidRPr="009D1314" w:rsidRDefault="00382C6B" w:rsidP="00382C6B">
            <w:pPr>
              <w:pStyle w:val="Tabletext"/>
              <w:ind w:right="-108"/>
              <w:rPr>
                <w:szCs w:val="18"/>
              </w:rPr>
            </w:pPr>
          </w:p>
        </w:tc>
        <w:tc>
          <w:tcPr>
            <w:tcW w:w="5103" w:type="dxa"/>
            <w:shd w:val="clear" w:color="auto" w:fill="auto"/>
          </w:tcPr>
          <w:p w14:paraId="321113E1" w14:textId="0039A303" w:rsidR="00382C6B" w:rsidRPr="009D1314" w:rsidRDefault="00382C6B" w:rsidP="00382C6B">
            <w:pPr>
              <w:pStyle w:val="Tabletext"/>
            </w:pPr>
            <w:r w:rsidRPr="009D1314">
              <w:t>No longer collected.</w:t>
            </w:r>
          </w:p>
        </w:tc>
      </w:tr>
      <w:tr w:rsidR="006B500D" w:rsidRPr="009D1314" w14:paraId="17F32E61" w14:textId="77777777" w:rsidTr="006B500D">
        <w:trPr>
          <w:cantSplit/>
        </w:trPr>
        <w:tc>
          <w:tcPr>
            <w:tcW w:w="885" w:type="dxa"/>
            <w:shd w:val="clear" w:color="auto" w:fill="auto"/>
          </w:tcPr>
          <w:p w14:paraId="5C3CEC5C" w14:textId="77777777" w:rsidR="006B500D" w:rsidRPr="009D1314" w:rsidRDefault="006B500D" w:rsidP="00382C6B">
            <w:pPr>
              <w:pStyle w:val="Tabletext"/>
            </w:pPr>
          </w:p>
        </w:tc>
        <w:tc>
          <w:tcPr>
            <w:tcW w:w="1429" w:type="dxa"/>
          </w:tcPr>
          <w:p w14:paraId="28445FCA" w14:textId="77777777" w:rsidR="006B500D" w:rsidRPr="009D1314" w:rsidRDefault="006B500D" w:rsidP="00382C6B">
            <w:pPr>
              <w:pStyle w:val="Tabletext"/>
              <w:ind w:right="-141"/>
            </w:pPr>
          </w:p>
        </w:tc>
        <w:tc>
          <w:tcPr>
            <w:tcW w:w="1831" w:type="dxa"/>
          </w:tcPr>
          <w:p w14:paraId="621B7E1B" w14:textId="77777777" w:rsidR="006B500D" w:rsidRPr="009D1314" w:rsidRDefault="006B500D" w:rsidP="00382C6B">
            <w:pPr>
              <w:pStyle w:val="Tabletext"/>
              <w:ind w:right="-141"/>
            </w:pPr>
          </w:p>
        </w:tc>
        <w:tc>
          <w:tcPr>
            <w:tcW w:w="3969" w:type="dxa"/>
          </w:tcPr>
          <w:p w14:paraId="53C1B4B7" w14:textId="06377C09" w:rsidR="006B500D" w:rsidRPr="009D1314" w:rsidRDefault="006B500D" w:rsidP="00382C6B">
            <w:pPr>
              <w:pStyle w:val="Tabletext"/>
              <w:rPr>
                <w:szCs w:val="18"/>
              </w:rPr>
            </w:pPr>
            <w:r w:rsidRPr="009D1314">
              <w:rPr>
                <w:szCs w:val="18"/>
              </w:rPr>
              <w:t>COMMENCING_PROGRAM_ID</w:t>
            </w:r>
          </w:p>
        </w:tc>
        <w:tc>
          <w:tcPr>
            <w:tcW w:w="283" w:type="dxa"/>
          </w:tcPr>
          <w:p w14:paraId="493EA154" w14:textId="77777777" w:rsidR="006B500D" w:rsidRPr="009D1314" w:rsidRDefault="006B500D" w:rsidP="00382C6B">
            <w:pPr>
              <w:pStyle w:val="Tabletext"/>
              <w:ind w:right="-108"/>
              <w:rPr>
                <w:szCs w:val="18"/>
              </w:rPr>
            </w:pPr>
          </w:p>
        </w:tc>
        <w:tc>
          <w:tcPr>
            <w:tcW w:w="5103" w:type="dxa"/>
            <w:shd w:val="clear" w:color="auto" w:fill="auto"/>
          </w:tcPr>
          <w:p w14:paraId="02BFECFC" w14:textId="5B83B326" w:rsidR="006B500D" w:rsidRPr="009D1314" w:rsidRDefault="006B500D" w:rsidP="00382C6B">
            <w:pPr>
              <w:pStyle w:val="Tabletext"/>
            </w:pPr>
            <w:r w:rsidRPr="009D1314">
              <w:t>No longer collected.</w:t>
            </w:r>
          </w:p>
        </w:tc>
      </w:tr>
      <w:tr w:rsidR="00382C6B" w:rsidRPr="009D1314" w14:paraId="2CA37DBF" w14:textId="77777777" w:rsidTr="006B500D">
        <w:trPr>
          <w:cantSplit/>
        </w:trPr>
        <w:tc>
          <w:tcPr>
            <w:tcW w:w="885" w:type="dxa"/>
            <w:shd w:val="clear" w:color="auto" w:fill="auto"/>
          </w:tcPr>
          <w:p w14:paraId="0045728A" w14:textId="77777777" w:rsidR="00382C6B" w:rsidRPr="009D1314" w:rsidRDefault="00382C6B" w:rsidP="00382C6B">
            <w:pPr>
              <w:pStyle w:val="Tabletext"/>
            </w:pPr>
          </w:p>
        </w:tc>
        <w:tc>
          <w:tcPr>
            <w:tcW w:w="1429" w:type="dxa"/>
          </w:tcPr>
          <w:p w14:paraId="2D8355D2" w14:textId="77777777" w:rsidR="00382C6B" w:rsidRPr="009D1314" w:rsidRDefault="00382C6B" w:rsidP="00382C6B">
            <w:pPr>
              <w:pStyle w:val="Tabletext"/>
              <w:ind w:right="-141"/>
            </w:pPr>
          </w:p>
        </w:tc>
        <w:tc>
          <w:tcPr>
            <w:tcW w:w="1831" w:type="dxa"/>
          </w:tcPr>
          <w:p w14:paraId="0347B609" w14:textId="6A7E256A" w:rsidR="00382C6B" w:rsidRPr="009D1314" w:rsidRDefault="00382C6B" w:rsidP="00382C6B">
            <w:pPr>
              <w:pStyle w:val="Tabletext"/>
              <w:ind w:right="-141"/>
            </w:pPr>
          </w:p>
        </w:tc>
        <w:tc>
          <w:tcPr>
            <w:tcW w:w="3969" w:type="dxa"/>
          </w:tcPr>
          <w:p w14:paraId="50B28439" w14:textId="7BA16CAD" w:rsidR="00382C6B" w:rsidRPr="009D1314" w:rsidRDefault="00382C6B" w:rsidP="00382C6B">
            <w:pPr>
              <w:pStyle w:val="Tabletext"/>
              <w:rPr>
                <w:i/>
                <w:iCs/>
                <w:szCs w:val="18"/>
              </w:rPr>
            </w:pPr>
            <w:r w:rsidRPr="009D1314">
              <w:rPr>
                <w:i/>
                <w:iCs/>
                <w:szCs w:val="18"/>
              </w:rPr>
              <w:t>Variables added</w:t>
            </w:r>
          </w:p>
        </w:tc>
        <w:tc>
          <w:tcPr>
            <w:tcW w:w="283" w:type="dxa"/>
          </w:tcPr>
          <w:p w14:paraId="6B874F8D" w14:textId="77777777" w:rsidR="00382C6B" w:rsidRPr="009D1314" w:rsidRDefault="00382C6B" w:rsidP="00382C6B">
            <w:pPr>
              <w:pStyle w:val="Tabletext"/>
              <w:ind w:right="-108"/>
              <w:rPr>
                <w:szCs w:val="18"/>
              </w:rPr>
            </w:pPr>
          </w:p>
        </w:tc>
        <w:tc>
          <w:tcPr>
            <w:tcW w:w="5103" w:type="dxa"/>
            <w:shd w:val="clear" w:color="auto" w:fill="auto"/>
          </w:tcPr>
          <w:p w14:paraId="4103D40D" w14:textId="77777777" w:rsidR="00382C6B" w:rsidRPr="009D1314" w:rsidRDefault="00382C6B" w:rsidP="00382C6B">
            <w:pPr>
              <w:pStyle w:val="Tabletext"/>
            </w:pPr>
          </w:p>
        </w:tc>
      </w:tr>
      <w:tr w:rsidR="00382C6B" w:rsidRPr="009D1314" w14:paraId="7585172F" w14:textId="77777777" w:rsidTr="006B500D">
        <w:trPr>
          <w:cantSplit/>
        </w:trPr>
        <w:tc>
          <w:tcPr>
            <w:tcW w:w="885" w:type="dxa"/>
            <w:shd w:val="clear" w:color="auto" w:fill="auto"/>
          </w:tcPr>
          <w:p w14:paraId="7107A184" w14:textId="77777777" w:rsidR="00382C6B" w:rsidRPr="009D1314" w:rsidRDefault="00382C6B" w:rsidP="00382C6B">
            <w:pPr>
              <w:pStyle w:val="Tabletext"/>
            </w:pPr>
          </w:p>
        </w:tc>
        <w:tc>
          <w:tcPr>
            <w:tcW w:w="1429" w:type="dxa"/>
          </w:tcPr>
          <w:p w14:paraId="4CCC26BC" w14:textId="77777777" w:rsidR="00382C6B" w:rsidRPr="009D1314" w:rsidRDefault="00382C6B" w:rsidP="00382C6B">
            <w:pPr>
              <w:pStyle w:val="Tabletext"/>
              <w:ind w:right="-141"/>
            </w:pPr>
          </w:p>
        </w:tc>
        <w:tc>
          <w:tcPr>
            <w:tcW w:w="1831" w:type="dxa"/>
          </w:tcPr>
          <w:p w14:paraId="4EF6D5C9" w14:textId="77777777" w:rsidR="00382C6B" w:rsidRPr="009D1314" w:rsidRDefault="00382C6B" w:rsidP="00382C6B">
            <w:pPr>
              <w:pStyle w:val="Tabletext"/>
              <w:ind w:right="-141"/>
            </w:pPr>
          </w:p>
        </w:tc>
        <w:tc>
          <w:tcPr>
            <w:tcW w:w="3969" w:type="dxa"/>
          </w:tcPr>
          <w:p w14:paraId="7F690CF2" w14:textId="10C3D618" w:rsidR="00382C6B" w:rsidRPr="009D1314" w:rsidRDefault="00382C6B" w:rsidP="00382C6B">
            <w:pPr>
              <w:pStyle w:val="Tabletext"/>
              <w:rPr>
                <w:szCs w:val="18"/>
              </w:rPr>
            </w:pPr>
            <w:r w:rsidRPr="009D1314">
              <w:rPr>
                <w:szCs w:val="18"/>
              </w:rPr>
              <w:t>SCHOOL_TYPE_ID</w:t>
            </w:r>
          </w:p>
        </w:tc>
        <w:tc>
          <w:tcPr>
            <w:tcW w:w="283" w:type="dxa"/>
          </w:tcPr>
          <w:p w14:paraId="7C229CD1" w14:textId="77777777" w:rsidR="00382C6B" w:rsidRPr="009D1314" w:rsidRDefault="00382C6B" w:rsidP="00382C6B">
            <w:pPr>
              <w:pStyle w:val="Tabletext"/>
              <w:ind w:right="-108"/>
              <w:rPr>
                <w:szCs w:val="18"/>
              </w:rPr>
            </w:pPr>
          </w:p>
        </w:tc>
        <w:tc>
          <w:tcPr>
            <w:tcW w:w="5103" w:type="dxa"/>
            <w:shd w:val="clear" w:color="auto" w:fill="auto"/>
          </w:tcPr>
          <w:p w14:paraId="56E6F656" w14:textId="42BB80D6" w:rsidR="00382C6B" w:rsidRPr="009D1314" w:rsidRDefault="00382C6B" w:rsidP="00382C6B">
            <w:pPr>
              <w:pStyle w:val="Tabletext"/>
            </w:pPr>
            <w:r w:rsidRPr="009D1314">
              <w:t>Client home school type identifier</w:t>
            </w:r>
          </w:p>
        </w:tc>
      </w:tr>
      <w:tr w:rsidR="00382C6B" w:rsidRPr="009D1314" w14:paraId="202C7762" w14:textId="77777777" w:rsidTr="006B500D">
        <w:trPr>
          <w:cantSplit/>
        </w:trPr>
        <w:tc>
          <w:tcPr>
            <w:tcW w:w="885" w:type="dxa"/>
            <w:shd w:val="clear" w:color="auto" w:fill="auto"/>
          </w:tcPr>
          <w:p w14:paraId="3E005CEE" w14:textId="77777777" w:rsidR="00382C6B" w:rsidRPr="009D1314" w:rsidRDefault="00382C6B" w:rsidP="00382C6B">
            <w:pPr>
              <w:pStyle w:val="Tabletext"/>
            </w:pPr>
          </w:p>
        </w:tc>
        <w:tc>
          <w:tcPr>
            <w:tcW w:w="1429" w:type="dxa"/>
          </w:tcPr>
          <w:p w14:paraId="2EF9E836" w14:textId="77777777" w:rsidR="00382C6B" w:rsidRPr="009D1314" w:rsidRDefault="00382C6B" w:rsidP="00382C6B">
            <w:pPr>
              <w:pStyle w:val="Tabletext"/>
              <w:ind w:right="-141"/>
            </w:pPr>
          </w:p>
        </w:tc>
        <w:tc>
          <w:tcPr>
            <w:tcW w:w="1831" w:type="dxa"/>
          </w:tcPr>
          <w:p w14:paraId="444E199D" w14:textId="77777777" w:rsidR="00382C6B" w:rsidRPr="009D1314" w:rsidRDefault="00382C6B" w:rsidP="00382C6B">
            <w:pPr>
              <w:pStyle w:val="Tabletext"/>
              <w:ind w:right="-141"/>
            </w:pPr>
          </w:p>
        </w:tc>
        <w:tc>
          <w:tcPr>
            <w:tcW w:w="3969" w:type="dxa"/>
          </w:tcPr>
          <w:p w14:paraId="4C103F34" w14:textId="7AA3270D" w:rsidR="00382C6B" w:rsidRPr="009D1314" w:rsidRDefault="00382C6B" w:rsidP="00382C6B">
            <w:pPr>
              <w:pStyle w:val="Tabletext"/>
              <w:rPr>
                <w:szCs w:val="18"/>
              </w:rPr>
            </w:pPr>
            <w:r w:rsidRPr="009D1314">
              <w:rPr>
                <w:szCs w:val="18"/>
              </w:rPr>
              <w:t>CLIENT_RESIDENTIAL_SA4</w:t>
            </w:r>
          </w:p>
        </w:tc>
        <w:tc>
          <w:tcPr>
            <w:tcW w:w="283" w:type="dxa"/>
          </w:tcPr>
          <w:p w14:paraId="26559CB7" w14:textId="77777777" w:rsidR="00382C6B" w:rsidRPr="009D1314" w:rsidRDefault="00382C6B" w:rsidP="00382C6B">
            <w:pPr>
              <w:pStyle w:val="Tabletext"/>
              <w:ind w:right="-108"/>
              <w:rPr>
                <w:szCs w:val="18"/>
              </w:rPr>
            </w:pPr>
          </w:p>
        </w:tc>
        <w:tc>
          <w:tcPr>
            <w:tcW w:w="5103" w:type="dxa"/>
            <w:shd w:val="clear" w:color="auto" w:fill="auto"/>
          </w:tcPr>
          <w:p w14:paraId="3D69D566" w14:textId="000CCC3A" w:rsidR="00382C6B" w:rsidRPr="009D1314" w:rsidRDefault="00382C6B" w:rsidP="00382C6B">
            <w:pPr>
              <w:pStyle w:val="Tabletext"/>
            </w:pPr>
            <w:r w:rsidRPr="009D1314">
              <w:t>Complements existing client location variables using Statistical Area Level 4 (SA4) geographical areas (restricted).</w:t>
            </w:r>
          </w:p>
        </w:tc>
      </w:tr>
      <w:tr w:rsidR="00382C6B" w:rsidRPr="009D1314" w14:paraId="30DD0105" w14:textId="77777777" w:rsidTr="006B500D">
        <w:trPr>
          <w:cantSplit/>
        </w:trPr>
        <w:tc>
          <w:tcPr>
            <w:tcW w:w="885" w:type="dxa"/>
            <w:shd w:val="clear" w:color="auto" w:fill="auto"/>
          </w:tcPr>
          <w:p w14:paraId="2C6B253F" w14:textId="77777777" w:rsidR="00382C6B" w:rsidRPr="009D1314" w:rsidRDefault="00382C6B" w:rsidP="00382C6B">
            <w:pPr>
              <w:pStyle w:val="Tabletext"/>
            </w:pPr>
          </w:p>
        </w:tc>
        <w:tc>
          <w:tcPr>
            <w:tcW w:w="1429" w:type="dxa"/>
          </w:tcPr>
          <w:p w14:paraId="25809E6E" w14:textId="77777777" w:rsidR="00382C6B" w:rsidRPr="009D1314" w:rsidRDefault="00382C6B" w:rsidP="00382C6B">
            <w:pPr>
              <w:pStyle w:val="Tabletext"/>
              <w:ind w:right="-141"/>
            </w:pPr>
          </w:p>
        </w:tc>
        <w:tc>
          <w:tcPr>
            <w:tcW w:w="1831" w:type="dxa"/>
          </w:tcPr>
          <w:p w14:paraId="524AB2CF" w14:textId="77777777" w:rsidR="00382C6B" w:rsidRPr="009D1314" w:rsidRDefault="00382C6B" w:rsidP="00382C6B">
            <w:pPr>
              <w:pStyle w:val="Tabletext"/>
              <w:ind w:right="-141"/>
            </w:pPr>
          </w:p>
        </w:tc>
        <w:tc>
          <w:tcPr>
            <w:tcW w:w="3969" w:type="dxa"/>
          </w:tcPr>
          <w:p w14:paraId="0D19B6F4" w14:textId="4DAF8052" w:rsidR="00382C6B" w:rsidRPr="009D1314" w:rsidRDefault="00382C6B" w:rsidP="00382C6B">
            <w:pPr>
              <w:pStyle w:val="Tabletext"/>
              <w:rPr>
                <w:szCs w:val="18"/>
              </w:rPr>
            </w:pPr>
            <w:r w:rsidRPr="009D1314">
              <w:rPr>
                <w:szCs w:val="18"/>
              </w:rPr>
              <w:t>HEAD_OFFICE_STATE</w:t>
            </w:r>
          </w:p>
        </w:tc>
        <w:tc>
          <w:tcPr>
            <w:tcW w:w="283" w:type="dxa"/>
          </w:tcPr>
          <w:p w14:paraId="2E8C7646" w14:textId="77777777" w:rsidR="00382C6B" w:rsidRPr="009D1314" w:rsidRDefault="00382C6B" w:rsidP="00382C6B">
            <w:pPr>
              <w:pStyle w:val="Tabletext"/>
              <w:ind w:right="-108"/>
              <w:rPr>
                <w:szCs w:val="18"/>
              </w:rPr>
            </w:pPr>
          </w:p>
        </w:tc>
        <w:tc>
          <w:tcPr>
            <w:tcW w:w="5103" w:type="dxa"/>
            <w:shd w:val="clear" w:color="auto" w:fill="auto"/>
          </w:tcPr>
          <w:p w14:paraId="5DA227C8" w14:textId="3D800FB9" w:rsidR="00382C6B" w:rsidRPr="009D1314" w:rsidRDefault="00382C6B" w:rsidP="00382C6B">
            <w:pPr>
              <w:pStyle w:val="Tabletext"/>
            </w:pPr>
            <w:r w:rsidRPr="009D1314">
              <w:t>Training organisation state of head office</w:t>
            </w:r>
          </w:p>
        </w:tc>
      </w:tr>
      <w:tr w:rsidR="00382C6B" w:rsidRPr="009D1314" w14:paraId="3D96EF4A" w14:textId="77777777" w:rsidTr="006B500D">
        <w:trPr>
          <w:cantSplit/>
        </w:trPr>
        <w:tc>
          <w:tcPr>
            <w:tcW w:w="885" w:type="dxa"/>
            <w:shd w:val="clear" w:color="auto" w:fill="auto"/>
          </w:tcPr>
          <w:p w14:paraId="54DC8D54" w14:textId="77777777" w:rsidR="00382C6B" w:rsidRPr="009D1314" w:rsidRDefault="00382C6B" w:rsidP="00382C6B">
            <w:pPr>
              <w:pStyle w:val="Tabletext"/>
            </w:pPr>
          </w:p>
        </w:tc>
        <w:tc>
          <w:tcPr>
            <w:tcW w:w="1429" w:type="dxa"/>
          </w:tcPr>
          <w:p w14:paraId="2C26A037" w14:textId="77777777" w:rsidR="00382C6B" w:rsidRPr="009D1314" w:rsidRDefault="00382C6B" w:rsidP="00382C6B">
            <w:pPr>
              <w:pStyle w:val="Tabletext"/>
              <w:ind w:right="-141"/>
            </w:pPr>
          </w:p>
        </w:tc>
        <w:tc>
          <w:tcPr>
            <w:tcW w:w="1831" w:type="dxa"/>
          </w:tcPr>
          <w:p w14:paraId="60DD2982" w14:textId="77777777" w:rsidR="00382C6B" w:rsidRPr="009D1314" w:rsidRDefault="00382C6B" w:rsidP="00382C6B">
            <w:pPr>
              <w:pStyle w:val="Tabletext"/>
              <w:ind w:right="-141"/>
            </w:pPr>
          </w:p>
        </w:tc>
        <w:tc>
          <w:tcPr>
            <w:tcW w:w="3969" w:type="dxa"/>
          </w:tcPr>
          <w:p w14:paraId="2EE069A4" w14:textId="048D486A" w:rsidR="00382C6B" w:rsidRPr="009D1314" w:rsidRDefault="00382C6B" w:rsidP="00382C6B">
            <w:pPr>
              <w:pStyle w:val="Tabletext"/>
              <w:rPr>
                <w:szCs w:val="18"/>
              </w:rPr>
            </w:pPr>
            <w:r w:rsidRPr="009D1314">
              <w:rPr>
                <w:szCs w:val="18"/>
              </w:rPr>
              <w:t>PROGRAM_TYPE_OF_TRAINING_ID</w:t>
            </w:r>
          </w:p>
        </w:tc>
        <w:tc>
          <w:tcPr>
            <w:tcW w:w="283" w:type="dxa"/>
          </w:tcPr>
          <w:p w14:paraId="72418BF8" w14:textId="77777777" w:rsidR="00382C6B" w:rsidRPr="009D1314" w:rsidRDefault="00382C6B" w:rsidP="00382C6B">
            <w:pPr>
              <w:pStyle w:val="Tabletext"/>
              <w:ind w:right="-108"/>
              <w:rPr>
                <w:szCs w:val="18"/>
              </w:rPr>
            </w:pPr>
          </w:p>
        </w:tc>
        <w:tc>
          <w:tcPr>
            <w:tcW w:w="5103" w:type="dxa"/>
            <w:shd w:val="clear" w:color="auto" w:fill="auto"/>
          </w:tcPr>
          <w:p w14:paraId="57A3AFAA" w14:textId="4BB13F41" w:rsidR="00382C6B" w:rsidRPr="009D1314" w:rsidRDefault="00382C6B" w:rsidP="00382C6B">
            <w:pPr>
              <w:pStyle w:val="Tabletext"/>
            </w:pPr>
            <w:r w:rsidRPr="009D1314">
              <w:t>Program type of training</w:t>
            </w:r>
          </w:p>
        </w:tc>
      </w:tr>
      <w:tr w:rsidR="00382C6B" w:rsidRPr="009D1314" w14:paraId="3A125661" w14:textId="77777777" w:rsidTr="006B500D">
        <w:trPr>
          <w:cantSplit/>
        </w:trPr>
        <w:tc>
          <w:tcPr>
            <w:tcW w:w="885" w:type="dxa"/>
            <w:shd w:val="clear" w:color="auto" w:fill="auto"/>
          </w:tcPr>
          <w:p w14:paraId="4090B2BD" w14:textId="77777777" w:rsidR="00382C6B" w:rsidRPr="009D1314" w:rsidRDefault="00382C6B" w:rsidP="00382C6B">
            <w:pPr>
              <w:pStyle w:val="Tabletext"/>
            </w:pPr>
          </w:p>
        </w:tc>
        <w:tc>
          <w:tcPr>
            <w:tcW w:w="1429" w:type="dxa"/>
          </w:tcPr>
          <w:p w14:paraId="0A25C678" w14:textId="77777777" w:rsidR="00382C6B" w:rsidRPr="009D1314" w:rsidRDefault="00382C6B" w:rsidP="00382C6B">
            <w:pPr>
              <w:pStyle w:val="Tabletext"/>
              <w:ind w:right="-141"/>
            </w:pPr>
          </w:p>
        </w:tc>
        <w:tc>
          <w:tcPr>
            <w:tcW w:w="1831" w:type="dxa"/>
          </w:tcPr>
          <w:p w14:paraId="663BA54F" w14:textId="77777777" w:rsidR="00382C6B" w:rsidRPr="009D1314" w:rsidRDefault="00382C6B" w:rsidP="00382C6B">
            <w:pPr>
              <w:pStyle w:val="Tabletext"/>
              <w:ind w:right="-141"/>
            </w:pPr>
          </w:p>
        </w:tc>
        <w:tc>
          <w:tcPr>
            <w:tcW w:w="3969" w:type="dxa"/>
          </w:tcPr>
          <w:p w14:paraId="0A48A9FC" w14:textId="168A4FE7" w:rsidR="00382C6B" w:rsidRPr="009D1314" w:rsidRDefault="00382C6B" w:rsidP="00382C6B">
            <w:pPr>
              <w:pStyle w:val="Tabletext"/>
              <w:rPr>
                <w:szCs w:val="18"/>
              </w:rPr>
            </w:pPr>
            <w:r w:rsidRPr="009D1314">
              <w:rPr>
                <w:szCs w:val="18"/>
              </w:rPr>
              <w:t>PROGRAM_TRAINING_PACKAGE_ID</w:t>
            </w:r>
          </w:p>
        </w:tc>
        <w:tc>
          <w:tcPr>
            <w:tcW w:w="283" w:type="dxa"/>
          </w:tcPr>
          <w:p w14:paraId="20ADD342" w14:textId="77777777" w:rsidR="00382C6B" w:rsidRPr="009D1314" w:rsidRDefault="00382C6B" w:rsidP="00382C6B">
            <w:pPr>
              <w:pStyle w:val="Tabletext"/>
              <w:ind w:right="-108"/>
              <w:rPr>
                <w:szCs w:val="18"/>
              </w:rPr>
            </w:pPr>
          </w:p>
        </w:tc>
        <w:tc>
          <w:tcPr>
            <w:tcW w:w="5103" w:type="dxa"/>
            <w:shd w:val="clear" w:color="auto" w:fill="auto"/>
          </w:tcPr>
          <w:p w14:paraId="478E52FC" w14:textId="5328127B" w:rsidR="00382C6B" w:rsidRPr="009D1314" w:rsidRDefault="00382C6B" w:rsidP="00382C6B">
            <w:pPr>
              <w:pStyle w:val="Tabletext"/>
            </w:pPr>
            <w:r w:rsidRPr="009D1314">
              <w:t>Program training package ID</w:t>
            </w:r>
          </w:p>
        </w:tc>
      </w:tr>
      <w:tr w:rsidR="00382C6B" w:rsidRPr="009D1314" w14:paraId="036CC18E" w14:textId="77777777" w:rsidTr="006B500D">
        <w:trPr>
          <w:cantSplit/>
        </w:trPr>
        <w:tc>
          <w:tcPr>
            <w:tcW w:w="885" w:type="dxa"/>
            <w:shd w:val="clear" w:color="auto" w:fill="auto"/>
          </w:tcPr>
          <w:p w14:paraId="43DF3404" w14:textId="77777777" w:rsidR="00382C6B" w:rsidRPr="009D1314" w:rsidRDefault="00382C6B" w:rsidP="00382C6B">
            <w:pPr>
              <w:pStyle w:val="Tabletext"/>
            </w:pPr>
          </w:p>
        </w:tc>
        <w:tc>
          <w:tcPr>
            <w:tcW w:w="1429" w:type="dxa"/>
          </w:tcPr>
          <w:p w14:paraId="64DB5A96" w14:textId="77777777" w:rsidR="00382C6B" w:rsidRPr="009D1314" w:rsidRDefault="00382C6B" w:rsidP="00382C6B">
            <w:pPr>
              <w:pStyle w:val="Tabletext"/>
              <w:ind w:right="-141"/>
            </w:pPr>
          </w:p>
        </w:tc>
        <w:tc>
          <w:tcPr>
            <w:tcW w:w="1831" w:type="dxa"/>
          </w:tcPr>
          <w:p w14:paraId="4E2F243A" w14:textId="77777777" w:rsidR="00382C6B" w:rsidRPr="009D1314" w:rsidRDefault="00382C6B" w:rsidP="00382C6B">
            <w:pPr>
              <w:pStyle w:val="Tabletext"/>
              <w:ind w:right="-141"/>
            </w:pPr>
          </w:p>
        </w:tc>
        <w:tc>
          <w:tcPr>
            <w:tcW w:w="3969" w:type="dxa"/>
          </w:tcPr>
          <w:p w14:paraId="329750FD" w14:textId="678F549E" w:rsidR="00382C6B" w:rsidRPr="009D1314" w:rsidRDefault="00382C6B" w:rsidP="00382C6B">
            <w:pPr>
              <w:pStyle w:val="Tabletext"/>
              <w:rPr>
                <w:szCs w:val="18"/>
              </w:rPr>
            </w:pPr>
            <w:r w:rsidRPr="009D1314">
              <w:rPr>
                <w:szCs w:val="18"/>
              </w:rPr>
              <w:t>DELIVERY_LOCATION_SA4</w:t>
            </w:r>
          </w:p>
        </w:tc>
        <w:tc>
          <w:tcPr>
            <w:tcW w:w="283" w:type="dxa"/>
          </w:tcPr>
          <w:p w14:paraId="720AC42A" w14:textId="77777777" w:rsidR="00382C6B" w:rsidRPr="009D1314" w:rsidRDefault="00382C6B" w:rsidP="00382C6B">
            <w:pPr>
              <w:pStyle w:val="Tabletext"/>
              <w:ind w:right="-108"/>
              <w:rPr>
                <w:szCs w:val="18"/>
              </w:rPr>
            </w:pPr>
          </w:p>
        </w:tc>
        <w:tc>
          <w:tcPr>
            <w:tcW w:w="5103" w:type="dxa"/>
            <w:shd w:val="clear" w:color="auto" w:fill="auto"/>
          </w:tcPr>
          <w:p w14:paraId="221464D3" w14:textId="3302B187" w:rsidR="00382C6B" w:rsidRPr="009D1314" w:rsidRDefault="00382C6B" w:rsidP="00382C6B">
            <w:pPr>
              <w:pStyle w:val="Tabletext"/>
            </w:pPr>
            <w:r w:rsidRPr="009D1314">
              <w:t>Location of training delivery using Statistical Area Level 4 (SA4) geographical areas (restricted).</w:t>
            </w:r>
          </w:p>
        </w:tc>
      </w:tr>
      <w:tr w:rsidR="00382C6B" w:rsidRPr="009D1314" w14:paraId="57BAB7A7" w14:textId="77777777" w:rsidTr="006B500D">
        <w:trPr>
          <w:cantSplit/>
        </w:trPr>
        <w:tc>
          <w:tcPr>
            <w:tcW w:w="885" w:type="dxa"/>
            <w:shd w:val="clear" w:color="auto" w:fill="auto"/>
          </w:tcPr>
          <w:p w14:paraId="0AB05A8B" w14:textId="77777777" w:rsidR="00382C6B" w:rsidRPr="009D1314" w:rsidRDefault="00382C6B" w:rsidP="00382C6B">
            <w:pPr>
              <w:pStyle w:val="Tabletext"/>
            </w:pPr>
          </w:p>
        </w:tc>
        <w:tc>
          <w:tcPr>
            <w:tcW w:w="1429" w:type="dxa"/>
          </w:tcPr>
          <w:p w14:paraId="2A8E4F7A" w14:textId="77777777" w:rsidR="00382C6B" w:rsidRPr="009D1314" w:rsidRDefault="00382C6B" w:rsidP="00382C6B">
            <w:pPr>
              <w:pStyle w:val="Tabletext"/>
              <w:ind w:right="-141"/>
            </w:pPr>
          </w:p>
        </w:tc>
        <w:tc>
          <w:tcPr>
            <w:tcW w:w="1831" w:type="dxa"/>
          </w:tcPr>
          <w:p w14:paraId="308BD203" w14:textId="77777777" w:rsidR="00382C6B" w:rsidRPr="009D1314" w:rsidRDefault="00382C6B" w:rsidP="00382C6B">
            <w:pPr>
              <w:pStyle w:val="Tabletext"/>
              <w:ind w:right="-141"/>
            </w:pPr>
          </w:p>
        </w:tc>
        <w:tc>
          <w:tcPr>
            <w:tcW w:w="3969" w:type="dxa"/>
          </w:tcPr>
          <w:p w14:paraId="6F07CFA8" w14:textId="7603AEA5" w:rsidR="00382C6B" w:rsidRPr="009D1314" w:rsidRDefault="00382C6B" w:rsidP="00382C6B">
            <w:pPr>
              <w:pStyle w:val="Tabletext"/>
              <w:rPr>
                <w:szCs w:val="18"/>
              </w:rPr>
            </w:pPr>
            <w:r w:rsidRPr="009D1314">
              <w:rPr>
                <w:szCs w:val="18"/>
              </w:rPr>
              <w:t>APPRENTICESHIP_FG</w:t>
            </w:r>
          </w:p>
        </w:tc>
        <w:tc>
          <w:tcPr>
            <w:tcW w:w="283" w:type="dxa"/>
          </w:tcPr>
          <w:p w14:paraId="19B644F6" w14:textId="77777777" w:rsidR="00382C6B" w:rsidRPr="009D1314" w:rsidRDefault="00382C6B" w:rsidP="00382C6B">
            <w:pPr>
              <w:pStyle w:val="Tabletext"/>
              <w:ind w:right="-108"/>
              <w:rPr>
                <w:szCs w:val="18"/>
              </w:rPr>
            </w:pPr>
          </w:p>
        </w:tc>
        <w:tc>
          <w:tcPr>
            <w:tcW w:w="5103" w:type="dxa"/>
            <w:shd w:val="clear" w:color="auto" w:fill="auto"/>
          </w:tcPr>
          <w:p w14:paraId="00805E9F" w14:textId="43790031" w:rsidR="00382C6B" w:rsidRPr="009D1314" w:rsidRDefault="00382C6B" w:rsidP="00382C6B">
            <w:pPr>
              <w:pStyle w:val="Tabletext"/>
            </w:pPr>
            <w:r w:rsidRPr="009D1314">
              <w:t>Apprenticeship/traineeship flag</w:t>
            </w:r>
          </w:p>
        </w:tc>
      </w:tr>
      <w:tr w:rsidR="00382C6B" w:rsidRPr="009D1314" w14:paraId="1C8E5309" w14:textId="77777777" w:rsidTr="006B500D">
        <w:trPr>
          <w:cantSplit/>
        </w:trPr>
        <w:tc>
          <w:tcPr>
            <w:tcW w:w="885" w:type="dxa"/>
            <w:shd w:val="clear" w:color="auto" w:fill="auto"/>
          </w:tcPr>
          <w:p w14:paraId="1A37443F" w14:textId="77777777" w:rsidR="00382C6B" w:rsidRPr="009D1314" w:rsidRDefault="00382C6B" w:rsidP="00382C6B">
            <w:pPr>
              <w:pStyle w:val="Tabletext"/>
            </w:pPr>
          </w:p>
        </w:tc>
        <w:tc>
          <w:tcPr>
            <w:tcW w:w="1429" w:type="dxa"/>
          </w:tcPr>
          <w:p w14:paraId="5541F4AF" w14:textId="77777777" w:rsidR="00382C6B" w:rsidRPr="009D1314" w:rsidRDefault="00382C6B" w:rsidP="00382C6B">
            <w:pPr>
              <w:pStyle w:val="Tabletext"/>
              <w:ind w:right="-141"/>
            </w:pPr>
          </w:p>
        </w:tc>
        <w:tc>
          <w:tcPr>
            <w:tcW w:w="1831" w:type="dxa"/>
          </w:tcPr>
          <w:p w14:paraId="5E54C892" w14:textId="77777777" w:rsidR="00382C6B" w:rsidRPr="009D1314" w:rsidRDefault="00382C6B" w:rsidP="00382C6B">
            <w:pPr>
              <w:pStyle w:val="Tabletext"/>
              <w:ind w:right="-141"/>
            </w:pPr>
          </w:p>
        </w:tc>
        <w:tc>
          <w:tcPr>
            <w:tcW w:w="3969" w:type="dxa"/>
          </w:tcPr>
          <w:p w14:paraId="00D48A11" w14:textId="3D7AAC81" w:rsidR="00382C6B" w:rsidRPr="009D1314" w:rsidRDefault="00382C6B" w:rsidP="00382C6B">
            <w:pPr>
              <w:pStyle w:val="Tabletext"/>
              <w:rPr>
                <w:szCs w:val="18"/>
              </w:rPr>
            </w:pPr>
            <w:r w:rsidRPr="009D1314">
              <w:rPr>
                <w:szCs w:val="18"/>
              </w:rPr>
              <w:t>REPORTING_HOURS_MEASURE</w:t>
            </w:r>
          </w:p>
        </w:tc>
        <w:tc>
          <w:tcPr>
            <w:tcW w:w="283" w:type="dxa"/>
          </w:tcPr>
          <w:p w14:paraId="74C15F40" w14:textId="77777777" w:rsidR="00382C6B" w:rsidRPr="009D1314" w:rsidRDefault="00382C6B" w:rsidP="00382C6B">
            <w:pPr>
              <w:pStyle w:val="Tabletext"/>
              <w:ind w:right="-108"/>
              <w:rPr>
                <w:szCs w:val="18"/>
              </w:rPr>
            </w:pPr>
          </w:p>
        </w:tc>
        <w:tc>
          <w:tcPr>
            <w:tcW w:w="5103" w:type="dxa"/>
            <w:shd w:val="clear" w:color="auto" w:fill="auto"/>
          </w:tcPr>
          <w:p w14:paraId="3970197B" w14:textId="65CBBAA4" w:rsidR="00382C6B" w:rsidRPr="009D1314" w:rsidRDefault="00382C6B" w:rsidP="00382C6B">
            <w:pPr>
              <w:pStyle w:val="Tabletext"/>
            </w:pPr>
            <w:r w:rsidRPr="009D1314">
              <w:t>Subject hours of delivery</w:t>
            </w:r>
          </w:p>
        </w:tc>
      </w:tr>
      <w:tr w:rsidR="00382C6B" w:rsidRPr="009D1314" w14:paraId="323E3B76" w14:textId="77777777" w:rsidTr="006B500D">
        <w:trPr>
          <w:cantSplit/>
        </w:trPr>
        <w:tc>
          <w:tcPr>
            <w:tcW w:w="885" w:type="dxa"/>
            <w:shd w:val="clear" w:color="auto" w:fill="auto"/>
          </w:tcPr>
          <w:p w14:paraId="2852F044" w14:textId="77777777" w:rsidR="00382C6B" w:rsidRPr="009D1314" w:rsidRDefault="00382C6B" w:rsidP="00382C6B">
            <w:pPr>
              <w:pStyle w:val="Tabletext"/>
            </w:pPr>
          </w:p>
        </w:tc>
        <w:tc>
          <w:tcPr>
            <w:tcW w:w="1429" w:type="dxa"/>
          </w:tcPr>
          <w:p w14:paraId="10D82125" w14:textId="77777777" w:rsidR="00382C6B" w:rsidRPr="009D1314" w:rsidRDefault="00382C6B" w:rsidP="00382C6B">
            <w:pPr>
              <w:pStyle w:val="Tabletext"/>
              <w:ind w:right="-141"/>
            </w:pPr>
          </w:p>
        </w:tc>
        <w:tc>
          <w:tcPr>
            <w:tcW w:w="1831" w:type="dxa"/>
          </w:tcPr>
          <w:p w14:paraId="4E7C4402" w14:textId="77777777" w:rsidR="00382C6B" w:rsidRPr="009D1314" w:rsidRDefault="00382C6B" w:rsidP="00382C6B">
            <w:pPr>
              <w:pStyle w:val="Tabletext"/>
              <w:ind w:right="-141"/>
            </w:pPr>
          </w:p>
        </w:tc>
        <w:tc>
          <w:tcPr>
            <w:tcW w:w="3969" w:type="dxa"/>
          </w:tcPr>
          <w:p w14:paraId="7EA5C393" w14:textId="22B44BD4" w:rsidR="00382C6B" w:rsidRPr="009D1314" w:rsidRDefault="00382C6B" w:rsidP="00382C6B">
            <w:pPr>
              <w:pStyle w:val="Tabletext"/>
              <w:rPr>
                <w:szCs w:val="18"/>
              </w:rPr>
            </w:pPr>
            <w:r w:rsidRPr="009D1314">
              <w:rPr>
                <w:i/>
                <w:iCs/>
                <w:szCs w:val="18"/>
              </w:rPr>
              <w:t xml:space="preserve">Variables replaced as per source data </w:t>
            </w:r>
          </w:p>
        </w:tc>
        <w:tc>
          <w:tcPr>
            <w:tcW w:w="283" w:type="dxa"/>
          </w:tcPr>
          <w:p w14:paraId="384CD517" w14:textId="77777777" w:rsidR="00382C6B" w:rsidRPr="009D1314" w:rsidRDefault="00382C6B" w:rsidP="00382C6B">
            <w:pPr>
              <w:pStyle w:val="Tabletext"/>
              <w:ind w:right="-108"/>
              <w:rPr>
                <w:szCs w:val="18"/>
              </w:rPr>
            </w:pPr>
          </w:p>
        </w:tc>
        <w:tc>
          <w:tcPr>
            <w:tcW w:w="5103" w:type="dxa"/>
            <w:shd w:val="clear" w:color="auto" w:fill="auto"/>
          </w:tcPr>
          <w:p w14:paraId="7697A267" w14:textId="79CDC1E7" w:rsidR="00382C6B" w:rsidRPr="009D1314" w:rsidRDefault="00382C6B" w:rsidP="00382C6B">
            <w:pPr>
              <w:pStyle w:val="Tabletext"/>
            </w:pPr>
          </w:p>
        </w:tc>
      </w:tr>
      <w:tr w:rsidR="00382C6B" w:rsidRPr="009D1314" w14:paraId="3123BB5A" w14:textId="77777777" w:rsidTr="006B500D">
        <w:trPr>
          <w:cantSplit/>
        </w:trPr>
        <w:tc>
          <w:tcPr>
            <w:tcW w:w="885" w:type="dxa"/>
            <w:shd w:val="clear" w:color="auto" w:fill="auto"/>
          </w:tcPr>
          <w:p w14:paraId="0D790879" w14:textId="77777777" w:rsidR="00382C6B" w:rsidRPr="009D1314" w:rsidRDefault="00382C6B" w:rsidP="00382C6B">
            <w:pPr>
              <w:pStyle w:val="Tabletext"/>
            </w:pPr>
          </w:p>
        </w:tc>
        <w:tc>
          <w:tcPr>
            <w:tcW w:w="1429" w:type="dxa"/>
          </w:tcPr>
          <w:p w14:paraId="7746BF87" w14:textId="77777777" w:rsidR="00382C6B" w:rsidRPr="009D1314" w:rsidRDefault="00382C6B" w:rsidP="00382C6B">
            <w:pPr>
              <w:pStyle w:val="Tabletext"/>
              <w:ind w:right="-141"/>
            </w:pPr>
          </w:p>
        </w:tc>
        <w:tc>
          <w:tcPr>
            <w:tcW w:w="1831" w:type="dxa"/>
          </w:tcPr>
          <w:p w14:paraId="702E995F" w14:textId="77777777" w:rsidR="00382C6B" w:rsidRPr="009D1314" w:rsidRDefault="00382C6B" w:rsidP="00382C6B">
            <w:pPr>
              <w:pStyle w:val="Tabletext"/>
              <w:ind w:right="-141"/>
            </w:pPr>
          </w:p>
        </w:tc>
        <w:tc>
          <w:tcPr>
            <w:tcW w:w="3969" w:type="dxa"/>
          </w:tcPr>
          <w:p w14:paraId="21692C44" w14:textId="160F23AF" w:rsidR="00382C6B" w:rsidRPr="009D1314" w:rsidRDefault="00382C6B" w:rsidP="00382C6B">
            <w:pPr>
              <w:pStyle w:val="Tabletext"/>
              <w:rPr>
                <w:szCs w:val="18"/>
              </w:rPr>
            </w:pPr>
            <w:r w:rsidRPr="009D1314">
              <w:rPr>
                <w:szCs w:val="18"/>
              </w:rPr>
              <w:t>PROGRAM_COMPLETED_YR</w:t>
            </w:r>
          </w:p>
        </w:tc>
        <w:tc>
          <w:tcPr>
            <w:tcW w:w="283" w:type="dxa"/>
          </w:tcPr>
          <w:p w14:paraId="5AD3E14D" w14:textId="77777777" w:rsidR="00382C6B" w:rsidRPr="009D1314" w:rsidRDefault="00382C6B" w:rsidP="00382C6B">
            <w:pPr>
              <w:pStyle w:val="Tabletext"/>
              <w:ind w:right="-108"/>
              <w:rPr>
                <w:szCs w:val="18"/>
              </w:rPr>
            </w:pPr>
          </w:p>
        </w:tc>
        <w:tc>
          <w:tcPr>
            <w:tcW w:w="5103" w:type="dxa"/>
            <w:shd w:val="clear" w:color="auto" w:fill="auto"/>
          </w:tcPr>
          <w:p w14:paraId="0D773472" w14:textId="5C7628BF" w:rsidR="00382C6B" w:rsidRPr="009D1314" w:rsidRDefault="00382C6B" w:rsidP="00382C6B">
            <w:pPr>
              <w:pStyle w:val="Tabletext"/>
            </w:pPr>
            <w:r w:rsidRPr="009D1314">
              <w:t xml:space="preserve">Replaced by YR_PROGRAM_COMPLETED </w:t>
            </w:r>
          </w:p>
        </w:tc>
      </w:tr>
      <w:tr w:rsidR="00382C6B" w:rsidRPr="009D1314" w14:paraId="00A536FD" w14:textId="77777777" w:rsidTr="006B500D">
        <w:trPr>
          <w:cantSplit/>
        </w:trPr>
        <w:tc>
          <w:tcPr>
            <w:tcW w:w="885" w:type="dxa"/>
            <w:shd w:val="clear" w:color="auto" w:fill="auto"/>
          </w:tcPr>
          <w:p w14:paraId="3E27879B" w14:textId="77777777" w:rsidR="00382C6B" w:rsidRPr="009D1314" w:rsidRDefault="00382C6B" w:rsidP="00382C6B">
            <w:pPr>
              <w:pStyle w:val="Tabletext"/>
            </w:pPr>
          </w:p>
        </w:tc>
        <w:tc>
          <w:tcPr>
            <w:tcW w:w="1429" w:type="dxa"/>
          </w:tcPr>
          <w:p w14:paraId="0D8A1782" w14:textId="77777777" w:rsidR="00382C6B" w:rsidRPr="009D1314" w:rsidRDefault="00382C6B" w:rsidP="00382C6B">
            <w:pPr>
              <w:pStyle w:val="Tabletext"/>
              <w:ind w:right="-141"/>
            </w:pPr>
          </w:p>
        </w:tc>
        <w:tc>
          <w:tcPr>
            <w:tcW w:w="1831" w:type="dxa"/>
          </w:tcPr>
          <w:p w14:paraId="05B493AC" w14:textId="77777777" w:rsidR="00382C6B" w:rsidRPr="009D1314" w:rsidRDefault="00382C6B" w:rsidP="00382C6B">
            <w:pPr>
              <w:pStyle w:val="Tabletext"/>
              <w:ind w:right="-141"/>
            </w:pPr>
          </w:p>
        </w:tc>
        <w:tc>
          <w:tcPr>
            <w:tcW w:w="3969" w:type="dxa"/>
          </w:tcPr>
          <w:p w14:paraId="261F92A9" w14:textId="4D5B8063" w:rsidR="00382C6B" w:rsidRPr="009D1314" w:rsidRDefault="00382C6B" w:rsidP="00382C6B">
            <w:pPr>
              <w:pStyle w:val="Tabletext"/>
              <w:rPr>
                <w:szCs w:val="18"/>
              </w:rPr>
            </w:pPr>
            <w:r w:rsidRPr="009D1314">
              <w:rPr>
                <w:szCs w:val="18"/>
              </w:rPr>
              <w:t>SEX_ID</w:t>
            </w:r>
            <w:r w:rsidRPr="009D1314">
              <w:rPr>
                <w:szCs w:val="18"/>
              </w:rPr>
              <w:tab/>
            </w:r>
          </w:p>
        </w:tc>
        <w:tc>
          <w:tcPr>
            <w:tcW w:w="283" w:type="dxa"/>
          </w:tcPr>
          <w:p w14:paraId="244A373C" w14:textId="77777777" w:rsidR="00382C6B" w:rsidRPr="009D1314" w:rsidRDefault="00382C6B" w:rsidP="00382C6B">
            <w:pPr>
              <w:pStyle w:val="Tabletext"/>
              <w:ind w:right="-108"/>
              <w:rPr>
                <w:szCs w:val="18"/>
              </w:rPr>
            </w:pPr>
          </w:p>
        </w:tc>
        <w:tc>
          <w:tcPr>
            <w:tcW w:w="5103" w:type="dxa"/>
            <w:shd w:val="clear" w:color="auto" w:fill="auto"/>
          </w:tcPr>
          <w:p w14:paraId="4E35CA78" w14:textId="5D9100B8" w:rsidR="00382C6B" w:rsidRPr="009D1314" w:rsidRDefault="00382C6B" w:rsidP="00382C6B">
            <w:pPr>
              <w:pStyle w:val="Tabletext"/>
            </w:pPr>
            <w:r w:rsidRPr="009D1314">
              <w:t xml:space="preserve">Replaced by </w:t>
            </w:r>
            <w:r w:rsidRPr="009D1314">
              <w:rPr>
                <w:szCs w:val="18"/>
              </w:rPr>
              <w:t>GENDER_ID</w:t>
            </w:r>
          </w:p>
        </w:tc>
      </w:tr>
      <w:tr w:rsidR="00382C6B" w:rsidRPr="009D1314" w14:paraId="6301EBAC" w14:textId="77777777" w:rsidTr="006B500D">
        <w:trPr>
          <w:cantSplit/>
        </w:trPr>
        <w:tc>
          <w:tcPr>
            <w:tcW w:w="885" w:type="dxa"/>
            <w:shd w:val="clear" w:color="auto" w:fill="auto"/>
          </w:tcPr>
          <w:p w14:paraId="2817A790" w14:textId="77777777" w:rsidR="00382C6B" w:rsidRPr="009D1314" w:rsidRDefault="00382C6B" w:rsidP="00382C6B">
            <w:pPr>
              <w:pStyle w:val="Tabletext"/>
            </w:pPr>
          </w:p>
        </w:tc>
        <w:tc>
          <w:tcPr>
            <w:tcW w:w="1429" w:type="dxa"/>
          </w:tcPr>
          <w:p w14:paraId="2E84128F" w14:textId="77777777" w:rsidR="00382C6B" w:rsidRPr="009D1314" w:rsidRDefault="00382C6B" w:rsidP="00382C6B">
            <w:pPr>
              <w:pStyle w:val="Tabletext"/>
              <w:ind w:right="-141"/>
            </w:pPr>
          </w:p>
        </w:tc>
        <w:tc>
          <w:tcPr>
            <w:tcW w:w="1831" w:type="dxa"/>
          </w:tcPr>
          <w:p w14:paraId="1BC8CA39" w14:textId="77777777" w:rsidR="00382C6B" w:rsidRPr="009D1314" w:rsidRDefault="00382C6B" w:rsidP="00382C6B">
            <w:pPr>
              <w:pStyle w:val="Tabletext"/>
              <w:ind w:right="-141"/>
            </w:pPr>
          </w:p>
        </w:tc>
        <w:tc>
          <w:tcPr>
            <w:tcW w:w="3969" w:type="dxa"/>
          </w:tcPr>
          <w:p w14:paraId="5F519F84" w14:textId="7D3E612A" w:rsidR="00382C6B" w:rsidRPr="009D1314" w:rsidRDefault="00382C6B" w:rsidP="00382C6B">
            <w:pPr>
              <w:pStyle w:val="Tabletext"/>
              <w:rPr>
                <w:szCs w:val="18"/>
              </w:rPr>
            </w:pPr>
            <w:r w:rsidRPr="009D1314">
              <w:rPr>
                <w:szCs w:val="18"/>
              </w:rPr>
              <w:t>CLIENT_STATE_RESIDENCE</w:t>
            </w:r>
          </w:p>
        </w:tc>
        <w:tc>
          <w:tcPr>
            <w:tcW w:w="283" w:type="dxa"/>
          </w:tcPr>
          <w:p w14:paraId="59618011" w14:textId="77777777" w:rsidR="00382C6B" w:rsidRPr="009D1314" w:rsidRDefault="00382C6B" w:rsidP="00382C6B">
            <w:pPr>
              <w:pStyle w:val="Tabletext"/>
              <w:ind w:right="-108"/>
              <w:rPr>
                <w:szCs w:val="18"/>
              </w:rPr>
            </w:pPr>
          </w:p>
        </w:tc>
        <w:tc>
          <w:tcPr>
            <w:tcW w:w="5103" w:type="dxa"/>
            <w:shd w:val="clear" w:color="auto" w:fill="auto"/>
          </w:tcPr>
          <w:p w14:paraId="0C7AEDD0" w14:textId="1080CC8D" w:rsidR="00382C6B" w:rsidRPr="009D1314" w:rsidRDefault="00382C6B" w:rsidP="00382C6B">
            <w:pPr>
              <w:pStyle w:val="Tabletext"/>
            </w:pPr>
            <w:r w:rsidRPr="009D1314">
              <w:t>Replaced by CLIENT_STATE_RESIDENCE_DERIVED</w:t>
            </w:r>
          </w:p>
        </w:tc>
      </w:tr>
      <w:tr w:rsidR="00382C6B" w:rsidRPr="009D1314" w14:paraId="17FC88EC" w14:textId="77777777" w:rsidTr="006B500D">
        <w:trPr>
          <w:cantSplit/>
        </w:trPr>
        <w:tc>
          <w:tcPr>
            <w:tcW w:w="885" w:type="dxa"/>
            <w:shd w:val="clear" w:color="auto" w:fill="auto"/>
          </w:tcPr>
          <w:p w14:paraId="1C5A9B0B" w14:textId="77777777" w:rsidR="00382C6B" w:rsidRPr="009D1314" w:rsidRDefault="00382C6B" w:rsidP="00382C6B">
            <w:pPr>
              <w:pStyle w:val="Tabletext"/>
            </w:pPr>
          </w:p>
        </w:tc>
        <w:tc>
          <w:tcPr>
            <w:tcW w:w="1429" w:type="dxa"/>
          </w:tcPr>
          <w:p w14:paraId="5AFAC5FE" w14:textId="77777777" w:rsidR="00382C6B" w:rsidRPr="009D1314" w:rsidRDefault="00382C6B" w:rsidP="00382C6B">
            <w:pPr>
              <w:pStyle w:val="Tabletext"/>
              <w:ind w:right="-141"/>
            </w:pPr>
          </w:p>
        </w:tc>
        <w:tc>
          <w:tcPr>
            <w:tcW w:w="1831" w:type="dxa"/>
          </w:tcPr>
          <w:p w14:paraId="618A88AC" w14:textId="77777777" w:rsidR="00382C6B" w:rsidRPr="009D1314" w:rsidRDefault="00382C6B" w:rsidP="00382C6B">
            <w:pPr>
              <w:pStyle w:val="Tabletext"/>
              <w:ind w:right="-141"/>
            </w:pPr>
          </w:p>
        </w:tc>
        <w:tc>
          <w:tcPr>
            <w:tcW w:w="3969" w:type="dxa"/>
          </w:tcPr>
          <w:p w14:paraId="0BDF7DDB" w14:textId="3D7A5F9F" w:rsidR="00382C6B" w:rsidRPr="009D1314" w:rsidRDefault="00382C6B" w:rsidP="00382C6B">
            <w:pPr>
              <w:pStyle w:val="Tabletext"/>
              <w:rPr>
                <w:szCs w:val="18"/>
              </w:rPr>
            </w:pPr>
            <w:r w:rsidRPr="009D1314">
              <w:rPr>
                <w:szCs w:val="18"/>
              </w:rPr>
              <w:t>CLIENT_SUBURB</w:t>
            </w:r>
          </w:p>
        </w:tc>
        <w:tc>
          <w:tcPr>
            <w:tcW w:w="283" w:type="dxa"/>
          </w:tcPr>
          <w:p w14:paraId="17EBFFDF" w14:textId="77777777" w:rsidR="00382C6B" w:rsidRPr="009D1314" w:rsidRDefault="00382C6B" w:rsidP="00382C6B">
            <w:pPr>
              <w:pStyle w:val="Tabletext"/>
              <w:ind w:right="-108"/>
              <w:rPr>
                <w:szCs w:val="18"/>
              </w:rPr>
            </w:pPr>
          </w:p>
        </w:tc>
        <w:tc>
          <w:tcPr>
            <w:tcW w:w="5103" w:type="dxa"/>
            <w:shd w:val="clear" w:color="auto" w:fill="auto"/>
          </w:tcPr>
          <w:p w14:paraId="53C3C229" w14:textId="645CD825" w:rsidR="00382C6B" w:rsidRPr="009D1314" w:rsidRDefault="00382C6B" w:rsidP="00382C6B">
            <w:pPr>
              <w:pStyle w:val="Tabletext"/>
            </w:pPr>
            <w:r w:rsidRPr="009D1314">
              <w:t>Replaced by CLIENT_SUBURB_DERIVED (restricted)</w:t>
            </w:r>
          </w:p>
        </w:tc>
      </w:tr>
      <w:tr w:rsidR="00382C6B" w:rsidRPr="009D1314" w14:paraId="12A09F11" w14:textId="77777777" w:rsidTr="006B500D">
        <w:trPr>
          <w:cantSplit/>
        </w:trPr>
        <w:tc>
          <w:tcPr>
            <w:tcW w:w="885" w:type="dxa"/>
            <w:shd w:val="clear" w:color="auto" w:fill="auto"/>
          </w:tcPr>
          <w:p w14:paraId="20E65161" w14:textId="0D148C54" w:rsidR="00382C6B" w:rsidRPr="009D1314" w:rsidRDefault="00382C6B" w:rsidP="00382C6B">
            <w:pPr>
              <w:pStyle w:val="Tabletext"/>
            </w:pPr>
          </w:p>
        </w:tc>
        <w:tc>
          <w:tcPr>
            <w:tcW w:w="1429" w:type="dxa"/>
          </w:tcPr>
          <w:p w14:paraId="2792F490" w14:textId="77777777" w:rsidR="00382C6B" w:rsidRPr="009D1314" w:rsidRDefault="00382C6B" w:rsidP="00382C6B">
            <w:pPr>
              <w:pStyle w:val="Tabletext"/>
              <w:ind w:right="-141"/>
            </w:pPr>
          </w:p>
        </w:tc>
        <w:tc>
          <w:tcPr>
            <w:tcW w:w="1831" w:type="dxa"/>
          </w:tcPr>
          <w:p w14:paraId="2E5FE192" w14:textId="22801ADA" w:rsidR="00382C6B" w:rsidRPr="009D1314" w:rsidRDefault="00382C6B" w:rsidP="00382C6B">
            <w:pPr>
              <w:pStyle w:val="Tabletext"/>
              <w:ind w:right="-141"/>
            </w:pPr>
          </w:p>
        </w:tc>
        <w:tc>
          <w:tcPr>
            <w:tcW w:w="3969" w:type="dxa"/>
          </w:tcPr>
          <w:p w14:paraId="51322E21" w14:textId="2FFBD878" w:rsidR="00382C6B" w:rsidRPr="009D1314" w:rsidRDefault="00382C6B" w:rsidP="00382C6B">
            <w:pPr>
              <w:pStyle w:val="Tabletext"/>
            </w:pPr>
            <w:r w:rsidRPr="009D1314">
              <w:rPr>
                <w:szCs w:val="18"/>
              </w:rPr>
              <w:t>CLIENT_POSTCODE</w:t>
            </w:r>
          </w:p>
        </w:tc>
        <w:tc>
          <w:tcPr>
            <w:tcW w:w="283" w:type="dxa"/>
          </w:tcPr>
          <w:p w14:paraId="0D207FBC" w14:textId="313BDCD1" w:rsidR="00382C6B" w:rsidRPr="009D1314" w:rsidRDefault="00382C6B" w:rsidP="00382C6B">
            <w:pPr>
              <w:pStyle w:val="Tabletext"/>
              <w:ind w:right="-108"/>
            </w:pPr>
          </w:p>
        </w:tc>
        <w:tc>
          <w:tcPr>
            <w:tcW w:w="5103" w:type="dxa"/>
            <w:shd w:val="clear" w:color="auto" w:fill="auto"/>
          </w:tcPr>
          <w:p w14:paraId="32D0F74F" w14:textId="6BAC52E6" w:rsidR="00382C6B" w:rsidRPr="009D1314" w:rsidRDefault="00382C6B" w:rsidP="00382C6B">
            <w:pPr>
              <w:pStyle w:val="Tabletext"/>
            </w:pPr>
            <w:r w:rsidRPr="009D1314">
              <w:t>Replaced by CLIENT_POSTCODE_DERIVED (restricted)</w:t>
            </w:r>
          </w:p>
        </w:tc>
      </w:tr>
      <w:tr w:rsidR="00382C6B" w:rsidRPr="009D1314" w14:paraId="1BE54C85" w14:textId="77777777" w:rsidTr="006B500D">
        <w:trPr>
          <w:cantSplit/>
        </w:trPr>
        <w:tc>
          <w:tcPr>
            <w:tcW w:w="885" w:type="dxa"/>
            <w:shd w:val="clear" w:color="auto" w:fill="auto"/>
          </w:tcPr>
          <w:p w14:paraId="5C8185FD" w14:textId="77777777" w:rsidR="00382C6B" w:rsidRPr="009D1314" w:rsidRDefault="00382C6B" w:rsidP="00382C6B">
            <w:pPr>
              <w:pStyle w:val="Tabletext"/>
            </w:pPr>
          </w:p>
        </w:tc>
        <w:tc>
          <w:tcPr>
            <w:tcW w:w="1429" w:type="dxa"/>
          </w:tcPr>
          <w:p w14:paraId="6FFE2741" w14:textId="77777777" w:rsidR="00382C6B" w:rsidRPr="009D1314" w:rsidRDefault="00382C6B" w:rsidP="00382C6B">
            <w:pPr>
              <w:pStyle w:val="Tabletext"/>
              <w:ind w:right="-141"/>
            </w:pPr>
          </w:p>
        </w:tc>
        <w:tc>
          <w:tcPr>
            <w:tcW w:w="1831" w:type="dxa"/>
          </w:tcPr>
          <w:p w14:paraId="0434DB7B" w14:textId="77777777" w:rsidR="00382C6B" w:rsidRPr="009D1314" w:rsidRDefault="00382C6B" w:rsidP="00382C6B">
            <w:pPr>
              <w:pStyle w:val="Tabletext"/>
              <w:ind w:right="-141"/>
            </w:pPr>
          </w:p>
        </w:tc>
        <w:tc>
          <w:tcPr>
            <w:tcW w:w="3969" w:type="dxa"/>
          </w:tcPr>
          <w:p w14:paraId="4F3DE54E" w14:textId="782D7E1E" w:rsidR="00382C6B" w:rsidRPr="009D1314" w:rsidRDefault="00382C6B" w:rsidP="00382C6B">
            <w:pPr>
              <w:pStyle w:val="Tabletext"/>
              <w:rPr>
                <w:i/>
                <w:iCs/>
                <w:szCs w:val="18"/>
              </w:rPr>
            </w:pPr>
            <w:r w:rsidRPr="009D1314">
              <w:rPr>
                <w:szCs w:val="18"/>
              </w:rPr>
              <w:t>CLIENT_REMOTENESS_ID</w:t>
            </w:r>
          </w:p>
        </w:tc>
        <w:tc>
          <w:tcPr>
            <w:tcW w:w="283" w:type="dxa"/>
          </w:tcPr>
          <w:p w14:paraId="1492B57C" w14:textId="77777777" w:rsidR="00382C6B" w:rsidRPr="009D1314" w:rsidRDefault="00382C6B" w:rsidP="00382C6B">
            <w:pPr>
              <w:pStyle w:val="Tabletext"/>
              <w:ind w:right="-108"/>
            </w:pPr>
          </w:p>
        </w:tc>
        <w:tc>
          <w:tcPr>
            <w:tcW w:w="5103" w:type="dxa"/>
            <w:shd w:val="clear" w:color="auto" w:fill="auto"/>
          </w:tcPr>
          <w:p w14:paraId="5B4908D9" w14:textId="7AAB034B" w:rsidR="00382C6B" w:rsidRPr="009D1314" w:rsidRDefault="00382C6B" w:rsidP="00382C6B">
            <w:pPr>
              <w:pStyle w:val="Tabletext"/>
            </w:pPr>
            <w:r w:rsidRPr="009D1314">
              <w:t xml:space="preserve">Replaced by REMOTENESS_SCORE_ID_DERIVED </w:t>
            </w:r>
          </w:p>
        </w:tc>
      </w:tr>
      <w:tr w:rsidR="00382C6B" w:rsidRPr="009D1314" w14:paraId="3D31A039" w14:textId="77777777" w:rsidTr="006B500D">
        <w:trPr>
          <w:cantSplit/>
        </w:trPr>
        <w:tc>
          <w:tcPr>
            <w:tcW w:w="885" w:type="dxa"/>
            <w:shd w:val="clear" w:color="auto" w:fill="auto"/>
          </w:tcPr>
          <w:p w14:paraId="65E5C321" w14:textId="77777777" w:rsidR="00382C6B" w:rsidRPr="009D1314" w:rsidRDefault="00382C6B" w:rsidP="00382C6B">
            <w:pPr>
              <w:pStyle w:val="Tabletext"/>
            </w:pPr>
          </w:p>
        </w:tc>
        <w:tc>
          <w:tcPr>
            <w:tcW w:w="1429" w:type="dxa"/>
          </w:tcPr>
          <w:p w14:paraId="3A7BBABB" w14:textId="77777777" w:rsidR="00382C6B" w:rsidRPr="009D1314" w:rsidRDefault="00382C6B" w:rsidP="00382C6B">
            <w:pPr>
              <w:pStyle w:val="Tabletext"/>
              <w:ind w:right="-141"/>
            </w:pPr>
          </w:p>
        </w:tc>
        <w:tc>
          <w:tcPr>
            <w:tcW w:w="1831" w:type="dxa"/>
          </w:tcPr>
          <w:p w14:paraId="37B7676F" w14:textId="77777777" w:rsidR="00382C6B" w:rsidRPr="009D1314" w:rsidRDefault="00382C6B" w:rsidP="00382C6B">
            <w:pPr>
              <w:pStyle w:val="Tabletext"/>
              <w:ind w:right="-141"/>
            </w:pPr>
          </w:p>
        </w:tc>
        <w:tc>
          <w:tcPr>
            <w:tcW w:w="3969" w:type="dxa"/>
          </w:tcPr>
          <w:p w14:paraId="52A0FA6C" w14:textId="59543EA9" w:rsidR="00382C6B" w:rsidRPr="009D1314" w:rsidRDefault="00382C6B" w:rsidP="00382C6B">
            <w:pPr>
              <w:pStyle w:val="Tabletext"/>
              <w:rPr>
                <w:szCs w:val="18"/>
              </w:rPr>
            </w:pPr>
            <w:r w:rsidRPr="009D1314">
              <w:rPr>
                <w:szCs w:val="18"/>
              </w:rPr>
              <w:t>CLIENT_SEIFA_IRSD</w:t>
            </w:r>
          </w:p>
        </w:tc>
        <w:tc>
          <w:tcPr>
            <w:tcW w:w="283" w:type="dxa"/>
          </w:tcPr>
          <w:p w14:paraId="04B3E87D" w14:textId="77777777" w:rsidR="00382C6B" w:rsidRPr="009D1314" w:rsidRDefault="00382C6B" w:rsidP="00382C6B">
            <w:pPr>
              <w:pStyle w:val="Tabletext"/>
              <w:ind w:right="-108"/>
            </w:pPr>
          </w:p>
        </w:tc>
        <w:tc>
          <w:tcPr>
            <w:tcW w:w="5103" w:type="dxa"/>
            <w:shd w:val="clear" w:color="auto" w:fill="auto"/>
          </w:tcPr>
          <w:p w14:paraId="04EAC26E" w14:textId="3AB4E926" w:rsidR="00382C6B" w:rsidRPr="009D1314" w:rsidRDefault="00382C6B" w:rsidP="00382C6B">
            <w:pPr>
              <w:pStyle w:val="Tabletext"/>
            </w:pPr>
            <w:r w:rsidRPr="009D1314">
              <w:t>Replaced by SEIFA_IRSD_QUINTILE_DERIVED</w:t>
            </w:r>
          </w:p>
        </w:tc>
      </w:tr>
      <w:tr w:rsidR="00382C6B" w:rsidRPr="009D1314" w14:paraId="54294EAB" w14:textId="77777777" w:rsidTr="006B500D">
        <w:trPr>
          <w:cantSplit/>
        </w:trPr>
        <w:tc>
          <w:tcPr>
            <w:tcW w:w="885" w:type="dxa"/>
            <w:shd w:val="clear" w:color="auto" w:fill="auto"/>
          </w:tcPr>
          <w:p w14:paraId="7F72698D" w14:textId="77777777" w:rsidR="00382C6B" w:rsidRPr="009D1314" w:rsidRDefault="00382C6B" w:rsidP="00382C6B">
            <w:pPr>
              <w:pStyle w:val="Tabletext"/>
            </w:pPr>
          </w:p>
        </w:tc>
        <w:tc>
          <w:tcPr>
            <w:tcW w:w="1429" w:type="dxa"/>
          </w:tcPr>
          <w:p w14:paraId="634850FD" w14:textId="77777777" w:rsidR="00382C6B" w:rsidRPr="009D1314" w:rsidRDefault="00382C6B" w:rsidP="00382C6B">
            <w:pPr>
              <w:pStyle w:val="Tabletext"/>
              <w:ind w:right="-141"/>
            </w:pPr>
          </w:p>
        </w:tc>
        <w:tc>
          <w:tcPr>
            <w:tcW w:w="1831" w:type="dxa"/>
          </w:tcPr>
          <w:p w14:paraId="6857E308" w14:textId="77777777" w:rsidR="00382C6B" w:rsidRPr="009D1314" w:rsidRDefault="00382C6B" w:rsidP="00382C6B">
            <w:pPr>
              <w:pStyle w:val="Tabletext"/>
              <w:ind w:right="-141"/>
            </w:pPr>
          </w:p>
        </w:tc>
        <w:tc>
          <w:tcPr>
            <w:tcW w:w="3969" w:type="dxa"/>
          </w:tcPr>
          <w:p w14:paraId="367AF052" w14:textId="3023E0A9" w:rsidR="00382C6B" w:rsidRPr="009D1314" w:rsidRDefault="00382C6B" w:rsidP="00382C6B">
            <w:pPr>
              <w:pStyle w:val="Tabletext"/>
              <w:rPr>
                <w:szCs w:val="18"/>
              </w:rPr>
            </w:pPr>
            <w:r w:rsidRPr="009D1314">
              <w:rPr>
                <w:szCs w:val="18"/>
              </w:rPr>
              <w:t>DEL_MODE_ID</w:t>
            </w:r>
          </w:p>
        </w:tc>
        <w:tc>
          <w:tcPr>
            <w:tcW w:w="283" w:type="dxa"/>
          </w:tcPr>
          <w:p w14:paraId="256247B7" w14:textId="77777777" w:rsidR="00382C6B" w:rsidRPr="009D1314" w:rsidRDefault="00382C6B" w:rsidP="00382C6B">
            <w:pPr>
              <w:pStyle w:val="Tabletext"/>
              <w:ind w:right="-108"/>
            </w:pPr>
          </w:p>
        </w:tc>
        <w:tc>
          <w:tcPr>
            <w:tcW w:w="5103" w:type="dxa"/>
            <w:shd w:val="clear" w:color="auto" w:fill="auto"/>
          </w:tcPr>
          <w:p w14:paraId="46660DB9" w14:textId="0672DEEB" w:rsidR="00382C6B" w:rsidRPr="009D1314" w:rsidRDefault="00382C6B" w:rsidP="00382C6B">
            <w:pPr>
              <w:pStyle w:val="Tabletext"/>
            </w:pPr>
            <w:r w:rsidRPr="009D1314">
              <w:t>Replaced by DELIVERY_MODE_ID</w:t>
            </w:r>
          </w:p>
        </w:tc>
      </w:tr>
      <w:tr w:rsidR="00382C6B" w:rsidRPr="009D1314" w14:paraId="6A01C64C" w14:textId="77777777" w:rsidTr="006B500D">
        <w:trPr>
          <w:cantSplit/>
        </w:trPr>
        <w:tc>
          <w:tcPr>
            <w:tcW w:w="885" w:type="dxa"/>
            <w:shd w:val="clear" w:color="auto" w:fill="auto"/>
          </w:tcPr>
          <w:p w14:paraId="40C3682A" w14:textId="77777777" w:rsidR="00382C6B" w:rsidRPr="009D1314" w:rsidRDefault="00382C6B" w:rsidP="00382C6B">
            <w:pPr>
              <w:pStyle w:val="Tabletext"/>
            </w:pPr>
          </w:p>
        </w:tc>
        <w:tc>
          <w:tcPr>
            <w:tcW w:w="1429" w:type="dxa"/>
          </w:tcPr>
          <w:p w14:paraId="237FE096" w14:textId="77777777" w:rsidR="00382C6B" w:rsidRPr="009D1314" w:rsidRDefault="00382C6B" w:rsidP="00382C6B">
            <w:pPr>
              <w:pStyle w:val="Tabletext"/>
              <w:ind w:right="-141"/>
            </w:pPr>
          </w:p>
        </w:tc>
        <w:tc>
          <w:tcPr>
            <w:tcW w:w="1831" w:type="dxa"/>
          </w:tcPr>
          <w:p w14:paraId="7BD79F59" w14:textId="77777777" w:rsidR="00382C6B" w:rsidRPr="009D1314" w:rsidRDefault="00382C6B" w:rsidP="00382C6B">
            <w:pPr>
              <w:pStyle w:val="Tabletext"/>
              <w:ind w:right="-141"/>
            </w:pPr>
          </w:p>
        </w:tc>
        <w:tc>
          <w:tcPr>
            <w:tcW w:w="3969" w:type="dxa"/>
          </w:tcPr>
          <w:p w14:paraId="69BB1360" w14:textId="19A3D848" w:rsidR="00382C6B" w:rsidRPr="009D1314" w:rsidRDefault="00382C6B" w:rsidP="00382C6B">
            <w:pPr>
              <w:pStyle w:val="Tabletext"/>
              <w:rPr>
                <w:szCs w:val="18"/>
              </w:rPr>
            </w:pPr>
            <w:r w:rsidRPr="009D1314">
              <w:rPr>
                <w:szCs w:val="18"/>
              </w:rPr>
              <w:t>SUBJECT_NOMINAL_HRS</w:t>
            </w:r>
          </w:p>
        </w:tc>
        <w:tc>
          <w:tcPr>
            <w:tcW w:w="283" w:type="dxa"/>
          </w:tcPr>
          <w:p w14:paraId="48E3303A" w14:textId="77777777" w:rsidR="00382C6B" w:rsidRPr="009D1314" w:rsidRDefault="00382C6B" w:rsidP="00382C6B">
            <w:pPr>
              <w:pStyle w:val="Tabletext"/>
              <w:ind w:right="-108"/>
            </w:pPr>
          </w:p>
        </w:tc>
        <w:tc>
          <w:tcPr>
            <w:tcW w:w="5103" w:type="dxa"/>
            <w:shd w:val="clear" w:color="auto" w:fill="auto"/>
          </w:tcPr>
          <w:p w14:paraId="4EBDFF8E" w14:textId="30550E25" w:rsidR="00382C6B" w:rsidRPr="009D1314" w:rsidRDefault="00382C6B" w:rsidP="00382C6B">
            <w:pPr>
              <w:pStyle w:val="Tabletext"/>
            </w:pPr>
            <w:r w:rsidRPr="009D1314">
              <w:t>Replaced by MEASURE_SUBJECT_NOM_HOURS</w:t>
            </w:r>
          </w:p>
        </w:tc>
      </w:tr>
      <w:tr w:rsidR="00382C6B" w:rsidRPr="009D1314" w14:paraId="47C031C3" w14:textId="77777777" w:rsidTr="006B500D">
        <w:trPr>
          <w:cantSplit/>
        </w:trPr>
        <w:tc>
          <w:tcPr>
            <w:tcW w:w="885" w:type="dxa"/>
            <w:tcBorders>
              <w:bottom w:val="single" w:sz="4" w:space="0" w:color="auto"/>
            </w:tcBorders>
            <w:shd w:val="clear" w:color="auto" w:fill="auto"/>
          </w:tcPr>
          <w:p w14:paraId="546C3B2A" w14:textId="77777777" w:rsidR="00382C6B" w:rsidRPr="009D1314" w:rsidRDefault="00382C6B" w:rsidP="00382C6B">
            <w:pPr>
              <w:pStyle w:val="Tabletext"/>
            </w:pPr>
          </w:p>
        </w:tc>
        <w:tc>
          <w:tcPr>
            <w:tcW w:w="1429" w:type="dxa"/>
            <w:tcBorders>
              <w:bottom w:val="single" w:sz="4" w:space="0" w:color="auto"/>
            </w:tcBorders>
          </w:tcPr>
          <w:p w14:paraId="57268EC7" w14:textId="77777777" w:rsidR="00382C6B" w:rsidRPr="009D1314" w:rsidRDefault="00382C6B" w:rsidP="00382C6B">
            <w:pPr>
              <w:pStyle w:val="Tabletext"/>
              <w:ind w:right="-141"/>
            </w:pPr>
          </w:p>
        </w:tc>
        <w:tc>
          <w:tcPr>
            <w:tcW w:w="1831" w:type="dxa"/>
            <w:tcBorders>
              <w:bottom w:val="single" w:sz="4" w:space="0" w:color="auto"/>
            </w:tcBorders>
          </w:tcPr>
          <w:p w14:paraId="7D403DEF" w14:textId="77777777" w:rsidR="00382C6B" w:rsidRPr="009D1314" w:rsidRDefault="00382C6B" w:rsidP="00382C6B">
            <w:pPr>
              <w:pStyle w:val="Tabletext"/>
              <w:ind w:right="-141"/>
            </w:pPr>
          </w:p>
        </w:tc>
        <w:tc>
          <w:tcPr>
            <w:tcW w:w="3969" w:type="dxa"/>
            <w:tcBorders>
              <w:bottom w:val="single" w:sz="4" w:space="0" w:color="auto"/>
            </w:tcBorders>
          </w:tcPr>
          <w:p w14:paraId="001269D9" w14:textId="5936299B" w:rsidR="00382C6B" w:rsidRPr="009D1314" w:rsidRDefault="00382C6B" w:rsidP="00382C6B">
            <w:pPr>
              <w:pStyle w:val="Tabletext"/>
              <w:rPr>
                <w:szCs w:val="18"/>
              </w:rPr>
            </w:pPr>
            <w:r w:rsidRPr="009D1314">
              <w:rPr>
                <w:szCs w:val="18"/>
              </w:rPr>
              <w:t>PROGRAM_NOMINAL_HRS</w:t>
            </w:r>
          </w:p>
        </w:tc>
        <w:tc>
          <w:tcPr>
            <w:tcW w:w="283" w:type="dxa"/>
            <w:tcBorders>
              <w:bottom w:val="single" w:sz="4" w:space="0" w:color="auto"/>
            </w:tcBorders>
          </w:tcPr>
          <w:p w14:paraId="5D734AA6" w14:textId="77777777" w:rsidR="00382C6B" w:rsidRPr="009D1314" w:rsidRDefault="00382C6B" w:rsidP="00382C6B">
            <w:pPr>
              <w:pStyle w:val="Tabletext"/>
              <w:ind w:right="-108"/>
            </w:pPr>
          </w:p>
        </w:tc>
        <w:tc>
          <w:tcPr>
            <w:tcW w:w="5103" w:type="dxa"/>
            <w:tcBorders>
              <w:bottom w:val="single" w:sz="4" w:space="0" w:color="auto"/>
            </w:tcBorders>
            <w:shd w:val="clear" w:color="auto" w:fill="auto"/>
          </w:tcPr>
          <w:p w14:paraId="2B03B194" w14:textId="742153BF" w:rsidR="00382C6B" w:rsidRPr="009D1314" w:rsidRDefault="00382C6B" w:rsidP="00382C6B">
            <w:pPr>
              <w:pStyle w:val="Tabletext"/>
            </w:pPr>
            <w:r w:rsidRPr="009D1314">
              <w:t>Replaced by MEASURE_PROGRAM_NOM_HOURS</w:t>
            </w:r>
          </w:p>
        </w:tc>
      </w:tr>
      <w:tr w:rsidR="00382C6B" w:rsidRPr="00DC362F" w14:paraId="2C0C30E4" w14:textId="77777777" w:rsidTr="006B500D">
        <w:trPr>
          <w:cantSplit/>
        </w:trPr>
        <w:tc>
          <w:tcPr>
            <w:tcW w:w="885" w:type="dxa"/>
            <w:tcBorders>
              <w:bottom w:val="single" w:sz="4" w:space="0" w:color="auto"/>
            </w:tcBorders>
            <w:shd w:val="clear" w:color="auto" w:fill="auto"/>
          </w:tcPr>
          <w:p w14:paraId="7BFFB51D" w14:textId="3D96B2A9" w:rsidR="00382C6B" w:rsidRPr="009D1314" w:rsidRDefault="00382C6B" w:rsidP="00382C6B">
            <w:pPr>
              <w:pStyle w:val="Tabletext"/>
            </w:pPr>
            <w:r w:rsidRPr="009D1314">
              <w:t>V1</w:t>
            </w:r>
          </w:p>
        </w:tc>
        <w:tc>
          <w:tcPr>
            <w:tcW w:w="1429" w:type="dxa"/>
            <w:tcBorders>
              <w:bottom w:val="single" w:sz="4" w:space="0" w:color="auto"/>
            </w:tcBorders>
          </w:tcPr>
          <w:p w14:paraId="1BD40390" w14:textId="5950C300" w:rsidR="00382C6B" w:rsidRPr="009D1314" w:rsidRDefault="00382C6B" w:rsidP="00382C6B">
            <w:pPr>
              <w:pStyle w:val="Tabletext"/>
              <w:ind w:right="-141"/>
            </w:pPr>
            <w:r w:rsidRPr="009D1314">
              <w:t>December 2019</w:t>
            </w:r>
          </w:p>
        </w:tc>
        <w:tc>
          <w:tcPr>
            <w:tcW w:w="1831" w:type="dxa"/>
            <w:tcBorders>
              <w:bottom w:val="single" w:sz="4" w:space="0" w:color="auto"/>
            </w:tcBorders>
          </w:tcPr>
          <w:p w14:paraId="2F995FB0" w14:textId="77777777" w:rsidR="00382C6B" w:rsidRPr="009D1314" w:rsidRDefault="00382C6B" w:rsidP="00382C6B">
            <w:pPr>
              <w:pStyle w:val="Tabletext"/>
              <w:ind w:right="-141"/>
            </w:pPr>
          </w:p>
        </w:tc>
        <w:tc>
          <w:tcPr>
            <w:tcW w:w="3969" w:type="dxa"/>
            <w:tcBorders>
              <w:bottom w:val="single" w:sz="4" w:space="0" w:color="auto"/>
            </w:tcBorders>
          </w:tcPr>
          <w:p w14:paraId="463E122A" w14:textId="0A55CD64" w:rsidR="00382C6B" w:rsidRPr="009D1314" w:rsidRDefault="00382C6B" w:rsidP="00382C6B">
            <w:pPr>
              <w:pStyle w:val="Tabletext"/>
              <w:rPr>
                <w:szCs w:val="18"/>
              </w:rPr>
            </w:pPr>
          </w:p>
        </w:tc>
        <w:tc>
          <w:tcPr>
            <w:tcW w:w="283" w:type="dxa"/>
            <w:tcBorders>
              <w:bottom w:val="single" w:sz="4" w:space="0" w:color="auto"/>
            </w:tcBorders>
          </w:tcPr>
          <w:p w14:paraId="564BA7FA" w14:textId="77777777" w:rsidR="00382C6B" w:rsidRPr="009D1314" w:rsidRDefault="00382C6B" w:rsidP="00382C6B">
            <w:pPr>
              <w:pStyle w:val="Tabletext"/>
              <w:ind w:right="-108"/>
            </w:pPr>
          </w:p>
        </w:tc>
        <w:tc>
          <w:tcPr>
            <w:tcW w:w="5103" w:type="dxa"/>
            <w:tcBorders>
              <w:bottom w:val="single" w:sz="4" w:space="0" w:color="auto"/>
            </w:tcBorders>
            <w:shd w:val="clear" w:color="auto" w:fill="auto"/>
          </w:tcPr>
          <w:p w14:paraId="2F78100B" w14:textId="78DFB906" w:rsidR="00382C6B" w:rsidRDefault="00382C6B" w:rsidP="00382C6B">
            <w:pPr>
              <w:pStyle w:val="Tabletext"/>
            </w:pPr>
            <w:r w:rsidRPr="009D1314">
              <w:t>National VET Provider Collection Data 2015-2017</w:t>
            </w:r>
          </w:p>
        </w:tc>
      </w:tr>
    </w:tbl>
    <w:p w14:paraId="27E51ACE" w14:textId="77777777" w:rsidR="006B500D" w:rsidRDefault="006B500D" w:rsidP="009E2155">
      <w:pPr>
        <w:pStyle w:val="tabletitle"/>
      </w:pPr>
    </w:p>
    <w:p w14:paraId="5197A11C" w14:textId="77777777" w:rsidR="006B500D" w:rsidRDefault="006B500D">
      <w:pPr>
        <w:spacing w:before="0" w:line="240" w:lineRule="auto"/>
        <w:rPr>
          <w:rFonts w:ascii="Tahoma" w:hAnsi="Tahoma"/>
          <w:b/>
          <w:sz w:val="17"/>
        </w:rPr>
      </w:pPr>
      <w:r>
        <w:br w:type="page"/>
      </w:r>
    </w:p>
    <w:p w14:paraId="50E19BC1" w14:textId="1B4217CC" w:rsidR="009E2155" w:rsidRDefault="009E2155" w:rsidP="009E2155">
      <w:pPr>
        <w:pStyle w:val="tabletitle"/>
      </w:pPr>
      <w:bookmarkStart w:id="279" w:name="_Toc131410281"/>
      <w:r w:rsidRPr="00FD2FDF">
        <w:lastRenderedPageBreak/>
        <w:t>Table C3</w:t>
      </w:r>
      <w:r w:rsidRPr="00FD2FDF">
        <w:tab/>
        <w:t xml:space="preserve">Summary of changes made to the linked higher education statistics data </w:t>
      </w:r>
      <w:proofErr w:type="gramStart"/>
      <w:r w:rsidRPr="00FD2FDF">
        <w:t>files</w:t>
      </w:r>
      <w:bookmarkEnd w:id="279"/>
      <w:proofErr w:type="gramEnd"/>
    </w:p>
    <w:tbl>
      <w:tblPr>
        <w:tblW w:w="13500" w:type="dxa"/>
        <w:tblInd w:w="108" w:type="dxa"/>
        <w:tblLayout w:type="fixed"/>
        <w:tblLook w:val="01E0" w:firstRow="1" w:lastRow="1" w:firstColumn="1" w:lastColumn="1" w:noHBand="0" w:noVBand="0"/>
      </w:tblPr>
      <w:tblGrid>
        <w:gridCol w:w="885"/>
        <w:gridCol w:w="1429"/>
        <w:gridCol w:w="1831"/>
        <w:gridCol w:w="3969"/>
        <w:gridCol w:w="283"/>
        <w:gridCol w:w="5103"/>
      </w:tblGrid>
      <w:tr w:rsidR="009E2155" w:rsidRPr="00EB5F93" w14:paraId="1E70954E" w14:textId="77777777" w:rsidTr="00245750">
        <w:trPr>
          <w:cantSplit/>
          <w:tblHeader/>
        </w:trPr>
        <w:tc>
          <w:tcPr>
            <w:tcW w:w="885" w:type="dxa"/>
            <w:tcBorders>
              <w:top w:val="single" w:sz="4" w:space="0" w:color="auto"/>
              <w:bottom w:val="single" w:sz="4" w:space="0" w:color="auto"/>
            </w:tcBorders>
          </w:tcPr>
          <w:p w14:paraId="7A212941" w14:textId="77777777" w:rsidR="009E2155" w:rsidRPr="00335298" w:rsidRDefault="009E2155" w:rsidP="00245750">
            <w:pPr>
              <w:pStyle w:val="Tablehead1"/>
              <w:ind w:right="-138"/>
            </w:pPr>
            <w:r w:rsidRPr="00335298">
              <w:t>Version</w:t>
            </w:r>
          </w:p>
        </w:tc>
        <w:tc>
          <w:tcPr>
            <w:tcW w:w="1429" w:type="dxa"/>
            <w:tcBorders>
              <w:top w:val="single" w:sz="4" w:space="0" w:color="auto"/>
              <w:bottom w:val="single" w:sz="4" w:space="0" w:color="auto"/>
            </w:tcBorders>
          </w:tcPr>
          <w:p w14:paraId="6538A343" w14:textId="77777777" w:rsidR="009E2155" w:rsidRDefault="009E2155" w:rsidP="00245750">
            <w:pPr>
              <w:pStyle w:val="Tablehead1"/>
              <w:ind w:right="-107"/>
            </w:pPr>
            <w:r w:rsidRPr="00335298">
              <w:t>Date</w:t>
            </w:r>
            <w:r>
              <w:t xml:space="preserve"> </w:t>
            </w:r>
            <w:r w:rsidRPr="00335298">
              <w:t>published</w:t>
            </w:r>
          </w:p>
        </w:tc>
        <w:tc>
          <w:tcPr>
            <w:tcW w:w="1831" w:type="dxa"/>
            <w:tcBorders>
              <w:top w:val="single" w:sz="4" w:space="0" w:color="auto"/>
              <w:bottom w:val="single" w:sz="4" w:space="0" w:color="auto"/>
            </w:tcBorders>
          </w:tcPr>
          <w:p w14:paraId="48DC3CE5" w14:textId="77777777" w:rsidR="009E2155" w:rsidRPr="00335298" w:rsidRDefault="009E2155" w:rsidP="00245750">
            <w:pPr>
              <w:pStyle w:val="Tablehead1"/>
              <w:ind w:right="-107"/>
            </w:pPr>
            <w:r>
              <w:t>Data file</w:t>
            </w:r>
          </w:p>
        </w:tc>
        <w:tc>
          <w:tcPr>
            <w:tcW w:w="3969" w:type="dxa"/>
            <w:tcBorders>
              <w:top w:val="single" w:sz="4" w:space="0" w:color="auto"/>
              <w:bottom w:val="single" w:sz="4" w:space="0" w:color="auto"/>
            </w:tcBorders>
          </w:tcPr>
          <w:p w14:paraId="44190B30" w14:textId="77777777" w:rsidR="009E2155" w:rsidRPr="00335298" w:rsidRDefault="009E2155" w:rsidP="00245750">
            <w:pPr>
              <w:pStyle w:val="Tablehead1"/>
              <w:ind w:right="-109"/>
            </w:pPr>
            <w:r>
              <w:t>Variable</w:t>
            </w:r>
          </w:p>
        </w:tc>
        <w:tc>
          <w:tcPr>
            <w:tcW w:w="283" w:type="dxa"/>
            <w:tcBorders>
              <w:top w:val="single" w:sz="4" w:space="0" w:color="auto"/>
              <w:bottom w:val="single" w:sz="4" w:space="0" w:color="auto"/>
            </w:tcBorders>
          </w:tcPr>
          <w:p w14:paraId="0FCEFCCB" w14:textId="77777777" w:rsidR="009E2155" w:rsidRPr="00335298" w:rsidRDefault="009E2155" w:rsidP="00245750">
            <w:pPr>
              <w:pStyle w:val="Tablehead1"/>
              <w:ind w:right="-108"/>
            </w:pPr>
          </w:p>
        </w:tc>
        <w:tc>
          <w:tcPr>
            <w:tcW w:w="5103" w:type="dxa"/>
            <w:tcBorders>
              <w:top w:val="single" w:sz="4" w:space="0" w:color="auto"/>
              <w:bottom w:val="single" w:sz="4" w:space="0" w:color="auto"/>
            </w:tcBorders>
            <w:shd w:val="clear" w:color="auto" w:fill="auto"/>
          </w:tcPr>
          <w:p w14:paraId="12C4AEBF" w14:textId="77777777" w:rsidR="009E2155" w:rsidRPr="00335298" w:rsidRDefault="009E2155" w:rsidP="00245750">
            <w:pPr>
              <w:pStyle w:val="Tablehead1"/>
              <w:ind w:right="-109"/>
            </w:pPr>
            <w:r w:rsidRPr="00335298">
              <w:t>Description</w:t>
            </w:r>
          </w:p>
        </w:tc>
      </w:tr>
      <w:tr w:rsidR="006B500D" w:rsidRPr="00DC362F" w14:paraId="7088BFF2" w14:textId="77777777" w:rsidTr="00907C8C">
        <w:trPr>
          <w:cantSplit/>
        </w:trPr>
        <w:tc>
          <w:tcPr>
            <w:tcW w:w="885" w:type="dxa"/>
            <w:shd w:val="clear" w:color="auto" w:fill="auto"/>
          </w:tcPr>
          <w:p w14:paraId="345C5E2C" w14:textId="24BC256C" w:rsidR="006B500D" w:rsidRPr="008B1C1E" w:rsidRDefault="006B500D" w:rsidP="006B500D">
            <w:pPr>
              <w:pStyle w:val="Tabletext"/>
              <w:rPr>
                <w:highlight w:val="yellow"/>
              </w:rPr>
            </w:pPr>
            <w:r w:rsidRPr="00937084">
              <w:t>V2</w:t>
            </w:r>
          </w:p>
        </w:tc>
        <w:tc>
          <w:tcPr>
            <w:tcW w:w="1429" w:type="dxa"/>
          </w:tcPr>
          <w:p w14:paraId="56959B58" w14:textId="60F46C6F" w:rsidR="006B500D" w:rsidRPr="008B1C1E" w:rsidRDefault="006B500D" w:rsidP="006B500D">
            <w:pPr>
              <w:pStyle w:val="Tabletext"/>
              <w:ind w:right="-141"/>
              <w:rPr>
                <w:highlight w:val="yellow"/>
              </w:rPr>
            </w:pPr>
            <w:r w:rsidRPr="00937084">
              <w:t>December 2021</w:t>
            </w:r>
          </w:p>
        </w:tc>
        <w:tc>
          <w:tcPr>
            <w:tcW w:w="11186" w:type="dxa"/>
            <w:gridSpan w:val="4"/>
          </w:tcPr>
          <w:p w14:paraId="63F2B14D" w14:textId="57B89434" w:rsidR="006B500D" w:rsidRDefault="006B500D" w:rsidP="006B500D">
            <w:pPr>
              <w:pStyle w:val="Tabletext"/>
            </w:pPr>
            <w:r w:rsidRPr="003E540B">
              <w:rPr>
                <w:i/>
                <w:iCs/>
              </w:rPr>
              <w:t>Data updated to include</w:t>
            </w:r>
            <w:r>
              <w:rPr>
                <w:i/>
                <w:iCs/>
              </w:rPr>
              <w:t>:</w:t>
            </w:r>
            <w:r w:rsidRPr="003E540B">
              <w:rPr>
                <w:i/>
                <w:iCs/>
              </w:rPr>
              <w:t xml:space="preserve"> 20</w:t>
            </w:r>
            <w:r>
              <w:rPr>
                <w:i/>
                <w:iCs/>
              </w:rPr>
              <w:t>20</w:t>
            </w:r>
            <w:r w:rsidRPr="003E540B">
              <w:rPr>
                <w:i/>
                <w:iCs/>
              </w:rPr>
              <w:t xml:space="preserve"> </w:t>
            </w:r>
            <w:r>
              <w:rPr>
                <w:i/>
                <w:iCs/>
              </w:rPr>
              <w:t>activity</w:t>
            </w:r>
            <w:r w:rsidRPr="003E540B">
              <w:rPr>
                <w:i/>
                <w:iCs/>
              </w:rPr>
              <w:t>; and data for newly consenting respondents</w:t>
            </w:r>
          </w:p>
        </w:tc>
      </w:tr>
      <w:tr w:rsidR="006B500D" w:rsidRPr="00DC362F" w14:paraId="5E1FE266" w14:textId="77777777" w:rsidTr="00245750">
        <w:trPr>
          <w:cantSplit/>
        </w:trPr>
        <w:tc>
          <w:tcPr>
            <w:tcW w:w="885" w:type="dxa"/>
            <w:shd w:val="clear" w:color="auto" w:fill="auto"/>
          </w:tcPr>
          <w:p w14:paraId="06410212" w14:textId="77777777" w:rsidR="006B500D" w:rsidRPr="008B1C1E" w:rsidRDefault="006B500D" w:rsidP="006B500D">
            <w:pPr>
              <w:pStyle w:val="Tabletext"/>
              <w:rPr>
                <w:highlight w:val="yellow"/>
              </w:rPr>
            </w:pPr>
          </w:p>
        </w:tc>
        <w:tc>
          <w:tcPr>
            <w:tcW w:w="1429" w:type="dxa"/>
          </w:tcPr>
          <w:p w14:paraId="06F92DE1" w14:textId="77777777" w:rsidR="006B500D" w:rsidRPr="008B1C1E" w:rsidRDefault="006B500D" w:rsidP="006B500D">
            <w:pPr>
              <w:pStyle w:val="Tabletext"/>
              <w:ind w:right="-141"/>
              <w:rPr>
                <w:highlight w:val="yellow"/>
              </w:rPr>
            </w:pPr>
          </w:p>
        </w:tc>
        <w:tc>
          <w:tcPr>
            <w:tcW w:w="1831" w:type="dxa"/>
          </w:tcPr>
          <w:p w14:paraId="2061D334" w14:textId="31C81A95" w:rsidR="006B500D" w:rsidRPr="001D10B8" w:rsidRDefault="006B500D" w:rsidP="006B500D">
            <w:pPr>
              <w:pStyle w:val="Tabletext"/>
              <w:ind w:right="-141"/>
            </w:pPr>
            <w:r>
              <w:t>Student</w:t>
            </w:r>
          </w:p>
        </w:tc>
        <w:tc>
          <w:tcPr>
            <w:tcW w:w="3969" w:type="dxa"/>
          </w:tcPr>
          <w:p w14:paraId="63F029C9" w14:textId="6311B143" w:rsidR="006B500D" w:rsidRPr="00CC4916" w:rsidRDefault="006B500D" w:rsidP="006B500D">
            <w:pPr>
              <w:pStyle w:val="Tabletext"/>
              <w:rPr>
                <w:szCs w:val="18"/>
              </w:rPr>
            </w:pPr>
            <w:r w:rsidRPr="0074245F">
              <w:rPr>
                <w:i/>
                <w:iCs/>
              </w:rPr>
              <w:t>Variables removed</w:t>
            </w:r>
          </w:p>
        </w:tc>
        <w:tc>
          <w:tcPr>
            <w:tcW w:w="283" w:type="dxa"/>
          </w:tcPr>
          <w:p w14:paraId="0F7FF131" w14:textId="77777777" w:rsidR="006B500D" w:rsidRPr="008B1C1E" w:rsidRDefault="006B500D" w:rsidP="006B500D">
            <w:pPr>
              <w:pStyle w:val="Tabletext"/>
              <w:ind w:right="-108"/>
              <w:rPr>
                <w:szCs w:val="18"/>
                <w:highlight w:val="yellow"/>
              </w:rPr>
            </w:pPr>
          </w:p>
        </w:tc>
        <w:tc>
          <w:tcPr>
            <w:tcW w:w="5103" w:type="dxa"/>
            <w:shd w:val="clear" w:color="auto" w:fill="auto"/>
          </w:tcPr>
          <w:p w14:paraId="3A54B13A" w14:textId="77777777" w:rsidR="006B500D" w:rsidRDefault="006B500D" w:rsidP="006B500D">
            <w:pPr>
              <w:pStyle w:val="Tabletext"/>
            </w:pPr>
          </w:p>
        </w:tc>
      </w:tr>
      <w:tr w:rsidR="006B500D" w:rsidRPr="00DC362F" w14:paraId="32F3DC94" w14:textId="77777777" w:rsidTr="00245750">
        <w:trPr>
          <w:cantSplit/>
        </w:trPr>
        <w:tc>
          <w:tcPr>
            <w:tcW w:w="885" w:type="dxa"/>
            <w:shd w:val="clear" w:color="auto" w:fill="auto"/>
          </w:tcPr>
          <w:p w14:paraId="1A498F78" w14:textId="77777777" w:rsidR="006B500D" w:rsidRPr="008B1C1E" w:rsidRDefault="006B500D" w:rsidP="006B500D">
            <w:pPr>
              <w:pStyle w:val="Tabletext"/>
              <w:rPr>
                <w:highlight w:val="yellow"/>
              </w:rPr>
            </w:pPr>
          </w:p>
        </w:tc>
        <w:tc>
          <w:tcPr>
            <w:tcW w:w="1429" w:type="dxa"/>
          </w:tcPr>
          <w:p w14:paraId="1311BBC6" w14:textId="77777777" w:rsidR="006B500D" w:rsidRPr="008B1C1E" w:rsidRDefault="006B500D" w:rsidP="006B500D">
            <w:pPr>
              <w:pStyle w:val="Tabletext"/>
              <w:ind w:right="-141"/>
              <w:rPr>
                <w:highlight w:val="yellow"/>
              </w:rPr>
            </w:pPr>
          </w:p>
        </w:tc>
        <w:tc>
          <w:tcPr>
            <w:tcW w:w="1831" w:type="dxa"/>
          </w:tcPr>
          <w:p w14:paraId="2A5D51DB" w14:textId="32264EF9" w:rsidR="006B500D" w:rsidRPr="001D10B8" w:rsidRDefault="006B500D" w:rsidP="006B500D">
            <w:pPr>
              <w:pStyle w:val="Tabletext"/>
              <w:ind w:right="-141"/>
            </w:pPr>
          </w:p>
        </w:tc>
        <w:tc>
          <w:tcPr>
            <w:tcW w:w="3969" w:type="dxa"/>
          </w:tcPr>
          <w:p w14:paraId="5919F781" w14:textId="069C9796" w:rsidR="006B500D" w:rsidRPr="00CC4916" w:rsidRDefault="006B500D" w:rsidP="006B500D">
            <w:pPr>
              <w:pStyle w:val="Tabletext"/>
              <w:rPr>
                <w:szCs w:val="18"/>
              </w:rPr>
            </w:pPr>
            <w:r w:rsidRPr="00CC4916">
              <w:rPr>
                <w:szCs w:val="18"/>
              </w:rPr>
              <w:t>E561</w:t>
            </w:r>
          </w:p>
        </w:tc>
        <w:tc>
          <w:tcPr>
            <w:tcW w:w="283" w:type="dxa"/>
          </w:tcPr>
          <w:p w14:paraId="5438EB80" w14:textId="77777777" w:rsidR="006B500D" w:rsidRPr="008B1C1E" w:rsidRDefault="006B500D" w:rsidP="006B500D">
            <w:pPr>
              <w:pStyle w:val="Tabletext"/>
              <w:ind w:right="-108"/>
              <w:rPr>
                <w:szCs w:val="18"/>
                <w:highlight w:val="yellow"/>
              </w:rPr>
            </w:pPr>
          </w:p>
        </w:tc>
        <w:tc>
          <w:tcPr>
            <w:tcW w:w="5103" w:type="dxa"/>
            <w:shd w:val="clear" w:color="auto" w:fill="auto"/>
          </w:tcPr>
          <w:p w14:paraId="26AF6CF6" w14:textId="32474A64" w:rsidR="006B500D" w:rsidRPr="000A6274" w:rsidRDefault="006B500D" w:rsidP="006B500D">
            <w:pPr>
              <w:pStyle w:val="Tabletext"/>
            </w:pPr>
            <w:r>
              <w:t xml:space="preserve">This </w:t>
            </w:r>
            <w:r w:rsidRPr="00CC4916">
              <w:t>element</w:t>
            </w:r>
            <w:r>
              <w:t xml:space="preserve"> ‘</w:t>
            </w:r>
            <w:r w:rsidRPr="00CC4916">
              <w:t>Credit basis code</w:t>
            </w:r>
            <w:r>
              <w:t>’</w:t>
            </w:r>
            <w:r w:rsidRPr="00CC4916">
              <w:t xml:space="preserve"> </w:t>
            </w:r>
            <w:r>
              <w:t xml:space="preserve">relates to VET study </w:t>
            </w:r>
            <w:r w:rsidRPr="00CC4916">
              <w:t xml:space="preserve">only </w:t>
            </w:r>
            <w:r>
              <w:t xml:space="preserve">so has been removed. </w:t>
            </w:r>
          </w:p>
        </w:tc>
      </w:tr>
      <w:tr w:rsidR="006B500D" w:rsidRPr="00DC362F" w14:paraId="4948E6DE" w14:textId="77777777" w:rsidTr="00245750">
        <w:trPr>
          <w:cantSplit/>
        </w:trPr>
        <w:tc>
          <w:tcPr>
            <w:tcW w:w="885" w:type="dxa"/>
            <w:shd w:val="clear" w:color="auto" w:fill="auto"/>
          </w:tcPr>
          <w:p w14:paraId="5061F0FB" w14:textId="77777777" w:rsidR="006B500D" w:rsidRPr="000A6274" w:rsidRDefault="006B500D" w:rsidP="006B500D">
            <w:pPr>
              <w:pStyle w:val="Tabletext"/>
            </w:pPr>
          </w:p>
        </w:tc>
        <w:tc>
          <w:tcPr>
            <w:tcW w:w="1429" w:type="dxa"/>
          </w:tcPr>
          <w:p w14:paraId="5866B781" w14:textId="77777777" w:rsidR="006B500D" w:rsidRPr="000A6274" w:rsidRDefault="006B500D" w:rsidP="006B500D">
            <w:pPr>
              <w:pStyle w:val="Tabletext"/>
              <w:ind w:right="-141"/>
            </w:pPr>
          </w:p>
        </w:tc>
        <w:tc>
          <w:tcPr>
            <w:tcW w:w="1831" w:type="dxa"/>
          </w:tcPr>
          <w:p w14:paraId="779AC666" w14:textId="22BC5530" w:rsidR="006B500D" w:rsidRPr="000A6274" w:rsidRDefault="006B500D" w:rsidP="006B500D">
            <w:pPr>
              <w:pStyle w:val="Tabletext"/>
              <w:ind w:right="-141"/>
            </w:pPr>
            <w:r>
              <w:t>Student, Completions</w:t>
            </w:r>
          </w:p>
        </w:tc>
        <w:tc>
          <w:tcPr>
            <w:tcW w:w="3969" w:type="dxa"/>
          </w:tcPr>
          <w:p w14:paraId="07BA1E89" w14:textId="2BB0EDB6" w:rsidR="006B500D" w:rsidRPr="008B1C1E" w:rsidRDefault="006B500D" w:rsidP="006B500D">
            <w:pPr>
              <w:pStyle w:val="Tabletext"/>
              <w:rPr>
                <w:szCs w:val="18"/>
              </w:rPr>
            </w:pPr>
            <w:r w:rsidRPr="0074245F">
              <w:rPr>
                <w:i/>
                <w:iCs/>
              </w:rPr>
              <w:t xml:space="preserve">Variables </w:t>
            </w:r>
            <w:r>
              <w:rPr>
                <w:i/>
                <w:iCs/>
              </w:rPr>
              <w:t>changed</w:t>
            </w:r>
          </w:p>
        </w:tc>
        <w:tc>
          <w:tcPr>
            <w:tcW w:w="283" w:type="dxa"/>
          </w:tcPr>
          <w:p w14:paraId="0A321B68" w14:textId="77777777" w:rsidR="006B500D" w:rsidRPr="000A6274" w:rsidRDefault="006B500D" w:rsidP="006B500D">
            <w:pPr>
              <w:pStyle w:val="Tabletext"/>
              <w:ind w:right="-108"/>
              <w:rPr>
                <w:szCs w:val="18"/>
              </w:rPr>
            </w:pPr>
          </w:p>
        </w:tc>
        <w:tc>
          <w:tcPr>
            <w:tcW w:w="5103" w:type="dxa"/>
            <w:shd w:val="clear" w:color="auto" w:fill="auto"/>
          </w:tcPr>
          <w:p w14:paraId="3F5209A5" w14:textId="2D9D6377" w:rsidR="006B500D" w:rsidRPr="008B1C1E" w:rsidRDefault="006B500D" w:rsidP="006B500D">
            <w:pPr>
              <w:pStyle w:val="Tabletext"/>
            </w:pPr>
          </w:p>
        </w:tc>
      </w:tr>
      <w:tr w:rsidR="006B500D" w:rsidRPr="00DC362F" w14:paraId="6352AB5B" w14:textId="77777777" w:rsidTr="003E540B">
        <w:trPr>
          <w:cantSplit/>
        </w:trPr>
        <w:tc>
          <w:tcPr>
            <w:tcW w:w="885" w:type="dxa"/>
            <w:shd w:val="clear" w:color="auto" w:fill="auto"/>
          </w:tcPr>
          <w:p w14:paraId="0CCDAA05" w14:textId="77777777" w:rsidR="006B500D" w:rsidRPr="000A6274" w:rsidRDefault="006B500D" w:rsidP="006B500D">
            <w:pPr>
              <w:pStyle w:val="Tabletext"/>
            </w:pPr>
          </w:p>
        </w:tc>
        <w:tc>
          <w:tcPr>
            <w:tcW w:w="1429" w:type="dxa"/>
          </w:tcPr>
          <w:p w14:paraId="49002D59" w14:textId="77777777" w:rsidR="006B500D" w:rsidRPr="000A6274" w:rsidRDefault="006B500D" w:rsidP="006B500D">
            <w:pPr>
              <w:pStyle w:val="Tabletext"/>
              <w:ind w:right="-141"/>
            </w:pPr>
          </w:p>
        </w:tc>
        <w:tc>
          <w:tcPr>
            <w:tcW w:w="1831" w:type="dxa"/>
          </w:tcPr>
          <w:p w14:paraId="26D89DA1" w14:textId="7E087C39" w:rsidR="006B500D" w:rsidRPr="000A6274" w:rsidRDefault="006B500D" w:rsidP="006B500D">
            <w:pPr>
              <w:pStyle w:val="Tabletext"/>
              <w:ind w:right="-141"/>
            </w:pPr>
          </w:p>
        </w:tc>
        <w:tc>
          <w:tcPr>
            <w:tcW w:w="3969" w:type="dxa"/>
          </w:tcPr>
          <w:p w14:paraId="5F23EB59" w14:textId="22689BDD" w:rsidR="006B500D" w:rsidRPr="000A6274" w:rsidRDefault="006B500D" w:rsidP="006B500D">
            <w:pPr>
              <w:pStyle w:val="Tabletext"/>
              <w:rPr>
                <w:szCs w:val="18"/>
              </w:rPr>
            </w:pPr>
            <w:r w:rsidRPr="00CC4916">
              <w:rPr>
                <w:szCs w:val="18"/>
              </w:rPr>
              <w:t>E386</w:t>
            </w:r>
            <w:r>
              <w:rPr>
                <w:szCs w:val="18"/>
              </w:rPr>
              <w:t xml:space="preserve">, </w:t>
            </w:r>
            <w:r w:rsidRPr="00CC4916">
              <w:rPr>
                <w:szCs w:val="18"/>
              </w:rPr>
              <w:t>E386A</w:t>
            </w:r>
          </w:p>
        </w:tc>
        <w:tc>
          <w:tcPr>
            <w:tcW w:w="283" w:type="dxa"/>
          </w:tcPr>
          <w:p w14:paraId="0008A893" w14:textId="77777777" w:rsidR="006B500D" w:rsidRPr="000A6274" w:rsidRDefault="006B500D" w:rsidP="006B500D">
            <w:pPr>
              <w:pStyle w:val="Tabletext"/>
              <w:ind w:right="-108"/>
              <w:rPr>
                <w:szCs w:val="18"/>
              </w:rPr>
            </w:pPr>
          </w:p>
        </w:tc>
        <w:tc>
          <w:tcPr>
            <w:tcW w:w="5103" w:type="dxa"/>
            <w:shd w:val="clear" w:color="auto" w:fill="auto"/>
          </w:tcPr>
          <w:p w14:paraId="6737D0D0" w14:textId="28139A95" w:rsidR="006B500D" w:rsidRPr="000A6274" w:rsidRDefault="006B500D" w:rsidP="006B500D">
            <w:pPr>
              <w:pStyle w:val="Tabletext"/>
            </w:pPr>
            <w:r>
              <w:t xml:space="preserve">These elements have </w:t>
            </w:r>
            <w:r w:rsidRPr="00CC4916">
              <w:t xml:space="preserve">changed </w:t>
            </w:r>
            <w:r>
              <w:t xml:space="preserve">and been replaced by the element ‘disability’ which uses a </w:t>
            </w:r>
            <w:r w:rsidRPr="003E540B">
              <w:t xml:space="preserve">one-character code </w:t>
            </w:r>
            <w:r>
              <w:t xml:space="preserve">to indicate </w:t>
            </w:r>
            <w:r w:rsidRPr="003E540B">
              <w:t>whether a student has a disability, impairment or long</w:t>
            </w:r>
            <w:r>
              <w:t>-</w:t>
            </w:r>
            <w:r w:rsidRPr="003E540B">
              <w:t>term medical condition</w:t>
            </w:r>
            <w:r>
              <w:t>.</w:t>
            </w:r>
          </w:p>
        </w:tc>
      </w:tr>
      <w:tr w:rsidR="006B500D" w:rsidRPr="00DC362F" w14:paraId="34356F9D" w14:textId="77777777" w:rsidTr="003E540B">
        <w:trPr>
          <w:cantSplit/>
        </w:trPr>
        <w:tc>
          <w:tcPr>
            <w:tcW w:w="885" w:type="dxa"/>
            <w:tcBorders>
              <w:top w:val="single" w:sz="4" w:space="0" w:color="auto"/>
              <w:bottom w:val="single" w:sz="4" w:space="0" w:color="auto"/>
            </w:tcBorders>
            <w:shd w:val="clear" w:color="auto" w:fill="auto"/>
          </w:tcPr>
          <w:p w14:paraId="770FB611" w14:textId="0265C14D" w:rsidR="006B500D" w:rsidRPr="000A6274" w:rsidRDefault="006B500D" w:rsidP="006B500D">
            <w:pPr>
              <w:pStyle w:val="Tabletext"/>
            </w:pPr>
            <w:r>
              <w:t>V1</w:t>
            </w:r>
          </w:p>
        </w:tc>
        <w:tc>
          <w:tcPr>
            <w:tcW w:w="1429" w:type="dxa"/>
            <w:tcBorders>
              <w:top w:val="single" w:sz="4" w:space="0" w:color="auto"/>
              <w:bottom w:val="single" w:sz="4" w:space="0" w:color="auto"/>
            </w:tcBorders>
          </w:tcPr>
          <w:p w14:paraId="30C8AC54" w14:textId="6CF272CF" w:rsidR="006B500D" w:rsidRPr="000A6274" w:rsidRDefault="006B500D" w:rsidP="006B500D">
            <w:pPr>
              <w:pStyle w:val="Tabletext"/>
              <w:ind w:right="-141"/>
            </w:pPr>
            <w:r>
              <w:t>December 2020</w:t>
            </w:r>
          </w:p>
        </w:tc>
        <w:tc>
          <w:tcPr>
            <w:tcW w:w="1831" w:type="dxa"/>
            <w:tcBorders>
              <w:top w:val="single" w:sz="4" w:space="0" w:color="auto"/>
              <w:bottom w:val="single" w:sz="4" w:space="0" w:color="auto"/>
            </w:tcBorders>
          </w:tcPr>
          <w:p w14:paraId="1D87D9A0" w14:textId="77777777" w:rsidR="006B500D" w:rsidRPr="000A6274" w:rsidRDefault="006B500D" w:rsidP="006B500D">
            <w:pPr>
              <w:pStyle w:val="Tabletext"/>
              <w:ind w:right="-141"/>
            </w:pPr>
          </w:p>
        </w:tc>
        <w:tc>
          <w:tcPr>
            <w:tcW w:w="3969" w:type="dxa"/>
            <w:tcBorders>
              <w:top w:val="single" w:sz="4" w:space="0" w:color="auto"/>
              <w:bottom w:val="single" w:sz="4" w:space="0" w:color="auto"/>
            </w:tcBorders>
          </w:tcPr>
          <w:p w14:paraId="7FB4910F" w14:textId="77777777" w:rsidR="006B500D" w:rsidRPr="001D10B8" w:rsidRDefault="006B500D" w:rsidP="006B500D">
            <w:pPr>
              <w:pStyle w:val="Tabletext"/>
              <w:rPr>
                <w:szCs w:val="18"/>
              </w:rPr>
            </w:pPr>
          </w:p>
        </w:tc>
        <w:tc>
          <w:tcPr>
            <w:tcW w:w="283" w:type="dxa"/>
            <w:tcBorders>
              <w:top w:val="single" w:sz="4" w:space="0" w:color="auto"/>
              <w:bottom w:val="single" w:sz="4" w:space="0" w:color="auto"/>
            </w:tcBorders>
          </w:tcPr>
          <w:p w14:paraId="4D2DE6A8" w14:textId="77777777" w:rsidR="006B500D" w:rsidRPr="000A6274" w:rsidRDefault="006B500D" w:rsidP="006B500D">
            <w:pPr>
              <w:pStyle w:val="Tabletext"/>
              <w:ind w:right="-108"/>
              <w:rPr>
                <w:szCs w:val="18"/>
              </w:rPr>
            </w:pPr>
          </w:p>
        </w:tc>
        <w:tc>
          <w:tcPr>
            <w:tcW w:w="5103" w:type="dxa"/>
            <w:tcBorders>
              <w:top w:val="single" w:sz="4" w:space="0" w:color="auto"/>
              <w:bottom w:val="single" w:sz="4" w:space="0" w:color="auto"/>
            </w:tcBorders>
            <w:shd w:val="clear" w:color="auto" w:fill="auto"/>
          </w:tcPr>
          <w:p w14:paraId="74F69EC2" w14:textId="24B8A86B" w:rsidR="006B500D" w:rsidRDefault="006B500D" w:rsidP="006B500D">
            <w:pPr>
              <w:pStyle w:val="Tabletext"/>
            </w:pPr>
            <w:r>
              <w:t>Higher education statistics data 2015-2019</w:t>
            </w:r>
          </w:p>
        </w:tc>
      </w:tr>
    </w:tbl>
    <w:p w14:paraId="2EF039AE" w14:textId="77777777" w:rsidR="009E2155" w:rsidRDefault="009E2155" w:rsidP="002E2B0F">
      <w:pPr>
        <w:pStyle w:val="Text"/>
      </w:pPr>
    </w:p>
    <w:sectPr w:rsidR="009E2155" w:rsidSect="004B19B8">
      <w:footerReference w:type="even" r:id="rId66"/>
      <w:footerReference w:type="default" r:id="rId67"/>
      <w:pgSz w:w="16840" w:h="11907" w:orient="landscape" w:code="9"/>
      <w:pgMar w:top="1418" w:right="1276" w:bottom="1701" w:left="1276"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29742" w14:textId="77777777" w:rsidR="00401294" w:rsidRDefault="00401294">
      <w:r>
        <w:separator/>
      </w:r>
    </w:p>
  </w:endnote>
  <w:endnote w:type="continuationSeparator" w:id="0">
    <w:p w14:paraId="73436D20" w14:textId="77777777" w:rsidR="00401294" w:rsidRDefault="00401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7BB2" w14:textId="77777777" w:rsidR="00401294" w:rsidRDefault="00401294" w:rsidP="002F0A3C">
    <w:pPr>
      <w:pStyle w:val="Text"/>
    </w:pPr>
    <w:r>
      <w:tab/>
    </w: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E4B1F" w14:textId="77777777" w:rsidR="00A67232" w:rsidRPr="004D52D9" w:rsidRDefault="00A67232" w:rsidP="004D52D9">
    <w:pPr>
      <w:pStyle w:val="Footer"/>
      <w:tabs>
        <w:tab w:val="clear" w:pos="8505"/>
        <w:tab w:val="right" w:pos="8789"/>
      </w:tabs>
    </w:pPr>
    <w:r w:rsidRPr="009775C7">
      <w:rPr>
        <w:b/>
      </w:rPr>
      <w:t>NCVER</w:t>
    </w:r>
    <w:r>
      <w:rPr>
        <w:b/>
      </w:rPr>
      <w:t xml:space="preserve"> - LSAY 2015 cohort user guide</w:t>
    </w:r>
    <w:r>
      <w:tab/>
    </w:r>
    <w:r>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50CCA" w14:textId="562609C9" w:rsidR="000F7636" w:rsidRDefault="000F7636" w:rsidP="000F7636">
    <w:pPr>
      <w:pStyle w:val="Footer"/>
      <w:tabs>
        <w:tab w:val="clear" w:pos="8505"/>
        <w:tab w:val="right" w:pos="8789"/>
      </w:tabs>
    </w:pPr>
    <w:r w:rsidRPr="009775C7">
      <w:rPr>
        <w:b/>
      </w:rPr>
      <w:t>NCVER</w:t>
    </w:r>
    <w:r>
      <w:rPr>
        <w:b/>
      </w:rPr>
      <w:t xml:space="preserve"> - LSAY 2015 cohort user guide</w:t>
    </w:r>
    <w:r w:rsidRPr="009775C7">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125</w:t>
    </w:r>
    <w:r w:rsidRPr="00E719E9">
      <w:rPr>
        <w:rStyle w:val="PageNumber"/>
        <w:rFonts w:cs="Tahoma"/>
        <w:b/>
        <w:sz w:val="17"/>
      </w:rPr>
      <w:fldChar w:fldCharType="end"/>
    </w:r>
  </w:p>
  <w:p w14:paraId="30425BB6" w14:textId="0738796D" w:rsidR="00401294" w:rsidRPr="00E719E9" w:rsidRDefault="00401294" w:rsidP="008C0A74">
    <w:pPr>
      <w:pStyle w:val="Footer"/>
      <w:tabs>
        <w:tab w:val="clear" w:pos="8505"/>
        <w:tab w:val="right" w:pos="8789"/>
      </w:tabs>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D070" w14:textId="4E8135EB" w:rsidR="00A67232" w:rsidRPr="004D52D9" w:rsidRDefault="00A67232" w:rsidP="004D52D9">
    <w:pPr>
      <w:pStyle w:val="Footer"/>
      <w:tabs>
        <w:tab w:val="clear" w:pos="8505"/>
        <w:tab w:val="right" w:pos="8789"/>
      </w:tabs>
    </w:pPr>
    <w:r w:rsidRPr="009775C7">
      <w:rPr>
        <w:b/>
      </w:rPr>
      <w:t>NCVER</w:t>
    </w:r>
    <w:r>
      <w:rPr>
        <w:b/>
      </w:rPr>
      <w:t xml:space="preserve"> - LSAY 2015 cohort user guide</w:t>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8129" w14:textId="02DCF979" w:rsidR="004F7352" w:rsidRPr="004935BB" w:rsidRDefault="004935BB" w:rsidP="004935BB">
    <w:pPr>
      <w:pStyle w:val="Footer"/>
      <w:tabs>
        <w:tab w:val="clear" w:pos="8505"/>
        <w:tab w:val="right" w:pos="8789"/>
      </w:tabs>
    </w:pPr>
    <w:r w:rsidRPr="009775C7">
      <w:rPr>
        <w:b/>
      </w:rPr>
      <w:t>NCVER</w:t>
    </w:r>
    <w:r>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E6BF" w14:textId="29C4D8D5" w:rsidR="00401294" w:rsidRDefault="00401294" w:rsidP="007E6FAA">
    <w:pPr>
      <w:pStyle w:val="Footer"/>
      <w:tabs>
        <w:tab w:val="clear" w:pos="8505"/>
        <w:tab w:val="right" w:pos="8789"/>
      </w:tabs>
    </w:pPr>
    <w:r w:rsidRPr="00E719E9">
      <w:rPr>
        <w:b/>
      </w:rPr>
      <w:fldChar w:fldCharType="begin"/>
    </w:r>
    <w:r w:rsidRPr="00E719E9">
      <w:rPr>
        <w:b/>
      </w:rPr>
      <w:instrText xml:space="preserve"> PAGE </w:instrText>
    </w:r>
    <w:r w:rsidRPr="00E719E9">
      <w:rPr>
        <w:b/>
      </w:rPr>
      <w:fldChar w:fldCharType="separate"/>
    </w:r>
    <w:r>
      <w:rPr>
        <w:b/>
        <w:noProof/>
      </w:rPr>
      <w:t>60</w:t>
    </w:r>
    <w:r w:rsidRPr="00E719E9">
      <w:rPr>
        <w:b/>
      </w:rPr>
      <w:fldChar w:fldCharType="end"/>
    </w:r>
    <w:r w:rsidRPr="008C0A74">
      <w:rPr>
        <w:b/>
        <w:color w:val="FFFFFF"/>
      </w:rPr>
      <w:tab/>
    </w:r>
    <w:r>
      <w:rPr>
        <w:b/>
        <w:color w:val="FFFFFF"/>
      </w:rPr>
      <w:tab/>
    </w:r>
    <w:r>
      <w:rPr>
        <w:b/>
        <w:color w:val="FFFFFF"/>
      </w:rPr>
      <w:tab/>
    </w:r>
    <w:r>
      <w:rPr>
        <w:b/>
        <w:color w:val="FFFFFF"/>
      </w:rPr>
      <w:tab/>
    </w:r>
    <w:r>
      <w:rPr>
        <w:b/>
        <w:color w:val="FFFFFF"/>
      </w:rPr>
      <w:tab/>
    </w:r>
    <w:r>
      <w:rPr>
        <w:b/>
      </w:rPr>
      <w:t>LSAY 2015 cohort user guide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9BF7C" w14:textId="70D1FB4E" w:rsidR="00401294" w:rsidRPr="00E719E9" w:rsidRDefault="00401294" w:rsidP="007E6FAA">
    <w:pPr>
      <w:pStyle w:val="Footer"/>
      <w:tabs>
        <w:tab w:val="clear" w:pos="8505"/>
        <w:tab w:val="right" w:pos="8789"/>
      </w:tabs>
      <w:jc w:val="both"/>
    </w:pPr>
    <w:r>
      <w:rPr>
        <w:b/>
      </w:rPr>
      <w:t>LSAY 2015 cohort user guide</w:t>
    </w:r>
    <w:r w:rsidRPr="00E719E9">
      <w:rPr>
        <w:b/>
      </w:rPr>
      <w:t xml:space="preserve"> </w:t>
    </w:r>
    <w:r>
      <w:rPr>
        <w:b/>
      </w:rPr>
      <w:tab/>
    </w:r>
    <w:r>
      <w:rPr>
        <w:b/>
      </w:rPr>
      <w:tab/>
    </w:r>
    <w:r>
      <w:rPr>
        <w:b/>
      </w:rPr>
      <w:tab/>
    </w:r>
    <w:r>
      <w:rPr>
        <w:b/>
      </w:rPr>
      <w:tab/>
    </w:r>
    <w:r>
      <w:rPr>
        <w:b/>
      </w:rPr>
      <w:tab/>
    </w:r>
    <w:r>
      <w:rPr>
        <w:b/>
      </w:rPr>
      <w:tab/>
    </w:r>
    <w:r>
      <w:rPr>
        <w:b/>
      </w:rPr>
      <w:tab/>
    </w:r>
    <w:r w:rsidRPr="00E719E9">
      <w:rPr>
        <w:b/>
      </w:rPr>
      <w:fldChar w:fldCharType="begin"/>
    </w:r>
    <w:r w:rsidRPr="00E719E9">
      <w:rPr>
        <w:b/>
      </w:rPr>
      <w:instrText xml:space="preserve"> PAGE </w:instrText>
    </w:r>
    <w:r w:rsidRPr="00E719E9">
      <w:rPr>
        <w:b/>
      </w:rPr>
      <w:fldChar w:fldCharType="separate"/>
    </w:r>
    <w:r>
      <w:rPr>
        <w:b/>
      </w:rPr>
      <w:t>112</w:t>
    </w:r>
    <w:r w:rsidRPr="00E719E9">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DE3DC" w14:textId="77777777" w:rsidR="00401294" w:rsidRPr="00B402D8" w:rsidRDefault="00401294" w:rsidP="00B402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B62B1" w14:textId="2E8535E7" w:rsidR="00401294" w:rsidRPr="004D52D9" w:rsidRDefault="004D52D9" w:rsidP="004D52D9">
    <w:pPr>
      <w:pStyle w:val="Footer"/>
      <w:tabs>
        <w:tab w:val="clear" w:pos="8505"/>
        <w:tab w:val="right" w:pos="8789"/>
      </w:tabs>
    </w:pPr>
    <w:r w:rsidRPr="009775C7">
      <w:rPr>
        <w:b/>
      </w:rPr>
      <w:t>NCVER</w:t>
    </w:r>
    <w:r>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B911F" w14:textId="1E87526F" w:rsidR="00401294" w:rsidRDefault="00401294" w:rsidP="004D52D9">
    <w:pPr>
      <w:pStyle w:val="Footer"/>
      <w:tabs>
        <w:tab w:val="clear" w:pos="8505"/>
        <w:tab w:val="right" w:pos="8789"/>
      </w:tabs>
    </w:pPr>
    <w:r w:rsidRPr="009775C7">
      <w:rPr>
        <w:b/>
      </w:rPr>
      <w:t>NCVER</w:t>
    </w:r>
    <w:r w:rsidR="004D52D9">
      <w:rPr>
        <w:b/>
      </w:rPr>
      <w:t xml:space="preserve"> - LSAY 2015 cohort user guide</w:t>
    </w:r>
    <w:r w:rsidRPr="009775C7">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B81B" w14:textId="77777777" w:rsidR="00401294" w:rsidRDefault="004012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B231" w14:textId="4FC8D349" w:rsidR="000F7636" w:rsidRPr="004D52D9" w:rsidRDefault="000F7636" w:rsidP="004D52D9">
    <w:pPr>
      <w:pStyle w:val="Footer"/>
      <w:tabs>
        <w:tab w:val="clear" w:pos="8505"/>
        <w:tab w:val="right" w:pos="8789"/>
      </w:tabs>
    </w:pPr>
    <w:r w:rsidRPr="009775C7">
      <w:rPr>
        <w:b/>
      </w:rPr>
      <w:t>NCVER</w:t>
    </w:r>
    <w:r>
      <w:rPr>
        <w:b/>
      </w:rPr>
      <w:t xml:space="preserve"> - LSAY 2015 cohort user guide</w:t>
    </w:r>
    <w:r w:rsidRPr="009775C7">
      <w:tab/>
    </w:r>
    <w:r>
      <w:tab/>
    </w:r>
    <w:r>
      <w:tab/>
    </w:r>
    <w:r>
      <w:tab/>
    </w:r>
    <w:r>
      <w:tab/>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15FF" w14:textId="53BEC052" w:rsidR="000F7636" w:rsidRDefault="000F7636" w:rsidP="004D52D9">
    <w:pPr>
      <w:pStyle w:val="Footer"/>
      <w:tabs>
        <w:tab w:val="clear" w:pos="8505"/>
        <w:tab w:val="right" w:pos="8789"/>
      </w:tabs>
    </w:pPr>
    <w:r w:rsidRPr="009775C7">
      <w:rPr>
        <w:b/>
      </w:rPr>
      <w:t>NCVER</w:t>
    </w:r>
    <w:r>
      <w:rPr>
        <w:b/>
      </w:rPr>
      <w:t xml:space="preserve"> - LSAY 2015 cohort user guide</w:t>
    </w:r>
    <w:r>
      <w:tab/>
    </w:r>
    <w:r w:rsidR="00C44ECE">
      <w:tab/>
    </w:r>
    <w:r w:rsidR="00C44ECE">
      <w:tab/>
    </w:r>
    <w:r w:rsidR="00C44ECE">
      <w:tab/>
    </w:r>
    <w:r w:rsidR="00C44ECE">
      <w:tab/>
    </w:r>
    <w:r w:rsidR="00C44ECE">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F145F" w14:textId="16BCF296" w:rsidR="000F7636" w:rsidRPr="004D52D9" w:rsidRDefault="000F7636" w:rsidP="004D52D9">
    <w:pPr>
      <w:pStyle w:val="Footer"/>
      <w:tabs>
        <w:tab w:val="clear" w:pos="8505"/>
        <w:tab w:val="right" w:pos="8789"/>
      </w:tabs>
    </w:pPr>
    <w:r w:rsidRPr="009775C7">
      <w:rPr>
        <w:b/>
      </w:rPr>
      <w:t>NCVER</w:t>
    </w:r>
    <w:r>
      <w:rPr>
        <w:b/>
      </w:rPr>
      <w:t xml:space="preserve"> - LSAY 2015 cohort user guide</w:t>
    </w:r>
    <w:r w:rsidR="00A67232">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sz w:val="17"/>
      </w:rPr>
      <w:t>5</w:t>
    </w:r>
    <w:r w:rsidRPr="00E719E9">
      <w:rPr>
        <w:rStyle w:val="PageNumber"/>
        <w:rFonts w:cs="Tahoma"/>
        <w:b/>
        <w:sz w:val="17"/>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609E" w14:textId="26DE07DA" w:rsidR="00C44ECE" w:rsidRDefault="00C44ECE" w:rsidP="004D52D9">
    <w:pPr>
      <w:pStyle w:val="Footer"/>
      <w:tabs>
        <w:tab w:val="clear" w:pos="8505"/>
        <w:tab w:val="right" w:pos="8789"/>
      </w:tabs>
    </w:pPr>
    <w:r w:rsidRPr="009775C7">
      <w:rPr>
        <w:b/>
      </w:rPr>
      <w:t>NCVER</w:t>
    </w:r>
    <w:r>
      <w:rPr>
        <w:b/>
      </w:rPr>
      <w:t xml:space="preserve"> - LSAY 2015 cohort user guide</w:t>
    </w:r>
    <w:r>
      <w:tab/>
    </w:r>
    <w:r w:rsidRPr="00E719E9">
      <w:rPr>
        <w:rStyle w:val="PageNumber"/>
        <w:rFonts w:cs="Tahoma"/>
        <w:b/>
        <w:sz w:val="17"/>
      </w:rPr>
      <w:fldChar w:fldCharType="begin"/>
    </w:r>
    <w:r w:rsidRPr="00E719E9">
      <w:rPr>
        <w:rStyle w:val="PageNumber"/>
        <w:rFonts w:cs="Tahoma"/>
        <w:b/>
        <w:sz w:val="17"/>
      </w:rPr>
      <w:instrText xml:space="preserve"> PAGE </w:instrText>
    </w:r>
    <w:r w:rsidRPr="00E719E9">
      <w:rPr>
        <w:rStyle w:val="PageNumber"/>
        <w:rFonts w:cs="Tahoma"/>
        <w:b/>
        <w:sz w:val="17"/>
      </w:rPr>
      <w:fldChar w:fldCharType="separate"/>
    </w:r>
    <w:r>
      <w:rPr>
        <w:rStyle w:val="PageNumber"/>
        <w:rFonts w:cs="Tahoma"/>
        <w:b/>
        <w:noProof/>
        <w:sz w:val="17"/>
      </w:rPr>
      <w:t>61</w:t>
    </w:r>
    <w:r w:rsidRPr="00E719E9">
      <w:rPr>
        <w:rStyle w:val="PageNumber"/>
        <w:rFonts w:cs="Tahoma"/>
        <w:b/>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9D9F9" w14:textId="77777777" w:rsidR="00401294" w:rsidRDefault="00401294">
      <w:r>
        <w:separator/>
      </w:r>
    </w:p>
  </w:footnote>
  <w:footnote w:type="continuationSeparator" w:id="0">
    <w:p w14:paraId="202F4304" w14:textId="77777777" w:rsidR="00401294" w:rsidRDefault="00401294">
      <w:r>
        <w:continuationSeparator/>
      </w:r>
    </w:p>
  </w:footnote>
  <w:footnote w:id="1">
    <w:p w14:paraId="72F1AA5A" w14:textId="45487EEA" w:rsidR="00401294" w:rsidRDefault="00401294" w:rsidP="000D1843">
      <w:pPr>
        <w:pStyle w:val="FootnoteText"/>
      </w:pPr>
      <w:r w:rsidRPr="005F2D92">
        <w:rPr>
          <w:rStyle w:val="FootnoteReference"/>
          <w:vertAlign w:val="baseline"/>
        </w:rPr>
        <w:footnoteRef/>
      </w:r>
      <w:r>
        <w:t xml:space="preserve"> </w:t>
      </w:r>
      <w:r w:rsidR="004D52D9">
        <w:tab/>
      </w:r>
      <w:r>
        <w:t xml:space="preserve">The financial literacy data have not been made publicly available. Interested researchers need to submit an application to ACER to access these data. </w:t>
      </w:r>
    </w:p>
  </w:footnote>
  <w:footnote w:id="2">
    <w:p w14:paraId="3C212C51" w14:textId="4886B497" w:rsidR="00401294" w:rsidRDefault="00401294" w:rsidP="00001E4B">
      <w:pPr>
        <w:pStyle w:val="FootnoteText"/>
      </w:pPr>
      <w:r w:rsidRPr="005F2D92">
        <w:rPr>
          <w:rStyle w:val="FootnoteReference"/>
          <w:vertAlign w:val="baseline"/>
        </w:rPr>
        <w:footnoteRef/>
      </w:r>
      <w:r>
        <w:t xml:space="preserve"> </w:t>
      </w:r>
      <w:r w:rsidR="009E46AE">
        <w:tab/>
      </w:r>
      <w:r>
        <w:t>N</w:t>
      </w:r>
      <w:r w:rsidRPr="00B035D8">
        <w:t>euroticism</w:t>
      </w:r>
      <w:r>
        <w:t xml:space="preserve"> was not collected at wave 2 because these questions were deemed not suitable to be asked of young people less than 18 years of age.</w:t>
      </w:r>
    </w:p>
  </w:footnote>
  <w:footnote w:id="3">
    <w:p w14:paraId="30744C69" w14:textId="72CAE476" w:rsidR="00401294" w:rsidRDefault="00401294">
      <w:pPr>
        <w:pStyle w:val="FootnoteText"/>
      </w:pPr>
      <w:r w:rsidRPr="003827C4">
        <w:rPr>
          <w:rStyle w:val="FootnoteReference"/>
          <w:vertAlign w:val="baseline"/>
        </w:rPr>
        <w:footnoteRef/>
      </w:r>
      <w:r w:rsidRPr="004422B9">
        <w:t xml:space="preserve"> </w:t>
      </w:r>
      <w:r w:rsidR="009E46AE">
        <w:tab/>
      </w:r>
      <w:r w:rsidRPr="004422B9">
        <w:t>Data linkage questions were interwoven with the related linkage questions from wave 4. For example, consent to link to NAPLAN was moved to the end of ‘Section A: School’.</w:t>
      </w:r>
      <w:r>
        <w:t xml:space="preserve"> </w:t>
      </w:r>
    </w:p>
  </w:footnote>
  <w:footnote w:id="4">
    <w:p w14:paraId="5FADEF5F" w14:textId="6CAB7A60" w:rsidR="00401294" w:rsidRDefault="00401294" w:rsidP="00965735">
      <w:pPr>
        <w:pStyle w:val="FootnoteText"/>
      </w:pPr>
      <w:r w:rsidRPr="005F2D92">
        <w:rPr>
          <w:rStyle w:val="FootnoteReference"/>
          <w:vertAlign w:val="baseline"/>
        </w:rPr>
        <w:footnoteRef/>
      </w:r>
      <w:r>
        <w:t xml:space="preserve"> </w:t>
      </w:r>
      <w:r w:rsidR="009E46AE">
        <w:tab/>
      </w:r>
      <w:r w:rsidRPr="00E47874">
        <w:t xml:space="preserve">Students were assessed in three domains: mathematical literacy, reading literacy and scientific literacy. In PISA 2015, scientific literacy was the major domain, and three science scales (competency, knowledge and system) </w:t>
      </w:r>
      <w:r>
        <w:t xml:space="preserve">with eight subscales </w:t>
      </w:r>
      <w:r w:rsidRPr="00E47874">
        <w:t>were reported. Students also undertook assessments in collaborative problem solving and financial literacy.</w:t>
      </w:r>
    </w:p>
  </w:footnote>
  <w:footnote w:id="5">
    <w:p w14:paraId="2EC50873" w14:textId="0982AA4B" w:rsidR="00401294" w:rsidRDefault="00401294" w:rsidP="00965735">
      <w:pPr>
        <w:pStyle w:val="FootnoteText"/>
      </w:pPr>
      <w:r w:rsidRPr="005F2D92">
        <w:rPr>
          <w:rStyle w:val="FootnoteReference"/>
          <w:vertAlign w:val="baseline"/>
        </w:rPr>
        <w:footnoteRef/>
      </w:r>
      <w:r>
        <w:t xml:space="preserve"> </w:t>
      </w:r>
      <w:r w:rsidR="009E46AE">
        <w:t>`</w:t>
      </w:r>
      <w:r>
        <w:t xml:space="preserve">For some variables, the question number is collapsed into two rather than three characters (i.e. leading zeros are removed) to allow for additional characters at the end of the variable name to differentiate between data items used multiple times (for cases where sequencing loops are used in the questionnaire). </w:t>
      </w:r>
    </w:p>
  </w:footnote>
  <w:footnote w:id="6">
    <w:p w14:paraId="7B4C8717" w14:textId="36773594" w:rsidR="00F00CFD" w:rsidRPr="00F00CFD" w:rsidRDefault="00F00CFD">
      <w:pPr>
        <w:pStyle w:val="FootnoteText"/>
        <w:rPr>
          <w:lang w:val="en-US"/>
        </w:rPr>
      </w:pPr>
      <w:r w:rsidRPr="00836739">
        <w:rPr>
          <w:rStyle w:val="FootnoteReference"/>
          <w:vertAlign w:val="baseline"/>
        </w:rPr>
        <w:footnoteRef/>
      </w:r>
      <w:r>
        <w:t xml:space="preserve"> </w:t>
      </w:r>
      <w:r w:rsidRPr="00F00CFD">
        <w:t xml:space="preserve">Those from the top-up group (see ‘Sample and survey design’) have not been assigned weights as information required to create the weights </w:t>
      </w:r>
      <w:r w:rsidR="00F41826">
        <w:t>are</w:t>
      </w:r>
      <w:r w:rsidR="00F41826" w:rsidRPr="00F00CFD">
        <w:t xml:space="preserve"> </w:t>
      </w:r>
      <w:r w:rsidRPr="00F00CFD">
        <w:t>not available for this group.</w:t>
      </w:r>
    </w:p>
  </w:footnote>
  <w:footnote w:id="7">
    <w:p w14:paraId="2DCEDFBE" w14:textId="190EBCD0" w:rsidR="00401294" w:rsidRPr="00277696"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t xml:space="preserve">Queensland did provide a very small number of year 11 subject records. However, given this information was incomplete, these records have been removed from the final dataset. </w:t>
      </w:r>
    </w:p>
  </w:footnote>
  <w:footnote w:id="8">
    <w:p w14:paraId="74BD1705" w14:textId="656E488F" w:rsidR="00401294" w:rsidRPr="00DD7BDA" w:rsidRDefault="00401294" w:rsidP="009E46AE">
      <w:pPr>
        <w:pStyle w:val="FootnoteText"/>
        <w:tabs>
          <w:tab w:val="clear" w:pos="1418"/>
          <w:tab w:val="left" w:pos="284"/>
        </w:tabs>
        <w:ind w:left="284" w:hanging="284"/>
        <w:rPr>
          <w:lang w:val="en-US"/>
        </w:rPr>
      </w:pPr>
      <w:r w:rsidRPr="009E46AE">
        <w:rPr>
          <w:rStyle w:val="FootnoteReference"/>
          <w:vertAlign w:val="baseline"/>
        </w:rPr>
        <w:footnoteRef/>
      </w:r>
      <w:r>
        <w:t xml:space="preserve"> </w:t>
      </w:r>
      <w:bookmarkStart w:id="174" w:name="_Hlk89070978"/>
      <w:r w:rsidR="009E46AE">
        <w:tab/>
      </w:r>
      <w:r w:rsidR="003118EF">
        <w:t xml:space="preserve">This derivation may introduce </w:t>
      </w:r>
      <w:r w:rsidRPr="00DD7BDA">
        <w:t>some misclassification errors for students who repeated or skipped a year</w:t>
      </w:r>
      <w:r>
        <w:t xml:space="preserve"> level</w:t>
      </w:r>
      <w:r w:rsidRPr="00DD7BDA">
        <w:t>.</w:t>
      </w:r>
    </w:p>
    <w:bookmarkEnd w:id="174"/>
  </w:footnote>
  <w:footnote w:id="9">
    <w:p w14:paraId="30341AB6" w14:textId="52E27D59" w:rsidR="00401294" w:rsidRPr="00DD7BDA" w:rsidRDefault="00401294" w:rsidP="009E46AE">
      <w:pPr>
        <w:pStyle w:val="FootnoteText"/>
        <w:tabs>
          <w:tab w:val="clear" w:pos="1418"/>
          <w:tab w:val="left" w:pos="284"/>
        </w:tabs>
        <w:ind w:left="284" w:hanging="284"/>
        <w:rPr>
          <w:lang w:val="en-US"/>
        </w:rPr>
      </w:pPr>
      <w:r w:rsidRPr="009E46AE">
        <w:rPr>
          <w:rStyle w:val="FootnoteReference"/>
          <w:vertAlign w:val="baseline"/>
        </w:rPr>
        <w:footnoteRef/>
      </w:r>
      <w:r>
        <w:t xml:space="preserve"> </w:t>
      </w:r>
      <w:r w:rsidR="009E46AE">
        <w:tab/>
      </w:r>
      <w:r w:rsidR="003118EF">
        <w:t xml:space="preserve">This derivation may introduce </w:t>
      </w:r>
      <w:r w:rsidR="003118EF" w:rsidRPr="00DD7BDA">
        <w:t>some misclassification errors for students who repeated or skipped a year</w:t>
      </w:r>
      <w:r w:rsidR="003118EF">
        <w:t xml:space="preserve"> level</w:t>
      </w:r>
      <w:r w:rsidR="003118EF" w:rsidRPr="00DD7BDA">
        <w:t>.</w:t>
      </w:r>
    </w:p>
  </w:footnote>
  <w:footnote w:id="10">
    <w:p w14:paraId="46CE69DF" w14:textId="55EFB2A5" w:rsidR="00401294" w:rsidRPr="00BD4A52"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rPr>
          <w:lang w:val="en-US"/>
        </w:rPr>
        <w:t xml:space="preserve">WA was unable to provide information about senior secondary certificates completed. As such, all year 12 fields (Year 12 </w:t>
      </w:r>
      <w:r w:rsidR="003118EF">
        <w:rPr>
          <w:lang w:val="en-US"/>
        </w:rPr>
        <w:t>c</w:t>
      </w:r>
      <w:r>
        <w:rPr>
          <w:lang w:val="en-US"/>
        </w:rPr>
        <w:t xml:space="preserve">alendar year, </w:t>
      </w:r>
      <w:r w:rsidRPr="00BD4A52">
        <w:rPr>
          <w:lang w:val="en-US"/>
        </w:rPr>
        <w:t xml:space="preserve">Year 12 </w:t>
      </w:r>
      <w:r w:rsidR="003118EF">
        <w:rPr>
          <w:lang w:val="en-US"/>
        </w:rPr>
        <w:t>s</w:t>
      </w:r>
      <w:r w:rsidRPr="00BD4A52">
        <w:rPr>
          <w:lang w:val="en-US"/>
        </w:rPr>
        <w:t xml:space="preserve">enior </w:t>
      </w:r>
      <w:r w:rsidR="003118EF">
        <w:rPr>
          <w:lang w:val="en-US"/>
        </w:rPr>
        <w:t>s</w:t>
      </w:r>
      <w:r w:rsidRPr="00BD4A52">
        <w:rPr>
          <w:lang w:val="en-US"/>
        </w:rPr>
        <w:t xml:space="preserve">econdary </w:t>
      </w:r>
      <w:r w:rsidR="003118EF">
        <w:rPr>
          <w:lang w:val="en-US"/>
        </w:rPr>
        <w:t>c</w:t>
      </w:r>
      <w:r w:rsidRPr="00BD4A52">
        <w:rPr>
          <w:lang w:val="en-US"/>
        </w:rPr>
        <w:t xml:space="preserve">ertificate </w:t>
      </w:r>
      <w:r w:rsidR="003118EF">
        <w:rPr>
          <w:lang w:val="en-US"/>
        </w:rPr>
        <w:t>a</w:t>
      </w:r>
      <w:r w:rsidRPr="00BD4A52">
        <w:rPr>
          <w:lang w:val="en-US"/>
        </w:rPr>
        <w:t>warded</w:t>
      </w:r>
      <w:r>
        <w:rPr>
          <w:lang w:val="en-US"/>
        </w:rPr>
        <w:t xml:space="preserve"> and </w:t>
      </w:r>
      <w:r w:rsidRPr="00BD4A52">
        <w:rPr>
          <w:lang w:val="en-US"/>
        </w:rPr>
        <w:t xml:space="preserve">Year 12 </w:t>
      </w:r>
      <w:r w:rsidR="003118EF">
        <w:rPr>
          <w:lang w:val="en-US"/>
        </w:rPr>
        <w:t>s</w:t>
      </w:r>
      <w:r w:rsidRPr="00BD4A52">
        <w:rPr>
          <w:lang w:val="en-US"/>
        </w:rPr>
        <w:t xml:space="preserve">enior </w:t>
      </w:r>
      <w:r w:rsidR="003118EF">
        <w:rPr>
          <w:lang w:val="en-US"/>
        </w:rPr>
        <w:t>s</w:t>
      </w:r>
      <w:r w:rsidRPr="00BD4A52">
        <w:rPr>
          <w:lang w:val="en-US"/>
        </w:rPr>
        <w:t xml:space="preserve">econdary </w:t>
      </w:r>
      <w:r w:rsidR="003118EF">
        <w:rPr>
          <w:lang w:val="en-US"/>
        </w:rPr>
        <w:t>c</w:t>
      </w:r>
      <w:r w:rsidRPr="00BD4A52">
        <w:rPr>
          <w:lang w:val="en-US"/>
        </w:rPr>
        <w:t xml:space="preserve">ertificate </w:t>
      </w:r>
      <w:r w:rsidR="003118EF">
        <w:rPr>
          <w:lang w:val="en-US"/>
        </w:rPr>
        <w:t>n</w:t>
      </w:r>
      <w:r>
        <w:rPr>
          <w:lang w:val="en-US"/>
        </w:rPr>
        <w:t xml:space="preserve">ame) have all been assigned the value ‘-9 Data unavailable’. </w:t>
      </w:r>
    </w:p>
  </w:footnote>
  <w:footnote w:id="11">
    <w:p w14:paraId="232D2E95" w14:textId="67A552AF" w:rsidR="00401294" w:rsidRPr="00AD4F0E" w:rsidRDefault="00401294" w:rsidP="009E46AE">
      <w:pPr>
        <w:pStyle w:val="FootnoteText"/>
        <w:tabs>
          <w:tab w:val="clear" w:pos="1418"/>
          <w:tab w:val="left" w:pos="284"/>
        </w:tabs>
        <w:ind w:left="284" w:right="0" w:hanging="284"/>
        <w:rPr>
          <w:lang w:val="en-US"/>
        </w:rPr>
      </w:pPr>
      <w:r w:rsidRPr="009E46AE">
        <w:rPr>
          <w:rStyle w:val="FootnoteReference"/>
          <w:vertAlign w:val="baseline"/>
        </w:rPr>
        <w:footnoteRef/>
      </w:r>
      <w:r>
        <w:t xml:space="preserve"> </w:t>
      </w:r>
      <w:r w:rsidR="009E46AE">
        <w:tab/>
      </w:r>
      <w:r w:rsidR="003118EF">
        <w:rPr>
          <w:lang w:val="en-US"/>
        </w:rPr>
        <w:t xml:space="preserve">WA was unable to provide information about senior secondary certificates completed. As such, all year 12 fields (Year 12 </w:t>
      </w:r>
      <w:r w:rsidR="003118EF" w:rsidRPr="00AD4F0E">
        <w:rPr>
          <w:lang w:val="en-US"/>
        </w:rPr>
        <w:t>calendar year, Year 12 senior secondary certificate awarded and Year 12 senior secondary certificate name) have all been assigned the value ‘-9 Data unavailable’.</w:t>
      </w:r>
    </w:p>
  </w:footnote>
  <w:footnote w:id="12">
    <w:p w14:paraId="2444CF90" w14:textId="31678334" w:rsidR="00AE19CE" w:rsidRPr="00DF24A3" w:rsidRDefault="00AE19CE" w:rsidP="009E46AE">
      <w:pPr>
        <w:pStyle w:val="FootnoteText"/>
        <w:tabs>
          <w:tab w:val="clear" w:pos="1418"/>
          <w:tab w:val="left" w:pos="284"/>
        </w:tabs>
        <w:ind w:left="284" w:right="0" w:hanging="284"/>
        <w:rPr>
          <w:lang w:val="en-US"/>
        </w:rPr>
      </w:pPr>
      <w:bookmarkStart w:id="175" w:name="_Hlk89336450"/>
      <w:r w:rsidRPr="009E46AE">
        <w:rPr>
          <w:rStyle w:val="FootnoteReference"/>
          <w:vertAlign w:val="baseline"/>
        </w:rPr>
        <w:footnoteRef/>
      </w:r>
      <w:r w:rsidRPr="00AD4F0E">
        <w:rPr>
          <w:rStyle w:val="FootnoteReference"/>
        </w:rPr>
        <w:t xml:space="preserve"> </w:t>
      </w:r>
      <w:r w:rsidR="009E46AE">
        <w:rPr>
          <w:rStyle w:val="FootnoteReference"/>
        </w:rPr>
        <w:tab/>
      </w:r>
      <w:r w:rsidRPr="00AD4F0E">
        <w:t>There are (</w:t>
      </w:r>
      <w:r w:rsidR="00B618E2" w:rsidRPr="00AD4F0E">
        <w:t>four</w:t>
      </w:r>
      <w:r w:rsidRPr="00AD4F0E">
        <w:t xml:space="preserve">) records with more than one outcome for Year 12 senior secondary certificate completed. For </w:t>
      </w:r>
      <w:r w:rsidR="00B618E2" w:rsidRPr="00AD4F0E">
        <w:t xml:space="preserve">three </w:t>
      </w:r>
      <w:r w:rsidRPr="00AD4F0E">
        <w:t>of these records, this is because this data has been reported by multiple jurisdictions for an individual student. For the remaining (one) record, this reflects the data as submitted by the jurisdiction and is likely to reflect a clerical error.</w:t>
      </w:r>
      <w:r>
        <w:t xml:space="preserve"> </w:t>
      </w:r>
      <w:bookmarkEnd w:id="175"/>
    </w:p>
  </w:footnote>
  <w:footnote w:id="13">
    <w:p w14:paraId="66138A71" w14:textId="6B213FEC" w:rsidR="00401294" w:rsidRPr="00DF24A3" w:rsidRDefault="00401294" w:rsidP="009E46AE">
      <w:pPr>
        <w:pStyle w:val="FootnoteText"/>
        <w:tabs>
          <w:tab w:val="clear" w:pos="1418"/>
          <w:tab w:val="left" w:pos="284"/>
        </w:tabs>
        <w:ind w:left="284" w:right="0" w:hanging="284"/>
        <w:rPr>
          <w:rStyle w:val="FootnoteReference"/>
          <w:vertAlign w:val="baseline"/>
        </w:rPr>
      </w:pPr>
      <w:r w:rsidRPr="009E46AE">
        <w:rPr>
          <w:rStyle w:val="FootnoteReference"/>
          <w:vertAlign w:val="baseline"/>
        </w:rPr>
        <w:footnoteRef/>
      </w:r>
      <w:r w:rsidRPr="00EF7BD0">
        <w:rPr>
          <w:rStyle w:val="FootnoteReference"/>
        </w:rPr>
        <w:t xml:space="preserve"> </w:t>
      </w:r>
      <w:r w:rsidR="009E46AE">
        <w:tab/>
      </w:r>
      <w:r w:rsidR="009C3995">
        <w:rPr>
          <w:lang w:val="en-US"/>
        </w:rPr>
        <w:t xml:space="preserve">WA was unable to provide information about senior secondary certificates completed. As such, all year 12 fields (Year 12 calendar year, </w:t>
      </w:r>
      <w:r w:rsidR="009C3995" w:rsidRPr="00BD4A52">
        <w:rPr>
          <w:lang w:val="en-US"/>
        </w:rPr>
        <w:t xml:space="preserve">Year 12 </w:t>
      </w:r>
      <w:r w:rsidR="009C3995">
        <w:rPr>
          <w:lang w:val="en-US"/>
        </w:rPr>
        <w:t>s</w:t>
      </w:r>
      <w:r w:rsidR="009C3995" w:rsidRPr="00BD4A52">
        <w:rPr>
          <w:lang w:val="en-US"/>
        </w:rPr>
        <w:t xml:space="preserve">enior </w:t>
      </w:r>
      <w:r w:rsidR="009C3995">
        <w:rPr>
          <w:lang w:val="en-US"/>
        </w:rPr>
        <w:t>s</w:t>
      </w:r>
      <w:r w:rsidR="009C3995" w:rsidRPr="00BD4A52">
        <w:rPr>
          <w:lang w:val="en-US"/>
        </w:rPr>
        <w:t xml:space="preserve">econdary </w:t>
      </w:r>
      <w:r w:rsidR="009C3995">
        <w:rPr>
          <w:lang w:val="en-US"/>
        </w:rPr>
        <w:t>c</w:t>
      </w:r>
      <w:r w:rsidR="009C3995" w:rsidRPr="00BD4A52">
        <w:rPr>
          <w:lang w:val="en-US"/>
        </w:rPr>
        <w:t xml:space="preserve">ertificate </w:t>
      </w:r>
      <w:r w:rsidR="009C3995">
        <w:rPr>
          <w:lang w:val="en-US"/>
        </w:rPr>
        <w:t>a</w:t>
      </w:r>
      <w:r w:rsidR="009C3995" w:rsidRPr="00BD4A52">
        <w:rPr>
          <w:lang w:val="en-US"/>
        </w:rPr>
        <w:t>warded</w:t>
      </w:r>
      <w:r w:rsidR="009C3995">
        <w:rPr>
          <w:lang w:val="en-US"/>
        </w:rPr>
        <w:t xml:space="preserve"> and </w:t>
      </w:r>
      <w:r w:rsidR="009C3995" w:rsidRPr="00BD4A52">
        <w:rPr>
          <w:lang w:val="en-US"/>
        </w:rPr>
        <w:t xml:space="preserve">Year 12 </w:t>
      </w:r>
      <w:r w:rsidR="009C3995">
        <w:rPr>
          <w:lang w:val="en-US"/>
        </w:rPr>
        <w:t>s</w:t>
      </w:r>
      <w:r w:rsidR="009C3995" w:rsidRPr="00BD4A52">
        <w:rPr>
          <w:lang w:val="en-US"/>
        </w:rPr>
        <w:t xml:space="preserve">enior </w:t>
      </w:r>
      <w:r w:rsidR="009C3995">
        <w:rPr>
          <w:lang w:val="en-US"/>
        </w:rPr>
        <w:t>s</w:t>
      </w:r>
      <w:r w:rsidR="009C3995" w:rsidRPr="00BD4A52">
        <w:rPr>
          <w:lang w:val="en-US"/>
        </w:rPr>
        <w:t xml:space="preserve">econdary </w:t>
      </w:r>
      <w:r w:rsidR="009C3995">
        <w:rPr>
          <w:lang w:val="en-US"/>
        </w:rPr>
        <w:t>c</w:t>
      </w:r>
      <w:r w:rsidR="009C3995" w:rsidRPr="00BD4A52">
        <w:rPr>
          <w:lang w:val="en-US"/>
        </w:rPr>
        <w:t xml:space="preserve">ertificate </w:t>
      </w:r>
      <w:r w:rsidR="009C3995">
        <w:rPr>
          <w:lang w:val="en-US"/>
        </w:rPr>
        <w:t>name) have all been assigned the value ‘-9 Data unavailable’.</w:t>
      </w:r>
      <w:r w:rsidRPr="00DF24A3">
        <w:rPr>
          <w:rStyle w:val="FootnoteReference"/>
          <w:vertAlign w:val="baseline"/>
        </w:rPr>
        <w:t xml:space="preserve"> </w:t>
      </w:r>
    </w:p>
  </w:footnote>
  <w:footnote w:id="14">
    <w:p w14:paraId="063C5585" w14:textId="759E3F5C" w:rsidR="00401294" w:rsidRDefault="00401294" w:rsidP="009E46AE">
      <w:pPr>
        <w:pStyle w:val="FootnoteText"/>
        <w:tabs>
          <w:tab w:val="clear" w:pos="1418"/>
          <w:tab w:val="left" w:pos="284"/>
        </w:tabs>
        <w:ind w:left="284" w:right="0" w:hanging="284"/>
      </w:pPr>
      <w:r w:rsidRPr="009E46AE">
        <w:rPr>
          <w:rStyle w:val="FootnoteReference"/>
          <w:vertAlign w:val="baseline"/>
        </w:rPr>
        <w:footnoteRef/>
      </w:r>
      <w:r>
        <w:t xml:space="preserve"> </w:t>
      </w:r>
      <w:r w:rsidR="009E46AE">
        <w:tab/>
      </w:r>
      <w:r>
        <w:t xml:space="preserve">NSW did not provide a subject area for each subject record. There were also instances across most jurisdictions where the subject area was missing or inconsistent when compared with the same subject name for other records. </w:t>
      </w:r>
      <w:r w:rsidR="009E2155">
        <w:t>Nevertheless</w:t>
      </w:r>
      <w:r w:rsidR="00DD2111">
        <w:t>,</w:t>
      </w:r>
      <w:r>
        <w:t xml:space="preserve"> for nearly all missing or inconsistent records, sufficient information was provided to allow the subject area to be coded or recoded using corresponding information available from the state and territory board of studies websites. </w:t>
      </w:r>
    </w:p>
  </w:footnote>
  <w:footnote w:id="15">
    <w:p w14:paraId="2D7E89B1" w14:textId="52F1ABB9" w:rsidR="00401294" w:rsidRPr="00D5653F" w:rsidRDefault="00401294" w:rsidP="009E46AE">
      <w:pPr>
        <w:pStyle w:val="FootnoteText"/>
        <w:tabs>
          <w:tab w:val="clear" w:pos="1418"/>
          <w:tab w:val="left" w:pos="284"/>
        </w:tabs>
        <w:ind w:left="284" w:right="0" w:hanging="284"/>
        <w:rPr>
          <w:lang w:val="en-US"/>
        </w:rPr>
      </w:pPr>
      <w:r w:rsidRPr="003827C4">
        <w:rPr>
          <w:rStyle w:val="FootnoteReference"/>
          <w:vertAlign w:val="baseline"/>
        </w:rPr>
        <w:footnoteRef/>
      </w:r>
      <w:r w:rsidRPr="006E781D">
        <w:t xml:space="preserve"> </w:t>
      </w:r>
      <w:r w:rsidR="009E46AE">
        <w:tab/>
      </w:r>
      <w:r w:rsidRPr="006E781D">
        <w:t>The scope of the linked LSAY-VET data corresponds to what is referred to as total VET activity (TVA) which represents data on nationally recognised training activity delivered by Australian registered training organisations (RTOs). These data are sourced from both the National VET Provider Collection and the VET in Schools Collection with duplicate activity removed. See the section ‘Additional resources’ for more information.</w:t>
      </w:r>
      <w:r>
        <w:t xml:space="preserve">  </w:t>
      </w:r>
    </w:p>
  </w:footnote>
  <w:footnote w:id="16">
    <w:p w14:paraId="57E1DDB2" w14:textId="163B998E" w:rsidR="00401294" w:rsidRDefault="00401294" w:rsidP="00153780">
      <w:pPr>
        <w:pStyle w:val="FootnoteText"/>
        <w:tabs>
          <w:tab w:val="clear" w:pos="1418"/>
          <w:tab w:val="left" w:pos="284"/>
        </w:tabs>
        <w:ind w:left="284" w:hanging="284"/>
      </w:pPr>
      <w:r w:rsidRPr="005F2D92">
        <w:rPr>
          <w:rStyle w:val="FootnoteReference"/>
          <w:vertAlign w:val="baseline"/>
        </w:rPr>
        <w:footnoteRef/>
      </w:r>
      <w:r>
        <w:t xml:space="preserve"> </w:t>
      </w:r>
      <w:r w:rsidR="00153780">
        <w:tab/>
      </w:r>
      <w:r>
        <w:t xml:space="preserve">Sampling variables (for example, respondent identifiers, interview dates and weight variables) are categorised using a fifth major topic area ‘Sampling variables’ but are not formally included in the framework. </w:t>
      </w:r>
    </w:p>
  </w:footnote>
  <w:footnote w:id="17">
    <w:p w14:paraId="0F02DF2B" w14:textId="1C21B09E" w:rsidR="00401294" w:rsidRDefault="00401294" w:rsidP="00153780">
      <w:pPr>
        <w:pStyle w:val="FootnoteText"/>
        <w:tabs>
          <w:tab w:val="clear" w:pos="1418"/>
          <w:tab w:val="left" w:pos="284"/>
        </w:tabs>
        <w:ind w:left="284" w:hanging="284"/>
      </w:pPr>
      <w:r w:rsidRPr="005F2D92">
        <w:rPr>
          <w:rStyle w:val="FootnoteReference"/>
          <w:vertAlign w:val="baseline"/>
        </w:rPr>
        <w:footnoteRef/>
      </w:r>
      <w:r>
        <w:t xml:space="preserve"> </w:t>
      </w:r>
      <w:r w:rsidR="00153780">
        <w:tab/>
      </w:r>
      <w:r>
        <w:t>The target population was students aged between 15 years and 3 (complete) months and 16 years and 2 (complete) months at the beginning of the assessment period, and who were enrolled and attending an educational institution full-time or part-time. Since the majority of the PISA target population is made up of 15-year-olds, the target population is often referred to as 15-year-olds (Thomson, De Bortoli &amp; Underwood 2017).</w:t>
      </w:r>
    </w:p>
  </w:footnote>
  <w:footnote w:id="18">
    <w:p w14:paraId="7C381E81" w14:textId="77777777" w:rsidR="00401294" w:rsidRPr="001E7B15" w:rsidRDefault="00401294" w:rsidP="00153780">
      <w:pPr>
        <w:pStyle w:val="FootnoteText"/>
        <w:tabs>
          <w:tab w:val="clear" w:pos="1418"/>
          <w:tab w:val="left" w:pos="284"/>
        </w:tabs>
        <w:spacing w:after="240"/>
        <w:ind w:left="284" w:hanging="284"/>
      </w:pPr>
      <w:r w:rsidRPr="008F4BAF">
        <w:rPr>
          <w:rStyle w:val="FootnoteReference"/>
          <w:vertAlign w:val="baseline"/>
        </w:rPr>
        <w:footnoteRef/>
      </w:r>
      <w:r>
        <w:tab/>
        <w:t xml:space="preserve">For further information on this technique, users should consult William Cochran, </w:t>
      </w:r>
      <w:r>
        <w:rPr>
          <w:i/>
        </w:rPr>
        <w:t>Sampling t</w:t>
      </w:r>
      <w:r w:rsidRPr="00A00961">
        <w:rPr>
          <w:i/>
        </w:rPr>
        <w:t>echniques</w:t>
      </w:r>
      <w:r w:rsidRPr="001E7B15">
        <w:t>, 3</w:t>
      </w:r>
      <w:r w:rsidRPr="003016A9">
        <w:t>rd</w:t>
      </w:r>
      <w:r>
        <w:t xml:space="preserve"> ed</w:t>
      </w:r>
      <w:r w:rsidRPr="001E7B15">
        <w:t xml:space="preserve">n, John Wiley and Sons, </w:t>
      </w:r>
      <w:r>
        <w:t xml:space="preserve">New York, 1977, </w:t>
      </w:r>
      <w:r w:rsidRPr="001E7B15">
        <w:t>sections 11.18, 11.1</w:t>
      </w:r>
      <w:r>
        <w:t>9,</w:t>
      </w:r>
      <w:r w:rsidRPr="001E7B15">
        <w:t xml:space="preserve"> 11.20.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5C359" w14:textId="77777777" w:rsidR="00C44ECE" w:rsidRDefault="00C44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D651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4EC0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4C5F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D051C2"/>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D88AE892"/>
    <w:lvl w:ilvl="0">
      <w:start w:val="1"/>
      <w:numFmt w:val="decimal"/>
      <w:pStyle w:val="ListNumber"/>
      <w:lvlText w:val="%1."/>
      <w:lvlJc w:val="left"/>
      <w:pPr>
        <w:tabs>
          <w:tab w:val="num" w:pos="360"/>
        </w:tabs>
        <w:ind w:left="360" w:hanging="360"/>
      </w:pPr>
    </w:lvl>
  </w:abstractNum>
  <w:abstractNum w:abstractNumId="5" w15:restartNumberingAfterBreak="0">
    <w:nsid w:val="01F410EF"/>
    <w:multiLevelType w:val="hybridMultilevel"/>
    <w:tmpl w:val="D4A0A2FA"/>
    <w:lvl w:ilvl="0" w:tplc="11CE56C6">
      <w:start w:val="1"/>
      <w:numFmt w:val="decimal"/>
      <w:pStyle w:val="NumberedListContinuing"/>
      <w:lvlText w:val="%1"/>
      <w:lvlJc w:val="left"/>
      <w:pPr>
        <w:tabs>
          <w:tab w:val="num" w:pos="284"/>
        </w:tabs>
        <w:ind w:left="0" w:firstLine="0"/>
      </w:pPr>
      <w:rPr>
        <w:rFonts w:hint="default"/>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C177EDE"/>
    <w:multiLevelType w:val="hybridMultilevel"/>
    <w:tmpl w:val="B742F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892093"/>
    <w:multiLevelType w:val="hybridMultilevel"/>
    <w:tmpl w:val="BF582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4460AA"/>
    <w:multiLevelType w:val="hybridMultilevel"/>
    <w:tmpl w:val="4D4247C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Wingdings"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Wingdings"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3146548"/>
    <w:multiLevelType w:val="hybridMultilevel"/>
    <w:tmpl w:val="A0901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3A51CF"/>
    <w:multiLevelType w:val="multilevel"/>
    <w:tmpl w:val="D0F008C8"/>
    <w:numStyleLink w:val="BulletList"/>
  </w:abstractNum>
  <w:abstractNum w:abstractNumId="11" w15:restartNumberingAfterBreak="0">
    <w:nsid w:val="57B91F4D"/>
    <w:multiLevelType w:val="hybridMultilevel"/>
    <w:tmpl w:val="26F88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F366296"/>
    <w:multiLevelType w:val="hybridMultilevel"/>
    <w:tmpl w:val="E19490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0722E83"/>
    <w:multiLevelType w:val="multilevel"/>
    <w:tmpl w:val="D0F008C8"/>
    <w:styleLink w:val="BulletList"/>
    <w:lvl w:ilvl="0">
      <w:start w:val="1"/>
      <w:numFmt w:val="bullet"/>
      <w:pStyle w:val="ListBullet"/>
      <w:lvlText w:val=""/>
      <w:lvlJc w:val="left"/>
      <w:pPr>
        <w:tabs>
          <w:tab w:val="num" w:pos="357"/>
        </w:tabs>
        <w:ind w:left="360" w:hanging="360"/>
      </w:pPr>
      <w:rPr>
        <w:rFonts w:ascii="Wingdings 2" w:hAnsi="Wingdings 2" w:hint="default"/>
      </w:rPr>
    </w:lvl>
    <w:lvl w:ilvl="1">
      <w:start w:val="1"/>
      <w:numFmt w:val="bullet"/>
      <w:pStyle w:val="ListBullet2"/>
      <w:lvlText w:val="‒"/>
      <w:lvlJc w:val="left"/>
      <w:pPr>
        <w:tabs>
          <w:tab w:val="num" w:pos="641"/>
        </w:tabs>
        <w:ind w:left="641" w:hanging="357"/>
      </w:pPr>
      <w:rPr>
        <w:rFonts w:ascii="Arial" w:hAnsi="Arial" w:hint="default"/>
      </w:rPr>
    </w:lvl>
    <w:lvl w:ilvl="2">
      <w:start w:val="1"/>
      <w:numFmt w:val="bullet"/>
      <w:pStyle w:val="ListBullet3"/>
      <w:lvlText w:val=""/>
      <w:lvlJc w:val="left"/>
      <w:pPr>
        <w:tabs>
          <w:tab w:val="num" w:pos="924"/>
        </w:tabs>
        <w:ind w:left="924" w:hanging="357"/>
      </w:pPr>
      <w:rPr>
        <w:rFonts w:ascii="Symbol" w:hAnsi="Symbol" w:hint="default"/>
        <w:color w:val="auto"/>
      </w:rPr>
    </w:lvl>
    <w:lvl w:ilvl="3">
      <w:start w:val="1"/>
      <w:numFmt w:val="bullet"/>
      <w:pStyle w:val="ListBullet4"/>
      <w:lvlText w:val=""/>
      <w:lvlJc w:val="left"/>
      <w:pPr>
        <w:tabs>
          <w:tab w:val="num" w:pos="1208"/>
        </w:tabs>
        <w:ind w:left="1208" w:hanging="357"/>
      </w:pPr>
      <w:rPr>
        <w:rFonts w:ascii="Symbol" w:hAnsi="Symbol" w:hint="default"/>
        <w:color w:val="auto"/>
      </w:rPr>
    </w:lvl>
    <w:lvl w:ilvl="4">
      <w:start w:val="1"/>
      <w:numFmt w:val="bullet"/>
      <w:pStyle w:val="ListBullet5"/>
      <w:lvlText w:val="○"/>
      <w:lvlJc w:val="left"/>
      <w:pPr>
        <w:tabs>
          <w:tab w:val="num" w:pos="1491"/>
        </w:tabs>
        <w:ind w:left="1491" w:hanging="357"/>
      </w:pPr>
      <w:rPr>
        <w:rFonts w:ascii="Arial" w:hAnsi="Arial" w:hint="default"/>
      </w:rPr>
    </w:lvl>
    <w:lvl w:ilvl="5">
      <w:start w:val="1"/>
      <w:numFmt w:val="bullet"/>
      <w:pStyle w:val="ListBullet6"/>
      <w:lvlText w:val=""/>
      <w:lvlJc w:val="left"/>
      <w:pPr>
        <w:tabs>
          <w:tab w:val="num" w:pos="1775"/>
        </w:tabs>
        <w:ind w:left="1775" w:hanging="357"/>
      </w:pPr>
      <w:rPr>
        <w:rFonts w:ascii="Wingdings 2" w:hAnsi="Wingdings 2" w:hint="default"/>
      </w:rPr>
    </w:lvl>
    <w:lvl w:ilvl="6">
      <w:start w:val="1"/>
      <w:numFmt w:val="bullet"/>
      <w:pStyle w:val="ListBullet7"/>
      <w:lvlText w:val="‒"/>
      <w:lvlJc w:val="left"/>
      <w:pPr>
        <w:tabs>
          <w:tab w:val="num" w:pos="2058"/>
        </w:tabs>
        <w:ind w:left="2058" w:hanging="357"/>
      </w:pPr>
      <w:rPr>
        <w:rFonts w:ascii="Arial" w:hAnsi="Arial" w:hint="default"/>
      </w:rPr>
    </w:lvl>
    <w:lvl w:ilvl="7">
      <w:start w:val="1"/>
      <w:numFmt w:val="bullet"/>
      <w:pStyle w:val="ListBullet8"/>
      <w:lvlText w:val=""/>
      <w:lvlJc w:val="left"/>
      <w:pPr>
        <w:tabs>
          <w:tab w:val="num" w:pos="2342"/>
        </w:tabs>
        <w:ind w:left="2342" w:hanging="357"/>
      </w:pPr>
      <w:rPr>
        <w:rFonts w:ascii="Symbol" w:hAnsi="Symbol" w:hint="default"/>
        <w:color w:val="auto"/>
      </w:rPr>
    </w:lvl>
    <w:lvl w:ilvl="8">
      <w:start w:val="1"/>
      <w:numFmt w:val="bullet"/>
      <w:pStyle w:val="ListBullet9"/>
      <w:lvlText w:val=""/>
      <w:lvlJc w:val="left"/>
      <w:pPr>
        <w:tabs>
          <w:tab w:val="num" w:pos="2625"/>
        </w:tabs>
        <w:ind w:left="2625" w:hanging="357"/>
      </w:pPr>
      <w:rPr>
        <w:rFonts w:ascii="Symbol" w:hAnsi="Symbol" w:hint="default"/>
        <w:color w:val="auto"/>
      </w:rPr>
    </w:lvl>
  </w:abstractNum>
  <w:abstractNum w:abstractNumId="14" w15:restartNumberingAfterBreak="0">
    <w:nsid w:val="610A02C5"/>
    <w:multiLevelType w:val="hybridMultilevel"/>
    <w:tmpl w:val="B84CC4F0"/>
    <w:lvl w:ilvl="0" w:tplc="08090001">
      <w:start w:val="1"/>
      <w:numFmt w:val="bullet"/>
      <w:pStyle w:val="Dotpoint2"/>
      <w:lvlText w:val="-"/>
      <w:lvlJc w:val="left"/>
      <w:pPr>
        <w:ind w:left="1080" w:hanging="360"/>
      </w:pPr>
      <w:rPr>
        <w:rFonts w:ascii="Courier New" w:hAnsi="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82B76A2"/>
    <w:multiLevelType w:val="hybridMultilevel"/>
    <w:tmpl w:val="EB42D0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6568BB"/>
    <w:multiLevelType w:val="hybridMultilevel"/>
    <w:tmpl w:val="7570BABC"/>
    <w:lvl w:ilvl="0" w:tplc="A0D0ED80">
      <w:start w:val="1"/>
      <w:numFmt w:val="bullet"/>
      <w:pStyle w:val="Dotpoint1"/>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374678"/>
    <w:multiLevelType w:val="hybridMultilevel"/>
    <w:tmpl w:val="7966C61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1446251">
    <w:abstractNumId w:val="16"/>
  </w:num>
  <w:num w:numId="2" w16cid:durableId="1597789756">
    <w:abstractNumId w:val="14"/>
  </w:num>
  <w:num w:numId="3" w16cid:durableId="1388338157">
    <w:abstractNumId w:val="5"/>
  </w:num>
  <w:num w:numId="4" w16cid:durableId="2085099927">
    <w:abstractNumId w:val="8"/>
  </w:num>
  <w:num w:numId="5" w16cid:durableId="1324311630">
    <w:abstractNumId w:val="12"/>
  </w:num>
  <w:num w:numId="6" w16cid:durableId="1943410564">
    <w:abstractNumId w:val="9"/>
  </w:num>
  <w:num w:numId="7" w16cid:durableId="2014718675">
    <w:abstractNumId w:val="17"/>
  </w:num>
  <w:num w:numId="8" w16cid:durableId="2075082112">
    <w:abstractNumId w:val="5"/>
    <w:lvlOverride w:ilvl="0">
      <w:startOverride w:val="1"/>
    </w:lvlOverride>
  </w:num>
  <w:num w:numId="9" w16cid:durableId="1108083997">
    <w:abstractNumId w:val="13"/>
  </w:num>
  <w:num w:numId="10" w16cid:durableId="683021342">
    <w:abstractNumId w:val="10"/>
  </w:num>
  <w:num w:numId="11" w16cid:durableId="1865290044">
    <w:abstractNumId w:val="5"/>
    <w:lvlOverride w:ilvl="0">
      <w:startOverride w:val="1"/>
    </w:lvlOverride>
  </w:num>
  <w:num w:numId="12" w16cid:durableId="2105802896">
    <w:abstractNumId w:val="5"/>
    <w:lvlOverride w:ilvl="0">
      <w:startOverride w:val="1"/>
    </w:lvlOverride>
  </w:num>
  <w:num w:numId="13" w16cid:durableId="451821999">
    <w:abstractNumId w:val="4"/>
  </w:num>
  <w:num w:numId="14" w16cid:durableId="566767602">
    <w:abstractNumId w:val="5"/>
  </w:num>
  <w:num w:numId="15" w16cid:durableId="335815029">
    <w:abstractNumId w:val="5"/>
    <w:lvlOverride w:ilvl="0">
      <w:startOverride w:val="1"/>
    </w:lvlOverride>
  </w:num>
  <w:num w:numId="16" w16cid:durableId="491213628">
    <w:abstractNumId w:val="5"/>
    <w:lvlOverride w:ilvl="0">
      <w:startOverride w:val="1"/>
    </w:lvlOverride>
  </w:num>
  <w:num w:numId="17" w16cid:durableId="656686144">
    <w:abstractNumId w:val="11"/>
  </w:num>
  <w:num w:numId="18" w16cid:durableId="1427650746">
    <w:abstractNumId w:val="5"/>
    <w:lvlOverride w:ilvl="0">
      <w:startOverride w:val="1"/>
    </w:lvlOverride>
  </w:num>
  <w:num w:numId="19" w16cid:durableId="1191380145">
    <w:abstractNumId w:val="6"/>
  </w:num>
  <w:num w:numId="20" w16cid:durableId="196041354">
    <w:abstractNumId w:val="3"/>
  </w:num>
  <w:num w:numId="21" w16cid:durableId="1547058458">
    <w:abstractNumId w:val="2"/>
  </w:num>
  <w:num w:numId="22" w16cid:durableId="1536312887">
    <w:abstractNumId w:val="1"/>
  </w:num>
  <w:num w:numId="23" w16cid:durableId="1995330960">
    <w:abstractNumId w:val="0"/>
  </w:num>
  <w:num w:numId="24" w16cid:durableId="1676767122">
    <w:abstractNumId w:val="5"/>
    <w:lvlOverride w:ilvl="0">
      <w:startOverride w:val="1"/>
    </w:lvlOverride>
  </w:num>
  <w:num w:numId="25" w16cid:durableId="1295987939">
    <w:abstractNumId w:val="5"/>
  </w:num>
  <w:num w:numId="26" w16cid:durableId="564611202">
    <w:abstractNumId w:val="5"/>
    <w:lvlOverride w:ilvl="0">
      <w:startOverride w:val="1"/>
    </w:lvlOverride>
  </w:num>
  <w:num w:numId="27" w16cid:durableId="1530801580">
    <w:abstractNumId w:val="15"/>
  </w:num>
  <w:num w:numId="28" w16cid:durableId="201671148">
    <w:abstractNumId w:val="16"/>
  </w:num>
  <w:num w:numId="29" w16cid:durableId="1865513268">
    <w:abstractNumId w:val="16"/>
  </w:num>
  <w:num w:numId="30" w16cid:durableId="1507792006">
    <w:abstractNumId w:val="16"/>
  </w:num>
  <w:num w:numId="31" w16cid:durableId="634339658">
    <w:abstractNumId w:val="16"/>
  </w:num>
  <w:num w:numId="32" w16cid:durableId="1205944890">
    <w:abstractNumId w:val="7"/>
  </w:num>
  <w:num w:numId="33" w16cid:durableId="745877660">
    <w:abstractNumId w:val="16"/>
  </w:num>
  <w:num w:numId="34" w16cid:durableId="485628840">
    <w:abstractNumId w:val="16"/>
  </w:num>
  <w:num w:numId="35" w16cid:durableId="1838841106">
    <w:abstractNumId w:val="16"/>
  </w:num>
  <w:num w:numId="36" w16cid:durableId="551186958">
    <w:abstractNumId w:val="16"/>
  </w:num>
  <w:num w:numId="37" w16cid:durableId="1057893642">
    <w:abstractNumId w:val="16"/>
  </w:num>
  <w:num w:numId="38" w16cid:durableId="334849304">
    <w:abstractNumId w:val="16"/>
  </w:num>
  <w:num w:numId="39" w16cid:durableId="301808252">
    <w:abstractNumId w:val="16"/>
  </w:num>
  <w:num w:numId="40" w16cid:durableId="663899494">
    <w:abstractNumId w:val="5"/>
  </w:num>
  <w:num w:numId="41" w16cid:durableId="1021392824">
    <w:abstractNumId w:val="5"/>
  </w:num>
  <w:num w:numId="42" w16cid:durableId="536431201">
    <w:abstractNumId w:val="5"/>
  </w:num>
  <w:num w:numId="43" w16cid:durableId="1659455442">
    <w:abstractNumId w:val="5"/>
  </w:num>
  <w:num w:numId="44" w16cid:durableId="1302078955">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248833">
      <o:colormru v:ext="edit" colors="#ff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ACC"/>
    <w:rsid w:val="0000057C"/>
    <w:rsid w:val="00001E4B"/>
    <w:rsid w:val="00001EB5"/>
    <w:rsid w:val="00002210"/>
    <w:rsid w:val="00002D7E"/>
    <w:rsid w:val="00003909"/>
    <w:rsid w:val="00003D90"/>
    <w:rsid w:val="00004E10"/>
    <w:rsid w:val="0000717D"/>
    <w:rsid w:val="000108B2"/>
    <w:rsid w:val="00010D64"/>
    <w:rsid w:val="00013265"/>
    <w:rsid w:val="00014B01"/>
    <w:rsid w:val="000172B5"/>
    <w:rsid w:val="00017C67"/>
    <w:rsid w:val="00017ED4"/>
    <w:rsid w:val="00022290"/>
    <w:rsid w:val="00023D97"/>
    <w:rsid w:val="00024681"/>
    <w:rsid w:val="0002470F"/>
    <w:rsid w:val="00024CA3"/>
    <w:rsid w:val="000257DE"/>
    <w:rsid w:val="00025A63"/>
    <w:rsid w:val="00027935"/>
    <w:rsid w:val="00027B89"/>
    <w:rsid w:val="000315D7"/>
    <w:rsid w:val="00031DCB"/>
    <w:rsid w:val="00032430"/>
    <w:rsid w:val="000333E3"/>
    <w:rsid w:val="0003648C"/>
    <w:rsid w:val="0003671B"/>
    <w:rsid w:val="000376BF"/>
    <w:rsid w:val="0003799D"/>
    <w:rsid w:val="0004429A"/>
    <w:rsid w:val="00045F11"/>
    <w:rsid w:val="000474A6"/>
    <w:rsid w:val="000474CF"/>
    <w:rsid w:val="0004796D"/>
    <w:rsid w:val="00050E24"/>
    <w:rsid w:val="000537A8"/>
    <w:rsid w:val="000538D7"/>
    <w:rsid w:val="000550B6"/>
    <w:rsid w:val="0006125F"/>
    <w:rsid w:val="00063BE4"/>
    <w:rsid w:val="00070973"/>
    <w:rsid w:val="000719AC"/>
    <w:rsid w:val="00073458"/>
    <w:rsid w:val="0007350E"/>
    <w:rsid w:val="00074BD4"/>
    <w:rsid w:val="0007557E"/>
    <w:rsid w:val="0007701D"/>
    <w:rsid w:val="00082246"/>
    <w:rsid w:val="0008250C"/>
    <w:rsid w:val="0008544A"/>
    <w:rsid w:val="000867F5"/>
    <w:rsid w:val="00086B6E"/>
    <w:rsid w:val="00086DCE"/>
    <w:rsid w:val="0008752E"/>
    <w:rsid w:val="00087EBD"/>
    <w:rsid w:val="00087F94"/>
    <w:rsid w:val="0009001A"/>
    <w:rsid w:val="000905D6"/>
    <w:rsid w:val="0009093E"/>
    <w:rsid w:val="000916D7"/>
    <w:rsid w:val="0009265F"/>
    <w:rsid w:val="00092F15"/>
    <w:rsid w:val="000942E7"/>
    <w:rsid w:val="0009440C"/>
    <w:rsid w:val="00095760"/>
    <w:rsid w:val="00097641"/>
    <w:rsid w:val="000A0745"/>
    <w:rsid w:val="000A1DAA"/>
    <w:rsid w:val="000A296C"/>
    <w:rsid w:val="000A3108"/>
    <w:rsid w:val="000A3709"/>
    <w:rsid w:val="000A6274"/>
    <w:rsid w:val="000A70D9"/>
    <w:rsid w:val="000B0454"/>
    <w:rsid w:val="000B3206"/>
    <w:rsid w:val="000B4D1A"/>
    <w:rsid w:val="000B6BF5"/>
    <w:rsid w:val="000C3BC0"/>
    <w:rsid w:val="000C5153"/>
    <w:rsid w:val="000C6E3F"/>
    <w:rsid w:val="000D1091"/>
    <w:rsid w:val="000D12A7"/>
    <w:rsid w:val="000D1843"/>
    <w:rsid w:val="000D3179"/>
    <w:rsid w:val="000D36B4"/>
    <w:rsid w:val="000D564C"/>
    <w:rsid w:val="000D5A80"/>
    <w:rsid w:val="000D6C9B"/>
    <w:rsid w:val="000E00E0"/>
    <w:rsid w:val="000E04C1"/>
    <w:rsid w:val="000E1C23"/>
    <w:rsid w:val="000E2157"/>
    <w:rsid w:val="000E31F9"/>
    <w:rsid w:val="000E3C07"/>
    <w:rsid w:val="000E444C"/>
    <w:rsid w:val="000E46DD"/>
    <w:rsid w:val="000E5778"/>
    <w:rsid w:val="000E5F15"/>
    <w:rsid w:val="000E65B9"/>
    <w:rsid w:val="000E7039"/>
    <w:rsid w:val="000F0409"/>
    <w:rsid w:val="000F3DBC"/>
    <w:rsid w:val="000F4DE9"/>
    <w:rsid w:val="000F54DC"/>
    <w:rsid w:val="000F552C"/>
    <w:rsid w:val="000F641C"/>
    <w:rsid w:val="000F6849"/>
    <w:rsid w:val="000F7636"/>
    <w:rsid w:val="000F79CE"/>
    <w:rsid w:val="000F7C14"/>
    <w:rsid w:val="00100ECA"/>
    <w:rsid w:val="00102716"/>
    <w:rsid w:val="001037F4"/>
    <w:rsid w:val="00103BC0"/>
    <w:rsid w:val="00105E58"/>
    <w:rsid w:val="0010761A"/>
    <w:rsid w:val="0011096E"/>
    <w:rsid w:val="00112009"/>
    <w:rsid w:val="00112E94"/>
    <w:rsid w:val="001145B2"/>
    <w:rsid w:val="001151CA"/>
    <w:rsid w:val="00116002"/>
    <w:rsid w:val="00116A9E"/>
    <w:rsid w:val="001217AF"/>
    <w:rsid w:val="00123924"/>
    <w:rsid w:val="00123B5C"/>
    <w:rsid w:val="00127E70"/>
    <w:rsid w:val="00130B9B"/>
    <w:rsid w:val="001348BD"/>
    <w:rsid w:val="00134B18"/>
    <w:rsid w:val="00135C75"/>
    <w:rsid w:val="00137EAD"/>
    <w:rsid w:val="0014182A"/>
    <w:rsid w:val="001421F8"/>
    <w:rsid w:val="00142373"/>
    <w:rsid w:val="00142DC4"/>
    <w:rsid w:val="00144208"/>
    <w:rsid w:val="00144364"/>
    <w:rsid w:val="00145A13"/>
    <w:rsid w:val="00147626"/>
    <w:rsid w:val="00150874"/>
    <w:rsid w:val="001509F3"/>
    <w:rsid w:val="00153780"/>
    <w:rsid w:val="00153972"/>
    <w:rsid w:val="00154A38"/>
    <w:rsid w:val="00155839"/>
    <w:rsid w:val="001574DD"/>
    <w:rsid w:val="00157B12"/>
    <w:rsid w:val="0016371E"/>
    <w:rsid w:val="0016409A"/>
    <w:rsid w:val="00165EF5"/>
    <w:rsid w:val="00171307"/>
    <w:rsid w:val="001732EB"/>
    <w:rsid w:val="0017645E"/>
    <w:rsid w:val="001767AE"/>
    <w:rsid w:val="00177827"/>
    <w:rsid w:val="00177D4D"/>
    <w:rsid w:val="0018077F"/>
    <w:rsid w:val="001811BF"/>
    <w:rsid w:val="00182BD8"/>
    <w:rsid w:val="00184504"/>
    <w:rsid w:val="001847EC"/>
    <w:rsid w:val="00185E78"/>
    <w:rsid w:val="001905A9"/>
    <w:rsid w:val="00190D46"/>
    <w:rsid w:val="00191AF7"/>
    <w:rsid w:val="00193D99"/>
    <w:rsid w:val="001942E2"/>
    <w:rsid w:val="00195EE2"/>
    <w:rsid w:val="00196F51"/>
    <w:rsid w:val="001A1537"/>
    <w:rsid w:val="001A1B16"/>
    <w:rsid w:val="001A2E59"/>
    <w:rsid w:val="001A311B"/>
    <w:rsid w:val="001A5ECC"/>
    <w:rsid w:val="001A7A3E"/>
    <w:rsid w:val="001B1712"/>
    <w:rsid w:val="001B3794"/>
    <w:rsid w:val="001B43CF"/>
    <w:rsid w:val="001B57BC"/>
    <w:rsid w:val="001B727F"/>
    <w:rsid w:val="001C1533"/>
    <w:rsid w:val="001C1F34"/>
    <w:rsid w:val="001C4361"/>
    <w:rsid w:val="001C4ACD"/>
    <w:rsid w:val="001C4C7B"/>
    <w:rsid w:val="001C5769"/>
    <w:rsid w:val="001C6185"/>
    <w:rsid w:val="001C643D"/>
    <w:rsid w:val="001C649A"/>
    <w:rsid w:val="001D10B8"/>
    <w:rsid w:val="001D1390"/>
    <w:rsid w:val="001D1894"/>
    <w:rsid w:val="001D2BFF"/>
    <w:rsid w:val="001D4CD6"/>
    <w:rsid w:val="001D58B4"/>
    <w:rsid w:val="001D61DD"/>
    <w:rsid w:val="001D620D"/>
    <w:rsid w:val="001E00DC"/>
    <w:rsid w:val="001E1CD7"/>
    <w:rsid w:val="001E3931"/>
    <w:rsid w:val="001E4C21"/>
    <w:rsid w:val="001E4FAC"/>
    <w:rsid w:val="001E6BE1"/>
    <w:rsid w:val="001E7238"/>
    <w:rsid w:val="001F0051"/>
    <w:rsid w:val="001F209B"/>
    <w:rsid w:val="001F2E70"/>
    <w:rsid w:val="001F2EAC"/>
    <w:rsid w:val="001F3718"/>
    <w:rsid w:val="001F382F"/>
    <w:rsid w:val="001F628A"/>
    <w:rsid w:val="001F7D84"/>
    <w:rsid w:val="00202990"/>
    <w:rsid w:val="00202FEB"/>
    <w:rsid w:val="0020446A"/>
    <w:rsid w:val="0020714B"/>
    <w:rsid w:val="00210321"/>
    <w:rsid w:val="002116DA"/>
    <w:rsid w:val="00211F8E"/>
    <w:rsid w:val="002121C0"/>
    <w:rsid w:val="00212489"/>
    <w:rsid w:val="002129DF"/>
    <w:rsid w:val="00212C88"/>
    <w:rsid w:val="002158B0"/>
    <w:rsid w:val="00215CEB"/>
    <w:rsid w:val="00216D0B"/>
    <w:rsid w:val="00220D54"/>
    <w:rsid w:val="00221318"/>
    <w:rsid w:val="00222689"/>
    <w:rsid w:val="00222ED2"/>
    <w:rsid w:val="002245E2"/>
    <w:rsid w:val="0022530F"/>
    <w:rsid w:val="002277A9"/>
    <w:rsid w:val="00232364"/>
    <w:rsid w:val="0023361D"/>
    <w:rsid w:val="00233BFA"/>
    <w:rsid w:val="00234E65"/>
    <w:rsid w:val="002355BB"/>
    <w:rsid w:val="0023609A"/>
    <w:rsid w:val="00241090"/>
    <w:rsid w:val="0024127B"/>
    <w:rsid w:val="00242ACC"/>
    <w:rsid w:val="00244D72"/>
    <w:rsid w:val="00250FB1"/>
    <w:rsid w:val="0025195B"/>
    <w:rsid w:val="002520C5"/>
    <w:rsid w:val="00252AA5"/>
    <w:rsid w:val="002541BA"/>
    <w:rsid w:val="002541C7"/>
    <w:rsid w:val="00254DF5"/>
    <w:rsid w:val="00255A0E"/>
    <w:rsid w:val="00261D88"/>
    <w:rsid w:val="00261E9F"/>
    <w:rsid w:val="002632CE"/>
    <w:rsid w:val="00265235"/>
    <w:rsid w:val="002652FA"/>
    <w:rsid w:val="00273AF2"/>
    <w:rsid w:val="00273E31"/>
    <w:rsid w:val="00275B1A"/>
    <w:rsid w:val="00277696"/>
    <w:rsid w:val="00281985"/>
    <w:rsid w:val="00283E1C"/>
    <w:rsid w:val="00284BC5"/>
    <w:rsid w:val="00284FCB"/>
    <w:rsid w:val="002912B6"/>
    <w:rsid w:val="00293330"/>
    <w:rsid w:val="002950D8"/>
    <w:rsid w:val="00296FB1"/>
    <w:rsid w:val="002A167B"/>
    <w:rsid w:val="002A423C"/>
    <w:rsid w:val="002A4C8A"/>
    <w:rsid w:val="002A7E48"/>
    <w:rsid w:val="002B0B07"/>
    <w:rsid w:val="002B2C33"/>
    <w:rsid w:val="002B50EE"/>
    <w:rsid w:val="002B5816"/>
    <w:rsid w:val="002C1912"/>
    <w:rsid w:val="002C325F"/>
    <w:rsid w:val="002C3F1B"/>
    <w:rsid w:val="002C4052"/>
    <w:rsid w:val="002C4243"/>
    <w:rsid w:val="002C48BA"/>
    <w:rsid w:val="002C7047"/>
    <w:rsid w:val="002D0042"/>
    <w:rsid w:val="002D0314"/>
    <w:rsid w:val="002D1A27"/>
    <w:rsid w:val="002D4201"/>
    <w:rsid w:val="002D4866"/>
    <w:rsid w:val="002D6ED7"/>
    <w:rsid w:val="002D7710"/>
    <w:rsid w:val="002D7DA2"/>
    <w:rsid w:val="002D7F93"/>
    <w:rsid w:val="002E02BF"/>
    <w:rsid w:val="002E0F34"/>
    <w:rsid w:val="002E196B"/>
    <w:rsid w:val="002E1B66"/>
    <w:rsid w:val="002E2631"/>
    <w:rsid w:val="002E2B0F"/>
    <w:rsid w:val="002E3952"/>
    <w:rsid w:val="002E3EC4"/>
    <w:rsid w:val="002E4AB1"/>
    <w:rsid w:val="002E6408"/>
    <w:rsid w:val="002E6DB9"/>
    <w:rsid w:val="002F0A3C"/>
    <w:rsid w:val="002F0AA3"/>
    <w:rsid w:val="002F0D01"/>
    <w:rsid w:val="002F3D45"/>
    <w:rsid w:val="002F6F2F"/>
    <w:rsid w:val="002F6FBE"/>
    <w:rsid w:val="003029CF"/>
    <w:rsid w:val="0030499C"/>
    <w:rsid w:val="00305C5B"/>
    <w:rsid w:val="0030657B"/>
    <w:rsid w:val="00306A5F"/>
    <w:rsid w:val="00307BAC"/>
    <w:rsid w:val="003118EF"/>
    <w:rsid w:val="003123F4"/>
    <w:rsid w:val="00312534"/>
    <w:rsid w:val="00313D80"/>
    <w:rsid w:val="00316D9A"/>
    <w:rsid w:val="003238F7"/>
    <w:rsid w:val="00324803"/>
    <w:rsid w:val="00325BAE"/>
    <w:rsid w:val="00325BD8"/>
    <w:rsid w:val="003260DC"/>
    <w:rsid w:val="00327E93"/>
    <w:rsid w:val="00330AB5"/>
    <w:rsid w:val="00330E4F"/>
    <w:rsid w:val="0033264F"/>
    <w:rsid w:val="00333D39"/>
    <w:rsid w:val="00334CE3"/>
    <w:rsid w:val="00335298"/>
    <w:rsid w:val="003359C6"/>
    <w:rsid w:val="0033673A"/>
    <w:rsid w:val="00340732"/>
    <w:rsid w:val="00340B4D"/>
    <w:rsid w:val="00342A9F"/>
    <w:rsid w:val="00342AD6"/>
    <w:rsid w:val="00343501"/>
    <w:rsid w:val="00343870"/>
    <w:rsid w:val="0034454B"/>
    <w:rsid w:val="003447AD"/>
    <w:rsid w:val="00345F52"/>
    <w:rsid w:val="00347203"/>
    <w:rsid w:val="00347C48"/>
    <w:rsid w:val="003504CC"/>
    <w:rsid w:val="0035153A"/>
    <w:rsid w:val="00357175"/>
    <w:rsid w:val="00361D0E"/>
    <w:rsid w:val="00363B59"/>
    <w:rsid w:val="00365295"/>
    <w:rsid w:val="003652DD"/>
    <w:rsid w:val="0036645E"/>
    <w:rsid w:val="0036715F"/>
    <w:rsid w:val="003707B8"/>
    <w:rsid w:val="00370C27"/>
    <w:rsid w:val="0037296C"/>
    <w:rsid w:val="00375AB8"/>
    <w:rsid w:val="00382023"/>
    <w:rsid w:val="00382652"/>
    <w:rsid w:val="003827C4"/>
    <w:rsid w:val="00382C6B"/>
    <w:rsid w:val="003835B1"/>
    <w:rsid w:val="00384849"/>
    <w:rsid w:val="00384ACA"/>
    <w:rsid w:val="003857E7"/>
    <w:rsid w:val="00385FD5"/>
    <w:rsid w:val="00390669"/>
    <w:rsid w:val="0039210D"/>
    <w:rsid w:val="0039264F"/>
    <w:rsid w:val="0039473E"/>
    <w:rsid w:val="003951EB"/>
    <w:rsid w:val="00396198"/>
    <w:rsid w:val="00397C94"/>
    <w:rsid w:val="003A031A"/>
    <w:rsid w:val="003A181C"/>
    <w:rsid w:val="003A1F6E"/>
    <w:rsid w:val="003A383A"/>
    <w:rsid w:val="003A3FA7"/>
    <w:rsid w:val="003B09FA"/>
    <w:rsid w:val="003B16DA"/>
    <w:rsid w:val="003B1FBC"/>
    <w:rsid w:val="003B25A4"/>
    <w:rsid w:val="003B310D"/>
    <w:rsid w:val="003B393D"/>
    <w:rsid w:val="003B483E"/>
    <w:rsid w:val="003B6CA4"/>
    <w:rsid w:val="003B6EC2"/>
    <w:rsid w:val="003B740F"/>
    <w:rsid w:val="003C4476"/>
    <w:rsid w:val="003C4D2E"/>
    <w:rsid w:val="003C529C"/>
    <w:rsid w:val="003C5744"/>
    <w:rsid w:val="003D2CB5"/>
    <w:rsid w:val="003D3DF9"/>
    <w:rsid w:val="003D409F"/>
    <w:rsid w:val="003D47A6"/>
    <w:rsid w:val="003D4EB8"/>
    <w:rsid w:val="003D5A01"/>
    <w:rsid w:val="003D6446"/>
    <w:rsid w:val="003D68F3"/>
    <w:rsid w:val="003D7CC5"/>
    <w:rsid w:val="003E5094"/>
    <w:rsid w:val="003E51AB"/>
    <w:rsid w:val="003E540B"/>
    <w:rsid w:val="003E5F57"/>
    <w:rsid w:val="003E614B"/>
    <w:rsid w:val="003E67CB"/>
    <w:rsid w:val="003F0729"/>
    <w:rsid w:val="003F0F4E"/>
    <w:rsid w:val="003F4576"/>
    <w:rsid w:val="003F5D2A"/>
    <w:rsid w:val="003F603C"/>
    <w:rsid w:val="004007AC"/>
    <w:rsid w:val="00401294"/>
    <w:rsid w:val="004014C5"/>
    <w:rsid w:val="004015E2"/>
    <w:rsid w:val="004016B7"/>
    <w:rsid w:val="004024A2"/>
    <w:rsid w:val="00403D3E"/>
    <w:rsid w:val="00405028"/>
    <w:rsid w:val="0040553E"/>
    <w:rsid w:val="00406D35"/>
    <w:rsid w:val="00406D50"/>
    <w:rsid w:val="00407E34"/>
    <w:rsid w:val="00410576"/>
    <w:rsid w:val="00411063"/>
    <w:rsid w:val="0041188C"/>
    <w:rsid w:val="004123C4"/>
    <w:rsid w:val="004178E0"/>
    <w:rsid w:val="00421800"/>
    <w:rsid w:val="00421FCA"/>
    <w:rsid w:val="004274FA"/>
    <w:rsid w:val="00430FD7"/>
    <w:rsid w:val="00432657"/>
    <w:rsid w:val="00432B82"/>
    <w:rsid w:val="004336D6"/>
    <w:rsid w:val="00433D90"/>
    <w:rsid w:val="00437ACF"/>
    <w:rsid w:val="00440089"/>
    <w:rsid w:val="004407FD"/>
    <w:rsid w:val="004422B9"/>
    <w:rsid w:val="00443F09"/>
    <w:rsid w:val="00446679"/>
    <w:rsid w:val="00451D4E"/>
    <w:rsid w:val="00453657"/>
    <w:rsid w:val="004536FC"/>
    <w:rsid w:val="00456554"/>
    <w:rsid w:val="00456930"/>
    <w:rsid w:val="00457262"/>
    <w:rsid w:val="00460B11"/>
    <w:rsid w:val="0046116F"/>
    <w:rsid w:val="00463CFC"/>
    <w:rsid w:val="00463F6E"/>
    <w:rsid w:val="00464836"/>
    <w:rsid w:val="004649F7"/>
    <w:rsid w:val="00467759"/>
    <w:rsid w:val="00473723"/>
    <w:rsid w:val="00474DE1"/>
    <w:rsid w:val="00475314"/>
    <w:rsid w:val="004764DF"/>
    <w:rsid w:val="0048224F"/>
    <w:rsid w:val="00482F9B"/>
    <w:rsid w:val="00484602"/>
    <w:rsid w:val="00485408"/>
    <w:rsid w:val="00485869"/>
    <w:rsid w:val="0048643A"/>
    <w:rsid w:val="004935B0"/>
    <w:rsid w:val="004935BB"/>
    <w:rsid w:val="0049453B"/>
    <w:rsid w:val="00494BF3"/>
    <w:rsid w:val="00494E7C"/>
    <w:rsid w:val="00495516"/>
    <w:rsid w:val="00496727"/>
    <w:rsid w:val="004A3299"/>
    <w:rsid w:val="004A6392"/>
    <w:rsid w:val="004A71EE"/>
    <w:rsid w:val="004A75CB"/>
    <w:rsid w:val="004A75CD"/>
    <w:rsid w:val="004B19B8"/>
    <w:rsid w:val="004B1EAA"/>
    <w:rsid w:val="004B3EC8"/>
    <w:rsid w:val="004B41BB"/>
    <w:rsid w:val="004B7301"/>
    <w:rsid w:val="004C013D"/>
    <w:rsid w:val="004C2AD3"/>
    <w:rsid w:val="004C393B"/>
    <w:rsid w:val="004C4063"/>
    <w:rsid w:val="004C4780"/>
    <w:rsid w:val="004C67B9"/>
    <w:rsid w:val="004C6D7F"/>
    <w:rsid w:val="004C6F13"/>
    <w:rsid w:val="004D1FCB"/>
    <w:rsid w:val="004D2324"/>
    <w:rsid w:val="004D25E7"/>
    <w:rsid w:val="004D41DE"/>
    <w:rsid w:val="004D4802"/>
    <w:rsid w:val="004D52D9"/>
    <w:rsid w:val="004D616E"/>
    <w:rsid w:val="004E0C47"/>
    <w:rsid w:val="004E2DA2"/>
    <w:rsid w:val="004E320C"/>
    <w:rsid w:val="004E3A1D"/>
    <w:rsid w:val="004E3E22"/>
    <w:rsid w:val="004E52F0"/>
    <w:rsid w:val="004E71BA"/>
    <w:rsid w:val="004E7227"/>
    <w:rsid w:val="004E73F8"/>
    <w:rsid w:val="004E7676"/>
    <w:rsid w:val="004E7AC8"/>
    <w:rsid w:val="004F07B6"/>
    <w:rsid w:val="004F0A9B"/>
    <w:rsid w:val="004F229A"/>
    <w:rsid w:val="004F4494"/>
    <w:rsid w:val="004F7352"/>
    <w:rsid w:val="004F7DDC"/>
    <w:rsid w:val="00501F6B"/>
    <w:rsid w:val="00504746"/>
    <w:rsid w:val="005054F8"/>
    <w:rsid w:val="00506A0B"/>
    <w:rsid w:val="00507D9C"/>
    <w:rsid w:val="00510648"/>
    <w:rsid w:val="005116B4"/>
    <w:rsid w:val="00513ABF"/>
    <w:rsid w:val="00514B73"/>
    <w:rsid w:val="00517B28"/>
    <w:rsid w:val="00520315"/>
    <w:rsid w:val="005211BB"/>
    <w:rsid w:val="00521C1E"/>
    <w:rsid w:val="0052276C"/>
    <w:rsid w:val="00524842"/>
    <w:rsid w:val="00524B96"/>
    <w:rsid w:val="00527885"/>
    <w:rsid w:val="00527F78"/>
    <w:rsid w:val="00531C19"/>
    <w:rsid w:val="00532560"/>
    <w:rsid w:val="00532633"/>
    <w:rsid w:val="00533C1C"/>
    <w:rsid w:val="00534210"/>
    <w:rsid w:val="00536B8B"/>
    <w:rsid w:val="00536BFB"/>
    <w:rsid w:val="00537554"/>
    <w:rsid w:val="00542515"/>
    <w:rsid w:val="005427D2"/>
    <w:rsid w:val="00542B48"/>
    <w:rsid w:val="005432AD"/>
    <w:rsid w:val="00546106"/>
    <w:rsid w:val="005476B7"/>
    <w:rsid w:val="005504EF"/>
    <w:rsid w:val="00550A46"/>
    <w:rsid w:val="00550FDB"/>
    <w:rsid w:val="00551E9B"/>
    <w:rsid w:val="005525BC"/>
    <w:rsid w:val="005536A7"/>
    <w:rsid w:val="0055667F"/>
    <w:rsid w:val="00560A6A"/>
    <w:rsid w:val="00560C52"/>
    <w:rsid w:val="00562502"/>
    <w:rsid w:val="00562768"/>
    <w:rsid w:val="00564828"/>
    <w:rsid w:val="00566695"/>
    <w:rsid w:val="00566799"/>
    <w:rsid w:val="00567840"/>
    <w:rsid w:val="00570758"/>
    <w:rsid w:val="005707A9"/>
    <w:rsid w:val="005724C4"/>
    <w:rsid w:val="005749EC"/>
    <w:rsid w:val="00575F4C"/>
    <w:rsid w:val="00576443"/>
    <w:rsid w:val="00581BCF"/>
    <w:rsid w:val="00582167"/>
    <w:rsid w:val="00583403"/>
    <w:rsid w:val="00584AF4"/>
    <w:rsid w:val="005857E9"/>
    <w:rsid w:val="00586BFC"/>
    <w:rsid w:val="00590173"/>
    <w:rsid w:val="005902F8"/>
    <w:rsid w:val="00590953"/>
    <w:rsid w:val="0059139C"/>
    <w:rsid w:val="005954FF"/>
    <w:rsid w:val="00595A4A"/>
    <w:rsid w:val="00597F8D"/>
    <w:rsid w:val="005A0AB4"/>
    <w:rsid w:val="005A18B5"/>
    <w:rsid w:val="005A1FD9"/>
    <w:rsid w:val="005A21CC"/>
    <w:rsid w:val="005A63D9"/>
    <w:rsid w:val="005B28A5"/>
    <w:rsid w:val="005B7A7B"/>
    <w:rsid w:val="005C1032"/>
    <w:rsid w:val="005C277E"/>
    <w:rsid w:val="005C445C"/>
    <w:rsid w:val="005C5243"/>
    <w:rsid w:val="005C61F8"/>
    <w:rsid w:val="005C76AB"/>
    <w:rsid w:val="005C7F42"/>
    <w:rsid w:val="005D0723"/>
    <w:rsid w:val="005D1F41"/>
    <w:rsid w:val="005D4441"/>
    <w:rsid w:val="005D6A6B"/>
    <w:rsid w:val="005D6F0F"/>
    <w:rsid w:val="005E1521"/>
    <w:rsid w:val="005E1A72"/>
    <w:rsid w:val="005E2D26"/>
    <w:rsid w:val="005E3FC6"/>
    <w:rsid w:val="005E401E"/>
    <w:rsid w:val="005E4764"/>
    <w:rsid w:val="005E7645"/>
    <w:rsid w:val="005E7CF8"/>
    <w:rsid w:val="005F1547"/>
    <w:rsid w:val="005F2D92"/>
    <w:rsid w:val="005F4095"/>
    <w:rsid w:val="005F45B3"/>
    <w:rsid w:val="005F468E"/>
    <w:rsid w:val="005F49B1"/>
    <w:rsid w:val="005F68CF"/>
    <w:rsid w:val="005F7533"/>
    <w:rsid w:val="00603396"/>
    <w:rsid w:val="0060468D"/>
    <w:rsid w:val="0060588A"/>
    <w:rsid w:val="006067C3"/>
    <w:rsid w:val="00607FC1"/>
    <w:rsid w:val="00610A82"/>
    <w:rsid w:val="00612677"/>
    <w:rsid w:val="00612784"/>
    <w:rsid w:val="006134B4"/>
    <w:rsid w:val="00613E6B"/>
    <w:rsid w:val="0061455A"/>
    <w:rsid w:val="00616B8E"/>
    <w:rsid w:val="00623D5A"/>
    <w:rsid w:val="006241C5"/>
    <w:rsid w:val="00624315"/>
    <w:rsid w:val="006243FF"/>
    <w:rsid w:val="006260AB"/>
    <w:rsid w:val="00626D9D"/>
    <w:rsid w:val="00627147"/>
    <w:rsid w:val="006278BB"/>
    <w:rsid w:val="0063030E"/>
    <w:rsid w:val="006307E7"/>
    <w:rsid w:val="00632E6C"/>
    <w:rsid w:val="00633B7D"/>
    <w:rsid w:val="006346FA"/>
    <w:rsid w:val="006349AD"/>
    <w:rsid w:val="00636450"/>
    <w:rsid w:val="00637EFB"/>
    <w:rsid w:val="00640A48"/>
    <w:rsid w:val="0064176F"/>
    <w:rsid w:val="00642D2F"/>
    <w:rsid w:val="0064341E"/>
    <w:rsid w:val="006502E0"/>
    <w:rsid w:val="00650508"/>
    <w:rsid w:val="00650CDE"/>
    <w:rsid w:val="0065167E"/>
    <w:rsid w:val="00651D4E"/>
    <w:rsid w:val="00652973"/>
    <w:rsid w:val="00654550"/>
    <w:rsid w:val="00654B71"/>
    <w:rsid w:val="006555A6"/>
    <w:rsid w:val="0065584B"/>
    <w:rsid w:val="00655BE3"/>
    <w:rsid w:val="006563A0"/>
    <w:rsid w:val="00656679"/>
    <w:rsid w:val="00660FC6"/>
    <w:rsid w:val="00665AAD"/>
    <w:rsid w:val="00665BEF"/>
    <w:rsid w:val="00666AA8"/>
    <w:rsid w:val="006706D4"/>
    <w:rsid w:val="00670A6A"/>
    <w:rsid w:val="0067228D"/>
    <w:rsid w:val="0067364C"/>
    <w:rsid w:val="00673651"/>
    <w:rsid w:val="006752C6"/>
    <w:rsid w:val="006759BB"/>
    <w:rsid w:val="00676B2A"/>
    <w:rsid w:val="0067712D"/>
    <w:rsid w:val="006807A6"/>
    <w:rsid w:val="006808BB"/>
    <w:rsid w:val="00680D41"/>
    <w:rsid w:val="006813A8"/>
    <w:rsid w:val="00681C79"/>
    <w:rsid w:val="00683733"/>
    <w:rsid w:val="00684786"/>
    <w:rsid w:val="0068670B"/>
    <w:rsid w:val="00687D35"/>
    <w:rsid w:val="00690002"/>
    <w:rsid w:val="00690220"/>
    <w:rsid w:val="00691B1E"/>
    <w:rsid w:val="006927D7"/>
    <w:rsid w:val="00692BA6"/>
    <w:rsid w:val="006933CC"/>
    <w:rsid w:val="006934A4"/>
    <w:rsid w:val="006935F9"/>
    <w:rsid w:val="00693860"/>
    <w:rsid w:val="006944C5"/>
    <w:rsid w:val="00694750"/>
    <w:rsid w:val="00694865"/>
    <w:rsid w:val="00694F0F"/>
    <w:rsid w:val="00695469"/>
    <w:rsid w:val="00695E77"/>
    <w:rsid w:val="00696A48"/>
    <w:rsid w:val="00697096"/>
    <w:rsid w:val="006A15DB"/>
    <w:rsid w:val="006A3DB1"/>
    <w:rsid w:val="006A43D8"/>
    <w:rsid w:val="006A566C"/>
    <w:rsid w:val="006B2844"/>
    <w:rsid w:val="006B3D88"/>
    <w:rsid w:val="006B500D"/>
    <w:rsid w:val="006B5252"/>
    <w:rsid w:val="006B5762"/>
    <w:rsid w:val="006B61F7"/>
    <w:rsid w:val="006B70FF"/>
    <w:rsid w:val="006B733C"/>
    <w:rsid w:val="006C34C6"/>
    <w:rsid w:val="006C4C54"/>
    <w:rsid w:val="006C5ADB"/>
    <w:rsid w:val="006C5DA9"/>
    <w:rsid w:val="006D00EF"/>
    <w:rsid w:val="006D423B"/>
    <w:rsid w:val="006D48C2"/>
    <w:rsid w:val="006D5588"/>
    <w:rsid w:val="006D566F"/>
    <w:rsid w:val="006D7B8E"/>
    <w:rsid w:val="006E06B5"/>
    <w:rsid w:val="006E44D8"/>
    <w:rsid w:val="006E643D"/>
    <w:rsid w:val="006E781D"/>
    <w:rsid w:val="006F107F"/>
    <w:rsid w:val="006F2860"/>
    <w:rsid w:val="006F2C72"/>
    <w:rsid w:val="006F441D"/>
    <w:rsid w:val="006F5E1D"/>
    <w:rsid w:val="006F62E0"/>
    <w:rsid w:val="00702B08"/>
    <w:rsid w:val="007037A4"/>
    <w:rsid w:val="007066EC"/>
    <w:rsid w:val="007128F7"/>
    <w:rsid w:val="00712CCA"/>
    <w:rsid w:val="007134EB"/>
    <w:rsid w:val="00713D9B"/>
    <w:rsid w:val="00714D0F"/>
    <w:rsid w:val="00715EDB"/>
    <w:rsid w:val="00716AC1"/>
    <w:rsid w:val="0071753F"/>
    <w:rsid w:val="00721AF4"/>
    <w:rsid w:val="00725DD6"/>
    <w:rsid w:val="00726224"/>
    <w:rsid w:val="00726336"/>
    <w:rsid w:val="0072687D"/>
    <w:rsid w:val="007270A1"/>
    <w:rsid w:val="007301B2"/>
    <w:rsid w:val="00731EC8"/>
    <w:rsid w:val="0073308D"/>
    <w:rsid w:val="00733B34"/>
    <w:rsid w:val="00734AF2"/>
    <w:rsid w:val="00735F39"/>
    <w:rsid w:val="0073716A"/>
    <w:rsid w:val="007377C0"/>
    <w:rsid w:val="007400E1"/>
    <w:rsid w:val="007420EE"/>
    <w:rsid w:val="0074245F"/>
    <w:rsid w:val="00747A85"/>
    <w:rsid w:val="00747B76"/>
    <w:rsid w:val="007502B1"/>
    <w:rsid w:val="007505D8"/>
    <w:rsid w:val="00753336"/>
    <w:rsid w:val="007538ED"/>
    <w:rsid w:val="0075477D"/>
    <w:rsid w:val="00756F0D"/>
    <w:rsid w:val="007576FE"/>
    <w:rsid w:val="0075792C"/>
    <w:rsid w:val="007579DF"/>
    <w:rsid w:val="00763542"/>
    <w:rsid w:val="00763DD7"/>
    <w:rsid w:val="007675C3"/>
    <w:rsid w:val="0077174B"/>
    <w:rsid w:val="007721DE"/>
    <w:rsid w:val="00772C2F"/>
    <w:rsid w:val="00772E0C"/>
    <w:rsid w:val="00773DE0"/>
    <w:rsid w:val="0077675F"/>
    <w:rsid w:val="007774B6"/>
    <w:rsid w:val="00781CEA"/>
    <w:rsid w:val="00782402"/>
    <w:rsid w:val="00783426"/>
    <w:rsid w:val="00783D6E"/>
    <w:rsid w:val="00783F44"/>
    <w:rsid w:val="007855CE"/>
    <w:rsid w:val="00785C1B"/>
    <w:rsid w:val="00785D0A"/>
    <w:rsid w:val="00786027"/>
    <w:rsid w:val="007865AC"/>
    <w:rsid w:val="00787494"/>
    <w:rsid w:val="00787B06"/>
    <w:rsid w:val="00790C9C"/>
    <w:rsid w:val="007911E5"/>
    <w:rsid w:val="0079214B"/>
    <w:rsid w:val="007961CB"/>
    <w:rsid w:val="00797919"/>
    <w:rsid w:val="00797FA0"/>
    <w:rsid w:val="007A108C"/>
    <w:rsid w:val="007A120D"/>
    <w:rsid w:val="007A1769"/>
    <w:rsid w:val="007A2079"/>
    <w:rsid w:val="007A403C"/>
    <w:rsid w:val="007A41EB"/>
    <w:rsid w:val="007A48FF"/>
    <w:rsid w:val="007A4952"/>
    <w:rsid w:val="007A4E61"/>
    <w:rsid w:val="007A6894"/>
    <w:rsid w:val="007A7324"/>
    <w:rsid w:val="007B0E5F"/>
    <w:rsid w:val="007B470A"/>
    <w:rsid w:val="007B595F"/>
    <w:rsid w:val="007C00A3"/>
    <w:rsid w:val="007C050E"/>
    <w:rsid w:val="007C14A2"/>
    <w:rsid w:val="007C17D1"/>
    <w:rsid w:val="007C3281"/>
    <w:rsid w:val="007C50A7"/>
    <w:rsid w:val="007C7B84"/>
    <w:rsid w:val="007D1B14"/>
    <w:rsid w:val="007D2B28"/>
    <w:rsid w:val="007D2BCC"/>
    <w:rsid w:val="007D33F4"/>
    <w:rsid w:val="007D53F6"/>
    <w:rsid w:val="007D6440"/>
    <w:rsid w:val="007D75ED"/>
    <w:rsid w:val="007D7CCF"/>
    <w:rsid w:val="007E1CC8"/>
    <w:rsid w:val="007E2D8C"/>
    <w:rsid w:val="007E440C"/>
    <w:rsid w:val="007E5913"/>
    <w:rsid w:val="007E5B79"/>
    <w:rsid w:val="007E6FAA"/>
    <w:rsid w:val="007E7892"/>
    <w:rsid w:val="007E7CD8"/>
    <w:rsid w:val="007F1184"/>
    <w:rsid w:val="007F585C"/>
    <w:rsid w:val="007F6983"/>
    <w:rsid w:val="007F70D5"/>
    <w:rsid w:val="00800A2B"/>
    <w:rsid w:val="0080145E"/>
    <w:rsid w:val="00802C66"/>
    <w:rsid w:val="0080396C"/>
    <w:rsid w:val="008066B5"/>
    <w:rsid w:val="00806C1C"/>
    <w:rsid w:val="008075C2"/>
    <w:rsid w:val="00810CEB"/>
    <w:rsid w:val="008119A8"/>
    <w:rsid w:val="00815F35"/>
    <w:rsid w:val="00820297"/>
    <w:rsid w:val="008220CB"/>
    <w:rsid w:val="00822957"/>
    <w:rsid w:val="00822BEE"/>
    <w:rsid w:val="00823837"/>
    <w:rsid w:val="00826757"/>
    <w:rsid w:val="00826F96"/>
    <w:rsid w:val="00831446"/>
    <w:rsid w:val="0083319F"/>
    <w:rsid w:val="00833D6D"/>
    <w:rsid w:val="00835CFB"/>
    <w:rsid w:val="00836739"/>
    <w:rsid w:val="0083780C"/>
    <w:rsid w:val="00837A7F"/>
    <w:rsid w:val="0084177E"/>
    <w:rsid w:val="0084197C"/>
    <w:rsid w:val="008429B4"/>
    <w:rsid w:val="00843FB8"/>
    <w:rsid w:val="008452C7"/>
    <w:rsid w:val="00852060"/>
    <w:rsid w:val="008520CE"/>
    <w:rsid w:val="00852661"/>
    <w:rsid w:val="00853C76"/>
    <w:rsid w:val="00853F82"/>
    <w:rsid w:val="008558D0"/>
    <w:rsid w:val="00860577"/>
    <w:rsid w:val="00860A75"/>
    <w:rsid w:val="0086304A"/>
    <w:rsid w:val="00863493"/>
    <w:rsid w:val="0087063A"/>
    <w:rsid w:val="0087095C"/>
    <w:rsid w:val="00870F7D"/>
    <w:rsid w:val="00874DA5"/>
    <w:rsid w:val="00875331"/>
    <w:rsid w:val="00875CCC"/>
    <w:rsid w:val="00875D47"/>
    <w:rsid w:val="00876E91"/>
    <w:rsid w:val="008850C5"/>
    <w:rsid w:val="00885947"/>
    <w:rsid w:val="008874E4"/>
    <w:rsid w:val="00887533"/>
    <w:rsid w:val="008923B6"/>
    <w:rsid w:val="00892AC1"/>
    <w:rsid w:val="00892B44"/>
    <w:rsid w:val="008930AB"/>
    <w:rsid w:val="0089350E"/>
    <w:rsid w:val="00893A9A"/>
    <w:rsid w:val="00894271"/>
    <w:rsid w:val="008947EB"/>
    <w:rsid w:val="00896B92"/>
    <w:rsid w:val="00896FA4"/>
    <w:rsid w:val="008A02CC"/>
    <w:rsid w:val="008A75AF"/>
    <w:rsid w:val="008A7740"/>
    <w:rsid w:val="008B1109"/>
    <w:rsid w:val="008B1449"/>
    <w:rsid w:val="008B1A32"/>
    <w:rsid w:val="008B1C1E"/>
    <w:rsid w:val="008B233C"/>
    <w:rsid w:val="008B3F97"/>
    <w:rsid w:val="008B479C"/>
    <w:rsid w:val="008B5E05"/>
    <w:rsid w:val="008C038A"/>
    <w:rsid w:val="008C0A74"/>
    <w:rsid w:val="008C241F"/>
    <w:rsid w:val="008C32D2"/>
    <w:rsid w:val="008C4AF6"/>
    <w:rsid w:val="008D3295"/>
    <w:rsid w:val="008D5030"/>
    <w:rsid w:val="008D6AC1"/>
    <w:rsid w:val="008D735D"/>
    <w:rsid w:val="008E1BF3"/>
    <w:rsid w:val="008E677E"/>
    <w:rsid w:val="008E6F09"/>
    <w:rsid w:val="008F0C2D"/>
    <w:rsid w:val="008F1895"/>
    <w:rsid w:val="008F191B"/>
    <w:rsid w:val="008F20BA"/>
    <w:rsid w:val="008F3BA8"/>
    <w:rsid w:val="008F4BAF"/>
    <w:rsid w:val="008F5F45"/>
    <w:rsid w:val="008F7C2E"/>
    <w:rsid w:val="00904C94"/>
    <w:rsid w:val="009058B5"/>
    <w:rsid w:val="00905E59"/>
    <w:rsid w:val="00907281"/>
    <w:rsid w:val="00907823"/>
    <w:rsid w:val="009079E4"/>
    <w:rsid w:val="0091051F"/>
    <w:rsid w:val="00910605"/>
    <w:rsid w:val="009128CD"/>
    <w:rsid w:val="009163BE"/>
    <w:rsid w:val="00916C2D"/>
    <w:rsid w:val="00922849"/>
    <w:rsid w:val="009268BF"/>
    <w:rsid w:val="00933317"/>
    <w:rsid w:val="0093377C"/>
    <w:rsid w:val="0093397B"/>
    <w:rsid w:val="00933EA8"/>
    <w:rsid w:val="00934AD6"/>
    <w:rsid w:val="00934FA8"/>
    <w:rsid w:val="00936237"/>
    <w:rsid w:val="00937084"/>
    <w:rsid w:val="00937E80"/>
    <w:rsid w:val="009420E9"/>
    <w:rsid w:val="00942B36"/>
    <w:rsid w:val="00944889"/>
    <w:rsid w:val="00944CB8"/>
    <w:rsid w:val="00945AC0"/>
    <w:rsid w:val="00945B6B"/>
    <w:rsid w:val="009461ED"/>
    <w:rsid w:val="009462DF"/>
    <w:rsid w:val="009504D0"/>
    <w:rsid w:val="00950D0F"/>
    <w:rsid w:val="009524FC"/>
    <w:rsid w:val="009538E6"/>
    <w:rsid w:val="009539F5"/>
    <w:rsid w:val="00953BF5"/>
    <w:rsid w:val="009578AB"/>
    <w:rsid w:val="009607D5"/>
    <w:rsid w:val="0096092A"/>
    <w:rsid w:val="009611BD"/>
    <w:rsid w:val="009616D1"/>
    <w:rsid w:val="00961933"/>
    <w:rsid w:val="00961F16"/>
    <w:rsid w:val="009627E1"/>
    <w:rsid w:val="00963C8C"/>
    <w:rsid w:val="009648BB"/>
    <w:rsid w:val="00965735"/>
    <w:rsid w:val="00965FB6"/>
    <w:rsid w:val="0096657C"/>
    <w:rsid w:val="00967EBD"/>
    <w:rsid w:val="009704E4"/>
    <w:rsid w:val="00974F6F"/>
    <w:rsid w:val="00975F0B"/>
    <w:rsid w:val="009775C7"/>
    <w:rsid w:val="00977C44"/>
    <w:rsid w:val="0099010C"/>
    <w:rsid w:val="00990467"/>
    <w:rsid w:val="0099059E"/>
    <w:rsid w:val="00991065"/>
    <w:rsid w:val="009919A0"/>
    <w:rsid w:val="009930CA"/>
    <w:rsid w:val="009936D4"/>
    <w:rsid w:val="0099581C"/>
    <w:rsid w:val="00995D65"/>
    <w:rsid w:val="00997B4A"/>
    <w:rsid w:val="00997DEF"/>
    <w:rsid w:val="009A1285"/>
    <w:rsid w:val="009A22A7"/>
    <w:rsid w:val="009A465B"/>
    <w:rsid w:val="009A76A9"/>
    <w:rsid w:val="009A76E7"/>
    <w:rsid w:val="009A7B7B"/>
    <w:rsid w:val="009B044C"/>
    <w:rsid w:val="009B4CCC"/>
    <w:rsid w:val="009B62EE"/>
    <w:rsid w:val="009B773E"/>
    <w:rsid w:val="009B7B99"/>
    <w:rsid w:val="009C22BE"/>
    <w:rsid w:val="009C25EE"/>
    <w:rsid w:val="009C3995"/>
    <w:rsid w:val="009C428B"/>
    <w:rsid w:val="009C48D4"/>
    <w:rsid w:val="009C5D53"/>
    <w:rsid w:val="009C5E16"/>
    <w:rsid w:val="009C64D1"/>
    <w:rsid w:val="009C6818"/>
    <w:rsid w:val="009D0F7D"/>
    <w:rsid w:val="009D1314"/>
    <w:rsid w:val="009D35D1"/>
    <w:rsid w:val="009D4C6E"/>
    <w:rsid w:val="009D5AF8"/>
    <w:rsid w:val="009D777F"/>
    <w:rsid w:val="009E02A2"/>
    <w:rsid w:val="009E2155"/>
    <w:rsid w:val="009E231A"/>
    <w:rsid w:val="009E2F64"/>
    <w:rsid w:val="009E3EA8"/>
    <w:rsid w:val="009E42AD"/>
    <w:rsid w:val="009E43FF"/>
    <w:rsid w:val="009E46AE"/>
    <w:rsid w:val="009E71AC"/>
    <w:rsid w:val="009F0418"/>
    <w:rsid w:val="009F0719"/>
    <w:rsid w:val="009F1A57"/>
    <w:rsid w:val="009F1A58"/>
    <w:rsid w:val="00A00B3D"/>
    <w:rsid w:val="00A0217B"/>
    <w:rsid w:val="00A027D2"/>
    <w:rsid w:val="00A04EC2"/>
    <w:rsid w:val="00A0742A"/>
    <w:rsid w:val="00A07869"/>
    <w:rsid w:val="00A10A6B"/>
    <w:rsid w:val="00A10E2B"/>
    <w:rsid w:val="00A11555"/>
    <w:rsid w:val="00A16471"/>
    <w:rsid w:val="00A20BB8"/>
    <w:rsid w:val="00A213D1"/>
    <w:rsid w:val="00A30084"/>
    <w:rsid w:val="00A32172"/>
    <w:rsid w:val="00A32C98"/>
    <w:rsid w:val="00A347FE"/>
    <w:rsid w:val="00A36E87"/>
    <w:rsid w:val="00A37219"/>
    <w:rsid w:val="00A376F4"/>
    <w:rsid w:val="00A44016"/>
    <w:rsid w:val="00A465FD"/>
    <w:rsid w:val="00A47ACD"/>
    <w:rsid w:val="00A5014D"/>
    <w:rsid w:val="00A50895"/>
    <w:rsid w:val="00A51D40"/>
    <w:rsid w:val="00A5482C"/>
    <w:rsid w:val="00A5499A"/>
    <w:rsid w:val="00A562FF"/>
    <w:rsid w:val="00A576BB"/>
    <w:rsid w:val="00A57F64"/>
    <w:rsid w:val="00A60720"/>
    <w:rsid w:val="00A60FC6"/>
    <w:rsid w:val="00A65EF6"/>
    <w:rsid w:val="00A660B1"/>
    <w:rsid w:val="00A669D2"/>
    <w:rsid w:val="00A67232"/>
    <w:rsid w:val="00A673CB"/>
    <w:rsid w:val="00A675B2"/>
    <w:rsid w:val="00A67AF7"/>
    <w:rsid w:val="00A70FAA"/>
    <w:rsid w:val="00A71452"/>
    <w:rsid w:val="00A71CD9"/>
    <w:rsid w:val="00A73318"/>
    <w:rsid w:val="00A740E0"/>
    <w:rsid w:val="00A77436"/>
    <w:rsid w:val="00A8027D"/>
    <w:rsid w:val="00A80795"/>
    <w:rsid w:val="00A829A7"/>
    <w:rsid w:val="00A84AD5"/>
    <w:rsid w:val="00A84E6D"/>
    <w:rsid w:val="00A86232"/>
    <w:rsid w:val="00A87BBD"/>
    <w:rsid w:val="00A9066A"/>
    <w:rsid w:val="00A92F83"/>
    <w:rsid w:val="00A93867"/>
    <w:rsid w:val="00A93D29"/>
    <w:rsid w:val="00A9461D"/>
    <w:rsid w:val="00AA0093"/>
    <w:rsid w:val="00AA289A"/>
    <w:rsid w:val="00AA36E0"/>
    <w:rsid w:val="00AA44D4"/>
    <w:rsid w:val="00AA51E7"/>
    <w:rsid w:val="00AA5788"/>
    <w:rsid w:val="00AA5869"/>
    <w:rsid w:val="00AA5CF6"/>
    <w:rsid w:val="00AA5DC9"/>
    <w:rsid w:val="00AA6535"/>
    <w:rsid w:val="00AB1430"/>
    <w:rsid w:val="00AB24A2"/>
    <w:rsid w:val="00AB4364"/>
    <w:rsid w:val="00AB6351"/>
    <w:rsid w:val="00AC1E0F"/>
    <w:rsid w:val="00AC3004"/>
    <w:rsid w:val="00AC4B0E"/>
    <w:rsid w:val="00AC5876"/>
    <w:rsid w:val="00AC5F5F"/>
    <w:rsid w:val="00AC6344"/>
    <w:rsid w:val="00AC688A"/>
    <w:rsid w:val="00AD0906"/>
    <w:rsid w:val="00AD3C7E"/>
    <w:rsid w:val="00AD4E0A"/>
    <w:rsid w:val="00AD4F0E"/>
    <w:rsid w:val="00AD5E33"/>
    <w:rsid w:val="00AD6560"/>
    <w:rsid w:val="00AD746C"/>
    <w:rsid w:val="00AE0407"/>
    <w:rsid w:val="00AE19CE"/>
    <w:rsid w:val="00AE19DE"/>
    <w:rsid w:val="00AE1A94"/>
    <w:rsid w:val="00AE2AAB"/>
    <w:rsid w:val="00AE2E6F"/>
    <w:rsid w:val="00AE30BD"/>
    <w:rsid w:val="00AE4841"/>
    <w:rsid w:val="00AE54AD"/>
    <w:rsid w:val="00AE554A"/>
    <w:rsid w:val="00AE5B86"/>
    <w:rsid w:val="00AE7A68"/>
    <w:rsid w:val="00AF0CD5"/>
    <w:rsid w:val="00AF1005"/>
    <w:rsid w:val="00AF1199"/>
    <w:rsid w:val="00AF1560"/>
    <w:rsid w:val="00AF200D"/>
    <w:rsid w:val="00AF5DE0"/>
    <w:rsid w:val="00AF718B"/>
    <w:rsid w:val="00AF7E3E"/>
    <w:rsid w:val="00B002D8"/>
    <w:rsid w:val="00B02AF5"/>
    <w:rsid w:val="00B035D8"/>
    <w:rsid w:val="00B047E5"/>
    <w:rsid w:val="00B04C3D"/>
    <w:rsid w:val="00B05F5C"/>
    <w:rsid w:val="00B06DC7"/>
    <w:rsid w:val="00B0757A"/>
    <w:rsid w:val="00B12900"/>
    <w:rsid w:val="00B133DF"/>
    <w:rsid w:val="00B20305"/>
    <w:rsid w:val="00B20566"/>
    <w:rsid w:val="00B20D12"/>
    <w:rsid w:val="00B21664"/>
    <w:rsid w:val="00B2166D"/>
    <w:rsid w:val="00B23B7C"/>
    <w:rsid w:val="00B2604D"/>
    <w:rsid w:val="00B27514"/>
    <w:rsid w:val="00B278FD"/>
    <w:rsid w:val="00B30723"/>
    <w:rsid w:val="00B30CAF"/>
    <w:rsid w:val="00B31DA7"/>
    <w:rsid w:val="00B32779"/>
    <w:rsid w:val="00B3284F"/>
    <w:rsid w:val="00B35B06"/>
    <w:rsid w:val="00B402D8"/>
    <w:rsid w:val="00B41272"/>
    <w:rsid w:val="00B426FE"/>
    <w:rsid w:val="00B430AD"/>
    <w:rsid w:val="00B43339"/>
    <w:rsid w:val="00B447CC"/>
    <w:rsid w:val="00B4622E"/>
    <w:rsid w:val="00B505EB"/>
    <w:rsid w:val="00B51150"/>
    <w:rsid w:val="00B521C1"/>
    <w:rsid w:val="00B531BE"/>
    <w:rsid w:val="00B54A36"/>
    <w:rsid w:val="00B550A2"/>
    <w:rsid w:val="00B5521C"/>
    <w:rsid w:val="00B55789"/>
    <w:rsid w:val="00B559AA"/>
    <w:rsid w:val="00B56B37"/>
    <w:rsid w:val="00B57E97"/>
    <w:rsid w:val="00B606F4"/>
    <w:rsid w:val="00B60EBD"/>
    <w:rsid w:val="00B61063"/>
    <w:rsid w:val="00B618E2"/>
    <w:rsid w:val="00B62B13"/>
    <w:rsid w:val="00B63E3C"/>
    <w:rsid w:val="00B65B40"/>
    <w:rsid w:val="00B66109"/>
    <w:rsid w:val="00B6655C"/>
    <w:rsid w:val="00B6658A"/>
    <w:rsid w:val="00B708B2"/>
    <w:rsid w:val="00B719D4"/>
    <w:rsid w:val="00B7444A"/>
    <w:rsid w:val="00B74B3B"/>
    <w:rsid w:val="00B77043"/>
    <w:rsid w:val="00B801ED"/>
    <w:rsid w:val="00B810A1"/>
    <w:rsid w:val="00B8266F"/>
    <w:rsid w:val="00B83B29"/>
    <w:rsid w:val="00B84030"/>
    <w:rsid w:val="00B845BA"/>
    <w:rsid w:val="00B86D06"/>
    <w:rsid w:val="00B86EB3"/>
    <w:rsid w:val="00B87475"/>
    <w:rsid w:val="00B8795E"/>
    <w:rsid w:val="00B904A6"/>
    <w:rsid w:val="00B90D88"/>
    <w:rsid w:val="00B938CF"/>
    <w:rsid w:val="00B93E40"/>
    <w:rsid w:val="00B94268"/>
    <w:rsid w:val="00B9589C"/>
    <w:rsid w:val="00BA02F9"/>
    <w:rsid w:val="00BA1FD7"/>
    <w:rsid w:val="00BA2574"/>
    <w:rsid w:val="00BA2E89"/>
    <w:rsid w:val="00BA4BDC"/>
    <w:rsid w:val="00BA4E3A"/>
    <w:rsid w:val="00BA5189"/>
    <w:rsid w:val="00BA7DAF"/>
    <w:rsid w:val="00BB113D"/>
    <w:rsid w:val="00BB34E2"/>
    <w:rsid w:val="00BB36EA"/>
    <w:rsid w:val="00BB4C62"/>
    <w:rsid w:val="00BB50D7"/>
    <w:rsid w:val="00BB59A3"/>
    <w:rsid w:val="00BC01E1"/>
    <w:rsid w:val="00BC0435"/>
    <w:rsid w:val="00BC16E7"/>
    <w:rsid w:val="00BC1EA3"/>
    <w:rsid w:val="00BC37E5"/>
    <w:rsid w:val="00BC65CA"/>
    <w:rsid w:val="00BC6EB6"/>
    <w:rsid w:val="00BC770A"/>
    <w:rsid w:val="00BC7C47"/>
    <w:rsid w:val="00BD426C"/>
    <w:rsid w:val="00BD4A52"/>
    <w:rsid w:val="00BD5F51"/>
    <w:rsid w:val="00BD7A10"/>
    <w:rsid w:val="00BD7BC8"/>
    <w:rsid w:val="00BE2663"/>
    <w:rsid w:val="00BE2F0E"/>
    <w:rsid w:val="00BE3198"/>
    <w:rsid w:val="00BE44E2"/>
    <w:rsid w:val="00BE5C0C"/>
    <w:rsid w:val="00BE6000"/>
    <w:rsid w:val="00BE6B68"/>
    <w:rsid w:val="00BF28C2"/>
    <w:rsid w:val="00BF2DD8"/>
    <w:rsid w:val="00BF4AC7"/>
    <w:rsid w:val="00BF4C5C"/>
    <w:rsid w:val="00BF690E"/>
    <w:rsid w:val="00C01345"/>
    <w:rsid w:val="00C02247"/>
    <w:rsid w:val="00C027EA"/>
    <w:rsid w:val="00C03652"/>
    <w:rsid w:val="00C053D5"/>
    <w:rsid w:val="00C065A6"/>
    <w:rsid w:val="00C06E62"/>
    <w:rsid w:val="00C07ACD"/>
    <w:rsid w:val="00C10E0A"/>
    <w:rsid w:val="00C11A22"/>
    <w:rsid w:val="00C12004"/>
    <w:rsid w:val="00C14CA8"/>
    <w:rsid w:val="00C15227"/>
    <w:rsid w:val="00C2296C"/>
    <w:rsid w:val="00C23C41"/>
    <w:rsid w:val="00C23D9A"/>
    <w:rsid w:val="00C25E1D"/>
    <w:rsid w:val="00C26C27"/>
    <w:rsid w:val="00C33410"/>
    <w:rsid w:val="00C356EF"/>
    <w:rsid w:val="00C35A06"/>
    <w:rsid w:val="00C36842"/>
    <w:rsid w:val="00C37003"/>
    <w:rsid w:val="00C37C79"/>
    <w:rsid w:val="00C42317"/>
    <w:rsid w:val="00C44ECE"/>
    <w:rsid w:val="00C51367"/>
    <w:rsid w:val="00C51E45"/>
    <w:rsid w:val="00C53C87"/>
    <w:rsid w:val="00C54125"/>
    <w:rsid w:val="00C55B5B"/>
    <w:rsid w:val="00C60808"/>
    <w:rsid w:val="00C62757"/>
    <w:rsid w:val="00C63294"/>
    <w:rsid w:val="00C63747"/>
    <w:rsid w:val="00C64C21"/>
    <w:rsid w:val="00C66D2A"/>
    <w:rsid w:val="00C708DE"/>
    <w:rsid w:val="00C71BB6"/>
    <w:rsid w:val="00C76CEB"/>
    <w:rsid w:val="00C77DC6"/>
    <w:rsid w:val="00C801DA"/>
    <w:rsid w:val="00C8109F"/>
    <w:rsid w:val="00C81BB0"/>
    <w:rsid w:val="00C81DAA"/>
    <w:rsid w:val="00C81F2C"/>
    <w:rsid w:val="00C82C9A"/>
    <w:rsid w:val="00C84B0B"/>
    <w:rsid w:val="00C850F2"/>
    <w:rsid w:val="00C85943"/>
    <w:rsid w:val="00C85DB9"/>
    <w:rsid w:val="00C8672E"/>
    <w:rsid w:val="00C86C83"/>
    <w:rsid w:val="00C926F0"/>
    <w:rsid w:val="00C92979"/>
    <w:rsid w:val="00C9475B"/>
    <w:rsid w:val="00C94C01"/>
    <w:rsid w:val="00C9656D"/>
    <w:rsid w:val="00C96FB7"/>
    <w:rsid w:val="00CA17D9"/>
    <w:rsid w:val="00CA1BE6"/>
    <w:rsid w:val="00CA1CE3"/>
    <w:rsid w:val="00CA1E61"/>
    <w:rsid w:val="00CA2EFB"/>
    <w:rsid w:val="00CA3A7D"/>
    <w:rsid w:val="00CA447B"/>
    <w:rsid w:val="00CA4AFC"/>
    <w:rsid w:val="00CA6232"/>
    <w:rsid w:val="00CA7700"/>
    <w:rsid w:val="00CB09A4"/>
    <w:rsid w:val="00CB22D9"/>
    <w:rsid w:val="00CB32E0"/>
    <w:rsid w:val="00CB7DDC"/>
    <w:rsid w:val="00CC16BD"/>
    <w:rsid w:val="00CC250B"/>
    <w:rsid w:val="00CC2AC1"/>
    <w:rsid w:val="00CC34D1"/>
    <w:rsid w:val="00CC4916"/>
    <w:rsid w:val="00CC67A6"/>
    <w:rsid w:val="00CC7C99"/>
    <w:rsid w:val="00CD0AD3"/>
    <w:rsid w:val="00CD1274"/>
    <w:rsid w:val="00CD1A46"/>
    <w:rsid w:val="00CD2223"/>
    <w:rsid w:val="00CD2445"/>
    <w:rsid w:val="00CD26E8"/>
    <w:rsid w:val="00CD2CE8"/>
    <w:rsid w:val="00CD49DE"/>
    <w:rsid w:val="00CD5F32"/>
    <w:rsid w:val="00CD6F17"/>
    <w:rsid w:val="00CE156D"/>
    <w:rsid w:val="00CE15BD"/>
    <w:rsid w:val="00CE4227"/>
    <w:rsid w:val="00CE6455"/>
    <w:rsid w:val="00CE67AD"/>
    <w:rsid w:val="00CE721B"/>
    <w:rsid w:val="00CF41C3"/>
    <w:rsid w:val="00CF611C"/>
    <w:rsid w:val="00D008BF"/>
    <w:rsid w:val="00D00A2D"/>
    <w:rsid w:val="00D011B9"/>
    <w:rsid w:val="00D01853"/>
    <w:rsid w:val="00D0780B"/>
    <w:rsid w:val="00D10876"/>
    <w:rsid w:val="00D10AE1"/>
    <w:rsid w:val="00D13920"/>
    <w:rsid w:val="00D13D21"/>
    <w:rsid w:val="00D14161"/>
    <w:rsid w:val="00D146B9"/>
    <w:rsid w:val="00D219EC"/>
    <w:rsid w:val="00D22D9E"/>
    <w:rsid w:val="00D246ED"/>
    <w:rsid w:val="00D24DB1"/>
    <w:rsid w:val="00D2564A"/>
    <w:rsid w:val="00D25968"/>
    <w:rsid w:val="00D2775E"/>
    <w:rsid w:val="00D30DDF"/>
    <w:rsid w:val="00D3328F"/>
    <w:rsid w:val="00D332A3"/>
    <w:rsid w:val="00D3362B"/>
    <w:rsid w:val="00D350F2"/>
    <w:rsid w:val="00D35DAF"/>
    <w:rsid w:val="00D37718"/>
    <w:rsid w:val="00D4018C"/>
    <w:rsid w:val="00D40F22"/>
    <w:rsid w:val="00D41481"/>
    <w:rsid w:val="00D43A22"/>
    <w:rsid w:val="00D43B5F"/>
    <w:rsid w:val="00D451A0"/>
    <w:rsid w:val="00D4653F"/>
    <w:rsid w:val="00D469B6"/>
    <w:rsid w:val="00D46D0C"/>
    <w:rsid w:val="00D5653F"/>
    <w:rsid w:val="00D604E6"/>
    <w:rsid w:val="00D60D23"/>
    <w:rsid w:val="00D6353B"/>
    <w:rsid w:val="00D67393"/>
    <w:rsid w:val="00D67791"/>
    <w:rsid w:val="00D67929"/>
    <w:rsid w:val="00D67A4C"/>
    <w:rsid w:val="00D7039F"/>
    <w:rsid w:val="00D718AE"/>
    <w:rsid w:val="00D72D43"/>
    <w:rsid w:val="00D75790"/>
    <w:rsid w:val="00D75C1B"/>
    <w:rsid w:val="00D76B6E"/>
    <w:rsid w:val="00D76FFB"/>
    <w:rsid w:val="00D776DE"/>
    <w:rsid w:val="00D80254"/>
    <w:rsid w:val="00D806B0"/>
    <w:rsid w:val="00D80D9F"/>
    <w:rsid w:val="00D81BD2"/>
    <w:rsid w:val="00D81EF4"/>
    <w:rsid w:val="00D83D1D"/>
    <w:rsid w:val="00D84196"/>
    <w:rsid w:val="00D85632"/>
    <w:rsid w:val="00D87E1A"/>
    <w:rsid w:val="00D904DB"/>
    <w:rsid w:val="00D916F2"/>
    <w:rsid w:val="00D923DD"/>
    <w:rsid w:val="00D96FBD"/>
    <w:rsid w:val="00DA1738"/>
    <w:rsid w:val="00DA23B3"/>
    <w:rsid w:val="00DA458C"/>
    <w:rsid w:val="00DB155B"/>
    <w:rsid w:val="00DB2982"/>
    <w:rsid w:val="00DB48A9"/>
    <w:rsid w:val="00DB491C"/>
    <w:rsid w:val="00DB599C"/>
    <w:rsid w:val="00DB68E3"/>
    <w:rsid w:val="00DB7428"/>
    <w:rsid w:val="00DC1628"/>
    <w:rsid w:val="00DC193F"/>
    <w:rsid w:val="00DC2D8F"/>
    <w:rsid w:val="00DC362F"/>
    <w:rsid w:val="00DC4DD7"/>
    <w:rsid w:val="00DC5F5C"/>
    <w:rsid w:val="00DC6BAC"/>
    <w:rsid w:val="00DC6D51"/>
    <w:rsid w:val="00DC7D43"/>
    <w:rsid w:val="00DD0E46"/>
    <w:rsid w:val="00DD2111"/>
    <w:rsid w:val="00DD2400"/>
    <w:rsid w:val="00DD26F3"/>
    <w:rsid w:val="00DD5AB5"/>
    <w:rsid w:val="00DD5B18"/>
    <w:rsid w:val="00DD5C06"/>
    <w:rsid w:val="00DD649A"/>
    <w:rsid w:val="00DD6C7D"/>
    <w:rsid w:val="00DD7BDA"/>
    <w:rsid w:val="00DE20D4"/>
    <w:rsid w:val="00DE21B0"/>
    <w:rsid w:val="00DE23DB"/>
    <w:rsid w:val="00DE2C71"/>
    <w:rsid w:val="00DE38D8"/>
    <w:rsid w:val="00DE3E43"/>
    <w:rsid w:val="00DE4425"/>
    <w:rsid w:val="00DE660E"/>
    <w:rsid w:val="00DF0CF7"/>
    <w:rsid w:val="00DF24A3"/>
    <w:rsid w:val="00DF3450"/>
    <w:rsid w:val="00DF786F"/>
    <w:rsid w:val="00E00268"/>
    <w:rsid w:val="00E01C6C"/>
    <w:rsid w:val="00E02C17"/>
    <w:rsid w:val="00E03010"/>
    <w:rsid w:val="00E046BC"/>
    <w:rsid w:val="00E06B95"/>
    <w:rsid w:val="00E06D09"/>
    <w:rsid w:val="00E10D41"/>
    <w:rsid w:val="00E123CB"/>
    <w:rsid w:val="00E14B9D"/>
    <w:rsid w:val="00E14D9B"/>
    <w:rsid w:val="00E14FA9"/>
    <w:rsid w:val="00E16228"/>
    <w:rsid w:val="00E17734"/>
    <w:rsid w:val="00E2068F"/>
    <w:rsid w:val="00E21543"/>
    <w:rsid w:val="00E236D0"/>
    <w:rsid w:val="00E24C03"/>
    <w:rsid w:val="00E2641A"/>
    <w:rsid w:val="00E30EA7"/>
    <w:rsid w:val="00E32299"/>
    <w:rsid w:val="00E363A3"/>
    <w:rsid w:val="00E365F8"/>
    <w:rsid w:val="00E3695B"/>
    <w:rsid w:val="00E42B5C"/>
    <w:rsid w:val="00E433A7"/>
    <w:rsid w:val="00E446C8"/>
    <w:rsid w:val="00E45A10"/>
    <w:rsid w:val="00E47874"/>
    <w:rsid w:val="00E47C4A"/>
    <w:rsid w:val="00E50486"/>
    <w:rsid w:val="00E50DE3"/>
    <w:rsid w:val="00E50FDF"/>
    <w:rsid w:val="00E52313"/>
    <w:rsid w:val="00E5292D"/>
    <w:rsid w:val="00E538FE"/>
    <w:rsid w:val="00E55501"/>
    <w:rsid w:val="00E56EC1"/>
    <w:rsid w:val="00E618FE"/>
    <w:rsid w:val="00E62419"/>
    <w:rsid w:val="00E62CCC"/>
    <w:rsid w:val="00E66EA7"/>
    <w:rsid w:val="00E679C8"/>
    <w:rsid w:val="00E7066B"/>
    <w:rsid w:val="00E706FA"/>
    <w:rsid w:val="00E719E9"/>
    <w:rsid w:val="00E71DAC"/>
    <w:rsid w:val="00E72762"/>
    <w:rsid w:val="00E72A75"/>
    <w:rsid w:val="00E73489"/>
    <w:rsid w:val="00E75C08"/>
    <w:rsid w:val="00E765F2"/>
    <w:rsid w:val="00E7767D"/>
    <w:rsid w:val="00E77988"/>
    <w:rsid w:val="00E81A91"/>
    <w:rsid w:val="00E83B07"/>
    <w:rsid w:val="00E85886"/>
    <w:rsid w:val="00E86C02"/>
    <w:rsid w:val="00E903CD"/>
    <w:rsid w:val="00E9199D"/>
    <w:rsid w:val="00E92901"/>
    <w:rsid w:val="00E93064"/>
    <w:rsid w:val="00E93590"/>
    <w:rsid w:val="00E944CE"/>
    <w:rsid w:val="00E95812"/>
    <w:rsid w:val="00E95948"/>
    <w:rsid w:val="00E95E41"/>
    <w:rsid w:val="00E96576"/>
    <w:rsid w:val="00E96ED5"/>
    <w:rsid w:val="00E97740"/>
    <w:rsid w:val="00EA1F0E"/>
    <w:rsid w:val="00EA6368"/>
    <w:rsid w:val="00EA63ED"/>
    <w:rsid w:val="00EA6B6A"/>
    <w:rsid w:val="00EB0F13"/>
    <w:rsid w:val="00EB7F10"/>
    <w:rsid w:val="00EC0DF1"/>
    <w:rsid w:val="00EC2490"/>
    <w:rsid w:val="00EC5287"/>
    <w:rsid w:val="00EC79AD"/>
    <w:rsid w:val="00ED125C"/>
    <w:rsid w:val="00ED1EF9"/>
    <w:rsid w:val="00ED34F2"/>
    <w:rsid w:val="00ED3547"/>
    <w:rsid w:val="00ED3E13"/>
    <w:rsid w:val="00ED4D6D"/>
    <w:rsid w:val="00EE17A0"/>
    <w:rsid w:val="00EE293B"/>
    <w:rsid w:val="00EE36AE"/>
    <w:rsid w:val="00EE37AB"/>
    <w:rsid w:val="00EE42D9"/>
    <w:rsid w:val="00EE6511"/>
    <w:rsid w:val="00EE67B3"/>
    <w:rsid w:val="00EF0B47"/>
    <w:rsid w:val="00EF1B95"/>
    <w:rsid w:val="00EF35F9"/>
    <w:rsid w:val="00EF39E6"/>
    <w:rsid w:val="00EF4B4C"/>
    <w:rsid w:val="00EF61D0"/>
    <w:rsid w:val="00EF7BD0"/>
    <w:rsid w:val="00F006C2"/>
    <w:rsid w:val="00F00CFD"/>
    <w:rsid w:val="00F01BB5"/>
    <w:rsid w:val="00F02DF7"/>
    <w:rsid w:val="00F02E0C"/>
    <w:rsid w:val="00F04DBA"/>
    <w:rsid w:val="00F0563E"/>
    <w:rsid w:val="00F11D5B"/>
    <w:rsid w:val="00F1637E"/>
    <w:rsid w:val="00F2059E"/>
    <w:rsid w:val="00F218EC"/>
    <w:rsid w:val="00F21E16"/>
    <w:rsid w:val="00F23268"/>
    <w:rsid w:val="00F2558E"/>
    <w:rsid w:val="00F25E39"/>
    <w:rsid w:val="00F260BF"/>
    <w:rsid w:val="00F27E63"/>
    <w:rsid w:val="00F313FD"/>
    <w:rsid w:val="00F33435"/>
    <w:rsid w:val="00F33E5D"/>
    <w:rsid w:val="00F3580E"/>
    <w:rsid w:val="00F35C98"/>
    <w:rsid w:val="00F35D37"/>
    <w:rsid w:val="00F361AF"/>
    <w:rsid w:val="00F369D1"/>
    <w:rsid w:val="00F41587"/>
    <w:rsid w:val="00F415CA"/>
    <w:rsid w:val="00F4168C"/>
    <w:rsid w:val="00F41826"/>
    <w:rsid w:val="00F418B9"/>
    <w:rsid w:val="00F42DF1"/>
    <w:rsid w:val="00F50358"/>
    <w:rsid w:val="00F50AA9"/>
    <w:rsid w:val="00F51B72"/>
    <w:rsid w:val="00F5287D"/>
    <w:rsid w:val="00F570DC"/>
    <w:rsid w:val="00F57190"/>
    <w:rsid w:val="00F571CC"/>
    <w:rsid w:val="00F60924"/>
    <w:rsid w:val="00F60BA5"/>
    <w:rsid w:val="00F60F56"/>
    <w:rsid w:val="00F61FCA"/>
    <w:rsid w:val="00F630CE"/>
    <w:rsid w:val="00F63140"/>
    <w:rsid w:val="00F66487"/>
    <w:rsid w:val="00F66DBB"/>
    <w:rsid w:val="00F732B0"/>
    <w:rsid w:val="00F74E3E"/>
    <w:rsid w:val="00F76BAF"/>
    <w:rsid w:val="00F7743A"/>
    <w:rsid w:val="00F81163"/>
    <w:rsid w:val="00F814BE"/>
    <w:rsid w:val="00F81842"/>
    <w:rsid w:val="00F8310E"/>
    <w:rsid w:val="00F8421B"/>
    <w:rsid w:val="00F877AD"/>
    <w:rsid w:val="00F93048"/>
    <w:rsid w:val="00F94D4D"/>
    <w:rsid w:val="00F9595A"/>
    <w:rsid w:val="00FA2B3F"/>
    <w:rsid w:val="00FA2E16"/>
    <w:rsid w:val="00FA4623"/>
    <w:rsid w:val="00FA4B62"/>
    <w:rsid w:val="00FA4E11"/>
    <w:rsid w:val="00FA5B87"/>
    <w:rsid w:val="00FA5D23"/>
    <w:rsid w:val="00FA654E"/>
    <w:rsid w:val="00FA66A9"/>
    <w:rsid w:val="00FA79F7"/>
    <w:rsid w:val="00FB0716"/>
    <w:rsid w:val="00FB0895"/>
    <w:rsid w:val="00FB1744"/>
    <w:rsid w:val="00FB1A11"/>
    <w:rsid w:val="00FB2414"/>
    <w:rsid w:val="00FB33A7"/>
    <w:rsid w:val="00FB466E"/>
    <w:rsid w:val="00FB4FA0"/>
    <w:rsid w:val="00FB71E5"/>
    <w:rsid w:val="00FB7B37"/>
    <w:rsid w:val="00FC252D"/>
    <w:rsid w:val="00FC3EF6"/>
    <w:rsid w:val="00FC5E47"/>
    <w:rsid w:val="00FC73E0"/>
    <w:rsid w:val="00FD1521"/>
    <w:rsid w:val="00FD2FDF"/>
    <w:rsid w:val="00FD5DA3"/>
    <w:rsid w:val="00FD7B0A"/>
    <w:rsid w:val="00FD7EBB"/>
    <w:rsid w:val="00FE1367"/>
    <w:rsid w:val="00FE1DC0"/>
    <w:rsid w:val="00FE2448"/>
    <w:rsid w:val="00FE366C"/>
    <w:rsid w:val="00FE3F74"/>
    <w:rsid w:val="00FE4A2D"/>
    <w:rsid w:val="00FE5706"/>
    <w:rsid w:val="00FE5D47"/>
    <w:rsid w:val="00FF0EEC"/>
    <w:rsid w:val="00FF18E0"/>
    <w:rsid w:val="00FF19B9"/>
    <w:rsid w:val="00FF280C"/>
    <w:rsid w:val="00FF5931"/>
    <w:rsid w:val="00FF5E98"/>
    <w:rsid w:val="00FF7759"/>
    <w:rsid w:val="00FF7CF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48833">
      <o:colormru v:ext="edit" colors="#ff6"/>
    </o:shapedefaults>
    <o:shapelayout v:ext="edit">
      <o:idmap v:ext="edit" data="1"/>
    </o:shapelayout>
  </w:shapeDefaults>
  <w:decimalSymbol w:val="."/>
  <w:listSeparator w:val=","/>
  <w14:docId w14:val="24F0D0DC"/>
  <w15:docId w15:val="{2687D44C-8E75-4264-A58C-8D2FB2D88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unhideWhenUsed="1" w:qFormat="1"/>
    <w:lsdException w:name="heading 5" w:uiPriority="0" w:unhideWhenUsed="1" w:qFormat="1"/>
    <w:lsdException w:name="heading 6" w:uiPriority="9" w:unhideWhenUsed="1" w:qFormat="1"/>
    <w:lsdException w:name="heading 7" w:uiPriority="9" w:unhideWhenUsed="1" w:qFormat="1"/>
    <w:lsdException w:name="heading 8"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97F8D"/>
    <w:pPr>
      <w:spacing w:before="160" w:line="260" w:lineRule="exact"/>
    </w:pPr>
    <w:rPr>
      <w:rFonts w:ascii="Trebuchet MS" w:hAnsi="Trebuchet MS"/>
      <w:sz w:val="19"/>
      <w:lang w:eastAsia="en-US"/>
    </w:rPr>
  </w:style>
  <w:style w:type="paragraph" w:styleId="Heading1">
    <w:name w:val="heading 1"/>
    <w:next w:val="Text"/>
    <w:link w:val="Heading1Char"/>
    <w:qFormat/>
    <w:rsid w:val="009775C7"/>
    <w:pPr>
      <w:keepNext/>
      <w:spacing w:after="360"/>
      <w:outlineLvl w:val="0"/>
    </w:pPr>
    <w:rPr>
      <w:rFonts w:ascii="Tahoma" w:hAnsi="Tahoma" w:cs="Tahoma"/>
      <w:color w:val="000000"/>
      <w:kern w:val="28"/>
      <w:sz w:val="56"/>
      <w:szCs w:val="56"/>
      <w:lang w:eastAsia="en-US"/>
    </w:rPr>
  </w:style>
  <w:style w:type="paragraph" w:styleId="Heading2">
    <w:name w:val="heading 2"/>
    <w:next w:val="Text"/>
    <w:link w:val="Heading2Char"/>
    <w:qFormat/>
    <w:rsid w:val="009775C7"/>
    <w:pPr>
      <w:keepNext/>
      <w:spacing w:before="360"/>
      <w:ind w:right="-369"/>
      <w:outlineLvl w:val="1"/>
    </w:pPr>
    <w:rPr>
      <w:rFonts w:ascii="Tahoma" w:hAnsi="Tahoma" w:cs="Tahoma"/>
      <w:sz w:val="28"/>
      <w:lang w:eastAsia="en-US"/>
    </w:rPr>
  </w:style>
  <w:style w:type="paragraph" w:styleId="Heading3">
    <w:name w:val="heading 3"/>
    <w:next w:val="Text"/>
    <w:link w:val="Heading3Char"/>
    <w:uiPriority w:val="99"/>
    <w:qFormat/>
    <w:rsid w:val="00800A2B"/>
    <w:pPr>
      <w:spacing w:before="280" w:line="320" w:lineRule="exact"/>
      <w:outlineLvl w:val="2"/>
    </w:pPr>
    <w:rPr>
      <w:rFonts w:ascii="Tahoma" w:hAnsi="Tahoma" w:cs="Tahoma"/>
      <w:color w:val="000000"/>
      <w:sz w:val="24"/>
      <w:lang w:eastAsia="en-US"/>
    </w:rPr>
  </w:style>
  <w:style w:type="paragraph" w:styleId="Heading4">
    <w:name w:val="heading 4"/>
    <w:next w:val="Text"/>
    <w:link w:val="Heading4Char1"/>
    <w:qFormat/>
    <w:rsid w:val="007037A4"/>
    <w:pPr>
      <w:spacing w:before="240"/>
      <w:outlineLvl w:val="3"/>
    </w:pPr>
    <w:rPr>
      <w:rFonts w:ascii="Tahoma" w:hAnsi="Tahoma"/>
      <w:i/>
      <w:sz w:val="24"/>
      <w:lang w:eastAsia="en-US"/>
    </w:rPr>
  </w:style>
  <w:style w:type="paragraph" w:styleId="Heading5">
    <w:name w:val="heading 5"/>
    <w:basedOn w:val="Normal"/>
    <w:next w:val="Normal"/>
    <w:link w:val="Heading5Char1"/>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qFormat/>
    <w:rsid w:val="002F0A3C"/>
    <w:pPr>
      <w:spacing w:before="240" w:after="60" w:line="240" w:lineRule="auto"/>
      <w:outlineLvl w:val="8"/>
    </w:pPr>
    <w:rPr>
      <w:rFonts w:ascii="Arial"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48643A"/>
    <w:pPr>
      <w:spacing w:before="160" w:line="300" w:lineRule="exact"/>
      <w:ind w:right="-1"/>
    </w:pPr>
    <w:rPr>
      <w:rFonts w:ascii="Trebuchet MS" w:hAnsi="Trebuchet MS"/>
      <w:sz w:val="19"/>
      <w:lang w:eastAsia="en-US"/>
    </w:rPr>
  </w:style>
  <w:style w:type="character" w:customStyle="1" w:styleId="TextChar">
    <w:name w:val="Text Char"/>
    <w:basedOn w:val="DefaultParagraphFont"/>
    <w:link w:val="Text"/>
    <w:rsid w:val="0048643A"/>
    <w:rPr>
      <w:rFonts w:ascii="Trebuchet MS" w:hAnsi="Trebuchet MS"/>
      <w:sz w:val="19"/>
      <w:lang w:val="en-AU" w:eastAsia="en-US" w:bidi="ar-SA"/>
    </w:rPr>
  </w:style>
  <w:style w:type="character" w:styleId="PageNumber">
    <w:name w:val="page number"/>
    <w:basedOn w:val="DefaultParagraphFont"/>
    <w:rsid w:val="007037A4"/>
    <w:rPr>
      <w:rFonts w:ascii="Tahoma" w:hAnsi="Tahoma"/>
      <w:sz w:val="18"/>
    </w:rPr>
  </w:style>
  <w:style w:type="paragraph" w:styleId="Footer">
    <w:name w:val="footer"/>
    <w:aliases w:val="Char"/>
    <w:basedOn w:val="Normal"/>
    <w:link w:val="FooterChar1"/>
    <w:uiPriority w:val="99"/>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eastAsia="en-US"/>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eastAsia="en-US"/>
    </w:rPr>
  </w:style>
  <w:style w:type="paragraph" w:customStyle="1" w:styleId="Tabletext">
    <w:name w:val="Table text"/>
    <w:next w:val="Text"/>
    <w:rsid w:val="00A10A6B"/>
    <w:pPr>
      <w:spacing w:before="40" w:after="40"/>
    </w:pPr>
    <w:rPr>
      <w:rFonts w:ascii="Arial" w:hAnsi="Arial"/>
      <w:sz w:val="16"/>
      <w:lang w:eastAsia="en-US"/>
    </w:rPr>
  </w:style>
  <w:style w:type="paragraph" w:customStyle="1" w:styleId="Tablehead1">
    <w:name w:val="Tablehead1"/>
    <w:rsid w:val="005C2FCF"/>
    <w:pPr>
      <w:spacing w:before="80" w:after="80"/>
    </w:pPr>
    <w:rPr>
      <w:rFonts w:ascii="Arial" w:hAnsi="Arial"/>
      <w:b/>
      <w:sz w:val="17"/>
      <w:lang w:eastAsia="en-US"/>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eastAsia="en-US"/>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eastAsia="en-US"/>
    </w:rPr>
  </w:style>
  <w:style w:type="paragraph" w:customStyle="1" w:styleId="Dotpoint2">
    <w:name w:val="Dotpoint2"/>
    <w:basedOn w:val="Dotpoint1"/>
    <w:link w:val="Heading5Char"/>
    <w:rsid w:val="005C277E"/>
    <w:pPr>
      <w:numPr>
        <w:numId w:val="2"/>
      </w:numPr>
      <w:tabs>
        <w:tab w:val="clear" w:pos="284"/>
        <w:tab w:val="left" w:pos="567"/>
      </w:tabs>
    </w:pPr>
  </w:style>
  <w:style w:type="paragraph" w:customStyle="1" w:styleId="NumberedListContinuing">
    <w:name w:val="NumberedListContinuing"/>
    <w:rsid w:val="00520315"/>
    <w:pPr>
      <w:numPr>
        <w:numId w:val="14"/>
      </w:numPr>
      <w:spacing w:before="120" w:line="300" w:lineRule="exact"/>
    </w:pPr>
    <w:rPr>
      <w:rFonts w:ascii="Trebuchet MS" w:hAnsi="Trebuchet MS"/>
      <w:sz w:val="19"/>
    </w:rPr>
  </w:style>
  <w:style w:type="paragraph" w:customStyle="1" w:styleId="Source">
    <w:name w:val="Source"/>
    <w:rsid w:val="00AC688A"/>
    <w:pPr>
      <w:spacing w:before="40"/>
      <w:ind w:left="567" w:hanging="567"/>
    </w:pPr>
    <w:rPr>
      <w:rFonts w:ascii="Arial" w:hAnsi="Arial"/>
      <w:sz w:val="15"/>
      <w:lang w:eastAsia="en-US"/>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eastAsia="en-US"/>
    </w:rPr>
  </w:style>
  <w:style w:type="paragraph" w:styleId="TOC3">
    <w:name w:val="toc 3"/>
    <w:basedOn w:val="TOC2"/>
    <w:next w:val="Normal"/>
    <w:autoRedefine/>
    <w:uiPriority w:val="39"/>
    <w:unhideWhenUsed/>
    <w:rsid w:val="00BA4E3A"/>
    <w:pPr>
      <w:spacing w:before="120" w:after="0" w:line="240" w:lineRule="auto"/>
      <w:ind w:left="442"/>
    </w:pPr>
  </w:style>
  <w:style w:type="paragraph" w:styleId="TOC4">
    <w:name w:val="toc 4"/>
    <w:basedOn w:val="TOC3"/>
    <w:next w:val="Normal"/>
    <w:autoRedefine/>
    <w:uiPriority w:val="39"/>
    <w:unhideWhenUsed/>
    <w:rsid w:val="00BA4E3A"/>
    <w:pPr>
      <w:spacing w:before="40" w:after="40" w:line="300" w:lineRule="exact"/>
      <w:ind w:left="658"/>
    </w:pPr>
  </w:style>
  <w:style w:type="paragraph" w:styleId="BalloonText">
    <w:name w:val="Balloon Text"/>
    <w:aliases w:val="Heading 4 Char"/>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aliases w:val="Heading 4 Char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uiPriority w:val="99"/>
    <w:rsid w:val="00800A2B"/>
    <w:rPr>
      <w:rFonts w:ascii="Tahoma" w:hAnsi="Tahoma" w:cs="Tahoma"/>
      <w:color w:val="000000"/>
      <w:sz w:val="24"/>
      <w:lang w:val="en-AU" w:eastAsia="en-US" w:bidi="ar-SA"/>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34"/>
    <w:qFormat/>
    <w:rsid w:val="007037A4"/>
    <w:pPr>
      <w:ind w:left="720"/>
      <w:contextualSpacing/>
    </w:pPr>
  </w:style>
  <w:style w:type="paragraph" w:styleId="BodyText">
    <w:name w:val="Body Text"/>
    <w:aliases w:val="FrontPage"/>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aliases w:val="FrontPage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eastAsia="en-US"/>
    </w:rPr>
  </w:style>
  <w:style w:type="paragraph" w:customStyle="1" w:styleId="Contents">
    <w:name w:val="Contents"/>
    <w:qFormat/>
    <w:rsid w:val="00F93048"/>
    <w:pPr>
      <w:spacing w:after="360"/>
    </w:pPr>
    <w:rPr>
      <w:rFonts w:ascii="Tahoma" w:hAnsi="Tahoma" w:cs="Tahoma"/>
      <w:color w:val="000000"/>
      <w:kern w:val="28"/>
      <w:sz w:val="56"/>
      <w:szCs w:val="56"/>
      <w:lang w:eastAsia="en-US"/>
    </w:rPr>
  </w:style>
  <w:style w:type="paragraph" w:customStyle="1" w:styleId="Abouttheresearchpubtitle">
    <w:name w:val="About the research pub title"/>
    <w:qFormat/>
    <w:rsid w:val="00F93048"/>
    <w:pPr>
      <w:spacing w:before="360"/>
    </w:pPr>
    <w:rPr>
      <w:rFonts w:ascii="Tahoma" w:hAnsi="Tahoma" w:cs="Tahoma"/>
      <w:i/>
      <w:sz w:val="28"/>
      <w:lang w:eastAsia="en-US"/>
    </w:rPr>
  </w:style>
  <w:style w:type="paragraph" w:customStyle="1" w:styleId="Abouttheresearch">
    <w:name w:val="About the research"/>
    <w:uiPriority w:val="1"/>
    <w:qFormat/>
    <w:rsid w:val="0049453B"/>
    <w:rPr>
      <w:rFonts w:ascii="Tahoma" w:hAnsi="Tahoma" w:cs="Tahoma"/>
      <w:color w:val="000000"/>
      <w:kern w:val="28"/>
      <w:sz w:val="56"/>
      <w:szCs w:val="56"/>
      <w:lang w:eastAsia="en-US"/>
    </w:rPr>
  </w:style>
  <w:style w:type="paragraph" w:customStyle="1" w:styleId="Keymessages">
    <w:name w:val="Key messages"/>
    <w:uiPriority w:val="1"/>
    <w:qFormat/>
    <w:rsid w:val="0049453B"/>
    <w:pPr>
      <w:spacing w:before="360"/>
    </w:pPr>
    <w:rPr>
      <w:rFonts w:ascii="Tahoma" w:hAnsi="Tahoma" w:cs="Tahoma"/>
      <w:sz w:val="28"/>
      <w:lang w:eastAsia="en-US"/>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rsid w:val="00E95812"/>
    <w:rPr>
      <w:color w:val="800080"/>
      <w:u w:val="single"/>
    </w:rPr>
  </w:style>
  <w:style w:type="character" w:customStyle="1" w:styleId="Heading9Char">
    <w:name w:val="Heading 9 Char"/>
    <w:basedOn w:val="DefaultParagraphFont"/>
    <w:link w:val="Heading9"/>
    <w:rsid w:val="002F0A3C"/>
    <w:rPr>
      <w:rFonts w:ascii="Arial" w:hAnsi="Arial" w:cs="Arial"/>
      <w:sz w:val="22"/>
      <w:szCs w:val="22"/>
      <w:lang w:val="en-AU" w:eastAsia="en-AU"/>
    </w:rPr>
  </w:style>
  <w:style w:type="paragraph" w:styleId="TOC5">
    <w:name w:val="toc 5"/>
    <w:basedOn w:val="Normal"/>
    <w:next w:val="Normal"/>
    <w:autoRedefine/>
    <w:semiHidden/>
    <w:rsid w:val="002F0A3C"/>
    <w:pPr>
      <w:spacing w:before="0" w:line="240" w:lineRule="auto"/>
      <w:ind w:left="1134"/>
    </w:pPr>
    <w:rPr>
      <w:rFonts w:ascii="Times New Roman" w:hAnsi="Times New Roman"/>
      <w:sz w:val="24"/>
      <w:lang w:eastAsia="en-AU"/>
    </w:rPr>
  </w:style>
  <w:style w:type="paragraph" w:customStyle="1" w:styleId="Abstract">
    <w:name w:val="Abstract"/>
    <w:rsid w:val="002F0A3C"/>
    <w:pPr>
      <w:tabs>
        <w:tab w:val="left" w:pos="1418"/>
      </w:tabs>
      <w:spacing w:before="120"/>
      <w:ind w:left="284" w:right="284"/>
    </w:pPr>
  </w:style>
  <w:style w:type="character" w:customStyle="1" w:styleId="Heading2Char">
    <w:name w:val="Heading 2 Char"/>
    <w:basedOn w:val="DefaultParagraphFont"/>
    <w:link w:val="Heading2"/>
    <w:rsid w:val="002F0A3C"/>
    <w:rPr>
      <w:rFonts w:ascii="Tahoma" w:hAnsi="Tahoma" w:cs="Tahoma"/>
      <w:sz w:val="28"/>
      <w:lang w:val="en-AU" w:eastAsia="en-US" w:bidi="ar-SA"/>
    </w:rPr>
  </w:style>
  <w:style w:type="paragraph" w:customStyle="1" w:styleId="FrontPage2">
    <w:name w:val="FrontPage2"/>
    <w:basedOn w:val="PubTitle"/>
    <w:next w:val="Heading1"/>
    <w:rsid w:val="002F0A3C"/>
    <w:rPr>
      <w:szCs w:val="44"/>
    </w:rPr>
  </w:style>
  <w:style w:type="paragraph" w:customStyle="1" w:styleId="PubTitle">
    <w:name w:val="PubTitle"/>
    <w:basedOn w:val="Heading9"/>
    <w:rsid w:val="002F0A3C"/>
    <w:pPr>
      <w:keepNext/>
      <w:spacing w:before="0" w:after="0"/>
      <w:ind w:left="2977"/>
    </w:pPr>
    <w:rPr>
      <w:rFonts w:ascii="Garamond" w:hAnsi="Garamond" w:cs="Times New Roman"/>
      <w:sz w:val="40"/>
      <w:szCs w:val="20"/>
    </w:rPr>
  </w:style>
  <w:style w:type="paragraph" w:customStyle="1" w:styleId="FrontPage1">
    <w:name w:val="FrontPage1"/>
    <w:basedOn w:val="PubTitle"/>
    <w:next w:val="FrontPage2"/>
    <w:rsid w:val="002F0A3C"/>
    <w:pPr>
      <w:spacing w:before="3000"/>
    </w:pPr>
  </w:style>
  <w:style w:type="paragraph" w:customStyle="1" w:styleId="StyleTabletextRight">
    <w:name w:val="Style Table text + Right"/>
    <w:basedOn w:val="Tabletext"/>
    <w:rsid w:val="002F0A3C"/>
    <w:pPr>
      <w:keepLines/>
      <w:spacing w:before="80" w:after="0"/>
      <w:jc w:val="right"/>
    </w:pPr>
    <w:rPr>
      <w:rFonts w:ascii="Arial Narrow" w:hAnsi="Arial Narrow"/>
      <w:lang w:eastAsia="en-AU"/>
    </w:rPr>
  </w:style>
  <w:style w:type="paragraph" w:customStyle="1" w:styleId="StyleTablehead3ArialRight">
    <w:name w:val="Style Tablehead3 + Arial Right"/>
    <w:basedOn w:val="Tablehead3"/>
    <w:rsid w:val="002F0A3C"/>
    <w:pPr>
      <w:jc w:val="right"/>
    </w:pPr>
    <w:rPr>
      <w:rFonts w:ascii="Arial Narrow" w:hAnsi="Arial Narrow"/>
      <w:iCs/>
      <w:lang w:eastAsia="en-AU"/>
    </w:rPr>
  </w:style>
  <w:style w:type="character" w:styleId="CommentReference">
    <w:name w:val="annotation reference"/>
    <w:basedOn w:val="DefaultParagraphFont"/>
    <w:uiPriority w:val="99"/>
    <w:semiHidden/>
    <w:rsid w:val="002F0A3C"/>
    <w:rPr>
      <w:sz w:val="16"/>
      <w:szCs w:val="16"/>
    </w:rPr>
  </w:style>
  <w:style w:type="paragraph" w:styleId="CommentText">
    <w:name w:val="annotation text"/>
    <w:basedOn w:val="Normal"/>
    <w:link w:val="CommentTextChar"/>
    <w:uiPriority w:val="99"/>
    <w:rsid w:val="00790C9C"/>
    <w:pPr>
      <w:spacing w:before="0" w:line="240" w:lineRule="auto"/>
    </w:pPr>
    <w:rPr>
      <w:rFonts w:ascii="Calibri" w:hAnsi="Calibri"/>
      <w:sz w:val="20"/>
      <w:lang w:eastAsia="en-AU"/>
    </w:rPr>
  </w:style>
  <w:style w:type="character" w:customStyle="1" w:styleId="CommentTextChar">
    <w:name w:val="Comment Text Char"/>
    <w:basedOn w:val="DefaultParagraphFont"/>
    <w:link w:val="CommentText"/>
    <w:uiPriority w:val="99"/>
    <w:rsid w:val="00790C9C"/>
    <w:rPr>
      <w:rFonts w:ascii="Calibri" w:hAnsi="Calibri"/>
    </w:rPr>
  </w:style>
  <w:style w:type="paragraph" w:styleId="CommentSubject">
    <w:name w:val="annotation subject"/>
    <w:basedOn w:val="CommentText"/>
    <w:next w:val="CommentText"/>
    <w:link w:val="CommentSubjectChar"/>
    <w:uiPriority w:val="99"/>
    <w:semiHidden/>
    <w:rsid w:val="002F0A3C"/>
    <w:rPr>
      <w:b/>
      <w:bCs/>
    </w:rPr>
  </w:style>
  <w:style w:type="character" w:customStyle="1" w:styleId="CommentSubjectChar">
    <w:name w:val="Comment Subject Char"/>
    <w:basedOn w:val="CommentTextChar"/>
    <w:link w:val="CommentSubject"/>
    <w:uiPriority w:val="99"/>
    <w:semiHidden/>
    <w:rsid w:val="002F0A3C"/>
    <w:rPr>
      <w:rFonts w:ascii="Calibri" w:hAnsi="Calibri"/>
      <w:b/>
      <w:bCs/>
      <w:lang w:val="en-AU" w:eastAsia="en-AU"/>
    </w:rPr>
  </w:style>
  <w:style w:type="character" w:customStyle="1" w:styleId="Heading4Char1">
    <w:name w:val="Heading 4 Char1"/>
    <w:basedOn w:val="DefaultParagraphFont"/>
    <w:link w:val="Heading4"/>
    <w:rsid w:val="002F0A3C"/>
    <w:rPr>
      <w:rFonts w:ascii="Tahoma" w:hAnsi="Tahoma"/>
      <w:i/>
      <w:sz w:val="24"/>
      <w:lang w:val="en-AU" w:eastAsia="en-US" w:bidi="ar-SA"/>
    </w:rPr>
  </w:style>
  <w:style w:type="paragraph" w:styleId="Caption">
    <w:name w:val="caption"/>
    <w:basedOn w:val="Normal"/>
    <w:next w:val="Normal"/>
    <w:qFormat/>
    <w:rsid w:val="002F0A3C"/>
    <w:pPr>
      <w:keepNext/>
      <w:spacing w:before="0" w:after="120" w:line="240" w:lineRule="auto"/>
      <w:ind w:left="992" w:hanging="992"/>
    </w:pPr>
    <w:rPr>
      <w:rFonts w:ascii="Arial" w:hAnsi="Arial"/>
      <w:b/>
      <w:bCs/>
      <w:sz w:val="18"/>
      <w:lang w:eastAsia="en-AU"/>
    </w:rPr>
  </w:style>
  <w:style w:type="character" w:customStyle="1" w:styleId="FooterChar1">
    <w:name w:val="Footer Char1"/>
    <w:aliases w:val="Char Char1"/>
    <w:basedOn w:val="DefaultParagraphFont"/>
    <w:link w:val="Footer"/>
    <w:uiPriority w:val="99"/>
    <w:rsid w:val="002F0A3C"/>
    <w:rPr>
      <w:rFonts w:ascii="Tahoma" w:hAnsi="Tahoma"/>
      <w:sz w:val="17"/>
      <w:szCs w:val="17"/>
      <w:lang w:val="en-AU"/>
    </w:rPr>
  </w:style>
  <w:style w:type="character" w:customStyle="1" w:styleId="Heading5Char">
    <w:name w:val="Heading 5 Char"/>
    <w:basedOn w:val="FooterChar1"/>
    <w:link w:val="Dotpoint2"/>
    <w:rsid w:val="002F0A3C"/>
    <w:rPr>
      <w:rFonts w:ascii="Trebuchet MS" w:hAnsi="Trebuchet MS"/>
      <w:color w:val="000000"/>
      <w:sz w:val="19"/>
      <w:szCs w:val="17"/>
      <w:lang w:val="en-AU" w:eastAsia="en-US"/>
    </w:rPr>
  </w:style>
  <w:style w:type="character" w:customStyle="1" w:styleId="Heading5Char1">
    <w:name w:val="Heading 5 Char1"/>
    <w:basedOn w:val="DefaultParagraphFont"/>
    <w:link w:val="Heading5"/>
    <w:rsid w:val="002F0A3C"/>
    <w:rPr>
      <w:rFonts w:ascii="Tahoma" w:hAnsi="Tahoma"/>
      <w:b/>
      <w:sz w:val="19"/>
      <w:lang w:val="en-AU"/>
    </w:rPr>
  </w:style>
  <w:style w:type="character" w:styleId="FootnoteReference">
    <w:name w:val="footnote reference"/>
    <w:basedOn w:val="DefaultParagraphFont"/>
    <w:uiPriority w:val="99"/>
    <w:semiHidden/>
    <w:rsid w:val="002F0A3C"/>
    <w:rPr>
      <w:vertAlign w:val="superscript"/>
    </w:rPr>
  </w:style>
  <w:style w:type="paragraph" w:customStyle="1" w:styleId="Author">
    <w:name w:val="Author"/>
    <w:uiPriority w:val="16"/>
    <w:qFormat/>
    <w:rsid w:val="002F0A3C"/>
    <w:pPr>
      <w:spacing w:before="160"/>
      <w:ind w:firstLine="2977"/>
    </w:pPr>
    <w:rPr>
      <w:rFonts w:ascii="Garamond" w:hAnsi="Garamond"/>
      <w:smallCaps/>
      <w:sz w:val="22"/>
    </w:rPr>
  </w:style>
  <w:style w:type="character" w:customStyle="1" w:styleId="FooterChar">
    <w:name w:val="Footer Char"/>
    <w:aliases w:val="Char Char"/>
    <w:basedOn w:val="DefaultParagraphFont"/>
    <w:uiPriority w:val="99"/>
    <w:rsid w:val="002F0A3C"/>
    <w:rPr>
      <w:sz w:val="18"/>
      <w:lang w:val="en-AU" w:eastAsia="en-AU" w:bidi="ar-SA"/>
    </w:rPr>
  </w:style>
  <w:style w:type="paragraph" w:styleId="DocumentMap">
    <w:name w:val="Document Map"/>
    <w:basedOn w:val="Normal"/>
    <w:link w:val="DocumentMapChar"/>
    <w:semiHidden/>
    <w:rsid w:val="002F0A3C"/>
    <w:pPr>
      <w:shd w:val="clear" w:color="auto" w:fill="000080"/>
      <w:spacing w:before="0" w:line="240" w:lineRule="auto"/>
    </w:pPr>
    <w:rPr>
      <w:rFonts w:ascii="Tahoma" w:hAnsi="Tahoma" w:cs="Tahoma"/>
      <w:sz w:val="24"/>
      <w:lang w:eastAsia="en-AU"/>
    </w:rPr>
  </w:style>
  <w:style w:type="character" w:customStyle="1" w:styleId="DocumentMapChar">
    <w:name w:val="Document Map Char"/>
    <w:basedOn w:val="DefaultParagraphFont"/>
    <w:link w:val="DocumentMap"/>
    <w:semiHidden/>
    <w:rsid w:val="002F0A3C"/>
    <w:rPr>
      <w:rFonts w:ascii="Tahoma" w:hAnsi="Tahoma" w:cs="Tahoma"/>
      <w:sz w:val="24"/>
      <w:shd w:val="clear" w:color="auto" w:fill="000080"/>
      <w:lang w:val="en-AU" w:eastAsia="en-AU"/>
    </w:rPr>
  </w:style>
  <w:style w:type="paragraph" w:styleId="BodyTextFirstIndent2">
    <w:name w:val="Body Text First Indent 2"/>
    <w:basedOn w:val="BodyTextIndent"/>
    <w:link w:val="BodyTextFirstIndent2Char"/>
    <w:rsid w:val="002F0A3C"/>
    <w:pPr>
      <w:ind w:firstLine="210"/>
    </w:pPr>
    <w:rPr>
      <w:sz w:val="24"/>
    </w:rPr>
  </w:style>
  <w:style w:type="character" w:customStyle="1" w:styleId="BodyTextFirstIndent2Char">
    <w:name w:val="Body Text First Indent 2 Char"/>
    <w:basedOn w:val="BodyTextIndentChar"/>
    <w:link w:val="BodyTextFirstIndent2"/>
    <w:rsid w:val="002F0A3C"/>
    <w:rPr>
      <w:sz w:val="24"/>
      <w:lang w:val="en-AU" w:eastAsia="en-AU"/>
    </w:rPr>
  </w:style>
  <w:style w:type="paragraph" w:customStyle="1" w:styleId="Version">
    <w:name w:val="Version"/>
    <w:basedOn w:val="BodyText"/>
    <w:rsid w:val="002F0A3C"/>
    <w:pPr>
      <w:tabs>
        <w:tab w:val="left" w:pos="8504"/>
      </w:tabs>
      <w:spacing w:line="260" w:lineRule="exact"/>
      <w:ind w:left="2977"/>
    </w:pPr>
    <w:rPr>
      <w:rFonts w:ascii="Garamond" w:hAnsi="Garamond"/>
      <w:b w:val="0"/>
      <w:sz w:val="16"/>
      <w:lang w:val="en-AU" w:eastAsia="en-AU"/>
    </w:rPr>
  </w:style>
  <w:style w:type="paragraph" w:styleId="EndnoteText">
    <w:name w:val="endnote text"/>
    <w:basedOn w:val="Normal"/>
    <w:link w:val="EndnoteTextChar"/>
    <w:rsid w:val="002F0A3C"/>
    <w:pPr>
      <w:spacing w:before="0" w:line="240" w:lineRule="auto"/>
    </w:pPr>
    <w:rPr>
      <w:rFonts w:ascii="Times New Roman" w:hAnsi="Times New Roman"/>
      <w:sz w:val="20"/>
      <w:lang w:eastAsia="en-AU"/>
    </w:rPr>
  </w:style>
  <w:style w:type="character" w:customStyle="1" w:styleId="EndnoteTextChar">
    <w:name w:val="Endnote Text Char"/>
    <w:basedOn w:val="DefaultParagraphFont"/>
    <w:link w:val="EndnoteText"/>
    <w:rsid w:val="002F0A3C"/>
    <w:rPr>
      <w:lang w:val="en-AU" w:eastAsia="en-AU"/>
    </w:rPr>
  </w:style>
  <w:style w:type="character" w:styleId="EndnoteReference">
    <w:name w:val="endnote reference"/>
    <w:basedOn w:val="DefaultParagraphFont"/>
    <w:rsid w:val="002F0A3C"/>
    <w:rPr>
      <w:vertAlign w:val="superscript"/>
    </w:rPr>
  </w:style>
  <w:style w:type="paragraph" w:customStyle="1" w:styleId="Heading50">
    <w:name w:val="Heading5"/>
    <w:basedOn w:val="Heading4"/>
    <w:autoRedefine/>
    <w:qFormat/>
    <w:rsid w:val="002F0A3C"/>
    <w:pPr>
      <w:keepNext/>
      <w:spacing w:before="0" w:after="120"/>
    </w:pPr>
    <w:rPr>
      <w:rFonts w:ascii="Arial" w:hAnsi="Arial"/>
      <w:b/>
      <w:i w:val="0"/>
      <w:sz w:val="20"/>
      <w:szCs w:val="28"/>
      <w:lang w:eastAsia="en-AU"/>
    </w:rPr>
  </w:style>
  <w:style w:type="paragraph" w:customStyle="1" w:styleId="Heading60">
    <w:name w:val="Heading6"/>
    <w:basedOn w:val="Heading4"/>
    <w:autoRedefine/>
    <w:qFormat/>
    <w:rsid w:val="002F0A3C"/>
    <w:pPr>
      <w:keepNext/>
      <w:spacing w:before="0" w:after="120"/>
    </w:pPr>
    <w:rPr>
      <w:rFonts w:ascii="Arial" w:hAnsi="Arial"/>
      <w:sz w:val="20"/>
      <w:szCs w:val="28"/>
      <w:lang w:eastAsia="en-AU"/>
    </w:rPr>
  </w:style>
  <w:style w:type="paragraph" w:styleId="TOC6">
    <w:name w:val="toc 6"/>
    <w:basedOn w:val="Normal"/>
    <w:next w:val="Normal"/>
    <w:autoRedefine/>
    <w:rsid w:val="002F0A3C"/>
    <w:pPr>
      <w:spacing w:before="0" w:line="240" w:lineRule="auto"/>
      <w:ind w:left="1200"/>
    </w:pPr>
    <w:rPr>
      <w:rFonts w:ascii="Times New Roman" w:hAnsi="Times New Roman"/>
      <w:sz w:val="24"/>
      <w:lang w:eastAsia="en-AU"/>
    </w:rPr>
  </w:style>
  <w:style w:type="numbering" w:customStyle="1" w:styleId="NoList1">
    <w:name w:val="No List1"/>
    <w:next w:val="NoList"/>
    <w:uiPriority w:val="99"/>
    <w:semiHidden/>
    <w:unhideWhenUsed/>
    <w:rsid w:val="00EC0DF1"/>
  </w:style>
  <w:style w:type="numbering" w:customStyle="1" w:styleId="NoList2">
    <w:name w:val="No List2"/>
    <w:next w:val="NoList"/>
    <w:uiPriority w:val="99"/>
    <w:semiHidden/>
    <w:unhideWhenUsed/>
    <w:rsid w:val="00EC0DF1"/>
  </w:style>
  <w:style w:type="paragraph" w:customStyle="1" w:styleId="Textlessbefore">
    <w:name w:val="Text less # before"/>
    <w:basedOn w:val="Text"/>
    <w:uiPriority w:val="1"/>
    <w:qFormat/>
    <w:rsid w:val="00D30DDF"/>
    <w:pPr>
      <w:spacing w:before="80"/>
      <w:ind w:right="0"/>
    </w:pPr>
  </w:style>
  <w:style w:type="character" w:styleId="Emphasis">
    <w:name w:val="Emphasis"/>
    <w:basedOn w:val="DefaultParagraphFont"/>
    <w:uiPriority w:val="20"/>
    <w:qFormat/>
    <w:rsid w:val="002D6ED7"/>
    <w:rPr>
      <w:i/>
      <w:iCs/>
    </w:rPr>
  </w:style>
  <w:style w:type="character" w:customStyle="1" w:styleId="apple-converted-space">
    <w:name w:val="apple-converted-space"/>
    <w:basedOn w:val="DefaultParagraphFont"/>
    <w:rsid w:val="002D6ED7"/>
  </w:style>
  <w:style w:type="paragraph" w:styleId="Revision">
    <w:name w:val="Revision"/>
    <w:hidden/>
    <w:uiPriority w:val="99"/>
    <w:semiHidden/>
    <w:rsid w:val="002E2631"/>
    <w:rPr>
      <w:rFonts w:ascii="Trebuchet MS" w:hAnsi="Trebuchet MS"/>
      <w:sz w:val="19"/>
      <w:lang w:eastAsia="en-US"/>
    </w:rPr>
  </w:style>
  <w:style w:type="character" w:customStyle="1" w:styleId="Heading1Char">
    <w:name w:val="Heading 1 Char"/>
    <w:basedOn w:val="DefaultParagraphFont"/>
    <w:link w:val="Heading1"/>
    <w:rsid w:val="00001E4B"/>
    <w:rPr>
      <w:rFonts w:ascii="Tahoma" w:hAnsi="Tahoma" w:cs="Tahoma"/>
      <w:color w:val="000000"/>
      <w:kern w:val="28"/>
      <w:sz w:val="56"/>
      <w:szCs w:val="56"/>
      <w:lang w:eastAsia="en-US"/>
    </w:rPr>
  </w:style>
  <w:style w:type="character" w:styleId="UnresolvedMention">
    <w:name w:val="Unresolved Mention"/>
    <w:basedOn w:val="DefaultParagraphFont"/>
    <w:uiPriority w:val="99"/>
    <w:semiHidden/>
    <w:unhideWhenUsed/>
    <w:rsid w:val="00632E6C"/>
    <w:rPr>
      <w:color w:val="605E5C"/>
      <w:shd w:val="clear" w:color="auto" w:fill="E1DFDD"/>
    </w:rPr>
  </w:style>
  <w:style w:type="character" w:customStyle="1" w:styleId="FootnoteTextChar">
    <w:name w:val="Footnote Text Char"/>
    <w:basedOn w:val="DefaultParagraphFont"/>
    <w:link w:val="FootnoteText"/>
    <w:uiPriority w:val="99"/>
    <w:rsid w:val="007B595F"/>
    <w:rPr>
      <w:rFonts w:ascii="Trebuchet MS" w:hAnsi="Trebuchet MS"/>
      <w:sz w:val="16"/>
      <w:lang w:eastAsia="en-US"/>
    </w:rPr>
  </w:style>
  <w:style w:type="numbering" w:customStyle="1" w:styleId="BulletList">
    <w:name w:val="BulletList"/>
    <w:uiPriority w:val="99"/>
    <w:rsid w:val="00B21664"/>
    <w:pPr>
      <w:numPr>
        <w:numId w:val="9"/>
      </w:numPr>
    </w:pPr>
  </w:style>
  <w:style w:type="paragraph" w:styleId="ListBullet">
    <w:name w:val="List Bullet"/>
    <w:basedOn w:val="Normal"/>
    <w:rsid w:val="00B21664"/>
    <w:pPr>
      <w:numPr>
        <w:numId w:val="10"/>
      </w:numPr>
      <w:spacing w:before="120" w:after="120" w:line="240" w:lineRule="auto"/>
      <w:ind w:left="284" w:hanging="284"/>
      <w:jc w:val="both"/>
    </w:pPr>
    <w:rPr>
      <w:rFonts w:ascii="Arial" w:eastAsiaTheme="minorHAnsi" w:hAnsi="Arial" w:cstheme="minorBidi"/>
      <w:sz w:val="22"/>
    </w:rPr>
  </w:style>
  <w:style w:type="paragraph" w:styleId="ListBullet2">
    <w:name w:val="List Bullet 2"/>
    <w:basedOn w:val="Normal"/>
    <w:uiPriority w:val="99"/>
    <w:unhideWhenUsed/>
    <w:rsid w:val="00B21664"/>
    <w:pPr>
      <w:numPr>
        <w:ilvl w:val="1"/>
        <w:numId w:val="10"/>
      </w:numPr>
      <w:spacing w:before="120" w:after="120" w:line="240" w:lineRule="auto"/>
      <w:ind w:left="585" w:hanging="284"/>
      <w:jc w:val="both"/>
    </w:pPr>
    <w:rPr>
      <w:rFonts w:ascii="Arial" w:eastAsiaTheme="minorHAnsi" w:hAnsi="Arial" w:cstheme="minorBidi"/>
      <w:sz w:val="22"/>
    </w:rPr>
  </w:style>
  <w:style w:type="paragraph" w:styleId="ListBullet3">
    <w:name w:val="List Bullet 3"/>
    <w:basedOn w:val="Normal"/>
    <w:uiPriority w:val="99"/>
    <w:unhideWhenUsed/>
    <w:rsid w:val="00B21664"/>
    <w:pPr>
      <w:numPr>
        <w:ilvl w:val="2"/>
        <w:numId w:val="10"/>
      </w:numPr>
      <w:spacing w:before="120" w:after="120" w:line="240" w:lineRule="auto"/>
      <w:ind w:left="851" w:hanging="284"/>
      <w:jc w:val="both"/>
    </w:pPr>
    <w:rPr>
      <w:rFonts w:ascii="Arial" w:eastAsiaTheme="minorHAnsi" w:hAnsi="Arial" w:cstheme="minorBidi"/>
      <w:sz w:val="22"/>
    </w:rPr>
  </w:style>
  <w:style w:type="paragraph" w:styleId="ListBullet4">
    <w:name w:val="List Bullet 4"/>
    <w:basedOn w:val="Normal"/>
    <w:uiPriority w:val="99"/>
    <w:unhideWhenUsed/>
    <w:rsid w:val="00B21664"/>
    <w:pPr>
      <w:numPr>
        <w:ilvl w:val="3"/>
        <w:numId w:val="10"/>
      </w:numPr>
      <w:spacing w:before="120" w:after="120" w:line="240" w:lineRule="auto"/>
      <w:ind w:left="1140" w:hanging="284"/>
      <w:jc w:val="both"/>
    </w:pPr>
    <w:rPr>
      <w:rFonts w:ascii="Arial" w:eastAsiaTheme="minorHAnsi" w:hAnsi="Arial" w:cstheme="minorBidi"/>
      <w:sz w:val="22"/>
    </w:rPr>
  </w:style>
  <w:style w:type="paragraph" w:styleId="ListBullet5">
    <w:name w:val="List Bullet 5"/>
    <w:basedOn w:val="Normal"/>
    <w:uiPriority w:val="99"/>
    <w:unhideWhenUsed/>
    <w:rsid w:val="00B21664"/>
    <w:pPr>
      <w:numPr>
        <w:ilvl w:val="4"/>
        <w:numId w:val="10"/>
      </w:numPr>
      <w:spacing w:before="120" w:after="120" w:line="240" w:lineRule="auto"/>
      <w:ind w:left="1418" w:hanging="284"/>
      <w:jc w:val="both"/>
    </w:pPr>
    <w:rPr>
      <w:rFonts w:ascii="Arial" w:eastAsiaTheme="minorHAnsi" w:hAnsi="Arial" w:cstheme="minorBidi"/>
      <w:sz w:val="22"/>
    </w:rPr>
  </w:style>
  <w:style w:type="paragraph" w:customStyle="1" w:styleId="ListBullet6">
    <w:name w:val="List Bullet 6"/>
    <w:basedOn w:val="Normal"/>
    <w:uiPriority w:val="99"/>
    <w:unhideWhenUsed/>
    <w:rsid w:val="00B21664"/>
    <w:pPr>
      <w:numPr>
        <w:ilvl w:val="5"/>
        <w:numId w:val="10"/>
      </w:numPr>
      <w:tabs>
        <w:tab w:val="left" w:pos="1775"/>
      </w:tabs>
      <w:spacing w:before="120" w:after="120" w:line="240" w:lineRule="auto"/>
      <w:ind w:left="1702" w:hanging="284"/>
      <w:jc w:val="both"/>
    </w:pPr>
    <w:rPr>
      <w:rFonts w:ascii="Arial" w:eastAsiaTheme="minorHAnsi" w:hAnsi="Arial" w:cstheme="minorBidi"/>
      <w:sz w:val="22"/>
    </w:rPr>
  </w:style>
  <w:style w:type="paragraph" w:customStyle="1" w:styleId="ListBullet7">
    <w:name w:val="List Bullet 7"/>
    <w:basedOn w:val="Normal"/>
    <w:uiPriority w:val="99"/>
    <w:unhideWhenUsed/>
    <w:rsid w:val="00B21664"/>
    <w:pPr>
      <w:numPr>
        <w:ilvl w:val="6"/>
        <w:numId w:val="10"/>
      </w:numPr>
      <w:tabs>
        <w:tab w:val="left" w:pos="2058"/>
      </w:tabs>
      <w:spacing w:before="120" w:after="120" w:line="240" w:lineRule="auto"/>
      <w:ind w:left="2002" w:hanging="284"/>
      <w:jc w:val="both"/>
    </w:pPr>
    <w:rPr>
      <w:rFonts w:ascii="Arial" w:eastAsiaTheme="minorHAnsi" w:hAnsi="Arial" w:cstheme="minorBidi"/>
      <w:sz w:val="22"/>
    </w:rPr>
  </w:style>
  <w:style w:type="paragraph" w:customStyle="1" w:styleId="ListBullet8">
    <w:name w:val="List Bullet 8"/>
    <w:basedOn w:val="Normal"/>
    <w:uiPriority w:val="99"/>
    <w:unhideWhenUsed/>
    <w:rsid w:val="00B21664"/>
    <w:pPr>
      <w:numPr>
        <w:ilvl w:val="7"/>
        <w:numId w:val="10"/>
      </w:numPr>
      <w:tabs>
        <w:tab w:val="left" w:pos="2342"/>
      </w:tabs>
      <w:spacing w:before="120" w:after="120" w:line="240" w:lineRule="auto"/>
      <w:ind w:left="2269" w:hanging="284"/>
      <w:jc w:val="both"/>
    </w:pPr>
    <w:rPr>
      <w:rFonts w:ascii="Arial" w:eastAsiaTheme="minorHAnsi" w:hAnsi="Arial" w:cstheme="minorBidi"/>
      <w:sz w:val="22"/>
    </w:rPr>
  </w:style>
  <w:style w:type="paragraph" w:customStyle="1" w:styleId="ListBullet9">
    <w:name w:val="List Bullet 9"/>
    <w:basedOn w:val="Normal"/>
    <w:uiPriority w:val="99"/>
    <w:unhideWhenUsed/>
    <w:rsid w:val="00B21664"/>
    <w:pPr>
      <w:numPr>
        <w:ilvl w:val="8"/>
        <w:numId w:val="10"/>
      </w:numPr>
      <w:tabs>
        <w:tab w:val="left" w:pos="2625"/>
      </w:tabs>
      <w:spacing w:before="120" w:after="120" w:line="240" w:lineRule="auto"/>
      <w:ind w:left="2563" w:hanging="284"/>
      <w:jc w:val="both"/>
    </w:pPr>
    <w:rPr>
      <w:rFonts w:ascii="Arial" w:eastAsiaTheme="minorHAnsi" w:hAnsi="Arial" w:cstheme="minorBidi"/>
      <w:sz w:val="22"/>
    </w:rPr>
  </w:style>
  <w:style w:type="table" w:styleId="ListTable3-Accent1">
    <w:name w:val="List Table 3 Accent 1"/>
    <w:basedOn w:val="TableNormal"/>
    <w:uiPriority w:val="48"/>
    <w:rsid w:val="00B21664"/>
    <w:pPr>
      <w:jc w:val="both"/>
    </w:pPr>
    <w:rPr>
      <w:rFonts w:asciiTheme="minorHAnsi" w:eastAsiaTheme="minorHAnsi" w:hAnsiTheme="minorHAnsi" w:cstheme="minorBidi"/>
      <w:lang w:val="en-US"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6B733C"/>
    <w:pPr>
      <w:autoSpaceDE w:val="0"/>
      <w:autoSpaceDN w:val="0"/>
      <w:adjustRightInd w:val="0"/>
    </w:pPr>
    <w:rPr>
      <w:rFonts w:ascii="Garamond" w:eastAsiaTheme="minorHAnsi" w:hAnsi="Garamond" w:cs="Garamond"/>
      <w:color w:val="000000"/>
      <w:sz w:val="24"/>
      <w:szCs w:val="24"/>
      <w:lang w:eastAsia="en-US"/>
    </w:rPr>
  </w:style>
  <w:style w:type="paragraph" w:customStyle="1" w:styleId="Pa11">
    <w:name w:val="Pa11"/>
    <w:basedOn w:val="Default"/>
    <w:next w:val="Default"/>
    <w:uiPriority w:val="99"/>
    <w:rsid w:val="006B733C"/>
    <w:pPr>
      <w:spacing w:line="191" w:lineRule="atLeast"/>
    </w:pPr>
    <w:rPr>
      <w:rFonts w:cstheme="minorBidi"/>
      <w:color w:val="auto"/>
    </w:rPr>
  </w:style>
  <w:style w:type="paragraph" w:styleId="ListNumber">
    <w:name w:val="List Number"/>
    <w:basedOn w:val="Normal"/>
    <w:uiPriority w:val="99"/>
    <w:semiHidden/>
    <w:rsid w:val="00050E24"/>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0318">
      <w:bodyDiv w:val="1"/>
      <w:marLeft w:val="0"/>
      <w:marRight w:val="0"/>
      <w:marTop w:val="0"/>
      <w:marBottom w:val="0"/>
      <w:divBdr>
        <w:top w:val="none" w:sz="0" w:space="0" w:color="auto"/>
        <w:left w:val="none" w:sz="0" w:space="0" w:color="auto"/>
        <w:bottom w:val="none" w:sz="0" w:space="0" w:color="auto"/>
        <w:right w:val="none" w:sz="0" w:space="0" w:color="auto"/>
      </w:divBdr>
    </w:div>
    <w:div w:id="267082001">
      <w:bodyDiv w:val="1"/>
      <w:marLeft w:val="0"/>
      <w:marRight w:val="0"/>
      <w:marTop w:val="0"/>
      <w:marBottom w:val="0"/>
      <w:divBdr>
        <w:top w:val="none" w:sz="0" w:space="0" w:color="auto"/>
        <w:left w:val="none" w:sz="0" w:space="0" w:color="auto"/>
        <w:bottom w:val="none" w:sz="0" w:space="0" w:color="auto"/>
        <w:right w:val="none" w:sz="0" w:space="0" w:color="auto"/>
      </w:divBdr>
    </w:div>
    <w:div w:id="338239293">
      <w:bodyDiv w:val="1"/>
      <w:marLeft w:val="0"/>
      <w:marRight w:val="0"/>
      <w:marTop w:val="0"/>
      <w:marBottom w:val="0"/>
      <w:divBdr>
        <w:top w:val="none" w:sz="0" w:space="0" w:color="auto"/>
        <w:left w:val="none" w:sz="0" w:space="0" w:color="auto"/>
        <w:bottom w:val="none" w:sz="0" w:space="0" w:color="auto"/>
        <w:right w:val="none" w:sz="0" w:space="0" w:color="auto"/>
      </w:divBdr>
    </w:div>
    <w:div w:id="354615990">
      <w:bodyDiv w:val="1"/>
      <w:marLeft w:val="0"/>
      <w:marRight w:val="0"/>
      <w:marTop w:val="0"/>
      <w:marBottom w:val="0"/>
      <w:divBdr>
        <w:top w:val="none" w:sz="0" w:space="0" w:color="auto"/>
        <w:left w:val="none" w:sz="0" w:space="0" w:color="auto"/>
        <w:bottom w:val="none" w:sz="0" w:space="0" w:color="auto"/>
        <w:right w:val="none" w:sz="0" w:space="0" w:color="auto"/>
      </w:divBdr>
    </w:div>
    <w:div w:id="421681916">
      <w:bodyDiv w:val="1"/>
      <w:marLeft w:val="0"/>
      <w:marRight w:val="0"/>
      <w:marTop w:val="0"/>
      <w:marBottom w:val="0"/>
      <w:divBdr>
        <w:top w:val="none" w:sz="0" w:space="0" w:color="auto"/>
        <w:left w:val="none" w:sz="0" w:space="0" w:color="auto"/>
        <w:bottom w:val="none" w:sz="0" w:space="0" w:color="auto"/>
        <w:right w:val="none" w:sz="0" w:space="0" w:color="auto"/>
      </w:divBdr>
    </w:div>
    <w:div w:id="520363765">
      <w:bodyDiv w:val="1"/>
      <w:marLeft w:val="0"/>
      <w:marRight w:val="0"/>
      <w:marTop w:val="0"/>
      <w:marBottom w:val="0"/>
      <w:divBdr>
        <w:top w:val="none" w:sz="0" w:space="0" w:color="auto"/>
        <w:left w:val="none" w:sz="0" w:space="0" w:color="auto"/>
        <w:bottom w:val="none" w:sz="0" w:space="0" w:color="auto"/>
        <w:right w:val="none" w:sz="0" w:space="0" w:color="auto"/>
      </w:divBdr>
    </w:div>
    <w:div w:id="566916315">
      <w:bodyDiv w:val="1"/>
      <w:marLeft w:val="0"/>
      <w:marRight w:val="0"/>
      <w:marTop w:val="0"/>
      <w:marBottom w:val="0"/>
      <w:divBdr>
        <w:top w:val="none" w:sz="0" w:space="0" w:color="auto"/>
        <w:left w:val="none" w:sz="0" w:space="0" w:color="auto"/>
        <w:bottom w:val="none" w:sz="0" w:space="0" w:color="auto"/>
        <w:right w:val="none" w:sz="0" w:space="0" w:color="auto"/>
      </w:divBdr>
    </w:div>
    <w:div w:id="583302007">
      <w:bodyDiv w:val="1"/>
      <w:marLeft w:val="0"/>
      <w:marRight w:val="0"/>
      <w:marTop w:val="0"/>
      <w:marBottom w:val="0"/>
      <w:divBdr>
        <w:top w:val="none" w:sz="0" w:space="0" w:color="auto"/>
        <w:left w:val="none" w:sz="0" w:space="0" w:color="auto"/>
        <w:bottom w:val="none" w:sz="0" w:space="0" w:color="auto"/>
        <w:right w:val="none" w:sz="0" w:space="0" w:color="auto"/>
      </w:divBdr>
    </w:div>
    <w:div w:id="642927078">
      <w:bodyDiv w:val="1"/>
      <w:marLeft w:val="0"/>
      <w:marRight w:val="0"/>
      <w:marTop w:val="0"/>
      <w:marBottom w:val="0"/>
      <w:divBdr>
        <w:top w:val="none" w:sz="0" w:space="0" w:color="auto"/>
        <w:left w:val="none" w:sz="0" w:space="0" w:color="auto"/>
        <w:bottom w:val="none" w:sz="0" w:space="0" w:color="auto"/>
        <w:right w:val="none" w:sz="0" w:space="0" w:color="auto"/>
      </w:divBdr>
    </w:div>
    <w:div w:id="711543851">
      <w:bodyDiv w:val="1"/>
      <w:marLeft w:val="0"/>
      <w:marRight w:val="0"/>
      <w:marTop w:val="0"/>
      <w:marBottom w:val="0"/>
      <w:divBdr>
        <w:top w:val="none" w:sz="0" w:space="0" w:color="auto"/>
        <w:left w:val="none" w:sz="0" w:space="0" w:color="auto"/>
        <w:bottom w:val="none" w:sz="0" w:space="0" w:color="auto"/>
        <w:right w:val="none" w:sz="0" w:space="0" w:color="auto"/>
      </w:divBdr>
    </w:div>
    <w:div w:id="746806286">
      <w:bodyDiv w:val="1"/>
      <w:marLeft w:val="0"/>
      <w:marRight w:val="0"/>
      <w:marTop w:val="0"/>
      <w:marBottom w:val="0"/>
      <w:divBdr>
        <w:top w:val="none" w:sz="0" w:space="0" w:color="auto"/>
        <w:left w:val="none" w:sz="0" w:space="0" w:color="auto"/>
        <w:bottom w:val="none" w:sz="0" w:space="0" w:color="auto"/>
        <w:right w:val="none" w:sz="0" w:space="0" w:color="auto"/>
      </w:divBdr>
    </w:div>
    <w:div w:id="867064502">
      <w:bodyDiv w:val="1"/>
      <w:marLeft w:val="0"/>
      <w:marRight w:val="0"/>
      <w:marTop w:val="0"/>
      <w:marBottom w:val="0"/>
      <w:divBdr>
        <w:top w:val="none" w:sz="0" w:space="0" w:color="auto"/>
        <w:left w:val="none" w:sz="0" w:space="0" w:color="auto"/>
        <w:bottom w:val="none" w:sz="0" w:space="0" w:color="auto"/>
        <w:right w:val="none" w:sz="0" w:space="0" w:color="auto"/>
      </w:divBdr>
    </w:div>
    <w:div w:id="973096628">
      <w:bodyDiv w:val="1"/>
      <w:marLeft w:val="0"/>
      <w:marRight w:val="0"/>
      <w:marTop w:val="0"/>
      <w:marBottom w:val="0"/>
      <w:divBdr>
        <w:top w:val="none" w:sz="0" w:space="0" w:color="auto"/>
        <w:left w:val="none" w:sz="0" w:space="0" w:color="auto"/>
        <w:bottom w:val="none" w:sz="0" w:space="0" w:color="auto"/>
        <w:right w:val="none" w:sz="0" w:space="0" w:color="auto"/>
      </w:divBdr>
    </w:div>
    <w:div w:id="1072436147">
      <w:bodyDiv w:val="1"/>
      <w:marLeft w:val="0"/>
      <w:marRight w:val="0"/>
      <w:marTop w:val="0"/>
      <w:marBottom w:val="0"/>
      <w:divBdr>
        <w:top w:val="none" w:sz="0" w:space="0" w:color="auto"/>
        <w:left w:val="none" w:sz="0" w:space="0" w:color="auto"/>
        <w:bottom w:val="none" w:sz="0" w:space="0" w:color="auto"/>
        <w:right w:val="none" w:sz="0" w:space="0" w:color="auto"/>
      </w:divBdr>
    </w:div>
    <w:div w:id="1204946303">
      <w:bodyDiv w:val="1"/>
      <w:marLeft w:val="0"/>
      <w:marRight w:val="0"/>
      <w:marTop w:val="0"/>
      <w:marBottom w:val="0"/>
      <w:divBdr>
        <w:top w:val="none" w:sz="0" w:space="0" w:color="auto"/>
        <w:left w:val="none" w:sz="0" w:space="0" w:color="auto"/>
        <w:bottom w:val="none" w:sz="0" w:space="0" w:color="auto"/>
        <w:right w:val="none" w:sz="0" w:space="0" w:color="auto"/>
      </w:divBdr>
    </w:div>
    <w:div w:id="1217353011">
      <w:bodyDiv w:val="1"/>
      <w:marLeft w:val="0"/>
      <w:marRight w:val="0"/>
      <w:marTop w:val="0"/>
      <w:marBottom w:val="0"/>
      <w:divBdr>
        <w:top w:val="none" w:sz="0" w:space="0" w:color="auto"/>
        <w:left w:val="none" w:sz="0" w:space="0" w:color="auto"/>
        <w:bottom w:val="none" w:sz="0" w:space="0" w:color="auto"/>
        <w:right w:val="none" w:sz="0" w:space="0" w:color="auto"/>
      </w:divBdr>
    </w:div>
    <w:div w:id="1282035563">
      <w:bodyDiv w:val="1"/>
      <w:marLeft w:val="0"/>
      <w:marRight w:val="0"/>
      <w:marTop w:val="0"/>
      <w:marBottom w:val="0"/>
      <w:divBdr>
        <w:top w:val="none" w:sz="0" w:space="0" w:color="auto"/>
        <w:left w:val="none" w:sz="0" w:space="0" w:color="auto"/>
        <w:bottom w:val="none" w:sz="0" w:space="0" w:color="auto"/>
        <w:right w:val="none" w:sz="0" w:space="0" w:color="auto"/>
      </w:divBdr>
    </w:div>
    <w:div w:id="1335764006">
      <w:bodyDiv w:val="1"/>
      <w:marLeft w:val="0"/>
      <w:marRight w:val="0"/>
      <w:marTop w:val="0"/>
      <w:marBottom w:val="0"/>
      <w:divBdr>
        <w:top w:val="none" w:sz="0" w:space="0" w:color="auto"/>
        <w:left w:val="none" w:sz="0" w:space="0" w:color="auto"/>
        <w:bottom w:val="none" w:sz="0" w:space="0" w:color="auto"/>
        <w:right w:val="none" w:sz="0" w:space="0" w:color="auto"/>
      </w:divBdr>
    </w:div>
    <w:div w:id="1346060223">
      <w:bodyDiv w:val="1"/>
      <w:marLeft w:val="0"/>
      <w:marRight w:val="0"/>
      <w:marTop w:val="0"/>
      <w:marBottom w:val="0"/>
      <w:divBdr>
        <w:top w:val="none" w:sz="0" w:space="0" w:color="auto"/>
        <w:left w:val="none" w:sz="0" w:space="0" w:color="auto"/>
        <w:bottom w:val="none" w:sz="0" w:space="0" w:color="auto"/>
        <w:right w:val="none" w:sz="0" w:space="0" w:color="auto"/>
      </w:divBdr>
    </w:div>
    <w:div w:id="1509296303">
      <w:bodyDiv w:val="1"/>
      <w:marLeft w:val="0"/>
      <w:marRight w:val="0"/>
      <w:marTop w:val="0"/>
      <w:marBottom w:val="0"/>
      <w:divBdr>
        <w:top w:val="none" w:sz="0" w:space="0" w:color="auto"/>
        <w:left w:val="none" w:sz="0" w:space="0" w:color="auto"/>
        <w:bottom w:val="none" w:sz="0" w:space="0" w:color="auto"/>
        <w:right w:val="none" w:sz="0" w:space="0" w:color="auto"/>
      </w:divBdr>
    </w:div>
    <w:div w:id="1522547131">
      <w:bodyDiv w:val="1"/>
      <w:marLeft w:val="0"/>
      <w:marRight w:val="0"/>
      <w:marTop w:val="0"/>
      <w:marBottom w:val="0"/>
      <w:divBdr>
        <w:top w:val="none" w:sz="0" w:space="0" w:color="auto"/>
        <w:left w:val="none" w:sz="0" w:space="0" w:color="auto"/>
        <w:bottom w:val="none" w:sz="0" w:space="0" w:color="auto"/>
        <w:right w:val="none" w:sz="0" w:space="0" w:color="auto"/>
      </w:divBdr>
    </w:div>
    <w:div w:id="1556315922">
      <w:bodyDiv w:val="1"/>
      <w:marLeft w:val="0"/>
      <w:marRight w:val="0"/>
      <w:marTop w:val="0"/>
      <w:marBottom w:val="0"/>
      <w:divBdr>
        <w:top w:val="none" w:sz="0" w:space="0" w:color="auto"/>
        <w:left w:val="none" w:sz="0" w:space="0" w:color="auto"/>
        <w:bottom w:val="none" w:sz="0" w:space="0" w:color="auto"/>
        <w:right w:val="none" w:sz="0" w:space="0" w:color="auto"/>
      </w:divBdr>
    </w:div>
    <w:div w:id="1586648679">
      <w:bodyDiv w:val="1"/>
      <w:marLeft w:val="0"/>
      <w:marRight w:val="0"/>
      <w:marTop w:val="0"/>
      <w:marBottom w:val="0"/>
      <w:divBdr>
        <w:top w:val="none" w:sz="0" w:space="0" w:color="auto"/>
        <w:left w:val="none" w:sz="0" w:space="0" w:color="auto"/>
        <w:bottom w:val="none" w:sz="0" w:space="0" w:color="auto"/>
        <w:right w:val="none" w:sz="0" w:space="0" w:color="auto"/>
      </w:divBdr>
    </w:div>
    <w:div w:id="1599677681">
      <w:bodyDiv w:val="1"/>
      <w:marLeft w:val="0"/>
      <w:marRight w:val="0"/>
      <w:marTop w:val="0"/>
      <w:marBottom w:val="0"/>
      <w:divBdr>
        <w:top w:val="none" w:sz="0" w:space="0" w:color="auto"/>
        <w:left w:val="none" w:sz="0" w:space="0" w:color="auto"/>
        <w:bottom w:val="none" w:sz="0" w:space="0" w:color="auto"/>
        <w:right w:val="none" w:sz="0" w:space="0" w:color="auto"/>
      </w:divBdr>
    </w:div>
    <w:div w:id="1601332191">
      <w:bodyDiv w:val="1"/>
      <w:marLeft w:val="0"/>
      <w:marRight w:val="0"/>
      <w:marTop w:val="0"/>
      <w:marBottom w:val="0"/>
      <w:divBdr>
        <w:top w:val="none" w:sz="0" w:space="0" w:color="auto"/>
        <w:left w:val="none" w:sz="0" w:space="0" w:color="auto"/>
        <w:bottom w:val="none" w:sz="0" w:space="0" w:color="auto"/>
        <w:right w:val="none" w:sz="0" w:space="0" w:color="auto"/>
      </w:divBdr>
    </w:div>
    <w:div w:id="1681198420">
      <w:bodyDiv w:val="1"/>
      <w:marLeft w:val="0"/>
      <w:marRight w:val="0"/>
      <w:marTop w:val="0"/>
      <w:marBottom w:val="0"/>
      <w:divBdr>
        <w:top w:val="none" w:sz="0" w:space="0" w:color="auto"/>
        <w:left w:val="none" w:sz="0" w:space="0" w:color="auto"/>
        <w:bottom w:val="none" w:sz="0" w:space="0" w:color="auto"/>
        <w:right w:val="none" w:sz="0" w:space="0" w:color="auto"/>
      </w:divBdr>
    </w:div>
    <w:div w:id="1879269678">
      <w:bodyDiv w:val="1"/>
      <w:marLeft w:val="0"/>
      <w:marRight w:val="0"/>
      <w:marTop w:val="0"/>
      <w:marBottom w:val="0"/>
      <w:divBdr>
        <w:top w:val="none" w:sz="0" w:space="0" w:color="auto"/>
        <w:left w:val="none" w:sz="0" w:space="0" w:color="auto"/>
        <w:bottom w:val="none" w:sz="0" w:space="0" w:color="auto"/>
        <w:right w:val="none" w:sz="0" w:space="0" w:color="auto"/>
      </w:divBdr>
    </w:div>
    <w:div w:id="1887450011">
      <w:bodyDiv w:val="1"/>
      <w:marLeft w:val="0"/>
      <w:marRight w:val="0"/>
      <w:marTop w:val="0"/>
      <w:marBottom w:val="0"/>
      <w:divBdr>
        <w:top w:val="none" w:sz="0" w:space="0" w:color="auto"/>
        <w:left w:val="none" w:sz="0" w:space="0" w:color="auto"/>
        <w:bottom w:val="none" w:sz="0" w:space="0" w:color="auto"/>
        <w:right w:val="none" w:sz="0" w:space="0" w:color="auto"/>
      </w:divBdr>
    </w:div>
    <w:div w:id="1928076440">
      <w:bodyDiv w:val="1"/>
      <w:marLeft w:val="0"/>
      <w:marRight w:val="0"/>
      <w:marTop w:val="0"/>
      <w:marBottom w:val="0"/>
      <w:divBdr>
        <w:top w:val="none" w:sz="0" w:space="0" w:color="auto"/>
        <w:left w:val="none" w:sz="0" w:space="0" w:color="auto"/>
        <w:bottom w:val="none" w:sz="0" w:space="0" w:color="auto"/>
        <w:right w:val="none" w:sz="0" w:space="0" w:color="auto"/>
      </w:divBdr>
    </w:div>
    <w:div w:id="1946644713">
      <w:bodyDiv w:val="1"/>
      <w:marLeft w:val="0"/>
      <w:marRight w:val="0"/>
      <w:marTop w:val="0"/>
      <w:marBottom w:val="0"/>
      <w:divBdr>
        <w:top w:val="none" w:sz="0" w:space="0" w:color="auto"/>
        <w:left w:val="none" w:sz="0" w:space="0" w:color="auto"/>
        <w:bottom w:val="none" w:sz="0" w:space="0" w:color="auto"/>
        <w:right w:val="none" w:sz="0" w:space="0" w:color="auto"/>
      </w:divBdr>
    </w:div>
    <w:div w:id="2076589783">
      <w:bodyDiv w:val="1"/>
      <w:marLeft w:val="0"/>
      <w:marRight w:val="0"/>
      <w:marTop w:val="0"/>
      <w:marBottom w:val="0"/>
      <w:divBdr>
        <w:top w:val="none" w:sz="0" w:space="0" w:color="auto"/>
        <w:left w:val="none" w:sz="0" w:space="0" w:color="auto"/>
        <w:bottom w:val="none" w:sz="0" w:space="0" w:color="auto"/>
        <w:right w:val="none" w:sz="0" w:space="0" w:color="auto"/>
      </w:divBdr>
    </w:div>
    <w:div w:id="2090616784">
      <w:bodyDiv w:val="1"/>
      <w:marLeft w:val="0"/>
      <w:marRight w:val="0"/>
      <w:marTop w:val="0"/>
      <w:marBottom w:val="0"/>
      <w:divBdr>
        <w:top w:val="none" w:sz="0" w:space="0" w:color="auto"/>
        <w:left w:val="none" w:sz="0" w:space="0" w:color="auto"/>
        <w:bottom w:val="none" w:sz="0" w:space="0" w:color="auto"/>
        <w:right w:val="none" w:sz="0" w:space="0" w:color="auto"/>
      </w:divBdr>
    </w:div>
    <w:div w:id="2094547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file:///\\saturn\Data\ncver\LSAY\Y95\User%20Guide\www.lsay.edu.au" TargetMode="External"/><Relationship Id="rId42" Type="http://schemas.openxmlformats.org/officeDocument/2006/relationships/image" Target="media/image10.wmf"/><Relationship Id="rId47" Type="http://schemas.openxmlformats.org/officeDocument/2006/relationships/oleObject" Target="embeddings/oleObject3.bin"/><Relationship Id="rId63" Type="http://schemas.openxmlformats.org/officeDocument/2006/relationships/footer" Target="footer11.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myschool.edu.au/glossary/" TargetMode="External"/><Relationship Id="rId11" Type="http://schemas.openxmlformats.org/officeDocument/2006/relationships/image" Target="media/image4.png"/><Relationship Id="rId24" Type="http://schemas.openxmlformats.org/officeDocument/2006/relationships/hyperlink" Target="http://www.ncver.edu.au/privacy.html" TargetMode="External"/><Relationship Id="rId32" Type="http://schemas.openxmlformats.org/officeDocument/2006/relationships/hyperlink" Target="https://www.nap.edu.au/naplan" TargetMode="External"/><Relationship Id="rId37" Type="http://schemas.openxmlformats.org/officeDocument/2006/relationships/image" Target="media/image8.png"/><Relationship Id="rId40" Type="http://schemas.openxmlformats.org/officeDocument/2006/relationships/hyperlink" Target="https://research.acer.edu.au/ozpisa/22/" TargetMode="External"/><Relationship Id="rId45" Type="http://schemas.openxmlformats.org/officeDocument/2006/relationships/oleObject" Target="embeddings/oleObject2.bin"/><Relationship Id="rId53" Type="http://schemas.openxmlformats.org/officeDocument/2006/relationships/footer" Target="footer4.xml"/><Relationship Id="rId58" Type="http://schemas.openxmlformats.org/officeDocument/2006/relationships/hyperlink" Target="https://www.lsay.edu.au/publications/search-for-lsay-publications/2814" TargetMode="External"/><Relationship Id="rId66"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yperlink" Target="file:///\\saturn\Data\ncver\LSAY\Y95\User%20Guide\www.lsay.edu.au" TargetMode="External"/><Relationship Id="rId14" Type="http://schemas.openxmlformats.org/officeDocument/2006/relationships/hyperlink" Target="mailto:ncver@ncver.edu.au" TargetMode="External"/><Relationship Id="rId22" Type="http://schemas.openxmlformats.org/officeDocument/2006/relationships/hyperlink" Target="mailto:lsay@ncver.edu.au" TargetMode="External"/><Relationship Id="rId27" Type="http://schemas.openxmlformats.org/officeDocument/2006/relationships/hyperlink" Target="http://www.ilo.org/public/english/bureau/stat/isco/isco08/index.htm" TargetMode="External"/><Relationship Id="rId30" Type="http://schemas.openxmlformats.org/officeDocument/2006/relationships/hyperlink" Target="https://www.myschool.edu.au/more-information/information-for-parents/making-a-fair-comparison/" TargetMode="External"/><Relationship Id="rId35" Type="http://schemas.openxmlformats.org/officeDocument/2006/relationships/hyperlink" Target="https://www.ncver.edu.au/rto-hub/statistical-standard-software/avetmiss-data-element-definitions-edition-2.3" TargetMode="External"/><Relationship Id="rId43" Type="http://schemas.openxmlformats.org/officeDocument/2006/relationships/oleObject" Target="embeddings/oleObject1.bin"/><Relationship Id="rId48" Type="http://schemas.openxmlformats.org/officeDocument/2006/relationships/image" Target="media/image13.wmf"/><Relationship Id="rId56" Type="http://schemas.openxmlformats.org/officeDocument/2006/relationships/footer" Target="footer7.xml"/><Relationship Id="rId64" Type="http://schemas.openxmlformats.org/officeDocument/2006/relationships/footer" Target="footer12.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5.bin"/><Relationship Id="rId3" Type="http://schemas.openxmlformats.org/officeDocument/2006/relationships/styles" Target="styles.xml"/><Relationship Id="rId12" Type="http://schemas.openxmlformats.org/officeDocument/2006/relationships/hyperlink" Target="http://creativecommons.org/licenses/by/3.0/au/" TargetMode="External"/><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https://www.nap.edu.au/results-and-reports/how-to-interpret" TargetMode="External"/><Relationship Id="rId38" Type="http://schemas.openxmlformats.org/officeDocument/2006/relationships/image" Target="media/image9.jpeg"/><Relationship Id="rId46" Type="http://schemas.openxmlformats.org/officeDocument/2006/relationships/image" Target="media/image12.wmf"/><Relationship Id="rId59" Type="http://schemas.openxmlformats.org/officeDocument/2006/relationships/header" Target="header1.xml"/><Relationship Id="rId67" Type="http://schemas.openxmlformats.org/officeDocument/2006/relationships/footer" Target="footer15.xml"/><Relationship Id="rId20" Type="http://schemas.openxmlformats.org/officeDocument/2006/relationships/hyperlink" Target="mailto:lsay@ncver.edu.au" TargetMode="External"/><Relationship Id="rId41" Type="http://schemas.openxmlformats.org/officeDocument/2006/relationships/hyperlink" Target="http://stattrek.com/Help/Glossary.aspx?Target=Confidence%20interval" TargetMode="External"/><Relationship Id="rId54" Type="http://schemas.openxmlformats.org/officeDocument/2006/relationships/footer" Target="footer5.xml"/><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cver@ncver.edu.au" TargetMode="External"/><Relationship Id="rId23" Type="http://schemas.openxmlformats.org/officeDocument/2006/relationships/hyperlink" Target="https://dataverse.ada.edu.au/dataverse/lsay" TargetMode="External"/><Relationship Id="rId28" Type="http://schemas.openxmlformats.org/officeDocument/2006/relationships/hyperlink" Target="https://www.myschool.edu.au/more-information/technical-and-statistical-information/" TargetMode="External"/><Relationship Id="rId36" Type="http://schemas.openxmlformats.org/officeDocument/2006/relationships/hyperlink" Target="http://www.lsay.edu.au/publications/2621.html" TargetMode="External"/><Relationship Id="rId49" Type="http://schemas.openxmlformats.org/officeDocument/2006/relationships/oleObject" Target="embeddings/oleObject4.bin"/><Relationship Id="rId57" Type="http://schemas.openxmlformats.org/officeDocument/2006/relationships/hyperlink" Target="http://www.oecd.org/pisa/data/2015-technical-report/" TargetMode="External"/><Relationship Id="rId10" Type="http://schemas.openxmlformats.org/officeDocument/2006/relationships/image" Target="media/image3.png"/><Relationship Id="rId31" Type="http://schemas.openxmlformats.org/officeDocument/2006/relationships/hyperlink" Target="https://lsay.edu.au/publications/search-for-lsay-publications/understanding-and-using-the-linked-lsay-naplan-data-issues-and-considerations" TargetMode="External"/><Relationship Id="rId44" Type="http://schemas.openxmlformats.org/officeDocument/2006/relationships/image" Target="media/image11.wmf"/><Relationship Id="rId52" Type="http://schemas.openxmlformats.org/officeDocument/2006/relationships/footer" Target="footer3.xml"/><Relationship Id="rId60" Type="http://schemas.openxmlformats.org/officeDocument/2006/relationships/footer" Target="footer8.xml"/><Relationship Id="rId65"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lsay@ncver.edu.au" TargetMode="External"/><Relationship Id="rId39" Type="http://schemas.openxmlformats.org/officeDocument/2006/relationships/image" Target="cid:image003.jpg@01D36E9B.370AB070" TargetMode="External"/><Relationship Id="rId34" Type="http://schemas.openxmlformats.org/officeDocument/2006/relationships/hyperlink" Target="https://www.ncver.edu.au/research-and-statistics/collections/students-and-courses-collection" TargetMode="External"/><Relationship Id="rId50" Type="http://schemas.openxmlformats.org/officeDocument/2006/relationships/image" Target="media/image14.wmf"/><Relationship Id="rId5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Aus97</b:Tag>
    <b:SourceType>Report</b:SourceType>
    <b:Guid>{0BDF0F8A-133F-4684-8ABE-74F256B73374}</b:Guid>
    <b:Title>Overview of the Longitudinal Surveys of Australian Youth program, LSAY technical report no. 2</b:Title>
    <b:Year>1997</b:Year>
    <b:City>Camberwell</b:City>
    <b:Publisher>Australian Council for Educational Research</b:Publisher>
    <b:Author>
      <b:Author>
        <b:Corporate>Australian Council for Educational Research</b:Corporate>
      </b:Author>
    </b:Author>
    <b:RefOrder>1</b:RefOrder>
  </b:Source>
</b:Sources>
</file>

<file path=customXml/itemProps1.xml><?xml version="1.0" encoding="utf-8"?>
<ds:datastoreItem xmlns:ds="http://schemas.openxmlformats.org/officeDocument/2006/customXml" ds:itemID="{FE4DF57A-2428-4D6E-8A49-8D0DA8E76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148</Pages>
  <Words>35896</Words>
  <Characters>204612</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Y15 user guide</vt:lpstr>
    </vt:vector>
  </TitlesOfParts>
  <Company>UQ</Company>
  <LinksUpToDate>false</LinksUpToDate>
  <CharactersWithSpaces>240028</CharactersWithSpaces>
  <SharedDoc>false</SharedDoc>
  <HLinks>
    <vt:vector size="510" baseType="variant">
      <vt:variant>
        <vt:i4>196684</vt:i4>
      </vt:variant>
      <vt:variant>
        <vt:i4>576</vt:i4>
      </vt:variant>
      <vt:variant>
        <vt:i4>0</vt:i4>
      </vt:variant>
      <vt:variant>
        <vt:i4>5</vt:i4>
      </vt:variant>
      <vt:variant>
        <vt:lpwstr>http://www.lsay.edu.au/publications/2122.html</vt:lpwstr>
      </vt:variant>
      <vt:variant>
        <vt:lpwstr/>
      </vt:variant>
      <vt:variant>
        <vt:i4>6422583</vt:i4>
      </vt:variant>
      <vt:variant>
        <vt:i4>543</vt:i4>
      </vt:variant>
      <vt:variant>
        <vt:i4>0</vt:i4>
      </vt:variant>
      <vt:variant>
        <vt:i4>5</vt:i4>
      </vt:variant>
      <vt:variant>
        <vt:lpwstr>http://www.lsay.edu.au/cohort/2006/101.html</vt:lpwstr>
      </vt:variant>
      <vt:variant>
        <vt:lpwstr/>
      </vt:variant>
      <vt:variant>
        <vt:i4>7012401</vt:i4>
      </vt:variant>
      <vt:variant>
        <vt:i4>534</vt:i4>
      </vt:variant>
      <vt:variant>
        <vt:i4>0</vt:i4>
      </vt:variant>
      <vt:variant>
        <vt:i4>5</vt:i4>
      </vt:variant>
      <vt:variant>
        <vt:lpwstr>http://www.oecd.org/dataoecd/0/47/42025182.pdf</vt:lpwstr>
      </vt:variant>
      <vt:variant>
        <vt:lpwstr/>
      </vt:variant>
      <vt:variant>
        <vt:i4>3670107</vt:i4>
      </vt:variant>
      <vt:variant>
        <vt:i4>528</vt:i4>
      </vt:variant>
      <vt:variant>
        <vt:i4>0</vt:i4>
      </vt:variant>
      <vt:variant>
        <vt:i4>5</vt:i4>
      </vt:variant>
      <vt:variant>
        <vt:lpwstr>mailto:lsay@ncver.edu.au</vt:lpwstr>
      </vt:variant>
      <vt:variant>
        <vt:lpwstr/>
      </vt:variant>
      <vt:variant>
        <vt:i4>196720</vt:i4>
      </vt:variant>
      <vt:variant>
        <vt:i4>516</vt:i4>
      </vt:variant>
      <vt:variant>
        <vt:i4>0</vt:i4>
      </vt:variant>
      <vt:variant>
        <vt:i4>5</vt:i4>
      </vt:variant>
      <vt:variant>
        <vt:lpwstr>http://www.oecd.org/document/38/0,3343,en_32252351_32236191_42609254_1_1_1_1,00.html</vt:lpwstr>
      </vt:variant>
      <vt:variant>
        <vt:lpwstr/>
      </vt:variant>
      <vt:variant>
        <vt:i4>3670065</vt:i4>
      </vt:variant>
      <vt:variant>
        <vt:i4>483</vt:i4>
      </vt:variant>
      <vt:variant>
        <vt:i4>0</vt:i4>
      </vt:variant>
      <vt:variant>
        <vt:i4>5</vt:i4>
      </vt:variant>
      <vt:variant>
        <vt:lpwstr>http://www.lsay.edu.au/data/31271.html</vt:lpwstr>
      </vt:variant>
      <vt:variant>
        <vt:lpwstr/>
      </vt:variant>
      <vt:variant>
        <vt:i4>7012401</vt:i4>
      </vt:variant>
      <vt:variant>
        <vt:i4>480</vt:i4>
      </vt:variant>
      <vt:variant>
        <vt:i4>0</vt:i4>
      </vt:variant>
      <vt:variant>
        <vt:i4>5</vt:i4>
      </vt:variant>
      <vt:variant>
        <vt:lpwstr>http://www.oecd.org/dataoecd/0/47/42025182.pdf</vt:lpwstr>
      </vt:variant>
      <vt:variant>
        <vt:lpwstr/>
      </vt:variant>
      <vt:variant>
        <vt:i4>196720</vt:i4>
      </vt:variant>
      <vt:variant>
        <vt:i4>477</vt:i4>
      </vt:variant>
      <vt:variant>
        <vt:i4>0</vt:i4>
      </vt:variant>
      <vt:variant>
        <vt:i4>5</vt:i4>
      </vt:variant>
      <vt:variant>
        <vt:lpwstr>http://www.oecd.org/document/38/0,3343,en_32252351_32236191_42609254_1_1_1_1,00.html</vt:lpwstr>
      </vt:variant>
      <vt:variant>
        <vt:lpwstr/>
      </vt:variant>
      <vt:variant>
        <vt:i4>458767</vt:i4>
      </vt:variant>
      <vt:variant>
        <vt:i4>471</vt:i4>
      </vt:variant>
      <vt:variant>
        <vt:i4>0</vt:i4>
      </vt:variant>
      <vt:variant>
        <vt:i4>5</vt:i4>
      </vt:variant>
      <vt:variant>
        <vt:lpwstr>http://pisa2006.acer.edu.au/downloads.php</vt:lpwstr>
      </vt:variant>
      <vt:variant>
        <vt:lpwstr/>
      </vt:variant>
      <vt:variant>
        <vt:i4>458767</vt:i4>
      </vt:variant>
      <vt:variant>
        <vt:i4>468</vt:i4>
      </vt:variant>
      <vt:variant>
        <vt:i4>0</vt:i4>
      </vt:variant>
      <vt:variant>
        <vt:i4>5</vt:i4>
      </vt:variant>
      <vt:variant>
        <vt:lpwstr>http://pisa2006.acer.edu.au/downloads.php</vt:lpwstr>
      </vt:variant>
      <vt:variant>
        <vt:lpwstr/>
      </vt:variant>
      <vt:variant>
        <vt:i4>786550</vt:i4>
      </vt:variant>
      <vt:variant>
        <vt:i4>465</vt:i4>
      </vt:variant>
      <vt:variant>
        <vt:i4>0</vt:i4>
      </vt:variant>
      <vt:variant>
        <vt:i4>5</vt:i4>
      </vt:variant>
      <vt:variant>
        <vt:lpwstr>http://www.oecd.org/document/33/0,3343,en_32252351_32236191_37462369_1_1_1_1,00.html</vt:lpwstr>
      </vt:variant>
      <vt:variant>
        <vt:lpwstr/>
      </vt:variant>
      <vt:variant>
        <vt:i4>6422639</vt:i4>
      </vt:variant>
      <vt:variant>
        <vt:i4>462</vt:i4>
      </vt:variant>
      <vt:variant>
        <vt:i4>0</vt:i4>
      </vt:variant>
      <vt:variant>
        <vt:i4>5</vt:i4>
      </vt:variant>
      <vt:variant>
        <vt:lpwstr>http://www.ada.edu.au/longitudinal/lsay</vt:lpwstr>
      </vt:variant>
      <vt:variant>
        <vt:lpwstr/>
      </vt:variant>
      <vt:variant>
        <vt:i4>458852</vt:i4>
      </vt:variant>
      <vt:variant>
        <vt:i4>459</vt:i4>
      </vt:variant>
      <vt:variant>
        <vt:i4>0</vt:i4>
      </vt:variant>
      <vt:variant>
        <vt:i4>5</vt:i4>
      </vt:variant>
      <vt:variant>
        <vt:lpwstr>mailto:ada@anu.edu.au</vt:lpwstr>
      </vt:variant>
      <vt:variant>
        <vt:lpwstr/>
      </vt:variant>
      <vt:variant>
        <vt:i4>2752587</vt:i4>
      </vt:variant>
      <vt:variant>
        <vt:i4>456</vt:i4>
      </vt:variant>
      <vt:variant>
        <vt:i4>0</vt:i4>
      </vt:variant>
      <vt:variant>
        <vt:i4>5</vt:i4>
      </vt:variant>
      <vt:variant>
        <vt:lpwstr>mailto:lsayrequests@ncver.edu.au</vt:lpwstr>
      </vt:variant>
      <vt:variant>
        <vt:lpwstr/>
      </vt:variant>
      <vt:variant>
        <vt:i4>7602199</vt:i4>
      </vt:variant>
      <vt:variant>
        <vt:i4>453</vt:i4>
      </vt:variant>
      <vt:variant>
        <vt:i4>0</vt:i4>
      </vt:variant>
      <vt:variant>
        <vt:i4>5</vt:i4>
      </vt:variant>
      <vt:variant>
        <vt:lpwstr>mailto:assda@anu.edu.au</vt:lpwstr>
      </vt:variant>
      <vt:variant>
        <vt:lpwstr/>
      </vt:variant>
      <vt:variant>
        <vt:i4>196720</vt:i4>
      </vt:variant>
      <vt:variant>
        <vt:i4>450</vt:i4>
      </vt:variant>
      <vt:variant>
        <vt:i4>0</vt:i4>
      </vt:variant>
      <vt:variant>
        <vt:i4>5</vt:i4>
      </vt:variant>
      <vt:variant>
        <vt:lpwstr>http://www.oecd.org/document/38/0,3343,en_32252351_32236191_42609254_1_1_1_1,00.html</vt:lpwstr>
      </vt:variant>
      <vt:variant>
        <vt:lpwstr/>
      </vt:variant>
      <vt:variant>
        <vt:i4>6422583</vt:i4>
      </vt:variant>
      <vt:variant>
        <vt:i4>444</vt:i4>
      </vt:variant>
      <vt:variant>
        <vt:i4>0</vt:i4>
      </vt:variant>
      <vt:variant>
        <vt:i4>5</vt:i4>
      </vt:variant>
      <vt:variant>
        <vt:lpwstr>http://www.lsay.edu.au/cohort/2006/101.html</vt:lpwstr>
      </vt:variant>
      <vt:variant>
        <vt:lpwstr/>
      </vt:variant>
      <vt:variant>
        <vt:i4>1310795</vt:i4>
      </vt:variant>
      <vt:variant>
        <vt:i4>441</vt:i4>
      </vt:variant>
      <vt:variant>
        <vt:i4>0</vt:i4>
      </vt:variant>
      <vt:variant>
        <vt:i4>5</vt:i4>
      </vt:variant>
      <vt:variant>
        <vt:lpwstr>http://pisa2006.acer.edu.au/%20downloads.php</vt:lpwstr>
      </vt:variant>
      <vt:variant>
        <vt:lpwstr/>
      </vt:variant>
      <vt:variant>
        <vt:i4>3670143</vt:i4>
      </vt:variant>
      <vt:variant>
        <vt:i4>432</vt:i4>
      </vt:variant>
      <vt:variant>
        <vt:i4>0</vt:i4>
      </vt:variant>
      <vt:variant>
        <vt:i4>5</vt:i4>
      </vt:variant>
      <vt:variant>
        <vt:lpwstr>www.lsay.edu.au/data/31271.html</vt:lpwstr>
      </vt:variant>
      <vt:variant>
        <vt:lpwstr/>
      </vt:variant>
      <vt:variant>
        <vt:i4>458767</vt:i4>
      </vt:variant>
      <vt:variant>
        <vt:i4>429</vt:i4>
      </vt:variant>
      <vt:variant>
        <vt:i4>0</vt:i4>
      </vt:variant>
      <vt:variant>
        <vt:i4>5</vt:i4>
      </vt:variant>
      <vt:variant>
        <vt:lpwstr>http://pisa2006.acer.edu.au/downloads.php</vt:lpwstr>
      </vt:variant>
      <vt:variant>
        <vt:lpwstr/>
      </vt:variant>
      <vt:variant>
        <vt:i4>2687016</vt:i4>
      </vt:variant>
      <vt:variant>
        <vt:i4>426</vt:i4>
      </vt:variant>
      <vt:variant>
        <vt:i4>0</vt:i4>
      </vt:variant>
      <vt:variant>
        <vt:i4>5</vt:i4>
      </vt:variant>
      <vt:variant>
        <vt:lpwstr>\\saturn\Data\ncver\LSAY\Y95\User Guide\www.lsay.edu.au</vt:lpwstr>
      </vt:variant>
      <vt:variant>
        <vt:lpwstr/>
      </vt:variant>
      <vt:variant>
        <vt:i4>3670107</vt:i4>
      </vt:variant>
      <vt:variant>
        <vt:i4>423</vt:i4>
      </vt:variant>
      <vt:variant>
        <vt:i4>0</vt:i4>
      </vt:variant>
      <vt:variant>
        <vt:i4>5</vt:i4>
      </vt:variant>
      <vt:variant>
        <vt:lpwstr>mailto:lsay@ncver.edu.au</vt:lpwstr>
      </vt:variant>
      <vt:variant>
        <vt:lpwstr/>
      </vt:variant>
      <vt:variant>
        <vt:i4>2687016</vt:i4>
      </vt:variant>
      <vt:variant>
        <vt:i4>420</vt:i4>
      </vt:variant>
      <vt:variant>
        <vt:i4>0</vt:i4>
      </vt:variant>
      <vt:variant>
        <vt:i4>5</vt:i4>
      </vt:variant>
      <vt:variant>
        <vt:lpwstr>\\saturn\Data\ncver\LSAY\Y95\User Guide\www.lsay.edu.au</vt:lpwstr>
      </vt:variant>
      <vt:variant>
        <vt:lpwstr/>
      </vt:variant>
      <vt:variant>
        <vt:i4>3670107</vt:i4>
      </vt:variant>
      <vt:variant>
        <vt:i4>417</vt:i4>
      </vt:variant>
      <vt:variant>
        <vt:i4>0</vt:i4>
      </vt:variant>
      <vt:variant>
        <vt:i4>5</vt:i4>
      </vt:variant>
      <vt:variant>
        <vt:lpwstr>mailto:lsay@ncver.edu.au</vt:lpwstr>
      </vt:variant>
      <vt:variant>
        <vt:lpwstr/>
      </vt:variant>
      <vt:variant>
        <vt:i4>1245241</vt:i4>
      </vt:variant>
      <vt:variant>
        <vt:i4>338</vt:i4>
      </vt:variant>
      <vt:variant>
        <vt:i4>0</vt:i4>
      </vt:variant>
      <vt:variant>
        <vt:i4>5</vt:i4>
      </vt:variant>
      <vt:variant>
        <vt:lpwstr/>
      </vt:variant>
      <vt:variant>
        <vt:lpwstr>_Toc312401804</vt:lpwstr>
      </vt:variant>
      <vt:variant>
        <vt:i4>1245241</vt:i4>
      </vt:variant>
      <vt:variant>
        <vt:i4>332</vt:i4>
      </vt:variant>
      <vt:variant>
        <vt:i4>0</vt:i4>
      </vt:variant>
      <vt:variant>
        <vt:i4>5</vt:i4>
      </vt:variant>
      <vt:variant>
        <vt:lpwstr/>
      </vt:variant>
      <vt:variant>
        <vt:lpwstr>_Toc312401803</vt:lpwstr>
      </vt:variant>
      <vt:variant>
        <vt:i4>1245241</vt:i4>
      </vt:variant>
      <vt:variant>
        <vt:i4>326</vt:i4>
      </vt:variant>
      <vt:variant>
        <vt:i4>0</vt:i4>
      </vt:variant>
      <vt:variant>
        <vt:i4>5</vt:i4>
      </vt:variant>
      <vt:variant>
        <vt:lpwstr/>
      </vt:variant>
      <vt:variant>
        <vt:lpwstr>_Toc312401802</vt:lpwstr>
      </vt:variant>
      <vt:variant>
        <vt:i4>1245241</vt:i4>
      </vt:variant>
      <vt:variant>
        <vt:i4>320</vt:i4>
      </vt:variant>
      <vt:variant>
        <vt:i4>0</vt:i4>
      </vt:variant>
      <vt:variant>
        <vt:i4>5</vt:i4>
      </vt:variant>
      <vt:variant>
        <vt:lpwstr/>
      </vt:variant>
      <vt:variant>
        <vt:lpwstr>_Toc312401801</vt:lpwstr>
      </vt:variant>
      <vt:variant>
        <vt:i4>1245241</vt:i4>
      </vt:variant>
      <vt:variant>
        <vt:i4>314</vt:i4>
      </vt:variant>
      <vt:variant>
        <vt:i4>0</vt:i4>
      </vt:variant>
      <vt:variant>
        <vt:i4>5</vt:i4>
      </vt:variant>
      <vt:variant>
        <vt:lpwstr/>
      </vt:variant>
      <vt:variant>
        <vt:lpwstr>_Toc312401800</vt:lpwstr>
      </vt:variant>
      <vt:variant>
        <vt:i4>1703990</vt:i4>
      </vt:variant>
      <vt:variant>
        <vt:i4>308</vt:i4>
      </vt:variant>
      <vt:variant>
        <vt:i4>0</vt:i4>
      </vt:variant>
      <vt:variant>
        <vt:i4>5</vt:i4>
      </vt:variant>
      <vt:variant>
        <vt:lpwstr/>
      </vt:variant>
      <vt:variant>
        <vt:lpwstr>_Toc312401799</vt:lpwstr>
      </vt:variant>
      <vt:variant>
        <vt:i4>1703990</vt:i4>
      </vt:variant>
      <vt:variant>
        <vt:i4>302</vt:i4>
      </vt:variant>
      <vt:variant>
        <vt:i4>0</vt:i4>
      </vt:variant>
      <vt:variant>
        <vt:i4>5</vt:i4>
      </vt:variant>
      <vt:variant>
        <vt:lpwstr/>
      </vt:variant>
      <vt:variant>
        <vt:lpwstr>_Toc312401798</vt:lpwstr>
      </vt:variant>
      <vt:variant>
        <vt:i4>1703990</vt:i4>
      </vt:variant>
      <vt:variant>
        <vt:i4>296</vt:i4>
      </vt:variant>
      <vt:variant>
        <vt:i4>0</vt:i4>
      </vt:variant>
      <vt:variant>
        <vt:i4>5</vt:i4>
      </vt:variant>
      <vt:variant>
        <vt:lpwstr/>
      </vt:variant>
      <vt:variant>
        <vt:lpwstr>_Toc312401797</vt:lpwstr>
      </vt:variant>
      <vt:variant>
        <vt:i4>1703990</vt:i4>
      </vt:variant>
      <vt:variant>
        <vt:i4>290</vt:i4>
      </vt:variant>
      <vt:variant>
        <vt:i4>0</vt:i4>
      </vt:variant>
      <vt:variant>
        <vt:i4>5</vt:i4>
      </vt:variant>
      <vt:variant>
        <vt:lpwstr/>
      </vt:variant>
      <vt:variant>
        <vt:lpwstr>_Toc312401796</vt:lpwstr>
      </vt:variant>
      <vt:variant>
        <vt:i4>1703990</vt:i4>
      </vt:variant>
      <vt:variant>
        <vt:i4>284</vt:i4>
      </vt:variant>
      <vt:variant>
        <vt:i4>0</vt:i4>
      </vt:variant>
      <vt:variant>
        <vt:i4>5</vt:i4>
      </vt:variant>
      <vt:variant>
        <vt:lpwstr/>
      </vt:variant>
      <vt:variant>
        <vt:lpwstr>_Toc312401795</vt:lpwstr>
      </vt:variant>
      <vt:variant>
        <vt:i4>1703990</vt:i4>
      </vt:variant>
      <vt:variant>
        <vt:i4>278</vt:i4>
      </vt:variant>
      <vt:variant>
        <vt:i4>0</vt:i4>
      </vt:variant>
      <vt:variant>
        <vt:i4>5</vt:i4>
      </vt:variant>
      <vt:variant>
        <vt:lpwstr/>
      </vt:variant>
      <vt:variant>
        <vt:lpwstr>_Toc312401794</vt:lpwstr>
      </vt:variant>
      <vt:variant>
        <vt:i4>1703990</vt:i4>
      </vt:variant>
      <vt:variant>
        <vt:i4>272</vt:i4>
      </vt:variant>
      <vt:variant>
        <vt:i4>0</vt:i4>
      </vt:variant>
      <vt:variant>
        <vt:i4>5</vt:i4>
      </vt:variant>
      <vt:variant>
        <vt:lpwstr/>
      </vt:variant>
      <vt:variant>
        <vt:lpwstr>_Toc312401793</vt:lpwstr>
      </vt:variant>
      <vt:variant>
        <vt:i4>1703990</vt:i4>
      </vt:variant>
      <vt:variant>
        <vt:i4>266</vt:i4>
      </vt:variant>
      <vt:variant>
        <vt:i4>0</vt:i4>
      </vt:variant>
      <vt:variant>
        <vt:i4>5</vt:i4>
      </vt:variant>
      <vt:variant>
        <vt:lpwstr/>
      </vt:variant>
      <vt:variant>
        <vt:lpwstr>_Toc312401792</vt:lpwstr>
      </vt:variant>
      <vt:variant>
        <vt:i4>1703990</vt:i4>
      </vt:variant>
      <vt:variant>
        <vt:i4>260</vt:i4>
      </vt:variant>
      <vt:variant>
        <vt:i4>0</vt:i4>
      </vt:variant>
      <vt:variant>
        <vt:i4>5</vt:i4>
      </vt:variant>
      <vt:variant>
        <vt:lpwstr/>
      </vt:variant>
      <vt:variant>
        <vt:lpwstr>_Toc312401791</vt:lpwstr>
      </vt:variant>
      <vt:variant>
        <vt:i4>1703990</vt:i4>
      </vt:variant>
      <vt:variant>
        <vt:i4>254</vt:i4>
      </vt:variant>
      <vt:variant>
        <vt:i4>0</vt:i4>
      </vt:variant>
      <vt:variant>
        <vt:i4>5</vt:i4>
      </vt:variant>
      <vt:variant>
        <vt:lpwstr/>
      </vt:variant>
      <vt:variant>
        <vt:lpwstr>_Toc312401790</vt:lpwstr>
      </vt:variant>
      <vt:variant>
        <vt:i4>1769526</vt:i4>
      </vt:variant>
      <vt:variant>
        <vt:i4>248</vt:i4>
      </vt:variant>
      <vt:variant>
        <vt:i4>0</vt:i4>
      </vt:variant>
      <vt:variant>
        <vt:i4>5</vt:i4>
      </vt:variant>
      <vt:variant>
        <vt:lpwstr/>
      </vt:variant>
      <vt:variant>
        <vt:lpwstr>_Toc312401789</vt:lpwstr>
      </vt:variant>
      <vt:variant>
        <vt:i4>1769526</vt:i4>
      </vt:variant>
      <vt:variant>
        <vt:i4>242</vt:i4>
      </vt:variant>
      <vt:variant>
        <vt:i4>0</vt:i4>
      </vt:variant>
      <vt:variant>
        <vt:i4>5</vt:i4>
      </vt:variant>
      <vt:variant>
        <vt:lpwstr/>
      </vt:variant>
      <vt:variant>
        <vt:lpwstr>_Toc312401788</vt:lpwstr>
      </vt:variant>
      <vt:variant>
        <vt:i4>1769526</vt:i4>
      </vt:variant>
      <vt:variant>
        <vt:i4>236</vt:i4>
      </vt:variant>
      <vt:variant>
        <vt:i4>0</vt:i4>
      </vt:variant>
      <vt:variant>
        <vt:i4>5</vt:i4>
      </vt:variant>
      <vt:variant>
        <vt:lpwstr/>
      </vt:variant>
      <vt:variant>
        <vt:lpwstr>_Toc312401787</vt:lpwstr>
      </vt:variant>
      <vt:variant>
        <vt:i4>1769526</vt:i4>
      </vt:variant>
      <vt:variant>
        <vt:i4>230</vt:i4>
      </vt:variant>
      <vt:variant>
        <vt:i4>0</vt:i4>
      </vt:variant>
      <vt:variant>
        <vt:i4>5</vt:i4>
      </vt:variant>
      <vt:variant>
        <vt:lpwstr/>
      </vt:variant>
      <vt:variant>
        <vt:lpwstr>_Toc312401786</vt:lpwstr>
      </vt:variant>
      <vt:variant>
        <vt:i4>1769526</vt:i4>
      </vt:variant>
      <vt:variant>
        <vt:i4>224</vt:i4>
      </vt:variant>
      <vt:variant>
        <vt:i4>0</vt:i4>
      </vt:variant>
      <vt:variant>
        <vt:i4>5</vt:i4>
      </vt:variant>
      <vt:variant>
        <vt:lpwstr/>
      </vt:variant>
      <vt:variant>
        <vt:lpwstr>_Toc312401785</vt:lpwstr>
      </vt:variant>
      <vt:variant>
        <vt:i4>1769526</vt:i4>
      </vt:variant>
      <vt:variant>
        <vt:i4>218</vt:i4>
      </vt:variant>
      <vt:variant>
        <vt:i4>0</vt:i4>
      </vt:variant>
      <vt:variant>
        <vt:i4>5</vt:i4>
      </vt:variant>
      <vt:variant>
        <vt:lpwstr/>
      </vt:variant>
      <vt:variant>
        <vt:lpwstr>_Toc312401784</vt:lpwstr>
      </vt:variant>
      <vt:variant>
        <vt:i4>1769526</vt:i4>
      </vt:variant>
      <vt:variant>
        <vt:i4>212</vt:i4>
      </vt:variant>
      <vt:variant>
        <vt:i4>0</vt:i4>
      </vt:variant>
      <vt:variant>
        <vt:i4>5</vt:i4>
      </vt:variant>
      <vt:variant>
        <vt:lpwstr/>
      </vt:variant>
      <vt:variant>
        <vt:lpwstr>_Toc312401783</vt:lpwstr>
      </vt:variant>
      <vt:variant>
        <vt:i4>1769526</vt:i4>
      </vt:variant>
      <vt:variant>
        <vt:i4>206</vt:i4>
      </vt:variant>
      <vt:variant>
        <vt:i4>0</vt:i4>
      </vt:variant>
      <vt:variant>
        <vt:i4>5</vt:i4>
      </vt:variant>
      <vt:variant>
        <vt:lpwstr/>
      </vt:variant>
      <vt:variant>
        <vt:lpwstr>_Toc312401782</vt:lpwstr>
      </vt:variant>
      <vt:variant>
        <vt:i4>1769526</vt:i4>
      </vt:variant>
      <vt:variant>
        <vt:i4>200</vt:i4>
      </vt:variant>
      <vt:variant>
        <vt:i4>0</vt:i4>
      </vt:variant>
      <vt:variant>
        <vt:i4>5</vt:i4>
      </vt:variant>
      <vt:variant>
        <vt:lpwstr/>
      </vt:variant>
      <vt:variant>
        <vt:lpwstr>_Toc312401781</vt:lpwstr>
      </vt:variant>
      <vt:variant>
        <vt:i4>1769526</vt:i4>
      </vt:variant>
      <vt:variant>
        <vt:i4>194</vt:i4>
      </vt:variant>
      <vt:variant>
        <vt:i4>0</vt:i4>
      </vt:variant>
      <vt:variant>
        <vt:i4>5</vt:i4>
      </vt:variant>
      <vt:variant>
        <vt:lpwstr/>
      </vt:variant>
      <vt:variant>
        <vt:lpwstr>_Toc312401780</vt:lpwstr>
      </vt:variant>
      <vt:variant>
        <vt:i4>1310774</vt:i4>
      </vt:variant>
      <vt:variant>
        <vt:i4>188</vt:i4>
      </vt:variant>
      <vt:variant>
        <vt:i4>0</vt:i4>
      </vt:variant>
      <vt:variant>
        <vt:i4>5</vt:i4>
      </vt:variant>
      <vt:variant>
        <vt:lpwstr/>
      </vt:variant>
      <vt:variant>
        <vt:lpwstr>_Toc312401779</vt:lpwstr>
      </vt:variant>
      <vt:variant>
        <vt:i4>1310774</vt:i4>
      </vt:variant>
      <vt:variant>
        <vt:i4>182</vt:i4>
      </vt:variant>
      <vt:variant>
        <vt:i4>0</vt:i4>
      </vt:variant>
      <vt:variant>
        <vt:i4>5</vt:i4>
      </vt:variant>
      <vt:variant>
        <vt:lpwstr/>
      </vt:variant>
      <vt:variant>
        <vt:lpwstr>_Toc312401778</vt:lpwstr>
      </vt:variant>
      <vt:variant>
        <vt:i4>1310774</vt:i4>
      </vt:variant>
      <vt:variant>
        <vt:i4>176</vt:i4>
      </vt:variant>
      <vt:variant>
        <vt:i4>0</vt:i4>
      </vt:variant>
      <vt:variant>
        <vt:i4>5</vt:i4>
      </vt:variant>
      <vt:variant>
        <vt:lpwstr/>
      </vt:variant>
      <vt:variant>
        <vt:lpwstr>_Toc312401777</vt:lpwstr>
      </vt:variant>
      <vt:variant>
        <vt:i4>1310774</vt:i4>
      </vt:variant>
      <vt:variant>
        <vt:i4>170</vt:i4>
      </vt:variant>
      <vt:variant>
        <vt:i4>0</vt:i4>
      </vt:variant>
      <vt:variant>
        <vt:i4>5</vt:i4>
      </vt:variant>
      <vt:variant>
        <vt:lpwstr/>
      </vt:variant>
      <vt:variant>
        <vt:lpwstr>_Toc312401776</vt:lpwstr>
      </vt:variant>
      <vt:variant>
        <vt:i4>1310774</vt:i4>
      </vt:variant>
      <vt:variant>
        <vt:i4>164</vt:i4>
      </vt:variant>
      <vt:variant>
        <vt:i4>0</vt:i4>
      </vt:variant>
      <vt:variant>
        <vt:i4>5</vt:i4>
      </vt:variant>
      <vt:variant>
        <vt:lpwstr/>
      </vt:variant>
      <vt:variant>
        <vt:lpwstr>_Toc312401775</vt:lpwstr>
      </vt:variant>
      <vt:variant>
        <vt:i4>1310774</vt:i4>
      </vt:variant>
      <vt:variant>
        <vt:i4>158</vt:i4>
      </vt:variant>
      <vt:variant>
        <vt:i4>0</vt:i4>
      </vt:variant>
      <vt:variant>
        <vt:i4>5</vt:i4>
      </vt:variant>
      <vt:variant>
        <vt:lpwstr/>
      </vt:variant>
      <vt:variant>
        <vt:lpwstr>_Toc312401774</vt:lpwstr>
      </vt:variant>
      <vt:variant>
        <vt:i4>1310774</vt:i4>
      </vt:variant>
      <vt:variant>
        <vt:i4>152</vt:i4>
      </vt:variant>
      <vt:variant>
        <vt:i4>0</vt:i4>
      </vt:variant>
      <vt:variant>
        <vt:i4>5</vt:i4>
      </vt:variant>
      <vt:variant>
        <vt:lpwstr/>
      </vt:variant>
      <vt:variant>
        <vt:lpwstr>_Toc312401773</vt:lpwstr>
      </vt:variant>
      <vt:variant>
        <vt:i4>1310774</vt:i4>
      </vt:variant>
      <vt:variant>
        <vt:i4>146</vt:i4>
      </vt:variant>
      <vt:variant>
        <vt:i4>0</vt:i4>
      </vt:variant>
      <vt:variant>
        <vt:i4>5</vt:i4>
      </vt:variant>
      <vt:variant>
        <vt:lpwstr/>
      </vt:variant>
      <vt:variant>
        <vt:lpwstr>_Toc312401772</vt:lpwstr>
      </vt:variant>
      <vt:variant>
        <vt:i4>1310774</vt:i4>
      </vt:variant>
      <vt:variant>
        <vt:i4>140</vt:i4>
      </vt:variant>
      <vt:variant>
        <vt:i4>0</vt:i4>
      </vt:variant>
      <vt:variant>
        <vt:i4>5</vt:i4>
      </vt:variant>
      <vt:variant>
        <vt:lpwstr/>
      </vt:variant>
      <vt:variant>
        <vt:lpwstr>_Toc312401771</vt:lpwstr>
      </vt:variant>
      <vt:variant>
        <vt:i4>1310774</vt:i4>
      </vt:variant>
      <vt:variant>
        <vt:i4>134</vt:i4>
      </vt:variant>
      <vt:variant>
        <vt:i4>0</vt:i4>
      </vt:variant>
      <vt:variant>
        <vt:i4>5</vt:i4>
      </vt:variant>
      <vt:variant>
        <vt:lpwstr/>
      </vt:variant>
      <vt:variant>
        <vt:lpwstr>_Toc312401770</vt:lpwstr>
      </vt:variant>
      <vt:variant>
        <vt:i4>1376310</vt:i4>
      </vt:variant>
      <vt:variant>
        <vt:i4>128</vt:i4>
      </vt:variant>
      <vt:variant>
        <vt:i4>0</vt:i4>
      </vt:variant>
      <vt:variant>
        <vt:i4>5</vt:i4>
      </vt:variant>
      <vt:variant>
        <vt:lpwstr/>
      </vt:variant>
      <vt:variant>
        <vt:lpwstr>_Toc312401769</vt:lpwstr>
      </vt:variant>
      <vt:variant>
        <vt:i4>1376310</vt:i4>
      </vt:variant>
      <vt:variant>
        <vt:i4>122</vt:i4>
      </vt:variant>
      <vt:variant>
        <vt:i4>0</vt:i4>
      </vt:variant>
      <vt:variant>
        <vt:i4>5</vt:i4>
      </vt:variant>
      <vt:variant>
        <vt:lpwstr/>
      </vt:variant>
      <vt:variant>
        <vt:lpwstr>_Toc312401768</vt:lpwstr>
      </vt:variant>
      <vt:variant>
        <vt:i4>1376310</vt:i4>
      </vt:variant>
      <vt:variant>
        <vt:i4>116</vt:i4>
      </vt:variant>
      <vt:variant>
        <vt:i4>0</vt:i4>
      </vt:variant>
      <vt:variant>
        <vt:i4>5</vt:i4>
      </vt:variant>
      <vt:variant>
        <vt:lpwstr/>
      </vt:variant>
      <vt:variant>
        <vt:lpwstr>_Toc312401767</vt:lpwstr>
      </vt:variant>
      <vt:variant>
        <vt:i4>1376310</vt:i4>
      </vt:variant>
      <vt:variant>
        <vt:i4>110</vt:i4>
      </vt:variant>
      <vt:variant>
        <vt:i4>0</vt:i4>
      </vt:variant>
      <vt:variant>
        <vt:i4>5</vt:i4>
      </vt:variant>
      <vt:variant>
        <vt:lpwstr/>
      </vt:variant>
      <vt:variant>
        <vt:lpwstr>_Toc312401766</vt:lpwstr>
      </vt:variant>
      <vt:variant>
        <vt:i4>1376310</vt:i4>
      </vt:variant>
      <vt:variant>
        <vt:i4>104</vt:i4>
      </vt:variant>
      <vt:variant>
        <vt:i4>0</vt:i4>
      </vt:variant>
      <vt:variant>
        <vt:i4>5</vt:i4>
      </vt:variant>
      <vt:variant>
        <vt:lpwstr/>
      </vt:variant>
      <vt:variant>
        <vt:lpwstr>_Toc312401765</vt:lpwstr>
      </vt:variant>
      <vt:variant>
        <vt:i4>1376310</vt:i4>
      </vt:variant>
      <vt:variant>
        <vt:i4>98</vt:i4>
      </vt:variant>
      <vt:variant>
        <vt:i4>0</vt:i4>
      </vt:variant>
      <vt:variant>
        <vt:i4>5</vt:i4>
      </vt:variant>
      <vt:variant>
        <vt:lpwstr/>
      </vt:variant>
      <vt:variant>
        <vt:lpwstr>_Toc312401764</vt:lpwstr>
      </vt:variant>
      <vt:variant>
        <vt:i4>1376310</vt:i4>
      </vt:variant>
      <vt:variant>
        <vt:i4>92</vt:i4>
      </vt:variant>
      <vt:variant>
        <vt:i4>0</vt:i4>
      </vt:variant>
      <vt:variant>
        <vt:i4>5</vt:i4>
      </vt:variant>
      <vt:variant>
        <vt:lpwstr/>
      </vt:variant>
      <vt:variant>
        <vt:lpwstr>_Toc312401763</vt:lpwstr>
      </vt:variant>
      <vt:variant>
        <vt:i4>1376310</vt:i4>
      </vt:variant>
      <vt:variant>
        <vt:i4>86</vt:i4>
      </vt:variant>
      <vt:variant>
        <vt:i4>0</vt:i4>
      </vt:variant>
      <vt:variant>
        <vt:i4>5</vt:i4>
      </vt:variant>
      <vt:variant>
        <vt:lpwstr/>
      </vt:variant>
      <vt:variant>
        <vt:lpwstr>_Toc312401762</vt:lpwstr>
      </vt:variant>
      <vt:variant>
        <vt:i4>1376310</vt:i4>
      </vt:variant>
      <vt:variant>
        <vt:i4>80</vt:i4>
      </vt:variant>
      <vt:variant>
        <vt:i4>0</vt:i4>
      </vt:variant>
      <vt:variant>
        <vt:i4>5</vt:i4>
      </vt:variant>
      <vt:variant>
        <vt:lpwstr/>
      </vt:variant>
      <vt:variant>
        <vt:lpwstr>_Toc312401761</vt:lpwstr>
      </vt:variant>
      <vt:variant>
        <vt:i4>1376310</vt:i4>
      </vt:variant>
      <vt:variant>
        <vt:i4>74</vt:i4>
      </vt:variant>
      <vt:variant>
        <vt:i4>0</vt:i4>
      </vt:variant>
      <vt:variant>
        <vt:i4>5</vt:i4>
      </vt:variant>
      <vt:variant>
        <vt:lpwstr/>
      </vt:variant>
      <vt:variant>
        <vt:lpwstr>_Toc312401760</vt:lpwstr>
      </vt:variant>
      <vt:variant>
        <vt:i4>1441846</vt:i4>
      </vt:variant>
      <vt:variant>
        <vt:i4>68</vt:i4>
      </vt:variant>
      <vt:variant>
        <vt:i4>0</vt:i4>
      </vt:variant>
      <vt:variant>
        <vt:i4>5</vt:i4>
      </vt:variant>
      <vt:variant>
        <vt:lpwstr/>
      </vt:variant>
      <vt:variant>
        <vt:lpwstr>_Toc312401759</vt:lpwstr>
      </vt:variant>
      <vt:variant>
        <vt:i4>1441846</vt:i4>
      </vt:variant>
      <vt:variant>
        <vt:i4>62</vt:i4>
      </vt:variant>
      <vt:variant>
        <vt:i4>0</vt:i4>
      </vt:variant>
      <vt:variant>
        <vt:i4>5</vt:i4>
      </vt:variant>
      <vt:variant>
        <vt:lpwstr/>
      </vt:variant>
      <vt:variant>
        <vt:lpwstr>_Toc312401758</vt:lpwstr>
      </vt:variant>
      <vt:variant>
        <vt:i4>1441846</vt:i4>
      </vt:variant>
      <vt:variant>
        <vt:i4>56</vt:i4>
      </vt:variant>
      <vt:variant>
        <vt:i4>0</vt:i4>
      </vt:variant>
      <vt:variant>
        <vt:i4>5</vt:i4>
      </vt:variant>
      <vt:variant>
        <vt:lpwstr/>
      </vt:variant>
      <vt:variant>
        <vt:lpwstr>_Toc312401757</vt:lpwstr>
      </vt:variant>
      <vt:variant>
        <vt:i4>1441846</vt:i4>
      </vt:variant>
      <vt:variant>
        <vt:i4>50</vt:i4>
      </vt:variant>
      <vt:variant>
        <vt:i4>0</vt:i4>
      </vt:variant>
      <vt:variant>
        <vt:i4>5</vt:i4>
      </vt:variant>
      <vt:variant>
        <vt:lpwstr/>
      </vt:variant>
      <vt:variant>
        <vt:lpwstr>_Toc312401756</vt:lpwstr>
      </vt:variant>
      <vt:variant>
        <vt:i4>1441846</vt:i4>
      </vt:variant>
      <vt:variant>
        <vt:i4>44</vt:i4>
      </vt:variant>
      <vt:variant>
        <vt:i4>0</vt:i4>
      </vt:variant>
      <vt:variant>
        <vt:i4>5</vt:i4>
      </vt:variant>
      <vt:variant>
        <vt:lpwstr/>
      </vt:variant>
      <vt:variant>
        <vt:lpwstr>_Toc312401755</vt:lpwstr>
      </vt:variant>
      <vt:variant>
        <vt:i4>1441846</vt:i4>
      </vt:variant>
      <vt:variant>
        <vt:i4>38</vt:i4>
      </vt:variant>
      <vt:variant>
        <vt:i4>0</vt:i4>
      </vt:variant>
      <vt:variant>
        <vt:i4>5</vt:i4>
      </vt:variant>
      <vt:variant>
        <vt:lpwstr/>
      </vt:variant>
      <vt:variant>
        <vt:lpwstr>_Toc312401754</vt:lpwstr>
      </vt:variant>
      <vt:variant>
        <vt:i4>1441846</vt:i4>
      </vt:variant>
      <vt:variant>
        <vt:i4>32</vt:i4>
      </vt:variant>
      <vt:variant>
        <vt:i4>0</vt:i4>
      </vt:variant>
      <vt:variant>
        <vt:i4>5</vt:i4>
      </vt:variant>
      <vt:variant>
        <vt:lpwstr/>
      </vt:variant>
      <vt:variant>
        <vt:lpwstr>_Toc312401753</vt:lpwstr>
      </vt:variant>
      <vt:variant>
        <vt:i4>1441846</vt:i4>
      </vt:variant>
      <vt:variant>
        <vt:i4>26</vt:i4>
      </vt:variant>
      <vt:variant>
        <vt:i4>0</vt:i4>
      </vt:variant>
      <vt:variant>
        <vt:i4>5</vt:i4>
      </vt:variant>
      <vt:variant>
        <vt:lpwstr/>
      </vt:variant>
      <vt:variant>
        <vt:lpwstr>_Toc312401752</vt:lpwstr>
      </vt:variant>
      <vt:variant>
        <vt:i4>1441846</vt:i4>
      </vt:variant>
      <vt:variant>
        <vt:i4>20</vt:i4>
      </vt:variant>
      <vt:variant>
        <vt:i4>0</vt:i4>
      </vt:variant>
      <vt:variant>
        <vt:i4>5</vt:i4>
      </vt:variant>
      <vt:variant>
        <vt:lpwstr/>
      </vt:variant>
      <vt:variant>
        <vt:lpwstr>_Toc312401751</vt:lpwstr>
      </vt:variant>
      <vt:variant>
        <vt:i4>1441846</vt:i4>
      </vt:variant>
      <vt:variant>
        <vt:i4>14</vt:i4>
      </vt:variant>
      <vt:variant>
        <vt:i4>0</vt:i4>
      </vt:variant>
      <vt:variant>
        <vt:i4>5</vt:i4>
      </vt:variant>
      <vt:variant>
        <vt:lpwstr/>
      </vt:variant>
      <vt:variant>
        <vt:lpwstr>_Toc312401750</vt:lpwstr>
      </vt:variant>
      <vt:variant>
        <vt:i4>1507382</vt:i4>
      </vt:variant>
      <vt:variant>
        <vt:i4>8</vt:i4>
      </vt:variant>
      <vt:variant>
        <vt:i4>0</vt:i4>
      </vt:variant>
      <vt:variant>
        <vt:i4>5</vt:i4>
      </vt:variant>
      <vt:variant>
        <vt:lpwstr/>
      </vt:variant>
      <vt:variant>
        <vt:lpwstr>_Toc312401749</vt:lpwstr>
      </vt:variant>
      <vt:variant>
        <vt:i4>1507382</vt:i4>
      </vt:variant>
      <vt:variant>
        <vt:i4>2</vt:i4>
      </vt:variant>
      <vt:variant>
        <vt:i4>0</vt:i4>
      </vt:variant>
      <vt:variant>
        <vt:i4>5</vt:i4>
      </vt:variant>
      <vt:variant>
        <vt:lpwstr/>
      </vt:variant>
      <vt:variant>
        <vt:lpwstr>_Toc312401746</vt:lpwstr>
      </vt:variant>
      <vt:variant>
        <vt:i4>3932282</vt:i4>
      </vt:variant>
      <vt:variant>
        <vt:i4>6</vt:i4>
      </vt:variant>
      <vt:variant>
        <vt:i4>0</vt:i4>
      </vt:variant>
      <vt:variant>
        <vt:i4>5</vt:i4>
      </vt:variant>
      <vt:variant>
        <vt:lpwstr>http://www.ncver.edu.au/publications/2258.html</vt:lpwstr>
      </vt:variant>
      <vt:variant>
        <vt:lpwstr/>
      </vt:variant>
      <vt:variant>
        <vt:i4>1245294</vt:i4>
      </vt:variant>
      <vt:variant>
        <vt:i4>3</vt:i4>
      </vt:variant>
      <vt:variant>
        <vt:i4>0</vt:i4>
      </vt:variant>
      <vt:variant>
        <vt:i4>5</vt:i4>
      </vt:variant>
      <vt:variant>
        <vt:lpwstr>mailto:ncver@ncver.edu.au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ariant>
        <vt:i4>2752572</vt:i4>
      </vt:variant>
      <vt:variant>
        <vt:i4>135824</vt:i4>
      </vt:variant>
      <vt:variant>
        <vt:i4>1029</vt:i4>
      </vt:variant>
      <vt:variant>
        <vt:i4>4</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Y15 user guide</dc:title>
  <dc:subject/>
  <dc:creator>NCVER</dc:creator>
  <cp:keywords/>
  <dc:description/>
  <cp:lastModifiedBy>Kate Dowling</cp:lastModifiedBy>
  <cp:revision>2</cp:revision>
  <cp:lastPrinted>2021-11-26T00:28:00Z</cp:lastPrinted>
  <dcterms:created xsi:type="dcterms:W3CDTF">2023-09-25T01:06:00Z</dcterms:created>
  <dcterms:modified xsi:type="dcterms:W3CDTF">2023-09-25T01:06:00Z</dcterms:modified>
</cp:coreProperties>
</file>